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3B62" w14:textId="6D694609" w:rsidR="001273C1" w:rsidRPr="00405C36" w:rsidRDefault="00000000" w:rsidP="00405C36">
      <w:pPr>
        <w:pStyle w:val="Ttulo"/>
        <w:jc w:val="center"/>
        <w:rPr>
          <w:sz w:val="40"/>
          <w:szCs w:val="42"/>
        </w:rPr>
      </w:pPr>
      <w:sdt>
        <w:sdtPr>
          <w:rPr>
            <w:sz w:val="56"/>
            <w:szCs w:val="50"/>
          </w:rPr>
          <w:id w:val="-1675106444"/>
          <w:placeholder>
            <w:docPart w:val="42CD9DB303774F799997BBF33E4EDEEE"/>
          </w:placeholder>
          <w15:appearance w15:val="hidden"/>
        </w:sdtPr>
        <w:sdtEndPr>
          <w:rPr>
            <w:sz w:val="40"/>
            <w:szCs w:val="42"/>
          </w:rPr>
        </w:sdtEndPr>
        <w:sdtContent>
          <w:r w:rsidR="001B6068" w:rsidRPr="00405C36">
            <w:rPr>
              <w:sz w:val="40"/>
              <w:szCs w:val="42"/>
            </w:rPr>
            <w:t>How social and digital midia can be used to reach a wider customer base</w:t>
          </w:r>
        </w:sdtContent>
      </w:sdt>
    </w:p>
    <w:p w14:paraId="76E0F30B" w14:textId="57BFF082" w:rsidR="00E0401F" w:rsidRPr="00E0401F" w:rsidRDefault="00E0401F" w:rsidP="00E0401F">
      <w:pPr>
        <w:pStyle w:val="Ttulo"/>
      </w:pPr>
    </w:p>
    <w:p w14:paraId="2ED8E209" w14:textId="66331854" w:rsidR="0089777F" w:rsidRPr="00D45AF5" w:rsidRDefault="00405C36" w:rsidP="008F0570">
      <w:pPr>
        <w:rPr>
          <w:b/>
          <w:bCs/>
        </w:rPr>
      </w:pPr>
      <w:r>
        <w:rPr>
          <w:b/>
          <w:bCs/>
          <w:noProof/>
          <w:sz w:val="28"/>
          <w:szCs w:val="28"/>
        </w:rPr>
        <w:drawing>
          <wp:anchor distT="0" distB="0" distL="114300" distR="114300" simplePos="0" relativeHeight="251660288" behindDoc="1" locked="0" layoutInCell="1" allowOverlap="1" wp14:anchorId="12D2FDAF" wp14:editId="0C155BAF">
            <wp:simplePos x="0" y="0"/>
            <wp:positionH relativeFrom="margin">
              <wp:posOffset>-448310</wp:posOffset>
            </wp:positionH>
            <wp:positionV relativeFrom="paragraph">
              <wp:posOffset>322135</wp:posOffset>
            </wp:positionV>
            <wp:extent cx="6840220" cy="3823335"/>
            <wp:effectExtent l="0" t="0" r="0" b="5715"/>
            <wp:wrapTight wrapText="bothSides">
              <wp:wrapPolygon edited="0">
                <wp:start x="0" y="0"/>
                <wp:lineTo x="0" y="21525"/>
                <wp:lineTo x="21536" y="21525"/>
                <wp:lineTo x="21536" y="0"/>
                <wp:lineTo x="0" y="0"/>
              </wp:wrapPolygon>
            </wp:wrapTight>
            <wp:docPr id="205213888" name="Imagem 1" descr="Uma imagem com pessoa, Telemóvel, vestuário, aparelh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3888" name="Imagem 1" descr="Uma imagem com pessoa, Telemóvel, vestuário, aparelho&#10;&#10;Descrição gerada automaticamente"/>
                    <pic:cNvPicPr/>
                  </pic:nvPicPr>
                  <pic:blipFill>
                    <a:blip r:embed="rId8">
                      <a:extLst>
                        <a:ext uri="{28A0092B-C50C-407E-A947-70E740481C1C}">
                          <a14:useLocalDpi xmlns:a14="http://schemas.microsoft.com/office/drawing/2010/main" val="0"/>
                        </a:ext>
                      </a:extLst>
                    </a:blip>
                    <a:stretch>
                      <a:fillRect/>
                    </a:stretch>
                  </pic:blipFill>
                  <pic:spPr>
                    <a:xfrm>
                      <a:off x="0" y="0"/>
                      <a:ext cx="6840220" cy="3823335"/>
                    </a:xfrm>
                    <a:prstGeom prst="rect">
                      <a:avLst/>
                    </a:prstGeom>
                  </pic:spPr>
                </pic:pic>
              </a:graphicData>
            </a:graphic>
            <wp14:sizeRelH relativeFrom="page">
              <wp14:pctWidth>0</wp14:pctWidth>
            </wp14:sizeRelH>
            <wp14:sizeRelV relativeFrom="page">
              <wp14:pctHeight>0</wp14:pctHeight>
            </wp14:sizeRelV>
          </wp:anchor>
        </w:drawing>
      </w:r>
      <w:r w:rsidR="00E0401F">
        <w:rPr>
          <w:noProof/>
        </w:rPr>
        <mc:AlternateContent>
          <mc:Choice Requires="wps">
            <w:drawing>
              <wp:anchor distT="0" distB="0" distL="114300" distR="114300" simplePos="0" relativeHeight="251659264" behindDoc="1" locked="1" layoutInCell="1" allowOverlap="1" wp14:anchorId="5FC58E02" wp14:editId="3CFE2B21">
                <wp:simplePos x="0" y="0"/>
                <wp:positionH relativeFrom="page">
                  <wp:align>right</wp:align>
                </wp:positionH>
                <wp:positionV relativeFrom="page">
                  <wp:posOffset>366395</wp:posOffset>
                </wp:positionV>
                <wp:extent cx="7772400" cy="864235"/>
                <wp:effectExtent l="0" t="0" r="0" b="0"/>
                <wp:wrapNone/>
                <wp:docPr id="68" name="Rectangle 6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86423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53C4A" id="Rectangle 68" o:spid="_x0000_s1026" alt="&quot;&quot;" style="position:absolute;margin-left:560.8pt;margin-top:28.85pt;width:612pt;height:68.05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" fillcolor="#4472c4 [3204]" stroked="f" strokeweight="1pt">
                <w10:wrap anchorx="page" anchory="page"/>
                <w10:anchorlock/>
              </v:rect>
            </w:pict>
          </mc:Fallback>
        </mc:AlternateContent>
      </w:r>
    </w:p>
    <w:p w14:paraId="309A9263" w14:textId="5DB43A72" w:rsidR="00504C12" w:rsidRDefault="00504C12" w:rsidP="005140CB">
      <w:pPr>
        <w:pStyle w:val="SemEspaamento"/>
        <w:rPr>
          <w:b/>
          <w:bCs/>
          <w:sz w:val="28"/>
          <w:szCs w:val="28"/>
        </w:rPr>
      </w:pPr>
    </w:p>
    <w:p w14:paraId="6EC010AD" w14:textId="77777777" w:rsidR="00504C12" w:rsidRDefault="00504C12" w:rsidP="005140CB">
      <w:pPr>
        <w:pStyle w:val="SemEspaamento"/>
        <w:rPr>
          <w:b/>
          <w:bCs/>
          <w:sz w:val="28"/>
          <w:szCs w:val="28"/>
        </w:rPr>
      </w:pPr>
    </w:p>
    <w:p w14:paraId="5EB0E5A8" w14:textId="77777777" w:rsidR="00405C36" w:rsidRDefault="00405C36" w:rsidP="005140CB">
      <w:pPr>
        <w:pStyle w:val="SemEspaamento"/>
        <w:rPr>
          <w:b/>
          <w:bCs/>
          <w:sz w:val="28"/>
          <w:szCs w:val="28"/>
        </w:rPr>
      </w:pPr>
    </w:p>
    <w:p w14:paraId="105427BC" w14:textId="77777777" w:rsidR="00405C36" w:rsidRDefault="00405C36" w:rsidP="005140CB">
      <w:pPr>
        <w:pStyle w:val="SemEspaamento"/>
        <w:rPr>
          <w:b/>
          <w:bCs/>
          <w:sz w:val="28"/>
          <w:szCs w:val="28"/>
        </w:rPr>
      </w:pPr>
    </w:p>
    <w:p w14:paraId="180C07CF" w14:textId="77777777" w:rsidR="00405C36" w:rsidRDefault="00405C36" w:rsidP="005140CB">
      <w:pPr>
        <w:pStyle w:val="SemEspaamento"/>
        <w:rPr>
          <w:b/>
          <w:bCs/>
          <w:sz w:val="28"/>
          <w:szCs w:val="28"/>
        </w:rPr>
      </w:pPr>
    </w:p>
    <w:p w14:paraId="743CC6C6" w14:textId="77777777" w:rsidR="00405C36" w:rsidRDefault="00405C36" w:rsidP="005140CB">
      <w:pPr>
        <w:pStyle w:val="SemEspaamento"/>
        <w:rPr>
          <w:b/>
          <w:bCs/>
          <w:sz w:val="28"/>
          <w:szCs w:val="28"/>
        </w:rPr>
      </w:pPr>
    </w:p>
    <w:p w14:paraId="29846D2C" w14:textId="77777777" w:rsidR="00405C36" w:rsidRDefault="00405C36" w:rsidP="005140CB">
      <w:pPr>
        <w:pStyle w:val="SemEspaamento"/>
        <w:rPr>
          <w:b/>
          <w:bCs/>
          <w:sz w:val="28"/>
          <w:szCs w:val="28"/>
        </w:rPr>
      </w:pPr>
    </w:p>
    <w:p w14:paraId="78639377" w14:textId="28B515F4" w:rsidR="00017EFD" w:rsidRPr="00504C12" w:rsidRDefault="001B6068" w:rsidP="005140CB">
      <w:pPr>
        <w:pStyle w:val="SemEspaamento"/>
        <w:rPr>
          <w:b/>
          <w:bCs/>
          <w:sz w:val="28"/>
          <w:szCs w:val="28"/>
          <w:lang w:val="en-GB"/>
        </w:rPr>
      </w:pPr>
      <w:r w:rsidRPr="00D45AF5">
        <w:rPr>
          <w:b/>
          <w:bCs/>
          <w:sz w:val="28"/>
          <w:szCs w:val="28"/>
        </w:rPr>
        <w:t>Module Name</w:t>
      </w:r>
      <w:r w:rsidRPr="00504C12">
        <w:rPr>
          <w:b/>
          <w:bCs/>
          <w:sz w:val="28"/>
          <w:szCs w:val="28"/>
          <w:lang w:val="en-GB"/>
        </w:rPr>
        <w:t>: Digital skills</w:t>
      </w:r>
    </w:p>
    <w:p w14:paraId="2673561B" w14:textId="480543BA" w:rsidR="001B6068" w:rsidRPr="00504C12" w:rsidRDefault="001B6068" w:rsidP="005140CB">
      <w:pPr>
        <w:pStyle w:val="SemEspaamento"/>
        <w:rPr>
          <w:b/>
          <w:bCs/>
          <w:sz w:val="28"/>
          <w:szCs w:val="28"/>
          <w:lang w:val="en-GB"/>
        </w:rPr>
      </w:pPr>
      <w:r w:rsidRPr="00504C12">
        <w:rPr>
          <w:b/>
          <w:bCs/>
          <w:sz w:val="28"/>
          <w:szCs w:val="28"/>
          <w:lang w:val="en-GB"/>
        </w:rPr>
        <w:t>Module code: LCLM 4002</w:t>
      </w:r>
    </w:p>
    <w:p w14:paraId="6DC5D708" w14:textId="282DAFF4" w:rsidR="001B6068" w:rsidRPr="00D45AF5" w:rsidRDefault="001B6068" w:rsidP="005140CB">
      <w:pPr>
        <w:pStyle w:val="SemEspaamento"/>
        <w:rPr>
          <w:b/>
          <w:bCs/>
          <w:sz w:val="28"/>
          <w:szCs w:val="28"/>
          <w:lang w:val="pt-PT"/>
        </w:rPr>
      </w:pPr>
      <w:proofErr w:type="spellStart"/>
      <w:r w:rsidRPr="00D45AF5">
        <w:rPr>
          <w:b/>
          <w:bCs/>
          <w:sz w:val="28"/>
          <w:szCs w:val="28"/>
          <w:lang w:val="pt-PT"/>
        </w:rPr>
        <w:t>Student</w:t>
      </w:r>
      <w:proofErr w:type="spellEnd"/>
      <w:r w:rsidRPr="00D45AF5">
        <w:rPr>
          <w:b/>
          <w:bCs/>
          <w:sz w:val="28"/>
          <w:szCs w:val="28"/>
          <w:lang w:val="pt-PT"/>
        </w:rPr>
        <w:t xml:space="preserve"> </w:t>
      </w:r>
      <w:proofErr w:type="spellStart"/>
      <w:r w:rsidRPr="00D45AF5">
        <w:rPr>
          <w:b/>
          <w:bCs/>
          <w:sz w:val="28"/>
          <w:szCs w:val="28"/>
          <w:lang w:val="pt-PT"/>
        </w:rPr>
        <w:t>Name</w:t>
      </w:r>
      <w:proofErr w:type="spellEnd"/>
      <w:r w:rsidRPr="00D45AF5">
        <w:rPr>
          <w:b/>
          <w:bCs/>
          <w:sz w:val="28"/>
          <w:szCs w:val="28"/>
          <w:lang w:val="pt-PT"/>
        </w:rPr>
        <w:t>: Maribel Soares</w:t>
      </w:r>
    </w:p>
    <w:p w14:paraId="24795C0E" w14:textId="38188581" w:rsidR="001B6068" w:rsidRPr="00D45AF5" w:rsidRDefault="001B6068" w:rsidP="005140CB">
      <w:pPr>
        <w:pStyle w:val="SemEspaamento"/>
        <w:rPr>
          <w:b/>
          <w:bCs/>
          <w:sz w:val="28"/>
          <w:szCs w:val="28"/>
          <w:lang w:val="pt-PT"/>
        </w:rPr>
      </w:pPr>
      <w:proofErr w:type="spellStart"/>
      <w:r w:rsidRPr="00D45AF5">
        <w:rPr>
          <w:b/>
          <w:bCs/>
          <w:sz w:val="28"/>
          <w:szCs w:val="28"/>
          <w:lang w:val="pt-PT"/>
        </w:rPr>
        <w:t>Student</w:t>
      </w:r>
      <w:proofErr w:type="spellEnd"/>
      <w:r w:rsidRPr="00D45AF5">
        <w:rPr>
          <w:b/>
          <w:bCs/>
          <w:sz w:val="28"/>
          <w:szCs w:val="28"/>
          <w:lang w:val="pt-PT"/>
        </w:rPr>
        <w:t xml:space="preserve"> ID: 2326528</w:t>
      </w:r>
    </w:p>
    <w:p w14:paraId="081023E1" w14:textId="2A6AEF64" w:rsidR="00E04F9F" w:rsidRPr="00405C36" w:rsidRDefault="001B6068" w:rsidP="00405C36">
      <w:pPr>
        <w:pStyle w:val="SemEspaamento"/>
        <w:rPr>
          <w:b/>
          <w:bCs/>
          <w:sz w:val="28"/>
          <w:szCs w:val="28"/>
          <w:lang w:val="en-GB"/>
        </w:rPr>
      </w:pPr>
      <w:r w:rsidRPr="00D45AF5">
        <w:rPr>
          <w:b/>
          <w:bCs/>
          <w:sz w:val="28"/>
          <w:szCs w:val="28"/>
          <w:lang w:val="en-GB"/>
        </w:rPr>
        <w:t xml:space="preserve">Lecturer´s Name: </w:t>
      </w:r>
      <w:proofErr w:type="spellStart"/>
      <w:r w:rsidRPr="00D45AF5">
        <w:rPr>
          <w:b/>
          <w:bCs/>
          <w:sz w:val="28"/>
          <w:szCs w:val="28"/>
          <w:lang w:val="en-GB"/>
        </w:rPr>
        <w:t>Amitave</w:t>
      </w:r>
      <w:proofErr w:type="spellEnd"/>
      <w:r w:rsidRPr="00D45AF5">
        <w:rPr>
          <w:b/>
          <w:bCs/>
          <w:sz w:val="28"/>
          <w:szCs w:val="28"/>
          <w:lang w:val="en-GB"/>
        </w:rPr>
        <w:t xml:space="preserve"> Banik</w:t>
      </w:r>
    </w:p>
    <w:tbl>
      <w:tblPr>
        <w:tblStyle w:val="TipTable"/>
        <w:tblpPr w:leftFromText="180" w:rightFromText="180" w:vertAnchor="text" w:horzAnchor="margin" w:tblpY="1428"/>
        <w:tblW w:w="5000" w:type="pct"/>
        <w:tblLook w:val="04A0" w:firstRow="1" w:lastRow="0" w:firstColumn="1" w:lastColumn="0" w:noHBand="0" w:noVBand="1"/>
        <w:tblDescription w:val="Layout table"/>
      </w:tblPr>
      <w:tblGrid>
        <w:gridCol w:w="577"/>
        <w:gridCol w:w="8783"/>
      </w:tblGrid>
      <w:tr w:rsidR="00504C12" w14:paraId="5A3A778F" w14:textId="77777777" w:rsidTr="00504C12">
        <w:tc>
          <w:tcPr>
            <w:cnfStyle w:val="001000000000" w:firstRow="0" w:lastRow="0" w:firstColumn="1" w:lastColumn="0" w:oddVBand="0" w:evenVBand="0" w:oddHBand="0" w:evenHBand="0" w:firstRowFirstColumn="0" w:firstRowLastColumn="0" w:lastRowFirstColumn="0" w:lastRowLastColumn="0"/>
            <w:tcW w:w="308" w:type="pct"/>
            <w:shd w:val="clear" w:color="auto" w:fill="auto"/>
          </w:tcPr>
          <w:p w14:paraId="14ADCA23" w14:textId="77777777" w:rsidR="00504C12" w:rsidRDefault="00504C12" w:rsidP="00504C12">
            <w:pPr>
              <w:jc w:val="left"/>
            </w:pPr>
          </w:p>
        </w:tc>
        <w:tc>
          <w:tcPr>
            <w:tcW w:w="4692" w:type="pct"/>
            <w:shd w:val="clear" w:color="auto" w:fill="auto"/>
          </w:tcPr>
          <w:p w14:paraId="6A304E58" w14:textId="77777777" w:rsidR="00504C12" w:rsidRDefault="00504C12" w:rsidP="00504C12">
            <w:pPr>
              <w:pStyle w:val="TipText"/>
              <w:cnfStyle w:val="000000000000" w:firstRow="0" w:lastRow="0" w:firstColumn="0" w:lastColumn="0" w:oddVBand="0" w:evenVBand="0" w:oddHBand="0" w:evenHBand="0" w:firstRowFirstColumn="0" w:firstRowLastColumn="0" w:lastRowFirstColumn="0" w:lastRowLastColumn="0"/>
            </w:pPr>
          </w:p>
        </w:tc>
      </w:tr>
    </w:tbl>
    <w:p w14:paraId="3A70487D" w14:textId="77777777" w:rsidR="00E04F9F" w:rsidRDefault="00E04F9F" w:rsidP="00E04F9F"/>
    <w:p w14:paraId="2520905F" w14:textId="77777777" w:rsidR="00E04F9F" w:rsidRDefault="00E04F9F" w:rsidP="00E04F9F"/>
    <w:sdt>
      <w:sdtPr>
        <w:rPr>
          <w:lang w:val="pt-PT"/>
        </w:rPr>
        <w:id w:val="-2022229017"/>
        <w:docPartObj>
          <w:docPartGallery w:val="Table of Contents"/>
          <w:docPartUnique/>
        </w:docPartObj>
      </w:sdtPr>
      <w:sdtEndPr>
        <w:rPr>
          <w:rFonts w:asciiTheme="minorHAnsi" w:hAnsiTheme="minorHAnsi" w:cstheme="minorBidi"/>
          <w:caps w:val="0"/>
          <w:color w:val="auto"/>
          <w:spacing w:val="0"/>
          <w:sz w:val="20"/>
          <w:szCs w:val="20"/>
        </w:rPr>
      </w:sdtEndPr>
      <w:sdtContent>
        <w:p w14:paraId="3EC94F6C" w14:textId="412BE019" w:rsidR="00DF53EE" w:rsidRDefault="00D660C1">
          <w:pPr>
            <w:pStyle w:val="Cabealhodondice"/>
          </w:pPr>
          <w:r w:rsidRPr="00D660C1">
            <w:rPr>
              <w:lang w:val="pt-PT"/>
            </w:rPr>
            <w:t>index</w:t>
          </w:r>
        </w:p>
        <w:p w14:paraId="4952FC7D" w14:textId="5C0B301A" w:rsidR="00405C36" w:rsidRDefault="00DF53EE">
          <w:pPr>
            <w:pStyle w:val="ndice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165027754" w:history="1">
            <w:r w:rsidR="00405C36" w:rsidRPr="001274F0">
              <w:rPr>
                <w:rStyle w:val="Hiperligao"/>
                <w:noProof/>
              </w:rPr>
              <w:t>INTRODUC</w:t>
            </w:r>
            <w:r w:rsidR="00405C36" w:rsidRPr="001274F0">
              <w:rPr>
                <w:rStyle w:val="Hiperligao"/>
                <w:noProof/>
              </w:rPr>
              <w:t>T</w:t>
            </w:r>
            <w:r w:rsidR="00405C36" w:rsidRPr="001274F0">
              <w:rPr>
                <w:rStyle w:val="Hiperligao"/>
                <w:noProof/>
              </w:rPr>
              <w:t>ION</w:t>
            </w:r>
            <w:r w:rsidR="00405C36">
              <w:rPr>
                <w:noProof/>
                <w:webHidden/>
              </w:rPr>
              <w:tab/>
            </w:r>
            <w:r w:rsidR="00405C36">
              <w:rPr>
                <w:noProof/>
                <w:webHidden/>
              </w:rPr>
              <w:fldChar w:fldCharType="begin"/>
            </w:r>
            <w:r w:rsidR="00405C36">
              <w:rPr>
                <w:noProof/>
                <w:webHidden/>
              </w:rPr>
              <w:instrText xml:space="preserve"> PAGEREF _Toc165027754 \h </w:instrText>
            </w:r>
            <w:r w:rsidR="00405C36">
              <w:rPr>
                <w:noProof/>
                <w:webHidden/>
              </w:rPr>
            </w:r>
            <w:r w:rsidR="00405C36">
              <w:rPr>
                <w:noProof/>
                <w:webHidden/>
              </w:rPr>
              <w:fldChar w:fldCharType="separate"/>
            </w:r>
            <w:r w:rsidR="00405C36">
              <w:rPr>
                <w:noProof/>
                <w:webHidden/>
              </w:rPr>
              <w:t>3</w:t>
            </w:r>
            <w:r w:rsidR="00405C36">
              <w:rPr>
                <w:noProof/>
                <w:webHidden/>
              </w:rPr>
              <w:fldChar w:fldCharType="end"/>
            </w:r>
          </w:hyperlink>
        </w:p>
        <w:p w14:paraId="0FAD2E84" w14:textId="2D94CA10" w:rsidR="00405C36" w:rsidRDefault="00405C36">
          <w:pPr>
            <w:pStyle w:val="ndice1"/>
            <w:tabs>
              <w:tab w:val="right" w:leader="dot" w:pos="9350"/>
            </w:tabs>
            <w:rPr>
              <w:noProof/>
              <w:kern w:val="2"/>
              <w:sz w:val="24"/>
              <w:szCs w:val="24"/>
              <w:lang w:val="en-GB" w:eastAsia="en-GB"/>
              <w14:ligatures w14:val="standardContextual"/>
            </w:rPr>
          </w:pPr>
          <w:hyperlink w:anchor="_Toc165027755" w:history="1">
            <w:r w:rsidRPr="001274F0">
              <w:rPr>
                <w:rStyle w:val="Hiperligao"/>
                <w:noProof/>
              </w:rPr>
              <w:t xml:space="preserve">HOW SOCIAL AND DIGITAL MIDIA CAN BE USED </w:t>
            </w:r>
            <w:r w:rsidRPr="001274F0">
              <w:rPr>
                <w:rStyle w:val="Hiperligao"/>
                <w:noProof/>
              </w:rPr>
              <w:t>R</w:t>
            </w:r>
            <w:r w:rsidRPr="001274F0">
              <w:rPr>
                <w:rStyle w:val="Hiperligao"/>
                <w:noProof/>
              </w:rPr>
              <w:t>EACH A WIDER CUSTOME BASE</w:t>
            </w:r>
            <w:r>
              <w:rPr>
                <w:noProof/>
                <w:webHidden/>
              </w:rPr>
              <w:tab/>
            </w:r>
            <w:r>
              <w:rPr>
                <w:noProof/>
                <w:webHidden/>
              </w:rPr>
              <w:fldChar w:fldCharType="begin"/>
            </w:r>
            <w:r>
              <w:rPr>
                <w:noProof/>
                <w:webHidden/>
              </w:rPr>
              <w:instrText xml:space="preserve"> PAGEREF _Toc165027755 \h </w:instrText>
            </w:r>
            <w:r>
              <w:rPr>
                <w:noProof/>
                <w:webHidden/>
              </w:rPr>
            </w:r>
            <w:r>
              <w:rPr>
                <w:noProof/>
                <w:webHidden/>
              </w:rPr>
              <w:fldChar w:fldCharType="separate"/>
            </w:r>
            <w:r>
              <w:rPr>
                <w:noProof/>
                <w:webHidden/>
              </w:rPr>
              <w:t>4</w:t>
            </w:r>
            <w:r>
              <w:rPr>
                <w:noProof/>
                <w:webHidden/>
              </w:rPr>
              <w:fldChar w:fldCharType="end"/>
            </w:r>
          </w:hyperlink>
        </w:p>
        <w:p w14:paraId="01DE2F09" w14:textId="6C498652" w:rsidR="00405C36" w:rsidRDefault="00405C36">
          <w:pPr>
            <w:pStyle w:val="ndice1"/>
            <w:tabs>
              <w:tab w:val="right" w:leader="dot" w:pos="9350"/>
            </w:tabs>
            <w:rPr>
              <w:noProof/>
              <w:kern w:val="2"/>
              <w:sz w:val="24"/>
              <w:szCs w:val="24"/>
              <w:lang w:val="en-GB" w:eastAsia="en-GB"/>
              <w14:ligatures w14:val="standardContextual"/>
            </w:rPr>
          </w:pPr>
          <w:hyperlink w:anchor="_Toc165027756" w:history="1">
            <w:r w:rsidRPr="001274F0">
              <w:rPr>
                <w:rStyle w:val="Hiperligao"/>
                <w:noProof/>
              </w:rPr>
              <w:t>Conclusion</w:t>
            </w:r>
            <w:r>
              <w:rPr>
                <w:noProof/>
                <w:webHidden/>
              </w:rPr>
              <w:tab/>
            </w:r>
            <w:r>
              <w:rPr>
                <w:noProof/>
                <w:webHidden/>
              </w:rPr>
              <w:fldChar w:fldCharType="begin"/>
            </w:r>
            <w:r>
              <w:rPr>
                <w:noProof/>
                <w:webHidden/>
              </w:rPr>
              <w:instrText xml:space="preserve"> PAGEREF _Toc165027756 \h </w:instrText>
            </w:r>
            <w:r>
              <w:rPr>
                <w:noProof/>
                <w:webHidden/>
              </w:rPr>
            </w:r>
            <w:r>
              <w:rPr>
                <w:noProof/>
                <w:webHidden/>
              </w:rPr>
              <w:fldChar w:fldCharType="separate"/>
            </w:r>
            <w:r>
              <w:rPr>
                <w:noProof/>
                <w:webHidden/>
              </w:rPr>
              <w:t>5</w:t>
            </w:r>
            <w:r>
              <w:rPr>
                <w:noProof/>
                <w:webHidden/>
              </w:rPr>
              <w:fldChar w:fldCharType="end"/>
            </w:r>
          </w:hyperlink>
        </w:p>
        <w:p w14:paraId="43BF1EC5" w14:textId="383257C3" w:rsidR="00405C36" w:rsidRDefault="00405C36">
          <w:pPr>
            <w:pStyle w:val="ndice1"/>
            <w:tabs>
              <w:tab w:val="right" w:leader="dot" w:pos="9350"/>
            </w:tabs>
            <w:rPr>
              <w:noProof/>
              <w:kern w:val="2"/>
              <w:sz w:val="24"/>
              <w:szCs w:val="24"/>
              <w:lang w:val="en-GB" w:eastAsia="en-GB"/>
              <w14:ligatures w14:val="standardContextual"/>
            </w:rPr>
          </w:pPr>
          <w:hyperlink w:anchor="_Toc165027757" w:history="1">
            <w:r w:rsidRPr="001274F0">
              <w:rPr>
                <w:rStyle w:val="Hiperligao"/>
                <w:noProof/>
              </w:rPr>
              <w:t>reference</w:t>
            </w:r>
            <w:r>
              <w:rPr>
                <w:noProof/>
                <w:webHidden/>
              </w:rPr>
              <w:tab/>
            </w:r>
            <w:r>
              <w:rPr>
                <w:noProof/>
                <w:webHidden/>
              </w:rPr>
              <w:fldChar w:fldCharType="begin"/>
            </w:r>
            <w:r>
              <w:rPr>
                <w:noProof/>
                <w:webHidden/>
              </w:rPr>
              <w:instrText xml:space="preserve"> PAGEREF _Toc165027757 \h </w:instrText>
            </w:r>
            <w:r>
              <w:rPr>
                <w:noProof/>
                <w:webHidden/>
              </w:rPr>
            </w:r>
            <w:r>
              <w:rPr>
                <w:noProof/>
                <w:webHidden/>
              </w:rPr>
              <w:fldChar w:fldCharType="separate"/>
            </w:r>
            <w:r>
              <w:rPr>
                <w:noProof/>
                <w:webHidden/>
              </w:rPr>
              <w:t>6</w:t>
            </w:r>
            <w:r>
              <w:rPr>
                <w:noProof/>
                <w:webHidden/>
              </w:rPr>
              <w:fldChar w:fldCharType="end"/>
            </w:r>
          </w:hyperlink>
        </w:p>
        <w:p w14:paraId="4BF8ADB0" w14:textId="160C55BF" w:rsidR="00DF53EE" w:rsidRDefault="00DF53EE">
          <w:r>
            <w:rPr>
              <w:b/>
              <w:bCs/>
              <w:lang w:val="pt-PT"/>
            </w:rPr>
            <w:fldChar w:fldCharType="end"/>
          </w:r>
        </w:p>
      </w:sdtContent>
    </w:sdt>
    <w:p w14:paraId="3C71C7BB" w14:textId="3EB038ED" w:rsidR="001273C1" w:rsidRPr="0038278D" w:rsidRDefault="001273C1">
      <w:pPr>
        <w:pStyle w:val="Ttulo2"/>
        <w:rPr>
          <w:lang w:val="en"/>
        </w:rPr>
      </w:pPr>
    </w:p>
    <w:p w14:paraId="23D0D305" w14:textId="77777777" w:rsidR="001273C1" w:rsidRDefault="001273C1">
      <w:pPr>
        <w:pStyle w:val="SemEspaamento"/>
      </w:pPr>
    </w:p>
    <w:p w14:paraId="168BD13D" w14:textId="77777777" w:rsidR="001879DB" w:rsidRDefault="001879DB">
      <w:pPr>
        <w:pStyle w:val="SemEspaamento"/>
      </w:pPr>
    </w:p>
    <w:p w14:paraId="0D99614D" w14:textId="77777777" w:rsidR="001879DB" w:rsidRDefault="001879DB">
      <w:pPr>
        <w:pStyle w:val="SemEspaamento"/>
      </w:pPr>
    </w:p>
    <w:p w14:paraId="5732065C" w14:textId="77777777" w:rsidR="001879DB" w:rsidRDefault="001879DB">
      <w:pPr>
        <w:pStyle w:val="SemEspaamento"/>
      </w:pPr>
    </w:p>
    <w:p w14:paraId="47853F2F" w14:textId="77777777" w:rsidR="001879DB" w:rsidRDefault="001879DB">
      <w:pPr>
        <w:pStyle w:val="SemEspaamento"/>
      </w:pPr>
    </w:p>
    <w:p w14:paraId="6C607951" w14:textId="77777777" w:rsidR="001879DB" w:rsidRDefault="001879DB">
      <w:pPr>
        <w:pStyle w:val="SemEspaamento"/>
      </w:pPr>
    </w:p>
    <w:p w14:paraId="4492C0FF" w14:textId="77777777" w:rsidR="001879DB" w:rsidRDefault="001879DB">
      <w:pPr>
        <w:pStyle w:val="SemEspaamento"/>
      </w:pPr>
    </w:p>
    <w:p w14:paraId="0074C4F4" w14:textId="77777777" w:rsidR="001879DB" w:rsidRDefault="001879DB">
      <w:pPr>
        <w:pStyle w:val="SemEspaamento"/>
      </w:pPr>
    </w:p>
    <w:p w14:paraId="1748D5E5" w14:textId="77777777" w:rsidR="001879DB" w:rsidRDefault="001879DB">
      <w:pPr>
        <w:pStyle w:val="SemEspaamento"/>
      </w:pPr>
    </w:p>
    <w:p w14:paraId="7049FB72" w14:textId="77777777" w:rsidR="001879DB" w:rsidRDefault="001879DB">
      <w:pPr>
        <w:pStyle w:val="SemEspaamento"/>
      </w:pPr>
    </w:p>
    <w:p w14:paraId="7A27CC9F" w14:textId="77777777" w:rsidR="001879DB" w:rsidRDefault="001879DB">
      <w:pPr>
        <w:pStyle w:val="SemEspaamento"/>
      </w:pPr>
    </w:p>
    <w:p w14:paraId="6D04D0F5" w14:textId="77777777" w:rsidR="001879DB" w:rsidRDefault="001879DB">
      <w:pPr>
        <w:pStyle w:val="SemEspaamento"/>
      </w:pPr>
    </w:p>
    <w:p w14:paraId="2FD15A2D" w14:textId="77777777" w:rsidR="001879DB" w:rsidRDefault="001879DB">
      <w:pPr>
        <w:pStyle w:val="SemEspaamento"/>
      </w:pPr>
    </w:p>
    <w:p w14:paraId="1A7CE626" w14:textId="77777777" w:rsidR="001879DB" w:rsidRDefault="001879DB">
      <w:pPr>
        <w:pStyle w:val="SemEspaamento"/>
      </w:pPr>
    </w:p>
    <w:p w14:paraId="46C2ACEA" w14:textId="77777777" w:rsidR="001879DB" w:rsidRDefault="001879DB">
      <w:pPr>
        <w:pStyle w:val="SemEspaamento"/>
      </w:pPr>
    </w:p>
    <w:p w14:paraId="3642CC31" w14:textId="77777777" w:rsidR="001879DB" w:rsidRDefault="001879DB">
      <w:pPr>
        <w:pStyle w:val="SemEspaamento"/>
      </w:pPr>
    </w:p>
    <w:p w14:paraId="0E9EABF6" w14:textId="77777777" w:rsidR="001879DB" w:rsidRDefault="001879DB">
      <w:pPr>
        <w:pStyle w:val="SemEspaamento"/>
      </w:pPr>
    </w:p>
    <w:p w14:paraId="0D89AA50" w14:textId="77777777" w:rsidR="001879DB" w:rsidRDefault="001879DB">
      <w:pPr>
        <w:pStyle w:val="SemEspaamento"/>
      </w:pPr>
    </w:p>
    <w:p w14:paraId="38EE517E" w14:textId="77777777" w:rsidR="001879DB" w:rsidRDefault="001879DB">
      <w:pPr>
        <w:pStyle w:val="SemEspaamento"/>
      </w:pPr>
    </w:p>
    <w:p w14:paraId="3E2CEE28" w14:textId="77777777" w:rsidR="001879DB" w:rsidRDefault="001879DB">
      <w:pPr>
        <w:pStyle w:val="SemEspaamento"/>
      </w:pPr>
    </w:p>
    <w:p w14:paraId="4CEC1994" w14:textId="77777777" w:rsidR="001879DB" w:rsidRDefault="001879DB">
      <w:pPr>
        <w:pStyle w:val="SemEspaamento"/>
      </w:pPr>
    </w:p>
    <w:p w14:paraId="05C4AC16" w14:textId="77777777" w:rsidR="001879DB" w:rsidRDefault="001879DB">
      <w:pPr>
        <w:pStyle w:val="SemEspaamento"/>
      </w:pPr>
    </w:p>
    <w:p w14:paraId="5ECAB548" w14:textId="77777777" w:rsidR="001879DB" w:rsidRDefault="001879DB">
      <w:pPr>
        <w:pStyle w:val="SemEspaamento"/>
      </w:pPr>
    </w:p>
    <w:p w14:paraId="15D84FE5" w14:textId="77777777" w:rsidR="001879DB" w:rsidRDefault="001879DB">
      <w:pPr>
        <w:pStyle w:val="SemEspaamento"/>
      </w:pPr>
    </w:p>
    <w:p w14:paraId="43DE800C" w14:textId="77777777" w:rsidR="001879DB" w:rsidRDefault="001879DB">
      <w:pPr>
        <w:pStyle w:val="SemEspaamento"/>
      </w:pPr>
    </w:p>
    <w:p w14:paraId="2934D019" w14:textId="77777777" w:rsidR="001879DB" w:rsidRDefault="001879DB">
      <w:pPr>
        <w:pStyle w:val="SemEspaamento"/>
      </w:pPr>
    </w:p>
    <w:p w14:paraId="6E10FFF0" w14:textId="77777777" w:rsidR="001879DB" w:rsidRDefault="001879DB">
      <w:pPr>
        <w:pStyle w:val="SemEspaamento"/>
      </w:pPr>
    </w:p>
    <w:p w14:paraId="799DBAE6" w14:textId="77777777" w:rsidR="001879DB" w:rsidRDefault="001879DB">
      <w:pPr>
        <w:pStyle w:val="SemEspaamento"/>
      </w:pPr>
    </w:p>
    <w:p w14:paraId="3B8051B4" w14:textId="77777777" w:rsidR="001879DB" w:rsidRDefault="001879DB">
      <w:pPr>
        <w:pStyle w:val="SemEspaamento"/>
      </w:pPr>
    </w:p>
    <w:p w14:paraId="465772FE" w14:textId="77777777" w:rsidR="001879DB" w:rsidRDefault="001879DB">
      <w:pPr>
        <w:pStyle w:val="SemEspaamento"/>
      </w:pPr>
    </w:p>
    <w:p w14:paraId="60EE276D" w14:textId="77777777" w:rsidR="001879DB" w:rsidRDefault="001879DB">
      <w:pPr>
        <w:pStyle w:val="SemEspaamento"/>
      </w:pPr>
    </w:p>
    <w:p w14:paraId="501A70A0" w14:textId="77777777" w:rsidR="001879DB" w:rsidRDefault="001879DB">
      <w:pPr>
        <w:pStyle w:val="SemEspaamento"/>
      </w:pPr>
    </w:p>
    <w:p w14:paraId="6B672918" w14:textId="77777777" w:rsidR="001879DB" w:rsidRDefault="001879DB">
      <w:pPr>
        <w:pStyle w:val="SemEspaamento"/>
      </w:pPr>
    </w:p>
    <w:p w14:paraId="23AFD79A" w14:textId="77777777" w:rsidR="001879DB" w:rsidRPr="001879DB" w:rsidRDefault="001879DB" w:rsidP="001879DB">
      <w:pPr>
        <w:pStyle w:val="Ttulo1"/>
        <w:pBdr>
          <w:top w:val="single" w:sz="24" w:space="31" w:color="4472C4" w:themeColor="accent1"/>
        </w:pBdr>
      </w:pPr>
      <w:bookmarkStart w:id="0" w:name="_Toc165027754"/>
      <w:r w:rsidRPr="001879DB">
        <w:lastRenderedPageBreak/>
        <w:t>INTRODUCTION</w:t>
      </w:r>
      <w:bookmarkEnd w:id="0"/>
    </w:p>
    <w:p w14:paraId="1E34EF9B" w14:textId="6B221FA5" w:rsidR="001273C1" w:rsidRDefault="001273C1" w:rsidP="001879DB">
      <w:pPr>
        <w:pStyle w:val="Ttulo1"/>
        <w:pBdr>
          <w:top w:val="single" w:sz="24" w:space="31" w:color="4472C4" w:themeColor="accent1"/>
        </w:pBdr>
      </w:pPr>
    </w:p>
    <w:p w14:paraId="22212490" w14:textId="77777777" w:rsidR="00405C36" w:rsidRDefault="00405C36" w:rsidP="00DF53EE">
      <w:pPr>
        <w:jc w:val="both"/>
        <w:rPr>
          <w:sz w:val="24"/>
          <w:szCs w:val="24"/>
          <w:lang w:val="en"/>
        </w:rPr>
      </w:pPr>
    </w:p>
    <w:p w14:paraId="791A4EED" w14:textId="77777777" w:rsidR="001879DB" w:rsidRDefault="001879DB" w:rsidP="008C2860">
      <w:pPr>
        <w:rPr>
          <w:lang w:val="en"/>
        </w:rPr>
      </w:pPr>
    </w:p>
    <w:p w14:paraId="623191DB" w14:textId="06B5DFBE" w:rsidR="001879DB" w:rsidRPr="008E580D" w:rsidRDefault="008E580D" w:rsidP="008C2860">
      <w:pPr>
        <w:rPr>
          <w:sz w:val="24"/>
          <w:szCs w:val="24"/>
          <w:lang w:val="en"/>
        </w:rPr>
      </w:pPr>
      <w:r w:rsidRPr="008E580D">
        <w:rPr>
          <w:sz w:val="24"/>
          <w:szCs w:val="24"/>
          <w:lang w:val="en"/>
        </w:rPr>
        <w:t>In this work I come to explain, through my knowledge and studies, how important digital media is nowadays, not only for sales, but also for any type of objective. And through the expansion of information technology, and the speed at which it spreads, the internet emerged, being practically the main form of global communication, and driving the search for information on a multitude of subjects. In this way, organizations saw an opportunity to expand their business through the internet and marketing.</w:t>
      </w:r>
    </w:p>
    <w:p w14:paraId="258B15F9" w14:textId="77777777" w:rsidR="001879DB" w:rsidRDefault="001879DB" w:rsidP="008C2860">
      <w:pPr>
        <w:rPr>
          <w:lang w:val="en"/>
        </w:rPr>
      </w:pPr>
    </w:p>
    <w:p w14:paraId="3EA45DED" w14:textId="77777777" w:rsidR="001879DB" w:rsidRDefault="001879DB" w:rsidP="008C2860">
      <w:pPr>
        <w:rPr>
          <w:lang w:val="en"/>
        </w:rPr>
      </w:pPr>
    </w:p>
    <w:p w14:paraId="11D9B2CC" w14:textId="77777777" w:rsidR="001879DB" w:rsidRDefault="001879DB" w:rsidP="008C2860">
      <w:pPr>
        <w:rPr>
          <w:lang w:val="en"/>
        </w:rPr>
      </w:pPr>
    </w:p>
    <w:p w14:paraId="7189D27D" w14:textId="77777777" w:rsidR="001879DB" w:rsidRDefault="001879DB" w:rsidP="008C2860">
      <w:pPr>
        <w:rPr>
          <w:lang w:val="en"/>
        </w:rPr>
      </w:pPr>
    </w:p>
    <w:p w14:paraId="3B93CD7A" w14:textId="77777777" w:rsidR="001879DB" w:rsidRDefault="001879DB" w:rsidP="008C2860">
      <w:pPr>
        <w:rPr>
          <w:lang w:val="en"/>
        </w:rPr>
      </w:pPr>
    </w:p>
    <w:p w14:paraId="6BC7F197" w14:textId="77777777" w:rsidR="001879DB" w:rsidRDefault="001879DB" w:rsidP="008C2860">
      <w:pPr>
        <w:rPr>
          <w:lang w:val="en"/>
        </w:rPr>
      </w:pPr>
    </w:p>
    <w:p w14:paraId="4CB0288B" w14:textId="77777777" w:rsidR="001879DB" w:rsidRDefault="001879DB" w:rsidP="008C2860">
      <w:pPr>
        <w:rPr>
          <w:lang w:val="en"/>
        </w:rPr>
      </w:pPr>
    </w:p>
    <w:p w14:paraId="12FE4789" w14:textId="77777777" w:rsidR="001879DB" w:rsidRDefault="001879DB" w:rsidP="008C2860">
      <w:pPr>
        <w:rPr>
          <w:lang w:val="en"/>
        </w:rPr>
      </w:pPr>
    </w:p>
    <w:p w14:paraId="050F0D21" w14:textId="77777777" w:rsidR="001879DB" w:rsidRDefault="001879DB" w:rsidP="008C2860">
      <w:pPr>
        <w:rPr>
          <w:lang w:val="en"/>
        </w:rPr>
      </w:pPr>
    </w:p>
    <w:p w14:paraId="54E06A63" w14:textId="77777777" w:rsidR="001879DB" w:rsidRDefault="001879DB" w:rsidP="008C2860">
      <w:pPr>
        <w:rPr>
          <w:lang w:val="en"/>
        </w:rPr>
      </w:pPr>
    </w:p>
    <w:p w14:paraId="7B6C9DB1" w14:textId="77777777" w:rsidR="001879DB" w:rsidRDefault="001879DB" w:rsidP="008C2860">
      <w:pPr>
        <w:rPr>
          <w:lang w:val="en"/>
        </w:rPr>
      </w:pPr>
    </w:p>
    <w:p w14:paraId="0F0C3695" w14:textId="77777777" w:rsidR="001879DB" w:rsidRDefault="001879DB" w:rsidP="008C2860">
      <w:pPr>
        <w:rPr>
          <w:lang w:val="en"/>
        </w:rPr>
      </w:pPr>
    </w:p>
    <w:p w14:paraId="49B20D97" w14:textId="77777777" w:rsidR="001879DB" w:rsidRDefault="001879DB" w:rsidP="008C2860">
      <w:pPr>
        <w:rPr>
          <w:lang w:val="en"/>
        </w:rPr>
      </w:pPr>
    </w:p>
    <w:p w14:paraId="3FB9D7C2" w14:textId="77777777" w:rsidR="001879DB" w:rsidRDefault="001879DB" w:rsidP="008C2860">
      <w:pPr>
        <w:rPr>
          <w:lang w:val="en"/>
        </w:rPr>
      </w:pPr>
    </w:p>
    <w:p w14:paraId="5654335E" w14:textId="77777777" w:rsidR="001879DB" w:rsidRDefault="001879DB" w:rsidP="008C2860">
      <w:pPr>
        <w:rPr>
          <w:lang w:val="en"/>
        </w:rPr>
      </w:pPr>
    </w:p>
    <w:p w14:paraId="722FF9F8" w14:textId="77777777" w:rsidR="001879DB" w:rsidRDefault="001879DB" w:rsidP="008C2860">
      <w:pPr>
        <w:rPr>
          <w:lang w:val="en"/>
        </w:rPr>
      </w:pPr>
    </w:p>
    <w:p w14:paraId="2A87E5CE" w14:textId="77777777" w:rsidR="006C5ECB" w:rsidRDefault="006C5ECB"/>
    <w:p w14:paraId="3C2216DF" w14:textId="77777777" w:rsidR="00DF53EE" w:rsidRDefault="00DF53EE"/>
    <w:p w14:paraId="73A32D4A" w14:textId="77777777" w:rsidR="00DF53EE" w:rsidRDefault="00DF53EE" w:rsidP="00DF53EE">
      <w:pPr>
        <w:pStyle w:val="Ttulo1"/>
      </w:pPr>
      <w:bookmarkStart w:id="1" w:name="_Toc165027755"/>
      <w:r>
        <w:lastRenderedPageBreak/>
        <w:t>HOW SOCIAL AND DIGITAL MIDIA CAN BE USED REACH A WIDER CUSTOME BASE</w:t>
      </w:r>
      <w:bookmarkEnd w:id="1"/>
    </w:p>
    <w:p w14:paraId="27574E43" w14:textId="7B6CC10B" w:rsidR="00DF53EE" w:rsidRPr="00DF53EE" w:rsidRDefault="0037212B" w:rsidP="00EA7FB8">
      <w:pPr>
        <w:pStyle w:val="Assinatura"/>
        <w:spacing w:line="276" w:lineRule="auto"/>
        <w:jc w:val="both"/>
        <w:rPr>
          <w:sz w:val="24"/>
          <w:szCs w:val="24"/>
        </w:rPr>
      </w:pPr>
      <w:bookmarkStart w:id="2" w:name="_Hlk165104756"/>
      <w:r w:rsidRPr="00EA7FB8">
        <w:rPr>
          <w:b/>
          <w:bCs/>
          <w:sz w:val="24"/>
          <w:szCs w:val="24"/>
        </w:rPr>
        <w:t>Digital</w:t>
      </w:r>
      <w:r w:rsidRPr="00DF53EE">
        <w:rPr>
          <w:sz w:val="24"/>
          <w:szCs w:val="24"/>
        </w:rPr>
        <w:t xml:space="preserve"> platforms are a fundamental support for marketing strategies,as they enable a closer relationship with the consumer</w:t>
      </w:r>
      <w:r w:rsidRPr="00DF53EE">
        <w:rPr>
          <w:sz w:val="24"/>
          <w:szCs w:val="24"/>
        </w:rPr>
        <w:t xml:space="preserve">. THE </w:t>
      </w:r>
      <w:r w:rsidRPr="00DF53EE">
        <w:rPr>
          <w:sz w:val="24"/>
          <w:szCs w:val="24"/>
        </w:rPr>
        <w:t>digital marketing has become a broader tool because it is accessible and able to reach</w:t>
      </w:r>
      <w:r w:rsidR="00EA7FB8">
        <w:rPr>
          <w:sz w:val="24"/>
          <w:szCs w:val="24"/>
        </w:rPr>
        <w:t xml:space="preserve"> </w:t>
      </w:r>
      <w:r w:rsidRPr="00DF53EE">
        <w:rPr>
          <w:sz w:val="24"/>
          <w:szCs w:val="24"/>
        </w:rPr>
        <w:t xml:space="preserve">different types of people and groups, in addition to being a cheaper form of marketing, but it </w:t>
      </w:r>
      <w:r w:rsidR="00EA7FB8" w:rsidRPr="00DF53EE">
        <w:rPr>
          <w:sz w:val="24"/>
          <w:szCs w:val="24"/>
        </w:rPr>
        <w:t>requires of</w:t>
      </w:r>
      <w:r w:rsidRPr="00DF53EE">
        <w:rPr>
          <w:sz w:val="24"/>
          <w:szCs w:val="24"/>
        </w:rPr>
        <w:t xml:space="preserve"> </w:t>
      </w:r>
      <w:r w:rsidR="00EA7FB8" w:rsidRPr="00DF53EE">
        <w:rPr>
          <w:sz w:val="24"/>
          <w:szCs w:val="24"/>
        </w:rPr>
        <w:t>company’s</w:t>
      </w:r>
      <w:r w:rsidRPr="00DF53EE">
        <w:rPr>
          <w:sz w:val="24"/>
          <w:szCs w:val="24"/>
        </w:rPr>
        <w:t xml:space="preserve"> good strategies and a good positioning to retain their consumers </w:t>
      </w:r>
      <w:r w:rsidR="00EA7FB8" w:rsidRPr="00DF53EE">
        <w:rPr>
          <w:sz w:val="24"/>
          <w:szCs w:val="24"/>
        </w:rPr>
        <w:t>and expand</w:t>
      </w:r>
      <w:r w:rsidRPr="00DF53EE">
        <w:rPr>
          <w:sz w:val="24"/>
          <w:szCs w:val="24"/>
        </w:rPr>
        <w:t xml:space="preserve"> the </w:t>
      </w:r>
      <w:r w:rsidR="00EA7FB8" w:rsidRPr="00DF53EE">
        <w:rPr>
          <w:sz w:val="24"/>
          <w:szCs w:val="24"/>
        </w:rPr>
        <w:t>brand. With</w:t>
      </w:r>
      <w:r w:rsidRPr="00DF53EE">
        <w:rPr>
          <w:sz w:val="24"/>
          <w:szCs w:val="24"/>
        </w:rPr>
        <w:t xml:space="preserve"> the expansion of information technology, and the speed at which it propagates, </w:t>
      </w:r>
      <w:r w:rsidR="00EA7FB8" w:rsidRPr="00DF53EE">
        <w:rPr>
          <w:sz w:val="24"/>
          <w:szCs w:val="24"/>
        </w:rPr>
        <w:t>the internet</w:t>
      </w:r>
      <w:r w:rsidRPr="00DF53EE">
        <w:rPr>
          <w:sz w:val="24"/>
          <w:szCs w:val="24"/>
        </w:rPr>
        <w:t xml:space="preserve"> emerged, being practically the main form of global communication, and boosts </w:t>
      </w:r>
      <w:r w:rsidR="00EA7FB8" w:rsidRPr="00DF53EE">
        <w:rPr>
          <w:sz w:val="24"/>
          <w:szCs w:val="24"/>
        </w:rPr>
        <w:t>search of</w:t>
      </w:r>
      <w:r w:rsidRPr="00DF53EE">
        <w:rPr>
          <w:sz w:val="24"/>
          <w:szCs w:val="24"/>
        </w:rPr>
        <w:t xml:space="preserve"> information on a multitude of topics. In this way, organizations saw </w:t>
      </w:r>
      <w:r w:rsidR="00EA7FB8" w:rsidRPr="00DF53EE">
        <w:rPr>
          <w:sz w:val="24"/>
          <w:szCs w:val="24"/>
        </w:rPr>
        <w:t>an opportunity</w:t>
      </w:r>
      <w:r w:rsidRPr="00DF53EE">
        <w:rPr>
          <w:sz w:val="24"/>
          <w:szCs w:val="24"/>
        </w:rPr>
        <w:t xml:space="preserve"> to expand your business through the internet, not only by carrying </w:t>
      </w:r>
      <w:r w:rsidR="00EA7FB8" w:rsidRPr="00DF53EE">
        <w:rPr>
          <w:sz w:val="24"/>
          <w:szCs w:val="24"/>
        </w:rPr>
        <w:t>out advertising</w:t>
      </w:r>
      <w:r w:rsidRPr="00DF53EE">
        <w:rPr>
          <w:sz w:val="24"/>
          <w:szCs w:val="24"/>
        </w:rPr>
        <w:t xml:space="preserve"> campaigns, but also, transforming your products into sales </w:t>
      </w:r>
      <w:r w:rsidR="00EA7FB8" w:rsidRPr="00DF53EE">
        <w:rPr>
          <w:sz w:val="24"/>
          <w:szCs w:val="24"/>
        </w:rPr>
        <w:t>through virtual</w:t>
      </w:r>
      <w:r w:rsidRPr="00DF53EE">
        <w:rPr>
          <w:sz w:val="24"/>
          <w:szCs w:val="24"/>
        </w:rPr>
        <w:t xml:space="preserve"> communication</w:t>
      </w:r>
      <w:r w:rsidR="0050529A" w:rsidRPr="00DF53EE">
        <w:rPr>
          <w:sz w:val="24"/>
          <w:szCs w:val="24"/>
        </w:rPr>
        <w:t>.</w:t>
      </w:r>
    </w:p>
    <w:bookmarkEnd w:id="2"/>
    <w:p w14:paraId="5C6B450E" w14:textId="35C53C8F" w:rsidR="0037212B" w:rsidRPr="00DF53EE" w:rsidRDefault="0050529A" w:rsidP="00EA7FB8">
      <w:pPr>
        <w:pStyle w:val="Assinatura"/>
        <w:spacing w:before="0" w:line="276" w:lineRule="auto"/>
        <w:jc w:val="both"/>
        <w:rPr>
          <w:sz w:val="24"/>
          <w:szCs w:val="24"/>
        </w:rPr>
      </w:pPr>
      <w:r w:rsidRPr="00DF53EE">
        <w:rPr>
          <w:sz w:val="24"/>
          <w:szCs w:val="24"/>
          <w:lang w:val="en-GB"/>
        </w:rPr>
        <w:t xml:space="preserve">Therefore, organizations had to adjust and reorganize the </w:t>
      </w:r>
      <w:r w:rsidR="00EA7FB8" w:rsidRPr="00DF53EE">
        <w:rPr>
          <w:sz w:val="24"/>
          <w:szCs w:val="24"/>
          <w:lang w:val="en-GB"/>
        </w:rPr>
        <w:t>way how</w:t>
      </w:r>
      <w:r w:rsidRPr="00DF53EE">
        <w:rPr>
          <w:sz w:val="24"/>
          <w:szCs w:val="24"/>
          <w:lang w:val="en-GB"/>
        </w:rPr>
        <w:t xml:space="preserve"> the organization should communicate with its customers, as the consumer </w:t>
      </w:r>
      <w:r w:rsidR="00EA7FB8" w:rsidRPr="00DF53EE">
        <w:rPr>
          <w:sz w:val="24"/>
          <w:szCs w:val="24"/>
          <w:lang w:val="en-GB"/>
        </w:rPr>
        <w:t>environment changed</w:t>
      </w:r>
      <w:r w:rsidRPr="00DF53EE">
        <w:rPr>
          <w:sz w:val="24"/>
          <w:szCs w:val="24"/>
          <w:lang w:val="en-GB"/>
        </w:rPr>
        <w:t xml:space="preserve"> completely, becoming more direct and personal, that is, the relationship with </w:t>
      </w:r>
      <w:r w:rsidR="00EA7FB8" w:rsidRPr="00DF53EE">
        <w:rPr>
          <w:sz w:val="24"/>
          <w:szCs w:val="24"/>
          <w:lang w:val="en-GB"/>
        </w:rPr>
        <w:t>the Consumers</w:t>
      </w:r>
      <w:r w:rsidRPr="00DF53EE">
        <w:rPr>
          <w:sz w:val="24"/>
          <w:szCs w:val="24"/>
          <w:lang w:val="en-GB"/>
        </w:rPr>
        <w:t xml:space="preserve"> must be intimate so that they feel loyal to the </w:t>
      </w:r>
      <w:r w:rsidR="00EA7FB8" w:rsidRPr="00DF53EE">
        <w:rPr>
          <w:sz w:val="24"/>
          <w:szCs w:val="24"/>
          <w:lang w:val="en-GB"/>
        </w:rPr>
        <w:t>company. Organizations</w:t>
      </w:r>
      <w:r w:rsidRPr="00DF53EE">
        <w:rPr>
          <w:sz w:val="24"/>
          <w:szCs w:val="24"/>
          <w:lang w:val="en-GB"/>
        </w:rPr>
        <w:t xml:space="preserve"> sought to understand consumer </w:t>
      </w:r>
      <w:r w:rsidR="00EA7FB8" w:rsidRPr="00DF53EE">
        <w:rPr>
          <w:sz w:val="24"/>
          <w:szCs w:val="24"/>
          <w:lang w:val="en-GB"/>
        </w:rPr>
        <w:t>behaviour</w:t>
      </w:r>
      <w:r w:rsidRPr="00DF53EE">
        <w:rPr>
          <w:sz w:val="24"/>
          <w:szCs w:val="24"/>
          <w:lang w:val="en-GB"/>
        </w:rPr>
        <w:t xml:space="preserve"> in the </w:t>
      </w:r>
      <w:r w:rsidR="00EA7FB8" w:rsidRPr="00DF53EE">
        <w:rPr>
          <w:sz w:val="24"/>
          <w:szCs w:val="24"/>
          <w:lang w:val="en-GB"/>
        </w:rPr>
        <w:t>environment virtual</w:t>
      </w:r>
      <w:r w:rsidRPr="00DF53EE">
        <w:rPr>
          <w:sz w:val="24"/>
          <w:szCs w:val="24"/>
          <w:lang w:val="en-GB"/>
        </w:rPr>
        <w:t xml:space="preserve">, identifying great potential in social networks, where the main friends </w:t>
      </w:r>
      <w:r w:rsidR="00EA7FB8" w:rsidRPr="00DF53EE">
        <w:rPr>
          <w:sz w:val="24"/>
          <w:szCs w:val="24"/>
          <w:lang w:val="en-GB"/>
        </w:rPr>
        <w:t>and family</w:t>
      </w:r>
      <w:r w:rsidRPr="00DF53EE">
        <w:rPr>
          <w:sz w:val="24"/>
          <w:szCs w:val="24"/>
          <w:lang w:val="en-GB"/>
        </w:rPr>
        <w:t xml:space="preserve"> members of the consumer in question, where the influence is clearly perceived </w:t>
      </w:r>
      <w:r w:rsidR="00EA7FB8" w:rsidRPr="00DF53EE">
        <w:rPr>
          <w:sz w:val="24"/>
          <w:szCs w:val="24"/>
          <w:lang w:val="en-GB"/>
        </w:rPr>
        <w:t>through of</w:t>
      </w:r>
      <w:r w:rsidRPr="00DF53EE">
        <w:rPr>
          <w:sz w:val="24"/>
          <w:szCs w:val="24"/>
          <w:lang w:val="en-GB"/>
        </w:rPr>
        <w:t xml:space="preserve"> the relationship that exists in the social circle in which the individual is inserted. Therefore, </w:t>
      </w:r>
      <w:r w:rsidR="00EA7FB8" w:rsidRPr="00DF53EE">
        <w:rPr>
          <w:sz w:val="24"/>
          <w:szCs w:val="24"/>
          <w:lang w:val="en-GB"/>
        </w:rPr>
        <w:t>companies joined</w:t>
      </w:r>
      <w:r w:rsidRPr="00DF53EE">
        <w:rPr>
          <w:sz w:val="24"/>
          <w:szCs w:val="24"/>
          <w:lang w:val="en-GB"/>
        </w:rPr>
        <w:t xml:space="preserve"> social networks, to establish a more intimate and informal relationship with </w:t>
      </w:r>
      <w:r w:rsidR="00EA7FB8" w:rsidRPr="00DF53EE">
        <w:rPr>
          <w:sz w:val="24"/>
          <w:szCs w:val="24"/>
          <w:lang w:val="en-GB"/>
        </w:rPr>
        <w:t>the consumer</w:t>
      </w:r>
      <w:r w:rsidRPr="00DF53EE">
        <w:rPr>
          <w:sz w:val="24"/>
          <w:szCs w:val="24"/>
          <w:lang w:val="en-GB"/>
        </w:rPr>
        <w:t xml:space="preserve">, gaining their loyalty, and transforming the company into a type </w:t>
      </w:r>
      <w:r w:rsidR="00EA7FB8" w:rsidRPr="00DF53EE">
        <w:rPr>
          <w:sz w:val="24"/>
          <w:szCs w:val="24"/>
          <w:lang w:val="en-GB"/>
        </w:rPr>
        <w:t>of influencer</w:t>
      </w:r>
      <w:r w:rsidRPr="00DF53EE">
        <w:rPr>
          <w:sz w:val="24"/>
          <w:szCs w:val="24"/>
          <w:lang w:val="en-GB"/>
        </w:rPr>
        <w:t>, where your customers identify with the brand.</w:t>
      </w:r>
    </w:p>
    <w:p w14:paraId="1E3A3B88" w14:textId="77777777" w:rsidR="001879DB" w:rsidRPr="00DF53EE" w:rsidRDefault="001879DB" w:rsidP="008C2860">
      <w:pPr>
        <w:pStyle w:val="Assinatura"/>
        <w:rPr>
          <w:sz w:val="24"/>
          <w:szCs w:val="24"/>
          <w:lang w:val="en-GB"/>
        </w:rPr>
      </w:pPr>
    </w:p>
    <w:p w14:paraId="1D4FC854" w14:textId="77777777" w:rsidR="001879DB" w:rsidRPr="0050529A" w:rsidRDefault="001879DB" w:rsidP="008C2860">
      <w:pPr>
        <w:pStyle w:val="Assinatura"/>
        <w:rPr>
          <w:lang w:val="en-GB"/>
        </w:rPr>
      </w:pPr>
    </w:p>
    <w:p w14:paraId="581C9C94" w14:textId="77777777" w:rsidR="001879DB" w:rsidRPr="0050529A" w:rsidRDefault="001879DB" w:rsidP="008C2860">
      <w:pPr>
        <w:pStyle w:val="Assinatura"/>
        <w:rPr>
          <w:lang w:val="en-GB"/>
        </w:rPr>
      </w:pPr>
    </w:p>
    <w:p w14:paraId="5FC2E25A" w14:textId="77777777" w:rsidR="001879DB" w:rsidRPr="0050529A" w:rsidRDefault="001879DB" w:rsidP="008C2860">
      <w:pPr>
        <w:pStyle w:val="Assinatura"/>
        <w:rPr>
          <w:lang w:val="en-GB"/>
        </w:rPr>
      </w:pPr>
    </w:p>
    <w:p w14:paraId="78775452" w14:textId="77777777" w:rsidR="001879DB" w:rsidRPr="0050529A" w:rsidRDefault="001879DB" w:rsidP="008C2860">
      <w:pPr>
        <w:pStyle w:val="Assinatura"/>
        <w:rPr>
          <w:lang w:val="en-GB"/>
        </w:rPr>
      </w:pPr>
    </w:p>
    <w:p w14:paraId="2FB87F44" w14:textId="0E89B687" w:rsidR="00DF53EE" w:rsidRDefault="00DF53EE" w:rsidP="00DF53EE">
      <w:pPr>
        <w:pStyle w:val="Ttulo1"/>
        <w:pBdr>
          <w:top w:val="single" w:sz="24" w:space="31" w:color="4472C4" w:themeColor="accent1"/>
        </w:pBdr>
      </w:pPr>
      <w:bookmarkStart w:id="3" w:name="_Toc165027756"/>
      <w:r>
        <w:t>Conclusion</w:t>
      </w:r>
      <w:bookmarkEnd w:id="3"/>
    </w:p>
    <w:p w14:paraId="677DED68" w14:textId="77777777" w:rsidR="00F376AE" w:rsidRDefault="00F376AE" w:rsidP="00F376AE">
      <w:pPr>
        <w:pStyle w:val="Assinatura"/>
        <w:spacing w:before="0" w:line="276" w:lineRule="auto"/>
        <w:rPr>
          <w:b/>
          <w:bCs/>
          <w:lang w:val="en"/>
        </w:rPr>
      </w:pPr>
    </w:p>
    <w:p w14:paraId="3B747A4B" w14:textId="77777777" w:rsidR="00F376AE" w:rsidRDefault="00F376AE" w:rsidP="00F376AE">
      <w:pPr>
        <w:pStyle w:val="Assinatura"/>
        <w:spacing w:before="0" w:line="276" w:lineRule="auto"/>
        <w:rPr>
          <w:b/>
          <w:bCs/>
          <w:lang w:val="en"/>
        </w:rPr>
      </w:pPr>
    </w:p>
    <w:p w14:paraId="58F03BDC" w14:textId="255196DB" w:rsidR="001D606E" w:rsidRPr="00EA7FB8" w:rsidRDefault="001D606E" w:rsidP="00F376AE">
      <w:pPr>
        <w:pStyle w:val="Assinatura"/>
        <w:spacing w:before="0" w:line="276" w:lineRule="auto"/>
        <w:rPr>
          <w:sz w:val="24"/>
          <w:szCs w:val="24"/>
          <w:lang w:val="en"/>
        </w:rPr>
      </w:pPr>
      <w:r w:rsidRPr="001D606E">
        <w:rPr>
          <w:b/>
          <w:bCs/>
          <w:sz w:val="24"/>
          <w:szCs w:val="24"/>
          <w:lang w:val="en"/>
        </w:rPr>
        <w:t>The rapid</w:t>
      </w:r>
      <w:r w:rsidRPr="001D606E">
        <w:rPr>
          <w:sz w:val="24"/>
          <w:szCs w:val="24"/>
          <w:lang w:val="en"/>
        </w:rPr>
        <w:t xml:space="preserve"> development of communication technologies is currentlytransforming many processes in modern society</w:t>
      </w:r>
      <w:r w:rsidRPr="00EA7FB8">
        <w:rPr>
          <w:sz w:val="24"/>
          <w:szCs w:val="24"/>
          <w:lang w:val="en"/>
        </w:rPr>
        <w:t>.</w:t>
      </w:r>
      <w:r w:rsidRPr="00EA7FB8">
        <w:rPr>
          <w:sz w:val="24"/>
          <w:szCs w:val="24"/>
        </w:rPr>
        <w:t xml:space="preserve"> </w:t>
      </w:r>
      <w:r w:rsidRPr="00EA7FB8">
        <w:rPr>
          <w:sz w:val="24"/>
          <w:szCs w:val="24"/>
          <w:lang w:val="en"/>
        </w:rPr>
        <w:t xml:space="preserve"> The Internet, as the most accessible and convenient system of</w:t>
      </w:r>
      <w:r w:rsidR="00F376AE" w:rsidRPr="00EA7FB8">
        <w:rPr>
          <w:sz w:val="24"/>
          <w:szCs w:val="24"/>
          <w:lang w:val="en"/>
        </w:rPr>
        <w:t xml:space="preserve"> </w:t>
      </w:r>
      <w:r w:rsidRPr="00EA7FB8">
        <w:rPr>
          <w:sz w:val="24"/>
          <w:szCs w:val="24"/>
          <w:lang w:val="en"/>
        </w:rPr>
        <w:t xml:space="preserve">global exchange of information between users has not only proven its </w:t>
      </w:r>
      <w:r w:rsidR="00EA7FB8" w:rsidRPr="00EA7FB8">
        <w:rPr>
          <w:sz w:val="24"/>
          <w:szCs w:val="24"/>
          <w:lang w:val="en"/>
        </w:rPr>
        <w:t>viability but</w:t>
      </w:r>
      <w:r w:rsidR="00F376AE" w:rsidRPr="00EA7FB8">
        <w:rPr>
          <w:sz w:val="24"/>
          <w:szCs w:val="24"/>
          <w:lang w:val="en"/>
        </w:rPr>
        <w:t xml:space="preserve"> </w:t>
      </w:r>
      <w:r w:rsidRPr="00EA7FB8">
        <w:rPr>
          <w:sz w:val="24"/>
          <w:szCs w:val="24"/>
          <w:lang w:val="en"/>
        </w:rPr>
        <w:t>is also beginning to displace other forms and channels of communication, dueat the lowest cost of services, high data transfer speed, greatervariety of information presented and transmitted.</w:t>
      </w:r>
    </w:p>
    <w:p w14:paraId="5ACD9D3F" w14:textId="70B0DA5A" w:rsidR="001D606E" w:rsidRPr="001D606E" w:rsidRDefault="001D606E" w:rsidP="00F376AE">
      <w:pPr>
        <w:pStyle w:val="Assinatura"/>
        <w:spacing w:before="0" w:line="276" w:lineRule="auto"/>
        <w:rPr>
          <w:b/>
          <w:bCs/>
          <w:sz w:val="24"/>
          <w:szCs w:val="24"/>
          <w:lang w:val="en"/>
        </w:rPr>
      </w:pPr>
      <w:r w:rsidRPr="00EA7FB8">
        <w:rPr>
          <w:sz w:val="24"/>
          <w:szCs w:val="24"/>
          <w:lang w:val="en"/>
        </w:rPr>
        <w:t xml:space="preserve">The </w:t>
      </w:r>
      <w:r w:rsidRPr="00EA7FB8">
        <w:rPr>
          <w:sz w:val="24"/>
          <w:szCs w:val="24"/>
          <w:lang w:val="en"/>
        </w:rPr>
        <w:t>E-commerce in general and Internet marketing in particular playcommunication functions and provide the opportunity to complete transactions, make</w:t>
      </w:r>
      <w:r w:rsidRPr="00EA7FB8">
        <w:rPr>
          <w:sz w:val="24"/>
          <w:szCs w:val="24"/>
          <w:lang w:val="en"/>
        </w:rPr>
        <w:t xml:space="preserve"> </w:t>
      </w:r>
      <w:r w:rsidRPr="00EA7FB8">
        <w:rPr>
          <w:sz w:val="24"/>
          <w:szCs w:val="24"/>
          <w:lang w:val="en"/>
        </w:rPr>
        <w:t>purchases and make payments.</w:t>
      </w:r>
      <w:r w:rsidRPr="00EA7FB8">
        <w:rPr>
          <w:sz w:val="24"/>
          <w:szCs w:val="24"/>
          <w:lang w:val="en"/>
        </w:rPr>
        <w:t xml:space="preserve"> </w:t>
      </w:r>
      <w:r w:rsidR="00EA7FB8" w:rsidRPr="00EA7FB8">
        <w:rPr>
          <w:sz w:val="24"/>
          <w:szCs w:val="24"/>
          <w:lang w:val="en"/>
        </w:rPr>
        <w:t>Also,</w:t>
      </w:r>
      <w:r w:rsidRPr="00EA7FB8">
        <w:rPr>
          <w:sz w:val="24"/>
          <w:szCs w:val="24"/>
          <w:lang w:val="en"/>
        </w:rPr>
        <w:t xml:space="preserve"> </w:t>
      </w:r>
      <w:r w:rsidRPr="00EA7FB8">
        <w:rPr>
          <w:sz w:val="24"/>
          <w:szCs w:val="24"/>
          <w:lang w:val="en"/>
        </w:rPr>
        <w:t>the Internet marketing and advertising segment is</w:t>
      </w:r>
      <w:r w:rsidRPr="00EA7FB8">
        <w:rPr>
          <w:sz w:val="24"/>
          <w:szCs w:val="24"/>
          <w:lang w:val="en"/>
        </w:rPr>
        <w:t xml:space="preserve"> </w:t>
      </w:r>
      <w:r w:rsidRPr="00EA7FB8">
        <w:rPr>
          <w:sz w:val="24"/>
          <w:szCs w:val="24"/>
          <w:lang w:val="en"/>
        </w:rPr>
        <w:t>growing both in the consumer sector, as evidenced by the emergence of newonline stores every day</w:t>
      </w:r>
      <w:r w:rsidR="00F376AE" w:rsidRPr="00EA7FB8">
        <w:rPr>
          <w:sz w:val="24"/>
          <w:szCs w:val="24"/>
          <w:lang w:val="en"/>
        </w:rPr>
        <w:t xml:space="preserve">, </w:t>
      </w:r>
      <w:r w:rsidR="00F376AE" w:rsidRPr="00EA7FB8">
        <w:rPr>
          <w:sz w:val="24"/>
          <w:szCs w:val="24"/>
          <w:lang w:val="en"/>
        </w:rPr>
        <w:t>as well as the objectives of this work were achieved</w:t>
      </w:r>
      <w:r w:rsidR="00F376AE" w:rsidRPr="00EA7FB8">
        <w:rPr>
          <w:sz w:val="24"/>
          <w:szCs w:val="24"/>
          <w:lang w:val="en"/>
        </w:rPr>
        <w:t>.</w:t>
      </w:r>
    </w:p>
    <w:p w14:paraId="5E118081" w14:textId="77777777" w:rsidR="000B4F6A" w:rsidRPr="001D606E" w:rsidRDefault="000B4F6A" w:rsidP="00F376AE">
      <w:pPr>
        <w:pStyle w:val="Assinatura"/>
        <w:spacing w:before="0" w:line="276" w:lineRule="auto"/>
        <w:rPr>
          <w:b/>
          <w:bCs/>
          <w:lang w:val="en-GB"/>
        </w:rPr>
      </w:pPr>
    </w:p>
    <w:p w14:paraId="07B2B57C" w14:textId="77777777" w:rsidR="000B4F6A" w:rsidRDefault="000B4F6A" w:rsidP="008C2860">
      <w:pPr>
        <w:pStyle w:val="Assinatura"/>
        <w:rPr>
          <w:b/>
          <w:bCs/>
        </w:rPr>
      </w:pPr>
    </w:p>
    <w:p w14:paraId="1EE5D973" w14:textId="77777777" w:rsidR="000B4F6A" w:rsidRDefault="000B4F6A" w:rsidP="008C2860">
      <w:pPr>
        <w:pStyle w:val="Assinatura"/>
        <w:rPr>
          <w:b/>
          <w:bCs/>
        </w:rPr>
      </w:pPr>
    </w:p>
    <w:p w14:paraId="4521D4FD" w14:textId="77777777" w:rsidR="000B4F6A" w:rsidRDefault="000B4F6A" w:rsidP="008C2860">
      <w:pPr>
        <w:pStyle w:val="Assinatura"/>
        <w:rPr>
          <w:b/>
          <w:bCs/>
        </w:rPr>
      </w:pPr>
    </w:p>
    <w:p w14:paraId="6FEE0175" w14:textId="77777777" w:rsidR="000B4F6A" w:rsidRDefault="000B4F6A" w:rsidP="008C2860">
      <w:pPr>
        <w:pStyle w:val="Assinatura"/>
        <w:rPr>
          <w:b/>
          <w:bCs/>
        </w:rPr>
      </w:pPr>
    </w:p>
    <w:p w14:paraId="0E91921A" w14:textId="77777777" w:rsidR="000B4F6A" w:rsidRDefault="000B4F6A" w:rsidP="008C2860">
      <w:pPr>
        <w:pStyle w:val="Assinatura"/>
        <w:rPr>
          <w:b/>
          <w:bCs/>
        </w:rPr>
      </w:pPr>
    </w:p>
    <w:p w14:paraId="44018BC9" w14:textId="77777777" w:rsidR="00494C18" w:rsidRDefault="00494C18" w:rsidP="008C2860">
      <w:pPr>
        <w:pStyle w:val="Assinatura"/>
        <w:rPr>
          <w:b/>
          <w:bCs/>
        </w:rPr>
      </w:pPr>
    </w:p>
    <w:p w14:paraId="19B3D5FC" w14:textId="77777777" w:rsidR="00494C18" w:rsidRDefault="00494C18" w:rsidP="008C2860">
      <w:pPr>
        <w:pStyle w:val="Assinatura"/>
        <w:rPr>
          <w:b/>
          <w:bCs/>
        </w:rPr>
      </w:pPr>
    </w:p>
    <w:p w14:paraId="39B24E2F" w14:textId="77777777" w:rsidR="00494C18" w:rsidRDefault="00494C18" w:rsidP="008C2860">
      <w:pPr>
        <w:pStyle w:val="Assinatura"/>
        <w:rPr>
          <w:b/>
          <w:bCs/>
        </w:rPr>
      </w:pPr>
    </w:p>
    <w:p w14:paraId="2F5C07E1" w14:textId="7A70850B" w:rsidR="00DF53EE" w:rsidRDefault="00DF53EE" w:rsidP="00DF53EE">
      <w:pPr>
        <w:pStyle w:val="Ttulo1"/>
        <w:pBdr>
          <w:top w:val="single" w:sz="24" w:space="31" w:color="4472C4" w:themeColor="accent1"/>
        </w:pBdr>
      </w:pPr>
      <w:bookmarkStart w:id="4" w:name="_Toc165027757"/>
      <w:r>
        <w:t>reference</w:t>
      </w:r>
      <w:bookmarkEnd w:id="4"/>
    </w:p>
    <w:p w14:paraId="160F9F74" w14:textId="77777777" w:rsidR="00DF53EE" w:rsidRPr="00DF53EE" w:rsidRDefault="00DF53EE" w:rsidP="00DF53EE">
      <w:pPr>
        <w:rPr>
          <w:lang w:val="en-GB"/>
        </w:rPr>
      </w:pPr>
    </w:p>
    <w:p w14:paraId="6968327D" w14:textId="15B52044" w:rsidR="000B4F6A" w:rsidRDefault="00176238" w:rsidP="00EA7FB8">
      <w:pPr>
        <w:pStyle w:val="Assinatura"/>
        <w:spacing w:before="0"/>
        <w:rPr>
          <w:b/>
          <w:bCs/>
        </w:rPr>
      </w:pPr>
      <w:hyperlink r:id="rId9" w:history="1">
        <w:r w:rsidRPr="003201CC">
          <w:rPr>
            <w:rStyle w:val="Hiperligao"/>
            <w:b/>
            <w:bCs/>
          </w:rPr>
          <w:t>https://semanaacademica.com.br/system/files/artigos/artigo_cira_e_cristiano_0.pdf</w:t>
        </w:r>
      </w:hyperlink>
    </w:p>
    <w:p w14:paraId="3CA9D7B7" w14:textId="4A2115E5" w:rsidR="006F0FB2" w:rsidRDefault="006F0FB2" w:rsidP="00EA7FB8">
      <w:pPr>
        <w:pStyle w:val="Assinatura"/>
        <w:spacing w:before="0"/>
        <w:rPr>
          <w:b/>
          <w:bCs/>
        </w:rPr>
      </w:pPr>
      <w:hyperlink r:id="rId10" w:history="1">
        <w:r w:rsidRPr="003201CC">
          <w:rPr>
            <w:rStyle w:val="Hiperligao"/>
            <w:b/>
            <w:bCs/>
          </w:rPr>
          <w:t>https://www.marketveep.com/blog/how-to-use-social-media-marketing-to-grow-customer-base</w:t>
        </w:r>
      </w:hyperlink>
    </w:p>
    <w:p w14:paraId="152B8D76" w14:textId="48D157DD" w:rsidR="0037212B" w:rsidRDefault="0037212B" w:rsidP="00EA7FB8">
      <w:pPr>
        <w:pStyle w:val="Assinatura"/>
        <w:spacing w:before="0"/>
        <w:rPr>
          <w:b/>
          <w:bCs/>
        </w:rPr>
      </w:pPr>
      <w:hyperlink r:id="rId11" w:history="1">
        <w:r w:rsidRPr="003201CC">
          <w:rPr>
            <w:rStyle w:val="Hiperligao"/>
            <w:b/>
            <w:bCs/>
          </w:rPr>
          <w:t>https://iimskills.com/social-media-strategies-business-growth/</w:t>
        </w:r>
      </w:hyperlink>
      <w:r w:rsidR="00494C18" w:rsidRPr="00494C18">
        <w:t xml:space="preserve"> </w:t>
      </w:r>
      <w:hyperlink r:id="rId12" w:history="1">
        <w:r w:rsidR="00494C18" w:rsidRPr="003201CC">
          <w:rPr>
            <w:rStyle w:val="Hiperligao"/>
            <w:b/>
            <w:bCs/>
          </w:rPr>
          <w:t>https://repositorio.pgsscogna.com.br/bitstream/123456789/30390/1/GABRIEL_BARBOSA_VIEIRA_AT4.pdf</w:t>
        </w:r>
      </w:hyperlink>
    </w:p>
    <w:p w14:paraId="76968B4B" w14:textId="2A7A6AC0" w:rsidR="00F376AE" w:rsidRDefault="00F376AE" w:rsidP="00EA7FB8">
      <w:pPr>
        <w:pStyle w:val="Assinatura"/>
        <w:spacing w:before="0"/>
        <w:rPr>
          <w:b/>
          <w:bCs/>
        </w:rPr>
      </w:pPr>
      <w:hyperlink r:id="rId13" w:history="1">
        <w:r w:rsidRPr="003201CC">
          <w:rPr>
            <w:rStyle w:val="Hiperligao"/>
            <w:b/>
            <w:bCs/>
          </w:rPr>
          <w:t>https://www.investopedia.com/use-social-media-to-grow-business-8391642</w:t>
        </w:r>
      </w:hyperlink>
    </w:p>
    <w:p w14:paraId="3CBD7AF8" w14:textId="2C936F82" w:rsidR="00F376AE" w:rsidRDefault="00F376AE" w:rsidP="00EA7FB8">
      <w:pPr>
        <w:pStyle w:val="Assinatura"/>
        <w:spacing w:before="0"/>
        <w:rPr>
          <w:b/>
          <w:bCs/>
        </w:rPr>
      </w:pPr>
      <w:hyperlink r:id="rId14" w:history="1">
        <w:r w:rsidRPr="003201CC">
          <w:rPr>
            <w:rStyle w:val="Hiperligao"/>
            <w:b/>
            <w:bCs/>
          </w:rPr>
          <w:t>https://www.linkedin.com/pulse/social-media-marketing-why-its-key-expanding-your</w:t>
        </w:r>
      </w:hyperlink>
    </w:p>
    <w:p w14:paraId="7098F581" w14:textId="77777777" w:rsidR="00F376AE" w:rsidRDefault="00F376AE" w:rsidP="008C2860">
      <w:pPr>
        <w:pStyle w:val="Assinatura"/>
        <w:rPr>
          <w:b/>
          <w:bCs/>
        </w:rPr>
      </w:pPr>
    </w:p>
    <w:p w14:paraId="4F327F0F" w14:textId="77777777" w:rsidR="00494C18" w:rsidRDefault="00494C18" w:rsidP="008C2860">
      <w:pPr>
        <w:pStyle w:val="Assinatura"/>
        <w:rPr>
          <w:b/>
          <w:bCs/>
        </w:rPr>
      </w:pPr>
    </w:p>
    <w:p w14:paraId="1104DF27" w14:textId="77777777" w:rsidR="00494C18" w:rsidRDefault="00494C18" w:rsidP="008C2860">
      <w:pPr>
        <w:pStyle w:val="Assinatura"/>
        <w:rPr>
          <w:b/>
          <w:bCs/>
        </w:rPr>
      </w:pPr>
    </w:p>
    <w:p w14:paraId="183BAD26" w14:textId="77777777" w:rsidR="0037212B" w:rsidRDefault="0037212B" w:rsidP="008C2860">
      <w:pPr>
        <w:pStyle w:val="Assinatura"/>
        <w:rPr>
          <w:b/>
          <w:bCs/>
        </w:rPr>
      </w:pPr>
    </w:p>
    <w:p w14:paraId="75D10FCF" w14:textId="77777777" w:rsidR="006F0FB2" w:rsidRDefault="006F0FB2" w:rsidP="008C2860">
      <w:pPr>
        <w:pStyle w:val="Assinatura"/>
        <w:rPr>
          <w:b/>
          <w:bCs/>
        </w:rPr>
      </w:pPr>
    </w:p>
    <w:p w14:paraId="4206FCE5" w14:textId="77777777" w:rsidR="00176238" w:rsidRPr="001879DB" w:rsidRDefault="00176238" w:rsidP="008C2860">
      <w:pPr>
        <w:pStyle w:val="Assinatura"/>
        <w:rPr>
          <w:b/>
          <w:bCs/>
        </w:rPr>
      </w:pPr>
    </w:p>
    <w:sectPr w:rsidR="00176238" w:rsidRPr="001879DB" w:rsidSect="00103A5B">
      <w:footerReference w:type="default" r:id="rId15"/>
      <w:pgSz w:w="12240" w:h="15840" w:code="1"/>
      <w:pgMar w:top="720" w:right="1440" w:bottom="72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D9D41" w14:textId="77777777" w:rsidR="00103A5B" w:rsidRDefault="00103A5B">
      <w:pPr>
        <w:spacing w:after="0" w:line="240" w:lineRule="auto"/>
      </w:pPr>
      <w:r>
        <w:separator/>
      </w:r>
    </w:p>
  </w:endnote>
  <w:endnote w:type="continuationSeparator" w:id="0">
    <w:p w14:paraId="6F099F81" w14:textId="77777777" w:rsidR="00103A5B" w:rsidRDefault="00103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647111"/>
      <w:docPartObj>
        <w:docPartGallery w:val="Page Numbers (Bottom of Page)"/>
        <w:docPartUnique/>
      </w:docPartObj>
    </w:sdtPr>
    <w:sdtContent>
      <w:p w14:paraId="2910167F" w14:textId="0927584D" w:rsidR="00504C12" w:rsidRDefault="00504C12">
        <w:pPr>
          <w:pStyle w:val="Rodap"/>
          <w:jc w:val="right"/>
        </w:pPr>
        <w:r>
          <w:fldChar w:fldCharType="begin"/>
        </w:r>
        <w:r>
          <w:instrText>PAGE   \* MERGEFORMAT</w:instrText>
        </w:r>
        <w:r>
          <w:fldChar w:fldCharType="separate"/>
        </w:r>
        <w:r>
          <w:rPr>
            <w:lang w:val="pt-PT"/>
          </w:rPr>
          <w:t>2</w:t>
        </w:r>
        <w:r>
          <w:fldChar w:fldCharType="end"/>
        </w:r>
      </w:p>
    </w:sdtContent>
  </w:sdt>
  <w:p w14:paraId="65D385CB" w14:textId="32E57D99" w:rsidR="0088175F" w:rsidRDefault="0088175F" w:rsidP="008817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A2E69" w14:textId="77777777" w:rsidR="00103A5B" w:rsidRDefault="00103A5B">
      <w:pPr>
        <w:spacing w:after="0" w:line="240" w:lineRule="auto"/>
      </w:pPr>
      <w:r>
        <w:separator/>
      </w:r>
    </w:p>
  </w:footnote>
  <w:footnote w:type="continuationSeparator" w:id="0">
    <w:p w14:paraId="4D3091F2" w14:textId="77777777" w:rsidR="00103A5B" w:rsidRDefault="00103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3EA2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3A4A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5D080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42FA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B6DE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69A069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6C97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BCFEA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F8851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04C5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57E5D71"/>
    <w:multiLevelType w:val="multilevel"/>
    <w:tmpl w:val="4470CA90"/>
    <w:lvl w:ilvl="0">
      <w:start w:val="1"/>
      <w:numFmt w:val="bullet"/>
      <w:pStyle w:val="Listacommarcas"/>
      <w:lvlText w:val=""/>
      <w:lvlJc w:val="left"/>
      <w:pPr>
        <w:tabs>
          <w:tab w:val="num" w:pos="360"/>
        </w:tabs>
        <w:ind w:left="432" w:hanging="288"/>
      </w:pPr>
      <w:rPr>
        <w:rFonts w:ascii="Symbol" w:hAnsi="Symbol" w:hint="default"/>
        <w:color w:val="2F5496" w:themeColor="accent1" w:themeShade="BF"/>
      </w:rPr>
    </w:lvl>
    <w:lvl w:ilvl="1">
      <w:start w:val="1"/>
      <w:numFmt w:val="bullet"/>
      <w:lvlText w:val="o"/>
      <w:lvlJc w:val="left"/>
      <w:pPr>
        <w:ind w:left="1440" w:hanging="360"/>
      </w:pPr>
      <w:rPr>
        <w:rFonts w:ascii="Courier New" w:hAnsi="Courier New" w:hint="default"/>
        <w:color w:val="2F5496" w:themeColor="accent1" w:themeShade="BF"/>
      </w:rPr>
    </w:lvl>
    <w:lvl w:ilvl="2">
      <w:start w:val="1"/>
      <w:numFmt w:val="bullet"/>
      <w:lvlText w:val=""/>
      <w:lvlJc w:val="left"/>
      <w:pPr>
        <w:ind w:left="2160" w:hanging="360"/>
      </w:pPr>
      <w:rPr>
        <w:rFonts w:ascii="Wingdings" w:hAnsi="Wingdings" w:hint="default"/>
        <w:color w:val="2F5496" w:themeColor="accent1" w:themeShade="BF"/>
      </w:rPr>
    </w:lvl>
    <w:lvl w:ilvl="3">
      <w:start w:val="1"/>
      <w:numFmt w:val="bullet"/>
      <w:lvlText w:val=""/>
      <w:lvlJc w:val="left"/>
      <w:pPr>
        <w:ind w:left="2880" w:hanging="360"/>
      </w:pPr>
      <w:rPr>
        <w:rFonts w:ascii="Symbol" w:hAnsi="Symbol" w:hint="default"/>
        <w:color w:val="2F5496" w:themeColor="accent1" w:themeShade="BF"/>
      </w:rPr>
    </w:lvl>
    <w:lvl w:ilvl="4">
      <w:start w:val="1"/>
      <w:numFmt w:val="bullet"/>
      <w:lvlText w:val="o"/>
      <w:lvlJc w:val="left"/>
      <w:pPr>
        <w:ind w:left="3600" w:hanging="360"/>
      </w:pPr>
      <w:rPr>
        <w:rFonts w:ascii="Courier New" w:hAnsi="Courier New" w:hint="default"/>
        <w:color w:val="2F5496" w:themeColor="accent1" w:themeShade="BF"/>
      </w:rPr>
    </w:lvl>
    <w:lvl w:ilvl="5">
      <w:start w:val="1"/>
      <w:numFmt w:val="bullet"/>
      <w:lvlText w:val=""/>
      <w:lvlJc w:val="left"/>
      <w:pPr>
        <w:ind w:left="4320" w:hanging="360"/>
      </w:pPr>
      <w:rPr>
        <w:rFonts w:ascii="Wingdings" w:hAnsi="Wingdings" w:hint="default"/>
        <w:color w:val="2F5496" w:themeColor="accent1" w:themeShade="BF"/>
      </w:rPr>
    </w:lvl>
    <w:lvl w:ilvl="6">
      <w:start w:val="1"/>
      <w:numFmt w:val="bullet"/>
      <w:lvlText w:val=""/>
      <w:lvlJc w:val="left"/>
      <w:pPr>
        <w:ind w:left="5040" w:hanging="360"/>
      </w:pPr>
      <w:rPr>
        <w:rFonts w:ascii="Symbol" w:hAnsi="Symbol" w:hint="default"/>
        <w:color w:val="2F5496" w:themeColor="accent1" w:themeShade="BF"/>
      </w:rPr>
    </w:lvl>
    <w:lvl w:ilvl="7">
      <w:start w:val="1"/>
      <w:numFmt w:val="bullet"/>
      <w:lvlText w:val="o"/>
      <w:lvlJc w:val="left"/>
      <w:pPr>
        <w:ind w:left="5760" w:hanging="360"/>
      </w:pPr>
      <w:rPr>
        <w:rFonts w:ascii="Courier New" w:hAnsi="Courier New" w:hint="default"/>
        <w:color w:val="2F5496" w:themeColor="accent1" w:themeShade="BF"/>
      </w:rPr>
    </w:lvl>
    <w:lvl w:ilvl="8">
      <w:start w:val="1"/>
      <w:numFmt w:val="bullet"/>
      <w:lvlText w:val=""/>
      <w:lvlJc w:val="left"/>
      <w:pPr>
        <w:ind w:left="6480" w:hanging="360"/>
      </w:pPr>
      <w:rPr>
        <w:rFonts w:ascii="Wingdings" w:hAnsi="Wingdings" w:hint="default"/>
        <w:color w:val="2F5496" w:themeColor="accent1" w:themeShade="BF"/>
      </w:rPr>
    </w:lvl>
  </w:abstractNum>
  <w:num w:numId="1" w16cid:durableId="583535680">
    <w:abstractNumId w:val="9"/>
  </w:num>
  <w:num w:numId="2" w16cid:durableId="330572392">
    <w:abstractNumId w:val="10"/>
  </w:num>
  <w:num w:numId="3" w16cid:durableId="86969968">
    <w:abstractNumId w:val="10"/>
    <w:lvlOverride w:ilvl="0">
      <w:startOverride w:val="1"/>
    </w:lvlOverride>
  </w:num>
  <w:num w:numId="4" w16cid:durableId="357244820">
    <w:abstractNumId w:val="7"/>
  </w:num>
  <w:num w:numId="5" w16cid:durableId="306398939">
    <w:abstractNumId w:val="6"/>
  </w:num>
  <w:num w:numId="6" w16cid:durableId="2098361964">
    <w:abstractNumId w:val="5"/>
  </w:num>
  <w:num w:numId="7" w16cid:durableId="1279604591">
    <w:abstractNumId w:val="4"/>
  </w:num>
  <w:num w:numId="8" w16cid:durableId="1022708887">
    <w:abstractNumId w:val="8"/>
  </w:num>
  <w:num w:numId="9" w16cid:durableId="1118260501">
    <w:abstractNumId w:val="3"/>
  </w:num>
  <w:num w:numId="10" w16cid:durableId="1356230258">
    <w:abstractNumId w:val="2"/>
  </w:num>
  <w:num w:numId="11" w16cid:durableId="1749427671">
    <w:abstractNumId w:val="1"/>
  </w:num>
  <w:num w:numId="12" w16cid:durableId="1174026740">
    <w:abstractNumId w:val="0"/>
  </w:num>
  <w:num w:numId="13" w16cid:durableId="10238946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068"/>
    <w:rsid w:val="00017EFD"/>
    <w:rsid w:val="000322BF"/>
    <w:rsid w:val="000A562D"/>
    <w:rsid w:val="000B112D"/>
    <w:rsid w:val="000B4F6A"/>
    <w:rsid w:val="000C6A97"/>
    <w:rsid w:val="000E697B"/>
    <w:rsid w:val="00101993"/>
    <w:rsid w:val="00103A5B"/>
    <w:rsid w:val="00117948"/>
    <w:rsid w:val="001238BC"/>
    <w:rsid w:val="001273C1"/>
    <w:rsid w:val="0017578B"/>
    <w:rsid w:val="00176238"/>
    <w:rsid w:val="001825FE"/>
    <w:rsid w:val="001879DB"/>
    <w:rsid w:val="001B6068"/>
    <w:rsid w:val="001D606E"/>
    <w:rsid w:val="001E2472"/>
    <w:rsid w:val="002129B0"/>
    <w:rsid w:val="0028543A"/>
    <w:rsid w:val="00295C0C"/>
    <w:rsid w:val="002A04F7"/>
    <w:rsid w:val="002E52EE"/>
    <w:rsid w:val="003262F3"/>
    <w:rsid w:val="00346FDE"/>
    <w:rsid w:val="0037212B"/>
    <w:rsid w:val="0038278D"/>
    <w:rsid w:val="00386778"/>
    <w:rsid w:val="003C0DAF"/>
    <w:rsid w:val="003E0898"/>
    <w:rsid w:val="00403116"/>
    <w:rsid w:val="00405C36"/>
    <w:rsid w:val="004079F8"/>
    <w:rsid w:val="00410067"/>
    <w:rsid w:val="0046523A"/>
    <w:rsid w:val="004661BE"/>
    <w:rsid w:val="00494C18"/>
    <w:rsid w:val="004A4B64"/>
    <w:rsid w:val="004B5850"/>
    <w:rsid w:val="004B6087"/>
    <w:rsid w:val="004E5035"/>
    <w:rsid w:val="004F5C8E"/>
    <w:rsid w:val="00504C12"/>
    <w:rsid w:val="0050529A"/>
    <w:rsid w:val="005140CB"/>
    <w:rsid w:val="00517215"/>
    <w:rsid w:val="00545041"/>
    <w:rsid w:val="00561521"/>
    <w:rsid w:val="00590B0E"/>
    <w:rsid w:val="005D1F41"/>
    <w:rsid w:val="005E039D"/>
    <w:rsid w:val="00630844"/>
    <w:rsid w:val="006453D3"/>
    <w:rsid w:val="0068698F"/>
    <w:rsid w:val="006C5ECB"/>
    <w:rsid w:val="006F0FB2"/>
    <w:rsid w:val="0071603F"/>
    <w:rsid w:val="00741991"/>
    <w:rsid w:val="0076017A"/>
    <w:rsid w:val="00770F8B"/>
    <w:rsid w:val="007A6C69"/>
    <w:rsid w:val="007C13B2"/>
    <w:rsid w:val="007C7858"/>
    <w:rsid w:val="00805667"/>
    <w:rsid w:val="008125B2"/>
    <w:rsid w:val="0085761F"/>
    <w:rsid w:val="0088175F"/>
    <w:rsid w:val="008961F2"/>
    <w:rsid w:val="0089777F"/>
    <w:rsid w:val="008C2860"/>
    <w:rsid w:val="008E580D"/>
    <w:rsid w:val="008F0570"/>
    <w:rsid w:val="008F0E66"/>
    <w:rsid w:val="008F4E62"/>
    <w:rsid w:val="00920712"/>
    <w:rsid w:val="00931827"/>
    <w:rsid w:val="0095165A"/>
    <w:rsid w:val="00987BCC"/>
    <w:rsid w:val="009A3E0F"/>
    <w:rsid w:val="009A61EB"/>
    <w:rsid w:val="009B5D53"/>
    <w:rsid w:val="009B77E5"/>
    <w:rsid w:val="009D403F"/>
    <w:rsid w:val="009E07E5"/>
    <w:rsid w:val="00A010ED"/>
    <w:rsid w:val="00A54BD5"/>
    <w:rsid w:val="00A618AB"/>
    <w:rsid w:val="00A97CC8"/>
    <w:rsid w:val="00AA4E06"/>
    <w:rsid w:val="00AA528E"/>
    <w:rsid w:val="00AB131D"/>
    <w:rsid w:val="00AF452C"/>
    <w:rsid w:val="00B0209E"/>
    <w:rsid w:val="00B13AE2"/>
    <w:rsid w:val="00BC617C"/>
    <w:rsid w:val="00BE3CD6"/>
    <w:rsid w:val="00BF78FF"/>
    <w:rsid w:val="00C023DE"/>
    <w:rsid w:val="00C16778"/>
    <w:rsid w:val="00C27980"/>
    <w:rsid w:val="00C37452"/>
    <w:rsid w:val="00C7764C"/>
    <w:rsid w:val="00CC4E29"/>
    <w:rsid w:val="00CC612B"/>
    <w:rsid w:val="00D16EFA"/>
    <w:rsid w:val="00D31D4F"/>
    <w:rsid w:val="00D45AF5"/>
    <w:rsid w:val="00D65CCD"/>
    <w:rsid w:val="00D660C1"/>
    <w:rsid w:val="00DA7021"/>
    <w:rsid w:val="00DD3056"/>
    <w:rsid w:val="00DF53EE"/>
    <w:rsid w:val="00E0401F"/>
    <w:rsid w:val="00E04F9F"/>
    <w:rsid w:val="00EA06FB"/>
    <w:rsid w:val="00EA7FB8"/>
    <w:rsid w:val="00F23ED1"/>
    <w:rsid w:val="00F376AE"/>
    <w:rsid w:val="00F42EAE"/>
    <w:rsid w:val="00F46710"/>
    <w:rsid w:val="00F535B0"/>
    <w:rsid w:val="00F7501B"/>
    <w:rsid w:val="00F9769D"/>
    <w:rsid w:val="00FB2EE0"/>
    <w:rsid w:val="00FC6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D8B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0B112D"/>
    <w:rPr>
      <w:sz w:val="20"/>
      <w:szCs w:val="20"/>
    </w:rPr>
  </w:style>
  <w:style w:type="paragraph" w:styleId="Ttulo1">
    <w:name w:val="heading 1"/>
    <w:basedOn w:val="Normal"/>
    <w:next w:val="Normal"/>
    <w:link w:val="Ttulo1Carter"/>
    <w:uiPriority w:val="9"/>
    <w:qFormat/>
    <w:rsid w:val="000B112D"/>
    <w:pPr>
      <w:keepNext/>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ind w:left="-1354" w:right="-1440" w:firstLine="1354"/>
      <w:outlineLvl w:val="0"/>
    </w:pPr>
    <w:rPr>
      <w:rFonts w:asciiTheme="majorHAnsi" w:hAnsiTheme="majorHAnsi" w:cs="Times New Roman (Body CS)"/>
      <w:b/>
      <w:bCs/>
      <w:caps/>
      <w:color w:val="FFFFFF" w:themeColor="background1"/>
      <w:spacing w:val="15"/>
      <w:sz w:val="22"/>
      <w:szCs w:val="22"/>
    </w:rPr>
  </w:style>
  <w:style w:type="paragraph" w:styleId="Ttulo2">
    <w:name w:val="heading 2"/>
    <w:basedOn w:val="Normal"/>
    <w:next w:val="Normal"/>
    <w:link w:val="Ttulo2Carter"/>
    <w:uiPriority w:val="9"/>
    <w:qFormat/>
    <w:rsid w:val="000B112D"/>
    <w:pPr>
      <w:keepNext/>
      <w:spacing w:after="0"/>
      <w:outlineLvl w:val="1"/>
    </w:pPr>
    <w:rPr>
      <w:rFonts w:asciiTheme="majorHAnsi" w:hAnsiTheme="majorHAnsi" w:cs="Times New Roman (Body CS)"/>
      <w:color w:val="4472C4" w:themeColor="accent1"/>
      <w:spacing w:val="15"/>
      <w:sz w:val="22"/>
      <w:szCs w:val="22"/>
    </w:rPr>
  </w:style>
  <w:style w:type="paragraph" w:styleId="Ttulo3">
    <w:name w:val="heading 3"/>
    <w:basedOn w:val="Normal"/>
    <w:next w:val="Normal"/>
    <w:link w:val="Ttulo3Carter"/>
    <w:uiPriority w:val="9"/>
    <w:semiHidden/>
    <w:unhideWhenUsed/>
    <w:qFormat/>
    <w:rsid w:val="004B6087"/>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Ttulo4">
    <w:name w:val="heading 4"/>
    <w:basedOn w:val="Normal"/>
    <w:next w:val="Normal"/>
    <w:link w:val="Ttulo4Carter"/>
    <w:uiPriority w:val="9"/>
    <w:semiHidden/>
    <w:unhideWhenUsed/>
    <w:qFormat/>
    <w:rsid w:val="004B6087"/>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Ttulo5">
    <w:name w:val="heading 5"/>
    <w:basedOn w:val="Normal"/>
    <w:next w:val="Normal"/>
    <w:link w:val="Ttulo5Carter"/>
    <w:uiPriority w:val="9"/>
    <w:semiHidden/>
    <w:unhideWhenUsed/>
    <w:qFormat/>
    <w:rsid w:val="004B6087"/>
    <w:pPr>
      <w:pBdr>
        <w:bottom w:val="single" w:sz="6" w:space="1" w:color="4472C4" w:themeColor="accent1"/>
      </w:pBdr>
      <w:spacing w:before="300" w:after="0"/>
      <w:outlineLvl w:val="4"/>
    </w:pPr>
    <w:rPr>
      <w:caps/>
      <w:color w:val="2F5496" w:themeColor="accent1" w:themeShade="BF"/>
      <w:spacing w:val="10"/>
      <w:sz w:val="22"/>
      <w:szCs w:val="22"/>
    </w:rPr>
  </w:style>
  <w:style w:type="paragraph" w:styleId="Ttulo6">
    <w:name w:val="heading 6"/>
    <w:basedOn w:val="Normal"/>
    <w:next w:val="Normal"/>
    <w:link w:val="Ttulo6Carter"/>
    <w:uiPriority w:val="9"/>
    <w:semiHidden/>
    <w:unhideWhenUsed/>
    <w:qFormat/>
    <w:rsid w:val="004B6087"/>
    <w:pPr>
      <w:pBdr>
        <w:bottom w:val="dotted" w:sz="6" w:space="1" w:color="4472C4" w:themeColor="accent1"/>
      </w:pBdr>
      <w:spacing w:before="300" w:after="0"/>
      <w:outlineLvl w:val="5"/>
    </w:pPr>
    <w:rPr>
      <w:caps/>
      <w:color w:val="2F5496" w:themeColor="accent1" w:themeShade="BF"/>
      <w:spacing w:val="10"/>
      <w:sz w:val="22"/>
      <w:szCs w:val="22"/>
    </w:rPr>
  </w:style>
  <w:style w:type="paragraph" w:styleId="Ttulo7">
    <w:name w:val="heading 7"/>
    <w:basedOn w:val="Normal"/>
    <w:next w:val="Normal"/>
    <w:link w:val="Ttulo7Carter"/>
    <w:uiPriority w:val="9"/>
    <w:semiHidden/>
    <w:unhideWhenUsed/>
    <w:qFormat/>
    <w:rsid w:val="004B6087"/>
    <w:pPr>
      <w:spacing w:before="300" w:after="0"/>
      <w:outlineLvl w:val="6"/>
    </w:pPr>
    <w:rPr>
      <w:caps/>
      <w:color w:val="2F5496" w:themeColor="accent1" w:themeShade="BF"/>
      <w:spacing w:val="10"/>
      <w:sz w:val="22"/>
      <w:szCs w:val="22"/>
    </w:rPr>
  </w:style>
  <w:style w:type="paragraph" w:styleId="Ttulo8">
    <w:name w:val="heading 8"/>
    <w:basedOn w:val="Normal"/>
    <w:next w:val="Normal"/>
    <w:link w:val="Ttulo8Carter"/>
    <w:uiPriority w:val="9"/>
    <w:semiHidden/>
    <w:unhideWhenUsed/>
    <w:qFormat/>
    <w:rsid w:val="004B6087"/>
    <w:pPr>
      <w:spacing w:before="300" w:after="0"/>
      <w:outlineLvl w:val="7"/>
    </w:pPr>
    <w:rPr>
      <w:caps/>
      <w:spacing w:val="10"/>
      <w:sz w:val="18"/>
      <w:szCs w:val="18"/>
    </w:rPr>
  </w:style>
  <w:style w:type="paragraph" w:styleId="Ttulo9">
    <w:name w:val="heading 9"/>
    <w:basedOn w:val="Normal"/>
    <w:next w:val="Normal"/>
    <w:link w:val="Ttulo9Carter"/>
    <w:uiPriority w:val="9"/>
    <w:semiHidden/>
    <w:unhideWhenUsed/>
    <w:qFormat/>
    <w:rsid w:val="004B6087"/>
    <w:pPr>
      <w:spacing w:before="300" w:after="0"/>
      <w:outlineLvl w:val="8"/>
    </w:pPr>
    <w:rPr>
      <w:i/>
      <w:caps/>
      <w:spacing w:val="10"/>
      <w:sz w:val="18"/>
      <w:szCs w:val="1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arter"/>
    <w:uiPriority w:val="10"/>
    <w:qFormat/>
    <w:rsid w:val="000B112D"/>
    <w:pPr>
      <w:spacing w:before="0"/>
      <w:contextualSpacing/>
    </w:pPr>
    <w:rPr>
      <w:rFonts w:asciiTheme="majorHAnsi" w:hAnsiTheme="majorHAnsi" w:cs="Times New Roman (Body CS)"/>
      <w:b/>
      <w:caps/>
      <w:color w:val="FFFFFF" w:themeColor="background1"/>
      <w:spacing w:val="10"/>
      <w:kern w:val="28"/>
      <w:sz w:val="72"/>
      <w:szCs w:val="52"/>
    </w:rPr>
  </w:style>
  <w:style w:type="character" w:customStyle="1" w:styleId="TtuloCarter">
    <w:name w:val="Título Caráter"/>
    <w:basedOn w:val="Tipodeletrapredefinidodopargrafo"/>
    <w:link w:val="Ttulo"/>
    <w:uiPriority w:val="10"/>
    <w:rsid w:val="000B112D"/>
    <w:rPr>
      <w:rFonts w:asciiTheme="majorHAnsi" w:hAnsiTheme="majorHAnsi" w:cs="Times New Roman (Body CS)"/>
      <w:b/>
      <w:caps/>
      <w:color w:val="FFFFFF" w:themeColor="background1"/>
      <w:spacing w:val="10"/>
      <w:kern w:val="28"/>
      <w:sz w:val="72"/>
      <w:szCs w:val="52"/>
    </w:rPr>
  </w:style>
  <w:style w:type="table" w:styleId="TabelacomGrelha">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ter"/>
    <w:uiPriority w:val="11"/>
    <w:qFormat/>
    <w:rsid w:val="000B112D"/>
    <w:pPr>
      <w:spacing w:after="240" w:line="240" w:lineRule="auto"/>
      <w:jc w:val="center"/>
    </w:pPr>
    <w:rPr>
      <w:rFonts w:asciiTheme="majorHAnsi" w:hAnsiTheme="majorHAnsi"/>
      <w:caps/>
      <w:color w:val="4472C4" w:themeColor="accent1"/>
      <w:spacing w:val="10"/>
      <w:sz w:val="24"/>
      <w:szCs w:val="24"/>
    </w:rPr>
  </w:style>
  <w:style w:type="character" w:customStyle="1" w:styleId="SubttuloCarter">
    <w:name w:val="Subtítulo Caráter"/>
    <w:basedOn w:val="Tipodeletrapredefinidodopargrafo"/>
    <w:link w:val="Subttulo"/>
    <w:uiPriority w:val="11"/>
    <w:rsid w:val="000B112D"/>
    <w:rPr>
      <w:rFonts w:asciiTheme="majorHAnsi" w:hAnsiTheme="majorHAnsi"/>
      <w:caps/>
      <w:color w:val="4472C4" w:themeColor="accent1"/>
      <w:spacing w:val="10"/>
      <w:sz w:val="24"/>
      <w:szCs w:val="24"/>
    </w:rPr>
  </w:style>
  <w:style w:type="character" w:customStyle="1" w:styleId="Ttulo1Carter">
    <w:name w:val="Título 1 Caráter"/>
    <w:basedOn w:val="Tipodeletrapredefinidodopargrafo"/>
    <w:link w:val="Ttulo1"/>
    <w:uiPriority w:val="9"/>
    <w:rsid w:val="000B112D"/>
    <w:rPr>
      <w:rFonts w:asciiTheme="majorHAnsi" w:hAnsiTheme="majorHAnsi" w:cs="Times New Roman (Body CS)"/>
      <w:b/>
      <w:bCs/>
      <w:caps/>
      <w:color w:val="FFFFFF" w:themeColor="background1"/>
      <w:spacing w:val="15"/>
      <w:shd w:val="clear" w:color="auto" w:fill="4472C4" w:themeFill="accent1"/>
    </w:rPr>
  </w:style>
  <w:style w:type="table" w:customStyle="1" w:styleId="TipTable">
    <w:name w:val="Tip Table"/>
    <w:basedOn w:val="Tabelanormal"/>
    <w:uiPriority w:val="99"/>
    <w:pPr>
      <w:spacing w:after="0" w:line="240" w:lineRule="auto"/>
    </w:pPr>
    <w:tblPr>
      <w:tblCellMar>
        <w:top w:w="144" w:type="dxa"/>
        <w:left w:w="0" w:type="dxa"/>
        <w:right w:w="0" w:type="dxa"/>
      </w:tblCellMar>
    </w:tblPr>
    <w:tcPr>
      <w:shd w:val="clear" w:color="auto" w:fill="D9E2F3" w:themeFill="accent1" w:themeFillTint="33"/>
    </w:tcPr>
    <w:tblStylePr w:type="firstCol">
      <w:pPr>
        <w:wordWrap/>
        <w:jc w:val="center"/>
      </w:pPr>
    </w:tblStylePr>
  </w:style>
  <w:style w:type="paragraph" w:customStyle="1" w:styleId="TipText">
    <w:name w:val="Tip Text"/>
    <w:basedOn w:val="Normal"/>
    <w:uiPriority w:val="99"/>
    <w:rsid w:val="00410067"/>
    <w:pPr>
      <w:spacing w:after="160" w:line="264" w:lineRule="auto"/>
      <w:ind w:right="576"/>
    </w:pPr>
    <w:rPr>
      <w:i/>
      <w:iCs/>
      <w:color w:val="4472C4" w:themeColor="accent1"/>
      <w:sz w:val="16"/>
      <w:szCs w:val="16"/>
    </w:rPr>
  </w:style>
  <w:style w:type="character" w:styleId="TextodoMarcadordePosio">
    <w:name w:val="Placeholder Text"/>
    <w:basedOn w:val="Tipodeletrapredefinidodopargrafo"/>
    <w:uiPriority w:val="99"/>
    <w:semiHidden/>
    <w:rsid w:val="008961F2"/>
    <w:rPr>
      <w:color w:val="595959" w:themeColor="text1" w:themeTint="A6"/>
    </w:rPr>
  </w:style>
  <w:style w:type="paragraph" w:styleId="SemEspaamento">
    <w:name w:val="No Spacing"/>
    <w:basedOn w:val="Normal"/>
    <w:link w:val="SemEspaamentoCarter"/>
    <w:uiPriority w:val="1"/>
    <w:qFormat/>
    <w:rsid w:val="004B6087"/>
    <w:pPr>
      <w:spacing w:before="0" w:after="0" w:line="240" w:lineRule="auto"/>
    </w:pPr>
  </w:style>
  <w:style w:type="character" w:customStyle="1" w:styleId="Ttulo2Carter">
    <w:name w:val="Título 2 Caráter"/>
    <w:basedOn w:val="Tipodeletrapredefinidodopargrafo"/>
    <w:link w:val="Ttulo2"/>
    <w:uiPriority w:val="9"/>
    <w:rsid w:val="000B112D"/>
    <w:rPr>
      <w:rFonts w:asciiTheme="majorHAnsi" w:hAnsiTheme="majorHAnsi" w:cs="Times New Roman (Body CS)"/>
      <w:color w:val="4472C4" w:themeColor="accent1"/>
      <w:spacing w:val="15"/>
    </w:rPr>
  </w:style>
  <w:style w:type="paragraph" w:styleId="Listacommarcas">
    <w:name w:val="List Bullet"/>
    <w:basedOn w:val="Normal"/>
    <w:uiPriority w:val="1"/>
    <w:qFormat/>
    <w:rsid w:val="007A6C69"/>
    <w:pPr>
      <w:numPr>
        <w:numId w:val="2"/>
      </w:numPr>
      <w:spacing w:after="60"/>
    </w:pPr>
    <w:rPr>
      <w:b/>
      <w:color w:val="1F4E79" w:themeColor="accent5" w:themeShade="80"/>
    </w:rPr>
  </w:style>
  <w:style w:type="paragraph" w:styleId="Cabealho">
    <w:name w:val="header"/>
    <w:basedOn w:val="Normal"/>
    <w:link w:val="CabealhoCarter"/>
    <w:uiPriority w:val="99"/>
    <w:semiHidden/>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semiHidden/>
    <w:rsid w:val="000B112D"/>
    <w:rPr>
      <w:sz w:val="20"/>
      <w:szCs w:val="20"/>
    </w:rPr>
  </w:style>
  <w:style w:type="paragraph" w:styleId="Rodap">
    <w:name w:val="footer"/>
    <w:basedOn w:val="Normal"/>
    <w:link w:val="RodapCarter"/>
    <w:uiPriority w:val="99"/>
    <w:rsid w:val="002A04F7"/>
    <w:pPr>
      <w:spacing w:after="0" w:line="240" w:lineRule="auto"/>
      <w:ind w:left="-144"/>
      <w:contextualSpacing/>
    </w:pPr>
    <w:rPr>
      <w:rFonts w:asciiTheme="majorHAnsi" w:eastAsiaTheme="majorEastAsia" w:hAnsiTheme="majorHAnsi" w:cstheme="majorBidi"/>
      <w:noProof/>
      <w:color w:val="1F3864" w:themeColor="accent1" w:themeShade="80"/>
    </w:rPr>
  </w:style>
  <w:style w:type="character" w:customStyle="1" w:styleId="RodapCarter">
    <w:name w:val="Rodapé Caráter"/>
    <w:basedOn w:val="Tipodeletrapredefinidodopargrafo"/>
    <w:link w:val="Rodap"/>
    <w:uiPriority w:val="99"/>
    <w:rsid w:val="000B112D"/>
    <w:rPr>
      <w:rFonts w:asciiTheme="majorHAnsi" w:eastAsiaTheme="majorEastAsia" w:hAnsiTheme="majorHAnsi" w:cstheme="majorBidi"/>
      <w:noProof/>
      <w:color w:val="1F3864" w:themeColor="accent1" w:themeShade="80"/>
      <w:sz w:val="20"/>
      <w:szCs w:val="20"/>
    </w:rPr>
  </w:style>
  <w:style w:type="table" w:styleId="TabeladeGrelha4-Destaque1">
    <w:name w:val="Grid Table 4 Accent 1"/>
    <w:basedOn w:val="Tabela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29" w:type="dxa"/>
        <w:bottom w:w="29"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comGrelhaClara">
    <w:name w:val="Grid Table Light"/>
    <w:basedOn w:val="Tabela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posalTable">
    <w:name w:val="Proposal Table"/>
    <w:basedOn w:val="Tabelanormal"/>
    <w:uiPriority w:val="99"/>
    <w:rsid w:val="000B112D"/>
    <w:pPr>
      <w:spacing w:before="120" w:after="120" w:line="240" w:lineRule="auto"/>
    </w:pPr>
    <w:rPr>
      <w:rFonts w:eastAsiaTheme="minorHAnsi"/>
      <w:color w:val="404040" w:themeColor="text1" w:themeTint="BF"/>
      <w:sz w:val="18"/>
      <w:szCs w:val="18"/>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rFonts w:asciiTheme="majorHAnsi" w:hAnsiTheme="majorHAnsi"/>
        <w:b w:val="0"/>
        <w:i w:val="0"/>
        <w:color w:val="FFFFFF" w:themeColor="background1"/>
      </w:rPr>
      <w:tblPr/>
      <w:tcPr>
        <w:shd w:val="clear" w:color="auto" w:fill="4472C4" w:themeFill="accent1"/>
      </w:tcPr>
    </w:tblStylePr>
    <w:tblStylePr w:type="lastRow">
      <w:rPr>
        <w:b/>
        <w:color w:val="FFFFFF" w:themeColor="background1"/>
      </w:rPr>
      <w:tblPr/>
      <w:tcPr>
        <w:shd w:val="clear" w:color="auto" w:fill="4472C4" w:themeFill="accent1"/>
      </w:tcPr>
    </w:tblStylePr>
  </w:style>
  <w:style w:type="paragraph" w:styleId="Textodenotaderodap">
    <w:name w:val="footnote text"/>
    <w:basedOn w:val="Normal"/>
    <w:link w:val="TextodenotaderodapCarter"/>
    <w:uiPriority w:val="12"/>
    <w:qFormat/>
    <w:pPr>
      <w:spacing w:before="140" w:after="0" w:line="240" w:lineRule="auto"/>
    </w:pPr>
    <w:rPr>
      <w:i/>
      <w:iCs/>
      <w:sz w:val="14"/>
      <w:szCs w:val="14"/>
    </w:rPr>
  </w:style>
  <w:style w:type="character" w:customStyle="1" w:styleId="TextodenotaderodapCarter">
    <w:name w:val="Texto de nota de rodapé Caráter"/>
    <w:basedOn w:val="Tipodeletrapredefinidodopargrafo"/>
    <w:link w:val="Textodenotaderodap"/>
    <w:uiPriority w:val="12"/>
    <w:rsid w:val="000B112D"/>
    <w:rPr>
      <w:i/>
      <w:iCs/>
      <w:sz w:val="14"/>
      <w:szCs w:val="14"/>
    </w:rPr>
  </w:style>
  <w:style w:type="paragraph" w:customStyle="1" w:styleId="TableTextDecimal">
    <w:name w:val="Table Text Decimal"/>
    <w:basedOn w:val="Normal"/>
    <w:uiPriority w:val="12"/>
    <w:qFormat/>
    <w:pPr>
      <w:tabs>
        <w:tab w:val="decimal" w:pos="936"/>
      </w:tabs>
      <w:spacing w:before="120" w:after="120" w:line="240" w:lineRule="auto"/>
    </w:pPr>
  </w:style>
  <w:style w:type="paragraph" w:styleId="Assinatura">
    <w:name w:val="Signature"/>
    <w:basedOn w:val="Normal"/>
    <w:link w:val="AssinaturaCarter"/>
    <w:uiPriority w:val="12"/>
    <w:qFormat/>
    <w:pPr>
      <w:spacing w:before="960" w:after="0" w:line="240" w:lineRule="auto"/>
    </w:pPr>
  </w:style>
  <w:style w:type="character" w:customStyle="1" w:styleId="AssinaturaCarter">
    <w:name w:val="Assinatura Caráter"/>
    <w:basedOn w:val="Tipodeletrapredefinidodopargrafo"/>
    <w:link w:val="Assinatura"/>
    <w:uiPriority w:val="12"/>
    <w:rsid w:val="000B112D"/>
    <w:rPr>
      <w:sz w:val="20"/>
      <w:szCs w:val="20"/>
    </w:rPr>
  </w:style>
  <w:style w:type="character" w:styleId="Forte">
    <w:name w:val="Strong"/>
    <w:uiPriority w:val="22"/>
    <w:qFormat/>
    <w:rsid w:val="004B6087"/>
    <w:rPr>
      <w:b/>
      <w:bCs/>
    </w:rPr>
  </w:style>
  <w:style w:type="character" w:customStyle="1" w:styleId="Ttulo4Carter">
    <w:name w:val="Título 4 Caráter"/>
    <w:basedOn w:val="Tipodeletrapredefinidodopargrafo"/>
    <w:link w:val="Ttulo4"/>
    <w:uiPriority w:val="9"/>
    <w:semiHidden/>
    <w:rsid w:val="004B6087"/>
    <w:rPr>
      <w:caps/>
      <w:color w:val="2F5496" w:themeColor="accent1" w:themeShade="BF"/>
      <w:spacing w:val="10"/>
    </w:rPr>
  </w:style>
  <w:style w:type="character" w:customStyle="1" w:styleId="Ttulo5Carter">
    <w:name w:val="Título 5 Caráter"/>
    <w:basedOn w:val="Tipodeletrapredefinidodopargrafo"/>
    <w:link w:val="Ttulo5"/>
    <w:uiPriority w:val="9"/>
    <w:semiHidden/>
    <w:rsid w:val="004B6087"/>
    <w:rPr>
      <w:caps/>
      <w:color w:val="2F5496" w:themeColor="accent1" w:themeShade="BF"/>
      <w:spacing w:val="10"/>
    </w:rPr>
  </w:style>
  <w:style w:type="character" w:customStyle="1" w:styleId="Ttulo6Carter">
    <w:name w:val="Título 6 Caráter"/>
    <w:basedOn w:val="Tipodeletrapredefinidodopargrafo"/>
    <w:link w:val="Ttulo6"/>
    <w:uiPriority w:val="9"/>
    <w:semiHidden/>
    <w:rsid w:val="004B6087"/>
    <w:rPr>
      <w:caps/>
      <w:color w:val="2F5496" w:themeColor="accent1" w:themeShade="BF"/>
      <w:spacing w:val="10"/>
    </w:rPr>
  </w:style>
  <w:style w:type="character" w:customStyle="1" w:styleId="Ttulo7Carter">
    <w:name w:val="Título 7 Caráter"/>
    <w:basedOn w:val="Tipodeletrapredefinidodopargrafo"/>
    <w:link w:val="Ttulo7"/>
    <w:uiPriority w:val="9"/>
    <w:semiHidden/>
    <w:rsid w:val="004B6087"/>
    <w:rPr>
      <w:caps/>
      <w:color w:val="2F5496" w:themeColor="accent1" w:themeShade="BF"/>
      <w:spacing w:val="10"/>
    </w:rPr>
  </w:style>
  <w:style w:type="character" w:customStyle="1" w:styleId="Ttulo8Carter">
    <w:name w:val="Título 8 Caráter"/>
    <w:basedOn w:val="Tipodeletrapredefinidodopargrafo"/>
    <w:link w:val="Ttulo8"/>
    <w:uiPriority w:val="9"/>
    <w:semiHidden/>
    <w:rsid w:val="004B6087"/>
    <w:rPr>
      <w:caps/>
      <w:spacing w:val="10"/>
      <w:sz w:val="18"/>
      <w:szCs w:val="18"/>
    </w:rPr>
  </w:style>
  <w:style w:type="character" w:customStyle="1" w:styleId="Ttulo9Carter">
    <w:name w:val="Título 9 Caráter"/>
    <w:basedOn w:val="Tipodeletrapredefinidodopargrafo"/>
    <w:link w:val="Ttulo9"/>
    <w:uiPriority w:val="9"/>
    <w:semiHidden/>
    <w:rsid w:val="004B6087"/>
    <w:rPr>
      <w:i/>
      <w:caps/>
      <w:spacing w:val="10"/>
      <w:sz w:val="18"/>
      <w:szCs w:val="18"/>
    </w:rPr>
  </w:style>
  <w:style w:type="character" w:styleId="nfaseIntensa">
    <w:name w:val="Intense Emphasis"/>
    <w:uiPriority w:val="21"/>
    <w:semiHidden/>
    <w:qFormat/>
    <w:rsid w:val="004B6087"/>
    <w:rPr>
      <w:b/>
      <w:bCs/>
      <w:caps/>
      <w:color w:val="1F3763" w:themeColor="accent1" w:themeShade="7F"/>
      <w:spacing w:val="10"/>
    </w:rPr>
  </w:style>
  <w:style w:type="paragraph" w:styleId="CitaoIntensa">
    <w:name w:val="Intense Quote"/>
    <w:basedOn w:val="Normal"/>
    <w:next w:val="Normal"/>
    <w:link w:val="CitaoIntensaCarter"/>
    <w:uiPriority w:val="30"/>
    <w:semiHidden/>
    <w:qFormat/>
    <w:rsid w:val="004B6087"/>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CitaoIntensaCarter">
    <w:name w:val="Citação Intensa Caráter"/>
    <w:basedOn w:val="Tipodeletrapredefinidodopargrafo"/>
    <w:link w:val="CitaoIntensa"/>
    <w:uiPriority w:val="30"/>
    <w:semiHidden/>
    <w:rsid w:val="000B112D"/>
    <w:rPr>
      <w:i/>
      <w:iCs/>
      <w:color w:val="4472C4" w:themeColor="accent1"/>
      <w:sz w:val="20"/>
      <w:szCs w:val="20"/>
    </w:rPr>
  </w:style>
  <w:style w:type="character" w:styleId="RefernciaIntensa">
    <w:name w:val="Intense Reference"/>
    <w:uiPriority w:val="32"/>
    <w:semiHidden/>
    <w:qFormat/>
    <w:rsid w:val="004B6087"/>
    <w:rPr>
      <w:b/>
      <w:bCs/>
      <w:i/>
      <w:iCs/>
      <w:caps/>
      <w:color w:val="4472C4" w:themeColor="accent1"/>
    </w:rPr>
  </w:style>
  <w:style w:type="paragraph" w:styleId="Textodebloco">
    <w:name w:val="Block Text"/>
    <w:basedOn w:val="Normal"/>
    <w:uiPriority w:val="99"/>
    <w:semiHidden/>
    <w:unhideWhenUsed/>
    <w:rsid w:val="008961F2"/>
    <w:pPr>
      <w:pBdr>
        <w:top w:val="single" w:sz="2" w:space="10" w:color="2F5496" w:themeColor="accent1" w:themeShade="BF"/>
        <w:left w:val="single" w:sz="2" w:space="10" w:color="2F5496" w:themeColor="accent1" w:themeShade="BF"/>
        <w:bottom w:val="single" w:sz="2" w:space="10" w:color="2F5496" w:themeColor="accent1" w:themeShade="BF"/>
        <w:right w:val="single" w:sz="2" w:space="10" w:color="2F5496" w:themeColor="accent1" w:themeShade="BF"/>
      </w:pBdr>
      <w:ind w:left="1152" w:right="1152"/>
    </w:pPr>
    <w:rPr>
      <w:i/>
      <w:iCs/>
      <w:color w:val="2F5496" w:themeColor="accent1" w:themeShade="BF"/>
    </w:rPr>
  </w:style>
  <w:style w:type="character" w:styleId="Hiperligao">
    <w:name w:val="Hyperlink"/>
    <w:basedOn w:val="Tipodeletrapredefinidodopargrafo"/>
    <w:uiPriority w:val="99"/>
    <w:unhideWhenUsed/>
    <w:rsid w:val="008961F2"/>
    <w:rPr>
      <w:color w:val="538135" w:themeColor="accent6" w:themeShade="BF"/>
      <w:u w:val="single"/>
    </w:rPr>
  </w:style>
  <w:style w:type="character" w:customStyle="1" w:styleId="UnresolvedMention1">
    <w:name w:val="Unresolved Mention1"/>
    <w:basedOn w:val="Tipodeletrapredefinidodopargrafo"/>
    <w:uiPriority w:val="99"/>
    <w:semiHidden/>
    <w:unhideWhenUsed/>
    <w:rsid w:val="008961F2"/>
    <w:rPr>
      <w:color w:val="595959" w:themeColor="text1" w:themeTint="A6"/>
      <w:shd w:val="clear" w:color="auto" w:fill="E1DFDD"/>
    </w:rPr>
  </w:style>
  <w:style w:type="character" w:customStyle="1" w:styleId="Ttulo3Carter">
    <w:name w:val="Título 3 Caráter"/>
    <w:basedOn w:val="Tipodeletrapredefinidodopargrafo"/>
    <w:link w:val="Ttulo3"/>
    <w:uiPriority w:val="9"/>
    <w:semiHidden/>
    <w:rsid w:val="004B6087"/>
    <w:rPr>
      <w:caps/>
      <w:color w:val="1F3763" w:themeColor="accent1" w:themeShade="7F"/>
      <w:spacing w:val="15"/>
    </w:rPr>
  </w:style>
  <w:style w:type="paragraph" w:styleId="Legenda">
    <w:name w:val="caption"/>
    <w:basedOn w:val="Normal"/>
    <w:next w:val="Normal"/>
    <w:uiPriority w:val="35"/>
    <w:semiHidden/>
    <w:unhideWhenUsed/>
    <w:qFormat/>
    <w:rsid w:val="004B6087"/>
    <w:rPr>
      <w:b/>
      <w:bCs/>
      <w:color w:val="2F5496" w:themeColor="accent1" w:themeShade="BF"/>
      <w:sz w:val="16"/>
      <w:szCs w:val="16"/>
    </w:rPr>
  </w:style>
  <w:style w:type="character" w:styleId="nfase">
    <w:name w:val="Emphasis"/>
    <w:uiPriority w:val="20"/>
    <w:semiHidden/>
    <w:qFormat/>
    <w:rsid w:val="004B6087"/>
    <w:rPr>
      <w:caps/>
      <w:color w:val="1F3763" w:themeColor="accent1" w:themeShade="7F"/>
      <w:spacing w:val="5"/>
    </w:rPr>
  </w:style>
  <w:style w:type="character" w:customStyle="1" w:styleId="SemEspaamentoCarter">
    <w:name w:val="Sem Espaçamento Caráter"/>
    <w:basedOn w:val="Tipodeletrapredefinidodopargrafo"/>
    <w:link w:val="SemEspaamento"/>
    <w:uiPriority w:val="1"/>
    <w:rsid w:val="004B6087"/>
    <w:rPr>
      <w:sz w:val="20"/>
      <w:szCs w:val="20"/>
    </w:rPr>
  </w:style>
  <w:style w:type="paragraph" w:styleId="PargrafodaLista">
    <w:name w:val="List Paragraph"/>
    <w:basedOn w:val="Normal"/>
    <w:uiPriority w:val="34"/>
    <w:semiHidden/>
    <w:qFormat/>
    <w:rsid w:val="004B6087"/>
    <w:pPr>
      <w:ind w:left="720"/>
      <w:contextualSpacing/>
    </w:pPr>
  </w:style>
  <w:style w:type="paragraph" w:styleId="Citao">
    <w:name w:val="Quote"/>
    <w:basedOn w:val="Normal"/>
    <w:next w:val="Normal"/>
    <w:link w:val="CitaoCarter"/>
    <w:uiPriority w:val="29"/>
    <w:semiHidden/>
    <w:qFormat/>
    <w:rsid w:val="004B6087"/>
    <w:rPr>
      <w:i/>
      <w:iCs/>
    </w:rPr>
  </w:style>
  <w:style w:type="character" w:customStyle="1" w:styleId="CitaoCarter">
    <w:name w:val="Citação Caráter"/>
    <w:basedOn w:val="Tipodeletrapredefinidodopargrafo"/>
    <w:link w:val="Citao"/>
    <w:uiPriority w:val="29"/>
    <w:semiHidden/>
    <w:rsid w:val="000B112D"/>
    <w:rPr>
      <w:i/>
      <w:iCs/>
      <w:sz w:val="20"/>
      <w:szCs w:val="20"/>
    </w:rPr>
  </w:style>
  <w:style w:type="character" w:styleId="nfaseDiscreta">
    <w:name w:val="Subtle Emphasis"/>
    <w:uiPriority w:val="19"/>
    <w:semiHidden/>
    <w:qFormat/>
    <w:rsid w:val="004B6087"/>
    <w:rPr>
      <w:i/>
      <w:iCs/>
      <w:color w:val="1F3763" w:themeColor="accent1" w:themeShade="7F"/>
    </w:rPr>
  </w:style>
  <w:style w:type="character" w:styleId="RefernciaDiscreta">
    <w:name w:val="Subtle Reference"/>
    <w:uiPriority w:val="31"/>
    <w:semiHidden/>
    <w:qFormat/>
    <w:rsid w:val="004B6087"/>
    <w:rPr>
      <w:b/>
      <w:bCs/>
      <w:color w:val="4472C4" w:themeColor="accent1"/>
    </w:rPr>
  </w:style>
  <w:style w:type="character" w:styleId="TtulodoLivro">
    <w:name w:val="Book Title"/>
    <w:uiPriority w:val="33"/>
    <w:semiHidden/>
    <w:qFormat/>
    <w:rsid w:val="004B6087"/>
    <w:rPr>
      <w:b/>
      <w:bCs/>
      <w:i/>
      <w:iCs/>
      <w:spacing w:val="9"/>
    </w:rPr>
  </w:style>
  <w:style w:type="paragraph" w:styleId="Cabealhodondice">
    <w:name w:val="TOC Heading"/>
    <w:basedOn w:val="Ttulo1"/>
    <w:next w:val="Normal"/>
    <w:uiPriority w:val="39"/>
    <w:unhideWhenUsed/>
    <w:qFormat/>
    <w:rsid w:val="004B6087"/>
    <w:pPr>
      <w:outlineLvl w:val="9"/>
    </w:pPr>
  </w:style>
  <w:style w:type="table" w:styleId="TabeladeLista1Clara-Destaque1">
    <w:name w:val="List Table 1 Light Accent 1"/>
    <w:basedOn w:val="Tabelanormal"/>
    <w:uiPriority w:val="46"/>
    <w:rsid w:val="0028543A"/>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1Clara-Destaque2">
    <w:name w:val="List Table 1 Light Accent 2"/>
    <w:basedOn w:val="Tabelanormal"/>
    <w:uiPriority w:val="46"/>
    <w:rsid w:val="0068698F"/>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1Clara-Destaque4">
    <w:name w:val="List Table 1 Light Accent 4"/>
    <w:basedOn w:val="Tabelanormal"/>
    <w:uiPriority w:val="46"/>
    <w:rsid w:val="0068698F"/>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elha1Clara-Destaque5">
    <w:name w:val="Grid Table 1 Light Accent 5"/>
    <w:basedOn w:val="Tabelanormal"/>
    <w:uiPriority w:val="46"/>
    <w:rsid w:val="0068698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elha2-Destaque2">
    <w:name w:val="Grid Table 2 Accent 2"/>
    <w:basedOn w:val="Tabelanormal"/>
    <w:uiPriority w:val="47"/>
    <w:rsid w:val="0068698F"/>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elha3">
    <w:name w:val="Grid Table 3"/>
    <w:basedOn w:val="Tabelanormal"/>
    <w:uiPriority w:val="48"/>
    <w:rsid w:val="0068698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elha2-Destaque6">
    <w:name w:val="Grid Table 2 Accent 6"/>
    <w:basedOn w:val="Tabelanormal"/>
    <w:uiPriority w:val="47"/>
    <w:rsid w:val="0068698F"/>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elha2-Destaque5">
    <w:name w:val="Grid Table 2 Accent 5"/>
    <w:basedOn w:val="Tabelanormal"/>
    <w:uiPriority w:val="47"/>
    <w:rsid w:val="0068698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Destaque5">
    <w:name w:val="List Table 6 Colorful Accent 5"/>
    <w:basedOn w:val="Tabelanormal"/>
    <w:uiPriority w:val="51"/>
    <w:rsid w:val="0068698F"/>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Destaque1">
    <w:name w:val="List Table 6 Colorful Accent 1"/>
    <w:basedOn w:val="Tabelanormal"/>
    <w:uiPriority w:val="51"/>
    <w:rsid w:val="0068698F"/>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pr-formatado">
    <w:name w:val="HTML Preformatted"/>
    <w:basedOn w:val="Normal"/>
    <w:link w:val="HTMLpr-formatadoCarter"/>
    <w:uiPriority w:val="99"/>
    <w:semiHidden/>
    <w:unhideWhenUsed/>
    <w:rsid w:val="0038278D"/>
    <w:pPr>
      <w:spacing w:before="0" w:after="0" w:line="240" w:lineRule="auto"/>
    </w:pPr>
    <w:rPr>
      <w:rFonts w:ascii="Consolas" w:hAnsi="Consolas"/>
    </w:rPr>
  </w:style>
  <w:style w:type="character" w:customStyle="1" w:styleId="HTMLpr-formatadoCarter">
    <w:name w:val="HTML pré-formatado Caráter"/>
    <w:basedOn w:val="Tipodeletrapredefinidodopargrafo"/>
    <w:link w:val="HTMLpr-formatado"/>
    <w:uiPriority w:val="99"/>
    <w:semiHidden/>
    <w:rsid w:val="0038278D"/>
    <w:rPr>
      <w:rFonts w:ascii="Consolas" w:hAnsi="Consolas"/>
      <w:sz w:val="20"/>
      <w:szCs w:val="20"/>
    </w:rPr>
  </w:style>
  <w:style w:type="character" w:styleId="MenoNoResolvida">
    <w:name w:val="Unresolved Mention"/>
    <w:basedOn w:val="Tipodeletrapredefinidodopargrafo"/>
    <w:uiPriority w:val="99"/>
    <w:semiHidden/>
    <w:unhideWhenUsed/>
    <w:rsid w:val="00176238"/>
    <w:rPr>
      <w:color w:val="605E5C"/>
      <w:shd w:val="clear" w:color="auto" w:fill="E1DFDD"/>
    </w:rPr>
  </w:style>
  <w:style w:type="paragraph" w:styleId="ndice1">
    <w:name w:val="toc 1"/>
    <w:basedOn w:val="Normal"/>
    <w:next w:val="Normal"/>
    <w:autoRedefine/>
    <w:uiPriority w:val="39"/>
    <w:unhideWhenUsed/>
    <w:rsid w:val="00504C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826652">
      <w:bodyDiv w:val="1"/>
      <w:marLeft w:val="0"/>
      <w:marRight w:val="0"/>
      <w:marTop w:val="0"/>
      <w:marBottom w:val="0"/>
      <w:divBdr>
        <w:top w:val="none" w:sz="0" w:space="0" w:color="auto"/>
        <w:left w:val="none" w:sz="0" w:space="0" w:color="auto"/>
        <w:bottom w:val="none" w:sz="0" w:space="0" w:color="auto"/>
        <w:right w:val="none" w:sz="0" w:space="0" w:color="auto"/>
      </w:divBdr>
    </w:div>
    <w:div w:id="1120031301">
      <w:bodyDiv w:val="1"/>
      <w:marLeft w:val="0"/>
      <w:marRight w:val="0"/>
      <w:marTop w:val="0"/>
      <w:marBottom w:val="0"/>
      <w:divBdr>
        <w:top w:val="none" w:sz="0" w:space="0" w:color="auto"/>
        <w:left w:val="none" w:sz="0" w:space="0" w:color="auto"/>
        <w:bottom w:val="none" w:sz="0" w:space="0" w:color="auto"/>
        <w:right w:val="none" w:sz="0" w:space="0" w:color="auto"/>
      </w:divBdr>
    </w:div>
    <w:div w:id="1327515617">
      <w:bodyDiv w:val="1"/>
      <w:marLeft w:val="0"/>
      <w:marRight w:val="0"/>
      <w:marTop w:val="0"/>
      <w:marBottom w:val="0"/>
      <w:divBdr>
        <w:top w:val="none" w:sz="0" w:space="0" w:color="auto"/>
        <w:left w:val="none" w:sz="0" w:space="0" w:color="auto"/>
        <w:bottom w:val="none" w:sz="0" w:space="0" w:color="auto"/>
        <w:right w:val="none" w:sz="0" w:space="0" w:color="auto"/>
      </w:divBdr>
    </w:div>
    <w:div w:id="168096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investopedia.com/use-social-media-to-grow-business-83916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positorio.pgsscogna.com.br/bitstream/123456789/30390/1/GABRIEL_BARBOSA_VIEIRA_AT4.pdf"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imskills.com/social-media-strategies-business-growt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ketveep.com/blog/how-to-use-social-media-marketing-to-grow-customer-base" TargetMode="External"/><Relationship Id="rId4" Type="http://schemas.openxmlformats.org/officeDocument/2006/relationships/settings" Target="settings.xml"/><Relationship Id="rId9" Type="http://schemas.openxmlformats.org/officeDocument/2006/relationships/hyperlink" Target="https://semanaacademica.com.br/system/files/artigos/artigo_cira_e_cristiano_0.pdf" TargetMode="External"/><Relationship Id="rId14" Type="http://schemas.openxmlformats.org/officeDocument/2006/relationships/hyperlink" Target="https://www.linkedin.com/pulse/social-media-marketing-why-its-key-expanding-you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igo\AppData\Local\Microsoft\Office\16.0\DTS\en-GB%7b390BC7B2-3850-407E-A941-67276FD2153D%7d\%7b1369CCE3-41F4-4965-A59A-26103A943FF7%7dtf02911896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CD9DB303774F799997BBF33E4EDEEE"/>
        <w:category>
          <w:name w:val="Geral"/>
          <w:gallery w:val="placeholder"/>
        </w:category>
        <w:types>
          <w:type w:val="bbPlcHdr"/>
        </w:types>
        <w:behaviors>
          <w:behavior w:val="content"/>
        </w:behaviors>
        <w:guid w:val="{1786C5AF-23B9-465F-BE9B-CB1C3B1F9379}"/>
      </w:docPartPr>
      <w:docPartBody>
        <w:p w:rsidR="00000000" w:rsidRDefault="00000000">
          <w:pPr>
            <w:pStyle w:val="42CD9DB303774F799997BBF33E4EDEEE"/>
          </w:pPr>
          <w:r w:rsidRPr="00E0401F">
            <w:t>OLSON HARRIS LTD.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1ED"/>
    <w:rsid w:val="00112D75"/>
    <w:rsid w:val="00434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ter"/>
    <w:uiPriority w:val="9"/>
    <w:qFormat/>
    <w:pPr>
      <w:keepNext/>
      <w:spacing w:before="200" w:after="0" w:line="276" w:lineRule="auto"/>
      <w:outlineLvl w:val="1"/>
    </w:pPr>
    <w:rPr>
      <w:rFonts w:asciiTheme="majorHAnsi" w:hAnsiTheme="majorHAnsi" w:cs="Times New Roman (Body CS)"/>
      <w:color w:val="156082" w:themeColor="accent1"/>
      <w:spacing w:val="15"/>
      <w:kern w:val="0"/>
      <w:sz w:val="22"/>
      <w:szCs w:val="22"/>
      <w:lang w:val="en-US" w:eastAsia="ja-JP"/>
      <w14:ligatures w14:val="non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42CD9DB303774F799997BBF33E4EDEEE">
    <w:name w:val="42CD9DB303774F799997BBF33E4EDEEE"/>
  </w:style>
  <w:style w:type="paragraph" w:customStyle="1" w:styleId="EF706EF0448C4B4B98F39EFE9F5291ED">
    <w:name w:val="EF706EF0448C4B4B98F39EFE9F5291ED"/>
  </w:style>
  <w:style w:type="character" w:customStyle="1" w:styleId="Ttulo2Carter">
    <w:name w:val="Título 2 Caráter"/>
    <w:basedOn w:val="Tipodeletrapredefinidodopargrafo"/>
    <w:link w:val="Ttulo2"/>
    <w:uiPriority w:val="9"/>
    <w:rPr>
      <w:rFonts w:asciiTheme="majorHAnsi" w:hAnsiTheme="majorHAnsi" w:cs="Times New Roman (Body CS)"/>
      <w:color w:val="156082" w:themeColor="accent1"/>
      <w:spacing w:val="15"/>
      <w:kern w:val="0"/>
      <w:sz w:val="22"/>
      <w:szCs w:val="22"/>
      <w:lang w:val="en-US" w:eastAsia="ja-JP"/>
      <w14:ligatures w14:val="none"/>
    </w:rPr>
  </w:style>
  <w:style w:type="paragraph" w:customStyle="1" w:styleId="4B5B67105CDD45F795626CB129B200D5">
    <w:name w:val="4B5B67105CDD45F795626CB129B200D5"/>
  </w:style>
  <w:style w:type="paragraph" w:customStyle="1" w:styleId="43ACFC738817499CBD2C3F8EA88DF764">
    <w:name w:val="43ACFC738817499CBD2C3F8EA88DF764"/>
  </w:style>
  <w:style w:type="paragraph" w:customStyle="1" w:styleId="TipText">
    <w:name w:val="Tip Text"/>
    <w:basedOn w:val="Normal"/>
    <w:uiPriority w:val="99"/>
    <w:pPr>
      <w:spacing w:before="200" w:line="264" w:lineRule="auto"/>
      <w:ind w:right="576"/>
    </w:pPr>
    <w:rPr>
      <w:i/>
      <w:iCs/>
      <w:color w:val="156082" w:themeColor="accent1"/>
      <w:kern w:val="0"/>
      <w:sz w:val="16"/>
      <w:szCs w:val="16"/>
      <w:lang w:val="en-US" w:eastAsia="ja-JP"/>
      <w14:ligatures w14:val="none"/>
    </w:rPr>
  </w:style>
  <w:style w:type="paragraph" w:customStyle="1" w:styleId="BA3113A1A561448DA951C7E988A33D84">
    <w:name w:val="BA3113A1A561448DA951C7E988A33D84"/>
  </w:style>
  <w:style w:type="paragraph" w:customStyle="1" w:styleId="A464D00DE5144FB6AD89FD3A65C26D0B">
    <w:name w:val="A464D00DE5144FB6AD89FD3A65C26D0B"/>
  </w:style>
  <w:style w:type="paragraph" w:customStyle="1" w:styleId="3A64833183B84843A3533982963A76A5">
    <w:name w:val="3A64833183B84843A3533982963A76A5"/>
  </w:style>
  <w:style w:type="paragraph" w:customStyle="1" w:styleId="049BCB560E1449A398BD588E0308E80D">
    <w:name w:val="049BCB560E1449A398BD588E0308E80D"/>
  </w:style>
  <w:style w:type="paragraph" w:customStyle="1" w:styleId="52E3A562D6D546E1A52C45087CDCAB58">
    <w:name w:val="52E3A562D6D546E1A52C45087CDCAB58"/>
  </w:style>
  <w:style w:type="paragraph" w:customStyle="1" w:styleId="6778B6C21C4E45F1B68C7B16BA0C5F33">
    <w:name w:val="6778B6C21C4E45F1B68C7B16BA0C5F33"/>
  </w:style>
  <w:style w:type="paragraph" w:customStyle="1" w:styleId="BDA56E00FEB14C9DAECA97401DA80648">
    <w:name w:val="BDA56E00FEB14C9DAECA97401DA80648"/>
  </w:style>
  <w:style w:type="paragraph" w:customStyle="1" w:styleId="C14B9A92B1114C50AE4F1AA9909A2B5E">
    <w:name w:val="C14B9A92B1114C50AE4F1AA9909A2B5E"/>
  </w:style>
  <w:style w:type="paragraph" w:customStyle="1" w:styleId="645D9F44AB02439D9AB8CA882BA4FB5A">
    <w:name w:val="645D9F44AB02439D9AB8CA882BA4FB5A"/>
  </w:style>
  <w:style w:type="paragraph" w:customStyle="1" w:styleId="37403600074740128F563A24CDAF2AA6">
    <w:name w:val="37403600074740128F563A24CDAF2AA6"/>
  </w:style>
  <w:style w:type="paragraph" w:customStyle="1" w:styleId="2D1582EB9E124DD3BA9442B26EE630C0">
    <w:name w:val="2D1582EB9E124DD3BA9442B26EE630C0"/>
  </w:style>
  <w:style w:type="paragraph" w:customStyle="1" w:styleId="6A8E302AB4AD4360B27BEFB6C21A92DD">
    <w:name w:val="6A8E302AB4AD4360B27BEFB6C21A92DD"/>
  </w:style>
  <w:style w:type="paragraph" w:customStyle="1" w:styleId="3F317CE83294474C8F9D8EF92FE6DF59">
    <w:name w:val="3F317CE83294474C8F9D8EF92FE6DF59"/>
  </w:style>
  <w:style w:type="paragraph" w:customStyle="1" w:styleId="E9D068E6198B4FD882F5B359FFA447CB">
    <w:name w:val="E9D068E6198B4FD882F5B359FFA447CB"/>
  </w:style>
  <w:style w:type="paragraph" w:customStyle="1" w:styleId="0098F8CD6F53434DBE0C28410257D8C1">
    <w:name w:val="0098F8CD6F53434DBE0C28410257D8C1"/>
  </w:style>
  <w:style w:type="paragraph" w:customStyle="1" w:styleId="F0BE79E3B638425C82C402536FFE7F99">
    <w:name w:val="F0BE79E3B638425C82C402536FFE7F99"/>
  </w:style>
  <w:style w:type="paragraph" w:customStyle="1" w:styleId="19C015D0C5094F9B890CE553A237F3E9">
    <w:name w:val="19C015D0C5094F9B890CE553A237F3E9"/>
  </w:style>
  <w:style w:type="paragraph" w:customStyle="1" w:styleId="8F48176F94D64B9DAB96C89FA494180B">
    <w:name w:val="8F48176F94D64B9DAB96C89FA494180B"/>
  </w:style>
  <w:style w:type="paragraph" w:customStyle="1" w:styleId="DA1AD6878F994AEFB350EF0D7C548C18">
    <w:name w:val="DA1AD6878F994AEFB350EF0D7C548C18"/>
  </w:style>
  <w:style w:type="paragraph" w:customStyle="1" w:styleId="0B42B1051AD24C84AB89838A3B3904A2">
    <w:name w:val="0B42B1051AD24C84AB89838A3B3904A2"/>
  </w:style>
  <w:style w:type="paragraph" w:customStyle="1" w:styleId="99DA9FB0CD394EE9B3CCAB98BF6CEC0D">
    <w:name w:val="99DA9FB0CD394EE9B3CCAB98BF6CEC0D"/>
  </w:style>
  <w:style w:type="paragraph" w:customStyle="1" w:styleId="580A12157A9F4EC4AC9633A8DCA75DA8">
    <w:name w:val="580A12157A9F4EC4AC9633A8DCA75DA8"/>
  </w:style>
  <w:style w:type="paragraph" w:customStyle="1" w:styleId="CDBE72F2FA2142349AA984653DBE455F">
    <w:name w:val="CDBE72F2FA2142349AA984653DBE455F"/>
  </w:style>
  <w:style w:type="paragraph" w:customStyle="1" w:styleId="43C5ACDD52AA4129978AFE25EA0FEED5">
    <w:name w:val="43C5ACDD52AA4129978AFE25EA0FEED5"/>
  </w:style>
  <w:style w:type="paragraph" w:customStyle="1" w:styleId="0361196016F04E79BA678EAD0A66CC16">
    <w:name w:val="0361196016F04E79BA678EAD0A66CC16"/>
  </w:style>
  <w:style w:type="paragraph" w:customStyle="1" w:styleId="0D10181D60AD4C1180D24EFA0105BA0F">
    <w:name w:val="0D10181D60AD4C1180D24EFA0105BA0F"/>
  </w:style>
  <w:style w:type="paragraph" w:customStyle="1" w:styleId="F485210D3C074636BF984CB6BF872A2C">
    <w:name w:val="F485210D3C074636BF984CB6BF872A2C"/>
  </w:style>
  <w:style w:type="paragraph" w:customStyle="1" w:styleId="0A3086850CEA4FCA9F20B40E7F437B66">
    <w:name w:val="0A3086850CEA4FCA9F20B40E7F437B66"/>
  </w:style>
  <w:style w:type="paragraph" w:customStyle="1" w:styleId="1E7C70A6C8144A94AA8E60A2DD49B873">
    <w:name w:val="1E7C70A6C8144A94AA8E60A2DD49B873"/>
  </w:style>
  <w:style w:type="paragraph" w:customStyle="1" w:styleId="150F8102D05C4D01949BF718407D6FC0">
    <w:name w:val="150F8102D05C4D01949BF718407D6FC0"/>
  </w:style>
  <w:style w:type="paragraph" w:customStyle="1" w:styleId="8A94EEB6C44C42B689050656688481D8">
    <w:name w:val="8A94EEB6C44C42B689050656688481D8"/>
  </w:style>
  <w:style w:type="paragraph" w:customStyle="1" w:styleId="452EB9728B9742E88FDCEC9A962E6EE7">
    <w:name w:val="452EB9728B9742E88FDCEC9A962E6EE7"/>
  </w:style>
  <w:style w:type="paragraph" w:customStyle="1" w:styleId="6305E8DD6E9A4A618CA9C26977CBD355">
    <w:name w:val="6305E8DD6E9A4A618CA9C26977CBD355"/>
  </w:style>
  <w:style w:type="paragraph" w:customStyle="1" w:styleId="6D73D3AA37134AE5BED1FBB8BE0017F5">
    <w:name w:val="6D73D3AA37134AE5BED1FBB8BE0017F5"/>
  </w:style>
  <w:style w:type="paragraph" w:customStyle="1" w:styleId="9B8659855FED49DE8388B38650704F70">
    <w:name w:val="9B8659855FED49DE8388B38650704F70"/>
  </w:style>
  <w:style w:type="paragraph" w:customStyle="1" w:styleId="5D546FF5319945B888B76BA6517E7007">
    <w:name w:val="5D546FF5319945B888B76BA6517E7007"/>
  </w:style>
  <w:style w:type="paragraph" w:customStyle="1" w:styleId="5526B930BD7442A2BB8D5B19FFABACB5">
    <w:name w:val="5526B930BD7442A2BB8D5B19FFABACB5"/>
  </w:style>
  <w:style w:type="paragraph" w:customStyle="1" w:styleId="AAE9A7963FD84958A039F2E3FE7FEFE6">
    <w:name w:val="AAE9A7963FD84958A039F2E3FE7FEFE6"/>
  </w:style>
  <w:style w:type="paragraph" w:customStyle="1" w:styleId="D087C0388EFE4C4FACED979C4F94FAF6">
    <w:name w:val="D087C0388EFE4C4FACED979C4F94FAF6"/>
  </w:style>
  <w:style w:type="paragraph" w:customStyle="1" w:styleId="64FAC8B6887447C6BE630DB95667F743">
    <w:name w:val="64FAC8B6887447C6BE630DB95667F743"/>
  </w:style>
  <w:style w:type="paragraph" w:customStyle="1" w:styleId="14F8CE614E8842678D4738ADA710BBB9">
    <w:name w:val="14F8CE614E8842678D4738ADA710BBB9"/>
  </w:style>
  <w:style w:type="paragraph" w:customStyle="1" w:styleId="BCE4008CACD44450AEE4B9EB186624F7">
    <w:name w:val="BCE4008CACD44450AEE4B9EB186624F7"/>
  </w:style>
  <w:style w:type="paragraph" w:customStyle="1" w:styleId="D4279247D8BA4F868E3BF2C0FF5FB999">
    <w:name w:val="D4279247D8BA4F868E3BF2C0FF5FB999"/>
  </w:style>
  <w:style w:type="paragraph" w:customStyle="1" w:styleId="E5CD7126781D42C4A34671C12D4A57F1">
    <w:name w:val="E5CD7126781D42C4A34671C12D4A57F1"/>
  </w:style>
  <w:style w:type="paragraph" w:customStyle="1" w:styleId="16323BB1306F465CA9FAE633C1625654">
    <w:name w:val="16323BB1306F465CA9FAE633C1625654"/>
  </w:style>
  <w:style w:type="paragraph" w:customStyle="1" w:styleId="889B24FD70D244658CB29B216179DF38">
    <w:name w:val="889B24FD70D244658CB29B216179DF38"/>
  </w:style>
  <w:style w:type="paragraph" w:customStyle="1" w:styleId="61DA177F82B947529F35061C82744367">
    <w:name w:val="61DA177F82B947529F35061C82744367"/>
  </w:style>
  <w:style w:type="paragraph" w:customStyle="1" w:styleId="2B8DAEF35C3D41A4B35B7C5E73244F92">
    <w:name w:val="2B8DAEF35C3D41A4B35B7C5E73244F92"/>
  </w:style>
  <w:style w:type="paragraph" w:customStyle="1" w:styleId="63AEBDE42C1347E0A271B9D5CA3D9B27">
    <w:name w:val="63AEBDE42C1347E0A271B9D5CA3D9B27"/>
  </w:style>
  <w:style w:type="paragraph" w:customStyle="1" w:styleId="9EEE04F8DEF84AB69B40F93383168728">
    <w:name w:val="9EEE04F8DEF84AB69B40F93383168728"/>
  </w:style>
  <w:style w:type="paragraph" w:customStyle="1" w:styleId="36C2F9B776F24C1198E61D481E3179F5">
    <w:name w:val="36C2F9B776F24C1198E61D481E3179F5"/>
  </w:style>
  <w:style w:type="paragraph" w:customStyle="1" w:styleId="C9707AEA238D43509963C30BDC714BF8">
    <w:name w:val="C9707AEA238D43509963C30BDC714BF8"/>
  </w:style>
  <w:style w:type="paragraph" w:customStyle="1" w:styleId="5C2D099B718541DF90C8B211CE144BF3">
    <w:name w:val="5C2D099B718541DF90C8B211CE144BF3"/>
  </w:style>
  <w:style w:type="paragraph" w:customStyle="1" w:styleId="89C33A11D4344F5E86F91799E98528BE">
    <w:name w:val="89C33A11D4344F5E86F91799E98528BE"/>
  </w:style>
  <w:style w:type="paragraph" w:customStyle="1" w:styleId="21F8A60B0E2B4D6B93306D0680D20684">
    <w:name w:val="21F8A60B0E2B4D6B93306D0680D20684"/>
  </w:style>
  <w:style w:type="paragraph" w:customStyle="1" w:styleId="312573FAFC52435D80A3FFBC35ED2AC7">
    <w:name w:val="312573FAFC52435D80A3FFBC35ED2AC7"/>
  </w:style>
  <w:style w:type="paragraph" w:customStyle="1" w:styleId="CF7A4015BA854B7E82FEF160A45A3EB3">
    <w:name w:val="CF7A4015BA854B7E82FEF160A45A3EB3"/>
  </w:style>
  <w:style w:type="paragraph" w:customStyle="1" w:styleId="BA0916FA7B8E42E9A52A7DA86A454DFE">
    <w:name w:val="BA0916FA7B8E42E9A52A7DA86A454DFE"/>
  </w:style>
  <w:style w:type="paragraph" w:customStyle="1" w:styleId="C463FF3E79914F30B85D6CD59DF2EEB8">
    <w:name w:val="C463FF3E79914F30B85D6CD59DF2EEB8"/>
  </w:style>
  <w:style w:type="paragraph" w:customStyle="1" w:styleId="B703D59E427D4611BBDA8E52B77A0C25">
    <w:name w:val="B703D59E427D4611BBDA8E52B77A0C25"/>
  </w:style>
  <w:style w:type="paragraph" w:customStyle="1" w:styleId="C565D06E496849E0ACB57D89E23CDACA">
    <w:name w:val="C565D06E496849E0ACB57D89E23CDACA"/>
  </w:style>
  <w:style w:type="paragraph" w:customStyle="1" w:styleId="8492409A05D84521AADBCA0F93ACEDAD">
    <w:name w:val="8492409A05D84521AADBCA0F93ACEDAD"/>
  </w:style>
  <w:style w:type="paragraph" w:customStyle="1" w:styleId="9A9D81E0365942F389F93F814C501173">
    <w:name w:val="9A9D81E0365942F389F93F814C501173"/>
  </w:style>
  <w:style w:type="paragraph" w:customStyle="1" w:styleId="9120F8ACB56A48569422D08B2EDBD0B6">
    <w:name w:val="9120F8ACB56A48569422D08B2EDBD0B6"/>
  </w:style>
  <w:style w:type="paragraph" w:customStyle="1" w:styleId="83A36360EEAA410FA93A6949F4DEE299">
    <w:name w:val="83A36360EEAA410FA93A6949F4DEE299"/>
  </w:style>
  <w:style w:type="paragraph" w:customStyle="1" w:styleId="B8B8A9B3FBF247A4A972B0ED6BAD270F">
    <w:name w:val="B8B8A9B3FBF247A4A972B0ED6BAD270F"/>
  </w:style>
  <w:style w:type="paragraph" w:customStyle="1" w:styleId="4BDA843A312043BAB8EFF92ED6609992">
    <w:name w:val="4BDA843A312043BAB8EFF92ED6609992"/>
  </w:style>
  <w:style w:type="paragraph" w:customStyle="1" w:styleId="63A954868A494CCDAD6E432D79135FCE">
    <w:name w:val="63A954868A494CCDAD6E432D79135FCE"/>
  </w:style>
  <w:style w:type="paragraph" w:customStyle="1" w:styleId="8512DAC5EF0248419816E9CDA2C1410F">
    <w:name w:val="8512DAC5EF0248419816E9CDA2C1410F"/>
  </w:style>
  <w:style w:type="paragraph" w:customStyle="1" w:styleId="057FCDD7FE3D4431BD9C791311956EC1">
    <w:name w:val="057FCDD7FE3D4431BD9C791311956EC1"/>
  </w:style>
  <w:style w:type="paragraph" w:customStyle="1" w:styleId="F66707708AA04F8A8EE8052567B079CF">
    <w:name w:val="F66707708AA04F8A8EE8052567B079CF"/>
  </w:style>
  <w:style w:type="paragraph" w:customStyle="1" w:styleId="8283C93DFA75465382AE3B02D4AF0F6B">
    <w:name w:val="8283C93DFA75465382AE3B02D4AF0F6B"/>
  </w:style>
  <w:style w:type="paragraph" w:customStyle="1" w:styleId="1843040698FF4E2690AB9AA5A0C4A4D7">
    <w:name w:val="1843040698FF4E2690AB9AA5A0C4A4D7"/>
  </w:style>
  <w:style w:type="paragraph" w:customStyle="1" w:styleId="AA4F8E3EFCED4C02B303DFF17EDEED22">
    <w:name w:val="AA4F8E3EFCED4C02B303DFF17EDEED22"/>
  </w:style>
  <w:style w:type="paragraph" w:customStyle="1" w:styleId="A841C14188E34EC5A0787CD72FDA9254">
    <w:name w:val="A841C14188E34EC5A0787CD72FDA9254"/>
  </w:style>
  <w:style w:type="paragraph" w:customStyle="1" w:styleId="A0570861469249B2A5D4C93BE70B9A8C">
    <w:name w:val="A0570861469249B2A5D4C93BE70B9A8C"/>
  </w:style>
  <w:style w:type="paragraph" w:customStyle="1" w:styleId="825D29F9B14C4E70B364120B47B2D1AE">
    <w:name w:val="825D29F9B14C4E70B364120B47B2D1AE"/>
  </w:style>
  <w:style w:type="paragraph" w:customStyle="1" w:styleId="E7C67A36D1474C8D9A1F9BA48E431C96">
    <w:name w:val="E7C67A36D1474C8D9A1F9BA48E431C96"/>
  </w:style>
  <w:style w:type="paragraph" w:customStyle="1" w:styleId="E95EB83780B14B5CA58F7B5F5EB17177">
    <w:name w:val="E95EB83780B14B5CA58F7B5F5EB17177"/>
  </w:style>
  <w:style w:type="paragraph" w:customStyle="1" w:styleId="6CCEC2550F4A421FBBAA92D5268581EB">
    <w:name w:val="6CCEC2550F4A421FBBAA92D5268581EB"/>
  </w:style>
  <w:style w:type="paragraph" w:customStyle="1" w:styleId="B4F4C3AA117647808A689334113A0FAB">
    <w:name w:val="B4F4C3AA117647808A689334113A0FAB"/>
  </w:style>
  <w:style w:type="paragraph" w:customStyle="1" w:styleId="F48099C3DEC64E6191F13F52E2F62E38">
    <w:name w:val="F48099C3DEC64E6191F13F52E2F62E38"/>
  </w:style>
  <w:style w:type="paragraph" w:customStyle="1" w:styleId="AB52171BCEF44029BD124CFF274F646C">
    <w:name w:val="AB52171BCEF44029BD124CFF274F646C"/>
  </w:style>
  <w:style w:type="paragraph" w:customStyle="1" w:styleId="37B941F6D5FD487482D9B244376923FF">
    <w:name w:val="37B941F6D5FD487482D9B244376923FF"/>
  </w:style>
  <w:style w:type="paragraph" w:customStyle="1" w:styleId="3F828EC71D8C4768B6DB92C61BA65D7A">
    <w:name w:val="3F828EC71D8C4768B6DB92C61BA65D7A"/>
  </w:style>
  <w:style w:type="paragraph" w:customStyle="1" w:styleId="B0024AE314E14F5797DCF4A4C4B078A3">
    <w:name w:val="B0024AE314E14F5797DCF4A4C4B078A3"/>
  </w:style>
  <w:style w:type="paragraph" w:customStyle="1" w:styleId="0C4749A2960B4E41B2986E9ADDAFA58D">
    <w:name w:val="0C4749A2960B4E41B2986E9ADDAFA58D"/>
  </w:style>
  <w:style w:type="paragraph" w:customStyle="1" w:styleId="1F4759B27BEA4F4DB916551EDA0D42E8">
    <w:name w:val="1F4759B27BEA4F4DB916551EDA0D42E8"/>
  </w:style>
  <w:style w:type="paragraph" w:customStyle="1" w:styleId="30D3754A6BDE4EA1BD80D81A768FA2A9">
    <w:name w:val="30D3754A6BDE4EA1BD80D81A768FA2A9"/>
  </w:style>
  <w:style w:type="paragraph" w:customStyle="1" w:styleId="3A2C0A8771584A6AB962C048D2F677E6">
    <w:name w:val="3A2C0A8771584A6AB962C048D2F677E6"/>
  </w:style>
  <w:style w:type="paragraph" w:customStyle="1" w:styleId="ED596E7DE66B433ABD95DC1682E8991D">
    <w:name w:val="ED596E7DE66B433ABD95DC1682E8991D"/>
  </w:style>
  <w:style w:type="paragraph" w:customStyle="1" w:styleId="DE010575BAE14D1D9C45907BF51741A6">
    <w:name w:val="DE010575BAE14D1D9C45907BF51741A6"/>
  </w:style>
  <w:style w:type="paragraph" w:customStyle="1" w:styleId="8EE35CEE9850491A87C0E38763E5D9D9">
    <w:name w:val="8EE35CEE9850491A87C0E38763E5D9D9"/>
  </w:style>
  <w:style w:type="paragraph" w:customStyle="1" w:styleId="0BA80121C01C466691A0FD25B6F15D48">
    <w:name w:val="0BA80121C01C466691A0FD25B6F15D48"/>
  </w:style>
  <w:style w:type="paragraph" w:customStyle="1" w:styleId="F348AFBD4C13414C8CD8D8136F608AE5">
    <w:name w:val="F348AFBD4C13414C8CD8D8136F608AE5"/>
  </w:style>
  <w:style w:type="paragraph" w:customStyle="1" w:styleId="CEF17FF3FC644ECE8B998F91E7B8E14D">
    <w:name w:val="CEF17FF3FC644ECE8B998F91E7B8E14D"/>
  </w:style>
  <w:style w:type="paragraph" w:customStyle="1" w:styleId="B41C05D7054E46FBB15D8526717DD8C5">
    <w:name w:val="B41C05D7054E46FBB15D8526717DD8C5"/>
  </w:style>
  <w:style w:type="paragraph" w:customStyle="1" w:styleId="DD95D6C766CA4F16A15EB4BB9D3D7315">
    <w:name w:val="DD95D6C766CA4F16A15EB4BB9D3D7315"/>
  </w:style>
  <w:style w:type="paragraph" w:customStyle="1" w:styleId="A07728D3D78445EF82FC205CCB9710A4">
    <w:name w:val="A07728D3D78445EF82FC205CCB9710A4"/>
  </w:style>
  <w:style w:type="paragraph" w:customStyle="1" w:styleId="414860143417477F99C0AD9CB422522A">
    <w:name w:val="414860143417477F99C0AD9CB422522A"/>
  </w:style>
  <w:style w:type="paragraph" w:customStyle="1" w:styleId="2551B67FAFF14698859DD290D8093AFD">
    <w:name w:val="2551B67FAFF14698859DD290D8093AFD"/>
  </w:style>
  <w:style w:type="paragraph" w:customStyle="1" w:styleId="5B6EA88D2B0C4577BA445084046CFADD">
    <w:name w:val="5B6EA88D2B0C4577BA445084046CFADD"/>
  </w:style>
  <w:style w:type="paragraph" w:customStyle="1" w:styleId="1A08F928EA984477865781749EF56371">
    <w:name w:val="1A08F928EA984477865781749EF56371"/>
  </w:style>
  <w:style w:type="paragraph" w:customStyle="1" w:styleId="BD8DEA1522B843F6BE887546041DFB31">
    <w:name w:val="BD8DEA1522B843F6BE887546041DFB31"/>
  </w:style>
  <w:style w:type="paragraph" w:customStyle="1" w:styleId="8E7F0016A27B44B588DB57A8A1C0EF89">
    <w:name w:val="8E7F0016A27B44B588DB57A8A1C0EF89"/>
  </w:style>
  <w:style w:type="paragraph" w:customStyle="1" w:styleId="45C4626277EB4CBB963B4741BE743B54">
    <w:name w:val="45C4626277EB4CBB963B4741BE743B54"/>
  </w:style>
  <w:style w:type="paragraph" w:customStyle="1" w:styleId="784D841E95D64E9BBAF916F5BE8FF1FE">
    <w:name w:val="784D841E95D64E9BBAF916F5BE8FF1FE"/>
  </w:style>
  <w:style w:type="paragraph" w:customStyle="1" w:styleId="4375A6B651794975B5AA2CF6C3FE7E67">
    <w:name w:val="4375A6B651794975B5AA2CF6C3FE7E67"/>
  </w:style>
  <w:style w:type="paragraph" w:customStyle="1" w:styleId="9129C8CF1B594410A00BE628B5C7F0B1">
    <w:name w:val="9129C8CF1B594410A00BE628B5C7F0B1"/>
  </w:style>
  <w:style w:type="paragraph" w:customStyle="1" w:styleId="BFA356D69CE94F51AE7F1F756D1B99B0">
    <w:name w:val="BFA356D69CE94F51AE7F1F756D1B99B0"/>
  </w:style>
  <w:style w:type="paragraph" w:customStyle="1" w:styleId="D61C16710D314473A44D36F3EDE0A30E">
    <w:name w:val="D61C16710D314473A44D36F3EDE0A30E"/>
  </w:style>
  <w:style w:type="paragraph" w:customStyle="1" w:styleId="081218A1C2D2401E96EBD7D4BE2E7328">
    <w:name w:val="081218A1C2D2401E96EBD7D4BE2E7328"/>
  </w:style>
  <w:style w:type="paragraph" w:customStyle="1" w:styleId="A358628DEC1B4239B27EF1EC8230BF3B">
    <w:name w:val="A358628DEC1B4239B27EF1EC8230BF3B"/>
  </w:style>
  <w:style w:type="paragraph" w:customStyle="1" w:styleId="0168DE03BAAB496BBF3A02E26D8E60D0">
    <w:name w:val="0168DE03BAAB496BBF3A02E26D8E60D0"/>
  </w:style>
  <w:style w:type="paragraph" w:customStyle="1" w:styleId="8A13B71A301D4CE1936009E9A323D5AC">
    <w:name w:val="8A13B71A301D4CE1936009E9A323D5AC"/>
  </w:style>
  <w:style w:type="paragraph" w:customStyle="1" w:styleId="D63BF95ECAD14B33B110CB6ED1284387">
    <w:name w:val="D63BF95ECAD14B33B110CB6ED1284387"/>
  </w:style>
  <w:style w:type="paragraph" w:customStyle="1" w:styleId="947A4D45ABCD4CA58FA831811244C31A">
    <w:name w:val="947A4D45ABCD4CA58FA831811244C31A"/>
  </w:style>
  <w:style w:type="paragraph" w:customStyle="1" w:styleId="07B68AE53CA94866A041CEFD241F8ED0">
    <w:name w:val="07B68AE53CA94866A041CEFD241F8ED0"/>
  </w:style>
  <w:style w:type="paragraph" w:customStyle="1" w:styleId="0284289DEFAA4AF399813A7DE31CFB2B">
    <w:name w:val="0284289DEFAA4AF399813A7DE31CFB2B"/>
  </w:style>
  <w:style w:type="paragraph" w:customStyle="1" w:styleId="88F240C63EBA4BB499B42BDA45A98F09">
    <w:name w:val="88F240C63EBA4BB499B42BDA45A98F09"/>
  </w:style>
  <w:style w:type="paragraph" w:customStyle="1" w:styleId="E4CBDB8042E14361BE6DEB179209D0DF">
    <w:name w:val="E4CBDB8042E14361BE6DEB179209D0DF"/>
  </w:style>
  <w:style w:type="paragraph" w:customStyle="1" w:styleId="85E847E7D6E644B8A1A3EA2A255A4506">
    <w:name w:val="85E847E7D6E644B8A1A3EA2A255A4506"/>
  </w:style>
  <w:style w:type="paragraph" w:customStyle="1" w:styleId="E67371E68BFE4F1C9F7770F813B1BC8A">
    <w:name w:val="E67371E68BFE4F1C9F7770F813B1BC8A"/>
  </w:style>
  <w:style w:type="paragraph" w:customStyle="1" w:styleId="C4A48FFE7B4E40818C7BD3BE6909EB21">
    <w:name w:val="C4A48FFE7B4E40818C7BD3BE6909EB21"/>
  </w:style>
  <w:style w:type="paragraph" w:customStyle="1" w:styleId="42D722AFB88748F988A53973F16713E4">
    <w:name w:val="42D722AFB88748F988A53973F16713E4"/>
  </w:style>
  <w:style w:type="paragraph" w:customStyle="1" w:styleId="653504F6D134430BA2356E35D2B3803A">
    <w:name w:val="653504F6D134430BA2356E35D2B3803A"/>
  </w:style>
  <w:style w:type="paragraph" w:customStyle="1" w:styleId="D476211EE3024758AFA8F473E96F98C8">
    <w:name w:val="D476211EE3024758AFA8F473E96F98C8"/>
  </w:style>
  <w:style w:type="paragraph" w:customStyle="1" w:styleId="76D3D54733A3480481894C2D219A68B5">
    <w:name w:val="76D3D54733A3480481894C2D219A68B5"/>
  </w:style>
  <w:style w:type="paragraph" w:customStyle="1" w:styleId="4DB0FF1ADAB34CDDA815F5CD087A98F5">
    <w:name w:val="4DB0FF1ADAB34CDDA815F5CD087A98F5"/>
  </w:style>
  <w:style w:type="paragraph" w:customStyle="1" w:styleId="8D8B83715AD74A5FBCBC1416F293C325">
    <w:name w:val="8D8B83715AD74A5FBCBC1416F293C325"/>
  </w:style>
  <w:style w:type="character" w:styleId="Forte">
    <w:name w:val="Strong"/>
    <w:uiPriority w:val="22"/>
    <w:qFormat/>
    <w:rPr>
      <w:b/>
      <w:bCs/>
    </w:rPr>
  </w:style>
  <w:style w:type="paragraph" w:customStyle="1" w:styleId="8B873F9555BD47E18B1CAB7F08D30EF4">
    <w:name w:val="8B873F9555BD47E18B1CAB7F08D30EF4"/>
  </w:style>
  <w:style w:type="paragraph" w:customStyle="1" w:styleId="5E64296CCCB742E48D3B9E9325AE575D">
    <w:name w:val="5E64296CCCB742E48D3B9E9325AE575D"/>
  </w:style>
  <w:style w:type="paragraph" w:customStyle="1" w:styleId="082E9C2DC9914001B785DDA26A8D5122">
    <w:name w:val="082E9C2DC9914001B785DDA26A8D5122"/>
  </w:style>
  <w:style w:type="paragraph" w:customStyle="1" w:styleId="AECDF177D2B54E4684DCE75DE8A31634">
    <w:name w:val="AECDF177D2B54E4684DCE75DE8A31634"/>
  </w:style>
  <w:style w:type="paragraph" w:customStyle="1" w:styleId="96E409262D96446AA36E1BFB95778BCD">
    <w:name w:val="96E409262D96446AA36E1BFB95778BCD"/>
  </w:style>
  <w:style w:type="paragraph" w:customStyle="1" w:styleId="212AF825ACEA41B091B691F095C4A9BB">
    <w:name w:val="212AF825ACEA41B091B691F095C4A9BB"/>
  </w:style>
  <w:style w:type="paragraph" w:customStyle="1" w:styleId="DFE28979506A4A69B3E3FB64EA3CCB45">
    <w:name w:val="DFE28979506A4A69B3E3FB64EA3CCB45"/>
  </w:style>
  <w:style w:type="paragraph" w:customStyle="1" w:styleId="C3354A28919942B2ABEFCE6DBBEF2B2A">
    <w:name w:val="C3354A28919942B2ABEFCE6DBBEF2B2A"/>
  </w:style>
  <w:style w:type="paragraph" w:customStyle="1" w:styleId="182B20370EFD436BB12DE9E3642C00D9">
    <w:name w:val="182B20370EFD436BB12DE9E3642C00D9"/>
  </w:style>
  <w:style w:type="paragraph" w:customStyle="1" w:styleId="DDEB5F7923C4471D92141B5EDF921060">
    <w:name w:val="DDEB5F7923C4471D92141B5EDF921060"/>
  </w:style>
  <w:style w:type="paragraph" w:customStyle="1" w:styleId="37610F5DDE06432E8E24C08397754F59">
    <w:name w:val="37610F5DDE06432E8E24C08397754F59"/>
  </w:style>
  <w:style w:type="paragraph" w:customStyle="1" w:styleId="C2638D3AEE01475F87D0C743D1B438E5">
    <w:name w:val="C2638D3AEE01475F87D0C743D1B438E5"/>
  </w:style>
  <w:style w:type="paragraph" w:customStyle="1" w:styleId="3C5F54202AD64BF4BA771B0F0C5410B1">
    <w:name w:val="3C5F54202AD64BF4BA771B0F0C5410B1"/>
  </w:style>
  <w:style w:type="paragraph" w:customStyle="1" w:styleId="336C9DD2C6C24583A768EAFF116A3FB3">
    <w:name w:val="336C9DD2C6C24583A768EAFF116A3FB3"/>
  </w:style>
  <w:style w:type="paragraph" w:customStyle="1" w:styleId="E00D04789D614C9E9C902888F5F1F6FD">
    <w:name w:val="E00D04789D614C9E9C902888F5F1F6FD"/>
  </w:style>
  <w:style w:type="paragraph" w:customStyle="1" w:styleId="5D17A81AB4FF480483A2DC6F2536685A">
    <w:name w:val="5D17A81AB4FF480483A2DC6F2536685A"/>
  </w:style>
  <w:style w:type="paragraph" w:customStyle="1" w:styleId="4A7813AD792C494DB9C55C124AB68C30">
    <w:name w:val="4A7813AD792C494DB9C55C124AB68C30"/>
  </w:style>
  <w:style w:type="paragraph" w:customStyle="1" w:styleId="2CD9F3CD55FD4A0CA582C94DDC0BFAF7">
    <w:name w:val="2CD9F3CD55FD4A0CA582C94DDC0BFAF7"/>
  </w:style>
  <w:style w:type="paragraph" w:customStyle="1" w:styleId="7F947D57AE5F4293AC7A94D341985DDF">
    <w:name w:val="7F947D57AE5F4293AC7A94D341985DDF"/>
  </w:style>
  <w:style w:type="paragraph" w:customStyle="1" w:styleId="E2C516D8BA924675AED0C56ADD80BB7B">
    <w:name w:val="E2C516D8BA924675AED0C56ADD80BB7B"/>
  </w:style>
  <w:style w:type="paragraph" w:customStyle="1" w:styleId="53DE4CBF659945AA952405A251474DCC">
    <w:name w:val="53DE4CBF659945AA952405A251474DCC"/>
  </w:style>
  <w:style w:type="paragraph" w:customStyle="1" w:styleId="80DD5CCFFD2C42D3B9CA22AB2329F193">
    <w:name w:val="80DD5CCFFD2C42D3B9CA22AB2329F193"/>
  </w:style>
  <w:style w:type="paragraph" w:customStyle="1" w:styleId="BB360CD8755A4CC29A2130AD3BB86A5B">
    <w:name w:val="BB360CD8755A4CC29A2130AD3BB86A5B"/>
  </w:style>
  <w:style w:type="paragraph" w:customStyle="1" w:styleId="5B5C8340FB44468590DD5CEC65FE5084">
    <w:name w:val="5B5C8340FB44468590DD5CEC65FE5084"/>
  </w:style>
  <w:style w:type="paragraph" w:customStyle="1" w:styleId="13B72F485D4F428DB43FB4D09A929EA9">
    <w:name w:val="13B72F485D4F428DB43FB4D09A929EA9"/>
  </w:style>
  <w:style w:type="paragraph" w:customStyle="1" w:styleId="25C63934C5A04115B82D181983AC171B">
    <w:name w:val="25C63934C5A04115B82D181983AC171B"/>
  </w:style>
  <w:style w:type="paragraph" w:customStyle="1" w:styleId="578ADC904800417A94D32B8A4E7AE1DA">
    <w:name w:val="578ADC904800417A94D32B8A4E7AE1DA"/>
  </w:style>
  <w:style w:type="paragraph" w:customStyle="1" w:styleId="DE7E30FDEBD54CB58BD1BAAA6277BA05">
    <w:name w:val="DE7E30FDEBD54CB58BD1BAAA6277BA05"/>
  </w:style>
  <w:style w:type="paragraph" w:customStyle="1" w:styleId="060A40D087E243E6B3808158651BCD31">
    <w:name w:val="060A40D087E243E6B3808158651BCD31"/>
  </w:style>
  <w:style w:type="paragraph" w:customStyle="1" w:styleId="E7E3FF54780B4420AE5707D0E1CB9C63">
    <w:name w:val="E7E3FF54780B4420AE5707D0E1CB9C63"/>
  </w:style>
  <w:style w:type="paragraph" w:customStyle="1" w:styleId="8D045DEE665C4174BD07AE4181FEA714">
    <w:name w:val="8D045DEE665C4174BD07AE4181FEA714"/>
  </w:style>
  <w:style w:type="paragraph" w:customStyle="1" w:styleId="E37382AA641D4250AA7E168542F6D0E1">
    <w:name w:val="E37382AA641D4250AA7E168542F6D0E1"/>
  </w:style>
  <w:style w:type="paragraph" w:customStyle="1" w:styleId="AC5FC38BBB4D4FA9983DD0DFC93F6EB3">
    <w:name w:val="AC5FC38BBB4D4FA9983DD0DFC93F6EB3"/>
  </w:style>
  <w:style w:type="paragraph" w:customStyle="1" w:styleId="5D4DFDCB68694AA795006BE86284096F">
    <w:name w:val="5D4DFDCB68694AA795006BE86284096F"/>
  </w:style>
  <w:style w:type="paragraph" w:customStyle="1" w:styleId="1E455E6B792E4CA2A3817EBC0F15A01F">
    <w:name w:val="1E455E6B792E4CA2A3817EBC0F15A01F"/>
  </w:style>
  <w:style w:type="paragraph" w:customStyle="1" w:styleId="3AE61FB9B94440F49676EA14F84294D4">
    <w:name w:val="3AE61FB9B94440F49676EA14F84294D4"/>
  </w:style>
  <w:style w:type="paragraph" w:customStyle="1" w:styleId="5C8289CD212C490391B8CFE359197C10">
    <w:name w:val="5C8289CD212C490391B8CFE359197C10"/>
  </w:style>
  <w:style w:type="paragraph" w:customStyle="1" w:styleId="A3658E051E9C435084F31AF342DE216E">
    <w:name w:val="A3658E051E9C435084F31AF342DE216E"/>
  </w:style>
  <w:style w:type="paragraph" w:customStyle="1" w:styleId="8EDDAF1AEE2D4FA7BD648AB8E623E322">
    <w:name w:val="8EDDAF1AEE2D4FA7BD648AB8E623E322"/>
  </w:style>
  <w:style w:type="paragraph" w:customStyle="1" w:styleId="DC027847E69B4BB7856FDA254495A920">
    <w:name w:val="DC027847E69B4BB7856FDA254495A920"/>
  </w:style>
  <w:style w:type="paragraph" w:customStyle="1" w:styleId="950E7EFE627F4275AAD6074855E17AC2">
    <w:name w:val="950E7EFE627F4275AAD6074855E17AC2"/>
  </w:style>
  <w:style w:type="paragraph" w:customStyle="1" w:styleId="D2E6FAB217E84670AC326AC01CD725F1">
    <w:name w:val="D2E6FAB217E84670AC326AC01CD725F1"/>
  </w:style>
  <w:style w:type="paragraph" w:customStyle="1" w:styleId="B4E5D884B83242F99331B7A8DCEB3094">
    <w:name w:val="B4E5D884B83242F99331B7A8DCEB3094"/>
  </w:style>
  <w:style w:type="paragraph" w:customStyle="1" w:styleId="2F1AA89E011841F9973A0C9171C1BAA1">
    <w:name w:val="2F1AA89E011841F9973A0C9171C1BAA1"/>
  </w:style>
  <w:style w:type="paragraph" w:customStyle="1" w:styleId="67315087493D4DBA8B7B9E913730D31B">
    <w:name w:val="67315087493D4DBA8B7B9E913730D31B"/>
  </w:style>
  <w:style w:type="paragraph" w:customStyle="1" w:styleId="BA624688F11C43F0AE21752A25E1C160">
    <w:name w:val="BA624688F11C43F0AE21752A25E1C160"/>
  </w:style>
  <w:style w:type="paragraph" w:customStyle="1" w:styleId="005C233CEE1D4967984B9D876A559F36">
    <w:name w:val="005C233CEE1D4967984B9D876A559F36"/>
  </w:style>
  <w:style w:type="paragraph" w:customStyle="1" w:styleId="B860611CCF6E4D9A9812AB53484BFE45">
    <w:name w:val="B860611CCF6E4D9A9812AB53484BFE45"/>
  </w:style>
  <w:style w:type="paragraph" w:customStyle="1" w:styleId="D8511037662C4AC6A2662BAE9275D077">
    <w:name w:val="D8511037662C4AC6A2662BAE9275D077"/>
  </w:style>
  <w:style w:type="paragraph" w:customStyle="1" w:styleId="79626EA37C974142B12DB405D37989DF">
    <w:name w:val="79626EA37C974142B12DB405D37989DF"/>
  </w:style>
  <w:style w:type="paragraph" w:customStyle="1" w:styleId="C859617B01E3415BA7C0417B84AE73F1">
    <w:name w:val="C859617B01E3415BA7C0417B84AE73F1"/>
  </w:style>
  <w:style w:type="paragraph" w:customStyle="1" w:styleId="67E6A290C2E148B09656D38E33DD13BF">
    <w:name w:val="67E6A290C2E148B09656D38E33DD13BF"/>
  </w:style>
  <w:style w:type="paragraph" w:customStyle="1" w:styleId="8801BFB473324D4594C0159B7FB7FBE3">
    <w:name w:val="8801BFB473324D4594C0159B7FB7FBE3"/>
  </w:style>
  <w:style w:type="paragraph" w:customStyle="1" w:styleId="C9216B5596284543A0E49B25D7871C88">
    <w:name w:val="C9216B5596284543A0E49B25D7871C88"/>
  </w:style>
  <w:style w:type="paragraph" w:customStyle="1" w:styleId="0002DF63B6F64655B5F1AF66F5758976">
    <w:name w:val="0002DF63B6F64655B5F1AF66F5758976"/>
  </w:style>
  <w:style w:type="paragraph" w:customStyle="1" w:styleId="52DE10C3281A49919377E1DCA7C1D0EF">
    <w:name w:val="52DE10C3281A49919377E1DCA7C1D0EF"/>
  </w:style>
  <w:style w:type="paragraph" w:customStyle="1" w:styleId="B45A48D86085430E858B1C2C81676EF7">
    <w:name w:val="B45A48D86085430E858B1C2C81676EF7"/>
  </w:style>
  <w:style w:type="paragraph" w:customStyle="1" w:styleId="A5D6D8F3C8034FEB92B4616A8AAFE605">
    <w:name w:val="A5D6D8F3C8034FEB92B4616A8AAFE605"/>
  </w:style>
  <w:style w:type="paragraph" w:customStyle="1" w:styleId="1C62D59E582E4C6F92B77D8AE972EF54">
    <w:name w:val="1C62D59E582E4C6F92B77D8AE972EF54"/>
    <w:rsid w:val="004341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73">
      <a:majorFont>
        <a:latin typeface="Segoe U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98F90-EBC8-4A73-9E29-F1A12125E718}">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{1369CCE3-41F4-4965-A59A-26103A943FF7}tf02911896_win32</Template>
  <TotalTime>0</TotalTime>
  <Pages>6</Pages>
  <Words>737</Words>
  <Characters>4202</Characters>
  <Application>Microsoft Office Word</Application>
  <DocSecurity>0</DocSecurity>
  <Lines>35</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2024-04-26T09:08:00Z</dcterms:created>
  <dcterms:modified xsi:type="dcterms:W3CDTF">2024-04-27T09:52:00Z</dcterms:modified>
  <cp:contentStatus/>
</cp:coreProperties>
</file>