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3CBA1" w14:textId="77777777" w:rsidR="00BC72B9" w:rsidRDefault="004B465E">
      <w:pPr>
        <w:pStyle w:val="Title"/>
      </w:pPr>
      <w:r>
        <w:t>Tableros de dasayuno</w:t>
      </w:r>
    </w:p>
    <w:p w14:paraId="25EC2335" w14:textId="70B2F219" w:rsidR="0036729F" w:rsidRDefault="0036729F">
      <w:pPr>
        <w:pStyle w:val="Title"/>
      </w:pPr>
      <w:r>
        <w:t xml:space="preserve">          Horario</w:t>
      </w:r>
    </w:p>
    <w:p w14:paraId="1BFE90DC" w14:textId="7B78177C" w:rsidR="00D3183C" w:rsidRDefault="00D3183C">
      <w:pPr>
        <w:pStyle w:val="Title"/>
      </w:pPr>
      <w:r>
        <w:t xml:space="preserve">    Lunes a Sabado</w:t>
      </w:r>
    </w:p>
    <w:p w14:paraId="4929DFFD" w14:textId="7D2AAD86" w:rsidR="00D3183C" w:rsidRDefault="00D3183C">
      <w:pPr>
        <w:pStyle w:val="Title"/>
      </w:pPr>
      <w:r>
        <w:t xml:space="preserve">        8</w:t>
      </w:r>
      <w:r w:rsidR="00635C6E">
        <w:t>:00h a10:00h</w:t>
      </w:r>
    </w:p>
    <w:p w14:paraId="694FDD8C" w14:textId="77777777" w:rsidR="00454B1E" w:rsidRDefault="00454B1E">
      <w:pPr>
        <w:pStyle w:val="Title"/>
      </w:pPr>
    </w:p>
    <w:p w14:paraId="6762A8BC" w14:textId="06203DEE" w:rsidR="00BC72B9" w:rsidRDefault="00CD7831">
      <w:pPr>
        <w:pStyle w:val="Heading1"/>
      </w:pPr>
      <w:r>
        <w:t>1913485  Mirela Lazarciuc</w:t>
      </w:r>
    </w:p>
    <w:p w14:paraId="6F320EA5" w14:textId="1F258EB4" w:rsidR="00BC72B9" w:rsidRDefault="00BC72B9"/>
    <w:p w14:paraId="6E68C43A" w14:textId="47A2F3F4" w:rsidR="00BC72B9" w:rsidRDefault="002879D6">
      <w:pPr>
        <w:jc w:val="center"/>
      </w:pPr>
      <w:r>
        <w:rPr>
          <w:noProof/>
        </w:rPr>
        <w:drawing>
          <wp:inline distT="0" distB="0" distL="0" distR="0" wp14:anchorId="5175A4D1" wp14:editId="45F09A2B">
            <wp:extent cx="2128946" cy="1649607"/>
            <wp:effectExtent l="0" t="0" r="508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0362" cy="165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CE1AD" w14:textId="1D12D43C" w:rsidR="00BC72B9" w:rsidRDefault="00587CBD" w:rsidP="00587CBD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Huevos/</w:t>
      </w:r>
      <w:r w:rsidR="00263FB3">
        <w:rPr>
          <w:b/>
          <w:bCs/>
        </w:rPr>
        <w:t>Eggs and Style</w:t>
      </w:r>
    </w:p>
    <w:p w14:paraId="7664CA2D" w14:textId="1933BD25" w:rsidR="00263FB3" w:rsidRDefault="00E1670C" w:rsidP="00587CBD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Fritos/Fried   2.00€</w:t>
      </w:r>
    </w:p>
    <w:p w14:paraId="70EBE212" w14:textId="6C8063BA" w:rsidR="00E1670C" w:rsidRDefault="00494A0D" w:rsidP="00587CBD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Revueltes/Scrambled 3.00€</w:t>
      </w:r>
    </w:p>
    <w:p w14:paraId="147ED07B" w14:textId="12FA173A" w:rsidR="00494A0D" w:rsidRDefault="00985C4B" w:rsidP="00587CBD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Tortilla/Omlette   4.00€</w:t>
      </w:r>
    </w:p>
    <w:p w14:paraId="1F59CADD" w14:textId="2B65AD2D" w:rsidR="005003C4" w:rsidRDefault="005003C4" w:rsidP="00587CBD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 xml:space="preserve">Tortilla con Jamon de Bellota/Omlette whit Jamon de Bellota </w:t>
      </w:r>
      <w:r w:rsidR="009F7B2A">
        <w:rPr>
          <w:b/>
          <w:bCs/>
        </w:rPr>
        <w:t>6.00€</w:t>
      </w:r>
    </w:p>
    <w:p w14:paraId="76B15BFB" w14:textId="15B7768C" w:rsidR="009F7B2A" w:rsidRDefault="009F7B2A" w:rsidP="00587CBD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Pochados/Poached</w:t>
      </w:r>
      <w:r w:rsidR="00892EFF">
        <w:rPr>
          <w:b/>
          <w:bCs/>
        </w:rPr>
        <w:t xml:space="preserve"> 4.00€</w:t>
      </w:r>
    </w:p>
    <w:p w14:paraId="3A4B866B" w14:textId="5D7E271C" w:rsidR="00892EFF" w:rsidRDefault="00892EFF" w:rsidP="00587CBD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 xml:space="preserve">Bowl- </w:t>
      </w:r>
      <w:r w:rsidR="007E6D52">
        <w:rPr>
          <w:b/>
          <w:bCs/>
        </w:rPr>
        <w:t xml:space="preserve">Frutas de Temporada y yogurt natural/Fruits whit natural yogurt </w:t>
      </w:r>
      <w:r w:rsidR="00B379F2">
        <w:rPr>
          <w:b/>
          <w:bCs/>
        </w:rPr>
        <w:t>6.00 €</w:t>
      </w:r>
    </w:p>
    <w:p w14:paraId="4BAF4CAA" w14:textId="50CAEE12" w:rsidR="00B379F2" w:rsidRDefault="00B379F2" w:rsidP="00587CBD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Pan Cakes</w:t>
      </w:r>
    </w:p>
    <w:p w14:paraId="304919C3" w14:textId="7A4382CA" w:rsidR="00BD687E" w:rsidRDefault="00B379F2" w:rsidP="00BD687E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Fruta i Helado</w:t>
      </w:r>
      <w:r w:rsidR="00BD687E">
        <w:rPr>
          <w:b/>
          <w:bCs/>
        </w:rPr>
        <w:t xml:space="preserve">  /Fruit and Ice   10.00€</w:t>
      </w:r>
    </w:p>
    <w:p w14:paraId="0AFD8BBA" w14:textId="18993B2F" w:rsidR="00BD687E" w:rsidRDefault="00F61337" w:rsidP="00BD687E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Sirope de Arce/Maple sirup  10.00€</w:t>
      </w:r>
    </w:p>
    <w:p w14:paraId="49803917" w14:textId="2BE21A99" w:rsidR="00F61337" w:rsidRDefault="00F61337" w:rsidP="00BD687E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CA</w:t>
      </w:r>
      <w:r w:rsidR="003D2DAA">
        <w:rPr>
          <w:b/>
          <w:bCs/>
        </w:rPr>
        <w:t>FES</w:t>
      </w:r>
    </w:p>
    <w:p w14:paraId="1C23378D" w14:textId="73CF7C91" w:rsidR="003D2DAA" w:rsidRDefault="000C249B" w:rsidP="00BD687E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Solo con leche/Single whit milk</w:t>
      </w:r>
      <w:r w:rsidR="00FD74ED">
        <w:rPr>
          <w:b/>
          <w:bCs/>
        </w:rPr>
        <w:t xml:space="preserve"> 2.50€</w:t>
      </w:r>
    </w:p>
    <w:p w14:paraId="117ABD33" w14:textId="2F01C13A" w:rsidR="000C249B" w:rsidRDefault="00FD74ED" w:rsidP="00BD687E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Cappuccino 2.00€</w:t>
      </w:r>
    </w:p>
    <w:p w14:paraId="715E9E77" w14:textId="0F0B2C86" w:rsidR="00FD74ED" w:rsidRDefault="00FD74ED" w:rsidP="00BD687E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Collacao</w:t>
      </w:r>
      <w:r w:rsidR="00630475">
        <w:rPr>
          <w:b/>
          <w:bCs/>
        </w:rPr>
        <w:t>/Hot cochlate  2.50€</w:t>
      </w:r>
    </w:p>
    <w:p w14:paraId="3AB7D983" w14:textId="360B7FED" w:rsidR="00630475" w:rsidRPr="00BD687E" w:rsidRDefault="00FC26DD" w:rsidP="00BD687E">
      <w:pPr>
        <w:pStyle w:val="ListParagraph"/>
        <w:numPr>
          <w:ilvl w:val="0"/>
          <w:numId w:val="17"/>
        </w:numPr>
        <w:rPr>
          <w:b/>
          <w:bCs/>
        </w:rPr>
      </w:pPr>
      <w:r>
        <w:rPr>
          <w:b/>
          <w:bCs/>
        </w:rPr>
        <w:t>Zumo de Naranja/Orange juice  4.00€</w:t>
      </w:r>
    </w:p>
    <w:sectPr w:rsidR="00630475" w:rsidRPr="00BD687E">
      <w:footerReference w:type="default" r:id="rId8"/>
      <w:pgSz w:w="11907" w:h="16839"/>
      <w:pgMar w:top="1080" w:right="864" w:bottom="1584" w:left="86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A3758" w14:textId="77777777" w:rsidR="004B465E" w:rsidRDefault="004B465E">
      <w:pPr>
        <w:spacing w:after="0" w:line="240" w:lineRule="auto"/>
      </w:pPr>
      <w:r>
        <w:separator/>
      </w:r>
    </w:p>
  </w:endnote>
  <w:endnote w:type="continuationSeparator" w:id="0">
    <w:p w14:paraId="186BF0C0" w14:textId="77777777" w:rsidR="004B465E" w:rsidRDefault="004B4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28524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B5549B" w14:textId="77777777" w:rsidR="00BC72B9" w:rsidRDefault="004A5574"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0BE74" w14:textId="77777777" w:rsidR="004B465E" w:rsidRDefault="004B465E">
      <w:pPr>
        <w:spacing w:after="0" w:line="240" w:lineRule="auto"/>
      </w:pPr>
      <w:r>
        <w:separator/>
      </w:r>
    </w:p>
  </w:footnote>
  <w:footnote w:type="continuationSeparator" w:id="0">
    <w:p w14:paraId="0C18789B" w14:textId="77777777" w:rsidR="004B465E" w:rsidRDefault="004B46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6EE2A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A8315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19E430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0C6C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D80F29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2A46C7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C25A4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5E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F819E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C97C33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C190004"/>
    <w:multiLevelType w:val="hybridMultilevel"/>
    <w:tmpl w:val="84A4F6C8"/>
    <w:lvl w:ilvl="0" w:tplc="1C7E5174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1D24F2"/>
    <w:multiLevelType w:val="hybridMultilevel"/>
    <w:tmpl w:val="2822208A"/>
    <w:lvl w:ilvl="0" w:tplc="0809000F">
      <w:start w:val="1"/>
      <w:numFmt w:val="decimal"/>
      <w:lvlText w:val="%1."/>
      <w:lvlJc w:val="left"/>
      <w:pPr>
        <w:ind w:left="1791" w:hanging="360"/>
      </w:pPr>
    </w:lvl>
    <w:lvl w:ilvl="1" w:tplc="08090019" w:tentative="1">
      <w:start w:val="1"/>
      <w:numFmt w:val="lowerLetter"/>
      <w:lvlText w:val="%2."/>
      <w:lvlJc w:val="left"/>
      <w:pPr>
        <w:ind w:left="2511" w:hanging="360"/>
      </w:pPr>
    </w:lvl>
    <w:lvl w:ilvl="2" w:tplc="0809001B" w:tentative="1">
      <w:start w:val="1"/>
      <w:numFmt w:val="lowerRoman"/>
      <w:lvlText w:val="%3."/>
      <w:lvlJc w:val="right"/>
      <w:pPr>
        <w:ind w:left="3231" w:hanging="180"/>
      </w:pPr>
    </w:lvl>
    <w:lvl w:ilvl="3" w:tplc="0809000F" w:tentative="1">
      <w:start w:val="1"/>
      <w:numFmt w:val="decimal"/>
      <w:lvlText w:val="%4."/>
      <w:lvlJc w:val="left"/>
      <w:pPr>
        <w:ind w:left="3951" w:hanging="360"/>
      </w:pPr>
    </w:lvl>
    <w:lvl w:ilvl="4" w:tplc="08090019" w:tentative="1">
      <w:start w:val="1"/>
      <w:numFmt w:val="lowerLetter"/>
      <w:lvlText w:val="%5."/>
      <w:lvlJc w:val="left"/>
      <w:pPr>
        <w:ind w:left="4671" w:hanging="360"/>
      </w:pPr>
    </w:lvl>
    <w:lvl w:ilvl="5" w:tplc="0809001B" w:tentative="1">
      <w:start w:val="1"/>
      <w:numFmt w:val="lowerRoman"/>
      <w:lvlText w:val="%6."/>
      <w:lvlJc w:val="right"/>
      <w:pPr>
        <w:ind w:left="5391" w:hanging="180"/>
      </w:pPr>
    </w:lvl>
    <w:lvl w:ilvl="6" w:tplc="0809000F" w:tentative="1">
      <w:start w:val="1"/>
      <w:numFmt w:val="decimal"/>
      <w:lvlText w:val="%7."/>
      <w:lvlJc w:val="left"/>
      <w:pPr>
        <w:ind w:left="6111" w:hanging="360"/>
      </w:pPr>
    </w:lvl>
    <w:lvl w:ilvl="7" w:tplc="08090019" w:tentative="1">
      <w:start w:val="1"/>
      <w:numFmt w:val="lowerLetter"/>
      <w:lvlText w:val="%8."/>
      <w:lvlJc w:val="left"/>
      <w:pPr>
        <w:ind w:left="6831" w:hanging="360"/>
      </w:pPr>
    </w:lvl>
    <w:lvl w:ilvl="8" w:tplc="0809001B" w:tentative="1">
      <w:start w:val="1"/>
      <w:numFmt w:val="lowerRoman"/>
      <w:lvlText w:val="%9."/>
      <w:lvlJc w:val="right"/>
      <w:pPr>
        <w:ind w:left="7551" w:hanging="180"/>
      </w:pPr>
    </w:lvl>
  </w:abstractNum>
  <w:abstractNum w:abstractNumId="12" w15:restartNumberingAfterBreak="0">
    <w:nsid w:val="70385202"/>
    <w:multiLevelType w:val="hybridMultilevel"/>
    <w:tmpl w:val="C13A5756"/>
    <w:lvl w:ilvl="0" w:tplc="EFC059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</w:num>
  <w:num w:numId="3">
    <w:abstractNumId w:val="9"/>
  </w:num>
  <w:num w:numId="4">
    <w:abstractNumId w:val="8"/>
    <w:lvlOverride w:ilvl="0">
      <w:lvl w:ilvl="0">
        <w:start w:val="1"/>
        <w:numFmt w:val="decimal"/>
        <w:lvlText w:val="%1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</w:num>
  <w:num w:numId="5">
    <w:abstractNumId w:val="10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8"/>
    <w:lvlOverride w:ilvl="0">
      <w:startOverride w:val="1"/>
    </w:lvlOverride>
  </w:num>
  <w:num w:numId="15">
    <w:abstractNumId w:val="8"/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65E"/>
    <w:rsid w:val="000C249B"/>
    <w:rsid w:val="00263FB3"/>
    <w:rsid w:val="002879D6"/>
    <w:rsid w:val="0036729F"/>
    <w:rsid w:val="003D2DAA"/>
    <w:rsid w:val="003D78A1"/>
    <w:rsid w:val="00454B1E"/>
    <w:rsid w:val="00494A0D"/>
    <w:rsid w:val="004A5574"/>
    <w:rsid w:val="004B465E"/>
    <w:rsid w:val="005003C4"/>
    <w:rsid w:val="00587CBD"/>
    <w:rsid w:val="00630475"/>
    <w:rsid w:val="00635C6E"/>
    <w:rsid w:val="007E6D52"/>
    <w:rsid w:val="00892EFF"/>
    <w:rsid w:val="00985C4B"/>
    <w:rsid w:val="009F7B2A"/>
    <w:rsid w:val="00B379F2"/>
    <w:rsid w:val="00BC72B9"/>
    <w:rsid w:val="00BD687E"/>
    <w:rsid w:val="00CD7831"/>
    <w:rsid w:val="00D3183C"/>
    <w:rsid w:val="00E1670C"/>
    <w:rsid w:val="00F61337"/>
    <w:rsid w:val="00FC26DD"/>
    <w:rsid w:val="00F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758642"/>
  <w15:chartTrackingRefBased/>
  <w15:docId w15:val="{92F953B3-CC4B-DB4D-8966-0F139B95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666660" w:themeColor="text2" w:themeTint="BF"/>
        <w:sz w:val="24"/>
        <w:szCs w:val="24"/>
        <w:lang w:val="en-US" w:eastAsia="ja-JP" w:bidi="ar-SA"/>
      </w:rPr>
    </w:rPrDefault>
    <w:pPrDefault>
      <w:pPr>
        <w:spacing w:after="3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after="160"/>
      <w:contextualSpacing/>
      <w:outlineLvl w:val="0"/>
    </w:pPr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340" w:after="120"/>
      <w:contextualSpacing/>
      <w:outlineLvl w:val="3"/>
    </w:pPr>
    <w:rPr>
      <w:rFonts w:asciiTheme="majorHAnsi" w:eastAsiaTheme="majorEastAsia" w:hAnsiTheme="majorHAnsi" w:cstheme="majorBidi"/>
      <w:iCs/>
      <w:color w:val="FF7A00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40" w:after="120"/>
      <w:contextualSpacing/>
      <w:outlineLvl w:val="4"/>
    </w:pPr>
    <w:rPr>
      <w:rFonts w:asciiTheme="majorHAnsi" w:eastAsiaTheme="majorEastAsia" w:hAnsiTheme="majorHAnsi" w:cstheme="majorBidi"/>
      <w:i/>
      <w:color w:val="FF7A00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40" w:after="120"/>
      <w:contextualSpacing/>
      <w:outlineLvl w:val="5"/>
    </w:pPr>
    <w:rPr>
      <w:rFonts w:asciiTheme="majorHAnsi" w:eastAsiaTheme="majorEastAsia" w:hAnsiTheme="majorHAnsi" w:cstheme="majorBidi"/>
      <w:b/>
      <w:color w:val="FF7A00" w:themeColor="accent1"/>
      <w:sz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40" w:after="120"/>
      <w:contextualSpacing/>
      <w:outlineLvl w:val="6"/>
    </w:pPr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40" w:after="120"/>
      <w:contextualSpacing/>
      <w:outlineLvl w:val="7"/>
    </w:pPr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40" w:after="120"/>
      <w:contextualSpacing/>
      <w:outlineLvl w:val="8"/>
    </w:pPr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pPr>
      <w:pBdr>
        <w:bottom w:val="single" w:sz="48" w:space="22" w:color="FF7A00" w:themeColor="accent1"/>
      </w:pBdr>
      <w:spacing w:after="400" w:line="240" w:lineRule="auto"/>
      <w:contextualSpacing/>
    </w:pPr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color w:val="454541" w:themeColor="text2" w:themeTint="E6"/>
      <w:kern w:val="28"/>
      <w:sz w:val="60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color w:val="454541" w:themeColor="text2" w:themeTint="E6"/>
      <w:sz w:val="44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i/>
      <w:color w:val="FF7A00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FF7A00" w:themeColor="accent1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/>
      <w:iCs/>
      <w:color w:val="FF7A00" w:themeColor="accent1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FF7A00" w:themeColor="accent1"/>
      <w:sz w:val="2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FF7A00" w:themeColor="accent1"/>
      <w:sz w:val="20"/>
      <w:szCs w:val="21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480"/>
      <w:contextualSpacing/>
    </w:pPr>
    <w:rPr>
      <w:rFonts w:eastAsiaTheme="minorEastAsia"/>
      <w:color w:val="FF7A00" w:themeColor="accent1"/>
      <w:sz w:val="3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olor w:val="FF7A00" w:themeColor="accent1"/>
      <w:sz w:val="34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666660" w:themeColor="text2" w:themeTint="BF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454541" w:themeColor="text2" w:themeTint="E6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  <w:color w:val="666660" w:themeColor="text2" w:themeTint="BF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320" w:after="320"/>
    </w:pPr>
    <w:rPr>
      <w:i/>
      <w:iCs/>
      <w:sz w:val="34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20" w:after="320"/>
    </w:pPr>
    <w:rPr>
      <w:b/>
      <w:i/>
      <w:iCs/>
      <w:color w:val="454541" w:themeColor="text2" w:themeTint="E6"/>
      <w:sz w:val="34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454541" w:themeColor="text2" w:themeTint="E6"/>
      <w:sz w:val="34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666660" w:themeColor="text2" w:themeTint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666660" w:themeColor="text2" w:themeTint="BF"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unhideWhenUsed/>
    <w:qFormat/>
    <w:rsid w:val="00587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3A2C681A-D2BF-0141-ACB1-E284484E83A0%7dtf50002001.dotx" TargetMode="External" /></Relationships>
</file>

<file path=word/theme/theme1.xml><?xml version="1.0" encoding="utf-8"?>
<a:theme xmlns:a="http://schemas.openxmlformats.org/drawingml/2006/main" name="Office Theme">
  <a:themeElements>
    <a:clrScheme name="Journal">
      <a:dk1>
        <a:sysClr val="windowText" lastClr="000000"/>
      </a:dk1>
      <a:lt1>
        <a:sysClr val="window" lastClr="FFFFFF"/>
      </a:lt1>
      <a:dk2>
        <a:srgbClr val="31312E"/>
      </a:dk2>
      <a:lt2>
        <a:srgbClr val="FDFBF9"/>
      </a:lt2>
      <a:accent1>
        <a:srgbClr val="FF7A00"/>
      </a:accent1>
      <a:accent2>
        <a:srgbClr val="FF6275"/>
      </a:accent2>
      <a:accent3>
        <a:srgbClr val="9CC346"/>
      </a:accent3>
      <a:accent4>
        <a:srgbClr val="A96EB6"/>
      </a:accent4>
      <a:accent5>
        <a:srgbClr val="F89A4A"/>
      </a:accent5>
      <a:accent6>
        <a:srgbClr val="E7D364"/>
      </a:accent6>
      <a:hlink>
        <a:srgbClr val="34B6C3"/>
      </a:hlink>
      <a:folHlink>
        <a:srgbClr val="A96EB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{3A2C681A-D2BF-0141-ACB1-E284484E83A0}tf50002001.dotx</Template>
  <TotalTime>0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Lazarciuc</dc:creator>
  <cp:keywords/>
  <dc:description/>
  <cp:lastModifiedBy>Mirela Lazarciuc</cp:lastModifiedBy>
  <cp:revision>2</cp:revision>
  <dcterms:created xsi:type="dcterms:W3CDTF">2021-12-02T12:10:00Z</dcterms:created>
  <dcterms:modified xsi:type="dcterms:W3CDTF">2021-12-02T12:10:00Z</dcterms:modified>
</cp:coreProperties>
</file>