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85BFE" w:rsidR="002D5B3F" w:rsidP="005F3A53" w:rsidRDefault="001A24F3" w14:paraId="5087D4F9" w14:textId="77777777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141E943" wp14:editId="589E513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:rsidRPr="00A406E5" w:rsidR="002D5B3F" w:rsidP="002D5B3F" w:rsidRDefault="002D5B3F" w14:paraId="06023A97" w14:textId="77777777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Pr="00A406E5" w:rsidR="003A3CE5" w:rsidTr="009E4559" w14:paraId="5588D89D" w14:textId="77777777">
        <w:tc>
          <w:tcPr>
            <w:tcW w:w="9922" w:type="dxa"/>
            <w:shd w:val="clear" w:color="auto" w:fill="C0C0C0"/>
          </w:tcPr>
          <w:p w:rsidRPr="00A406E5" w:rsidR="00681FA9" w:rsidP="00553B4B" w:rsidRDefault="00367C88" w14:paraId="1E8E5613" w14:textId="77777777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Pr="00A406E5" w:rsidR="003A3C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Pr="00A406E5" w:rsidR="003A3CE5" w:rsidP="002D5B3F" w:rsidRDefault="003A3CE5" w14:paraId="7DEAE456" w14:textId="77777777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Pr="00A406E5" w:rsidR="003B3F9D" w:rsidTr="52D97834" w14:paraId="77B58957" w14:textId="77777777">
        <w:tc>
          <w:tcPr>
            <w:tcW w:w="2093" w:type="dxa"/>
            <w:shd w:val="clear" w:color="auto" w:fill="auto"/>
            <w:tcMar/>
          </w:tcPr>
          <w:p w:rsidRPr="00A406E5" w:rsidR="003B3F9D" w:rsidP="00553B4B" w:rsidRDefault="00367C88" w14:paraId="3746A743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  <w:tcMar/>
          </w:tcPr>
          <w:p w:rsidRPr="00A406E5" w:rsidR="003B3F9D" w:rsidP="001E57C1" w:rsidRDefault="0017512A" w14:paraId="2C8B7E19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6E5" w:rsidR="003B3F9D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A406E5" w:rsidR="003B3F9D" w:rsidP="00553B4B" w:rsidRDefault="00367C88" w14:paraId="7E7146DE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  <w:tcMar/>
          </w:tcPr>
          <w:p w:rsidRPr="00A406E5" w:rsidR="003B3F9D" w:rsidP="001E57C1" w:rsidRDefault="003B3F9D" w14:paraId="5AB89EEB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Pr="00F71B57" w:rsidR="00DB116D" w:rsidTr="52D97834" w14:paraId="598090B9" w14:textId="77777777">
        <w:tc>
          <w:tcPr>
            <w:tcW w:w="2093" w:type="dxa"/>
            <w:shd w:val="clear" w:color="auto" w:fill="auto"/>
            <w:tcMar/>
          </w:tcPr>
          <w:p w:rsidRPr="00A406E5" w:rsidR="00DB116D" w:rsidP="00553B4B" w:rsidRDefault="00367C88" w14:paraId="0A62C4FF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  <w:tcMar/>
          </w:tcPr>
          <w:p w:rsidRPr="00F71B57" w:rsidR="00DB116D" w:rsidP="00E51AAC" w:rsidRDefault="00F71B57" w14:paraId="0A2C1DD1" w14:textId="6EEDF59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F71B57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BA </w:t>
            </w:r>
            <w:proofErr w:type="spellStart"/>
            <w:r w:rsidRPr="00F71B57">
              <w:rPr>
                <w:rFonts w:ascii="Arial" w:hAnsi="Arial" w:cs="Arial"/>
                <w:b/>
                <w:sz w:val="22"/>
                <w:szCs w:val="22"/>
                <w:lang w:val="it-IT"/>
              </w:rPr>
              <w:t>Perfformio</w:t>
            </w:r>
            <w:proofErr w:type="spellEnd"/>
            <w:r w:rsidRPr="00F71B57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/ BA Theatr </w:t>
            </w:r>
            <w:proofErr w:type="spellStart"/>
            <w:r w:rsidRPr="00F71B57">
              <w:rPr>
                <w:rFonts w:ascii="Arial" w:hAnsi="Arial" w:cs="Arial"/>
                <w:b/>
                <w:sz w:val="22"/>
                <w:szCs w:val="22"/>
                <w:lang w:val="it-IT"/>
              </w:rPr>
              <w:t>Gerdd</w:t>
            </w:r>
            <w:r>
              <w:rPr>
                <w:rFonts w:ascii="Arial" w:hAnsi="Arial" w:cs="Arial"/>
                <w:b/>
                <w:sz w:val="22"/>
                <w:szCs w:val="22"/>
                <w:lang w:val="it-IT"/>
              </w:rPr>
              <w:t>orol</w:t>
            </w:r>
            <w:proofErr w:type="spellEnd"/>
          </w:p>
        </w:tc>
      </w:tr>
      <w:tr w:rsidRPr="00A406E5" w:rsidR="008F1308" w:rsidTr="52D97834" w14:paraId="1E1331E6" w14:textId="77777777">
        <w:tc>
          <w:tcPr>
            <w:tcW w:w="2093" w:type="dxa"/>
            <w:shd w:val="clear" w:color="auto" w:fill="auto"/>
            <w:tcMar/>
          </w:tcPr>
          <w:p w:rsidRPr="00A406E5" w:rsidR="008F1308" w:rsidP="00553B4B" w:rsidRDefault="00367C88" w14:paraId="343CF315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  <w:tcMar/>
          </w:tcPr>
          <w:p w:rsidRPr="00A406E5" w:rsidR="008F1308" w:rsidP="00E51AAC" w:rsidRDefault="00E00E10" w14:paraId="2146395C" w14:textId="40C2F1D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Diwydiannau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Creadigol</w:t>
            </w:r>
            <w:proofErr w:type="spellEnd"/>
          </w:p>
        </w:tc>
      </w:tr>
      <w:tr w:rsidRPr="00F71B57" w:rsidR="00A96875" w:rsidTr="52D97834" w14:paraId="1E1A0EF0" w14:textId="77777777">
        <w:tc>
          <w:tcPr>
            <w:tcW w:w="2093" w:type="dxa"/>
            <w:shd w:val="clear" w:color="auto" w:fill="auto"/>
            <w:tcMar/>
          </w:tcPr>
          <w:p w:rsidRPr="00A406E5" w:rsidR="00A96875" w:rsidP="00A96875" w:rsidRDefault="00A96875" w14:paraId="616E163A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  <w:tcMar/>
          </w:tcPr>
          <w:p w:rsidRPr="00A406E5" w:rsidR="00A96875" w:rsidP="00A96875" w:rsidRDefault="00A96875" w14:paraId="57578875" w14:textId="47EC63D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59A3">
              <w:rPr>
                <w:rFonts w:ascii="Arial" w:hAnsi="Arial" w:cs="Arial"/>
                <w:b/>
                <w:sz w:val="22"/>
                <w:szCs w:val="22"/>
              </w:rPr>
              <w:t>ADPB600</w:t>
            </w:r>
            <w:r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F71B57" w:rsidR="00A96875" w:rsidP="00A96875" w:rsidRDefault="00A96875" w14:paraId="541AE517" w14:textId="7470C543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  <w:tcMar/>
          </w:tcPr>
          <w:p w:rsidRPr="00F71B57" w:rsidR="00A96875" w:rsidP="00A96875" w:rsidRDefault="00A96875" w14:paraId="26D39579" w14:textId="0617BF5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100%</w:t>
            </w:r>
          </w:p>
        </w:tc>
      </w:tr>
      <w:tr w:rsidRPr="00A406E5" w:rsidR="00A96875" w:rsidTr="52D97834" w14:paraId="7570142B" w14:textId="77777777">
        <w:tc>
          <w:tcPr>
            <w:tcW w:w="2093" w:type="dxa"/>
            <w:shd w:val="clear" w:color="auto" w:fill="auto"/>
            <w:tcMar/>
          </w:tcPr>
          <w:p w:rsidRPr="00A406E5" w:rsidR="00A96875" w:rsidP="00A96875" w:rsidRDefault="00A96875" w14:paraId="68BBC7B4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  <w:tcMar/>
          </w:tcPr>
          <w:p w:rsidRPr="00A406E5" w:rsidR="00A96875" w:rsidP="5CDB8BC9" w:rsidRDefault="10E8CD9F" w14:paraId="06E93F47" w14:textId="4FEC9FC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592CBFFE">
              <w:rPr>
                <w:rFonts w:ascii="Arial" w:hAnsi="Arial" w:cs="Arial"/>
                <w:b/>
                <w:bCs/>
                <w:sz w:val="22"/>
                <w:szCs w:val="22"/>
              </w:rPr>
              <w:t>I'w</w:t>
            </w:r>
            <w:proofErr w:type="spellEnd"/>
            <w:r w:rsidRPr="592CBFF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592CBFFE">
              <w:rPr>
                <w:rFonts w:ascii="Arial" w:hAnsi="Arial" w:cs="Arial"/>
                <w:b/>
                <w:bCs/>
                <w:sz w:val="22"/>
                <w:szCs w:val="22"/>
              </w:rPr>
              <w:t>gadarnhau</w:t>
            </w:r>
            <w:proofErr w:type="spellEnd"/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A406E5" w:rsidR="00A96875" w:rsidP="00A96875" w:rsidRDefault="00A96875" w14:paraId="3D2D3613" w14:textId="22747D5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  <w:tcMar/>
          </w:tcPr>
          <w:p w:rsidRPr="00A406E5" w:rsidR="00A96875" w:rsidP="5CDB8BC9" w:rsidRDefault="48D25CA8" w14:paraId="0A8041FC" w14:textId="605DD380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CDB8BC9">
              <w:rPr>
                <w:rFonts w:ascii="Arial" w:hAnsi="Arial" w:cs="Arial"/>
                <w:b/>
                <w:bCs/>
                <w:sz w:val="22"/>
                <w:szCs w:val="22"/>
              </w:rPr>
              <w:t>Angharad Lee</w:t>
            </w:r>
          </w:p>
        </w:tc>
      </w:tr>
      <w:tr w:rsidRPr="00D96A46" w:rsidR="00E46EFD" w:rsidTr="52D97834" w14:paraId="17B36C60" w14:textId="77777777">
        <w:tc>
          <w:tcPr>
            <w:tcW w:w="2093" w:type="dxa"/>
            <w:shd w:val="clear" w:color="auto" w:fill="auto"/>
            <w:tcMar/>
          </w:tcPr>
          <w:p w:rsidRPr="00A406E5" w:rsidR="00E46EFD" w:rsidP="00E46EFD" w:rsidRDefault="00E46EFD" w14:paraId="67C2BB97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  <w:tcMar/>
          </w:tcPr>
          <w:p w:rsidRPr="00A406E5" w:rsidR="00E46EFD" w:rsidP="00E46EFD" w:rsidRDefault="00E46EFD" w14:paraId="34A3875E" w14:textId="20871C9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Gwaith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Cwrs</w:t>
            </w:r>
            <w:proofErr w:type="spellEnd"/>
          </w:p>
        </w:tc>
        <w:tc>
          <w:tcPr>
            <w:tcW w:w="2268" w:type="dxa"/>
            <w:shd w:val="clear" w:color="auto" w:fill="auto"/>
            <w:tcMar/>
          </w:tcPr>
          <w:p w:rsidRPr="00A406E5" w:rsidR="00E46EFD" w:rsidP="00E46EFD" w:rsidRDefault="00E46EFD" w14:paraId="008CF021" w14:textId="6BD04AD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  <w:tcMar/>
          </w:tcPr>
          <w:p w:rsidRPr="00D96A46" w:rsidR="00E46EFD" w:rsidP="52D97834" w:rsidRDefault="00E46EFD" w14:paraId="39E4C056" w14:textId="304BCCA1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52D97834" w:rsidR="00E46EFD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Perffo</w:t>
            </w:r>
            <w:r w:rsidRPr="52D97834" w:rsidR="083EB5D9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r</w:t>
            </w:r>
            <w:r w:rsidRPr="52D97834" w:rsidR="00E46EFD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miad</w:t>
            </w:r>
            <w:r w:rsidRPr="52D97834" w:rsidR="00E46EFD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 a </w:t>
            </w:r>
            <w:r w:rsidRPr="52D97834" w:rsidR="00A96875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chyflwyniad</w:t>
            </w:r>
          </w:p>
        </w:tc>
      </w:tr>
      <w:tr w:rsidRPr="00A406E5" w:rsidR="00E46EFD" w:rsidTr="52D97834" w14:paraId="5CB49CC4" w14:textId="77777777">
        <w:tc>
          <w:tcPr>
            <w:tcW w:w="2093" w:type="dxa"/>
            <w:shd w:val="clear" w:color="auto" w:fill="auto"/>
            <w:tcMar/>
          </w:tcPr>
          <w:p w:rsidRPr="00A406E5" w:rsidR="00E46EFD" w:rsidP="00E46EFD" w:rsidRDefault="00E46EFD" w14:paraId="5951689A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  <w:tcMar/>
          </w:tcPr>
          <w:p w:rsidR="00E46EFD" w:rsidP="1B561DE0" w:rsidRDefault="5C22AE72" w14:paraId="6E913259" w14:textId="7D32EB27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1B561DE0">
              <w:rPr>
                <w:rFonts w:ascii="Arial" w:hAnsi="Arial" w:cs="Arial"/>
                <w:b/>
                <w:bCs/>
                <w:sz w:val="22"/>
                <w:szCs w:val="22"/>
              </w:rPr>
              <w:t>Perfformiad</w:t>
            </w:r>
            <w:proofErr w:type="spellEnd"/>
            <w:r w:rsidRPr="1B561DE0">
              <w:rPr>
                <w:rFonts w:ascii="Arial" w:hAnsi="Arial" w:cs="Arial"/>
                <w:b/>
                <w:bCs/>
                <w:sz w:val="22"/>
                <w:szCs w:val="22"/>
              </w:rPr>
              <w:t>: w/d Mai 11, 2026</w:t>
            </w:r>
          </w:p>
          <w:p w:rsidR="1B561DE0" w:rsidP="1B561DE0" w:rsidRDefault="1B561DE0" w14:paraId="5373A64E" w14:textId="39A79CE3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5C22AE72" w:rsidP="1B561DE0" w:rsidRDefault="5C22AE72" w14:paraId="58E0C324" w14:textId="7FAB72CC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1B561DE0">
              <w:rPr>
                <w:rFonts w:ascii="Arial" w:hAnsi="Arial" w:cs="Arial"/>
                <w:b/>
                <w:bCs/>
                <w:sz w:val="22"/>
                <w:szCs w:val="22"/>
              </w:rPr>
              <w:t>Ysgrifennedig</w:t>
            </w:r>
            <w:proofErr w:type="spellEnd"/>
            <w:r w:rsidRPr="1B561DE0">
              <w:rPr>
                <w:rFonts w:ascii="Arial" w:hAnsi="Arial" w:cs="Arial"/>
                <w:b/>
                <w:bCs/>
                <w:sz w:val="22"/>
                <w:szCs w:val="22"/>
              </w:rPr>
              <w:t>: w/d Mawrth 16, 2026</w:t>
            </w:r>
          </w:p>
          <w:p w:rsidRPr="00A406E5" w:rsidR="00E46EFD" w:rsidP="00E46EFD" w:rsidRDefault="00E46EFD" w14:paraId="2326D1F6" w14:textId="6D2E1E1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406E5" w:rsidR="00E46EFD" w:rsidP="00E46EFD" w:rsidRDefault="00E46EFD" w14:paraId="23518111" w14:textId="29197F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  <w:tcMar/>
          </w:tcPr>
          <w:p w:rsidRPr="00A406E5" w:rsidR="00E46EFD" w:rsidP="00E46EFD" w:rsidRDefault="006C0466" w14:paraId="08D13395" w14:textId="246D58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Mehefin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22, 2026</w:t>
            </w:r>
          </w:p>
        </w:tc>
      </w:tr>
      <w:tr w:rsidRPr="006C0466" w:rsidR="00152E9D" w:rsidTr="52D97834" w14:paraId="051733D2" w14:textId="77777777">
        <w:tc>
          <w:tcPr>
            <w:tcW w:w="2093" w:type="dxa"/>
            <w:shd w:val="clear" w:color="auto" w:fill="auto"/>
            <w:tcMar/>
          </w:tcPr>
          <w:p w:rsidRPr="00A406E5" w:rsidR="00152E9D" w:rsidP="00553B4B" w:rsidRDefault="00367C88" w14:paraId="17EEE98A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  <w:tcMar/>
          </w:tcPr>
          <w:p w:rsidRPr="00A406E5" w:rsidR="00A406E5" w:rsidP="00A406E5" w:rsidRDefault="00367C88" w14:paraId="438220E9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:rsidRPr="00A406E5" w:rsidR="00A406E5" w:rsidP="009E4559" w:rsidRDefault="00367C88" w14:paraId="723552F3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 w:rsid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7F34F8" w:rsidP="00553B4B" w:rsidRDefault="00367C88" w14:paraId="1A176133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7F34F8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:rsidRPr="00D0776C" w:rsidR="007F34F8" w:rsidP="007F34F8" w:rsidRDefault="007F34F8" w14:paraId="380825ED" w14:textId="358A06D3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:rsidRPr="007F34F8" w:rsidR="00A406E5" w:rsidP="007F34F8" w:rsidRDefault="007F34F8" w14:paraId="02BC18FC" w14:textId="2BA3B4B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  <w:r w:rsidRPr="009E4559" w:rsidR="00367C8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Pr="00A406E5" w:rsidR="00A406E5" w:rsidTr="52D97834" w14:paraId="6CD5FFFA" w14:textId="77777777">
        <w:tc>
          <w:tcPr>
            <w:tcW w:w="2093" w:type="dxa"/>
            <w:shd w:val="clear" w:color="auto" w:fill="auto"/>
            <w:tcMar/>
          </w:tcPr>
          <w:p w:rsidRPr="00A406E5" w:rsidR="00A406E5" w:rsidP="00553B4B" w:rsidRDefault="00367C88" w14:paraId="662BC293" w14:textId="77777777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  <w:tcMar/>
          </w:tcPr>
          <w:p w:rsidRPr="00A406E5" w:rsidR="00A406E5" w:rsidP="00553B4B" w:rsidRDefault="00367C88" w14:paraId="37D47695" w14:textId="77777777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Pr="00A406E5" w:rsidR="00152E9D" w:rsidP="00DB116D" w:rsidRDefault="00152E9D" w14:paraId="0CEB14E9" w14:textId="77777777">
      <w:pPr>
        <w:rPr>
          <w:rFonts w:ascii="Arial" w:hAnsi="Arial" w:cs="Arial"/>
          <w:sz w:val="32"/>
        </w:rPr>
      </w:pPr>
    </w:p>
    <w:p w:rsidRPr="00A406E5" w:rsidR="00152E9D" w:rsidP="00DB116D" w:rsidRDefault="00152E9D" w14:paraId="318DF8F9" w14:textId="77777777">
      <w:pPr>
        <w:rPr>
          <w:rFonts w:ascii="Arial" w:hAnsi="Arial" w:cs="Arial"/>
          <w:sz w:val="32"/>
        </w:rPr>
      </w:pPr>
    </w:p>
    <w:p w:rsidRPr="00A406E5" w:rsidR="00152E9D" w:rsidP="4059735E" w:rsidRDefault="00152E9D" w14:paraId="303122DE" w14:textId="12606073">
      <w:pPr>
        <w:rPr>
          <w:rFonts w:ascii="Arial" w:hAnsi="Arial" w:cs="Arial"/>
          <w:sz w:val="32"/>
          <w:szCs w:val="32"/>
        </w:rPr>
      </w:pPr>
    </w:p>
    <w:tbl>
      <w:tblPr>
        <w:tblW w:w="9747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Pr="00E6629A" w:rsidR="00C01A3F" w:rsidTr="39A115E3" w14:paraId="41ACC62B" w14:textId="77777777">
        <w:tc>
          <w:tcPr>
            <w:tcW w:w="9747" w:type="dxa"/>
            <w:shd w:val="clear" w:color="auto" w:fill="auto"/>
            <w:tcMar/>
          </w:tcPr>
          <w:p w:rsidRPr="00F71B57" w:rsidR="00C01A3F" w:rsidP="00273FEE" w:rsidRDefault="00367C88" w14:paraId="68136C0C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Deilliannau Dysgu’r Modwl</w:t>
            </w:r>
            <w:r w:rsidRPr="00F71B57" w:rsidR="00C01A3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Pr="00F71B57" w:rsidR="00C01A3F" w:rsidP="00553B4B" w:rsidRDefault="00367C88" w14:paraId="4C24FA8D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Pr="00E6629A" w:rsidR="00C01A3F" w:rsidTr="39A115E3" w14:paraId="01ED85F6" w14:textId="77777777">
        <w:tc>
          <w:tcPr>
            <w:tcW w:w="9747" w:type="dxa"/>
            <w:tcMar/>
          </w:tcPr>
          <w:p w:rsidRPr="00F71B57" w:rsidR="00C01A3F" w:rsidP="00273FEE" w:rsidRDefault="00C01A3F" w14:paraId="1C3B3C63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A95E5B" w:rsidP="00A95E5B" w:rsidRDefault="00A95E5B" w14:paraId="247972E3" w14:textId="777777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Ar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ôl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cwblhau’r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modwl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hwn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yn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llwyddiannus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dylai’r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myfyriwr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allu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Pr="00914B57" w:rsidR="00C14304" w:rsidP="00A95E5B" w:rsidRDefault="00C14304" w14:paraId="3ECFBC81" w14:textId="777777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Pr="00C14304" w:rsidR="00A95E5B" w:rsidP="00C14304" w:rsidRDefault="00A95E5B" w14:paraId="623922EA" w14:textId="69D6A607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yr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amrywiaeth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angenrheidiol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sgiliau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amlinellir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ym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mhob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modylau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C14304" w:rsidR="00A95E5B" w:rsidP="00C14304" w:rsidRDefault="00A95E5B" w14:paraId="44FD4A8B" w14:textId="77777777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eraill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safon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diwydiant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:rsidRPr="00C14304" w:rsidR="00A95E5B" w:rsidP="00C14304" w:rsidRDefault="00A95E5B" w14:paraId="442180AD" w14:textId="50968297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Cynhyrchu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portffolio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ddeunydd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addas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proffesiwn</w:t>
            </w:r>
            <w:proofErr w:type="spellEnd"/>
          </w:p>
          <w:p w:rsidRPr="00C14304" w:rsidR="00A95E5B" w:rsidP="00C14304" w:rsidRDefault="00A95E5B" w14:paraId="54523FF1" w14:textId="48204EA8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39A115E3" w:rsidR="00A95E5B">
              <w:rPr>
                <w:rFonts w:ascii="Arial" w:hAnsi="Arial" w:cs="Arial"/>
                <w:sz w:val="22"/>
                <w:szCs w:val="22"/>
              </w:rPr>
              <w:t>Gwerthuso’n</w:t>
            </w:r>
            <w:r w:rsidRPr="39A115E3" w:rsidR="00A95E5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9A115E3" w:rsidR="00A95E5B">
              <w:rPr>
                <w:rFonts w:ascii="Arial" w:hAnsi="Arial" w:cs="Arial"/>
                <w:sz w:val="22"/>
                <w:szCs w:val="22"/>
              </w:rPr>
              <w:t>feirniadol</w:t>
            </w:r>
            <w:r w:rsidRPr="39A115E3" w:rsidR="00A95E5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9A115E3" w:rsidR="00A95E5B">
              <w:rPr>
                <w:rFonts w:ascii="Arial" w:hAnsi="Arial" w:cs="Arial"/>
                <w:sz w:val="22"/>
                <w:szCs w:val="22"/>
              </w:rPr>
              <w:t>eu</w:t>
            </w:r>
            <w:r w:rsidRPr="39A115E3" w:rsidR="00A95E5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9A115E3" w:rsidR="00A95E5B">
              <w:rPr>
                <w:rFonts w:ascii="Arial" w:hAnsi="Arial" w:cs="Arial"/>
                <w:sz w:val="22"/>
                <w:szCs w:val="22"/>
              </w:rPr>
              <w:t>cryfderau</w:t>
            </w:r>
            <w:r w:rsidRPr="39A115E3" w:rsidR="00A95E5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9A115E3" w:rsidR="00A95E5B">
              <w:rPr>
                <w:rFonts w:ascii="Arial" w:hAnsi="Arial" w:cs="Arial"/>
                <w:sz w:val="22"/>
                <w:szCs w:val="22"/>
              </w:rPr>
              <w:t>a’u</w:t>
            </w:r>
            <w:r w:rsidRPr="39A115E3" w:rsidR="00A95E5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9A115E3" w:rsidR="00A95E5B">
              <w:rPr>
                <w:rFonts w:ascii="Arial" w:hAnsi="Arial" w:cs="Arial"/>
                <w:sz w:val="22"/>
                <w:szCs w:val="22"/>
              </w:rPr>
              <w:t>gwendidau</w:t>
            </w:r>
          </w:p>
          <w:p w:rsidRPr="00F71B57" w:rsidR="00C01A3F" w:rsidP="00A85BFE" w:rsidRDefault="00C01A3F" w14:paraId="0A2B009A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71B57" w:rsidR="00C01A3F" w:rsidP="004D5E9B" w:rsidRDefault="00C01A3F" w14:paraId="2EC2CAD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F71B57" w:rsidR="00C01A3F" w:rsidP="00BA1176" w:rsidRDefault="00C01A3F" w14:paraId="1038E3A5" w14:textId="77777777">
      <w:pPr>
        <w:rPr>
          <w:rFonts w:ascii="Arial" w:hAnsi="Arial" w:cs="Arial"/>
          <w:b/>
        </w:rPr>
      </w:pPr>
    </w:p>
    <w:p w:rsidRPr="00F71B57" w:rsidR="00C01A3F" w:rsidP="00BA1176" w:rsidRDefault="00C01A3F" w14:paraId="7181EA09" w14:textId="77777777">
      <w:pPr>
        <w:rPr>
          <w:rFonts w:ascii="Arial" w:hAnsi="Arial" w:cs="Arial"/>
          <w:b/>
        </w:rPr>
      </w:pPr>
    </w:p>
    <w:p w:rsidRPr="00F71B57" w:rsidR="0028204E" w:rsidP="00BA1176" w:rsidRDefault="0028204E" w14:paraId="1FFC5BD9" w14:textId="77777777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Pr="00A406E5" w:rsidR="005969E2" w:rsidTr="009E4559" w14:paraId="0627C556" w14:textId="77777777">
        <w:tc>
          <w:tcPr>
            <w:tcW w:w="9781" w:type="dxa"/>
            <w:shd w:val="clear" w:color="auto" w:fill="C0C0C0"/>
          </w:tcPr>
          <w:p w:rsidRPr="00A406E5" w:rsidR="005969E2" w:rsidP="00553B4B" w:rsidRDefault="00933F10" w14:paraId="2F5C61FC" w14:textId="77777777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71B57">
              <w:rPr>
                <w:rFonts w:ascii="Arial" w:hAnsi="Arial" w:cs="Arial"/>
                <w:sz w:val="32"/>
              </w:rPr>
              <w:br w:type="page"/>
            </w:r>
            <w:r w:rsidRPr="009E4559" w:rsidR="00367C8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Pr="00A406E5" w:rsidR="00EE6F25" w:rsidP="005969E2" w:rsidRDefault="00EE6F25" w14:paraId="3ECA1DFA" w14:textId="77777777">
      <w:pPr>
        <w:jc w:val="both"/>
        <w:rPr>
          <w:rFonts w:ascii="Arial" w:hAnsi="Arial" w:cs="Arial"/>
          <w:sz w:val="22"/>
          <w:szCs w:val="22"/>
        </w:rPr>
      </w:pPr>
    </w:p>
    <w:p w:rsidR="00E6629A" w:rsidP="00E6629A" w:rsidRDefault="00E6629A" w14:paraId="143845C8" w14:textId="77777777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name="_Hlk157420541" w:id="0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:rsidRPr="00C573A3" w:rsidR="00E6629A" w:rsidP="00E6629A" w:rsidRDefault="00E6629A" w14:paraId="4DD9D782" w14:textId="77777777">
      <w:pPr>
        <w:ind w:left="284"/>
        <w:rPr>
          <w:rFonts w:ascii="Arial" w:hAnsi="Arial" w:eastAsia="Calibri" w:cs="Arial"/>
          <w:lang w:val="cy-GB"/>
        </w:rPr>
      </w:pPr>
      <w:r w:rsidRPr="00C573A3">
        <w:rPr>
          <w:rFonts w:ascii="Arial" w:hAnsi="Arial" w:eastAsia="Calibri" w:cs="Arial"/>
          <w:lang w:val="cy-GB"/>
        </w:rPr>
        <w:t xml:space="preserve">(Y darlithydd i ddynodi </w:t>
      </w:r>
      <w:r>
        <w:rPr>
          <w:rFonts w:ascii="Arial" w:hAnsi="Arial" w:eastAsia="Calibri" w:cs="Arial"/>
          <w:lang w:val="cy-GB"/>
        </w:rPr>
        <w:t xml:space="preserve">Gallwch/Na allwch </w:t>
      </w:r>
      <w:r w:rsidRPr="00C573A3">
        <w:rPr>
          <w:rFonts w:ascii="Arial" w:hAnsi="Arial" w:eastAsia="Calibri" w:cs="Arial"/>
          <w:lang w:val="cy-GB"/>
        </w:rPr>
        <w:t xml:space="preserve">neu </w:t>
      </w:r>
      <w:r>
        <w:rPr>
          <w:rFonts w:ascii="Arial" w:hAnsi="Arial" w:eastAsia="Calibri" w:cs="Arial"/>
          <w:lang w:val="cy-GB"/>
        </w:rPr>
        <w:t>Gywir/Anghywir</w:t>
      </w:r>
      <w:r w:rsidRPr="00C573A3">
        <w:rPr>
          <w:rFonts w:ascii="Arial" w:hAnsi="Arial" w:eastAsia="Calibri" w:cs="Arial"/>
          <w:lang w:val="cy-GB"/>
        </w:rPr>
        <w:t xml:space="preserve"> yn erbyn pob elfen)</w:t>
      </w:r>
    </w:p>
    <w:p w:rsidRPr="00E6629A" w:rsidR="00E6629A" w:rsidP="00E6629A" w:rsidRDefault="00E6629A" w14:paraId="392D6580" w14:textId="77777777">
      <w:pPr>
        <w:rPr>
          <w:rFonts w:ascii="Arial" w:hAnsi="Arial" w:eastAsia="Calibri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Pr="00C573A3" w:rsidR="00E6629A" w:rsidTr="3692C841" w14:paraId="14FE5E05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E6629A" w:rsidP="000E3CFB" w:rsidRDefault="00E6629A" w14:paraId="1D9BC016" w14:textId="77777777">
            <w:pPr>
              <w:spacing w:line="259" w:lineRule="auto"/>
              <w:rPr>
                <w:rFonts w:ascii="Arial" w:hAnsi="Arial" w:eastAsia="Calibri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E6629A" w:rsidP="000E3CFB" w:rsidRDefault="00E6629A" w14:paraId="7B24C4A2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  <w:tcMar/>
          </w:tcPr>
          <w:p w:rsidRPr="00367924" w:rsidR="00E6629A" w:rsidP="000E3CFB" w:rsidRDefault="00E6629A" w14:paraId="4C988757" w14:textId="3C7B81E5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hint="eastAsia" w:ascii="MS Gothic" w:hAnsi="MS Gothic" w:eastAsia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:rsidRPr="00367924" w:rsidR="00E6629A" w:rsidP="000E3CFB" w:rsidRDefault="00E6629A" w14:paraId="128D04A0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E6629A" w:rsidP="000E3CFB" w:rsidRDefault="00E6629A" w14:paraId="46F736CE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Pr="00C573A3" w:rsidR="00E6629A" w:rsidTr="3692C841" w14:paraId="6434EE7A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E6629A" w:rsidP="000E3CFB" w:rsidRDefault="00E6629A" w14:paraId="7D69AFD8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E6629A" w:rsidP="000E3CFB" w:rsidRDefault="00E6629A" w14:paraId="5A8BDCFD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  <w:tcMar/>
          </w:tcPr>
          <w:p w:rsidRPr="00367924" w:rsidR="00E6629A" w:rsidP="000E3CFB" w:rsidRDefault="00E6629A" w14:paraId="42A9C8ED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E6629A" w:rsidP="000E3CFB" w:rsidRDefault="00E6629A" w14:paraId="068DFEF9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E6629A" w:rsidP="000E3CFB" w:rsidRDefault="00E6629A" w14:paraId="107B45E4" w14:textId="63862692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hint="eastAsia" w:ascii="MS Gothic" w:hAnsi="MS Gothic" w:eastAsia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Pr="00C573A3" w:rsidR="00E6629A" w:rsidTr="3692C841" w14:paraId="1755EF0F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E6629A" w:rsidP="000E3CFB" w:rsidRDefault="00E6629A" w14:paraId="5DADB66E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E6629A" w:rsidP="000E3CFB" w:rsidRDefault="00E6629A" w14:paraId="6C3C7A51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  <w:tcMar/>
          </w:tcPr>
          <w:p w:rsidRPr="00367924" w:rsidR="00E6629A" w:rsidP="000E3CFB" w:rsidRDefault="00E6629A" w14:paraId="672D65E4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E6629A" w:rsidP="000E3CFB" w:rsidRDefault="00E6629A" w14:paraId="53AACE65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E6629A" w:rsidP="000E3CFB" w:rsidRDefault="00E6629A" w14:paraId="5ABCC81D" w14:textId="2A1FAB01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hint="eastAsia" w:ascii="MS Gothic" w:hAnsi="MS Gothic" w:eastAsia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Pr="00C573A3" w:rsidR="00E6629A" w:rsidTr="3692C841" w14:paraId="5AE28640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E6629A" w:rsidP="000E3CFB" w:rsidRDefault="00E6629A" w14:paraId="56C0C2DA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E6629A" w:rsidP="000E3CFB" w:rsidRDefault="00E6629A" w14:paraId="3C000C13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  <w:tcMar/>
          </w:tcPr>
          <w:p w:rsidRPr="00367924" w:rsidR="00E6629A" w:rsidP="000E3CFB" w:rsidRDefault="00E6629A" w14:paraId="68DBF770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E6629A" w:rsidP="000E3CFB" w:rsidRDefault="00E6629A" w14:paraId="59B068EA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E6629A" w:rsidP="000E3CFB" w:rsidRDefault="00E6629A" w14:paraId="5FB5C20E" w14:textId="60A5BC3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hint="eastAsia" w:ascii="MS Gothic" w:hAnsi="MS Gothic" w:eastAsia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Pr="00C573A3" w:rsidR="00E6629A" w:rsidTr="3692C841" w14:paraId="78F6EF98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E6629A" w:rsidP="000E3CFB" w:rsidRDefault="00E6629A" w14:paraId="3F45260F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E6629A" w:rsidP="000E3CFB" w:rsidRDefault="00E6629A" w14:paraId="5AD1DB00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  <w:tcMar/>
          </w:tcPr>
          <w:p w:rsidRPr="00367924" w:rsidR="00E6629A" w:rsidP="000E3CFB" w:rsidRDefault="00E6629A" w14:paraId="3FCB68C4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E6629A" w:rsidP="000E3CFB" w:rsidRDefault="00E6629A" w14:paraId="797EF1E7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E6629A" w:rsidP="000E3CFB" w:rsidRDefault="00E6629A" w14:paraId="16132ECB" w14:textId="174B8885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hint="eastAsia" w:ascii="MS Gothic" w:hAnsi="MS Gothic" w:eastAsia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Pr="00C573A3" w:rsidR="00E6629A" w:rsidTr="3692C841" w14:paraId="0595EFCB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E6629A" w:rsidP="000E3CFB" w:rsidRDefault="00E6629A" w14:paraId="34528FDB" w14:textId="7777777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E6629A" w:rsidP="000E3CFB" w:rsidRDefault="00E6629A" w14:paraId="5E65A54A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  <w:tcMar/>
          </w:tcPr>
          <w:p w:rsidRPr="00367924" w:rsidR="00E6629A" w:rsidP="000E3CFB" w:rsidRDefault="00E6629A" w14:paraId="7C82F4D3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E6629A" w:rsidP="000E3CFB" w:rsidRDefault="00E6629A" w14:paraId="46F746E7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E6629A" w:rsidP="000E3CFB" w:rsidRDefault="00E6629A" w14:paraId="1767D653" w14:textId="57927506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hint="eastAsia" w:ascii="MS Gothic" w:hAnsi="MS Gothic" w:eastAsia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Pr="00C573A3" w:rsidR="00E6629A" w:rsidTr="3692C841" w14:paraId="61BFBE3C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E6629A" w:rsidP="000E3CFB" w:rsidRDefault="00E6629A" w14:paraId="641CF6B7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E6629A" w:rsidP="000E3CFB" w:rsidRDefault="00E6629A" w14:paraId="4631BE9F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hAnsi="Arial" w:eastAsia="Calibri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  <w:tcMar/>
          </w:tcPr>
          <w:p w:rsidRPr="00367924" w:rsidR="00E6629A" w:rsidP="000E3CFB" w:rsidRDefault="00E6629A" w14:paraId="7D6AA210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E6629A" w:rsidP="000E3CFB" w:rsidRDefault="00E6629A" w14:paraId="7ED84AE0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E6629A" w:rsidP="000E3CFB" w:rsidRDefault="00E6629A" w14:paraId="4ABD785F" w14:textId="288BFBBD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268">
                  <w:rPr>
                    <w:rFonts w:hint="eastAsia" w:ascii="MS Gothic" w:hAnsi="MS Gothic" w:eastAsia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bookmarkEnd w:id="0"/>
    </w:tbl>
    <w:p w:rsidR="00634714" w:rsidP="69B29456" w:rsidRDefault="6AADE696" w14:paraId="302A20BE" w14:textId="39227D0D">
      <w:pPr>
        <w:spacing w:before="240" w:after="240"/>
        <w:rPr>
          <w:rFonts w:ascii="Arial" w:hAnsi="Arial" w:eastAsia="Arial" w:cs="Arial"/>
          <w:color w:val="000000" w:themeColor="text1"/>
          <w:sz w:val="22"/>
          <w:szCs w:val="22"/>
        </w:rPr>
      </w:pPr>
      <w:r w:rsidRPr="69B29456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lastRenderedPageBreak/>
        <w:t>CYFARWYDDIAD AI</w:t>
      </w:r>
    </w:p>
    <w:p w:rsidR="00634714" w:rsidP="69B29456" w:rsidRDefault="6AADE696" w14:paraId="74B61003" w14:textId="5FE8DFFA">
      <w:pPr>
        <w:spacing w:before="240" w:after="240"/>
        <w:ind w:firstLine="720"/>
        <w:rPr>
          <w:rFonts w:ascii="Arial" w:hAnsi="Arial" w:eastAsia="Arial" w:cs="Arial"/>
          <w:color w:val="000000" w:themeColor="text1"/>
          <w:sz w:val="22"/>
          <w:szCs w:val="22"/>
        </w:rPr>
      </w:pP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Rhaid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i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bob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myfyriwr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,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os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yw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wedi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defnyddio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AI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ai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peidio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,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gynnwys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cydnabyddiaeth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ar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ddechrau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eu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r w:rsidR="00634714">
        <w:tab/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cyflwyniad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am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sut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/pa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ffordd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y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maent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wedi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defnyddio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AI.</w:t>
      </w:r>
    </w:p>
    <w:p w:rsidR="00634714" w:rsidP="69B29456" w:rsidRDefault="6AADE696" w14:paraId="442DB29D" w14:textId="2EC821A9">
      <w:pPr>
        <w:spacing w:before="240" w:after="240"/>
        <w:ind w:firstLine="720"/>
        <w:rPr>
          <w:rFonts w:ascii="Arial" w:hAnsi="Arial" w:eastAsia="Arial" w:cs="Arial"/>
          <w:color w:val="000000" w:themeColor="text1"/>
          <w:sz w:val="22"/>
          <w:szCs w:val="22"/>
        </w:rPr>
      </w:pPr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Mae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geiriad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y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cydnabyddiaeth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yn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benodol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ac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mae’n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rhaid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ei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ddilyn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fel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y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mae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yn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y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Canllawiau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r w:rsidR="00634714">
        <w:tab/>
      </w:r>
      <w:r w:rsidR="00634714">
        <w:tab/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Cydnabyddiaeth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AI. (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Gweler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isod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.)</w:t>
      </w:r>
    </w:p>
    <w:p w:rsidR="00634714" w:rsidP="69B29456" w:rsidRDefault="6AADE696" w14:paraId="3B48479D" w14:textId="01C9464A">
      <w:pPr>
        <w:spacing w:before="240" w:after="240"/>
        <w:ind w:firstLine="720"/>
        <w:rPr>
          <w:rFonts w:ascii="Arial" w:hAnsi="Arial" w:eastAsia="Arial" w:cs="Arial"/>
          <w:color w:val="000000" w:themeColor="text1"/>
          <w:sz w:val="22"/>
          <w:szCs w:val="22"/>
        </w:rPr>
      </w:pP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Llenwch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y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cydnabyddiaeth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isod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a’i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fewnosod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ar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dudalen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deitl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eich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gwaith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ysgrifenedig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.</w:t>
      </w:r>
    </w:p>
    <w:p w:rsidR="00634714" w:rsidP="69B29456" w:rsidRDefault="6AADE696" w14:paraId="534DAC60" w14:textId="77D5E59D">
      <w:pPr>
        <w:spacing w:before="240" w:after="240"/>
        <w:ind w:firstLine="720"/>
        <w:rPr>
          <w:rFonts w:ascii="Arial" w:hAnsi="Arial" w:eastAsia="Arial" w:cs="Arial"/>
          <w:color w:val="000000" w:themeColor="text1"/>
          <w:sz w:val="22"/>
          <w:szCs w:val="22"/>
        </w:rPr>
      </w:pP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Cofiwch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gadw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copïau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o’ch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drafftiau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,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nodiadau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a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chyfeirlyfrau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eraill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.</w:t>
      </w:r>
    </w:p>
    <w:p w:rsidR="00634714" w:rsidP="69B29456" w:rsidRDefault="6AADE696" w14:paraId="08DEA424" w14:textId="248BE722">
      <w:pPr>
        <w:spacing w:before="240" w:after="240"/>
        <w:ind w:firstLine="720"/>
        <w:rPr>
          <w:rFonts w:ascii="Arial" w:hAnsi="Arial" w:eastAsia="Arial" w:cs="Arial"/>
          <w:color w:val="000000" w:themeColor="text1"/>
          <w:sz w:val="22"/>
          <w:szCs w:val="22"/>
        </w:rPr>
      </w:pPr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(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Gweler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tudalennau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37 a 38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o’r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‘AI Yn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Asesiad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’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Llawlyfr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ar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dudalen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Moodle y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modiwl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am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ragor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o </w:t>
      </w:r>
      <w:r w:rsidR="00634714">
        <w:tab/>
      </w:r>
      <w:r w:rsidR="00634714">
        <w:tab/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wybodaeth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a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chyfarwyddiadau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.)</w:t>
      </w:r>
    </w:p>
    <w:p w:rsidR="00634714" w:rsidP="69B29456" w:rsidRDefault="6AADE696" w14:paraId="06F26FBA" w14:textId="6A75250B">
      <w:pPr>
        <w:spacing w:before="240" w:after="240"/>
        <w:ind w:firstLine="720"/>
        <w:rPr>
          <w:rFonts w:ascii="Arial" w:hAnsi="Arial" w:eastAsia="Arial" w:cs="Arial"/>
          <w:color w:val="000000" w:themeColor="text1"/>
          <w:sz w:val="22"/>
          <w:szCs w:val="22"/>
        </w:rPr>
      </w:pPr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----------------------------------------------------------------------------------------------------------------------</w:t>
      </w:r>
    </w:p>
    <w:p w:rsidR="00634714" w:rsidP="69B29456" w:rsidRDefault="00634714" w14:paraId="7DB87F39" w14:textId="50403251">
      <w:pPr>
        <w:rPr>
          <w:color w:val="000000" w:themeColor="text1"/>
        </w:rPr>
      </w:pPr>
    </w:p>
    <w:p w:rsidR="00634714" w:rsidP="69B29456" w:rsidRDefault="6AADE696" w14:paraId="462EA919" w14:textId="3D98A735">
      <w:pPr>
        <w:spacing w:before="240" w:after="240"/>
        <w:ind w:firstLine="720"/>
        <w:rPr>
          <w:rFonts w:ascii="Arial" w:hAnsi="Arial" w:eastAsia="Arial" w:cs="Arial"/>
          <w:color w:val="000000" w:themeColor="text1"/>
          <w:sz w:val="22"/>
          <w:szCs w:val="22"/>
        </w:rPr>
      </w:pPr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“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Cydnabyddaf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ddefnyddio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[Offer AI] [(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url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Offer AI)]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ar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[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Dyddiad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]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i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[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Pwrpas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fy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proofErr w:type="spellStart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ngwaith</w:t>
      </w:r>
      <w:proofErr w:type="spellEnd"/>
      <w:r w:rsidRPr="69B29456">
        <w:rPr>
          <w:rFonts w:ascii="Arial" w:hAnsi="Arial" w:eastAsia="Arial" w:cs="Arial"/>
          <w:color w:val="000000" w:themeColor="text1"/>
          <w:sz w:val="22"/>
          <w:szCs w:val="22"/>
        </w:rPr>
        <w:t>].</w:t>
      </w:r>
    </w:p>
    <w:p w:rsidRPr="006C0466" w:rsidR="00634714" w:rsidP="69B29456" w:rsidRDefault="6AADE696" w14:paraId="48AA450F" w14:textId="38C19FBA">
      <w:pPr>
        <w:spacing w:before="240" w:after="240"/>
        <w:ind w:firstLine="720"/>
        <w:rPr>
          <w:rFonts w:ascii="Arial" w:hAnsi="Arial" w:eastAsia="Arial" w:cs="Arial"/>
          <w:color w:val="000000" w:themeColor="text1"/>
          <w:sz w:val="22"/>
          <w:szCs w:val="22"/>
          <w:lang w:val="fr-FR"/>
        </w:rPr>
      </w:pP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Defnyddiais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y prompt(au):</w:t>
      </w:r>
    </w:p>
    <w:p w:rsidRPr="006C0466" w:rsidR="00634714" w:rsidP="69B29456" w:rsidRDefault="6AADE696" w14:paraId="272B7413" w14:textId="6B6A3C5E">
      <w:pPr>
        <w:spacing w:before="240" w:after="240"/>
        <w:ind w:firstLine="720"/>
        <w:rPr>
          <w:rFonts w:ascii="Arial" w:hAnsi="Arial" w:eastAsia="Arial" w:cs="Arial"/>
          <w:color w:val="000000" w:themeColor="text1"/>
          <w:sz w:val="22"/>
          <w:szCs w:val="22"/>
          <w:lang w:val="fr-FR"/>
        </w:rPr>
      </w:pPr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[Prompt]</w:t>
      </w:r>
    </w:p>
    <w:p w:rsidRPr="006C0466" w:rsidR="00634714" w:rsidP="69B29456" w:rsidRDefault="6AADE696" w14:paraId="00B8810E" w14:textId="677E43B7">
      <w:pPr>
        <w:spacing w:before="240" w:after="240"/>
        <w:ind w:firstLine="720"/>
        <w:rPr>
          <w:rFonts w:ascii="Arial" w:hAnsi="Arial" w:eastAsia="Arial" w:cs="Arial"/>
          <w:color w:val="000000" w:themeColor="text1"/>
          <w:sz w:val="22"/>
          <w:szCs w:val="22"/>
          <w:lang w:val="fr-FR"/>
        </w:rPr>
      </w:pPr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[Prompt]</w:t>
      </w:r>
    </w:p>
    <w:p w:rsidRPr="006C0466" w:rsidR="00634714" w:rsidP="69B29456" w:rsidRDefault="6AADE696" w14:paraId="7CA570A3" w14:textId="3E19DFBE">
      <w:pPr>
        <w:spacing w:before="240" w:after="240"/>
        <w:ind w:firstLine="720"/>
        <w:rPr>
          <w:rFonts w:ascii="Arial" w:hAnsi="Arial" w:eastAsia="Arial" w:cs="Arial"/>
          <w:color w:val="000000" w:themeColor="text1"/>
          <w:sz w:val="22"/>
          <w:szCs w:val="22"/>
          <w:lang w:val="fr-FR"/>
        </w:rPr>
      </w:pPr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[Prompt]</w:t>
      </w:r>
    </w:p>
    <w:p w:rsidRPr="006C0466" w:rsidR="00634714" w:rsidP="69B29456" w:rsidRDefault="6AADE696" w14:paraId="26F5A0FE" w14:textId="3F7AB037">
      <w:pPr>
        <w:spacing w:before="240" w:after="240"/>
        <w:ind w:firstLine="720"/>
        <w:rPr>
          <w:rFonts w:ascii="Arial" w:hAnsi="Arial" w:eastAsia="Arial" w:cs="Arial"/>
          <w:color w:val="000000" w:themeColor="text1"/>
          <w:sz w:val="22"/>
          <w:szCs w:val="22"/>
          <w:lang w:val="fr-FR"/>
        </w:rPr>
      </w:pP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Cadarnhaf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nad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wyf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wedi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cyflwyno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unrhyw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destun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a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gynhyrchwyd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gan AI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fel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fy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ngwaith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fy hun. </w:t>
      </w:r>
      <w:r w:rsidRPr="006C0466" w:rsidR="00634714">
        <w:rPr>
          <w:lang w:val="fr-FR"/>
        </w:rPr>
        <w:tab/>
      </w:r>
      <w:r w:rsidRPr="006C0466" w:rsidR="00634714">
        <w:rPr>
          <w:lang w:val="fr-FR"/>
        </w:rPr>
        <w:tab/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Cadarnhaf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fod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gen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i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gopïau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o’m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drafftiau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,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nodiadau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, a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chyfeirlyfrau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eraill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a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ddefnyddiais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cyn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ac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ar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ôl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r w:rsidRPr="006C0466" w:rsidR="00634714">
        <w:rPr>
          <w:lang w:val="fr-FR"/>
        </w:rPr>
        <w:tab/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defnyddio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offer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AI y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gallaf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gael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fy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ngofyn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i’w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darparu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fel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tystiolaeth</w:t>
      </w:r>
      <w:proofErr w:type="spellEnd"/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.”</w:t>
      </w:r>
    </w:p>
    <w:p w:rsidRPr="006C0466" w:rsidR="00634714" w:rsidP="69B29456" w:rsidRDefault="00634714" w14:paraId="574655F2" w14:textId="1F01FDE8">
      <w:pPr>
        <w:rPr>
          <w:rFonts w:ascii="Arial" w:hAnsi="Arial" w:eastAsia="Arial" w:cs="Arial"/>
          <w:color w:val="000000" w:themeColor="text1"/>
          <w:sz w:val="22"/>
          <w:szCs w:val="22"/>
          <w:lang w:val="fr-FR"/>
        </w:rPr>
      </w:pPr>
    </w:p>
    <w:p w:rsidRPr="006C0466" w:rsidR="00634714" w:rsidP="69B29456" w:rsidRDefault="6AADE696" w14:paraId="058C9BF7" w14:textId="6B826667">
      <w:pPr>
        <w:ind w:left="720"/>
        <w:rPr>
          <w:rFonts w:ascii="Arial" w:hAnsi="Arial" w:eastAsia="Arial" w:cs="Arial"/>
          <w:color w:val="000000" w:themeColor="text1"/>
          <w:sz w:val="22"/>
          <w:szCs w:val="22"/>
          <w:lang w:val="fr-FR"/>
        </w:rPr>
      </w:pPr>
      <w:r w:rsidRPr="006C0466">
        <w:rPr>
          <w:rFonts w:ascii="Arial" w:hAnsi="Arial" w:eastAsia="Arial" w:cs="Arial"/>
          <w:color w:val="000000" w:themeColor="text1"/>
          <w:sz w:val="22"/>
          <w:szCs w:val="22"/>
          <w:lang w:val="fr-FR"/>
        </w:rPr>
        <w:t>------------------------------------------------------------------------------------------------------------------</w:t>
      </w:r>
    </w:p>
    <w:p w:rsidRPr="006C0466" w:rsidR="00634714" w:rsidP="00634714" w:rsidRDefault="00634714" w14:paraId="2DDABD24" w14:textId="77777777">
      <w:pPr>
        <w:rPr>
          <w:rFonts w:ascii="Arial" w:hAnsi="Arial" w:cs="Arial"/>
          <w:sz w:val="24"/>
          <w:szCs w:val="24"/>
          <w:lang w:val="fr-FR"/>
        </w:rPr>
      </w:pPr>
    </w:p>
    <w:p w:rsidRPr="006C0466" w:rsidR="00D96C70" w:rsidP="00D96C70" w:rsidRDefault="00D96C70" w14:paraId="67868387" w14:textId="77777777">
      <w:pPr>
        <w:rPr>
          <w:rFonts w:ascii="Arial" w:hAnsi="Arial" w:cs="Arial"/>
          <w:b/>
          <w:bCs/>
          <w:sz w:val="24"/>
          <w:szCs w:val="24"/>
          <w:lang w:val="fr-FR"/>
        </w:rPr>
      </w:pPr>
      <w:r w:rsidRPr="006C0466">
        <w:rPr>
          <w:rFonts w:ascii="Arial" w:hAnsi="Arial" w:cs="Arial"/>
          <w:b/>
          <w:bCs/>
          <w:sz w:val="24"/>
          <w:szCs w:val="24"/>
          <w:lang w:val="fr-FR"/>
        </w:rPr>
        <w:t>GWAITH CWRS (100%)</w:t>
      </w:r>
    </w:p>
    <w:p w:rsidRPr="006C0466" w:rsidR="00D96C70" w:rsidP="00D96C70" w:rsidRDefault="00D96C70" w14:paraId="2E70B5EC" w14:textId="77777777">
      <w:pPr>
        <w:rPr>
          <w:rFonts w:ascii="Arial" w:hAnsi="Arial" w:cs="Arial"/>
          <w:sz w:val="24"/>
          <w:szCs w:val="24"/>
          <w:lang w:val="fr-FR"/>
        </w:rPr>
      </w:pPr>
    </w:p>
    <w:p w:rsidRPr="006C0466" w:rsidR="00D96C70" w:rsidP="00D96C70" w:rsidRDefault="00D96C70" w14:paraId="34FFFD72" w14:textId="77777777">
      <w:pPr>
        <w:rPr>
          <w:rFonts w:ascii="Arial" w:hAnsi="Arial" w:cs="Arial"/>
          <w:sz w:val="24"/>
          <w:szCs w:val="24"/>
          <w:lang w:val="fr-FR"/>
        </w:rPr>
      </w:pP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Byddwch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parhau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i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ddatbygu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eich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sgiliau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craidd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fel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rhan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o'ch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paratoadau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ar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gyfer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yr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perfformiad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Cyflwynir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modiwl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trwy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weithdai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ymarferol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dosbarthiadau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meistr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ac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ymarferion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Rhoddir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pwyslais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ar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ymrwymiad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ac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ymroddiad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myfyriwr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i’r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modiwl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, gan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gynnwys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prydlondeb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presenoldeb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agwedd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etiquette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dosbarth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Bydd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hwn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asesiad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parhaus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drwy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gydol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6C0466">
        <w:rPr>
          <w:rFonts w:ascii="Arial" w:hAnsi="Arial" w:cs="Arial"/>
          <w:sz w:val="24"/>
          <w:szCs w:val="24"/>
          <w:lang w:val="fr-FR"/>
        </w:rPr>
        <w:t>modiwl</w:t>
      </w:r>
      <w:proofErr w:type="spellEnd"/>
      <w:r w:rsidRPr="006C0466">
        <w:rPr>
          <w:rFonts w:ascii="Arial" w:hAnsi="Arial" w:cs="Arial"/>
          <w:sz w:val="24"/>
          <w:szCs w:val="24"/>
          <w:lang w:val="fr-FR"/>
        </w:rPr>
        <w:t>.</w:t>
      </w:r>
    </w:p>
    <w:p w:rsidRPr="006C0466" w:rsidR="00D96C70" w:rsidP="00D96C70" w:rsidRDefault="00D96C70" w14:paraId="5BAAC8AB" w14:textId="77777777">
      <w:pPr>
        <w:rPr>
          <w:rFonts w:ascii="Arial" w:hAnsi="Arial" w:cs="Arial"/>
          <w:sz w:val="24"/>
          <w:szCs w:val="24"/>
          <w:lang w:val="fr-FR"/>
        </w:rPr>
      </w:pPr>
    </w:p>
    <w:p w:rsidR="00D96C70" w:rsidP="00D96C70" w:rsidRDefault="00D96C70" w14:paraId="41E1222F" w14:textId="77777777">
      <w:pPr>
        <w:pStyle w:val="bullet"/>
        <w:spacing w:before="240"/>
        <w:ind w:left="0" w:firstLine="0"/>
        <w:rPr>
          <w:rFonts w:ascii="Arial" w:hAnsi="Arial" w:eastAsia="Arial" w:cs="Arial"/>
          <w:b/>
          <w:bCs/>
          <w:color w:val="000000" w:themeColor="text1"/>
          <w:lang w:val="cy-GB"/>
        </w:rPr>
      </w:pPr>
      <w:r w:rsidRPr="0C2DDD4A">
        <w:rPr>
          <w:rFonts w:ascii="Arial" w:hAnsi="Arial" w:eastAsia="Arial" w:cs="Arial"/>
          <w:b/>
          <w:bCs/>
          <w:color w:val="000000" w:themeColor="text1"/>
          <w:lang w:val="cy-GB"/>
        </w:rPr>
        <w:t>** Disgwylir cyfartaledd presenoldeb o 80% i gwblhau y modwl**</w:t>
      </w:r>
    </w:p>
    <w:p w:rsidR="00D96C70" w:rsidP="00D96C70" w:rsidRDefault="00D96C70" w14:paraId="74E94BA6" w14:textId="77777777">
      <w:pPr>
        <w:rPr>
          <w:rFonts w:ascii="Arial" w:hAnsi="Arial" w:cs="Arial"/>
          <w:sz w:val="24"/>
          <w:szCs w:val="24"/>
          <w:highlight w:val="yellow"/>
          <w:lang w:val="cy-GB"/>
        </w:rPr>
      </w:pPr>
    </w:p>
    <w:p w:rsidRPr="00914B57" w:rsidR="00D96C70" w:rsidP="00D96C70" w:rsidRDefault="00D96C70" w14:paraId="350812B2" w14:textId="77777777">
      <w:pPr>
        <w:rPr>
          <w:rFonts w:ascii="Arial" w:hAnsi="Arial" w:cs="Arial"/>
          <w:sz w:val="24"/>
          <w:szCs w:val="24"/>
          <w:lang w:val="cy-GB"/>
        </w:rPr>
      </w:pPr>
    </w:p>
    <w:p w:rsidRPr="00914B57" w:rsidR="00D96C70" w:rsidP="00D96C70" w:rsidRDefault="00D96C70" w14:paraId="11C20604" w14:textId="77777777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914B57">
        <w:rPr>
          <w:rFonts w:ascii="Arial" w:hAnsi="Arial" w:cs="Arial"/>
          <w:b/>
          <w:bCs/>
          <w:sz w:val="24"/>
          <w:szCs w:val="24"/>
          <w:lang w:val="cy-GB"/>
        </w:rPr>
        <w:t>Disgwylir i chi gwblhau'r tasgau canlynol:</w:t>
      </w:r>
    </w:p>
    <w:p w:rsidRPr="00914B57" w:rsidR="00D96C70" w:rsidP="00D96C70" w:rsidRDefault="00D96C70" w14:paraId="5B6D88A4" w14:textId="77777777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:rsidRPr="00876BBF" w:rsidR="00D96C70" w:rsidP="00876BBF" w:rsidRDefault="00D96C70" w14:paraId="141FD678" w14:textId="4A7F7CA1">
      <w:pPr>
        <w:pStyle w:val="ListParagraph"/>
        <w:numPr>
          <w:ilvl w:val="0"/>
          <w:numId w:val="20"/>
        </w:numPr>
        <w:rPr>
          <w:rFonts w:ascii="Arial" w:hAnsi="Arial" w:cs="Arial"/>
          <w:b/>
          <w:bCs/>
          <w:sz w:val="24"/>
          <w:szCs w:val="24"/>
          <w:lang w:val="cy-GB"/>
        </w:rPr>
      </w:pPr>
      <w:r w:rsidRPr="00876BBF">
        <w:rPr>
          <w:rFonts w:ascii="Arial" w:hAnsi="Arial" w:cs="Arial"/>
          <w:b/>
          <w:bCs/>
          <w:sz w:val="24"/>
          <w:szCs w:val="24"/>
          <w:lang w:val="cy-GB"/>
        </w:rPr>
        <w:t>Perfformiad:</w:t>
      </w:r>
    </w:p>
    <w:p w:rsidRPr="00914B57" w:rsidR="00D96C70" w:rsidP="00D96C70" w:rsidRDefault="00D96C70" w14:paraId="247379BC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="00D96C70" w:rsidP="00D96C70" w:rsidRDefault="00D96C70" w14:paraId="7D11E75A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914B57">
        <w:rPr>
          <w:rFonts w:ascii="Arial" w:hAnsi="Arial" w:cs="Arial"/>
          <w:sz w:val="24"/>
          <w:szCs w:val="24"/>
          <w:lang w:val="cy-GB"/>
        </w:rPr>
        <w:t>Bydd y myfyrwyr yn gweithio gyda chyfarwyddwr a</w:t>
      </w:r>
      <w:r>
        <w:rPr>
          <w:rFonts w:ascii="Arial" w:hAnsi="Arial" w:cs="Arial"/>
          <w:sz w:val="24"/>
          <w:szCs w:val="24"/>
          <w:lang w:val="cy-GB"/>
        </w:rPr>
        <w:t>/neu</w:t>
      </w:r>
      <w:r w:rsidRPr="00914B57">
        <w:rPr>
          <w:rFonts w:ascii="Arial" w:hAnsi="Arial" w:cs="Arial"/>
          <w:sz w:val="24"/>
          <w:szCs w:val="24"/>
          <w:lang w:val="cy-GB"/>
        </w:rPr>
        <w:t xml:space="preserve"> Chyfarwyddwr Cerdd i </w:t>
      </w:r>
      <w:proofErr w:type="spellStart"/>
      <w:r w:rsidRPr="00914B57">
        <w:rPr>
          <w:rFonts w:ascii="Arial" w:hAnsi="Arial" w:cs="Arial"/>
          <w:sz w:val="24"/>
          <w:szCs w:val="24"/>
          <w:lang w:val="cy-GB"/>
        </w:rPr>
        <w:t>guradu</w:t>
      </w:r>
      <w:proofErr w:type="spellEnd"/>
      <w:r w:rsidRPr="00914B57">
        <w:rPr>
          <w:rFonts w:ascii="Arial" w:hAnsi="Arial" w:cs="Arial"/>
          <w:sz w:val="24"/>
          <w:szCs w:val="24"/>
          <w:lang w:val="cy-GB"/>
        </w:rPr>
        <w:t xml:space="preserve"> perfformiad . Mewn ymgynghoriad â thiwtoriaid, byddwch yn ymchwilio ac yn paratoi ystod briodol o ddeunyddiau/portffolio i arddangos eich galluoedd fel ymarferwyr sy'n datblygu. Bydd y gwaith gorffen</w:t>
      </w:r>
      <w:r>
        <w:rPr>
          <w:rFonts w:ascii="Arial" w:hAnsi="Arial" w:cs="Arial"/>
          <w:sz w:val="24"/>
          <w:szCs w:val="24"/>
          <w:lang w:val="cy-GB"/>
        </w:rPr>
        <w:t>edig</w:t>
      </w:r>
      <w:r w:rsidRPr="00914B57">
        <w:rPr>
          <w:rFonts w:ascii="Arial" w:hAnsi="Arial" w:cs="Arial"/>
          <w:sz w:val="24"/>
          <w:szCs w:val="24"/>
          <w:lang w:val="cy-GB"/>
        </w:rPr>
        <w:t xml:space="preserve"> yn cael ei berfformio </w:t>
      </w:r>
      <w:r>
        <w:rPr>
          <w:rFonts w:ascii="Arial" w:hAnsi="Arial" w:cs="Arial"/>
          <w:sz w:val="24"/>
          <w:szCs w:val="24"/>
          <w:lang w:val="cy-GB"/>
        </w:rPr>
        <w:t xml:space="preserve">o flaen cynulleidfa fyw. </w:t>
      </w:r>
      <w:r w:rsidRPr="00914B57">
        <w:rPr>
          <w:rFonts w:ascii="Arial" w:hAnsi="Arial" w:cs="Arial"/>
          <w:sz w:val="24"/>
          <w:szCs w:val="24"/>
          <w:lang w:val="cy-GB"/>
        </w:rPr>
        <w:t>Byddwch yn canolbwyntio ar gyflwyno</w:t>
      </w:r>
      <w:r>
        <w:rPr>
          <w:rFonts w:ascii="Arial" w:hAnsi="Arial" w:cs="Arial"/>
          <w:sz w:val="24"/>
          <w:szCs w:val="24"/>
          <w:lang w:val="cy-GB"/>
        </w:rPr>
        <w:t>’r sgiliau craidd yr ydych wedi eu datblygu yn ystod y cwrs gradd</w:t>
      </w:r>
      <w:r w:rsidRPr="00914B57">
        <w:rPr>
          <w:rFonts w:ascii="Arial" w:hAnsi="Arial" w:cs="Arial"/>
          <w:sz w:val="24"/>
          <w:szCs w:val="24"/>
          <w:lang w:val="cy-GB"/>
        </w:rPr>
        <w:t xml:space="preserve">. Mae’r modiwl hwn wedi’i gynllunio i’ch galluogi i gyfuno eich profiad dysgu fel perfformiwr ar y rhaglen </w:t>
      </w:r>
      <w:r>
        <w:rPr>
          <w:rFonts w:ascii="Arial" w:hAnsi="Arial" w:cs="Arial"/>
          <w:sz w:val="24"/>
          <w:szCs w:val="24"/>
          <w:lang w:val="cy-GB"/>
        </w:rPr>
        <w:t xml:space="preserve">mewn modd </w:t>
      </w:r>
      <w:r w:rsidRPr="00914B57">
        <w:rPr>
          <w:rFonts w:ascii="Arial" w:hAnsi="Arial" w:cs="Arial"/>
          <w:sz w:val="24"/>
          <w:szCs w:val="24"/>
          <w:lang w:val="cy-GB"/>
        </w:rPr>
        <w:t xml:space="preserve">creadigol </w:t>
      </w:r>
      <w:r>
        <w:rPr>
          <w:rFonts w:ascii="Arial" w:hAnsi="Arial" w:cs="Arial"/>
          <w:sz w:val="24"/>
          <w:szCs w:val="24"/>
          <w:lang w:val="cy-GB"/>
        </w:rPr>
        <w:t>sydd yn arddangos eich crefft perfformiwr yn barod a’r gyfer y diwydiant.</w:t>
      </w:r>
    </w:p>
    <w:p w:rsidR="00D96C70" w:rsidP="00D96C70" w:rsidRDefault="00D96C70" w14:paraId="32E56188" w14:textId="77777777">
      <w:pPr>
        <w:rPr>
          <w:rFonts w:ascii="Arial" w:hAnsi="Arial" w:cs="Arial"/>
          <w:sz w:val="24"/>
          <w:szCs w:val="24"/>
          <w:lang w:val="cy-GB"/>
        </w:rPr>
      </w:pPr>
    </w:p>
    <w:p w:rsidRPr="00D62D5C" w:rsidR="00D96C70" w:rsidP="00D96C70" w:rsidRDefault="00D96C70" w14:paraId="24DB5F5F" w14:textId="10EBA989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592CBFFE">
        <w:rPr>
          <w:rFonts w:ascii="Arial" w:hAnsi="Arial" w:cs="Arial"/>
          <w:b/>
          <w:bCs/>
          <w:color w:val="000000" w:themeColor="text1"/>
          <w:sz w:val="24"/>
          <w:szCs w:val="24"/>
          <w:lang w:val="cy-GB"/>
        </w:rPr>
        <w:t xml:space="preserve">Dyddiad Cyflwyno: Wythnos </w:t>
      </w:r>
      <w:r w:rsidR="004F2E5E">
        <w:rPr>
          <w:rFonts w:ascii="Arial" w:hAnsi="Arial" w:cs="Arial"/>
          <w:b/>
          <w:bCs/>
          <w:color w:val="000000" w:themeColor="text1"/>
          <w:sz w:val="24"/>
          <w:szCs w:val="24"/>
          <w:lang w:val="cy-GB"/>
        </w:rPr>
        <w:t>Mai 11</w:t>
      </w:r>
      <w:r w:rsidRPr="592CBFFE" w:rsidR="00687781">
        <w:rPr>
          <w:rFonts w:ascii="Arial" w:hAnsi="Arial" w:cs="Arial"/>
          <w:b/>
          <w:bCs/>
          <w:color w:val="000000" w:themeColor="text1"/>
          <w:sz w:val="24"/>
          <w:szCs w:val="24"/>
          <w:lang w:val="cy-GB"/>
        </w:rPr>
        <w:t>, 202</w:t>
      </w:r>
      <w:r w:rsidRPr="592CBFFE" w:rsidR="1784FC18">
        <w:rPr>
          <w:rFonts w:ascii="Arial" w:hAnsi="Arial" w:cs="Arial"/>
          <w:b/>
          <w:bCs/>
          <w:color w:val="000000" w:themeColor="text1"/>
          <w:sz w:val="24"/>
          <w:szCs w:val="24"/>
          <w:lang w:val="cy-GB"/>
        </w:rPr>
        <w:t>6</w:t>
      </w:r>
    </w:p>
    <w:p w:rsidR="00D96C70" w:rsidP="00D96C70" w:rsidRDefault="00D96C70" w14:paraId="0EE68580" w14:textId="77777777">
      <w:pPr>
        <w:rPr>
          <w:rFonts w:ascii="Arial" w:hAnsi="Arial" w:cs="Arial"/>
          <w:sz w:val="24"/>
          <w:szCs w:val="24"/>
          <w:lang w:val="cy-GB"/>
        </w:rPr>
      </w:pPr>
    </w:p>
    <w:p w:rsidR="00D96C70" w:rsidP="00D96C70" w:rsidRDefault="00D96C70" w14:paraId="3C9C25A4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9D6376" w:rsidR="00D96C70" w:rsidP="00D5482B" w:rsidRDefault="00D96C70" w14:paraId="4D5CC983" w14:textId="7EEEE3F8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  <w:lang w:val="cy-GB"/>
        </w:rPr>
      </w:pPr>
      <w:r w:rsidRPr="009D6376">
        <w:rPr>
          <w:rFonts w:ascii="Arial" w:hAnsi="Arial" w:cs="Arial"/>
          <w:b/>
          <w:bCs/>
          <w:sz w:val="24"/>
          <w:szCs w:val="24"/>
          <w:lang w:val="cy-GB"/>
        </w:rPr>
        <w:t xml:space="preserve">Cyflwyniad: Bydd myfyrwyr yn gweithio mewn </w:t>
      </w:r>
      <w:r w:rsidR="00043BD5">
        <w:rPr>
          <w:rFonts w:ascii="Arial" w:hAnsi="Arial" w:cs="Arial"/>
          <w:b/>
          <w:bCs/>
          <w:sz w:val="24"/>
          <w:szCs w:val="24"/>
          <w:lang w:val="cy-GB"/>
        </w:rPr>
        <w:t xml:space="preserve">parau </w:t>
      </w:r>
      <w:r w:rsidRPr="009D6376">
        <w:rPr>
          <w:rFonts w:ascii="Arial" w:hAnsi="Arial" w:cs="Arial"/>
          <w:b/>
          <w:bCs/>
          <w:sz w:val="24"/>
          <w:szCs w:val="24"/>
          <w:lang w:val="cy-GB"/>
        </w:rPr>
        <w:t xml:space="preserve">i baratoi cyflwyniad manwl yn </w:t>
      </w:r>
      <w:r w:rsidRPr="009D6376">
        <w:rPr>
          <w:rFonts w:ascii="Arial" w:hAnsi="Arial" w:cs="Arial"/>
          <w:sz w:val="24"/>
          <w:szCs w:val="24"/>
          <w:lang w:val="cy-GB"/>
        </w:rPr>
        <w:t xml:space="preserve">amlinellu'r eu llwybrau gyrfaol, a'r cyfleoedd sydd ar gael iddynt yn eu disgyblaeth benodol. Disgwylir cyflwyniad </w:t>
      </w:r>
      <w:proofErr w:type="spellStart"/>
      <w:r w:rsidRPr="009D6376">
        <w:rPr>
          <w:rFonts w:ascii="Arial" w:hAnsi="Arial" w:cs="Arial"/>
          <w:sz w:val="24"/>
          <w:szCs w:val="24"/>
          <w:lang w:val="cy-GB"/>
        </w:rPr>
        <w:t>powerpoint</w:t>
      </w:r>
      <w:proofErr w:type="spellEnd"/>
      <w:r w:rsidRPr="009D6376">
        <w:rPr>
          <w:rFonts w:ascii="Arial" w:hAnsi="Arial" w:cs="Arial"/>
          <w:sz w:val="24"/>
          <w:szCs w:val="24"/>
          <w:lang w:val="cy-GB"/>
        </w:rPr>
        <w:t>.</w:t>
      </w:r>
      <w:r w:rsidR="00D5482B">
        <w:rPr>
          <w:rFonts w:ascii="Arial" w:hAnsi="Arial" w:cs="Arial"/>
          <w:sz w:val="24"/>
          <w:szCs w:val="24"/>
          <w:lang w:val="cy-GB"/>
        </w:rPr>
        <w:t xml:space="preserve"> </w:t>
      </w:r>
      <w:r w:rsidRPr="00D5482B" w:rsidR="00D5482B">
        <w:rPr>
          <w:rFonts w:ascii="Arial" w:hAnsi="Arial" w:cs="Arial"/>
          <w:sz w:val="24"/>
          <w:szCs w:val="24"/>
          <w:lang w:val="cy-GB"/>
        </w:rPr>
        <w:t>Dylai’r cynllun adlewyrchu dealltwriaeth feirniadol o’ch cyd-destun proffesiynol, eich cryfderau presennol, a’ch anghenion datblygu.</w:t>
      </w:r>
    </w:p>
    <w:p w:rsidRPr="003719F4" w:rsidR="00D96C70" w:rsidP="00D96C70" w:rsidRDefault="00D96C70" w14:paraId="7BAB849F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3719F4" w:rsidR="00D96C70" w:rsidP="00D96C70" w:rsidRDefault="00D96C70" w14:paraId="7E0BC663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Rhaid i’r cyflwyniad ddangos tystiolaeth o’r canlynol:</w:t>
      </w:r>
    </w:p>
    <w:p w:rsidRPr="003719F4" w:rsidR="00D96C70" w:rsidP="00D96C70" w:rsidRDefault="00D96C70" w14:paraId="24C6C345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0C20EA" w:rsidR="000C20EA" w:rsidP="000C20EA" w:rsidRDefault="000C20EA" w14:paraId="4E3988BA" w14:textId="590FB9A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  <w:r w:rsidRPr="000C20EA">
        <w:rPr>
          <w:rFonts w:ascii="Arial" w:hAnsi="Arial" w:cs="Arial"/>
          <w:b/>
          <w:bCs/>
          <w:spacing w:val="1"/>
          <w:sz w:val="24"/>
          <w:szCs w:val="24"/>
          <w:lang w:val="cy-GB"/>
        </w:rPr>
        <w:t>-</w:t>
      </w:r>
      <w:r w:rsidRPr="000C20EA">
        <w:rPr>
          <w:rFonts w:ascii="Arial" w:hAnsi="Arial" w:cs="Arial"/>
          <w:b/>
          <w:bCs/>
          <w:spacing w:val="1"/>
          <w:sz w:val="24"/>
          <w:szCs w:val="24"/>
          <w:lang w:val="cy-GB"/>
        </w:rPr>
        <w:t>Hunanasesiad o'ch sgiliau, profiad, a'ch parodrwydd ar gyfer y diwydiant</w:t>
      </w:r>
    </w:p>
    <w:p w:rsidRPr="000C20EA" w:rsidR="000C20EA" w:rsidP="000C20EA" w:rsidRDefault="000C20EA" w14:paraId="103F1FB0" w14:textId="7C2360D2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  <w:r>
        <w:rPr>
          <w:rFonts w:ascii="Arial" w:hAnsi="Arial" w:cs="Arial"/>
          <w:b/>
          <w:bCs/>
          <w:spacing w:val="1"/>
          <w:sz w:val="24"/>
          <w:szCs w:val="24"/>
          <w:lang w:val="cy-GB"/>
        </w:rPr>
        <w:t>-</w:t>
      </w:r>
      <w:r w:rsidRPr="000C20EA">
        <w:rPr>
          <w:rFonts w:ascii="Arial" w:hAnsi="Arial" w:cs="Arial"/>
          <w:b/>
          <w:bCs/>
          <w:spacing w:val="1"/>
          <w:sz w:val="24"/>
          <w:szCs w:val="24"/>
          <w:lang w:val="cy-GB"/>
        </w:rPr>
        <w:t>Nodau tymor byr, canolig, a hir, wedi’u cefnogi gan dystiolaeth a rhesymu</w:t>
      </w:r>
    </w:p>
    <w:p w:rsidRPr="000C20EA" w:rsidR="000C20EA" w:rsidP="000C20EA" w:rsidRDefault="000C20EA" w14:paraId="60AF6DCA" w14:textId="74464BC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  <w:r>
        <w:rPr>
          <w:rFonts w:ascii="Arial" w:hAnsi="Arial" w:cs="Arial"/>
          <w:b/>
          <w:bCs/>
          <w:spacing w:val="1"/>
          <w:sz w:val="24"/>
          <w:szCs w:val="24"/>
          <w:lang w:val="cy-GB"/>
        </w:rPr>
        <w:t>-</w:t>
      </w:r>
      <w:r w:rsidRPr="000C20EA">
        <w:rPr>
          <w:rFonts w:ascii="Arial" w:hAnsi="Arial" w:cs="Arial"/>
          <w:b/>
          <w:bCs/>
          <w:spacing w:val="1"/>
          <w:sz w:val="24"/>
          <w:szCs w:val="24"/>
          <w:lang w:val="cy-GB"/>
        </w:rPr>
        <w:t>Camau clir a chyraeddadwy sy’n gysylltiedig â phob nod</w:t>
      </w:r>
      <w:r w:rsidRPr="000C20EA">
        <w:rPr>
          <w:rFonts w:ascii="Arial" w:hAnsi="Arial" w:cs="Arial"/>
          <w:spacing w:val="1"/>
          <w:sz w:val="24"/>
          <w:szCs w:val="24"/>
          <w:lang w:val="cy-GB"/>
        </w:rPr>
        <w:t xml:space="preserve"> (e.e. hyfforddiant yn y dyfodol, rhwydweithio, hyrwyddo, cyllid)</w:t>
      </w:r>
    </w:p>
    <w:p w:rsidRPr="000C20EA" w:rsidR="000C20EA" w:rsidP="000C20EA" w:rsidRDefault="000C20EA" w14:paraId="4513C9D4" w14:textId="47D50181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  <w:r>
        <w:rPr>
          <w:rFonts w:ascii="Arial" w:hAnsi="Arial" w:cs="Arial"/>
          <w:b/>
          <w:bCs/>
          <w:spacing w:val="1"/>
          <w:sz w:val="24"/>
          <w:szCs w:val="24"/>
          <w:lang w:val="cy-GB"/>
        </w:rPr>
        <w:t>-</w:t>
      </w:r>
      <w:r w:rsidRPr="000C20EA">
        <w:rPr>
          <w:rFonts w:ascii="Arial" w:hAnsi="Arial" w:cs="Arial"/>
          <w:b/>
          <w:bCs/>
          <w:spacing w:val="1"/>
          <w:sz w:val="24"/>
          <w:szCs w:val="24"/>
          <w:lang w:val="cy-GB"/>
        </w:rPr>
        <w:t xml:space="preserve">Ymchwil i’ch maes dewisol, gan gynnwys rolau, sefydliadau, a llwybrau – </w:t>
      </w:r>
      <w:proofErr w:type="spellStart"/>
      <w:r w:rsidRPr="000C20EA">
        <w:rPr>
          <w:rFonts w:ascii="Arial" w:hAnsi="Arial" w:cs="Arial"/>
          <w:b/>
          <w:bCs/>
          <w:spacing w:val="1"/>
          <w:sz w:val="24"/>
          <w:szCs w:val="24"/>
          <w:lang w:val="cy-GB"/>
        </w:rPr>
        <w:t>bodwch</w:t>
      </w:r>
      <w:proofErr w:type="spellEnd"/>
      <w:r w:rsidRPr="000C20EA">
        <w:rPr>
          <w:rFonts w:ascii="Arial" w:hAnsi="Arial" w:cs="Arial"/>
          <w:b/>
          <w:bCs/>
          <w:spacing w:val="1"/>
          <w:sz w:val="24"/>
          <w:szCs w:val="24"/>
          <w:lang w:val="cy-GB"/>
        </w:rPr>
        <w:t xml:space="preserve"> yn benodol</w:t>
      </w:r>
    </w:p>
    <w:p w:rsidRPr="000C20EA" w:rsidR="000C20EA" w:rsidP="000C20EA" w:rsidRDefault="000C20EA" w14:paraId="2332B5FD" w14:textId="51A79C56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  <w:r>
        <w:rPr>
          <w:rFonts w:ascii="Arial" w:hAnsi="Arial" w:cs="Arial"/>
          <w:b/>
          <w:bCs/>
          <w:spacing w:val="1"/>
          <w:sz w:val="24"/>
          <w:szCs w:val="24"/>
          <w:lang w:val="cy-GB"/>
        </w:rPr>
        <w:t>-</w:t>
      </w:r>
      <w:r w:rsidRPr="000C20EA">
        <w:rPr>
          <w:rFonts w:ascii="Arial" w:hAnsi="Arial" w:cs="Arial"/>
          <w:b/>
          <w:bCs/>
          <w:spacing w:val="1"/>
          <w:sz w:val="24"/>
          <w:szCs w:val="24"/>
          <w:lang w:val="cy-GB"/>
        </w:rPr>
        <w:t>Ystyriaeth o heriau neu risgiau a sut y byddwch yn eu goresgyn</w:t>
      </w:r>
    </w:p>
    <w:p w:rsidRPr="000C20EA" w:rsidR="000C20EA" w:rsidP="000C20EA" w:rsidRDefault="000C20EA" w14:paraId="6B7C7AEE" w14:textId="26256D5B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  <w:r>
        <w:rPr>
          <w:rFonts w:ascii="Arial" w:hAnsi="Arial" w:cs="Arial"/>
          <w:b/>
          <w:bCs/>
          <w:spacing w:val="1"/>
          <w:sz w:val="24"/>
          <w:szCs w:val="24"/>
          <w:lang w:val="cy-GB"/>
        </w:rPr>
        <w:t>-</w:t>
      </w:r>
      <w:r w:rsidRPr="000C20EA">
        <w:rPr>
          <w:rFonts w:ascii="Arial" w:hAnsi="Arial" w:cs="Arial"/>
          <w:b/>
          <w:bCs/>
          <w:spacing w:val="1"/>
          <w:sz w:val="24"/>
          <w:szCs w:val="24"/>
          <w:lang w:val="cy-GB"/>
        </w:rPr>
        <w:t>Tôn a strwythur proffesiynol, sy’n addas ar gyfer defnydd academaidd a diwydiannol</w:t>
      </w:r>
    </w:p>
    <w:p w:rsidRPr="00914B57" w:rsidR="00D96C70" w:rsidP="00D96C70" w:rsidRDefault="00D96C70" w14:paraId="473283C8" w14:textId="77777777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</w:p>
    <w:p w:rsidRPr="00914B57" w:rsidR="00D96C70" w:rsidP="00D96C70" w:rsidRDefault="00D96C70" w14:paraId="77F65962" w14:textId="77777777">
      <w:pPr>
        <w:rPr>
          <w:rFonts w:ascii="Arial" w:hAnsi="Arial" w:cs="Arial"/>
          <w:i/>
          <w:iCs/>
          <w:spacing w:val="1"/>
          <w:sz w:val="24"/>
          <w:szCs w:val="24"/>
          <w:lang w:val="cy-GB"/>
        </w:rPr>
      </w:pPr>
      <w:r w:rsidRPr="00914B57">
        <w:rPr>
          <w:rFonts w:ascii="Arial" w:hAnsi="Arial" w:cs="Arial"/>
          <w:i/>
          <w:iCs/>
          <w:spacing w:val="1"/>
          <w:sz w:val="24"/>
          <w:szCs w:val="24"/>
          <w:lang w:val="cy-GB"/>
        </w:rPr>
        <w:t>Dylid cymhwyso'r safon gyfeirio gywir drwyddi draw. Rhaid i'ch ymchwil gael ei llywio a'i chefnogi gan ddeunydd sy'n berthnasol i'ch gwaith cwrs. Byddwch yn darparu tystiolaeth eich bod wedi dod o hyd i'ch gwaith o ystod eang o ffynonellau credadwy gan gynnwys cyfnodolion academaidd, gwerslyfrau, erthyglau newyddion cyfredol a gwefannau'r pum mlynedd diwethaf yn ogystal â gweithiau arloesol/pwysig yn eich maes astudio. Rhaid cynnwys llyfryddiaeth lawn ar ddiwedd pob cyflwyniad.</w:t>
      </w:r>
    </w:p>
    <w:p w:rsidRPr="00914B57" w:rsidR="00D96C70" w:rsidP="00D96C70" w:rsidRDefault="00D96C70" w14:paraId="40CFFA9D" w14:textId="77777777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</w:p>
    <w:p w:rsidRPr="00914B57" w:rsidR="00D96C70" w:rsidP="00D96C70" w:rsidRDefault="00D96C70" w14:paraId="05CE362D" w14:textId="77777777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  <w:r w:rsidRPr="00914B57">
        <w:rPr>
          <w:rFonts w:ascii="Arial" w:hAnsi="Arial" w:cs="Arial"/>
          <w:spacing w:val="1"/>
          <w:sz w:val="24"/>
          <w:szCs w:val="24"/>
          <w:lang w:val="cy-GB"/>
        </w:rPr>
        <w:t>https://uwtsd.ac.uk/llyfrgell/hanfodol-myfyrwyr/llawlyfrau-cyfeirio/</w:t>
      </w:r>
    </w:p>
    <w:p w:rsidRPr="00914B57" w:rsidR="00D96C70" w:rsidP="00D96C70" w:rsidRDefault="00D96C70" w14:paraId="5301075B" w14:textId="77777777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</w:p>
    <w:p w:rsidRPr="00914B57" w:rsidR="00D96C70" w:rsidP="00D96C70" w:rsidRDefault="00D96C70" w14:paraId="698411F0" w14:textId="77777777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  <w:r w:rsidRPr="00914B57">
        <w:rPr>
          <w:rFonts w:ascii="Arial" w:hAnsi="Arial" w:cs="Arial"/>
          <w:spacing w:val="1"/>
          <w:sz w:val="24"/>
          <w:szCs w:val="24"/>
          <w:lang w:val="cy-GB"/>
        </w:rPr>
        <w:t>Adnoddau ychwanegol i helpu gyda'r dasg hon:</w:t>
      </w:r>
    </w:p>
    <w:p w:rsidRPr="00914B57" w:rsidR="00D96C70" w:rsidP="00D96C70" w:rsidRDefault="00D96C70" w14:paraId="0AB102E7" w14:textId="77777777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</w:p>
    <w:p w:rsidRPr="00914B57" w:rsidR="00D96C70" w:rsidP="00D96C70" w:rsidRDefault="00D96C70" w14:paraId="43C8FBCF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  <w:hyperlink w:history="1" r:id="rId13">
        <w:r w:rsidRPr="00914B57">
          <w:rPr>
            <w:rStyle w:val="Hyperlink"/>
            <w:rFonts w:ascii="Arial" w:hAnsi="Arial" w:cs="Arial"/>
            <w:sz w:val="24"/>
            <w:szCs w:val="24"/>
            <w:lang w:val="cy-GB"/>
          </w:rPr>
          <w:t>https://uwtsd.ac.uk/library/student-essentials/referencing-handbooks/</w:t>
        </w:r>
      </w:hyperlink>
    </w:p>
    <w:p w:rsidRPr="00914B57" w:rsidR="00D96C70" w:rsidP="00D96C70" w:rsidRDefault="00D96C70" w14:paraId="10710E44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914B57" w:rsidR="00D96C70" w:rsidP="00D96C70" w:rsidRDefault="00D96C70" w14:paraId="5C3D06EA" w14:textId="67822D19">
      <w:pPr>
        <w:ind w:left="720"/>
        <w:rPr>
          <w:rFonts w:ascii="Arial" w:hAnsi="Arial" w:cs="Arial"/>
          <w:sz w:val="24"/>
          <w:szCs w:val="24"/>
          <w:lang w:val="cy-GB"/>
        </w:rPr>
      </w:pPr>
      <w:r w:rsidRPr="3692C841" w:rsidR="00D96C70">
        <w:rPr>
          <w:rFonts w:ascii="Arial" w:hAnsi="Arial" w:cs="Arial"/>
          <w:sz w:val="24"/>
          <w:szCs w:val="24"/>
          <w:lang w:val="cy-GB"/>
        </w:rPr>
        <w:t xml:space="preserve">Adnoddau </w:t>
      </w:r>
      <w:r w:rsidRPr="3692C841" w:rsidR="7BE8FCF0">
        <w:rPr>
          <w:rFonts w:ascii="Arial" w:hAnsi="Arial" w:cs="Arial"/>
          <w:sz w:val="24"/>
          <w:szCs w:val="24"/>
          <w:lang w:val="cy-GB"/>
        </w:rPr>
        <w:t>i</w:t>
      </w:r>
      <w:r w:rsidRPr="3692C841" w:rsidR="00D96C70">
        <w:rPr>
          <w:rFonts w:ascii="Arial" w:hAnsi="Arial" w:cs="Arial"/>
          <w:sz w:val="24"/>
          <w:szCs w:val="24"/>
          <w:lang w:val="cy-GB"/>
        </w:rPr>
        <w:t xml:space="preserve"> helpu chi gyda tasgau </w:t>
      </w:r>
      <w:r w:rsidRPr="3692C841" w:rsidR="76D2B111">
        <w:rPr>
          <w:rFonts w:ascii="Arial" w:hAnsi="Arial" w:cs="Arial"/>
          <w:sz w:val="24"/>
          <w:szCs w:val="24"/>
          <w:lang w:val="cy-GB"/>
        </w:rPr>
        <w:t>ysgrifenedig</w:t>
      </w:r>
      <w:r w:rsidRPr="3692C841" w:rsidR="00D96C70">
        <w:rPr>
          <w:rFonts w:ascii="Arial" w:hAnsi="Arial" w:cs="Arial"/>
          <w:sz w:val="24"/>
          <w:szCs w:val="24"/>
          <w:lang w:val="cy-GB"/>
        </w:rPr>
        <w:t xml:space="preserve">. </w:t>
      </w:r>
    </w:p>
    <w:p w:rsidRPr="00914B57" w:rsidR="00D96C70" w:rsidP="00D96C70" w:rsidRDefault="00D96C70" w14:paraId="2C3F3266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914B57" w:rsidR="00D96C70" w:rsidP="00D96C70" w:rsidRDefault="00D96C70" w14:paraId="0F7D4268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  <w:hyperlink w:history="1" r:id="rId14">
        <w:r w:rsidRPr="00914B57">
          <w:rPr>
            <w:rStyle w:val="Hyperlink"/>
            <w:rFonts w:ascii="Arial" w:hAnsi="Arial" w:cs="Arial"/>
            <w:sz w:val="24"/>
            <w:szCs w:val="24"/>
            <w:lang w:val="cy-GB"/>
          </w:rPr>
          <w:t>https://uwtsd.ac.uk/library/infoskills/</w:t>
        </w:r>
      </w:hyperlink>
    </w:p>
    <w:p w:rsidRPr="00914B57" w:rsidR="00D96C70" w:rsidP="00D96C70" w:rsidRDefault="00D96C70" w14:paraId="536950F8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="00D96C70" w:rsidP="3692C841" w:rsidRDefault="00D96C70" w14:paraId="16BA7100" w14:noSpellErr="1" w14:textId="4FB11884">
      <w:pPr>
        <w:pStyle w:val="Normal"/>
        <w:ind w:left="720"/>
        <w:rPr>
          <w:rFonts w:ascii="Arial" w:hAnsi="Arial" w:cs="Arial"/>
          <w:sz w:val="24"/>
          <w:szCs w:val="24"/>
          <w:lang w:val="cy-GB"/>
        </w:rPr>
      </w:pPr>
    </w:p>
    <w:p w:rsidRPr="00D62D5C" w:rsidR="00D96C70" w:rsidP="00D96C70" w:rsidRDefault="00D96C70" w14:paraId="098DBA1C" w14:textId="190E955C">
      <w:pPr>
        <w:ind w:left="720"/>
        <w:rPr>
          <w:rFonts w:ascii="Arial" w:hAnsi="Arial" w:cs="Arial"/>
          <w:b w:val="1"/>
          <w:bCs w:val="1"/>
          <w:sz w:val="24"/>
          <w:szCs w:val="24"/>
          <w:lang w:val="cy-GB"/>
        </w:rPr>
      </w:pPr>
      <w:r w:rsidRPr="3692C841" w:rsidR="00D96C70">
        <w:rPr>
          <w:rFonts w:ascii="Arial" w:hAnsi="Arial" w:cs="Arial"/>
          <w:b w:val="1"/>
          <w:bCs w:val="1"/>
          <w:color w:val="000000" w:themeColor="text1" w:themeTint="FF" w:themeShade="FF"/>
          <w:sz w:val="24"/>
          <w:szCs w:val="24"/>
          <w:lang w:val="cy-GB"/>
        </w:rPr>
        <w:t xml:space="preserve">Dyddiad Cyflwyno: Wythnos </w:t>
      </w:r>
      <w:r w:rsidRPr="3692C841" w:rsidR="00972422">
        <w:rPr>
          <w:rFonts w:ascii="Arial" w:hAnsi="Arial" w:cs="Arial"/>
          <w:b w:val="1"/>
          <w:bCs w:val="1"/>
          <w:color w:val="000000" w:themeColor="text1" w:themeTint="FF" w:themeShade="FF"/>
          <w:sz w:val="24"/>
          <w:szCs w:val="24"/>
          <w:lang w:val="cy-GB"/>
        </w:rPr>
        <w:t>1</w:t>
      </w:r>
      <w:r w:rsidRPr="3692C841" w:rsidR="024342DD">
        <w:rPr>
          <w:rFonts w:ascii="Arial" w:hAnsi="Arial" w:cs="Arial"/>
          <w:b w:val="1"/>
          <w:bCs w:val="1"/>
          <w:color w:val="000000" w:themeColor="text1" w:themeTint="FF" w:themeShade="FF"/>
          <w:sz w:val="24"/>
          <w:szCs w:val="24"/>
          <w:lang w:val="cy-GB"/>
        </w:rPr>
        <w:t>6</w:t>
      </w:r>
      <w:r w:rsidRPr="3692C841" w:rsidR="00D96C70">
        <w:rPr>
          <w:rFonts w:ascii="Arial" w:hAnsi="Arial" w:cs="Arial"/>
          <w:b w:val="1"/>
          <w:bCs w:val="1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3692C841" w:rsidR="00551F44">
        <w:rPr>
          <w:rFonts w:ascii="Arial" w:hAnsi="Arial" w:cs="Arial"/>
          <w:b w:val="1"/>
          <w:bCs w:val="1"/>
          <w:color w:val="000000" w:themeColor="text1" w:themeTint="FF" w:themeShade="FF"/>
          <w:sz w:val="24"/>
          <w:szCs w:val="24"/>
          <w:lang w:val="cy-GB"/>
        </w:rPr>
        <w:t>MAWRTH</w:t>
      </w:r>
      <w:r w:rsidRPr="3692C841" w:rsidR="00687781">
        <w:rPr>
          <w:rFonts w:ascii="Arial" w:hAnsi="Arial" w:cs="Arial"/>
          <w:b w:val="1"/>
          <w:bCs w:val="1"/>
          <w:color w:val="000000" w:themeColor="text1" w:themeTint="FF" w:themeShade="FF"/>
          <w:sz w:val="24"/>
          <w:szCs w:val="24"/>
          <w:lang w:val="cy-GB"/>
        </w:rPr>
        <w:t>, 202</w:t>
      </w:r>
      <w:r w:rsidRPr="3692C841" w:rsidR="6393D7B8">
        <w:rPr>
          <w:rFonts w:ascii="Arial" w:hAnsi="Arial" w:cs="Arial"/>
          <w:b w:val="1"/>
          <w:bCs w:val="1"/>
          <w:color w:val="000000" w:themeColor="text1" w:themeTint="FF" w:themeShade="FF"/>
          <w:sz w:val="24"/>
          <w:szCs w:val="24"/>
          <w:lang w:val="cy-GB"/>
        </w:rPr>
        <w:t>6</w:t>
      </w:r>
    </w:p>
    <w:p w:rsidRPr="00D14C13" w:rsidR="00D96C70" w:rsidP="00D96C70" w:rsidRDefault="00D96C70" w14:paraId="1D2984FD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5CDF95F5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0888ACC0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7E5805EE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11E886E8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208C271C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3BC512D2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126FDE3B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68AD2C09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567F54B9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6DE215EB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156FDAF9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7F304D02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7B073BA9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5F88BF00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1C143F8A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4FD6511F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6BF2F0BE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620AAB19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4E52C482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584994AE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C13" w:rsidR="00D96C70" w:rsidP="00D96C70" w:rsidRDefault="00D96C70" w14:paraId="19D9AECE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D14C13" w:rsidR="00D96C70" w:rsidP="00D96C70" w:rsidRDefault="00D96C70" w14:paraId="4F13D546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14C13">
        <w:rPr>
          <w:rFonts w:ascii="Arial" w:hAnsi="Arial" w:cs="Arial"/>
          <w:sz w:val="22"/>
          <w:szCs w:val="22"/>
          <w:lang w:val="cy-GB"/>
        </w:rPr>
        <w:br/>
      </w:r>
      <w:r w:rsidRPr="00D14C13">
        <w:rPr>
          <w:rFonts w:ascii="Arial" w:hAnsi="Arial" w:cs="Arial"/>
          <w:sz w:val="22"/>
          <w:szCs w:val="22"/>
          <w:lang w:val="cy-GB"/>
        </w:rPr>
        <w:br/>
      </w:r>
    </w:p>
    <w:p w:rsidRPr="00D14C13" w:rsidR="00D96C70" w:rsidP="00D96C70" w:rsidRDefault="00D96C70" w14:paraId="46E9C05C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D14C13" w:rsidR="00D96C70" w:rsidP="00D96C70" w:rsidRDefault="00D96C70" w14:paraId="108572C6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D14C13" w:rsidR="00D96C70" w:rsidP="00D96C70" w:rsidRDefault="00D96C70" w14:paraId="6A90D83D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D14C13" w:rsidR="00D96C70" w:rsidP="00D96C70" w:rsidRDefault="00D96C70" w14:paraId="51C492D9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D14C13" w:rsidR="00D96C70" w:rsidP="00D96C70" w:rsidRDefault="00D96C70" w14:paraId="7D425DE1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="00D96C70" w:rsidP="00D96C70" w:rsidRDefault="00D96C70" w14:paraId="761872C7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3BF15DF0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5E20858D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2A7C0448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78DB53FF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513EB5C5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6577DBF1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4FD1DF8C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7C5FE829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52DC4F13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6B341494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3AC4E377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5DF80DC1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4DF64EC3" w14:textId="77777777">
      <w:pPr>
        <w:rPr>
          <w:rFonts w:ascii="Arial" w:hAnsi="Arial" w:cs="Arial"/>
          <w:sz w:val="22"/>
          <w:szCs w:val="22"/>
          <w:lang w:val="cy-GB"/>
        </w:rPr>
      </w:pPr>
    </w:p>
    <w:p w:rsidR="00D567C9" w:rsidP="00D96C70" w:rsidRDefault="00D567C9" w14:paraId="7925C098" w14:textId="77777777">
      <w:pPr>
        <w:rPr>
          <w:rFonts w:ascii="Arial" w:hAnsi="Arial" w:cs="Arial"/>
          <w:sz w:val="22"/>
          <w:szCs w:val="22"/>
          <w:lang w:val="cy-GB"/>
        </w:rPr>
      </w:pPr>
    </w:p>
    <w:p w:rsidRPr="00D14C13" w:rsidR="00D567C9" w:rsidP="00D96C70" w:rsidRDefault="00D567C9" w14:paraId="01F24CE1" w14:textId="77777777">
      <w:pPr>
        <w:rPr>
          <w:rFonts w:ascii="Arial" w:hAnsi="Arial" w:cs="Arial"/>
          <w:sz w:val="22"/>
          <w:szCs w:val="22"/>
          <w:lang w:val="cy-GB"/>
        </w:rPr>
      </w:pPr>
    </w:p>
    <w:p w:rsidRPr="00D14C13" w:rsidR="00D96C70" w:rsidP="00D96C70" w:rsidRDefault="00D96C70" w14:paraId="22F827D1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Pr="006C0466" w:rsidR="00D96C70" w:rsidTr="00CE4E52" w14:paraId="493F85A3" w14:textId="77777777">
        <w:trPr>
          <w:trHeight w:val="414"/>
        </w:trPr>
        <w:tc>
          <w:tcPr>
            <w:tcW w:w="10670" w:type="dxa"/>
            <w:shd w:val="clear" w:color="auto" w:fill="D9D9D9"/>
          </w:tcPr>
          <w:p w:rsidRPr="00914B57" w:rsidR="00D96C70" w:rsidP="00CE4E52" w:rsidRDefault="00D96C70" w14:paraId="251C4994" w14:textId="77777777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Pr="00914B57" w:rsidR="00D96C70" w:rsidP="00D96C70" w:rsidRDefault="00D96C70" w14:paraId="24F69402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914B57" w:rsidR="00D96C70" w:rsidP="00D96C70" w:rsidRDefault="00D96C70" w14:paraId="2298E9BE" w14:textId="77777777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Pr="00914B57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Pr="00914B57" w:rsidR="00D96C70" w:rsidP="00D96C70" w:rsidRDefault="00D96C70" w14:paraId="5F4BEFC5" w14:textId="77777777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:rsidRPr="00A406E5" w:rsidR="00D96C70" w:rsidP="00D96C70" w:rsidRDefault="00D96C70" w14:paraId="7F3A38EC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Pr="00A406E5" w:rsidR="00D96C70" w:rsidP="00D96C70" w:rsidRDefault="00D96C70" w14:paraId="77A6A633" w14:textId="7777777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Pr="00A406E5">
        <w:rPr>
          <w:rFonts w:ascii="Arial" w:hAnsi="Arial" w:cs="Arial"/>
          <w:sz w:val="22"/>
          <w:szCs w:val="22"/>
        </w:rPr>
        <w:t xml:space="preserve"> </w:t>
      </w:r>
    </w:p>
    <w:p w:rsidRPr="00A406E5" w:rsidR="00D96C70" w:rsidP="00D96C70" w:rsidRDefault="00D96C70" w14:paraId="4F42E518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96C70" w:rsidP="00D96C70" w:rsidRDefault="00D96C70" w14:paraId="545B9937" w14:textId="77777777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  <w:r w:rsidRPr="00914B57">
        <w:rPr>
          <w:rFonts w:ascii="Arial" w:hAnsi="Arial" w:cs="Arial"/>
          <w:i/>
          <w:sz w:val="22"/>
          <w:szCs w:val="22"/>
        </w:rPr>
        <w:t xml:space="preserve">Dylai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eich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ddangos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tystiolaeth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amrywiaeth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eang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ddeunydd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yr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ymchwiliwyd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iddo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ac a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ystyriwyd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yn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ystod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modiwl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>.</w:t>
      </w:r>
    </w:p>
    <w:p w:rsidRPr="00A406E5" w:rsidR="00D96C70" w:rsidP="00D96C70" w:rsidRDefault="00D96C70" w14:paraId="5911C878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96C70" w:rsidP="00D96C70" w:rsidRDefault="00D96C70" w14:paraId="1A44763E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96C70" w:rsidP="00D96C70" w:rsidRDefault="00D96C70" w14:paraId="4F78E969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Pr="00A406E5" w:rsidR="00D96C70" w:rsidP="00D96C70" w:rsidRDefault="00D96C70" w14:paraId="6C9F4685" w14:textId="7777777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a’ch dealltwriaeth systematig o gysyniadau ac egwyddorion gwaelodol sy’n gysylltiedig â’r maes pwnc.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Pr="004D5E9B">
        <w:t xml:space="preserve"> </w:t>
      </w:r>
    </w:p>
    <w:p w:rsidRPr="00A406E5" w:rsidR="00D96C70" w:rsidP="00D96C70" w:rsidRDefault="00D96C70" w14:paraId="3561534E" w14:textId="77777777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Pr="00A406E5" w:rsidR="00D96C70" w:rsidP="00D96C70" w:rsidRDefault="00D96C70" w14:paraId="71C59BE5" w14:textId="77777777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Trwy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gymhwyso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tasgau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penodol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ddangos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tystiolaeth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bod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gennych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wybodaeth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a'r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sgiliau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perthnasol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enillwyd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yn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ystod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rhaglen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>.</w:t>
      </w:r>
    </w:p>
    <w:p w:rsidRPr="00A406E5" w:rsidR="00D96C70" w:rsidP="00D96C70" w:rsidRDefault="00D96C70" w14:paraId="44FA81C0" w14:textId="77777777">
      <w:pPr>
        <w:jc w:val="both"/>
        <w:rPr>
          <w:rFonts w:ascii="Arial" w:hAnsi="Arial" w:cs="Arial"/>
          <w:i/>
          <w:sz w:val="22"/>
          <w:szCs w:val="22"/>
        </w:rPr>
      </w:pPr>
      <w:r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Pr="00A406E5" w:rsidR="00D96C70" w:rsidP="00D96C70" w:rsidRDefault="00D96C70" w14:paraId="59506968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96C70" w:rsidP="00D96C70" w:rsidRDefault="00D96C70" w14:paraId="7CE89FA2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Pr="00A406E5" w:rsidR="00D96C70" w:rsidP="00D96C70" w:rsidRDefault="00D96C70" w14:paraId="0340F66D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Pr="00A406E5" w:rsidR="00D96C70" w:rsidP="00D96C70" w:rsidRDefault="00D96C70" w14:paraId="6E3A6EB7" w14:textId="7777777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Pr="00866A6D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Pam?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Sut?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Pryd?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Pwy?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Ble?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Ar ba gost?</w:t>
      </w:r>
      <w:r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>
        <w:rPr>
          <w:rFonts w:ascii="Arial" w:hAnsi="Arial" w:cs="Arial"/>
          <w:sz w:val="22"/>
          <w:szCs w:val="22"/>
        </w:rPr>
        <w:t xml:space="preserve">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Pr="00A406E5" w:rsidR="00D96C70" w:rsidP="00D96C70" w:rsidRDefault="00D96C70" w14:paraId="52B64862" w14:textId="77777777">
      <w:pPr>
        <w:jc w:val="both"/>
        <w:rPr>
          <w:rFonts w:ascii="Arial" w:hAnsi="Arial" w:cs="Arial"/>
          <w:sz w:val="22"/>
          <w:szCs w:val="22"/>
        </w:rPr>
      </w:pPr>
    </w:p>
    <w:p w:rsidRPr="0026087E" w:rsidR="00D96C70" w:rsidP="00D96C70" w:rsidRDefault="00D96C70" w14:paraId="3603C9B8" w14:textId="77777777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Wrth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i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weithio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gydag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eraill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byddwch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yn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cael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eich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herio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yn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ddeallusol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. A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chewch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eich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asesu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ar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ffordd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yr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ydych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yn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mynd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i'r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afael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â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phroblemau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a'u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datrys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yn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delio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â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sefyllfaoedd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cymhleth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mewn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amgylcheddau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proffesiynol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>.</w:t>
      </w:r>
    </w:p>
    <w:p w:rsidRPr="0026087E" w:rsidR="00D96C70" w:rsidP="00D96C70" w:rsidRDefault="00D96C70" w14:paraId="4A5E63D2" w14:textId="77777777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:rsidRPr="0026087E" w:rsidR="00D96C70" w:rsidP="00D96C70" w:rsidRDefault="00D96C70" w14:paraId="2228502C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26087E" w:rsidR="00D96C70" w:rsidP="00D96C70" w:rsidRDefault="00D96C70" w14:paraId="7F987C80" w14:textId="77777777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:rsidRPr="00A406E5" w:rsidR="00D96C70" w:rsidP="00D96C70" w:rsidRDefault="00D96C70" w14:paraId="17ED3682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Pr="00A406E5" w:rsidR="00D96C70" w:rsidP="00D96C70" w:rsidRDefault="00D96C70" w14:paraId="0250E462" w14:textId="7777777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:rsidRPr="00A406E5" w:rsidR="00D96C70" w:rsidP="00D96C70" w:rsidRDefault="00D96C70" w14:paraId="74563E31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96C70" w:rsidP="00D96C70" w:rsidRDefault="00D96C70" w14:paraId="2B9CDFA8" w14:textId="77777777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Asesir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drwy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waith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ymarferol</w:t>
      </w:r>
      <w:proofErr w:type="spellEnd"/>
    </w:p>
    <w:p w:rsidRPr="00A406E5" w:rsidR="00D96C70" w:rsidP="00D96C70" w:rsidRDefault="00D96C70" w14:paraId="3C3CF232" w14:textId="77777777">
      <w:pPr>
        <w:jc w:val="both"/>
        <w:rPr>
          <w:rFonts w:ascii="Arial" w:hAnsi="Arial" w:cs="Arial"/>
          <w:i/>
          <w:sz w:val="22"/>
          <w:szCs w:val="22"/>
        </w:rPr>
      </w:pPr>
    </w:p>
    <w:p w:rsidRPr="00A406E5" w:rsidR="00D96C70" w:rsidP="00D96C70" w:rsidRDefault="00D96C70" w14:paraId="09242A8E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96C70" w:rsidP="00D96C70" w:rsidRDefault="00D96C70" w14:paraId="4B813A84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96C70" w:rsidP="00D96C70" w:rsidRDefault="00D96C70" w14:paraId="37AEA4E2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lastRenderedPageBreak/>
        <w:t>Sgiliau Trosglwyddadwy ar gyfer Bywyd ac Arfer Proffesiynol</w:t>
      </w:r>
      <w:r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Pr="00A406E5" w:rsidR="00D96C70" w:rsidP="00D96C70" w:rsidRDefault="00D96C70" w14:paraId="41F83E27" w14:textId="7777777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Pr="00995D5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D96C70" w:rsidP="00D96C70" w:rsidRDefault="00D96C70" w14:paraId="6B754604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96C70" w:rsidP="00D96C70" w:rsidRDefault="00D96C70" w14:paraId="0D0BFE38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96C70" w:rsidP="00D96C70" w:rsidRDefault="00D96C70" w14:paraId="20245A13" w14:textId="77777777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Pr="00237280" w:rsidR="00D96C70" w:rsidP="00D96C70" w:rsidRDefault="00D96C70" w14:paraId="2DA0596E" w14:textId="77777777">
      <w:pPr>
        <w:jc w:val="both"/>
      </w:pPr>
      <w:proofErr w:type="spellStart"/>
      <w:r w:rsidRPr="0026087E">
        <w:rPr>
          <w:rFonts w:ascii="Arial" w:hAnsi="Arial" w:cs="Arial"/>
          <w:i/>
          <w:sz w:val="22"/>
          <w:szCs w:val="22"/>
        </w:rPr>
        <w:t>Rhoddir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pwyslais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ar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ymrwymiad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ymroddiad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myfyriwr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i’r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modiwl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gan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gynnwys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prydlondeb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presenoldeb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agwedd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a </w:t>
      </w:r>
      <w:r>
        <w:rPr>
          <w:rFonts w:ascii="Arial" w:hAnsi="Arial" w:cs="Arial"/>
          <w:i/>
          <w:sz w:val="22"/>
          <w:szCs w:val="22"/>
        </w:rPr>
        <w:t>etiquette</w:t>
      </w:r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dosbarth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Bydd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hwn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yn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asesiad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parhaus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drwy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gydol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modiwl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>.</w:t>
      </w:r>
    </w:p>
    <w:p w:rsidRPr="00A406E5" w:rsidR="00D96C70" w:rsidP="00D96C70" w:rsidRDefault="00D96C70" w14:paraId="7B939238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96C70" w:rsidP="00D96C70" w:rsidRDefault="00D96C70" w14:paraId="675D7690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96C70" w:rsidP="00D96C70" w:rsidRDefault="00D96C70" w14:paraId="079A54D9" w14:textId="77777777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Pr="00A406E5" w:rsidR="00D96C70" w:rsidTr="00CE4E52" w14:paraId="44341DD0" w14:textId="77777777">
        <w:trPr>
          <w:jc w:val="center"/>
        </w:trPr>
        <w:tc>
          <w:tcPr>
            <w:tcW w:w="10670" w:type="dxa"/>
            <w:shd w:val="clear" w:color="auto" w:fill="BFBFBF"/>
          </w:tcPr>
          <w:p w:rsidRPr="00A406E5" w:rsidR="00D96C70" w:rsidP="00CE4E52" w:rsidRDefault="00D96C70" w14:paraId="46B5B6D7" w14:textId="77777777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Pr="00A406E5" w:rsidR="00D96C70" w:rsidP="00D96C70" w:rsidRDefault="00D96C70" w14:paraId="1E6887E3" w14:textId="77777777">
      <w:pPr>
        <w:rPr>
          <w:rFonts w:ascii="Arial" w:hAnsi="Arial" w:cs="Arial"/>
        </w:rPr>
      </w:pPr>
    </w:p>
    <w:p w:rsidRPr="00A406E5" w:rsidR="00D96C70" w:rsidP="00D96C70" w:rsidRDefault="00D96C70" w14:paraId="2B31C258" w14:textId="77777777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Pr="00A406E5" w:rsidR="00D96C70" w:rsidP="00D96C70" w:rsidRDefault="00D96C70" w14:paraId="2EF96A42" w14:textId="77777777">
      <w:pPr>
        <w:rPr>
          <w:rFonts w:ascii="Arial" w:hAnsi="Arial" w:cs="Arial"/>
          <w:b/>
          <w:sz w:val="22"/>
          <w:szCs w:val="22"/>
        </w:rPr>
        <w:sectPr w:rsidRPr="00A406E5" w:rsidR="00D96C70" w:rsidSect="00D96C70">
          <w:footerReference w:type="default" r:id="rId15"/>
          <w:pgSz w:w="11894" w:h="16834" w:orient="portrait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Pr="00A406E5" w:rsidR="00D96C70" w:rsidP="00D96C70" w:rsidRDefault="00D96C70" w14:paraId="316E39F9" w14:textId="77777777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Pr="00A406E5" w:rsidR="00D96C70" w:rsidTr="00CE4E52" w14:paraId="4CA4C06A" w14:textId="77777777">
        <w:trPr>
          <w:trHeight w:val="100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:rsidRPr="00A406E5" w:rsidR="00D96C70" w:rsidP="00CE4E52" w:rsidRDefault="00D96C70" w14:paraId="6CB2D0AF" w14:textId="77777777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textDirection w:val="btLr"/>
          </w:tcPr>
          <w:p w:rsidRPr="00A85BFE" w:rsidR="00D96C70" w:rsidP="00CE4E52" w:rsidRDefault="00D96C70" w14:paraId="22FCB180" w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textDirection w:val="btLr"/>
            <w:vAlign w:val="center"/>
          </w:tcPr>
          <w:p w:rsidRPr="00A85BFE" w:rsidR="00D96C70" w:rsidP="00CE4E52" w:rsidRDefault="00D96C70" w14:paraId="533252F1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Pr="00A406E5" w:rsidR="00D96C70" w:rsidTr="00CE4E52" w14:paraId="78AF08F2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67768CAE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Pr="00A406E5" w:rsidR="00D96C70" w:rsidP="00CE4E52" w:rsidRDefault="00D96C70" w14:paraId="49FFD7D0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77070FEA" w14:textId="04D23103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64FA7D8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65048863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6DF728BE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3DE2F28A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467F792A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235822B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073893E3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208E10EE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052C4D6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0FA26B8C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1E34A56E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79F13672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35C2B69D" w14:textId="4E07303B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09E480F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2AE15051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64BB1FAF" w14:textId="77777777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Pr="00A406E5" w:rsidR="00D96C70" w:rsidP="00CE4E52" w:rsidRDefault="00D96C70" w14:paraId="79BB7BA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288391E8" w14:textId="0EAEF0F2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5A813BD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3C769A4D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20D30985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5B2101D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1C507CB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56CDF3CA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360E6EC4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62BC1BA2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657D0C2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094879D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5D887B5F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2D0A3F1C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7D23E56B" w14:textId="685E37D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6525285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3A1AC54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57F1E472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Pr="00A406E5" w:rsidR="00D96C70" w:rsidP="00CE4E52" w:rsidRDefault="00D96C70" w14:paraId="75D5C9B2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25A79B2A" w14:textId="01925C8D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29F86A8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6CF41D73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30103780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792DEE22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721576E0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3C7E5833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560A7AD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6B183E0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1C11B41F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6E37C7AD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53A1EE14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6C1AAA4E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560450F8" w14:textId="66F54E55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7EA323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538DFA11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06375780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Pr="00A406E5" w:rsidR="00D96C70" w:rsidP="00CE4E52" w:rsidRDefault="00D96C70" w14:paraId="14248200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579BEBD4" w14:textId="27E5CEB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50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13B2F5D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31752173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08BF4A8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2D9AC32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253EA703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6F99D5C2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7BAA721A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54E84EB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6F21E69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02988D6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2C9E4046" w14:textId="77777777">
        <w:trPr>
          <w:trHeight w:val="450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759116BD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5A2238F6" w14:textId="0505283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6DF0093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2DEE36CE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4E148762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Pr="00A406E5" w:rsidR="00D96C70" w:rsidP="00CE4E52" w:rsidRDefault="00D96C70" w14:paraId="049A9F29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3AD8923B" w14:textId="15DBEBD7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D96C70" w:rsidP="00CE4E52" w:rsidRDefault="00D96C70" w14:paraId="216EACF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4AB82810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26B943B8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2C67BD3E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22D3AD5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D96C70" w:rsidP="00CE4E52" w:rsidRDefault="00D96C70" w14:paraId="2DAED1AE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26AED49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1C1E1FD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D96C70" w:rsidTr="00CE4E52" w14:paraId="0FE7183E" w14:textId="77777777">
        <w:trPr>
          <w:trHeight w:val="450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15E5C70E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2B122460" w14:textId="298CB3D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D96C70" w:rsidP="00CE4E52" w:rsidRDefault="00D96C70" w14:paraId="720A4ADE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Pr="00A406E5" w:rsidR="00D96C70" w:rsidP="00D96C70" w:rsidRDefault="00D96C70" w14:paraId="2F99C416" w14:textId="77777777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Pr="00A406E5" w:rsidR="00D96C70" w:rsidTr="00CE4E52" w14:paraId="732A0E11" w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Pr="00A406E5" w:rsidR="00D96C70" w:rsidP="00CE4E52" w:rsidRDefault="00D96C70" w14:paraId="3904575C" w14:textId="77777777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color="auto" w:sz="4" w:space="0"/>
            </w:tcBorders>
            <w:shd w:val="pct15" w:color="auto" w:fill="auto"/>
            <w:vAlign w:val="bottom"/>
          </w:tcPr>
          <w:p w:rsidRPr="00A406E5" w:rsidR="00D96C70" w:rsidP="00CE4E52" w:rsidRDefault="00D96C70" w14:paraId="76983651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Pr="00A406E5" w:rsidR="00D96C70" w:rsidP="00CE4E52" w:rsidRDefault="00D96C70" w14:paraId="4868AFB8" w14:textId="77777777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Pr="00A406E5" w:rsidR="00D96C70" w:rsidTr="00CE4E52" w14:paraId="5E3EFC75" w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D96C70" w:rsidP="00CE4E52" w:rsidRDefault="00D96C70" w14:paraId="2F6A956B" w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D96C70" w:rsidP="00CE4E52" w:rsidRDefault="00D96C70" w14:paraId="26F2EB6F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Pr="00A406E5" w:rsidR="00D96C70" w:rsidP="00CE4E52" w:rsidRDefault="00D96C70" w14:paraId="503ED8B1" w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D96C70" w:rsidP="00CE4E52" w:rsidRDefault="00D96C70" w14:paraId="160BD033" w14:textId="77777777">
            <w:pPr>
              <w:ind w:left="142" w:leftChars="71"/>
              <w:rPr>
                <w:rFonts w:ascii="Arial" w:hAnsi="Arial" w:cs="Arial"/>
              </w:rPr>
            </w:pPr>
          </w:p>
        </w:tc>
      </w:tr>
      <w:tr w:rsidRPr="00A406E5" w:rsidR="00D96C70" w:rsidTr="00CE4E52" w14:paraId="76B7B342" w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D96C70" w:rsidP="00CE4E52" w:rsidRDefault="00D96C70" w14:paraId="3167FCBB" w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D96C70" w:rsidP="00CE4E52" w:rsidRDefault="00D96C70" w14:paraId="7D575ECE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Pr="00A406E5" w:rsidR="00D96C70" w:rsidP="00CE4E52" w:rsidRDefault="00D96C70" w14:paraId="1BDD12FA" w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D96C70" w:rsidP="00CE4E52" w:rsidRDefault="00D96C70" w14:paraId="0B2DCA54" w14:textId="77777777">
            <w:pPr>
              <w:ind w:firstLine="282" w:firstLineChars="141"/>
              <w:rPr>
                <w:rFonts w:ascii="Arial" w:hAnsi="Arial" w:cs="Arial"/>
              </w:rPr>
            </w:pPr>
          </w:p>
        </w:tc>
      </w:tr>
    </w:tbl>
    <w:p w:rsidR="00D96C70" w:rsidP="00D96C70" w:rsidRDefault="00D96C70" w14:paraId="0064D468" w14:textId="77777777">
      <w:pPr>
        <w:rPr>
          <w:rFonts w:ascii="Arial" w:hAnsi="Arial" w:cs="Arial"/>
        </w:rPr>
      </w:pPr>
    </w:p>
    <w:p w:rsidR="00C073F1" w:rsidP="00152E9D" w:rsidRDefault="00C073F1" w14:paraId="2BC696A2" w14:textId="77777777">
      <w:pPr>
        <w:rPr>
          <w:rFonts w:ascii="Arial" w:hAnsi="Arial" w:cs="Arial"/>
          <w:vanish/>
        </w:rPr>
        <w:sectPr w:rsidR="00C073F1" w:rsidSect="00F61A20">
          <w:footerReference w:type="default" r:id="rId16"/>
          <w:type w:val="continuous"/>
          <w:pgSz w:w="11894" w:h="16834" w:orient="portrait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P="00152E9D" w:rsidRDefault="00C073F1" w14:paraId="7C8D9339" w14:textId="77777777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Pr="00A406E5" w:rsidR="00C073F1" w:rsidP="00152E9D" w:rsidRDefault="00C073F1" w14:paraId="5E55F1C2" w14:textId="77777777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:rsidTr="009E4559" w14:paraId="08358DE9" w14:textId="77777777">
        <w:tc>
          <w:tcPr>
            <w:tcW w:w="13858" w:type="dxa"/>
            <w:shd w:val="clear" w:color="auto" w:fill="C2D69B" w:themeFill="accent3" w:themeFillTint="99"/>
          </w:tcPr>
          <w:p w:rsidRPr="00995D51" w:rsidR="00C073F1" w:rsidP="00553B4B" w:rsidRDefault="00CB1FD6" w14:paraId="222889A7" w14:textId="77777777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F217F6" w:rsidP="001F50B6" w:rsidRDefault="00F217F6" w14:paraId="0991C6A4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Pr="00D9771E" w:rsidR="00F217F6" w:rsidTr="00AA4930" w14:paraId="5BC65744" w14:textId="77777777">
        <w:tc>
          <w:tcPr>
            <w:tcW w:w="13948" w:type="dxa"/>
            <w:shd w:val="clear" w:color="auto" w:fill="C2D69B" w:themeFill="accent3" w:themeFillTint="99"/>
          </w:tcPr>
          <w:p w:rsidRPr="00D9771E" w:rsidR="00F217F6" w:rsidP="00357A2B" w:rsidRDefault="00F217F6" w14:paraId="387E2E63" w14:textId="77777777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Pr="00D9771E" w:rsidR="00F217F6" w:rsidTr="00AA4930" w14:paraId="471952D4" w14:textId="77777777">
        <w:tc>
          <w:tcPr>
            <w:tcW w:w="13948" w:type="dxa"/>
            <w:shd w:val="clear" w:color="auto" w:fill="EAF1DD" w:themeFill="accent3" w:themeFillTint="33"/>
          </w:tcPr>
          <w:p w:rsidRPr="00B669B1" w:rsidR="00F217F6" w:rsidP="00357A2B" w:rsidRDefault="00F217F6" w14:paraId="630EBA98" w14:textId="77777777">
            <w:pPr>
              <w:rPr>
                <w:rFonts w:ascii="Arial" w:hAnsi="Arial" w:eastAsia="Arial" w:cs="Arial"/>
                <w:spacing w:val="-1"/>
              </w:rPr>
            </w:pPr>
            <w:r w:rsidRPr="00A30722">
              <w:rPr>
                <w:rFonts w:ascii="Arial" w:hAnsi="Arial" w:eastAsia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A30722">
              <w:rPr>
                <w:rFonts w:ascii="Arial" w:hAnsi="Arial" w:eastAsia="Arial" w:cs="Arial"/>
                <w:i/>
                <w:spacing w:val="-1"/>
                <w:lang w:val="cy-GB"/>
              </w:rPr>
              <w:t>Framework</w:t>
            </w:r>
            <w:proofErr w:type="spellEnd"/>
            <w:r w:rsidRPr="00A30722">
              <w:rPr>
                <w:rFonts w:ascii="Arial" w:hAnsi="Arial" w:eastAsia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hAnsi="Arial" w:eastAsia="Arial" w:cs="Arial"/>
                <w:i/>
                <w:spacing w:val="-1"/>
                <w:lang w:val="cy-GB"/>
              </w:rPr>
              <w:t>for</w:t>
            </w:r>
            <w:proofErr w:type="spellEnd"/>
            <w:r w:rsidRPr="00A30722">
              <w:rPr>
                <w:rFonts w:ascii="Arial" w:hAnsi="Arial" w:eastAsia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hAnsi="Arial" w:eastAsia="Arial" w:cs="Arial"/>
                <w:i/>
                <w:spacing w:val="-1"/>
                <w:lang w:val="cy-GB"/>
              </w:rPr>
              <w:t>Higher</w:t>
            </w:r>
            <w:proofErr w:type="spellEnd"/>
            <w:r w:rsidRPr="00A30722">
              <w:rPr>
                <w:rFonts w:ascii="Arial" w:hAnsi="Arial" w:eastAsia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hAnsi="Arial" w:eastAsia="Arial" w:cs="Arial"/>
                <w:i/>
                <w:spacing w:val="-1"/>
                <w:lang w:val="cy-GB"/>
              </w:rPr>
              <w:t>Education</w:t>
            </w:r>
            <w:proofErr w:type="spellEnd"/>
            <w:r w:rsidRPr="00A30722">
              <w:rPr>
                <w:rFonts w:ascii="Arial" w:hAnsi="Arial" w:eastAsia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hAnsi="Arial" w:eastAsia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A30722">
              <w:rPr>
                <w:rFonts w:ascii="Arial" w:hAnsi="Arial" w:eastAsia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hAnsi="Arial" w:eastAsia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hAnsi="Arial" w:eastAsia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hAnsi="Arial" w:eastAsia="Arial" w:cs="Arial"/>
                <w:spacing w:val="-1"/>
              </w:rPr>
              <w:t xml:space="preserve"> </w:t>
            </w:r>
            <w:r w:rsidRPr="00A30722">
              <w:rPr>
                <w:rFonts w:ascii="Arial" w:hAnsi="Arial" w:eastAsia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hAnsi="Arial" w:eastAsia="Arial" w:cs="Arial"/>
                <w:spacing w:val="-1"/>
              </w:rPr>
              <w:t xml:space="preserve"> </w:t>
            </w:r>
            <w:r w:rsidRPr="003D2A11">
              <w:rPr>
                <w:rFonts w:ascii="Arial" w:hAnsi="Arial" w:eastAsia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hAnsi="Arial" w:eastAsia="Arial" w:cs="Arial"/>
                <w:spacing w:val="-1"/>
              </w:rPr>
              <w:t xml:space="preserve"> </w:t>
            </w:r>
            <w:r w:rsidRPr="003D2A11">
              <w:rPr>
                <w:rFonts w:ascii="Arial" w:hAnsi="Arial" w:eastAsia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hAnsi="Arial" w:eastAsia="Arial" w:cs="Arial"/>
                <w:spacing w:val="-1"/>
              </w:rPr>
              <w:t xml:space="preserve"> </w:t>
            </w:r>
            <w:r w:rsidRPr="003D2A11">
              <w:rPr>
                <w:rFonts w:ascii="Arial" w:hAnsi="Arial" w:eastAsia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hAnsi="Arial" w:eastAsia="Arial" w:cs="Arial"/>
                <w:spacing w:val="-1"/>
              </w:rPr>
              <w:t xml:space="preserve"> </w:t>
            </w:r>
            <w:r w:rsidRPr="003D2A11">
              <w:rPr>
                <w:rFonts w:ascii="Arial" w:hAnsi="Arial" w:eastAsia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hAnsi="Arial" w:eastAsia="Arial" w:cs="Arial"/>
                <w:spacing w:val="-1"/>
              </w:rPr>
              <w:t xml:space="preserve"> </w:t>
            </w:r>
            <w:r w:rsidRPr="003D2A11">
              <w:rPr>
                <w:rFonts w:ascii="Arial" w:hAnsi="Arial" w:eastAsia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hAnsi="Arial" w:eastAsia="Arial" w:cs="Arial"/>
                <w:spacing w:val="-1"/>
              </w:rPr>
              <w:t xml:space="preserve"> </w:t>
            </w:r>
            <w:r w:rsidRPr="003D2A11">
              <w:rPr>
                <w:rFonts w:ascii="Arial" w:hAnsi="Arial" w:eastAsia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hAnsi="Arial" w:eastAsia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hAnsi="Arial" w:eastAsia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:rsidRPr="00D9771E" w:rsidR="00F217F6" w:rsidP="00F217F6" w:rsidRDefault="00F217F6" w14:paraId="318B614A" w14:textId="77777777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Pr="00D9771E" w:rsidR="00F217F6" w:rsidTr="00AA4930" w14:paraId="338AF78A" w14:textId="77777777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Pr="00C73F6F" w:rsidR="00F217F6" w:rsidP="00357A2B" w:rsidRDefault="00F217F6" w14:paraId="4B20184B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Pr="00D9771E" w:rsidR="00F217F6" w:rsidP="00357A2B" w:rsidRDefault="00F217F6" w14:paraId="2950C8D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Pr="00D9771E" w:rsidR="00F217F6" w:rsidP="00357A2B" w:rsidRDefault="00F217F6" w14:paraId="1B36BB67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Pr="00D9771E" w:rsidR="00F217F6" w:rsidP="00357A2B" w:rsidRDefault="00F217F6" w14:paraId="1DC00E3A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Pr="00D9771E" w:rsidR="00F217F6" w:rsidP="00357A2B" w:rsidRDefault="00F217F6" w14:paraId="6BEE7633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Pr="00D9771E" w:rsidR="00F217F6" w:rsidP="00357A2B" w:rsidRDefault="00F217F6" w14:paraId="36396608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Pr="00D9771E" w:rsidR="00F217F6" w:rsidP="00357A2B" w:rsidRDefault="00F217F6" w14:paraId="530C2323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Pr="00D9771E" w:rsidR="00F217F6" w:rsidP="00357A2B" w:rsidRDefault="00F217F6" w14:paraId="13ACD494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Pr="00D9771E" w:rsidR="00F217F6" w:rsidP="00357A2B" w:rsidRDefault="00F217F6" w14:paraId="6863E397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Pr="00D9771E" w:rsidR="00F217F6" w:rsidP="00357A2B" w:rsidRDefault="00F217F6" w14:paraId="5B1F100A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Pr="00D9771E" w:rsidR="00F217F6" w:rsidP="00357A2B" w:rsidRDefault="00F217F6" w14:paraId="51B736F5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Pr="00D9771E" w:rsidR="00F217F6" w:rsidP="00357A2B" w:rsidRDefault="00F217F6" w14:paraId="7CC44159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Pr="00D9771E" w:rsidR="00F217F6" w:rsidP="00357A2B" w:rsidRDefault="00F217F6" w14:paraId="100BE633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Pr="00D9771E" w:rsidR="00F217F6" w:rsidTr="00AA4930" w14:paraId="3FD7E181" w14:textId="77777777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Pr="00D9771E" w:rsidR="00F217F6" w:rsidP="00357A2B" w:rsidRDefault="00F217F6" w14:paraId="754727C5" w14:textId="77777777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hAnsi="Arial" w:eastAsia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Pr="00D9771E" w:rsidR="00F217F6" w:rsidP="00357A2B" w:rsidRDefault="00F217F6" w14:paraId="45CDAB13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Pr="00D9771E" w:rsidR="00F217F6" w:rsidP="00357A2B" w:rsidRDefault="00F217F6" w14:paraId="7E28D123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Pr="00D9771E" w:rsidR="00F217F6" w:rsidP="00357A2B" w:rsidRDefault="00F217F6" w14:paraId="7EEC38BA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Pr="00D9771E" w:rsidR="00F217F6" w:rsidP="00357A2B" w:rsidRDefault="00F217F6" w14:paraId="47493214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Pr="00D9771E" w:rsidR="00F217F6" w:rsidP="00357A2B" w:rsidRDefault="00F217F6" w14:paraId="5E130281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Pr="00D9771E" w:rsidR="00F217F6" w:rsidP="00357A2B" w:rsidRDefault="00F217F6" w14:paraId="1A53F585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:rsidRPr="00D9771E" w:rsidR="00F217F6" w:rsidP="00357A2B" w:rsidRDefault="00F217F6" w14:paraId="21FE9CF3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Pr="00D9771E" w:rsidR="00F217F6" w:rsidTr="00AA4930" w14:paraId="12916458" w14:textId="77777777">
        <w:tc>
          <w:tcPr>
            <w:tcW w:w="1735" w:type="dxa"/>
            <w:shd w:val="clear" w:color="auto" w:fill="C2D69B" w:themeFill="accent3" w:themeFillTint="99"/>
          </w:tcPr>
          <w:p w:rsidR="00F217F6" w:rsidP="00357A2B" w:rsidRDefault="00F217F6" w14:paraId="57F2F9CA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3D2A11">
              <w:rPr>
                <w:rFonts w:ascii="Arial" w:hAnsi="Arial" w:eastAsia="Arial" w:cs="Arial"/>
                <w:b/>
                <w:bCs/>
                <w:lang w:val="cy-GB"/>
              </w:rPr>
              <w:t>Ymgysylltu â llenyddiaeth</w:t>
            </w:r>
          </w:p>
          <w:p w:rsidR="00F217F6" w:rsidP="00357A2B" w:rsidRDefault="00F217F6" w14:paraId="1F6591C0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3D2A11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hAnsi="Arial" w:eastAsia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F217F6" w:rsidP="00357A2B" w:rsidRDefault="00F217F6" w14:paraId="169544A6" w14:textId="77777777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Pr="00B669B1" w:rsidR="00F217F6" w:rsidP="00357A2B" w:rsidRDefault="00F217F6" w14:paraId="77775C3C" w14:textId="77777777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Pr="00B669B1" w:rsidR="00F217F6" w:rsidP="00357A2B" w:rsidRDefault="00F217F6" w14:paraId="391A5206" w14:textId="77777777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3D2A11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3D2A11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ouble" w:color="auto" w:sz="4" w:space="0"/>
            </w:tcBorders>
          </w:tcPr>
          <w:p w:rsidRPr="00B669B1" w:rsidR="00F217F6" w:rsidP="00357A2B" w:rsidRDefault="00F217F6" w14:paraId="41C97D22" w14:textId="77777777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F217F6" w:rsidP="00357A2B" w:rsidRDefault="00F217F6" w14:paraId="69D249BB" w14:textId="77777777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Pr="00B669B1" w:rsidR="00F217F6" w:rsidP="00357A2B" w:rsidRDefault="00F217F6" w14:paraId="4363769B" w14:textId="77777777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F217F6" w:rsidP="00357A2B" w:rsidRDefault="00F217F6" w14:paraId="59C9F2D2" w14:textId="77777777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F217F6" w:rsidP="00357A2B" w:rsidRDefault="00F217F6" w14:paraId="33754C50" w14:textId="77777777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:rsidRPr="00B669B1" w:rsidR="00F217F6" w:rsidP="00357A2B" w:rsidRDefault="00F217F6" w14:paraId="35FD73BA" w14:textId="77777777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F217F6" w:rsidP="00357A2B" w:rsidRDefault="00F217F6" w14:paraId="574D782B" w14:textId="77777777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</w:tcPr>
          <w:p w:rsidRPr="00B669B1" w:rsidR="00F217F6" w:rsidP="00357A2B" w:rsidRDefault="00F217F6" w14:paraId="5207DC0B" w14:textId="77777777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Pr="00D9771E" w:rsidR="00F217F6" w:rsidTr="00AA4930" w14:paraId="0ED6778E" w14:textId="77777777">
        <w:tc>
          <w:tcPr>
            <w:tcW w:w="1735" w:type="dxa"/>
            <w:shd w:val="clear" w:color="auto" w:fill="C2D69B" w:themeFill="accent3" w:themeFillTint="99"/>
          </w:tcPr>
          <w:p w:rsidR="00F217F6" w:rsidP="00357A2B" w:rsidRDefault="00F217F6" w14:paraId="6EC34F58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3D2A11">
              <w:rPr>
                <w:rFonts w:ascii="Arial" w:hAnsi="Arial" w:eastAsia="Arial" w:cs="Arial"/>
                <w:b/>
                <w:bCs/>
                <w:lang w:val="cy-GB"/>
              </w:rPr>
              <w:t>Gwybodaeth a dealltwriaeth</w:t>
            </w:r>
          </w:p>
          <w:p w:rsidRPr="00CA7DB9" w:rsidR="00F217F6" w:rsidP="00357A2B" w:rsidRDefault="00F217F6" w14:paraId="55C7D8D4" w14:textId="77777777">
            <w:pPr>
              <w:spacing w:before="34"/>
              <w:ind w:left="108" w:right="-54"/>
              <w:rPr>
                <w:rFonts w:ascii="Arial" w:hAnsi="Arial" w:eastAsia="Arial" w:cs="Arial"/>
                <w:bCs/>
                <w:sz w:val="18"/>
                <w:szCs w:val="18"/>
              </w:rPr>
            </w:pPr>
            <w:r w:rsidRPr="003D2A11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hAnsi="Arial" w:eastAsia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:rsidRPr="00D9771E" w:rsidR="00F217F6" w:rsidP="00357A2B" w:rsidRDefault="00F217F6" w14:paraId="6ED63293" w14:textId="77777777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</w:tcPr>
          <w:p w:rsidR="00F217F6" w:rsidP="00357A2B" w:rsidRDefault="00F217F6" w14:paraId="2A5F3162" w14:textId="77777777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:rsidRPr="00B669B1" w:rsidR="00F217F6" w:rsidP="00357A2B" w:rsidRDefault="00F217F6" w14:paraId="20F6395F" w14:textId="77777777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ouble" w:color="auto" w:sz="4" w:space="0"/>
            </w:tcBorders>
          </w:tcPr>
          <w:p w:rsidRPr="00B669B1" w:rsidR="00F217F6" w:rsidP="00357A2B" w:rsidRDefault="00F217F6" w14:paraId="2103B0E7" w14:textId="77777777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F217F6" w:rsidP="00357A2B" w:rsidRDefault="00F217F6" w14:paraId="25A65B05" w14:textId="77777777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F217F6" w:rsidP="00357A2B" w:rsidRDefault="00F217F6" w14:paraId="79FEA521" w14:textId="77777777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F217F6" w:rsidP="00357A2B" w:rsidRDefault="00F217F6" w14:paraId="3911ECC8" w14:textId="77777777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F217F6" w:rsidP="00357A2B" w:rsidRDefault="00F217F6" w14:paraId="7FB58FFE" w14:textId="77777777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</w:tcPr>
          <w:p w:rsidRPr="00B669B1" w:rsidR="00F217F6" w:rsidP="00357A2B" w:rsidRDefault="00F217F6" w14:paraId="7361ED38" w14:textId="77777777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Pr="00D9771E" w:rsidR="00F217F6" w:rsidTr="00AA4930" w14:paraId="78FA1B53" w14:textId="77777777">
        <w:tc>
          <w:tcPr>
            <w:tcW w:w="1735" w:type="dxa"/>
            <w:shd w:val="clear" w:color="auto" w:fill="C2D69B" w:themeFill="accent3" w:themeFillTint="99"/>
          </w:tcPr>
          <w:p w:rsidR="00F217F6" w:rsidP="00357A2B" w:rsidRDefault="00F217F6" w14:paraId="54B53FF4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C91FC0">
              <w:rPr>
                <w:rFonts w:ascii="Arial" w:hAnsi="Arial" w:eastAsia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hAnsi="Arial" w:eastAsia="Arial" w:cs="Arial"/>
                <w:b/>
                <w:bCs/>
              </w:rPr>
              <w:t xml:space="preserve"> </w:t>
            </w:r>
          </w:p>
          <w:p w:rsidRPr="00F65EEE" w:rsidR="00F217F6" w:rsidP="00357A2B" w:rsidRDefault="00F217F6" w14:paraId="4863446A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Cs/>
                <w:sz w:val="18"/>
                <w:szCs w:val="18"/>
              </w:rPr>
            </w:pPr>
            <w:r w:rsidRPr="00C91FC0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hAnsi="Arial" w:eastAsia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F217F6" w:rsidP="00357A2B" w:rsidRDefault="00F217F6" w14:paraId="23446902" w14:textId="77777777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:rsidR="00F217F6" w:rsidP="00357A2B" w:rsidRDefault="00F217F6" w14:paraId="127D24AE" w14:textId="77777777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:rsidRPr="00B669B1" w:rsidR="00F217F6" w:rsidP="00357A2B" w:rsidRDefault="00F217F6" w14:paraId="65F4EE77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F217F6" w:rsidP="00357A2B" w:rsidRDefault="00F217F6" w14:paraId="006D4179" w14:textId="77777777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C91FC0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C91FC0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:rsidRPr="00B669B1" w:rsidR="00F217F6" w:rsidP="00357A2B" w:rsidRDefault="00F217F6" w14:paraId="7A756431" w14:textId="77777777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:rsidR="00F217F6" w:rsidP="00357A2B" w:rsidRDefault="00F217F6" w14:paraId="0491B693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:rsidRPr="00E518DC" w:rsidR="00F217F6" w:rsidP="00357A2B" w:rsidRDefault="00F217F6" w14:paraId="6515CD56" w14:textId="77777777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:rsidRPr="00B669B1" w:rsidR="00F217F6" w:rsidP="00357A2B" w:rsidRDefault="00F217F6" w14:paraId="10735554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F217F6" w:rsidP="00357A2B" w:rsidRDefault="00F217F6" w14:paraId="339D3F5F" w14:textId="77777777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:rsidRPr="00B669B1" w:rsidR="00F217F6" w:rsidP="00357A2B" w:rsidRDefault="00F217F6" w14:paraId="329500C5" w14:textId="77777777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:rsidRPr="00B669B1" w:rsidR="00F217F6" w:rsidP="00357A2B" w:rsidRDefault="00F217F6" w14:paraId="194B5691" w14:textId="77777777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:rsidRPr="00B669B1" w:rsidR="00F217F6" w:rsidP="00357A2B" w:rsidRDefault="00F217F6" w14:paraId="7A44B9B6" w14:textId="77777777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Pr="00B669B1" w:rsidR="00F217F6" w:rsidP="00357A2B" w:rsidRDefault="00F217F6" w14:paraId="39956E6F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F217F6" w:rsidP="00357A2B" w:rsidRDefault="00F217F6" w14:paraId="34BA60C8" w14:textId="77777777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:rsidRPr="00B669B1" w:rsidR="00F217F6" w:rsidP="00357A2B" w:rsidRDefault="00F217F6" w14:paraId="6D1FA4EE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F217F6" w:rsidP="00357A2B" w:rsidRDefault="00F217F6" w14:paraId="72073B37" w14:textId="77777777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Pr="00B669B1" w:rsidR="00F217F6" w:rsidP="00357A2B" w:rsidRDefault="00F217F6" w14:paraId="1A779775" w14:textId="77777777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Pr="00D9771E" w:rsidR="00F217F6" w:rsidTr="00AA4930" w14:paraId="6A17D385" w14:textId="77777777">
        <w:tc>
          <w:tcPr>
            <w:tcW w:w="1735" w:type="dxa"/>
            <w:shd w:val="clear" w:color="auto" w:fill="C2D69B" w:themeFill="accent3" w:themeFillTint="99"/>
          </w:tcPr>
          <w:p w:rsidR="00F217F6" w:rsidP="00357A2B" w:rsidRDefault="00F217F6" w14:paraId="2DF7255B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8E5E76">
              <w:rPr>
                <w:rFonts w:ascii="Arial" w:hAnsi="Arial" w:eastAsia="Arial" w:cs="Arial"/>
                <w:b/>
                <w:bCs/>
                <w:lang w:val="cy-GB"/>
              </w:rPr>
              <w:lastRenderedPageBreak/>
              <w:t>Sgiliau ymarferol</w:t>
            </w:r>
          </w:p>
          <w:p w:rsidRPr="00F65EEE" w:rsidR="00F217F6" w:rsidP="00357A2B" w:rsidRDefault="00F217F6" w14:paraId="7D60E49A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:rsidRPr="00B669B1" w:rsidR="00F217F6" w:rsidP="00357A2B" w:rsidRDefault="00F217F6" w14:paraId="092EF244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:rsidR="00F217F6" w:rsidP="00357A2B" w:rsidRDefault="00F217F6" w14:paraId="6910DA2A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F217F6" w:rsidP="00357A2B" w:rsidRDefault="00F217F6" w14:paraId="468E77B1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Pr="00B669B1" w:rsidR="00F217F6" w:rsidP="00357A2B" w:rsidRDefault="00F217F6" w14:paraId="6292937F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F217F6" w:rsidP="00357A2B" w:rsidRDefault="00F217F6" w14:paraId="2C3152F1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Pr="00B669B1" w:rsidR="00F217F6" w:rsidP="00357A2B" w:rsidRDefault="00F217F6" w14:paraId="7B47BF4A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:rsidRPr="00B669B1" w:rsidR="00F217F6" w:rsidP="00357A2B" w:rsidRDefault="00F217F6" w14:paraId="0A826EA0" w14:textId="77777777">
            <w:pPr>
              <w:rPr>
                <w:rFonts w:ascii="Arial" w:hAnsi="Arial" w:cs="Arial"/>
              </w:rPr>
            </w:pPr>
          </w:p>
          <w:p w:rsidRPr="00B669B1" w:rsidR="00F217F6" w:rsidP="00357A2B" w:rsidRDefault="00F217F6" w14:paraId="48DAA39A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F217F6" w:rsidP="00357A2B" w:rsidRDefault="00F217F6" w14:paraId="06C31C9F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:rsidR="00F217F6" w:rsidP="00357A2B" w:rsidRDefault="00F217F6" w14:paraId="062DB2CB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:rsidRPr="00B669B1" w:rsidR="00F217F6" w:rsidP="00357A2B" w:rsidRDefault="00F217F6" w14:paraId="2230BD9C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Pr="00B669B1" w:rsidR="00F217F6" w:rsidP="00357A2B" w:rsidRDefault="00F217F6" w14:paraId="42E6D56D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:rsidRPr="00F71B57" w:rsidR="00F217F6" w:rsidP="00357A2B" w:rsidRDefault="00F217F6" w14:paraId="2C968294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71B57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Pr="00F71B57" w:rsidR="00F217F6" w:rsidP="00357A2B" w:rsidRDefault="00F217F6" w14:paraId="251C2249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:rsidRPr="00F71B57" w:rsidR="00F217F6" w:rsidP="00357A2B" w:rsidRDefault="00F217F6" w14:paraId="435C1F0A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:rsidRPr="00F71B57" w:rsidR="00F217F6" w:rsidP="00357A2B" w:rsidRDefault="00F217F6" w14:paraId="401F9847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71B57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:rsidRPr="00B669B1" w:rsidR="00F217F6" w:rsidP="00357A2B" w:rsidRDefault="00F217F6" w14:paraId="1721A6E0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Pr="00B669B1" w:rsidR="00F217F6" w:rsidP="00357A2B" w:rsidRDefault="00F217F6" w14:paraId="010B9301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:rsidRPr="00B669B1" w:rsidR="00F217F6" w:rsidP="00357A2B" w:rsidRDefault="00F217F6" w14:paraId="3413469C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Pr="00B669B1" w:rsidR="00F217F6" w:rsidP="00357A2B" w:rsidRDefault="00F217F6" w14:paraId="62889FD2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:rsidRPr="00B669B1" w:rsidR="00F217F6" w:rsidP="00357A2B" w:rsidRDefault="00F217F6" w14:paraId="2E6815C4" w14:textId="77777777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Pr="006C0466" w:rsidR="00F217F6" w:rsidTr="00AA4930" w14:paraId="2D73A5F7" w14:textId="77777777">
        <w:tc>
          <w:tcPr>
            <w:tcW w:w="1735" w:type="dxa"/>
            <w:shd w:val="clear" w:color="auto" w:fill="C2D69B" w:themeFill="accent3" w:themeFillTint="99"/>
          </w:tcPr>
          <w:p w:rsidR="00F217F6" w:rsidP="00357A2B" w:rsidRDefault="00F217F6" w14:paraId="2F1A94EC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485CBD">
              <w:rPr>
                <w:rFonts w:ascii="Arial" w:hAnsi="Arial" w:eastAsia="Arial" w:cs="Arial"/>
                <w:b/>
                <w:bCs/>
                <w:lang w:val="cy-GB"/>
              </w:rPr>
              <w:t>Sgiliau trosglwyddadwy ar gyfer bywyd ac arfer proffesiynol</w:t>
            </w:r>
          </w:p>
          <w:p w:rsidRPr="00F65EEE" w:rsidR="00F217F6" w:rsidP="00357A2B" w:rsidRDefault="00F217F6" w14:paraId="29CFE206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</w:tcPr>
          <w:p w:rsidRPr="00E07BE3" w:rsidR="00F217F6" w:rsidP="00357A2B" w:rsidRDefault="00F217F6" w14:paraId="271ED42D" w14:textId="77777777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Pr="00E07BE3" w:rsidR="00F217F6" w:rsidP="00357A2B" w:rsidRDefault="00F217F6" w14:paraId="64BE8D93" w14:textId="77777777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:rsidRPr="00ED3ABD" w:rsidR="00F217F6" w:rsidP="00357A2B" w:rsidRDefault="00F217F6" w14:paraId="7D4A2853" w14:textId="77777777">
            <w:pPr>
              <w:rPr>
                <w:rFonts w:ascii="Arial" w:hAnsi="Arial" w:cs="Arial"/>
              </w:rPr>
            </w:pPr>
          </w:p>
          <w:p w:rsidRPr="00E07BE3" w:rsidR="00F217F6" w:rsidP="00357A2B" w:rsidRDefault="00F217F6" w14:paraId="20F9F5E2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ouble" w:color="auto" w:sz="4" w:space="0"/>
            </w:tcBorders>
          </w:tcPr>
          <w:p w:rsidRPr="00E07BE3" w:rsidR="00F217F6" w:rsidP="00357A2B" w:rsidRDefault="00F217F6" w14:paraId="305AB126" w14:textId="77777777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F217F6" w:rsidP="00357A2B" w:rsidRDefault="00F217F6" w14:paraId="224AD4AD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8F2A5B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8F2A5B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ashed" w:color="auto" w:sz="4" w:space="0"/>
            </w:tcBorders>
          </w:tcPr>
          <w:p w:rsidRPr="00E07BE3" w:rsidR="00F217F6" w:rsidP="00357A2B" w:rsidRDefault="00F217F6" w14:paraId="2BCDAA78" w14:textId="77777777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F217F6" w:rsidP="00357A2B" w:rsidRDefault="00F217F6" w14:paraId="0C118B39" w14:textId="77777777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F217F6" w:rsidP="00357A2B" w:rsidRDefault="00F217F6" w14:paraId="1816C414" w14:textId="77777777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E07BE3" w:rsidR="00F217F6" w:rsidP="00357A2B" w:rsidRDefault="00F217F6" w14:paraId="3C6CF9D9" w14:textId="77777777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:rsidRPr="008F2A5B" w:rsidR="00F217F6" w:rsidP="00357A2B" w:rsidRDefault="00F217F6" w14:paraId="3BB9D7B8" w14:textId="77777777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:rsidR="00F217F6" w:rsidP="00357A2B" w:rsidRDefault="00F217F6" w14:paraId="6395782C" w14:textId="77777777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:rsidRPr="00F71B57" w:rsidR="00F217F6" w:rsidP="00357A2B" w:rsidRDefault="00F217F6" w14:paraId="78301103" w14:textId="77777777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F71B57" w:rsidR="00F217F6" w:rsidP="00357A2B" w:rsidRDefault="00F217F6" w14:paraId="6709A8E8" w14:textId="77777777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:rsidRPr="00F71B57" w:rsidR="00F217F6" w:rsidP="00357A2B" w:rsidRDefault="00F217F6" w14:paraId="78A1C031" w14:textId="77777777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</w:p>
          <w:p w:rsidRPr="00F71B57" w:rsidR="00F217F6" w:rsidP="00357A2B" w:rsidRDefault="00F217F6" w14:paraId="705717ED" w14:textId="77777777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F71B57" w:rsidR="00F217F6" w:rsidP="00357A2B" w:rsidRDefault="00F217F6" w14:paraId="583DD050" w14:textId="77777777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:rsidRPr="00F71B57" w:rsidR="00F217F6" w:rsidP="00357A2B" w:rsidRDefault="00F217F6" w14:paraId="566D7895" w14:textId="77777777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</w:tcPr>
          <w:p w:rsidRPr="00F71B57" w:rsidR="00F217F6" w:rsidP="00357A2B" w:rsidRDefault="00F217F6" w14:paraId="40B7DF12" w14:textId="77777777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</w:p>
          <w:p w:rsidRPr="00F71B57" w:rsidR="00F217F6" w:rsidP="00357A2B" w:rsidRDefault="00F217F6" w14:paraId="68F58170" w14:textId="77777777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 w:rsidRPr="00F71B57">
              <w:rPr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:rsidRPr="00F71B57" w:rsidR="00F217F6" w:rsidP="00F217F6" w:rsidRDefault="00F217F6" w14:paraId="48B2CD5F" w14:textId="77777777">
      <w:pPr>
        <w:rPr>
          <w:rFonts w:ascii="Arial" w:hAnsi="Arial" w:cs="Arial"/>
          <w:lang w:val="cy-GB"/>
        </w:rPr>
      </w:pPr>
    </w:p>
    <w:p w:rsidRPr="00F71B57" w:rsidR="000376F8" w:rsidP="00F217F6" w:rsidRDefault="000376F8" w14:paraId="0E7D8AC9" w14:textId="77777777">
      <w:pPr>
        <w:rPr>
          <w:rFonts w:ascii="Arial" w:hAnsi="Arial" w:cs="Arial"/>
          <w:lang w:val="cy-GB"/>
        </w:rPr>
      </w:pPr>
      <w:r w:rsidRPr="00F71B57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Pr="00F71B57" w:rsidR="000376F8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D7997" w:rsidRDefault="007D7997" w14:paraId="4A51BDF6" w14:textId="77777777">
      <w:r>
        <w:separator/>
      </w:r>
    </w:p>
  </w:endnote>
  <w:endnote w:type="continuationSeparator" w:id="0">
    <w:p w:rsidR="007D7997" w:rsidRDefault="007D7997" w14:paraId="10C5BCC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F217F6" w:rsidR="00D96C70" w:rsidRDefault="00D96C70" w14:paraId="37353CC6" w14:textId="77777777">
    <w:pPr>
      <w:pStyle w:val="Footer"/>
      <w:jc w:val="center"/>
      <w:rPr>
        <w:lang w:val="cy-GB"/>
      </w:rPr>
    </w:pPr>
    <w:r w:rsidRPr="00F217F6">
      <w:rPr>
        <w:lang w:val="cy-GB"/>
      </w:rPr>
      <w:t xml:space="preserve">Tudalen </w:t>
    </w:r>
    <w:r w:rsidRPr="00F217F6">
      <w:rPr>
        <w:b/>
        <w:sz w:val="24"/>
        <w:szCs w:val="24"/>
        <w:lang w:val="cy-GB"/>
      </w:rPr>
      <w:fldChar w:fldCharType="begin"/>
    </w:r>
    <w:r w:rsidRPr="00F217F6">
      <w:rPr>
        <w:b/>
        <w:lang w:val="cy-GB"/>
      </w:rPr>
      <w:instrText xml:space="preserve"> PAGE </w:instrText>
    </w:r>
    <w:r w:rsidRPr="00F217F6">
      <w:rPr>
        <w:b/>
        <w:sz w:val="24"/>
        <w:szCs w:val="24"/>
        <w:lang w:val="cy-GB"/>
      </w:rPr>
      <w:fldChar w:fldCharType="separate"/>
    </w:r>
    <w:r>
      <w:rPr>
        <w:b/>
        <w:noProof/>
        <w:lang w:val="cy-GB"/>
      </w:rPr>
      <w:t>5</w:t>
    </w:r>
    <w:r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 </w:t>
    </w:r>
    <w:r w:rsidRPr="00F217F6">
      <w:rPr>
        <w:b/>
        <w:sz w:val="24"/>
        <w:szCs w:val="24"/>
        <w:lang w:val="cy-GB"/>
      </w:rPr>
      <w:fldChar w:fldCharType="begin"/>
    </w:r>
    <w:r w:rsidRPr="00F217F6">
      <w:rPr>
        <w:b/>
        <w:lang w:val="cy-GB"/>
      </w:rPr>
      <w:instrText xml:space="preserve"> NUMPAGES  </w:instrText>
    </w:r>
    <w:r w:rsidRPr="00F217F6">
      <w:rPr>
        <w:b/>
        <w:sz w:val="24"/>
        <w:szCs w:val="24"/>
        <w:lang w:val="cy-GB"/>
      </w:rPr>
      <w:fldChar w:fldCharType="separate"/>
    </w:r>
    <w:r>
      <w:rPr>
        <w:b/>
        <w:noProof/>
        <w:lang w:val="cy-GB"/>
      </w:rPr>
      <w:t>10</w:t>
    </w:r>
    <w:r w:rsidRPr="00F217F6">
      <w:rPr>
        <w:b/>
        <w:sz w:val="24"/>
        <w:szCs w:val="24"/>
        <w:lang w:val="cy-GB"/>
      </w:rPr>
      <w:fldChar w:fldCharType="end"/>
    </w:r>
  </w:p>
  <w:p w:rsidR="00D96C70" w:rsidRDefault="00D96C70" w14:paraId="10694B1B" w14:textId="77777777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A6D" w:rsidRDefault="00866A6D" w14:paraId="4182FBC2" w14:textId="77777777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D7997" w:rsidRDefault="007D7997" w14:paraId="652FC7B4" w14:textId="77777777">
      <w:r>
        <w:separator/>
      </w:r>
    </w:p>
  </w:footnote>
  <w:footnote w:type="continuationSeparator" w:id="0">
    <w:p w:rsidR="007D7997" w:rsidRDefault="007D7997" w14:paraId="146182B1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4224C16"/>
    <w:multiLevelType w:val="hybridMultilevel"/>
    <w:tmpl w:val="7798841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4B17E12"/>
    <w:multiLevelType w:val="hybridMultilevel"/>
    <w:tmpl w:val="802A3248"/>
    <w:lvl w:ilvl="0" w:tplc="9FCCD604">
      <w:numFmt w:val="bullet"/>
      <w:lvlText w:val="•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53E35"/>
    <w:multiLevelType w:val="hybridMultilevel"/>
    <w:tmpl w:val="12861556"/>
    <w:lvl w:ilvl="0" w:tplc="9FCCD604">
      <w:numFmt w:val="bullet"/>
      <w:lvlText w:val="•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633502"/>
    <w:multiLevelType w:val="hybridMultilevel"/>
    <w:tmpl w:val="4D1E0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1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hint="default" w:ascii="Symbol" w:hAnsi="Symbol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Verdana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Verdana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Verdana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num w:numId="1" w16cid:durableId="1622420689">
    <w:abstractNumId w:val="2"/>
  </w:num>
  <w:num w:numId="2" w16cid:durableId="2025861155">
    <w:abstractNumId w:val="13"/>
  </w:num>
  <w:num w:numId="3" w16cid:durableId="1833132064">
    <w:abstractNumId w:val="19"/>
  </w:num>
  <w:num w:numId="4" w16cid:durableId="1708290908">
    <w:abstractNumId w:val="15"/>
  </w:num>
  <w:num w:numId="5" w16cid:durableId="2135635616">
    <w:abstractNumId w:val="11"/>
  </w:num>
  <w:num w:numId="6" w16cid:durableId="1818302675">
    <w:abstractNumId w:val="18"/>
  </w:num>
  <w:num w:numId="7" w16cid:durableId="1051463324">
    <w:abstractNumId w:val="4"/>
  </w:num>
  <w:num w:numId="8" w16cid:durableId="1166048835">
    <w:abstractNumId w:val="17"/>
  </w:num>
  <w:num w:numId="9" w16cid:durableId="1989359036">
    <w:abstractNumId w:val="14"/>
  </w:num>
  <w:num w:numId="10" w16cid:durableId="1764107379">
    <w:abstractNumId w:val="7"/>
  </w:num>
  <w:num w:numId="11" w16cid:durableId="617760255">
    <w:abstractNumId w:val="8"/>
  </w:num>
  <w:num w:numId="12" w16cid:durableId="2021159188">
    <w:abstractNumId w:val="12"/>
  </w:num>
  <w:num w:numId="13" w16cid:durableId="760679624">
    <w:abstractNumId w:val="16"/>
  </w:num>
  <w:num w:numId="14" w16cid:durableId="1798403154">
    <w:abstractNumId w:val="5"/>
  </w:num>
  <w:num w:numId="15" w16cid:durableId="2135175533">
    <w:abstractNumId w:val="0"/>
  </w:num>
  <w:num w:numId="16" w16cid:durableId="307632808">
    <w:abstractNumId w:val="10"/>
  </w:num>
  <w:num w:numId="17" w16cid:durableId="1007441892">
    <w:abstractNumId w:val="1"/>
  </w:num>
  <w:num w:numId="18" w16cid:durableId="1995522440">
    <w:abstractNumId w:val="6"/>
  </w:num>
  <w:num w:numId="19" w16cid:durableId="2039622642">
    <w:abstractNumId w:val="3"/>
  </w:num>
  <w:num w:numId="20" w16cid:durableId="13029259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06EB"/>
    <w:rsid w:val="000376F8"/>
    <w:rsid w:val="00043BD5"/>
    <w:rsid w:val="000822E5"/>
    <w:rsid w:val="000971FC"/>
    <w:rsid w:val="000A2A3A"/>
    <w:rsid w:val="000A492A"/>
    <w:rsid w:val="000B5966"/>
    <w:rsid w:val="000C20EA"/>
    <w:rsid w:val="000C37CD"/>
    <w:rsid w:val="000D2F80"/>
    <w:rsid w:val="000E413A"/>
    <w:rsid w:val="000E705C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627D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16349"/>
    <w:rsid w:val="0022746E"/>
    <w:rsid w:val="00235F71"/>
    <w:rsid w:val="002444CA"/>
    <w:rsid w:val="00260DE6"/>
    <w:rsid w:val="00273FEE"/>
    <w:rsid w:val="0028204E"/>
    <w:rsid w:val="0028591B"/>
    <w:rsid w:val="00287F88"/>
    <w:rsid w:val="00291841"/>
    <w:rsid w:val="002C449B"/>
    <w:rsid w:val="002C6040"/>
    <w:rsid w:val="002D5B3F"/>
    <w:rsid w:val="002E272E"/>
    <w:rsid w:val="002F5778"/>
    <w:rsid w:val="00301E9A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02D4"/>
    <w:rsid w:val="004046A9"/>
    <w:rsid w:val="00404C50"/>
    <w:rsid w:val="00423934"/>
    <w:rsid w:val="00426244"/>
    <w:rsid w:val="00470A38"/>
    <w:rsid w:val="004874DE"/>
    <w:rsid w:val="004B45CF"/>
    <w:rsid w:val="004B5334"/>
    <w:rsid w:val="004B6C14"/>
    <w:rsid w:val="004C4F19"/>
    <w:rsid w:val="004C51E3"/>
    <w:rsid w:val="004D5770"/>
    <w:rsid w:val="004D5E9B"/>
    <w:rsid w:val="004D63D9"/>
    <w:rsid w:val="004E6585"/>
    <w:rsid w:val="004F2E5E"/>
    <w:rsid w:val="004F607F"/>
    <w:rsid w:val="0050249F"/>
    <w:rsid w:val="00524566"/>
    <w:rsid w:val="00530BEF"/>
    <w:rsid w:val="00544B0B"/>
    <w:rsid w:val="00551F44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32434"/>
    <w:rsid w:val="00634714"/>
    <w:rsid w:val="0063478F"/>
    <w:rsid w:val="00644256"/>
    <w:rsid w:val="0064662F"/>
    <w:rsid w:val="00661D6F"/>
    <w:rsid w:val="006628E9"/>
    <w:rsid w:val="0066725E"/>
    <w:rsid w:val="006716C7"/>
    <w:rsid w:val="00681208"/>
    <w:rsid w:val="00681FA9"/>
    <w:rsid w:val="00687781"/>
    <w:rsid w:val="006878DA"/>
    <w:rsid w:val="00691EA9"/>
    <w:rsid w:val="006934D4"/>
    <w:rsid w:val="006A6DC3"/>
    <w:rsid w:val="006C0466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6F7F37"/>
    <w:rsid w:val="00702F71"/>
    <w:rsid w:val="00722E7C"/>
    <w:rsid w:val="00725268"/>
    <w:rsid w:val="007366DF"/>
    <w:rsid w:val="00757839"/>
    <w:rsid w:val="00770C81"/>
    <w:rsid w:val="00791024"/>
    <w:rsid w:val="00793F0A"/>
    <w:rsid w:val="007A2657"/>
    <w:rsid w:val="007C682C"/>
    <w:rsid w:val="007D2385"/>
    <w:rsid w:val="007D7997"/>
    <w:rsid w:val="007E6F99"/>
    <w:rsid w:val="007F214F"/>
    <w:rsid w:val="007F34F8"/>
    <w:rsid w:val="00800069"/>
    <w:rsid w:val="008042F0"/>
    <w:rsid w:val="008310A0"/>
    <w:rsid w:val="00835D29"/>
    <w:rsid w:val="00842E7F"/>
    <w:rsid w:val="008434EB"/>
    <w:rsid w:val="00852933"/>
    <w:rsid w:val="008566E5"/>
    <w:rsid w:val="008566FE"/>
    <w:rsid w:val="00865B46"/>
    <w:rsid w:val="00866A6D"/>
    <w:rsid w:val="00876BBF"/>
    <w:rsid w:val="00896134"/>
    <w:rsid w:val="008A62BC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72422"/>
    <w:rsid w:val="00973DF4"/>
    <w:rsid w:val="009871FF"/>
    <w:rsid w:val="00990799"/>
    <w:rsid w:val="00995D51"/>
    <w:rsid w:val="009A0631"/>
    <w:rsid w:val="009B10ED"/>
    <w:rsid w:val="009B1B43"/>
    <w:rsid w:val="009C0CF5"/>
    <w:rsid w:val="009D3EA4"/>
    <w:rsid w:val="009D6376"/>
    <w:rsid w:val="009D649C"/>
    <w:rsid w:val="009E4559"/>
    <w:rsid w:val="009E4BC1"/>
    <w:rsid w:val="009F5CB2"/>
    <w:rsid w:val="00A03BB8"/>
    <w:rsid w:val="00A3505D"/>
    <w:rsid w:val="00A4036F"/>
    <w:rsid w:val="00A406E5"/>
    <w:rsid w:val="00A45FA0"/>
    <w:rsid w:val="00A4641C"/>
    <w:rsid w:val="00A55876"/>
    <w:rsid w:val="00A67FB1"/>
    <w:rsid w:val="00A85BFE"/>
    <w:rsid w:val="00A95E5B"/>
    <w:rsid w:val="00A96875"/>
    <w:rsid w:val="00AA4930"/>
    <w:rsid w:val="00AB6FE7"/>
    <w:rsid w:val="00AB7AD7"/>
    <w:rsid w:val="00AC5F32"/>
    <w:rsid w:val="00AD2430"/>
    <w:rsid w:val="00AD771F"/>
    <w:rsid w:val="00AE41A6"/>
    <w:rsid w:val="00AF0E34"/>
    <w:rsid w:val="00AF271D"/>
    <w:rsid w:val="00AF56C2"/>
    <w:rsid w:val="00B004E6"/>
    <w:rsid w:val="00B0060A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E0B01"/>
    <w:rsid w:val="00BE79C7"/>
    <w:rsid w:val="00BF3CB5"/>
    <w:rsid w:val="00C01A3F"/>
    <w:rsid w:val="00C049C1"/>
    <w:rsid w:val="00C073F1"/>
    <w:rsid w:val="00C1285B"/>
    <w:rsid w:val="00C1361B"/>
    <w:rsid w:val="00C14304"/>
    <w:rsid w:val="00C14E1F"/>
    <w:rsid w:val="00C315AF"/>
    <w:rsid w:val="00C31D13"/>
    <w:rsid w:val="00C36D9A"/>
    <w:rsid w:val="00C44A72"/>
    <w:rsid w:val="00C61FC2"/>
    <w:rsid w:val="00C6338B"/>
    <w:rsid w:val="00C66490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5482B"/>
    <w:rsid w:val="00D567C9"/>
    <w:rsid w:val="00D62ACD"/>
    <w:rsid w:val="00D83652"/>
    <w:rsid w:val="00D96A46"/>
    <w:rsid w:val="00D96C70"/>
    <w:rsid w:val="00DA278E"/>
    <w:rsid w:val="00DA36EE"/>
    <w:rsid w:val="00DB0646"/>
    <w:rsid w:val="00DB116D"/>
    <w:rsid w:val="00DD17CC"/>
    <w:rsid w:val="00DE217A"/>
    <w:rsid w:val="00DF321B"/>
    <w:rsid w:val="00E00E10"/>
    <w:rsid w:val="00E05287"/>
    <w:rsid w:val="00E230E0"/>
    <w:rsid w:val="00E45034"/>
    <w:rsid w:val="00E46EFD"/>
    <w:rsid w:val="00E51AAC"/>
    <w:rsid w:val="00E5293F"/>
    <w:rsid w:val="00E6629A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58E2"/>
    <w:rsid w:val="00F67644"/>
    <w:rsid w:val="00F71B57"/>
    <w:rsid w:val="00F8381F"/>
    <w:rsid w:val="00FA04CD"/>
    <w:rsid w:val="00FA25F5"/>
    <w:rsid w:val="00FA2810"/>
    <w:rsid w:val="00FA68F8"/>
    <w:rsid w:val="00FB0093"/>
    <w:rsid w:val="00FB17F5"/>
    <w:rsid w:val="00FB1DC0"/>
    <w:rsid w:val="00FB3B4E"/>
    <w:rsid w:val="00FB4521"/>
    <w:rsid w:val="00FB4F84"/>
    <w:rsid w:val="00FB5CF8"/>
    <w:rsid w:val="00FC770B"/>
    <w:rsid w:val="00FE5651"/>
    <w:rsid w:val="00FF273B"/>
    <w:rsid w:val="00FF564C"/>
    <w:rsid w:val="024342DD"/>
    <w:rsid w:val="083EB5D9"/>
    <w:rsid w:val="10E8CD9F"/>
    <w:rsid w:val="1784FC18"/>
    <w:rsid w:val="1B561DE0"/>
    <w:rsid w:val="1DD1E184"/>
    <w:rsid w:val="281ADA7E"/>
    <w:rsid w:val="3053EFE3"/>
    <w:rsid w:val="3692C841"/>
    <w:rsid w:val="39A115E3"/>
    <w:rsid w:val="4059735E"/>
    <w:rsid w:val="43EFF475"/>
    <w:rsid w:val="48D25CA8"/>
    <w:rsid w:val="52D97834"/>
    <w:rsid w:val="5908B0DC"/>
    <w:rsid w:val="592CBFFE"/>
    <w:rsid w:val="5C22AE72"/>
    <w:rsid w:val="5CDB8BC9"/>
    <w:rsid w:val="6393D7B8"/>
    <w:rsid w:val="69B29456"/>
    <w:rsid w:val="6AADE696"/>
    <w:rsid w:val="76D2B111"/>
    <w:rsid w:val="7BE8F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C42FDF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color="auto" w:sz="12" w:space="1"/>
        <w:left w:val="single" w:color="auto" w:sz="12" w:space="1"/>
        <w:bottom w:val="single" w:color="auto" w:sz="12" w:space="1"/>
        <w:right w:val="single" w:color="auto" w:sz="12" w:space="1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color="auto" w:sz="18" w:space="1"/>
        <w:left w:val="single" w:color="auto" w:sz="18" w:space="4"/>
        <w:bottom w:val="single" w:color="auto" w:sz="18" w:space="1"/>
        <w:right w:val="single" w:color="auto" w:sz="18" w:space="4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styleId="BodyText1" w:customStyle="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styleId="FooterChar" w:customStyle="1">
    <w:name w:val="Footer Char"/>
    <w:basedOn w:val="DefaultParagraphFont"/>
    <w:link w:val="Footer"/>
    <w:uiPriority w:val="99"/>
    <w:rsid w:val="00EA0F4E"/>
  </w:style>
  <w:style w:type="character" w:styleId="Heading6Char" w:customStyle="1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styleId="BulletedList" w:customStyle="1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styleId="HeaderChar" w:customStyle="1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bullet" w:customStyle="1">
    <w:name w:val="bullet"/>
    <w:link w:val="bulletChar"/>
    <w:rsid w:val="00D96C70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styleId="bulletChar" w:customStyle="1">
    <w:name w:val="bullet Char"/>
    <w:link w:val="bullet"/>
    <w:rsid w:val="00D96C70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21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uwtsd.ac.uk/library/student-essentials/referencing-handbooks/" TargetMode="Externa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cid:image001.png@01D0EA4A.2BD679A0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2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footer" Target="footer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uwtsd.ac.uk/library/infoskills/" TargetMode="Externa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7" ma:contentTypeDescription="Create a new document." ma:contentTypeScope="" ma:versionID="c423b0155abd4ed70197d6d090bda67b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124688600b5eed20bc015dcd0c4b8d1f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SenttoEE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SenttoEE" ma:index="22" nillable="true" ma:displayName="Sent to EE" ma:default="0" ma:format="Dropdown" ma:internalName="SenttoEE">
      <xsd:simpleType>
        <xsd:restriction base="dms:Boolean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_Flow_SignoffStatus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SenttoEE xmlns="7b371449-43eb-435e-a0a2-287b0bfa5005">false</SenttoEE>
  </documentManagement>
</p:properties>
</file>

<file path=customXml/itemProps1.xml><?xml version="1.0" encoding="utf-8"?>
<ds:datastoreItem xmlns:ds="http://schemas.openxmlformats.org/officeDocument/2006/customXml" ds:itemID="{BEE70643-8C21-4F05-8439-51269C9D9276}"/>
</file>

<file path=customXml/itemProps2.xml><?xml version="1.0" encoding="utf-8"?>
<ds:datastoreItem xmlns:ds="http://schemas.openxmlformats.org/officeDocument/2006/customXml" ds:itemID="{678655AE-4288-4F87-8924-08B73B298B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ECFEAC-3AE6-4C35-BB8F-628598BBB6D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2B2326F-2A6C-4FB3-A104-4D31F4462F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AssignFrm</ap:Template>
  <ap:Application>Microsoft Word for the web</ap:Application>
  <ap:DocSecurity>0</ap:DocSecurity>
  <ap:ScaleCrop>false</ap:ScaleCrop>
  <ap:Company>S.I.H.E.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Jonathan Pugh</cp:lastModifiedBy>
  <cp:revision>5</cp:revision>
  <cp:lastPrinted>2014-10-10T07:42:00Z</cp:lastPrinted>
  <dcterms:created xsi:type="dcterms:W3CDTF">2025-07-21T17:58:00Z</dcterms:created>
  <dcterms:modified xsi:type="dcterms:W3CDTF">2025-07-24T09:10:27Z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0x01010079EE99C87BB8D346904CC4E65218BB50</vt:lpwstr>
  </property>
  <property fmtid="{D5CDD505-2E9C-101B-9397-08002B2CF9AE}" pid="6" name="MediaServiceImageTags">
    <vt:lpwstr/>
  </property>
</Properties>
</file>