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82A5A" w14:textId="77777777" w:rsidR="00EF0BE1" w:rsidRDefault="00EF0BE1" w:rsidP="00EF0BE1">
      <w:pPr>
        <w:sectPr w:rsidR="00EF0BE1" w:rsidSect="00EC0A98">
          <w:headerReference w:type="default" r:id="rId6"/>
          <w:footerReference w:type="default" r:id="rId7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lastRenderedPageBreak/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lastRenderedPageBreak/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EB6268" w:rsidRPr="00D46A8E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102E20E" w14:textId="77777777" w:rsidR="00EB6268" w:rsidRPr="00D46A8E" w:rsidRDefault="00EB6268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EB6268" w:rsidRPr="00D46A8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77777777" w:rsidR="00EB6268" w:rsidRPr="00D46A8E" w:rsidRDefault="00EB6268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D46A8E" w:rsidRPr="00D46A8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0432F2" w:rsidRDefault="000B6B62" w:rsidP="00E4674D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r w:rsidR="00D46A8E" w:rsidRPr="000432F2">
              <w:rPr>
                <w:sz w:val="22"/>
                <w:szCs w:val="28"/>
                <w:lang w:val="cy-GB"/>
              </w:rPr>
              <w:t>Linked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14:paraId="1F3C7DD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6EB59F3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48AACF16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5BD7566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6F1BB93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159C509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4D43E3C2" w14:textId="77777777" w:rsidR="00D46A8E" w:rsidRPr="008B2B15" w:rsidRDefault="00D46A8E" w:rsidP="00E4674D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</w:p>
          <w:p w14:paraId="40855DA0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57658CEE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6DDC5D13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39EBA135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F94391C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45FAC42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6708FB52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5E9E6941" w14:textId="77777777" w:rsid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7E38D51A" w14:textId="77777777" w:rsid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21357C73" w14:textId="62B02015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1BF407B2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7BD7E8D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</w:tcPr>
          <w:p w14:paraId="250B79C3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8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2B2D5B" w:rsidRP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2B2D5B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7802204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49DFB93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BC8E28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4A77B16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29C240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50DE121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082543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2E6197A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06C2014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F17A4E6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491DF6ED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  <w:tr w:rsidR="002B2D5B" w:rsidRPr="002B2D5B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463F7EF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CF7662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A16F9D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E7BFA8F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5481C09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1A68682D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2715732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12AF2A1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7AADFAF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1540434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F32319A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73A5E4A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  <w:tr w:rsidR="002B2D5B" w:rsidRPr="002B2D5B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486D94BB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EEFA067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9E95A6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3EB441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8960558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E57D1BE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A163885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1831FA2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E61511D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6716F0C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8BDEAF7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598404E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8BC71B3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E88F12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CBCEE7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471612F7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12D2BCF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597D9" w14:textId="77777777" w:rsidR="00C2357D" w:rsidRDefault="00C2357D" w:rsidP="00B24C18">
      <w:r>
        <w:separator/>
      </w:r>
    </w:p>
  </w:endnote>
  <w:endnote w:type="continuationSeparator" w:id="0">
    <w:p w14:paraId="4F797150" w14:textId="77777777" w:rsidR="00C2357D" w:rsidRDefault="00C2357D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5B0F91C1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009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8CF0A" w14:textId="77777777" w:rsidR="00C2357D" w:rsidRDefault="00C2357D" w:rsidP="00B24C18">
      <w:r>
        <w:separator/>
      </w:r>
    </w:p>
  </w:footnote>
  <w:footnote w:type="continuationSeparator" w:id="0">
    <w:p w14:paraId="50DC2BE1" w14:textId="77777777" w:rsidR="00C2357D" w:rsidRDefault="00C2357D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9818A" w14:textId="77777777" w:rsidR="00EF0BE1" w:rsidRDefault="00EF0B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C009D"/>
    <w:rsid w:val="000E5C05"/>
    <w:rsid w:val="00167F75"/>
    <w:rsid w:val="002B2D5B"/>
    <w:rsid w:val="002F72F8"/>
    <w:rsid w:val="0031228F"/>
    <w:rsid w:val="003502C7"/>
    <w:rsid w:val="003770F9"/>
    <w:rsid w:val="003B005D"/>
    <w:rsid w:val="003D443E"/>
    <w:rsid w:val="0040291F"/>
    <w:rsid w:val="00405745"/>
    <w:rsid w:val="00467647"/>
    <w:rsid w:val="004847B6"/>
    <w:rsid w:val="004B73CD"/>
    <w:rsid w:val="004E1B77"/>
    <w:rsid w:val="005404E0"/>
    <w:rsid w:val="005B7769"/>
    <w:rsid w:val="00610C4A"/>
    <w:rsid w:val="00645E24"/>
    <w:rsid w:val="006953EE"/>
    <w:rsid w:val="006E32EF"/>
    <w:rsid w:val="00713823"/>
    <w:rsid w:val="007B65F8"/>
    <w:rsid w:val="00816DB9"/>
    <w:rsid w:val="00825827"/>
    <w:rsid w:val="00825DEF"/>
    <w:rsid w:val="008723DA"/>
    <w:rsid w:val="00896514"/>
    <w:rsid w:val="008B2B15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85948"/>
    <w:rsid w:val="00BB582B"/>
    <w:rsid w:val="00BC35BE"/>
    <w:rsid w:val="00BE5E13"/>
    <w:rsid w:val="00BF5170"/>
    <w:rsid w:val="00C2357D"/>
    <w:rsid w:val="00D060A6"/>
    <w:rsid w:val="00D46A8E"/>
    <w:rsid w:val="00D91956"/>
    <w:rsid w:val="00DB1D3B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97A77C8A-DAA3-4D42-A013-FE763A4C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6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Rachel Bendall</cp:lastModifiedBy>
  <cp:revision>2</cp:revision>
  <dcterms:created xsi:type="dcterms:W3CDTF">2020-01-23T15:57:00Z</dcterms:created>
  <dcterms:modified xsi:type="dcterms:W3CDTF">2020-01-23T15:57:00Z</dcterms:modified>
</cp:coreProperties>
</file>