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77777777" w:rsidR="00681FA9" w:rsidRPr="00A406E5" w:rsidRDefault="004F38B4" w:rsidP="00552351">
            <w:pPr>
              <w:pStyle w:val="Heading4"/>
              <w:rPr>
                <w:rFonts w:ascii="Arial" w:hAnsi="Arial" w:cs="Arial"/>
                <w:b/>
              </w:rPr>
            </w:pPr>
            <w:r>
              <w:rPr>
                <w:rFonts w:ascii="Arial" w:hAnsi="Arial" w:cs="Arial"/>
                <w:b/>
              </w:rPr>
              <w:t xml:space="preserve">LEVEL </w:t>
            </w:r>
            <w:r w:rsidR="00894731">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488C0F1E"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w:t>
            </w:r>
            <w:proofErr w:type="gramStart"/>
            <w:r w:rsidR="0056473E">
              <w:rPr>
                <w:rFonts w:ascii="Arial" w:hAnsi="Arial" w:cs="Arial"/>
                <w:sz w:val="22"/>
                <w:szCs w:val="22"/>
              </w:rPr>
              <w:t xml:space="preserve">and </w:t>
            </w:r>
            <w:r>
              <w:rPr>
                <w:rFonts w:ascii="Arial" w:hAnsi="Arial" w:cs="Arial"/>
                <w:sz w:val="22"/>
                <w:szCs w:val="22"/>
              </w:rPr>
              <w:t xml:space="preserve"> Management</w:t>
            </w:r>
            <w:proofErr w:type="gramEnd"/>
            <w:r>
              <w:rPr>
                <w:rFonts w:ascii="Arial" w:hAnsi="Arial" w:cs="Arial"/>
                <w:sz w:val="22"/>
                <w:szCs w:val="22"/>
              </w:rPr>
              <w:t xml:space="preserve">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1D7EB5DF" w:rsidR="008F1308" w:rsidRPr="00F80596" w:rsidRDefault="00BA418C" w:rsidP="00E51AAC">
            <w:pPr>
              <w:spacing w:before="120" w:after="120"/>
              <w:jc w:val="both"/>
              <w:rPr>
                <w:rFonts w:ascii="Arial" w:hAnsi="Arial" w:cs="Arial"/>
                <w:sz w:val="22"/>
                <w:szCs w:val="22"/>
              </w:rPr>
            </w:pPr>
            <w:r>
              <w:rPr>
                <w:rFonts w:ascii="Arial" w:hAnsi="Arial" w:cs="Arial"/>
                <w:sz w:val="22"/>
                <w:szCs w:val="22"/>
              </w:rPr>
              <w:t>Understanding and engaging in the customer experience.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FFD1A90"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BMSK500</w:t>
            </w:r>
            <w:r w:rsidR="00BA418C">
              <w:rPr>
                <w:rFonts w:ascii="Arial" w:hAnsi="Arial" w:cs="Arial"/>
                <w:sz w:val="22"/>
                <w:szCs w:val="22"/>
              </w:rPr>
              <w:t>3</w:t>
            </w:r>
          </w:p>
        </w:tc>
        <w:tc>
          <w:tcPr>
            <w:tcW w:w="2268" w:type="dxa"/>
            <w:shd w:val="clear" w:color="auto" w:fill="D9D9D9"/>
          </w:tcPr>
          <w:p w14:paraId="172EABE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84FB34" w14:textId="0CC76F04" w:rsidR="00B84B5B" w:rsidRPr="00606CD0" w:rsidRDefault="006D519B" w:rsidP="006D519B">
            <w:pPr>
              <w:spacing w:before="120" w:after="120"/>
              <w:jc w:val="both"/>
              <w:rPr>
                <w:rFonts w:ascii="Arial" w:hAnsi="Arial" w:cs="Arial"/>
                <w:sz w:val="22"/>
                <w:szCs w:val="22"/>
              </w:rPr>
            </w:pPr>
            <w:r>
              <w:rPr>
                <w:rFonts w:ascii="Arial" w:hAnsi="Arial" w:cs="Arial"/>
                <w:sz w:val="22"/>
                <w:szCs w:val="22"/>
              </w:rPr>
              <w:t>75%</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BE790C" w14:textId="01FF6F44" w:rsidR="00DB116D" w:rsidRDefault="00BA418C" w:rsidP="00E51AAC">
            <w:pPr>
              <w:spacing w:before="120" w:after="120"/>
              <w:jc w:val="both"/>
              <w:rPr>
                <w:rFonts w:ascii="Arial" w:hAnsi="Arial" w:cs="Arial"/>
                <w:sz w:val="22"/>
                <w:szCs w:val="22"/>
              </w:rPr>
            </w:pPr>
            <w:proofErr w:type="spellStart"/>
            <w:r>
              <w:rPr>
                <w:rFonts w:ascii="Arial" w:hAnsi="Arial" w:cs="Arial"/>
                <w:sz w:val="22"/>
                <w:szCs w:val="22"/>
              </w:rPr>
              <w:t>Brynach</w:t>
            </w:r>
            <w:proofErr w:type="spellEnd"/>
            <w:r w:rsidR="005244F0">
              <w:rPr>
                <w:rFonts w:ascii="Arial" w:hAnsi="Arial" w:cs="Arial"/>
                <w:sz w:val="22"/>
                <w:szCs w:val="22"/>
              </w:rPr>
              <w:t xml:space="preserve"> Heffernan</w:t>
            </w:r>
          </w:p>
          <w:p w14:paraId="7AF2CCFB" w14:textId="084D1F82" w:rsidR="005244F0" w:rsidRPr="00F80596" w:rsidRDefault="005244F0" w:rsidP="00E51AAC">
            <w:pPr>
              <w:spacing w:before="120" w:after="120"/>
              <w:jc w:val="both"/>
              <w:rPr>
                <w:rFonts w:ascii="Arial" w:hAnsi="Arial" w:cs="Arial"/>
                <w:sz w:val="22"/>
                <w:szCs w:val="22"/>
              </w:rPr>
            </w:pP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60059A3E" w:rsidR="00DB116D" w:rsidRPr="00F80596" w:rsidRDefault="006D519B" w:rsidP="005F0579">
            <w:pPr>
              <w:spacing w:before="120" w:after="120"/>
              <w:jc w:val="both"/>
              <w:rPr>
                <w:rFonts w:ascii="Arial" w:hAnsi="Arial" w:cs="Arial"/>
                <w:sz w:val="22"/>
                <w:szCs w:val="22"/>
              </w:rPr>
            </w:pPr>
            <w:r>
              <w:rPr>
                <w:rFonts w:ascii="Arial" w:hAnsi="Arial" w:cs="Arial"/>
                <w:sz w:val="22"/>
                <w:szCs w:val="22"/>
              </w:rPr>
              <w:t xml:space="preserve">A critical evaluation of the impact ‘quality’ processes </w:t>
            </w:r>
            <w:proofErr w:type="gramStart"/>
            <w:r>
              <w:rPr>
                <w:rFonts w:ascii="Arial" w:hAnsi="Arial" w:cs="Arial"/>
                <w:sz w:val="22"/>
                <w:szCs w:val="22"/>
              </w:rPr>
              <w:t>have</w:t>
            </w:r>
            <w:proofErr w:type="gramEnd"/>
            <w:r>
              <w:rPr>
                <w:rFonts w:ascii="Arial" w:hAnsi="Arial" w:cs="Arial"/>
                <w:sz w:val="22"/>
                <w:szCs w:val="22"/>
              </w:rPr>
              <w:t xml:space="preserve"> on customer relationship management.</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8219C3" w14:textId="6E6CB750" w:rsidR="00BA418C" w:rsidRPr="00F80596" w:rsidRDefault="00EE03F2" w:rsidP="00E51AAC">
            <w:pPr>
              <w:spacing w:before="120" w:after="120"/>
              <w:jc w:val="both"/>
              <w:rPr>
                <w:rFonts w:ascii="Arial" w:hAnsi="Arial" w:cs="Arial"/>
                <w:sz w:val="22"/>
                <w:szCs w:val="22"/>
              </w:rPr>
            </w:pPr>
            <w:r>
              <w:rPr>
                <w:rFonts w:ascii="Arial" w:hAnsi="Arial" w:cs="Arial"/>
                <w:sz w:val="22"/>
                <w:szCs w:val="22"/>
              </w:rPr>
              <w:t>35</w:t>
            </w:r>
            <w:r w:rsidR="006D519B">
              <w:rPr>
                <w:rFonts w:ascii="Arial" w:hAnsi="Arial" w:cs="Arial"/>
                <w:sz w:val="22"/>
                <w:szCs w:val="22"/>
              </w:rPr>
              <w:t xml:space="preserve">00 </w:t>
            </w: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60183F" w14:textId="030282BF" w:rsidR="00B84B5B" w:rsidRPr="00F80596" w:rsidRDefault="009A2CB4" w:rsidP="005F0579">
            <w:pPr>
              <w:spacing w:before="120" w:after="120"/>
              <w:jc w:val="both"/>
              <w:rPr>
                <w:rFonts w:ascii="Arial" w:hAnsi="Arial" w:cs="Arial"/>
                <w:sz w:val="22"/>
                <w:szCs w:val="22"/>
              </w:rPr>
            </w:pPr>
            <w:r>
              <w:rPr>
                <w:rFonts w:ascii="Arial" w:hAnsi="Arial" w:cs="Arial"/>
                <w:sz w:val="22"/>
                <w:szCs w:val="22"/>
              </w:rPr>
              <w:t>3pm 29</w:t>
            </w:r>
            <w:r w:rsidRPr="009A2CB4">
              <w:rPr>
                <w:rFonts w:ascii="Arial" w:hAnsi="Arial" w:cs="Arial"/>
                <w:sz w:val="22"/>
                <w:szCs w:val="22"/>
                <w:vertAlign w:val="superscript"/>
              </w:rPr>
              <w:t>th</w:t>
            </w:r>
            <w:r>
              <w:rPr>
                <w:rFonts w:ascii="Arial" w:hAnsi="Arial" w:cs="Arial"/>
                <w:sz w:val="22"/>
                <w:szCs w:val="22"/>
              </w:rPr>
              <w:t xml:space="preserve"> March 2019</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118115" w14:textId="3899D5D4" w:rsidR="00B84B5B" w:rsidRPr="00F80596" w:rsidRDefault="00EE03F2" w:rsidP="005F0579">
            <w:pPr>
              <w:spacing w:before="120" w:after="120"/>
              <w:jc w:val="both"/>
              <w:rPr>
                <w:rFonts w:ascii="Arial" w:hAnsi="Arial" w:cs="Arial"/>
                <w:sz w:val="22"/>
                <w:szCs w:val="22"/>
              </w:rPr>
            </w:pPr>
            <w:r>
              <w:rPr>
                <w:rFonts w:ascii="Arial" w:hAnsi="Arial" w:cs="Arial"/>
                <w:sz w:val="22"/>
                <w:szCs w:val="22"/>
              </w:rPr>
              <w:t>17</w:t>
            </w:r>
            <w:r>
              <w:rPr>
                <w:rFonts w:ascii="Arial" w:hAnsi="Arial" w:cs="Arial"/>
                <w:sz w:val="22"/>
                <w:szCs w:val="22"/>
                <w:vertAlign w:val="superscript"/>
              </w:rPr>
              <w:t>th</w:t>
            </w:r>
            <w:r w:rsidR="009A2CB4">
              <w:rPr>
                <w:rFonts w:ascii="Arial" w:hAnsi="Arial" w:cs="Arial"/>
                <w:sz w:val="22"/>
                <w:szCs w:val="22"/>
              </w:rPr>
              <w:t xml:space="preserve"> May 2019</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40%.  </w:t>
            </w:r>
            <w:r w:rsidR="008F1308">
              <w:rPr>
                <w:rFonts w:ascii="Arial" w:hAnsi="Arial" w:cs="Arial"/>
                <w:sz w:val="22"/>
                <w:szCs w:val="22"/>
              </w:rPr>
              <w:lastRenderedPageBreak/>
              <w:t>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0C5CDAFE" w14:textId="77777777" w:rsidR="00152E9D" w:rsidRPr="00A406E5" w:rsidRDefault="00152E9D" w:rsidP="00DB116D">
      <w:pPr>
        <w:rPr>
          <w:rFonts w:ascii="Arial" w:hAnsi="Arial" w:cs="Arial"/>
          <w:sz w:val="32"/>
        </w:rPr>
      </w:pPr>
    </w:p>
    <w:p w14:paraId="6149EA6F" w14:textId="77777777" w:rsidR="00152E9D" w:rsidRPr="00A406E5" w:rsidRDefault="00152E9D" w:rsidP="00DB116D">
      <w:pPr>
        <w:rPr>
          <w:rFonts w:ascii="Arial" w:hAnsi="Arial" w:cs="Arial"/>
          <w:sz w:val="32"/>
        </w:rPr>
      </w:pPr>
    </w:p>
    <w:p w14:paraId="6BB38BF3" w14:textId="77777777" w:rsidR="00152E9D" w:rsidRPr="00A406E5" w:rsidRDefault="00152E9D" w:rsidP="00DB116D">
      <w:pPr>
        <w:rPr>
          <w:rFonts w:ascii="Arial" w:hAnsi="Arial" w:cs="Arial"/>
          <w:sz w:val="32"/>
        </w:rPr>
      </w:pPr>
    </w:p>
    <w:p w14:paraId="620CCB22" w14:textId="77777777" w:rsidR="00152E9D" w:rsidRPr="00A406E5" w:rsidRDefault="00152E9D" w:rsidP="00DB116D">
      <w:pPr>
        <w:rPr>
          <w:rFonts w:ascii="Arial" w:hAnsi="Arial" w:cs="Arial"/>
          <w:sz w:val="32"/>
        </w:rPr>
      </w:pPr>
    </w:p>
    <w:p w14:paraId="1FD9B9E2" w14:textId="77777777" w:rsidR="00A406E5" w:rsidRDefault="00A406E5">
      <w:pPr>
        <w:rPr>
          <w:rFonts w:ascii="Arial" w:hAnsi="Arial" w:cs="Arial"/>
          <w:sz w:val="32"/>
        </w:rPr>
      </w:pPr>
      <w:r>
        <w:rPr>
          <w:rFonts w:ascii="Arial" w:hAnsi="Arial" w:cs="Arial"/>
          <w:sz w:val="32"/>
        </w:rPr>
        <w:br w:type="page"/>
      </w: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329DF48A" w14:textId="77777777" w:rsidR="005241B4" w:rsidRDefault="006D519B" w:rsidP="006D519B">
            <w:pPr>
              <w:pStyle w:val="ListParagraph"/>
              <w:numPr>
                <w:ilvl w:val="0"/>
                <w:numId w:val="17"/>
              </w:numPr>
              <w:rPr>
                <w:rFonts w:ascii="Arial" w:hAnsi="Arial" w:cs="Arial"/>
                <w:sz w:val="22"/>
                <w:szCs w:val="22"/>
              </w:rPr>
            </w:pPr>
            <w:r>
              <w:rPr>
                <w:rFonts w:ascii="Arial" w:hAnsi="Arial" w:cs="Arial"/>
                <w:sz w:val="22"/>
                <w:szCs w:val="22"/>
              </w:rPr>
              <w:t>Evidence a critical understanding of quality process in the workplace</w:t>
            </w:r>
          </w:p>
          <w:p w14:paraId="1FB507E0" w14:textId="064842A7" w:rsidR="006D519B" w:rsidRPr="00A406E5" w:rsidRDefault="006D519B" w:rsidP="006D519B">
            <w:pPr>
              <w:pStyle w:val="ListParagraph"/>
              <w:numPr>
                <w:ilvl w:val="0"/>
                <w:numId w:val="17"/>
              </w:numPr>
              <w:rPr>
                <w:rFonts w:ascii="Arial" w:hAnsi="Arial" w:cs="Arial"/>
                <w:sz w:val="22"/>
                <w:szCs w:val="22"/>
              </w:rPr>
            </w:pPr>
            <w:r>
              <w:rPr>
                <w:rFonts w:ascii="Arial" w:hAnsi="Arial" w:cs="Arial"/>
                <w:sz w:val="22"/>
                <w:szCs w:val="22"/>
              </w:rPr>
              <w:t>Analyse the customers’ experience of an organisation</w:t>
            </w:r>
          </w:p>
        </w:tc>
      </w:tr>
    </w:tbl>
    <w:p w14:paraId="222758E8" w14:textId="77777777" w:rsidR="00C01A3F" w:rsidRPr="00A406E5" w:rsidRDefault="00C01A3F" w:rsidP="00BA1176">
      <w:pPr>
        <w:rPr>
          <w:rFonts w:ascii="Arial" w:hAnsi="Arial" w:cs="Arial"/>
          <w:b/>
        </w:rPr>
      </w:pPr>
    </w:p>
    <w:p w14:paraId="5A8A7CA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2EE3FF90" w14:textId="289EB5B8" w:rsidR="00F80596" w:rsidRDefault="00F80596" w:rsidP="00F80596">
      <w:pPr>
        <w:jc w:val="both"/>
        <w:rPr>
          <w:sz w:val="24"/>
          <w:szCs w:val="24"/>
        </w:rPr>
      </w:pPr>
    </w:p>
    <w:p w14:paraId="1EF28CF1" w14:textId="114CDF46" w:rsidR="00D901B3" w:rsidRDefault="00456B1C" w:rsidP="009A2CB4">
      <w:pPr>
        <w:jc w:val="both"/>
        <w:rPr>
          <w:sz w:val="24"/>
          <w:szCs w:val="24"/>
        </w:rPr>
      </w:pPr>
      <w:r>
        <w:rPr>
          <w:sz w:val="24"/>
          <w:szCs w:val="24"/>
        </w:rPr>
        <w:t xml:space="preserve">This assessment </w:t>
      </w:r>
      <w:r w:rsidR="009A2CB4">
        <w:rPr>
          <w:sz w:val="24"/>
          <w:szCs w:val="24"/>
        </w:rPr>
        <w:t xml:space="preserve">is an individual piece of work and is required to be presented using a formal business report structure. </w:t>
      </w:r>
      <w:r w:rsidR="00F01F63">
        <w:rPr>
          <w:sz w:val="24"/>
          <w:szCs w:val="24"/>
        </w:rPr>
        <w:t>The report has been requested by the C</w:t>
      </w:r>
      <w:r w:rsidR="0056473E">
        <w:rPr>
          <w:sz w:val="24"/>
          <w:szCs w:val="24"/>
        </w:rPr>
        <w:t xml:space="preserve">hief </w:t>
      </w:r>
      <w:r w:rsidR="00F01F63">
        <w:rPr>
          <w:sz w:val="24"/>
          <w:szCs w:val="24"/>
        </w:rPr>
        <w:t>E</w:t>
      </w:r>
      <w:r w:rsidR="0056473E">
        <w:rPr>
          <w:sz w:val="24"/>
          <w:szCs w:val="24"/>
        </w:rPr>
        <w:t xml:space="preserve">xecutive </w:t>
      </w:r>
      <w:r w:rsidR="00F01F63">
        <w:rPr>
          <w:sz w:val="24"/>
          <w:szCs w:val="24"/>
        </w:rPr>
        <w:t>O</w:t>
      </w:r>
      <w:r w:rsidR="0056473E">
        <w:rPr>
          <w:sz w:val="24"/>
          <w:szCs w:val="24"/>
        </w:rPr>
        <w:t>fficer</w:t>
      </w:r>
      <w:r w:rsidR="00F01F63">
        <w:rPr>
          <w:sz w:val="24"/>
          <w:szCs w:val="24"/>
        </w:rPr>
        <w:t xml:space="preserve"> of Marketing Week an online journal.  The CEO and his team are currently researching ‘the influence of ethical</w:t>
      </w:r>
      <w:r w:rsidR="004F0514">
        <w:rPr>
          <w:sz w:val="24"/>
          <w:szCs w:val="24"/>
        </w:rPr>
        <w:t xml:space="preserve"> trading and </w:t>
      </w:r>
      <w:r w:rsidR="00F01F63">
        <w:rPr>
          <w:sz w:val="24"/>
          <w:szCs w:val="24"/>
        </w:rPr>
        <w:t xml:space="preserve">sustainable </w:t>
      </w:r>
      <w:r w:rsidR="004F0514">
        <w:rPr>
          <w:sz w:val="24"/>
          <w:szCs w:val="24"/>
        </w:rPr>
        <w:t>resources</w:t>
      </w:r>
      <w:r w:rsidR="00F01F63">
        <w:rPr>
          <w:sz w:val="24"/>
          <w:szCs w:val="24"/>
        </w:rPr>
        <w:t xml:space="preserve"> and it’s possible impact on </w:t>
      </w:r>
      <w:r w:rsidR="004F0514">
        <w:rPr>
          <w:sz w:val="24"/>
          <w:szCs w:val="24"/>
        </w:rPr>
        <w:t xml:space="preserve">the </w:t>
      </w:r>
      <w:r w:rsidR="00F01F63">
        <w:rPr>
          <w:sz w:val="24"/>
          <w:szCs w:val="24"/>
        </w:rPr>
        <w:t>quality o</w:t>
      </w:r>
      <w:r w:rsidR="004F0514">
        <w:rPr>
          <w:sz w:val="24"/>
          <w:szCs w:val="24"/>
        </w:rPr>
        <w:t>f</w:t>
      </w:r>
      <w:r w:rsidR="00F01F63">
        <w:rPr>
          <w:sz w:val="24"/>
          <w:szCs w:val="24"/>
        </w:rPr>
        <w:t xml:space="preserve"> the customer relationship</w:t>
      </w:r>
      <w:r w:rsidR="006858B1">
        <w:rPr>
          <w:sz w:val="24"/>
          <w:szCs w:val="24"/>
        </w:rPr>
        <w:t>’</w:t>
      </w:r>
      <w:r w:rsidR="004F0514">
        <w:rPr>
          <w:sz w:val="24"/>
          <w:szCs w:val="24"/>
        </w:rPr>
        <w:t>.</w:t>
      </w:r>
      <w:r w:rsidR="00F01F63">
        <w:rPr>
          <w:sz w:val="24"/>
          <w:szCs w:val="24"/>
        </w:rPr>
        <w:t xml:space="preserve"> </w:t>
      </w:r>
      <w:r w:rsidR="006858B1">
        <w:rPr>
          <w:sz w:val="24"/>
          <w:szCs w:val="24"/>
        </w:rPr>
        <w:t xml:space="preserve"> You have been invited to contribute to this research by compiling a report based on the following:</w:t>
      </w:r>
    </w:p>
    <w:p w14:paraId="6BFD4A63" w14:textId="77777777" w:rsidR="009A2CB4" w:rsidRDefault="009A2CB4" w:rsidP="009A2CB4">
      <w:pPr>
        <w:jc w:val="both"/>
        <w:rPr>
          <w:sz w:val="24"/>
          <w:szCs w:val="24"/>
        </w:rPr>
      </w:pPr>
    </w:p>
    <w:p w14:paraId="12787DC6" w14:textId="7A086043" w:rsidR="009A2CB4" w:rsidRDefault="009A2CB4" w:rsidP="009A2CB4">
      <w:pPr>
        <w:jc w:val="both"/>
        <w:rPr>
          <w:sz w:val="24"/>
          <w:szCs w:val="24"/>
        </w:rPr>
      </w:pPr>
      <w:r>
        <w:rPr>
          <w:sz w:val="24"/>
          <w:szCs w:val="24"/>
        </w:rPr>
        <w:t>Task 1</w:t>
      </w:r>
    </w:p>
    <w:p w14:paraId="337DBEAA" w14:textId="118D2453" w:rsidR="009A2CB4" w:rsidRDefault="00F01F63" w:rsidP="009A2CB4">
      <w:pPr>
        <w:jc w:val="both"/>
        <w:rPr>
          <w:sz w:val="24"/>
          <w:szCs w:val="24"/>
        </w:rPr>
      </w:pPr>
      <w:r>
        <w:rPr>
          <w:sz w:val="24"/>
          <w:szCs w:val="24"/>
        </w:rPr>
        <w:t xml:space="preserve">Investigate </w:t>
      </w:r>
      <w:r w:rsidR="009A2CB4">
        <w:rPr>
          <w:sz w:val="24"/>
          <w:szCs w:val="24"/>
        </w:rPr>
        <w:t>the customer experience of organisations based on the following policies:</w:t>
      </w:r>
    </w:p>
    <w:p w14:paraId="2E61E8BF" w14:textId="77777777" w:rsidR="009A2CB4" w:rsidRDefault="009A2CB4" w:rsidP="009A2CB4">
      <w:pPr>
        <w:jc w:val="both"/>
        <w:rPr>
          <w:sz w:val="24"/>
          <w:szCs w:val="24"/>
        </w:rPr>
      </w:pPr>
    </w:p>
    <w:p w14:paraId="68FC4581" w14:textId="6DFE9031"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Ethical</w:t>
      </w:r>
    </w:p>
    <w:p w14:paraId="1BDF9F41" w14:textId="1E3E58F8" w:rsidR="009A2CB4" w:rsidRDefault="009A2CB4" w:rsidP="009A2CB4">
      <w:pPr>
        <w:pStyle w:val="ListParagraph"/>
        <w:numPr>
          <w:ilvl w:val="0"/>
          <w:numId w:val="21"/>
        </w:numPr>
        <w:jc w:val="both"/>
        <w:rPr>
          <w:rFonts w:ascii="Arial" w:hAnsi="Arial" w:cs="Arial"/>
          <w:sz w:val="22"/>
          <w:szCs w:val="22"/>
        </w:rPr>
      </w:pPr>
      <w:r>
        <w:rPr>
          <w:rFonts w:ascii="Arial" w:hAnsi="Arial" w:cs="Arial"/>
          <w:sz w:val="22"/>
          <w:szCs w:val="22"/>
        </w:rPr>
        <w:t>Sustainability</w:t>
      </w:r>
    </w:p>
    <w:p w14:paraId="334F9F40" w14:textId="77777777" w:rsidR="0058368E" w:rsidRDefault="0058368E" w:rsidP="0058368E">
      <w:pPr>
        <w:jc w:val="both"/>
        <w:rPr>
          <w:rFonts w:ascii="Arial" w:hAnsi="Arial" w:cs="Arial"/>
          <w:sz w:val="22"/>
          <w:szCs w:val="22"/>
        </w:rPr>
      </w:pPr>
    </w:p>
    <w:p w14:paraId="2C49F772" w14:textId="5F1FF460" w:rsidR="0058368E" w:rsidRPr="0058368E" w:rsidRDefault="0058368E" w:rsidP="0058368E">
      <w:pPr>
        <w:jc w:val="both"/>
        <w:rPr>
          <w:rFonts w:ascii="Arial" w:hAnsi="Arial" w:cs="Arial"/>
          <w:sz w:val="22"/>
          <w:szCs w:val="22"/>
        </w:rPr>
      </w:pPr>
      <w:r>
        <w:rPr>
          <w:rFonts w:ascii="Arial" w:hAnsi="Arial" w:cs="Arial"/>
          <w:sz w:val="22"/>
          <w:szCs w:val="22"/>
        </w:rPr>
        <w:t>This task should be supported with examples from several organisations based within different sectors. It should also be supported with academic theory and citations.</w:t>
      </w:r>
    </w:p>
    <w:p w14:paraId="63DFDD6C" w14:textId="77777777" w:rsidR="009A2CB4" w:rsidRDefault="009A2CB4" w:rsidP="009A2CB4">
      <w:pPr>
        <w:jc w:val="both"/>
        <w:rPr>
          <w:rFonts w:ascii="Arial" w:hAnsi="Arial" w:cs="Arial"/>
          <w:sz w:val="22"/>
          <w:szCs w:val="22"/>
        </w:rPr>
      </w:pPr>
    </w:p>
    <w:p w14:paraId="11FBAC03" w14:textId="7DB7DA28" w:rsidR="00195C43" w:rsidRDefault="00195C43" w:rsidP="009A2CB4">
      <w:pPr>
        <w:jc w:val="both"/>
        <w:rPr>
          <w:rFonts w:ascii="Arial" w:hAnsi="Arial" w:cs="Arial"/>
          <w:sz w:val="22"/>
          <w:szCs w:val="22"/>
        </w:rPr>
      </w:pPr>
      <w:r>
        <w:rPr>
          <w:rFonts w:ascii="Arial" w:hAnsi="Arial" w:cs="Arial"/>
          <w:sz w:val="22"/>
          <w:szCs w:val="22"/>
        </w:rPr>
        <w:t>.</w:t>
      </w:r>
    </w:p>
    <w:p w14:paraId="2411FB9E" w14:textId="3B7F9122" w:rsidR="00195C43" w:rsidRDefault="00195C43" w:rsidP="009A2CB4">
      <w:pPr>
        <w:jc w:val="both"/>
        <w:rPr>
          <w:rFonts w:ascii="Arial" w:hAnsi="Arial" w:cs="Arial"/>
          <w:sz w:val="22"/>
          <w:szCs w:val="22"/>
        </w:rPr>
      </w:pPr>
      <w:r>
        <w:rPr>
          <w:rFonts w:ascii="Arial" w:hAnsi="Arial" w:cs="Arial"/>
          <w:sz w:val="22"/>
          <w:szCs w:val="22"/>
        </w:rPr>
        <w:t>Task 2</w:t>
      </w:r>
    </w:p>
    <w:p w14:paraId="5FF2E69B" w14:textId="77777777" w:rsidR="006858B1" w:rsidRDefault="006858B1" w:rsidP="009A2CB4">
      <w:pPr>
        <w:jc w:val="both"/>
        <w:rPr>
          <w:rFonts w:ascii="Arial" w:hAnsi="Arial" w:cs="Arial"/>
          <w:sz w:val="22"/>
          <w:szCs w:val="22"/>
        </w:rPr>
      </w:pPr>
    </w:p>
    <w:p w14:paraId="71B189DB" w14:textId="3662AA3F" w:rsidR="00195C43" w:rsidRDefault="00195C43" w:rsidP="009A2CB4">
      <w:pPr>
        <w:jc w:val="both"/>
        <w:rPr>
          <w:rFonts w:ascii="Arial" w:hAnsi="Arial" w:cs="Arial"/>
          <w:sz w:val="22"/>
          <w:szCs w:val="22"/>
        </w:rPr>
      </w:pPr>
      <w:r>
        <w:rPr>
          <w:rFonts w:ascii="Arial" w:hAnsi="Arial" w:cs="Arial"/>
          <w:sz w:val="22"/>
          <w:szCs w:val="22"/>
        </w:rPr>
        <w:t>Demonstrate through a literature review a ‘critical’ discussion of a variety of quality models and theories that may assist</w:t>
      </w:r>
      <w:r w:rsidR="006858B1">
        <w:rPr>
          <w:rFonts w:ascii="Arial" w:hAnsi="Arial" w:cs="Arial"/>
          <w:sz w:val="22"/>
          <w:szCs w:val="22"/>
        </w:rPr>
        <w:t xml:space="preserve"> in an </w:t>
      </w:r>
      <w:r>
        <w:rPr>
          <w:rFonts w:ascii="Arial" w:hAnsi="Arial" w:cs="Arial"/>
          <w:sz w:val="22"/>
          <w:szCs w:val="22"/>
        </w:rPr>
        <w:t xml:space="preserve">organisation </w:t>
      </w:r>
      <w:r w:rsidR="004F0514">
        <w:rPr>
          <w:rFonts w:ascii="Arial" w:hAnsi="Arial" w:cs="Arial"/>
          <w:sz w:val="22"/>
          <w:szCs w:val="22"/>
        </w:rPr>
        <w:t xml:space="preserve">improving </w:t>
      </w:r>
      <w:proofErr w:type="spellStart"/>
      <w:proofErr w:type="gramStart"/>
      <w:r w:rsidR="004F0514">
        <w:rPr>
          <w:rFonts w:ascii="Arial" w:hAnsi="Arial" w:cs="Arial"/>
          <w:sz w:val="22"/>
          <w:szCs w:val="22"/>
        </w:rPr>
        <w:t>it’s</w:t>
      </w:r>
      <w:proofErr w:type="spellEnd"/>
      <w:proofErr w:type="gramEnd"/>
      <w:r>
        <w:rPr>
          <w:rFonts w:ascii="Arial" w:hAnsi="Arial" w:cs="Arial"/>
          <w:sz w:val="22"/>
          <w:szCs w:val="22"/>
        </w:rPr>
        <w:t xml:space="preserve"> customer relationship</w:t>
      </w:r>
      <w:r w:rsidR="004F0514">
        <w:rPr>
          <w:rFonts w:ascii="Arial" w:hAnsi="Arial" w:cs="Arial"/>
          <w:sz w:val="22"/>
          <w:szCs w:val="22"/>
        </w:rPr>
        <w:t xml:space="preserve"> management</w:t>
      </w:r>
      <w:r>
        <w:rPr>
          <w:rFonts w:ascii="Arial" w:hAnsi="Arial" w:cs="Arial"/>
          <w:sz w:val="22"/>
          <w:szCs w:val="22"/>
        </w:rPr>
        <w:t>.</w:t>
      </w:r>
    </w:p>
    <w:p w14:paraId="67EEF7B7" w14:textId="77777777" w:rsidR="0058368E" w:rsidRDefault="0058368E" w:rsidP="009A2CB4">
      <w:pPr>
        <w:jc w:val="both"/>
        <w:rPr>
          <w:rFonts w:ascii="Arial" w:hAnsi="Arial" w:cs="Arial"/>
          <w:sz w:val="22"/>
          <w:szCs w:val="22"/>
        </w:rPr>
      </w:pPr>
    </w:p>
    <w:p w14:paraId="55A21673" w14:textId="328C1C44" w:rsidR="0058368E" w:rsidRDefault="0058368E" w:rsidP="009A2CB4">
      <w:pPr>
        <w:jc w:val="both"/>
        <w:rPr>
          <w:rFonts w:ascii="Arial" w:hAnsi="Arial" w:cs="Arial"/>
          <w:sz w:val="22"/>
          <w:szCs w:val="22"/>
        </w:rPr>
      </w:pPr>
      <w:r>
        <w:rPr>
          <w:rFonts w:ascii="Arial" w:hAnsi="Arial" w:cs="Arial"/>
          <w:sz w:val="22"/>
          <w:szCs w:val="22"/>
        </w:rPr>
        <w:t xml:space="preserve">This task requires a ‘critical’ investigation into a wide variety of academic quality models and theories </w:t>
      </w:r>
      <w:r w:rsidR="00EE03F2">
        <w:rPr>
          <w:rFonts w:ascii="Arial" w:hAnsi="Arial" w:cs="Arial"/>
          <w:sz w:val="22"/>
          <w:szCs w:val="22"/>
        </w:rPr>
        <w:t xml:space="preserve">supported by organisational examples </w:t>
      </w:r>
      <w:r>
        <w:rPr>
          <w:rFonts w:ascii="Arial" w:hAnsi="Arial" w:cs="Arial"/>
          <w:sz w:val="22"/>
          <w:szCs w:val="22"/>
        </w:rPr>
        <w:t>to demonstrate knowledge and understanding of the concept of ‘quality’ and it’s link to measuring/improving C</w:t>
      </w:r>
      <w:r w:rsidR="0056473E">
        <w:rPr>
          <w:rFonts w:ascii="Arial" w:hAnsi="Arial" w:cs="Arial"/>
          <w:sz w:val="22"/>
          <w:szCs w:val="22"/>
        </w:rPr>
        <w:t xml:space="preserve">ustomer </w:t>
      </w:r>
      <w:r>
        <w:rPr>
          <w:rFonts w:ascii="Arial" w:hAnsi="Arial" w:cs="Arial"/>
          <w:sz w:val="22"/>
          <w:szCs w:val="22"/>
        </w:rPr>
        <w:t>R</w:t>
      </w:r>
      <w:r w:rsidR="0056473E">
        <w:rPr>
          <w:rFonts w:ascii="Arial" w:hAnsi="Arial" w:cs="Arial"/>
          <w:sz w:val="22"/>
          <w:szCs w:val="22"/>
        </w:rPr>
        <w:t xml:space="preserve">elationship </w:t>
      </w:r>
      <w:r>
        <w:rPr>
          <w:rFonts w:ascii="Arial" w:hAnsi="Arial" w:cs="Arial"/>
          <w:sz w:val="22"/>
          <w:szCs w:val="22"/>
        </w:rPr>
        <w:t>M</w:t>
      </w:r>
      <w:r w:rsidR="0056473E">
        <w:rPr>
          <w:rFonts w:ascii="Arial" w:hAnsi="Arial" w:cs="Arial"/>
          <w:sz w:val="22"/>
          <w:szCs w:val="22"/>
        </w:rPr>
        <w:t>anagement</w:t>
      </w:r>
      <w:bookmarkStart w:id="0" w:name="_GoBack"/>
      <w:bookmarkEnd w:id="0"/>
      <w:r>
        <w:rPr>
          <w:rFonts w:ascii="Arial" w:hAnsi="Arial" w:cs="Arial"/>
          <w:sz w:val="22"/>
          <w:szCs w:val="22"/>
        </w:rPr>
        <w:t>.</w:t>
      </w:r>
    </w:p>
    <w:p w14:paraId="540877E7" w14:textId="77777777" w:rsidR="00195C43" w:rsidRDefault="00195C43" w:rsidP="009A2CB4">
      <w:pPr>
        <w:jc w:val="both"/>
        <w:rPr>
          <w:rFonts w:ascii="Arial" w:hAnsi="Arial" w:cs="Arial"/>
          <w:sz w:val="22"/>
          <w:szCs w:val="22"/>
        </w:rPr>
      </w:pPr>
    </w:p>
    <w:p w14:paraId="63ECA9FD" w14:textId="77777777" w:rsidR="00195C43" w:rsidRDefault="00195C43" w:rsidP="009A2CB4">
      <w:pPr>
        <w:jc w:val="both"/>
        <w:rPr>
          <w:rFonts w:ascii="Arial" w:hAnsi="Arial" w:cs="Arial"/>
          <w:sz w:val="22"/>
          <w:szCs w:val="22"/>
        </w:rPr>
      </w:pPr>
      <w:r>
        <w:rPr>
          <w:rFonts w:ascii="Arial" w:hAnsi="Arial" w:cs="Arial"/>
          <w:sz w:val="22"/>
          <w:szCs w:val="22"/>
        </w:rPr>
        <w:t>Task 3</w:t>
      </w:r>
    </w:p>
    <w:p w14:paraId="53C5E98F" w14:textId="77777777" w:rsidR="0058368E" w:rsidRDefault="0058368E" w:rsidP="009A2CB4">
      <w:pPr>
        <w:jc w:val="both"/>
        <w:rPr>
          <w:rFonts w:ascii="Arial" w:hAnsi="Arial" w:cs="Arial"/>
          <w:sz w:val="22"/>
          <w:szCs w:val="22"/>
        </w:rPr>
      </w:pPr>
    </w:p>
    <w:p w14:paraId="757D9601" w14:textId="77777777" w:rsidR="00EE03F2" w:rsidRDefault="0058368E" w:rsidP="009A2CB4">
      <w:pPr>
        <w:jc w:val="both"/>
        <w:rPr>
          <w:rFonts w:ascii="Arial" w:hAnsi="Arial" w:cs="Arial"/>
          <w:sz w:val="22"/>
          <w:szCs w:val="22"/>
        </w:rPr>
      </w:pPr>
      <w:r>
        <w:rPr>
          <w:rFonts w:ascii="Arial" w:hAnsi="Arial" w:cs="Arial"/>
          <w:sz w:val="22"/>
          <w:szCs w:val="22"/>
        </w:rPr>
        <w:t xml:space="preserve">The report will require a </w:t>
      </w:r>
      <w:r w:rsidR="00104C9F">
        <w:rPr>
          <w:rFonts w:ascii="Arial" w:hAnsi="Arial" w:cs="Arial"/>
          <w:sz w:val="22"/>
          <w:szCs w:val="22"/>
        </w:rPr>
        <w:t>conclusion on the impact of ethical and sustainability policies on the</w:t>
      </w:r>
      <w:r w:rsidR="006858B1">
        <w:rPr>
          <w:rFonts w:ascii="Arial" w:hAnsi="Arial" w:cs="Arial"/>
          <w:sz w:val="22"/>
          <w:szCs w:val="22"/>
        </w:rPr>
        <w:t xml:space="preserve"> quality of CRM in organisations</w:t>
      </w:r>
      <w:r w:rsidR="00104C9F">
        <w:rPr>
          <w:rFonts w:ascii="Arial" w:hAnsi="Arial" w:cs="Arial"/>
          <w:sz w:val="22"/>
          <w:szCs w:val="22"/>
        </w:rPr>
        <w:t xml:space="preserve">. </w:t>
      </w:r>
    </w:p>
    <w:p w14:paraId="6A9E01EA" w14:textId="564A2516" w:rsidR="0058368E" w:rsidRDefault="007C3391" w:rsidP="009A2CB4">
      <w:pPr>
        <w:jc w:val="both"/>
        <w:rPr>
          <w:rFonts w:ascii="Arial" w:hAnsi="Arial" w:cs="Arial"/>
          <w:sz w:val="22"/>
          <w:szCs w:val="22"/>
        </w:rPr>
      </w:pPr>
      <w:r>
        <w:rPr>
          <w:rFonts w:ascii="Arial" w:hAnsi="Arial" w:cs="Arial"/>
          <w:sz w:val="22"/>
          <w:szCs w:val="22"/>
        </w:rPr>
        <w:t>R</w:t>
      </w:r>
      <w:r w:rsidR="006858B1">
        <w:rPr>
          <w:rFonts w:ascii="Arial" w:hAnsi="Arial" w:cs="Arial"/>
          <w:sz w:val="22"/>
          <w:szCs w:val="22"/>
        </w:rPr>
        <w:t>ecommendations are required based on development points highlighted within the findings and conclusion sections of the report.</w:t>
      </w:r>
    </w:p>
    <w:p w14:paraId="2E07EB09" w14:textId="77777777" w:rsidR="006858B1" w:rsidRDefault="006858B1" w:rsidP="009A2CB4">
      <w:pPr>
        <w:jc w:val="both"/>
        <w:rPr>
          <w:rFonts w:ascii="Arial" w:hAnsi="Arial" w:cs="Arial"/>
          <w:sz w:val="22"/>
          <w:szCs w:val="22"/>
        </w:rPr>
      </w:pPr>
    </w:p>
    <w:p w14:paraId="42AFAE64" w14:textId="77777777" w:rsidR="00EE03F2" w:rsidRDefault="006858B1" w:rsidP="009A2CB4">
      <w:pPr>
        <w:jc w:val="both"/>
        <w:rPr>
          <w:rFonts w:ascii="Arial" w:hAnsi="Arial" w:cs="Arial"/>
          <w:sz w:val="22"/>
          <w:szCs w:val="22"/>
        </w:rPr>
      </w:pPr>
      <w:r>
        <w:rPr>
          <w:rFonts w:ascii="Arial" w:hAnsi="Arial" w:cs="Arial"/>
          <w:sz w:val="22"/>
          <w:szCs w:val="22"/>
        </w:rPr>
        <w:t xml:space="preserve">This task will require </w:t>
      </w:r>
      <w:r w:rsidR="00A44618">
        <w:rPr>
          <w:rFonts w:ascii="Arial" w:hAnsi="Arial" w:cs="Arial"/>
          <w:sz w:val="22"/>
          <w:szCs w:val="22"/>
        </w:rPr>
        <w:t xml:space="preserve">a clear demonstration of the link between ethical/sustainability policies and the impact on the quality of CRM. </w:t>
      </w:r>
    </w:p>
    <w:p w14:paraId="5CFDA848" w14:textId="6DF09C79" w:rsidR="006858B1" w:rsidRDefault="00A44618" w:rsidP="009A2CB4">
      <w:pPr>
        <w:jc w:val="both"/>
        <w:rPr>
          <w:rFonts w:ascii="Arial" w:hAnsi="Arial" w:cs="Arial"/>
          <w:sz w:val="22"/>
          <w:szCs w:val="22"/>
        </w:rPr>
      </w:pPr>
      <w:r>
        <w:rPr>
          <w:rFonts w:ascii="Arial" w:hAnsi="Arial" w:cs="Arial"/>
          <w:sz w:val="22"/>
          <w:szCs w:val="22"/>
        </w:rPr>
        <w:t>Recommendations should be suitable to the organisations researched within the report.</w:t>
      </w:r>
    </w:p>
    <w:p w14:paraId="60EE92B8" w14:textId="09423D48" w:rsidR="00195C43" w:rsidRPr="009A2CB4" w:rsidRDefault="00195C43" w:rsidP="009A2CB4">
      <w:pPr>
        <w:jc w:val="both"/>
        <w:rPr>
          <w:rFonts w:ascii="Arial" w:hAnsi="Arial" w:cs="Arial"/>
          <w:sz w:val="22"/>
          <w:szCs w:val="22"/>
        </w:rPr>
      </w:pPr>
      <w:r>
        <w:rPr>
          <w:rFonts w:ascii="Arial" w:hAnsi="Arial" w:cs="Arial"/>
          <w:sz w:val="22"/>
          <w:szCs w:val="22"/>
        </w:rPr>
        <w:t xml:space="preserve"> </w:t>
      </w:r>
    </w:p>
    <w:p w14:paraId="14ACE345" w14:textId="561CCD29" w:rsidR="00D22D9C" w:rsidRDefault="00D22D9C" w:rsidP="00D22D9C">
      <w:pPr>
        <w:jc w:val="both"/>
        <w:rPr>
          <w:rFonts w:ascii="Arial" w:hAnsi="Arial" w:cs="Arial"/>
          <w:sz w:val="22"/>
          <w:szCs w:val="22"/>
        </w:rPr>
      </w:pPr>
    </w:p>
    <w:p w14:paraId="7918F6B8" w14:textId="4DBDF11F" w:rsidR="00A13EC7" w:rsidRDefault="00A13EC7" w:rsidP="00D22D9C">
      <w:pPr>
        <w:jc w:val="both"/>
        <w:rPr>
          <w:rFonts w:ascii="Arial" w:hAnsi="Arial" w:cs="Arial"/>
          <w:sz w:val="22"/>
          <w:szCs w:val="22"/>
        </w:rPr>
      </w:pPr>
    </w:p>
    <w:p w14:paraId="0AD80AE8" w14:textId="1D271530" w:rsidR="00A13EC7" w:rsidRDefault="00A13EC7"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0CD3D299"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A44618">
        <w:rPr>
          <w:rFonts w:ascii="Arial" w:hAnsi="Arial" w:cs="Arial"/>
          <w:i/>
          <w:sz w:val="22"/>
          <w:szCs w:val="22"/>
        </w:rPr>
        <w:t>2</w:t>
      </w:r>
      <w:r w:rsidR="005244F0">
        <w:rPr>
          <w:rFonts w:ascii="Arial" w:hAnsi="Arial" w:cs="Arial"/>
          <w:i/>
          <w:sz w:val="22"/>
          <w:szCs w:val="22"/>
        </w:rPr>
        <w:t>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32289B4D"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A44618">
        <w:rPr>
          <w:rFonts w:ascii="Arial" w:hAnsi="Arial" w:cs="Arial"/>
          <w:i/>
          <w:sz w:val="22"/>
          <w:szCs w:val="22"/>
        </w:rPr>
        <w:t>ethic</w:t>
      </w:r>
      <w:r w:rsidR="007C0980">
        <w:rPr>
          <w:rFonts w:ascii="Arial" w:hAnsi="Arial" w:cs="Arial"/>
          <w:i/>
          <w:sz w:val="22"/>
          <w:szCs w:val="22"/>
        </w:rPr>
        <w:t>s</w:t>
      </w:r>
      <w:r w:rsidR="00A44618">
        <w:rPr>
          <w:rFonts w:ascii="Arial" w:hAnsi="Arial" w:cs="Arial"/>
          <w:i/>
          <w:sz w:val="22"/>
          <w:szCs w:val="22"/>
        </w:rPr>
        <w:t xml:space="preserve"> and </w:t>
      </w:r>
      <w:r w:rsidR="007C0980">
        <w:rPr>
          <w:rFonts w:ascii="Arial" w:hAnsi="Arial" w:cs="Arial"/>
          <w:i/>
          <w:sz w:val="22"/>
          <w:szCs w:val="22"/>
        </w:rPr>
        <w:t xml:space="preserve">sustainability, quality and </w:t>
      </w:r>
      <w:r w:rsidR="008C25E5">
        <w:rPr>
          <w:rFonts w:ascii="Arial" w:hAnsi="Arial" w:cs="Arial"/>
          <w:i/>
          <w:sz w:val="22"/>
          <w:szCs w:val="22"/>
        </w:rPr>
        <w:t xml:space="preserve">customer relationship </w:t>
      </w:r>
      <w:proofErr w:type="gramStart"/>
      <w:r w:rsidR="008C25E5">
        <w:rPr>
          <w:rFonts w:ascii="Arial" w:hAnsi="Arial" w:cs="Arial"/>
          <w:i/>
          <w:sz w:val="22"/>
          <w:szCs w:val="22"/>
        </w:rPr>
        <w:t>management</w:t>
      </w:r>
      <w:r w:rsidR="0084317D">
        <w:rPr>
          <w:rFonts w:ascii="Arial" w:hAnsi="Arial" w:cs="Arial"/>
          <w:i/>
          <w:sz w:val="22"/>
          <w:szCs w:val="22"/>
        </w:rPr>
        <w:t xml:space="preserve"> </w:t>
      </w:r>
      <w:r w:rsidR="007C0980">
        <w:rPr>
          <w:rFonts w:ascii="Arial" w:hAnsi="Arial" w:cs="Arial"/>
          <w:i/>
          <w:sz w:val="22"/>
          <w:szCs w:val="22"/>
        </w:rPr>
        <w:t>.</w:t>
      </w:r>
      <w:proofErr w:type="gramEnd"/>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43240D8"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77777777"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08516A2B" w:rsidR="00167999" w:rsidRDefault="00167999" w:rsidP="00167999">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Pr>
          <w:rFonts w:ascii="Calibri" w:hAnsi="Calibri" w:cs="Calibri"/>
          <w:sz w:val="22"/>
          <w:szCs w:val="22"/>
        </w:rPr>
        <w:t>The</w:t>
      </w:r>
      <w:r w:rsidR="00F32AFA">
        <w:rPr>
          <w:rFonts w:ascii="Calibri" w:hAnsi="Calibri" w:cs="Calibri"/>
          <w:sz w:val="22"/>
          <w:szCs w:val="22"/>
        </w:rPr>
        <w:t xml:space="preserve"> report </w:t>
      </w:r>
      <w:r w:rsidR="0084317D">
        <w:rPr>
          <w:rFonts w:ascii="Calibri" w:hAnsi="Calibri" w:cs="Calibri"/>
          <w:sz w:val="22"/>
          <w:szCs w:val="22"/>
        </w:rPr>
        <w:t xml:space="preserve">should include critical evaluation of </w:t>
      </w:r>
      <w:r w:rsidR="009778A2">
        <w:rPr>
          <w:rFonts w:ascii="Calibri" w:hAnsi="Calibri" w:cs="Calibri"/>
          <w:sz w:val="22"/>
          <w:szCs w:val="22"/>
        </w:rPr>
        <w:t xml:space="preserve">the benefits and drawbacks of </w:t>
      </w:r>
      <w:r w:rsidR="00F32AFA">
        <w:rPr>
          <w:rFonts w:ascii="Calibri" w:hAnsi="Calibri" w:cs="Calibri"/>
          <w:sz w:val="22"/>
          <w:szCs w:val="22"/>
        </w:rPr>
        <w:t xml:space="preserve">ethical/sustainable policies on </w:t>
      </w:r>
      <w:proofErr w:type="gramStart"/>
      <w:r w:rsidR="00F32AFA">
        <w:rPr>
          <w:rFonts w:ascii="Calibri" w:hAnsi="Calibri" w:cs="Calibri"/>
          <w:sz w:val="22"/>
          <w:szCs w:val="22"/>
        </w:rPr>
        <w:t xml:space="preserve">CRM,  </w:t>
      </w:r>
      <w:r w:rsidR="007C3391">
        <w:rPr>
          <w:rFonts w:ascii="Calibri" w:hAnsi="Calibri" w:cs="Calibri"/>
          <w:sz w:val="22"/>
          <w:szCs w:val="22"/>
        </w:rPr>
        <w:t>an</w:t>
      </w:r>
      <w:proofErr w:type="gramEnd"/>
      <w:r w:rsidR="007C3391">
        <w:rPr>
          <w:rFonts w:ascii="Calibri" w:hAnsi="Calibri" w:cs="Calibri"/>
          <w:sz w:val="22"/>
          <w:szCs w:val="22"/>
        </w:rPr>
        <w:t xml:space="preserve"> evaluation</w:t>
      </w:r>
      <w:r w:rsidR="00F32AFA">
        <w:rPr>
          <w:rFonts w:ascii="Calibri" w:hAnsi="Calibri" w:cs="Calibri"/>
          <w:sz w:val="22"/>
          <w:szCs w:val="22"/>
        </w:rPr>
        <w:t xml:space="preserve"> of quality theories/models and </w:t>
      </w:r>
      <w:r w:rsidR="007C3391">
        <w:rPr>
          <w:rFonts w:ascii="Calibri" w:hAnsi="Calibri" w:cs="Calibri"/>
          <w:sz w:val="22"/>
          <w:szCs w:val="22"/>
        </w:rPr>
        <w:t>the</w:t>
      </w:r>
      <w:r w:rsidR="00F32AFA">
        <w:rPr>
          <w:rFonts w:ascii="Calibri" w:hAnsi="Calibri" w:cs="Calibri"/>
          <w:sz w:val="22"/>
          <w:szCs w:val="22"/>
        </w:rPr>
        <w:t xml:space="preserve"> impact on CRM success or failure within organisations. </w:t>
      </w:r>
      <w:r w:rsidR="009778A2">
        <w:rPr>
          <w:rFonts w:ascii="Calibri" w:hAnsi="Calibri" w:cs="Calibri"/>
          <w:sz w:val="22"/>
          <w:szCs w:val="22"/>
        </w:rPr>
        <w:t>‘</w:t>
      </w:r>
      <w:r w:rsidR="001A28C5">
        <w:rPr>
          <w:rFonts w:ascii="Calibri" w:hAnsi="Calibri" w:cs="Calibri"/>
          <w:sz w:val="22"/>
          <w:szCs w:val="22"/>
        </w:rPr>
        <w:t>.</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3539F82"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 xml:space="preserve">The 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6D5469A" w:rsidR="00152E9D" w:rsidRPr="00A406E5" w:rsidRDefault="002553B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77777777"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7777777" w:rsidR="00152E9D" w:rsidRPr="00A406E5" w:rsidRDefault="00606CD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493205" w:rsidR="00152E9D" w:rsidRPr="00A406E5" w:rsidRDefault="0029479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p w14:paraId="3D5A7510" w14:textId="77777777" w:rsidR="00C073F1" w:rsidRDefault="00C073F1" w:rsidP="00152E9D">
      <w:pPr>
        <w:rPr>
          <w:rFonts w:ascii="Arial" w:hAnsi="Arial" w:cs="Arial"/>
        </w:rPr>
      </w:pPr>
    </w:p>
    <w:p w14:paraId="2C52A17B" w14:textId="77777777" w:rsidR="00D901B3" w:rsidRDefault="00D901B3" w:rsidP="00D901B3">
      <w:pPr>
        <w:jc w:val="both"/>
        <w:rPr>
          <w:rFonts w:ascii="Arial" w:hAnsi="Arial" w:cs="Arial"/>
          <w:sz w:val="22"/>
          <w:szCs w:val="22"/>
        </w:rPr>
      </w:pPr>
    </w:p>
    <w:p w14:paraId="7FE4A0A5" w14:textId="77777777" w:rsidR="00D901B3" w:rsidRDefault="00D901B3" w:rsidP="00D901B3">
      <w:pPr>
        <w:jc w:val="both"/>
        <w:rPr>
          <w:rFonts w:ascii="Arial" w:hAnsi="Arial" w:cs="Arial"/>
          <w:b/>
          <w:sz w:val="22"/>
          <w:szCs w:val="22"/>
        </w:rPr>
      </w:pPr>
    </w:p>
    <w:p w14:paraId="4E63B29C" w14:textId="77777777" w:rsidR="00D901B3" w:rsidRDefault="00D901B3" w:rsidP="00D901B3">
      <w:pPr>
        <w:jc w:val="both"/>
        <w:rPr>
          <w:rFonts w:ascii="Arial" w:hAnsi="Arial" w:cs="Arial"/>
          <w:sz w:val="22"/>
          <w:szCs w:val="22"/>
        </w:rPr>
      </w:pPr>
    </w:p>
    <w:p w14:paraId="61C7F72B" w14:textId="77777777" w:rsidR="00D901B3" w:rsidRDefault="00D901B3" w:rsidP="00D901B3">
      <w:pPr>
        <w:jc w:val="both"/>
        <w:rPr>
          <w:rFonts w:ascii="Arial" w:hAnsi="Arial" w:cs="Arial"/>
          <w:b/>
          <w:sz w:val="22"/>
          <w:szCs w:val="22"/>
        </w:rPr>
      </w:pPr>
    </w:p>
    <w:p w14:paraId="4F62070F" w14:textId="77777777" w:rsidR="00D901B3" w:rsidRDefault="00D901B3" w:rsidP="00D901B3">
      <w:pPr>
        <w:jc w:val="both"/>
        <w:rPr>
          <w:rFonts w:ascii="Arial" w:hAnsi="Arial" w:cs="Arial"/>
          <w:b/>
          <w:sz w:val="22"/>
          <w:szCs w:val="22"/>
        </w:rPr>
      </w:pPr>
    </w:p>
    <w:p w14:paraId="7EB5AD80" w14:textId="77777777" w:rsidR="00D901B3" w:rsidRDefault="00D901B3" w:rsidP="00D901B3">
      <w:pPr>
        <w:jc w:val="both"/>
        <w:rPr>
          <w:rFonts w:ascii="Arial" w:hAnsi="Arial" w:cs="Arial"/>
          <w:b/>
          <w:sz w:val="22"/>
          <w:szCs w:val="22"/>
        </w:rPr>
      </w:pPr>
    </w:p>
    <w:p w14:paraId="1ACE0CA6" w14:textId="77777777" w:rsidR="00D901B3" w:rsidRDefault="00D901B3" w:rsidP="00D901B3">
      <w:pPr>
        <w:jc w:val="both"/>
        <w:rPr>
          <w:rFonts w:ascii="Arial" w:hAnsi="Arial" w:cs="Arial"/>
          <w:b/>
          <w:sz w:val="22"/>
          <w:szCs w:val="22"/>
        </w:rPr>
      </w:pPr>
    </w:p>
    <w:p w14:paraId="6DC80D99" w14:textId="77777777" w:rsidR="00D901B3" w:rsidRDefault="00D901B3" w:rsidP="00D901B3">
      <w:pPr>
        <w:jc w:val="both"/>
        <w:rPr>
          <w:rFonts w:ascii="Arial" w:hAnsi="Arial" w:cs="Arial"/>
          <w:b/>
          <w:sz w:val="22"/>
          <w:szCs w:val="22"/>
        </w:rPr>
      </w:pPr>
    </w:p>
    <w:p w14:paraId="09FF41FC" w14:textId="77777777" w:rsidR="00D901B3" w:rsidRDefault="00D901B3" w:rsidP="00D901B3">
      <w:pPr>
        <w:jc w:val="both"/>
        <w:rPr>
          <w:rFonts w:ascii="Arial" w:hAnsi="Arial" w:cs="Arial"/>
          <w:sz w:val="22"/>
          <w:szCs w:val="22"/>
        </w:rPr>
      </w:pPr>
    </w:p>
    <w:p w14:paraId="20931CA4" w14:textId="77777777" w:rsidR="00D901B3" w:rsidRDefault="00D901B3" w:rsidP="00D901B3">
      <w:pPr>
        <w:jc w:val="both"/>
        <w:rPr>
          <w:rFonts w:ascii="Arial" w:hAnsi="Arial" w:cs="Arial"/>
          <w:sz w:val="22"/>
          <w:szCs w:val="22"/>
        </w:rPr>
      </w:pPr>
    </w:p>
    <w:p w14:paraId="46BE8CFB" w14:textId="77777777" w:rsidR="00D901B3" w:rsidRDefault="00D901B3" w:rsidP="00D901B3">
      <w:pPr>
        <w:rPr>
          <w:rFonts w:ascii="Arial" w:hAnsi="Arial" w:cs="Arial"/>
          <w:sz w:val="22"/>
          <w:szCs w:val="22"/>
        </w:rPr>
      </w:pPr>
      <w:r>
        <w:rPr>
          <w:rFonts w:ascii="Arial" w:hAnsi="Arial" w:cs="Arial"/>
          <w:sz w:val="22"/>
          <w:szCs w:val="22"/>
        </w:rPr>
        <w:br w:type="page"/>
      </w:r>
    </w:p>
    <w:tbl>
      <w:tblPr>
        <w:tblStyle w:val="TableGrid"/>
        <w:tblW w:w="0" w:type="auto"/>
        <w:shd w:val="clear" w:color="auto" w:fill="FF99FF"/>
        <w:tblLook w:val="04A0" w:firstRow="1" w:lastRow="0" w:firstColumn="1" w:lastColumn="0" w:noHBand="0" w:noVBand="1"/>
      </w:tblPr>
      <w:tblGrid>
        <w:gridCol w:w="13858"/>
      </w:tblGrid>
      <w:tr w:rsidR="00E236A0" w14:paraId="77B25545" w14:textId="77777777" w:rsidTr="009778A2">
        <w:tc>
          <w:tcPr>
            <w:tcW w:w="13858" w:type="dxa"/>
            <w:shd w:val="clear" w:color="auto" w:fill="FF99FF"/>
          </w:tcPr>
          <w:p w14:paraId="662D6CC3" w14:textId="77777777" w:rsidR="00E236A0" w:rsidRPr="00995D51" w:rsidRDefault="00E236A0" w:rsidP="009778A2">
            <w:pPr>
              <w:pStyle w:val="NormalWeb"/>
              <w:rPr>
                <w:rFonts w:ascii="Arial" w:hAnsi="Arial" w:cs="Arial"/>
                <w:b/>
                <w:color w:val="303B44"/>
                <w:sz w:val="22"/>
                <w:szCs w:val="22"/>
              </w:rPr>
            </w:pPr>
            <w:bookmarkStart w:id="1" w:name="_Hlk525485775"/>
            <w:r w:rsidRPr="00995D51">
              <w:rPr>
                <w:rFonts w:ascii="Arial" w:hAnsi="Arial" w:cs="Arial"/>
                <w:b/>
                <w:color w:val="303B44"/>
                <w:sz w:val="22"/>
                <w:szCs w:val="22"/>
              </w:rPr>
              <w:t>GENERIC ASSESSMENT CRITERIA</w:t>
            </w:r>
          </w:p>
        </w:tc>
      </w:tr>
    </w:tbl>
    <w:p w14:paraId="0F7E2F81" w14:textId="77777777" w:rsidR="00E236A0" w:rsidRDefault="00E236A0" w:rsidP="00E236A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236A0" w:rsidRPr="00D9771E" w14:paraId="1DCC0696" w14:textId="77777777" w:rsidTr="009778A2">
        <w:tc>
          <w:tcPr>
            <w:tcW w:w="13948" w:type="dxa"/>
            <w:shd w:val="clear" w:color="auto" w:fill="FF99FF"/>
          </w:tcPr>
          <w:p w14:paraId="76F13004" w14:textId="77777777" w:rsidR="00E236A0" w:rsidRPr="00D9771E" w:rsidRDefault="00E236A0" w:rsidP="009778A2">
            <w:pPr>
              <w:rPr>
                <w:rFonts w:ascii="Arial" w:hAnsi="Arial" w:cs="Arial"/>
                <w:b/>
              </w:rPr>
            </w:pPr>
            <w:r>
              <w:rPr>
                <w:rFonts w:ascii="Arial" w:hAnsi="Arial" w:cs="Arial"/>
                <w:b/>
              </w:rPr>
              <w:t>Level 5</w:t>
            </w:r>
          </w:p>
        </w:tc>
      </w:tr>
      <w:tr w:rsidR="00E236A0" w:rsidRPr="00D9771E" w14:paraId="313FF401" w14:textId="77777777" w:rsidTr="009778A2">
        <w:tc>
          <w:tcPr>
            <w:tcW w:w="13948" w:type="dxa"/>
            <w:shd w:val="clear" w:color="auto" w:fill="FFCCFF"/>
          </w:tcPr>
          <w:p w14:paraId="37256928" w14:textId="77777777" w:rsidR="00E236A0" w:rsidRPr="00B669B1" w:rsidRDefault="00E236A0" w:rsidP="009778A2">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80A759" w14:textId="77777777" w:rsidR="00E236A0" w:rsidRPr="00D9771E" w:rsidRDefault="00E236A0" w:rsidP="00E236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236A0" w:rsidRPr="00D9771E" w14:paraId="02F71BB7" w14:textId="77777777" w:rsidTr="009778A2">
        <w:trPr>
          <w:tblHeader/>
        </w:trPr>
        <w:tc>
          <w:tcPr>
            <w:tcW w:w="1735" w:type="dxa"/>
            <w:shd w:val="clear" w:color="auto" w:fill="FF99FF"/>
          </w:tcPr>
          <w:p w14:paraId="4BA0EB21" w14:textId="77777777" w:rsidR="00E236A0" w:rsidRPr="00C73F6F" w:rsidRDefault="00E236A0" w:rsidP="009778A2">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7693D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B5A392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F4E9ECC"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SATISFACTORY</w:t>
            </w:r>
          </w:p>
          <w:p w14:paraId="362EE2F5" w14:textId="77777777" w:rsidR="00E236A0" w:rsidRPr="00D9771E" w:rsidRDefault="00E236A0" w:rsidP="009778A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FC5ABBE"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GOOD</w:t>
            </w:r>
          </w:p>
          <w:p w14:paraId="1D5A7097" w14:textId="77777777" w:rsidR="00E236A0" w:rsidRPr="00D9771E" w:rsidRDefault="00E236A0" w:rsidP="009778A2">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19E1F28"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VERY GOOD</w:t>
            </w:r>
          </w:p>
          <w:p w14:paraId="1A1E1441" w14:textId="77777777" w:rsidR="00E236A0" w:rsidRPr="00D9771E" w:rsidRDefault="00E236A0" w:rsidP="009778A2">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FBC979"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EXCELLENT</w:t>
            </w:r>
          </w:p>
          <w:p w14:paraId="6C6CE1D9"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8213932"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EXCEPTIONAL</w:t>
            </w:r>
          </w:p>
          <w:p w14:paraId="1D9BF447" w14:textId="77777777" w:rsidR="00E236A0" w:rsidRPr="00D9771E" w:rsidRDefault="00E236A0" w:rsidP="009778A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E236A0" w:rsidRPr="00D9771E" w14:paraId="118CB088" w14:textId="77777777" w:rsidTr="009778A2">
        <w:trPr>
          <w:tblHeader/>
        </w:trPr>
        <w:tc>
          <w:tcPr>
            <w:tcW w:w="1735" w:type="dxa"/>
            <w:shd w:val="clear" w:color="auto" w:fill="FF99FF"/>
          </w:tcPr>
          <w:p w14:paraId="5CEEFFBD" w14:textId="77777777" w:rsidR="00E236A0" w:rsidRPr="00D9771E" w:rsidRDefault="00E236A0" w:rsidP="009778A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7D5E1B5"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340CAC0" w14:textId="77777777" w:rsidR="00E236A0" w:rsidRPr="00D9771E" w:rsidRDefault="00E236A0" w:rsidP="009778A2">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7AEF41B"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D766C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B8FD31D" w14:textId="77777777" w:rsidR="00E236A0" w:rsidRPr="00D9771E" w:rsidRDefault="00E236A0" w:rsidP="009778A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7A2D720" w14:textId="77777777" w:rsidR="00E236A0" w:rsidRPr="00D9771E" w:rsidRDefault="00E236A0" w:rsidP="009778A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23CD6D" w14:textId="77777777" w:rsidR="00E236A0" w:rsidRPr="00D9771E" w:rsidRDefault="00E236A0" w:rsidP="009778A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236A0" w:rsidRPr="00D9771E" w14:paraId="5562286D" w14:textId="77777777" w:rsidTr="009778A2">
        <w:tc>
          <w:tcPr>
            <w:tcW w:w="1735" w:type="dxa"/>
            <w:shd w:val="clear" w:color="auto" w:fill="FF99FF"/>
          </w:tcPr>
          <w:p w14:paraId="5D5D1477" w14:textId="77777777" w:rsidR="00E236A0" w:rsidRPr="00F65EEE" w:rsidRDefault="00E236A0" w:rsidP="009778A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E708DF" w14:textId="77777777" w:rsidR="00E236A0" w:rsidRPr="00F65EEE" w:rsidRDefault="00E236A0" w:rsidP="009778A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4C4593" w14:textId="77777777" w:rsidR="00E236A0" w:rsidRDefault="00E236A0" w:rsidP="009778A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160E31" w14:textId="77777777" w:rsidR="00E236A0" w:rsidRPr="00B669B1" w:rsidRDefault="00E236A0" w:rsidP="009778A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B35F4" w14:textId="77777777" w:rsidR="00E236A0" w:rsidRPr="00B669B1" w:rsidRDefault="00E236A0" w:rsidP="009778A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C1CEC6" w14:textId="77777777" w:rsidR="00E236A0" w:rsidRPr="00B669B1" w:rsidRDefault="00E236A0" w:rsidP="009778A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64272" w14:textId="77777777" w:rsidR="00E236A0" w:rsidRPr="00B669B1" w:rsidRDefault="00E236A0" w:rsidP="009778A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CFD1F3" w14:textId="77777777" w:rsidR="00E236A0" w:rsidRPr="00B669B1" w:rsidRDefault="00E236A0" w:rsidP="009778A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DB63C81" w14:textId="77777777" w:rsidR="00E236A0" w:rsidRPr="00B669B1" w:rsidRDefault="00E236A0" w:rsidP="009778A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3C184C" w14:textId="77777777" w:rsidR="00E236A0" w:rsidRPr="00B669B1" w:rsidRDefault="00E236A0" w:rsidP="009778A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7D0A21" w14:textId="77777777" w:rsidR="00E236A0" w:rsidRPr="00B669B1" w:rsidRDefault="00E236A0" w:rsidP="009778A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FA6AC2" w14:textId="77777777" w:rsidR="00E236A0" w:rsidRPr="00B669B1" w:rsidRDefault="00E236A0" w:rsidP="009778A2">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DE54FD" w14:textId="77777777" w:rsidR="00E236A0" w:rsidRPr="00B669B1" w:rsidRDefault="00E236A0" w:rsidP="009778A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76F56D0" w14:textId="77777777" w:rsidR="00E236A0" w:rsidRPr="00B669B1" w:rsidRDefault="00E236A0" w:rsidP="009778A2">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E236A0" w:rsidRPr="00D9771E" w14:paraId="2BB3DAD3" w14:textId="77777777" w:rsidTr="009778A2">
        <w:tc>
          <w:tcPr>
            <w:tcW w:w="1735" w:type="dxa"/>
            <w:shd w:val="clear" w:color="auto" w:fill="FF99FF"/>
          </w:tcPr>
          <w:p w14:paraId="31B5C6A6" w14:textId="77777777" w:rsidR="00E236A0" w:rsidRPr="00D9771E" w:rsidRDefault="00E236A0" w:rsidP="009778A2">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29B1C" w14:textId="77777777" w:rsidR="00E236A0" w:rsidRPr="00B669B1" w:rsidRDefault="00E236A0" w:rsidP="009778A2">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4553B9F" w14:textId="77777777" w:rsidR="00E236A0" w:rsidRPr="00B669B1" w:rsidRDefault="00E236A0" w:rsidP="009778A2">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4DCE9F3" w14:textId="77777777" w:rsidR="00E236A0" w:rsidRPr="00B669B1" w:rsidRDefault="00E236A0" w:rsidP="009778A2">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07E90B"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C8415B3" w14:textId="77777777" w:rsidR="00E236A0" w:rsidRPr="00B669B1" w:rsidRDefault="00E236A0" w:rsidP="009778A2">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415189" w14:textId="77777777" w:rsidR="00E236A0" w:rsidRPr="00B669B1" w:rsidRDefault="00E236A0" w:rsidP="009778A2">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E1E8FC" w14:textId="77777777" w:rsidR="00E236A0" w:rsidRPr="00B669B1" w:rsidRDefault="00E236A0" w:rsidP="009778A2">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bookmarkEnd w:id="1"/>
      <w:tr w:rsidR="007A2F59" w:rsidRPr="00D9771E" w14:paraId="4AF95C3C" w14:textId="77777777" w:rsidTr="009778A2">
        <w:tc>
          <w:tcPr>
            <w:tcW w:w="1735" w:type="dxa"/>
            <w:shd w:val="clear" w:color="auto" w:fill="FF99FF"/>
          </w:tcPr>
          <w:p w14:paraId="4558A552" w14:textId="77777777" w:rsidR="007A2F59" w:rsidRDefault="007A2F59" w:rsidP="009778A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4CB24E2" w14:textId="77777777" w:rsidR="007A2F59" w:rsidRPr="00F65EEE"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052FA19" w14:textId="77777777" w:rsidR="007A2F59" w:rsidRDefault="007A2F59" w:rsidP="009778A2">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515EA1" w14:textId="77777777" w:rsidR="007A2F59" w:rsidRDefault="007A2F59" w:rsidP="009778A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A8469E" w14:textId="77777777" w:rsidR="007A2F59" w:rsidRPr="00B669B1" w:rsidRDefault="007A2F59" w:rsidP="009778A2">
            <w:pPr>
              <w:rPr>
                <w:rFonts w:ascii="Arial" w:hAnsi="Arial" w:cs="Arial"/>
              </w:rPr>
            </w:pPr>
          </w:p>
        </w:tc>
        <w:tc>
          <w:tcPr>
            <w:tcW w:w="1736" w:type="dxa"/>
          </w:tcPr>
          <w:p w14:paraId="38A9E641" w14:textId="77777777" w:rsidR="007A2F59" w:rsidRPr="00B669B1" w:rsidRDefault="007A2F59" w:rsidP="009778A2">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8F310B2" w14:textId="77777777" w:rsidR="007A2F59" w:rsidRPr="00B669B1" w:rsidRDefault="007A2F59" w:rsidP="009778A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FD468A3" w14:textId="77777777" w:rsidR="007A2F59" w:rsidRDefault="007A2F59" w:rsidP="009778A2">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BF053E" w14:textId="77777777" w:rsidR="007A2F59" w:rsidRPr="00E518DC" w:rsidRDefault="007A2F59" w:rsidP="009778A2">
            <w:pPr>
              <w:rPr>
                <w:rFonts w:ascii="Arial" w:hAnsi="Arial" w:cs="Arial"/>
              </w:rPr>
            </w:pPr>
          </w:p>
          <w:p w14:paraId="1538CEB4" w14:textId="77777777" w:rsidR="007A2F59" w:rsidRPr="00B669B1" w:rsidRDefault="007A2F59" w:rsidP="009778A2">
            <w:pPr>
              <w:rPr>
                <w:rFonts w:ascii="Arial" w:hAnsi="Arial" w:cs="Arial"/>
              </w:rPr>
            </w:pPr>
          </w:p>
        </w:tc>
        <w:tc>
          <w:tcPr>
            <w:tcW w:w="1736" w:type="dxa"/>
          </w:tcPr>
          <w:p w14:paraId="3F5E8531" w14:textId="77777777" w:rsidR="007A2F59" w:rsidRPr="00B669B1" w:rsidRDefault="007A2F59" w:rsidP="009778A2">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8286C50" w14:textId="77777777" w:rsidR="007A2F59" w:rsidRPr="00B669B1" w:rsidRDefault="007A2F59" w:rsidP="009778A2">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1D005CA" w14:textId="77777777" w:rsidR="007A2F59" w:rsidRPr="00B669B1" w:rsidRDefault="007A2F59" w:rsidP="009778A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47AF03A" w14:textId="77777777" w:rsidR="007A2F59" w:rsidRPr="00B669B1" w:rsidRDefault="007A2F59" w:rsidP="009778A2">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B5E8C61" w14:textId="77777777" w:rsidR="007A2F59" w:rsidRDefault="007A2F59" w:rsidP="009778A2">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53C3EA2" w14:textId="77777777" w:rsidR="007A2F59" w:rsidRPr="00B669B1" w:rsidRDefault="007A2F59" w:rsidP="009778A2">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3B74B6" w14:textId="77777777" w:rsidR="007A2F59" w:rsidRPr="00B669B1" w:rsidRDefault="007A2F59" w:rsidP="009778A2">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7A2F59" w:rsidRPr="00D9771E" w14:paraId="38EC2CDD" w14:textId="77777777" w:rsidTr="009778A2">
        <w:tc>
          <w:tcPr>
            <w:tcW w:w="1735" w:type="dxa"/>
            <w:shd w:val="clear" w:color="auto" w:fill="FF99FF"/>
          </w:tcPr>
          <w:p w14:paraId="5B5435D9"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8A2ADAF" w14:textId="77777777" w:rsidR="007A2F59" w:rsidRPr="002E6269" w:rsidRDefault="007A2F59" w:rsidP="009778A2">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EDE2F9" w14:textId="77777777" w:rsidR="007A2F59" w:rsidRPr="00B669B1" w:rsidRDefault="007A2F59" w:rsidP="009778A2">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8294079" w14:textId="77777777" w:rsidR="007A2F59" w:rsidRDefault="007A2F59" w:rsidP="009778A2">
            <w:pPr>
              <w:rPr>
                <w:rFonts w:ascii="Arial" w:hAnsi="Arial" w:cs="Arial"/>
              </w:rPr>
            </w:pPr>
            <w:r w:rsidRPr="00B669B1">
              <w:rPr>
                <w:rFonts w:ascii="Arial" w:hAnsi="Arial" w:cs="Arial"/>
              </w:rPr>
              <w:t>Little or no appreciation of the context of the application.</w:t>
            </w:r>
          </w:p>
          <w:p w14:paraId="619B4FE0" w14:textId="77777777" w:rsidR="007A2F59" w:rsidRDefault="007A2F59" w:rsidP="009778A2">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543033" w14:textId="77777777" w:rsidR="007A2F59" w:rsidRPr="00B669B1" w:rsidRDefault="007A2F59" w:rsidP="009778A2">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EC9D69E" w14:textId="77777777" w:rsidR="007A2F59" w:rsidRDefault="007A2F59" w:rsidP="009778A2">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03B26D1" w14:textId="77777777" w:rsidR="007A2F59" w:rsidRPr="00B669B1" w:rsidRDefault="007A2F59" w:rsidP="009778A2">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4CFB57" w14:textId="77777777" w:rsidR="007A2F59" w:rsidRPr="00B669B1" w:rsidRDefault="007A2F59" w:rsidP="009778A2">
            <w:pPr>
              <w:rPr>
                <w:rFonts w:ascii="Arial" w:hAnsi="Arial" w:cs="Arial"/>
              </w:rPr>
            </w:pPr>
          </w:p>
          <w:p w14:paraId="7C530328" w14:textId="77777777" w:rsidR="007A2F59" w:rsidRPr="00B669B1" w:rsidRDefault="007A2F59" w:rsidP="009778A2">
            <w:pPr>
              <w:rPr>
                <w:rFonts w:ascii="Arial" w:hAnsi="Arial" w:cs="Arial"/>
              </w:rPr>
            </w:pPr>
          </w:p>
        </w:tc>
        <w:tc>
          <w:tcPr>
            <w:tcW w:w="1736" w:type="dxa"/>
          </w:tcPr>
          <w:p w14:paraId="17AD0B79" w14:textId="77777777" w:rsidR="007A2F59" w:rsidRPr="00B669B1" w:rsidRDefault="007A2F59" w:rsidP="009778A2">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49DD0D6" w14:textId="77777777" w:rsidR="007A2F59" w:rsidRDefault="007A2F59" w:rsidP="009778A2">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5617E35" w14:textId="77777777" w:rsidR="007A2F59" w:rsidRPr="00B669B1" w:rsidRDefault="007A2F59" w:rsidP="009778A2">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8337046" w14:textId="77777777" w:rsidR="007A2F59" w:rsidRPr="00B669B1" w:rsidRDefault="007A2F59" w:rsidP="009778A2">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671009" w14:textId="77777777" w:rsidR="007A2F59" w:rsidRDefault="007A2F59" w:rsidP="009778A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DF049C" w14:textId="77777777" w:rsidR="007A2F59" w:rsidRPr="00B669B1" w:rsidRDefault="007A2F59" w:rsidP="009778A2">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AC09841" w14:textId="77777777" w:rsidR="007A2F59" w:rsidRPr="00B669B1" w:rsidRDefault="007A2F59" w:rsidP="009778A2">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9DEFAB" w14:textId="77777777" w:rsidR="007A2F59" w:rsidRPr="00B669B1" w:rsidRDefault="007A2F59" w:rsidP="009778A2">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B006F34" w14:textId="77777777" w:rsidR="007A2F59" w:rsidRPr="00B669B1" w:rsidRDefault="007A2F59" w:rsidP="009778A2">
            <w:pPr>
              <w:rPr>
                <w:rFonts w:ascii="Arial" w:hAnsi="Arial" w:cs="Arial"/>
              </w:rPr>
            </w:pPr>
            <w:r w:rsidRPr="00B669B1">
              <w:rPr>
                <w:rFonts w:ascii="Arial" w:hAnsi="Arial" w:cs="Arial"/>
              </w:rPr>
              <w:t xml:space="preserve">Evidence of some creativity. </w:t>
            </w:r>
          </w:p>
        </w:tc>
        <w:tc>
          <w:tcPr>
            <w:tcW w:w="1736" w:type="dxa"/>
          </w:tcPr>
          <w:p w14:paraId="1AB6EFF1" w14:textId="77777777" w:rsidR="007A2F59" w:rsidRPr="00B669B1" w:rsidRDefault="007A2F59" w:rsidP="009778A2">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71FA00D" w14:textId="77777777" w:rsidR="007A2F59" w:rsidRPr="00B669B1" w:rsidRDefault="007A2F59" w:rsidP="009778A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4C1912" w14:textId="77777777" w:rsidR="007A2F59" w:rsidRPr="00B669B1" w:rsidRDefault="007A2F59" w:rsidP="009778A2">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6A953D" w14:textId="77777777" w:rsidR="007A2F59" w:rsidRPr="00B669B1" w:rsidRDefault="007A2F59" w:rsidP="009778A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7A2F59" w:rsidRPr="00D9771E" w14:paraId="2C9B1D26" w14:textId="77777777" w:rsidTr="009778A2">
        <w:tc>
          <w:tcPr>
            <w:tcW w:w="1735" w:type="dxa"/>
            <w:shd w:val="clear" w:color="auto" w:fill="FF99FF"/>
          </w:tcPr>
          <w:p w14:paraId="5781DCBF" w14:textId="77777777" w:rsidR="007A2F59" w:rsidRDefault="007A2F59" w:rsidP="009778A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FE69A6" w14:textId="77777777" w:rsidR="007A2F59" w:rsidRPr="002E6269" w:rsidRDefault="007A2F59" w:rsidP="009778A2">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A27CC1C" w14:textId="77777777" w:rsidR="007A2F59" w:rsidRPr="00CC222E" w:rsidRDefault="007A2F59" w:rsidP="009778A2">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3CE40F6" w14:textId="77777777" w:rsidR="007A2F59" w:rsidRPr="00E07BE3" w:rsidRDefault="007A2F59" w:rsidP="009778A2">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A9F01B2" w14:textId="77777777" w:rsidR="007A2F59" w:rsidRPr="00E07BE3" w:rsidRDefault="007A2F59" w:rsidP="009778A2">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10EBD3" w14:textId="77777777" w:rsidR="007A2F59" w:rsidRPr="00ED3ABD" w:rsidRDefault="007A2F59" w:rsidP="009778A2">
            <w:pPr>
              <w:rPr>
                <w:rFonts w:ascii="Arial" w:hAnsi="Arial" w:cs="Arial"/>
              </w:rPr>
            </w:pPr>
          </w:p>
          <w:p w14:paraId="2133AF2F"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45406" w14:textId="77777777" w:rsidR="007A2F59" w:rsidRPr="00E07BE3" w:rsidRDefault="007A2F59" w:rsidP="009778A2">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AA83BA1" w14:textId="77777777" w:rsidR="007A2F59" w:rsidRPr="00E07BE3" w:rsidRDefault="007A2F59" w:rsidP="009778A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30453FA" w14:textId="77777777" w:rsidR="007A2F59" w:rsidRPr="00E07BE3" w:rsidRDefault="007A2F59" w:rsidP="009778A2">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16520C" w14:textId="77777777" w:rsidR="007A2F59" w:rsidRPr="00E07BE3" w:rsidRDefault="007A2F59" w:rsidP="009778A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B5660FC" w14:textId="77777777" w:rsidR="007A2F59" w:rsidRPr="00E07BE3" w:rsidRDefault="007A2F59" w:rsidP="009778A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D3A074" w14:textId="77777777" w:rsidR="007A2F59" w:rsidRPr="00E07BE3" w:rsidRDefault="007A2F59" w:rsidP="009778A2">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0BF5430" w14:textId="77777777" w:rsidR="007A2F59" w:rsidRPr="00E07BE3" w:rsidRDefault="007A2F59" w:rsidP="009778A2">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0D8B4F" w14:textId="77777777" w:rsidR="007A2F59" w:rsidRPr="00E07BE3" w:rsidRDefault="007A2F59" w:rsidP="009778A2">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A60F52" w14:textId="77777777" w:rsidR="007A2F59" w:rsidRPr="00E07BE3" w:rsidRDefault="007A2F59" w:rsidP="009778A2">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6A68A6A" w14:textId="77777777" w:rsidR="007A2F59" w:rsidRPr="00E07BE3" w:rsidRDefault="007A2F59" w:rsidP="009778A2">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E18E53D" w14:textId="77777777" w:rsidR="007A2F59" w:rsidRPr="00E07BE3" w:rsidRDefault="007A2F59" w:rsidP="009778A2">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1F421C" w14:textId="77777777" w:rsidR="007A2F59" w:rsidRPr="00E07BE3" w:rsidRDefault="007A2F59" w:rsidP="009778A2">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37E3B2" w14:textId="77777777" w:rsidR="007A2F59" w:rsidRPr="00E07BE3" w:rsidRDefault="007A2F59" w:rsidP="009778A2">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26EDFE" w14:textId="77777777" w:rsidR="007A2F59" w:rsidRPr="00E07BE3" w:rsidRDefault="007A2F59" w:rsidP="009778A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850A4F" w14:textId="77777777" w:rsidR="007A2F59" w:rsidRPr="00E07BE3" w:rsidRDefault="007A2F59" w:rsidP="009778A2">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BE934CB" w14:textId="77777777" w:rsidR="007A2F59" w:rsidRPr="00E07BE3" w:rsidRDefault="007A2F59" w:rsidP="009778A2">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5BA06A2" w14:textId="77777777" w:rsidR="007A2F59" w:rsidRPr="00D9771E" w:rsidRDefault="007A2F59" w:rsidP="007A2F59">
      <w:pPr>
        <w:rPr>
          <w:rFonts w:ascii="Arial" w:hAnsi="Arial" w:cs="Arial"/>
        </w:rPr>
      </w:pPr>
    </w:p>
    <w:p w14:paraId="5C9D47CC" w14:textId="77777777" w:rsidR="007A2F59" w:rsidRPr="00A406E5" w:rsidRDefault="007A2F59" w:rsidP="007A2F59">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D901B3">
      <w:footerReference w:type="default" r:id="rId9"/>
      <w:type w:val="continuous"/>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573A0" w14:textId="77777777" w:rsidR="00B57FD8" w:rsidRDefault="00B57FD8">
      <w:r>
        <w:separator/>
      </w:r>
    </w:p>
  </w:endnote>
  <w:endnote w:type="continuationSeparator" w:id="0">
    <w:p w14:paraId="7196BAFC" w14:textId="77777777" w:rsidR="00B57FD8" w:rsidRDefault="00B57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C606C" w14:textId="77777777" w:rsidR="00B57FD8" w:rsidRDefault="00B57FD8">
      <w:r>
        <w:separator/>
      </w:r>
    </w:p>
  </w:footnote>
  <w:footnote w:type="continuationSeparator" w:id="0">
    <w:p w14:paraId="2E61C3AD" w14:textId="77777777" w:rsidR="00B57FD8" w:rsidRDefault="00B57F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9"/>
  </w:num>
  <w:num w:numId="4">
    <w:abstractNumId w:val="14"/>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5"/>
  </w:num>
  <w:num w:numId="18">
    <w:abstractNumId w:val="13"/>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FA7"/>
    <w:rsid w:val="000822E5"/>
    <w:rsid w:val="000971FC"/>
    <w:rsid w:val="000A2A3A"/>
    <w:rsid w:val="000A492A"/>
    <w:rsid w:val="000D2F80"/>
    <w:rsid w:val="000E413A"/>
    <w:rsid w:val="000F5AA3"/>
    <w:rsid w:val="00100396"/>
    <w:rsid w:val="00100B5C"/>
    <w:rsid w:val="00104C9F"/>
    <w:rsid w:val="001106E9"/>
    <w:rsid w:val="00124CA5"/>
    <w:rsid w:val="00127A0A"/>
    <w:rsid w:val="00134F77"/>
    <w:rsid w:val="001363A5"/>
    <w:rsid w:val="00151EA3"/>
    <w:rsid w:val="00152E9D"/>
    <w:rsid w:val="00154487"/>
    <w:rsid w:val="00167999"/>
    <w:rsid w:val="0017512A"/>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24849"/>
    <w:rsid w:val="0022746E"/>
    <w:rsid w:val="00232055"/>
    <w:rsid w:val="00235F71"/>
    <w:rsid w:val="002444CA"/>
    <w:rsid w:val="002553B8"/>
    <w:rsid w:val="00260DE6"/>
    <w:rsid w:val="00273FEE"/>
    <w:rsid w:val="0028204E"/>
    <w:rsid w:val="0028591B"/>
    <w:rsid w:val="002878BF"/>
    <w:rsid w:val="00291841"/>
    <w:rsid w:val="00294798"/>
    <w:rsid w:val="002C449B"/>
    <w:rsid w:val="002C6040"/>
    <w:rsid w:val="002D5B3F"/>
    <w:rsid w:val="002E272E"/>
    <w:rsid w:val="002F5778"/>
    <w:rsid w:val="002F7841"/>
    <w:rsid w:val="00301570"/>
    <w:rsid w:val="003076CE"/>
    <w:rsid w:val="003223E0"/>
    <w:rsid w:val="00352C4A"/>
    <w:rsid w:val="00362560"/>
    <w:rsid w:val="00370D78"/>
    <w:rsid w:val="003732FD"/>
    <w:rsid w:val="003753B2"/>
    <w:rsid w:val="00376559"/>
    <w:rsid w:val="00382BAA"/>
    <w:rsid w:val="00384D73"/>
    <w:rsid w:val="00393EB6"/>
    <w:rsid w:val="003A3CE5"/>
    <w:rsid w:val="003B366F"/>
    <w:rsid w:val="003B3F9D"/>
    <w:rsid w:val="003B6C95"/>
    <w:rsid w:val="003E5751"/>
    <w:rsid w:val="003F1868"/>
    <w:rsid w:val="003F549D"/>
    <w:rsid w:val="004046A9"/>
    <w:rsid w:val="00404C50"/>
    <w:rsid w:val="00423934"/>
    <w:rsid w:val="004254EB"/>
    <w:rsid w:val="00426244"/>
    <w:rsid w:val="00435D02"/>
    <w:rsid w:val="00451810"/>
    <w:rsid w:val="00456B1C"/>
    <w:rsid w:val="00470A38"/>
    <w:rsid w:val="00472ADF"/>
    <w:rsid w:val="00477880"/>
    <w:rsid w:val="004874DE"/>
    <w:rsid w:val="004B5334"/>
    <w:rsid w:val="004B6C14"/>
    <w:rsid w:val="004D5E9B"/>
    <w:rsid w:val="004D63D9"/>
    <w:rsid w:val="004E6585"/>
    <w:rsid w:val="004F0514"/>
    <w:rsid w:val="004F38B4"/>
    <w:rsid w:val="004F70D9"/>
    <w:rsid w:val="004F75B7"/>
    <w:rsid w:val="00501CD0"/>
    <w:rsid w:val="0050249F"/>
    <w:rsid w:val="00514B8E"/>
    <w:rsid w:val="005241B4"/>
    <w:rsid w:val="005244F0"/>
    <w:rsid w:val="00524566"/>
    <w:rsid w:val="00527E60"/>
    <w:rsid w:val="00530BEF"/>
    <w:rsid w:val="00552351"/>
    <w:rsid w:val="00561F00"/>
    <w:rsid w:val="00562C4E"/>
    <w:rsid w:val="00562DEC"/>
    <w:rsid w:val="0056473E"/>
    <w:rsid w:val="00576AB4"/>
    <w:rsid w:val="00577917"/>
    <w:rsid w:val="0058048A"/>
    <w:rsid w:val="0058368E"/>
    <w:rsid w:val="00590667"/>
    <w:rsid w:val="005969E2"/>
    <w:rsid w:val="005A1689"/>
    <w:rsid w:val="005B61CD"/>
    <w:rsid w:val="005D1D58"/>
    <w:rsid w:val="005D432C"/>
    <w:rsid w:val="005E285E"/>
    <w:rsid w:val="005E72F8"/>
    <w:rsid w:val="005F0579"/>
    <w:rsid w:val="005F3A53"/>
    <w:rsid w:val="0060442E"/>
    <w:rsid w:val="006062A3"/>
    <w:rsid w:val="00606CD0"/>
    <w:rsid w:val="00610E08"/>
    <w:rsid w:val="006140BF"/>
    <w:rsid w:val="006161BE"/>
    <w:rsid w:val="00620787"/>
    <w:rsid w:val="00632434"/>
    <w:rsid w:val="0063478F"/>
    <w:rsid w:val="00644256"/>
    <w:rsid w:val="00661D6F"/>
    <w:rsid w:val="006628E9"/>
    <w:rsid w:val="0066725E"/>
    <w:rsid w:val="006716C7"/>
    <w:rsid w:val="00681208"/>
    <w:rsid w:val="00681686"/>
    <w:rsid w:val="00681FA9"/>
    <w:rsid w:val="006858B1"/>
    <w:rsid w:val="00691EA9"/>
    <w:rsid w:val="006934D4"/>
    <w:rsid w:val="006A6DC3"/>
    <w:rsid w:val="006B6BF5"/>
    <w:rsid w:val="006D49ED"/>
    <w:rsid w:val="006D519B"/>
    <w:rsid w:val="006D55CE"/>
    <w:rsid w:val="006D637A"/>
    <w:rsid w:val="006D6F24"/>
    <w:rsid w:val="006F0F95"/>
    <w:rsid w:val="006F45BF"/>
    <w:rsid w:val="006F60E0"/>
    <w:rsid w:val="00702F71"/>
    <w:rsid w:val="007366DF"/>
    <w:rsid w:val="00757839"/>
    <w:rsid w:val="00770C81"/>
    <w:rsid w:val="00791024"/>
    <w:rsid w:val="007929FA"/>
    <w:rsid w:val="00793F0A"/>
    <w:rsid w:val="007A2657"/>
    <w:rsid w:val="007A2F59"/>
    <w:rsid w:val="007C0980"/>
    <w:rsid w:val="007C3391"/>
    <w:rsid w:val="007C682C"/>
    <w:rsid w:val="007D2385"/>
    <w:rsid w:val="007D5DE2"/>
    <w:rsid w:val="007F0875"/>
    <w:rsid w:val="007F214F"/>
    <w:rsid w:val="00800069"/>
    <w:rsid w:val="008042F0"/>
    <w:rsid w:val="008310A0"/>
    <w:rsid w:val="00835D29"/>
    <w:rsid w:val="00842E7F"/>
    <w:rsid w:val="0084317D"/>
    <w:rsid w:val="00852933"/>
    <w:rsid w:val="008566E5"/>
    <w:rsid w:val="008566FE"/>
    <w:rsid w:val="00865B46"/>
    <w:rsid w:val="00894731"/>
    <w:rsid w:val="00896134"/>
    <w:rsid w:val="008A62BC"/>
    <w:rsid w:val="008B43E7"/>
    <w:rsid w:val="008C25E5"/>
    <w:rsid w:val="008D763F"/>
    <w:rsid w:val="008F036F"/>
    <w:rsid w:val="008F1308"/>
    <w:rsid w:val="008F78C2"/>
    <w:rsid w:val="00904568"/>
    <w:rsid w:val="00911394"/>
    <w:rsid w:val="00923EF2"/>
    <w:rsid w:val="00926D25"/>
    <w:rsid w:val="00926E9D"/>
    <w:rsid w:val="009315A0"/>
    <w:rsid w:val="00932C6E"/>
    <w:rsid w:val="0093341C"/>
    <w:rsid w:val="00933F10"/>
    <w:rsid w:val="009433C5"/>
    <w:rsid w:val="00965881"/>
    <w:rsid w:val="009778A2"/>
    <w:rsid w:val="009871FF"/>
    <w:rsid w:val="00990799"/>
    <w:rsid w:val="00995D51"/>
    <w:rsid w:val="009A0631"/>
    <w:rsid w:val="009A2CB4"/>
    <w:rsid w:val="009B10ED"/>
    <w:rsid w:val="009D3EA4"/>
    <w:rsid w:val="009D649C"/>
    <w:rsid w:val="009E4BC1"/>
    <w:rsid w:val="009F5CB2"/>
    <w:rsid w:val="00A03BB8"/>
    <w:rsid w:val="00A13EC7"/>
    <w:rsid w:val="00A16E98"/>
    <w:rsid w:val="00A3505D"/>
    <w:rsid w:val="00A4036F"/>
    <w:rsid w:val="00A406E5"/>
    <w:rsid w:val="00A423D0"/>
    <w:rsid w:val="00A44618"/>
    <w:rsid w:val="00A4641C"/>
    <w:rsid w:val="00A55876"/>
    <w:rsid w:val="00A67FB1"/>
    <w:rsid w:val="00A85BFE"/>
    <w:rsid w:val="00AB6FE7"/>
    <w:rsid w:val="00AB7AD7"/>
    <w:rsid w:val="00AD2430"/>
    <w:rsid w:val="00AE41A6"/>
    <w:rsid w:val="00AF0E34"/>
    <w:rsid w:val="00AF271D"/>
    <w:rsid w:val="00AF56C2"/>
    <w:rsid w:val="00B004E6"/>
    <w:rsid w:val="00B0744D"/>
    <w:rsid w:val="00B30C0F"/>
    <w:rsid w:val="00B50EA8"/>
    <w:rsid w:val="00B57FD8"/>
    <w:rsid w:val="00B64082"/>
    <w:rsid w:val="00B72325"/>
    <w:rsid w:val="00B81AD3"/>
    <w:rsid w:val="00B829D8"/>
    <w:rsid w:val="00B84B5B"/>
    <w:rsid w:val="00B86446"/>
    <w:rsid w:val="00BA1176"/>
    <w:rsid w:val="00BA418C"/>
    <w:rsid w:val="00BB568B"/>
    <w:rsid w:val="00BE0B01"/>
    <w:rsid w:val="00BE79C7"/>
    <w:rsid w:val="00BF3CB5"/>
    <w:rsid w:val="00C01A3F"/>
    <w:rsid w:val="00C073F1"/>
    <w:rsid w:val="00C1285B"/>
    <w:rsid w:val="00C1361B"/>
    <w:rsid w:val="00C14E1F"/>
    <w:rsid w:val="00C315AF"/>
    <w:rsid w:val="00C36D9A"/>
    <w:rsid w:val="00C44A72"/>
    <w:rsid w:val="00C61FC2"/>
    <w:rsid w:val="00C6424B"/>
    <w:rsid w:val="00C705F9"/>
    <w:rsid w:val="00C80F0F"/>
    <w:rsid w:val="00C8667A"/>
    <w:rsid w:val="00C93BCB"/>
    <w:rsid w:val="00CC241A"/>
    <w:rsid w:val="00CD2A7B"/>
    <w:rsid w:val="00CE4035"/>
    <w:rsid w:val="00CE65AB"/>
    <w:rsid w:val="00CF4266"/>
    <w:rsid w:val="00D22D9C"/>
    <w:rsid w:val="00D241F1"/>
    <w:rsid w:val="00D275CB"/>
    <w:rsid w:val="00D30DFA"/>
    <w:rsid w:val="00D4452C"/>
    <w:rsid w:val="00D463A5"/>
    <w:rsid w:val="00D4710D"/>
    <w:rsid w:val="00D47D25"/>
    <w:rsid w:val="00D55C81"/>
    <w:rsid w:val="00D62ACD"/>
    <w:rsid w:val="00D665CC"/>
    <w:rsid w:val="00D901B3"/>
    <w:rsid w:val="00DA36EE"/>
    <w:rsid w:val="00DB116D"/>
    <w:rsid w:val="00DB546A"/>
    <w:rsid w:val="00DD17CC"/>
    <w:rsid w:val="00DE217A"/>
    <w:rsid w:val="00DF321B"/>
    <w:rsid w:val="00E230E0"/>
    <w:rsid w:val="00E236A0"/>
    <w:rsid w:val="00E27F15"/>
    <w:rsid w:val="00E51AAC"/>
    <w:rsid w:val="00E66CC0"/>
    <w:rsid w:val="00E728A9"/>
    <w:rsid w:val="00E807D9"/>
    <w:rsid w:val="00EA0F4E"/>
    <w:rsid w:val="00EA295B"/>
    <w:rsid w:val="00EA3B9B"/>
    <w:rsid w:val="00EA6801"/>
    <w:rsid w:val="00EB4F96"/>
    <w:rsid w:val="00ED7072"/>
    <w:rsid w:val="00EE03F2"/>
    <w:rsid w:val="00EE3132"/>
    <w:rsid w:val="00EE3D9D"/>
    <w:rsid w:val="00EE6F25"/>
    <w:rsid w:val="00F01F63"/>
    <w:rsid w:val="00F02126"/>
    <w:rsid w:val="00F03D85"/>
    <w:rsid w:val="00F07C8C"/>
    <w:rsid w:val="00F249F1"/>
    <w:rsid w:val="00F25B9D"/>
    <w:rsid w:val="00F2664E"/>
    <w:rsid w:val="00F31163"/>
    <w:rsid w:val="00F311D9"/>
    <w:rsid w:val="00F31C04"/>
    <w:rsid w:val="00F32AFA"/>
    <w:rsid w:val="00F442A7"/>
    <w:rsid w:val="00F57A89"/>
    <w:rsid w:val="00F61A20"/>
    <w:rsid w:val="00F62640"/>
    <w:rsid w:val="00F63DD9"/>
    <w:rsid w:val="00F64DB3"/>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3519</Words>
  <Characters>21421</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24891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Admin</cp:lastModifiedBy>
  <cp:revision>2</cp:revision>
  <cp:lastPrinted>2018-09-25T07:22:00Z</cp:lastPrinted>
  <dcterms:created xsi:type="dcterms:W3CDTF">2019-03-01T10:43:00Z</dcterms:created>
  <dcterms:modified xsi:type="dcterms:W3CDTF">2019-03-01T10:43:00Z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