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AC670" w14:textId="77777777" w:rsidR="007C3556" w:rsidRDefault="00AC786E" w:rsidP="00D46A3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il"/>
          <w:lang w:val="cy-GB"/>
        </w:rPr>
        <w:t>Graddfa Arweinyddiaeth Drawsnewidiol Ysgol</w:t>
      </w:r>
      <w:r>
        <w:rPr>
          <w:rStyle w:val="FootnoteReference"/>
          <w:rFonts w:ascii="Times New Roman" w:hAnsi="Times New Roman" w:cs="Times New Roman"/>
          <w:b/>
          <w:sz w:val="28"/>
          <w:szCs w:val="28"/>
          <w:u w:val="single"/>
        </w:rPr>
        <w:footnoteReference w:id="1"/>
      </w:r>
    </w:p>
    <w:p w14:paraId="18ABA8A8" w14:textId="77777777" w:rsidR="00F97302" w:rsidRDefault="00AC786E" w:rsidP="00F973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>Cyn i chi lenwi'r raddfa, rhowch y wybodaeth ddemograffig isod. Diolch yn fawr.</w:t>
      </w:r>
    </w:p>
    <w:p w14:paraId="0C71F313" w14:textId="77777777" w:rsidR="00F97302" w:rsidRPr="00F97302" w:rsidRDefault="00F97302" w:rsidP="00F97302">
      <w:pPr>
        <w:rPr>
          <w:rFonts w:ascii="Times New Roman" w:hAnsi="Times New Roman" w:cs="Times New Roman"/>
          <w:sz w:val="24"/>
          <w:szCs w:val="24"/>
        </w:rPr>
      </w:pPr>
    </w:p>
    <w:p w14:paraId="0A86E2AB" w14:textId="77777777" w:rsidR="00D46A39" w:rsidRDefault="00AC786E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 xml:space="preserve">Enw: _________________________ </w:t>
      </w: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ab/>
        <w:t xml:space="preserve">   Oedran: ________    Gender: Gwryw/Benyw/Anneuaidd</w:t>
      </w:r>
    </w:p>
    <w:p w14:paraId="73B26786" w14:textId="77777777" w:rsidR="00D46A39" w:rsidRDefault="00AC786E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 xml:space="preserve">Ethnigrwydd: ______________         Ysgol: __________________________________    </w:t>
      </w:r>
    </w:p>
    <w:p w14:paraId="1E3A82BB" w14:textId="77777777" w:rsidR="00145A2A" w:rsidRDefault="00AC786E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 xml:space="preserve">Ers faint o amser ydych chi wedi bod yn y swydd bresennol? Blynyddoedd____ Misoedd ____ </w:t>
      </w:r>
    </w:p>
    <w:p w14:paraId="45B60DEF" w14:textId="77777777" w:rsidR="00D46A39" w:rsidRDefault="00AC786E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 xml:space="preserve">Ers faint o amser ydych chi wedi bod yn athro/athrawes cymwys? Blynyddoedd____ Misoedd ____ </w:t>
      </w:r>
    </w:p>
    <w:p w14:paraId="74416708" w14:textId="77777777" w:rsidR="00145A2A" w:rsidRDefault="00AC786E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bdr w:val="nil"/>
          <w:lang w:val="cy-GB"/>
        </w:rPr>
        <w:t>Dewiswch lefel eich addysg: Gradd Baglor / Gradd Meistr / Gradd Doethuriaeth</w:t>
      </w:r>
    </w:p>
    <w:p w14:paraId="0C1A9C9D" w14:textId="77777777" w:rsidR="00D46A39" w:rsidRDefault="00D46A39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3F6EC81" w14:textId="77777777" w:rsidR="00F97302" w:rsidRDefault="00F97302" w:rsidP="00035D7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DBF6EA" w14:textId="77777777" w:rsidR="00F97302" w:rsidRDefault="00F97302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B9C5822" w14:textId="77777777" w:rsidR="00F97302" w:rsidRDefault="00F97302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7EDE420" w14:textId="77777777" w:rsidR="00D85059" w:rsidRDefault="00D85059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C5555F2" w14:textId="77777777" w:rsidR="00B65ECF" w:rsidRDefault="00B65ECF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0CF1934" w14:textId="77777777" w:rsidR="00B65ECF" w:rsidRDefault="00B65ECF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406B622" w14:textId="77777777" w:rsidR="00B65ECF" w:rsidRDefault="00B65ECF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08612D0" w14:textId="77777777" w:rsidR="00F97302" w:rsidRDefault="00F97302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28C94F2" w14:textId="77777777" w:rsidR="00B65ECF" w:rsidRDefault="00B65ECF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3AEA86" w14:textId="77777777" w:rsidR="00C76B2D" w:rsidRDefault="00C76B2D" w:rsidP="00D46A3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D43CBA8" w14:textId="77777777" w:rsidR="00A87691" w:rsidRPr="00B5500F" w:rsidRDefault="00AC786E" w:rsidP="00D46A39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bdr w:val="nil"/>
          <w:lang w:val="cy-GB"/>
        </w:rPr>
        <w:lastRenderedPageBreak/>
        <w:t>Ystyriwch pa mor aml y mae pob datganiad yn cyd-fynd â'ch ymddygiad arferol.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1"/>
        <w:gridCol w:w="5542"/>
        <w:gridCol w:w="822"/>
        <w:gridCol w:w="1050"/>
        <w:gridCol w:w="959"/>
        <w:gridCol w:w="708"/>
        <w:gridCol w:w="964"/>
      </w:tblGrid>
      <w:tr w:rsidR="00E42B44" w14:paraId="77CEF572" w14:textId="77777777" w:rsidTr="00E66E42">
        <w:tc>
          <w:tcPr>
            <w:tcW w:w="492" w:type="dxa"/>
          </w:tcPr>
          <w:p w14:paraId="6CE8AF9D" w14:textId="77777777" w:rsidR="00A87691" w:rsidRPr="00D85059" w:rsidRDefault="00A87691" w:rsidP="00A876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</w:tcPr>
          <w:p w14:paraId="35A61418" w14:textId="77777777" w:rsidR="00A87691" w:rsidRPr="00D85059" w:rsidRDefault="00A87691" w:rsidP="00A876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vAlign w:val="center"/>
          </w:tcPr>
          <w:p w14:paraId="3F5DB283" w14:textId="77777777" w:rsidR="00A87691" w:rsidRPr="00376DEF" w:rsidRDefault="00AC786E" w:rsidP="001C6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cy-GB"/>
              </w:rPr>
              <w:t>Dim o gwbl</w:t>
            </w:r>
          </w:p>
        </w:tc>
        <w:tc>
          <w:tcPr>
            <w:tcW w:w="844" w:type="dxa"/>
            <w:vAlign w:val="center"/>
          </w:tcPr>
          <w:p w14:paraId="0896249C" w14:textId="77777777" w:rsidR="00A87691" w:rsidRPr="00376DEF" w:rsidRDefault="00AC786E" w:rsidP="001C6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cy-GB"/>
              </w:rPr>
              <w:t>Yn achlysurol</w:t>
            </w:r>
          </w:p>
        </w:tc>
        <w:tc>
          <w:tcPr>
            <w:tcW w:w="846" w:type="dxa"/>
            <w:vAlign w:val="center"/>
          </w:tcPr>
          <w:p w14:paraId="0307200F" w14:textId="77777777" w:rsidR="00A87691" w:rsidRPr="00376DEF" w:rsidRDefault="00AC786E" w:rsidP="001C6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cy-GB"/>
              </w:rPr>
              <w:t>Weithiau</w:t>
            </w:r>
          </w:p>
        </w:tc>
        <w:tc>
          <w:tcPr>
            <w:tcW w:w="708" w:type="dxa"/>
            <w:vAlign w:val="center"/>
          </w:tcPr>
          <w:p w14:paraId="43659972" w14:textId="77777777" w:rsidR="00A87691" w:rsidRPr="00376DEF" w:rsidRDefault="00AC786E" w:rsidP="001C6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cy-GB"/>
              </w:rPr>
              <w:t>Eithaf aml</w:t>
            </w:r>
          </w:p>
        </w:tc>
        <w:tc>
          <w:tcPr>
            <w:tcW w:w="977" w:type="dxa"/>
            <w:vAlign w:val="center"/>
          </w:tcPr>
          <w:p w14:paraId="2BBC7486" w14:textId="77777777" w:rsidR="00A87691" w:rsidRPr="00376DEF" w:rsidRDefault="00AC786E" w:rsidP="001C67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il"/>
                <w:lang w:val="cy-GB"/>
              </w:rPr>
              <w:t>Trwy’r amser</w:t>
            </w:r>
          </w:p>
        </w:tc>
      </w:tr>
      <w:tr w:rsidR="00E42B44" w14:paraId="16CC347D" w14:textId="77777777" w:rsidTr="00E66E42">
        <w:tc>
          <w:tcPr>
            <w:tcW w:w="492" w:type="dxa"/>
            <w:vAlign w:val="center"/>
          </w:tcPr>
          <w:p w14:paraId="59AAFC2A" w14:textId="77777777" w:rsidR="00A87691" w:rsidRPr="00D85059" w:rsidRDefault="00AC786E" w:rsidP="003931F5">
            <w:pPr>
              <w:spacing w:before="240"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1.</w:t>
            </w:r>
          </w:p>
        </w:tc>
        <w:tc>
          <w:tcPr>
            <w:tcW w:w="5832" w:type="dxa"/>
            <w:vAlign w:val="center"/>
          </w:tcPr>
          <w:p w14:paraId="0F98CAE0" w14:textId="77777777" w:rsidR="00A87691" w:rsidRPr="00D85059" w:rsidRDefault="00AC786E" w:rsidP="00B65ECF">
            <w:pPr>
              <w:spacing w:before="240"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Ceisio helpu staff i weithio allan sut i ddatrys problemau.</w:t>
            </w:r>
          </w:p>
        </w:tc>
        <w:tc>
          <w:tcPr>
            <w:tcW w:w="837" w:type="dxa"/>
            <w:vAlign w:val="center"/>
          </w:tcPr>
          <w:p w14:paraId="73ABB143" w14:textId="77777777" w:rsidR="00A87691" w:rsidRPr="00D85059" w:rsidRDefault="00AC786E" w:rsidP="003931F5">
            <w:pPr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1CBC58E5" w14:textId="77777777" w:rsidR="00A87691" w:rsidRPr="00D85059" w:rsidRDefault="00AC786E" w:rsidP="003931F5">
            <w:pPr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00AAFEEB" w14:textId="77777777" w:rsidR="00A87691" w:rsidRPr="00D85059" w:rsidRDefault="00AC786E" w:rsidP="003931F5">
            <w:pPr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3B0239EA" w14:textId="77777777" w:rsidR="00A87691" w:rsidRPr="00D85059" w:rsidRDefault="00AC786E" w:rsidP="003931F5">
            <w:pPr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5F7496DB" w14:textId="77777777" w:rsidR="00A87691" w:rsidRPr="00D85059" w:rsidRDefault="00AC786E" w:rsidP="003931F5">
            <w:pPr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5B89B7A6" w14:textId="77777777" w:rsidTr="00E66E42">
        <w:tc>
          <w:tcPr>
            <w:tcW w:w="492" w:type="dxa"/>
            <w:vAlign w:val="center"/>
          </w:tcPr>
          <w:p w14:paraId="33066C96" w14:textId="77777777" w:rsidR="00A87691" w:rsidRPr="00D85059" w:rsidRDefault="00AC786E" w:rsidP="003931F5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2.</w:t>
            </w:r>
          </w:p>
        </w:tc>
        <w:tc>
          <w:tcPr>
            <w:tcW w:w="5832" w:type="dxa"/>
            <w:vAlign w:val="center"/>
          </w:tcPr>
          <w:p w14:paraId="188093C8" w14:textId="77777777" w:rsidR="00A87691" w:rsidRPr="00D85059" w:rsidRDefault="00AC786E" w:rsidP="005761B7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Ystyried pob aelod staff fel unigolyn.</w:t>
            </w:r>
          </w:p>
        </w:tc>
        <w:tc>
          <w:tcPr>
            <w:tcW w:w="837" w:type="dxa"/>
            <w:vAlign w:val="center"/>
          </w:tcPr>
          <w:p w14:paraId="17B2189B" w14:textId="77777777" w:rsidR="00A87691" w:rsidRPr="00D85059" w:rsidRDefault="00AC786E" w:rsidP="001C67F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2666A796" w14:textId="77777777" w:rsidR="00A87691" w:rsidRPr="00D85059" w:rsidRDefault="00AC786E" w:rsidP="001C67F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4B37DE96" w14:textId="77777777" w:rsidR="00A87691" w:rsidRPr="00D85059" w:rsidRDefault="00AC786E" w:rsidP="001C67F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39630A11" w14:textId="77777777" w:rsidR="00A87691" w:rsidRPr="00D85059" w:rsidRDefault="00AC786E" w:rsidP="001C67F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27860565" w14:textId="77777777" w:rsidR="00A87691" w:rsidRPr="00D85059" w:rsidRDefault="00AC786E" w:rsidP="001C67F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44015DA4" w14:textId="77777777" w:rsidTr="00E66E42">
        <w:tc>
          <w:tcPr>
            <w:tcW w:w="492" w:type="dxa"/>
            <w:vAlign w:val="center"/>
          </w:tcPr>
          <w:p w14:paraId="4D5751D7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29EB8C95" w14:textId="77777777" w:rsidR="003931F5" w:rsidRPr="00D85059" w:rsidRDefault="00AC786E" w:rsidP="005761B7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Siarad mewn ffordd sy'n gwneud i staff gredu y bydd nodau'n cael eu cyflawni.</w:t>
            </w:r>
          </w:p>
        </w:tc>
        <w:tc>
          <w:tcPr>
            <w:tcW w:w="837" w:type="dxa"/>
            <w:vAlign w:val="center"/>
          </w:tcPr>
          <w:p w14:paraId="4C7D040C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73112AF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74AACB3A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57436D9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50CF83D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7F1211CC" w14:textId="77777777" w:rsidTr="00E66E42">
        <w:tc>
          <w:tcPr>
            <w:tcW w:w="492" w:type="dxa"/>
            <w:vAlign w:val="center"/>
          </w:tcPr>
          <w:p w14:paraId="03723F90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50FD28C4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Rhoi cydnabyddiaeth arbennig pan fydd staff yn gwneud gwaith da iawn.</w:t>
            </w:r>
          </w:p>
        </w:tc>
        <w:tc>
          <w:tcPr>
            <w:tcW w:w="837" w:type="dxa"/>
            <w:vAlign w:val="center"/>
          </w:tcPr>
          <w:p w14:paraId="1B11BC8D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127B1C6E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17FE6C1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1684CCA7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7FABDB89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07EEBBE2" w14:textId="77777777" w:rsidTr="00E66E42">
        <w:tc>
          <w:tcPr>
            <w:tcW w:w="492" w:type="dxa"/>
            <w:vAlign w:val="center"/>
          </w:tcPr>
          <w:p w14:paraId="7341C933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3DD0A0BD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Siarad yn frwd am yr hyn sydd angen ei gyflawni.</w:t>
            </w:r>
          </w:p>
        </w:tc>
        <w:tc>
          <w:tcPr>
            <w:tcW w:w="837" w:type="dxa"/>
            <w:vAlign w:val="center"/>
          </w:tcPr>
          <w:p w14:paraId="07B34C34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047F1CB1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1B7C75D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10C0794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42F9E5B9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1F63B53D" w14:textId="77777777" w:rsidTr="00E66E42">
        <w:tc>
          <w:tcPr>
            <w:tcW w:w="492" w:type="dxa"/>
            <w:vAlign w:val="center"/>
          </w:tcPr>
          <w:p w14:paraId="6CAA8020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64024036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Rhoi canmoliaeth pan fydd staff yn gwneud gwaith da.</w:t>
            </w:r>
          </w:p>
        </w:tc>
        <w:tc>
          <w:tcPr>
            <w:tcW w:w="837" w:type="dxa"/>
            <w:vAlign w:val="center"/>
          </w:tcPr>
          <w:p w14:paraId="456649BC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00277D47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05FDC751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73D41C9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2B59642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5BC8405C" w14:textId="77777777" w:rsidTr="00E66E42">
        <w:tc>
          <w:tcPr>
            <w:tcW w:w="492" w:type="dxa"/>
            <w:vAlign w:val="center"/>
          </w:tcPr>
          <w:p w14:paraId="4F2C97D0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7CC8D84E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Gofyn i staff ail-ystyried y ffordd maent yn gwneud pethau.</w:t>
            </w:r>
          </w:p>
        </w:tc>
        <w:tc>
          <w:tcPr>
            <w:tcW w:w="837" w:type="dxa"/>
            <w:vAlign w:val="center"/>
          </w:tcPr>
          <w:p w14:paraId="401F2F0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075D1CB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1A22FF7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4BAEEBB8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1095BEE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3F261BD5" w14:textId="77777777" w:rsidTr="00E66E42">
        <w:tc>
          <w:tcPr>
            <w:tcW w:w="492" w:type="dxa"/>
            <w:vAlign w:val="center"/>
          </w:tcPr>
          <w:p w14:paraId="2C59F0F9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117E5B59" w14:textId="77777777" w:rsidR="003931F5" w:rsidRPr="00D85059" w:rsidRDefault="00AC786E" w:rsidP="00B65ECF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 xml:space="preserve">Canmol staff pan fyddant yn dangos gwelliant. </w:t>
            </w:r>
          </w:p>
        </w:tc>
        <w:tc>
          <w:tcPr>
            <w:tcW w:w="837" w:type="dxa"/>
            <w:vAlign w:val="center"/>
          </w:tcPr>
          <w:p w14:paraId="37832579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3D415904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0F00C1ED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2B1C61EA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7AE5060D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4F35EB84" w14:textId="77777777" w:rsidTr="00E66E42">
        <w:tc>
          <w:tcPr>
            <w:tcW w:w="492" w:type="dxa"/>
            <w:vAlign w:val="center"/>
          </w:tcPr>
          <w:p w14:paraId="34067EA4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78351F42" w14:textId="77777777" w:rsidR="003931F5" w:rsidRPr="00D85059" w:rsidRDefault="00AC786E" w:rsidP="00B65ECF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Dangos staff sut i edrych ar anawsterau o ongl newydd.</w:t>
            </w:r>
          </w:p>
        </w:tc>
        <w:tc>
          <w:tcPr>
            <w:tcW w:w="837" w:type="dxa"/>
            <w:vAlign w:val="center"/>
          </w:tcPr>
          <w:p w14:paraId="28FD245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1267A66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2D666E0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4D9771A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45F1256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30B17C28" w14:textId="77777777" w:rsidTr="00E66E42">
        <w:tc>
          <w:tcPr>
            <w:tcW w:w="492" w:type="dxa"/>
            <w:vAlign w:val="center"/>
          </w:tcPr>
          <w:p w14:paraId="6298F8C6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1</w:t>
            </w:r>
            <w:r w:rsidR="00E66E42">
              <w:rPr>
                <w:rFonts w:ascii="Times New Roman" w:hAnsi="Times New Roman" w:cs="Times New Roman"/>
              </w:rPr>
              <w:t>0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218CAB42" w14:textId="77777777" w:rsidR="003931F5" w:rsidRPr="00D85059" w:rsidRDefault="00AC786E" w:rsidP="00B65ECF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Annog staff i fod yn chwaraewyr tîm.</w:t>
            </w:r>
          </w:p>
        </w:tc>
        <w:tc>
          <w:tcPr>
            <w:tcW w:w="837" w:type="dxa"/>
            <w:vAlign w:val="center"/>
          </w:tcPr>
          <w:p w14:paraId="2C92C8F6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163451D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70359CF1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53D2CDF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5933BB9E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3A92CC94" w14:textId="77777777" w:rsidTr="00E66E42">
        <w:tc>
          <w:tcPr>
            <w:tcW w:w="492" w:type="dxa"/>
            <w:vAlign w:val="center"/>
          </w:tcPr>
          <w:p w14:paraId="23F4E99E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1</w:t>
            </w:r>
            <w:r w:rsidR="00E66E42">
              <w:rPr>
                <w:rFonts w:ascii="Times New Roman" w:hAnsi="Times New Roman" w:cs="Times New Roman"/>
              </w:rPr>
              <w:t>1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05B31922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Disgwyl llawer gan staff.</w:t>
            </w:r>
          </w:p>
        </w:tc>
        <w:tc>
          <w:tcPr>
            <w:tcW w:w="837" w:type="dxa"/>
            <w:vAlign w:val="center"/>
          </w:tcPr>
          <w:p w14:paraId="42D7F2C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718AD7A6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767FDD1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2251707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2954F048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79E70CFD" w14:textId="77777777" w:rsidTr="00E66E42">
        <w:tc>
          <w:tcPr>
            <w:tcW w:w="492" w:type="dxa"/>
            <w:vAlign w:val="center"/>
          </w:tcPr>
          <w:p w14:paraId="2CBF1C1D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1</w:t>
            </w:r>
            <w:r w:rsidR="00E66E42">
              <w:rPr>
                <w:rFonts w:ascii="Times New Roman" w:hAnsi="Times New Roman" w:cs="Times New Roman"/>
              </w:rPr>
              <w:t>2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3AA64FEA" w14:textId="77777777" w:rsidR="00035D70" w:rsidRDefault="00AC786E" w:rsidP="00035D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Datblygu agwedd ac ysbryd cryf yn yr ysgol ymhlith aelodau staff.</w:t>
            </w:r>
          </w:p>
          <w:p w14:paraId="19549382" w14:textId="77777777" w:rsidR="003931F5" w:rsidRPr="00035D70" w:rsidRDefault="003931F5" w:rsidP="00035D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dxa"/>
            <w:vAlign w:val="center"/>
          </w:tcPr>
          <w:p w14:paraId="5CABB159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41BF9C57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6EDD9CD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46D762F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4FFB61E2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46E2C757" w14:textId="77777777" w:rsidTr="00E66E42">
        <w:tc>
          <w:tcPr>
            <w:tcW w:w="492" w:type="dxa"/>
            <w:vAlign w:val="center"/>
          </w:tcPr>
          <w:p w14:paraId="2FEA49B6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1</w:t>
            </w:r>
            <w:r w:rsidR="00E66E42">
              <w:rPr>
                <w:rFonts w:ascii="Times New Roman" w:hAnsi="Times New Roman" w:cs="Times New Roman"/>
              </w:rPr>
              <w:t>3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4A1A9213" w14:textId="77777777" w:rsidR="003931F5" w:rsidRPr="00D85059" w:rsidRDefault="00AC786E" w:rsidP="00EA6308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Cydnabod bod gan wahanol staff wahanol anghenion.</w:t>
            </w:r>
          </w:p>
        </w:tc>
        <w:tc>
          <w:tcPr>
            <w:tcW w:w="837" w:type="dxa"/>
            <w:vAlign w:val="center"/>
          </w:tcPr>
          <w:p w14:paraId="7862BD4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7F03B5C9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4C61E95D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63426CAD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0650052A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1DC2C993" w14:textId="77777777" w:rsidTr="00E66E42">
        <w:tc>
          <w:tcPr>
            <w:tcW w:w="492" w:type="dxa"/>
            <w:vAlign w:val="center"/>
          </w:tcPr>
          <w:p w14:paraId="05063F75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1</w:t>
            </w:r>
            <w:r w:rsidR="00E66E42">
              <w:rPr>
                <w:rFonts w:ascii="Times New Roman" w:hAnsi="Times New Roman" w:cs="Times New Roman"/>
              </w:rPr>
              <w:t>4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5BBD1FBA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 xml:space="preserve">Arwain trwy esiampl. </w:t>
            </w:r>
          </w:p>
        </w:tc>
        <w:tc>
          <w:tcPr>
            <w:tcW w:w="837" w:type="dxa"/>
            <w:vAlign w:val="center"/>
          </w:tcPr>
          <w:p w14:paraId="01771391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503651D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4EEF1088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445A0BC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4D8260A7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1554A49E" w14:textId="77777777" w:rsidTr="00E66E42">
        <w:tc>
          <w:tcPr>
            <w:tcW w:w="492" w:type="dxa"/>
            <w:vAlign w:val="center"/>
          </w:tcPr>
          <w:p w14:paraId="54BBDD40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1</w:t>
            </w:r>
            <w:r w:rsidR="00E66E42">
              <w:rPr>
                <w:rFonts w:ascii="Times New Roman" w:hAnsi="Times New Roman" w:cs="Times New Roman"/>
              </w:rPr>
              <w:t>5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4623B9B7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Disgwyl i staff gyflawni safonau uchel.</w:t>
            </w:r>
          </w:p>
        </w:tc>
        <w:tc>
          <w:tcPr>
            <w:tcW w:w="837" w:type="dxa"/>
            <w:vAlign w:val="center"/>
          </w:tcPr>
          <w:p w14:paraId="639876AC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6B0D927A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02B9450A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189A47B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71BDB1A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7FA56FBA" w14:textId="77777777" w:rsidTr="00E66E42">
        <w:tc>
          <w:tcPr>
            <w:tcW w:w="492" w:type="dxa"/>
            <w:vAlign w:val="center"/>
          </w:tcPr>
          <w:p w14:paraId="6B3BF22D" w14:textId="77777777" w:rsidR="003931F5" w:rsidRPr="00D85059" w:rsidRDefault="00AC786E" w:rsidP="00E66E42">
            <w:pPr>
              <w:spacing w:before="240"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75C68BB3" w14:textId="77777777" w:rsidR="003931F5" w:rsidRPr="00D85059" w:rsidRDefault="00AC786E" w:rsidP="00EA6308">
            <w:pPr>
              <w:spacing w:before="240"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Arwain o'r tu blaen pryd bynnag y gallaf.</w:t>
            </w:r>
          </w:p>
        </w:tc>
        <w:tc>
          <w:tcPr>
            <w:tcW w:w="837" w:type="dxa"/>
            <w:vAlign w:val="center"/>
          </w:tcPr>
          <w:p w14:paraId="5CEA4CD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23927C7E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45BEC3F1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426FCA0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55A6EB8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594F33F4" w14:textId="77777777" w:rsidTr="00E66E42">
        <w:tc>
          <w:tcPr>
            <w:tcW w:w="492" w:type="dxa"/>
            <w:vAlign w:val="center"/>
          </w:tcPr>
          <w:p w14:paraId="08BC37CC" w14:textId="77777777" w:rsidR="003931F5" w:rsidRPr="00D85059" w:rsidRDefault="00AC786E" w:rsidP="00E66E42">
            <w:pPr>
              <w:spacing w:before="240"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37B53F16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Herio staff i feddwl am broblemau mewn ffyrdd newydd.</w:t>
            </w:r>
          </w:p>
        </w:tc>
        <w:tc>
          <w:tcPr>
            <w:tcW w:w="837" w:type="dxa"/>
            <w:vAlign w:val="center"/>
          </w:tcPr>
          <w:p w14:paraId="3F420EC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643CBAD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08D86A7A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71798FC7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5F8DADBE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2FDDC494" w14:textId="77777777" w:rsidTr="00E66E42">
        <w:tc>
          <w:tcPr>
            <w:tcW w:w="492" w:type="dxa"/>
            <w:vAlign w:val="center"/>
          </w:tcPr>
          <w:p w14:paraId="4E8900FD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78F7D295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 xml:space="preserve">Ddim yn bodloni ar yr ail orau. </w:t>
            </w:r>
          </w:p>
        </w:tc>
        <w:tc>
          <w:tcPr>
            <w:tcW w:w="837" w:type="dxa"/>
            <w:vAlign w:val="center"/>
          </w:tcPr>
          <w:p w14:paraId="565694D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5297E4F9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28381680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0AC3F18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1A14ED3C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1880A599" w14:textId="77777777" w:rsidTr="00E66E42">
        <w:tc>
          <w:tcPr>
            <w:tcW w:w="492" w:type="dxa"/>
            <w:vAlign w:val="center"/>
          </w:tcPr>
          <w:p w14:paraId="69CB3AEE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34A09C25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Cael yr ysgol i weithio gyda'i gilydd ar gyfer yr un nod.</w:t>
            </w:r>
          </w:p>
        </w:tc>
        <w:tc>
          <w:tcPr>
            <w:tcW w:w="837" w:type="dxa"/>
            <w:vAlign w:val="center"/>
          </w:tcPr>
          <w:p w14:paraId="10930F8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74C8ABCD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5173C2E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61099D7E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48EBC8BC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57B27B7B" w14:textId="77777777" w:rsidTr="00E66E42">
        <w:tc>
          <w:tcPr>
            <w:tcW w:w="492" w:type="dxa"/>
            <w:vAlign w:val="center"/>
          </w:tcPr>
          <w:p w14:paraId="1A5D9522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2</w:t>
            </w:r>
            <w:r w:rsidR="00E66E42">
              <w:rPr>
                <w:rFonts w:ascii="Times New Roman" w:hAnsi="Times New Roman" w:cs="Times New Roman"/>
              </w:rPr>
              <w:t>0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132EF5D2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Arwain trwy 'wneud' yn hytrach na dim ond 'dweud'.</w:t>
            </w:r>
          </w:p>
        </w:tc>
        <w:tc>
          <w:tcPr>
            <w:tcW w:w="837" w:type="dxa"/>
            <w:vAlign w:val="center"/>
          </w:tcPr>
          <w:p w14:paraId="0B99432C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11B2A636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0D9F141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2AD1E80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51C0420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51DDF678" w14:textId="77777777" w:rsidTr="00E66E42">
        <w:tc>
          <w:tcPr>
            <w:tcW w:w="492" w:type="dxa"/>
            <w:vAlign w:val="center"/>
          </w:tcPr>
          <w:p w14:paraId="75381591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2</w:t>
            </w:r>
            <w:r w:rsidR="00E66E42">
              <w:rPr>
                <w:rFonts w:ascii="Times New Roman" w:hAnsi="Times New Roman" w:cs="Times New Roman"/>
              </w:rPr>
              <w:t>1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03A04D7F" w14:textId="77777777" w:rsidR="003931F5" w:rsidRPr="00D85059" w:rsidRDefault="00AC786E" w:rsidP="00D850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Gweithredu fel esiampl dda i staff ei dilyn.</w:t>
            </w:r>
          </w:p>
        </w:tc>
        <w:tc>
          <w:tcPr>
            <w:tcW w:w="837" w:type="dxa"/>
            <w:vAlign w:val="center"/>
          </w:tcPr>
          <w:p w14:paraId="37C9B151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4FA44266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6B9411F4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2A81A1B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4A26E9A3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2716CF21" w14:textId="77777777" w:rsidTr="00E66E42">
        <w:tc>
          <w:tcPr>
            <w:tcW w:w="492" w:type="dxa"/>
            <w:vAlign w:val="center"/>
          </w:tcPr>
          <w:p w14:paraId="4B4534C8" w14:textId="77777777" w:rsidR="003931F5" w:rsidRPr="00D85059" w:rsidRDefault="00AC786E" w:rsidP="00E66E42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lastRenderedPageBreak/>
              <w:t>2</w:t>
            </w:r>
            <w:r w:rsidR="00E66E42">
              <w:rPr>
                <w:rFonts w:ascii="Times New Roman" w:hAnsi="Times New Roman" w:cs="Times New Roman"/>
              </w:rPr>
              <w:t>2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3906B8AB" w14:textId="77777777" w:rsidR="003931F5" w:rsidRPr="00D85059" w:rsidRDefault="00AC786E" w:rsidP="009725B0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Cydnabod llwyddiannau staff bob amser.</w:t>
            </w:r>
          </w:p>
        </w:tc>
        <w:tc>
          <w:tcPr>
            <w:tcW w:w="837" w:type="dxa"/>
            <w:vAlign w:val="center"/>
          </w:tcPr>
          <w:p w14:paraId="51E7540F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3290986B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703419F5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19D4CB16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137FC0DE" w14:textId="77777777" w:rsidR="003931F5" w:rsidRPr="00D85059" w:rsidRDefault="00AC786E" w:rsidP="007C35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4937247C" w14:textId="77777777" w:rsidTr="00E66E42">
        <w:tc>
          <w:tcPr>
            <w:tcW w:w="492" w:type="dxa"/>
            <w:vAlign w:val="center"/>
          </w:tcPr>
          <w:p w14:paraId="3114ED98" w14:textId="77777777" w:rsidR="00AF6C59" w:rsidRDefault="00AF6C59" w:rsidP="00AF6C59">
            <w:pPr>
              <w:spacing w:line="48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832" w:type="dxa"/>
            <w:vAlign w:val="center"/>
          </w:tcPr>
          <w:p w14:paraId="0AEBBA70" w14:textId="77777777" w:rsidR="00AF6C59" w:rsidRDefault="00AF6C59" w:rsidP="00B5500F">
            <w:pPr>
              <w:pStyle w:val="NoSpacing"/>
            </w:pPr>
          </w:p>
        </w:tc>
        <w:tc>
          <w:tcPr>
            <w:tcW w:w="837" w:type="dxa"/>
            <w:vAlign w:val="center"/>
          </w:tcPr>
          <w:p w14:paraId="105C027A" w14:textId="77777777" w:rsidR="00AF6C59" w:rsidRDefault="00AC786E" w:rsidP="00B5500F">
            <w:pPr>
              <w:pStyle w:val="NoSpacing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  <w:bdr w:val="nil"/>
                <w:lang w:val="cy-GB"/>
              </w:rPr>
              <w:t>Dim o gwbl</w:t>
            </w:r>
          </w:p>
        </w:tc>
        <w:tc>
          <w:tcPr>
            <w:tcW w:w="844" w:type="dxa"/>
            <w:vAlign w:val="center"/>
          </w:tcPr>
          <w:p w14:paraId="34D7C71B" w14:textId="77777777" w:rsidR="00AF6C59" w:rsidRDefault="00AC786E" w:rsidP="00B5500F">
            <w:pPr>
              <w:pStyle w:val="NoSpacing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  <w:bdr w:val="nil"/>
                <w:lang w:val="cy-GB"/>
              </w:rPr>
              <w:t>Yn achlysurol</w:t>
            </w:r>
          </w:p>
        </w:tc>
        <w:tc>
          <w:tcPr>
            <w:tcW w:w="846" w:type="dxa"/>
            <w:vAlign w:val="center"/>
          </w:tcPr>
          <w:p w14:paraId="54FE26E8" w14:textId="77777777" w:rsidR="00AF6C59" w:rsidRDefault="00AC786E" w:rsidP="00B5500F">
            <w:pPr>
              <w:pStyle w:val="NoSpacing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  <w:bdr w:val="nil"/>
                <w:lang w:val="cy-GB"/>
              </w:rPr>
              <w:t>Weithiau</w:t>
            </w:r>
          </w:p>
        </w:tc>
        <w:tc>
          <w:tcPr>
            <w:tcW w:w="708" w:type="dxa"/>
            <w:vAlign w:val="center"/>
          </w:tcPr>
          <w:p w14:paraId="352772CA" w14:textId="77777777" w:rsidR="00AF6C59" w:rsidRDefault="00AC786E" w:rsidP="00B5500F">
            <w:pPr>
              <w:pStyle w:val="NoSpacing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  <w:bdr w:val="nil"/>
                <w:lang w:val="cy-GB"/>
              </w:rPr>
              <w:t>Eithaf aml</w:t>
            </w:r>
          </w:p>
        </w:tc>
        <w:tc>
          <w:tcPr>
            <w:tcW w:w="977" w:type="dxa"/>
            <w:vAlign w:val="center"/>
          </w:tcPr>
          <w:p w14:paraId="456B876C" w14:textId="77777777" w:rsidR="00AF6C59" w:rsidRDefault="00AC786E" w:rsidP="00B5500F">
            <w:pPr>
              <w:pStyle w:val="NoSpacing"/>
              <w:rPr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  <w:bdr w:val="nil"/>
                <w:lang w:val="cy-GB"/>
              </w:rPr>
              <w:t>Trwy’r amser</w:t>
            </w:r>
          </w:p>
        </w:tc>
      </w:tr>
      <w:tr w:rsidR="00E42B44" w14:paraId="11B2022D" w14:textId="77777777" w:rsidTr="00E66E42">
        <w:tc>
          <w:tcPr>
            <w:tcW w:w="492" w:type="dxa"/>
            <w:vAlign w:val="center"/>
          </w:tcPr>
          <w:p w14:paraId="637F7240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2B4EECD9" w14:textId="77777777" w:rsidR="00AF6C59" w:rsidRPr="00D85059" w:rsidRDefault="00AC786E" w:rsidP="00AF6C59">
            <w:pPr>
              <w:spacing w:line="48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Mentora staff unigol i'w helpu i wella eu perfformiad.</w:t>
            </w:r>
          </w:p>
        </w:tc>
        <w:tc>
          <w:tcPr>
            <w:tcW w:w="837" w:type="dxa"/>
            <w:vAlign w:val="center"/>
          </w:tcPr>
          <w:p w14:paraId="0DE11461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0ED79506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7F7CBB1A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6F22CFED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258F9E20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2976563E" w14:textId="77777777" w:rsidTr="00E66E42">
        <w:tc>
          <w:tcPr>
            <w:tcW w:w="492" w:type="dxa"/>
            <w:vAlign w:val="center"/>
          </w:tcPr>
          <w:p w14:paraId="750A35F0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 w:rsidRPr="00D8505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4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23C41DDE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Disgwyl i staff wneud eu gorau bob amser.</w:t>
            </w:r>
          </w:p>
        </w:tc>
        <w:tc>
          <w:tcPr>
            <w:tcW w:w="837" w:type="dxa"/>
            <w:vAlign w:val="center"/>
          </w:tcPr>
          <w:p w14:paraId="35BA93DB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51C719F7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5E3BF7AA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3D9913EB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349DEC13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525B3207" w14:textId="77777777" w:rsidTr="00E66E42">
        <w:tc>
          <w:tcPr>
            <w:tcW w:w="492" w:type="dxa"/>
            <w:vAlign w:val="center"/>
          </w:tcPr>
          <w:p w14:paraId="3BD74AFC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4D6483CE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Gofalu am anghenion staff unigol.</w:t>
            </w:r>
          </w:p>
        </w:tc>
        <w:tc>
          <w:tcPr>
            <w:tcW w:w="837" w:type="dxa"/>
            <w:vAlign w:val="center"/>
          </w:tcPr>
          <w:p w14:paraId="24216302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2FE01028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41D88C7F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2B92C64B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38CE0323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762185F2" w14:textId="77777777" w:rsidTr="00E66E42">
        <w:tc>
          <w:tcPr>
            <w:tcW w:w="492" w:type="dxa"/>
            <w:vAlign w:val="center"/>
          </w:tcPr>
          <w:p w14:paraId="0F9B07FE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498E5FC2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Siarad yn optimistaidd am ragolygon yr ysgol.</w:t>
            </w:r>
          </w:p>
        </w:tc>
        <w:tc>
          <w:tcPr>
            <w:tcW w:w="837" w:type="dxa"/>
            <w:vAlign w:val="center"/>
          </w:tcPr>
          <w:p w14:paraId="75FC7010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706406CD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4865E361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07D0D24A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71201062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42B44" w14:paraId="39DC4063" w14:textId="77777777" w:rsidTr="00E66E42">
        <w:tc>
          <w:tcPr>
            <w:tcW w:w="492" w:type="dxa"/>
            <w:vAlign w:val="center"/>
          </w:tcPr>
          <w:p w14:paraId="7F1C88F9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Pr="00D850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832" w:type="dxa"/>
            <w:vAlign w:val="center"/>
          </w:tcPr>
          <w:p w14:paraId="04BFC69A" w14:textId="77777777" w:rsidR="00AF6C59" w:rsidRPr="00D85059" w:rsidRDefault="00AC786E" w:rsidP="00AF6C59">
            <w:pPr>
              <w:spacing w:line="48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dr w:val="nil"/>
                <w:lang w:val="cy-GB"/>
              </w:rPr>
              <w:t>Ysbrydoli staff i wneud y gorau y gallant.</w:t>
            </w:r>
          </w:p>
        </w:tc>
        <w:tc>
          <w:tcPr>
            <w:tcW w:w="837" w:type="dxa"/>
            <w:vAlign w:val="center"/>
          </w:tcPr>
          <w:p w14:paraId="4C32A516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44" w:type="dxa"/>
            <w:vAlign w:val="center"/>
          </w:tcPr>
          <w:p w14:paraId="4DF41E19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46" w:type="dxa"/>
            <w:vAlign w:val="center"/>
          </w:tcPr>
          <w:p w14:paraId="29338E82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vAlign w:val="center"/>
          </w:tcPr>
          <w:p w14:paraId="39EEDA82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vAlign w:val="center"/>
          </w:tcPr>
          <w:p w14:paraId="1B41796E" w14:textId="77777777" w:rsidR="00AF6C59" w:rsidRPr="00D85059" w:rsidRDefault="00AC786E" w:rsidP="00AF6C5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14:paraId="519EDE1F" w14:textId="77777777" w:rsidR="00F97302" w:rsidRDefault="00F97302" w:rsidP="001514D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BC2207" w14:textId="77777777" w:rsidR="001514DD" w:rsidRPr="00D46A39" w:rsidRDefault="001514DD">
      <w:pPr>
        <w:rPr>
          <w:rFonts w:ascii="Times New Roman" w:hAnsi="Times New Roman" w:cs="Times New Roman"/>
          <w:sz w:val="24"/>
          <w:szCs w:val="24"/>
        </w:rPr>
      </w:pPr>
    </w:p>
    <w:sectPr w:rsidR="001514DD" w:rsidRPr="00D46A39" w:rsidSect="00376DEF">
      <w:footerReference w:type="default" r:id="rId10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70174" w14:textId="77777777" w:rsidR="001C691B" w:rsidRDefault="00AC786E">
      <w:pPr>
        <w:spacing w:after="0" w:line="240" w:lineRule="auto"/>
      </w:pPr>
      <w:r>
        <w:separator/>
      </w:r>
    </w:p>
  </w:endnote>
  <w:endnote w:type="continuationSeparator" w:id="0">
    <w:p w14:paraId="5ED53C10" w14:textId="77777777" w:rsidR="001C691B" w:rsidRDefault="00AC7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CEF3F" w14:textId="77777777" w:rsidR="007C3556" w:rsidRPr="00524B54" w:rsidRDefault="00AC786E">
    <w:pPr>
      <w:pStyle w:val="Footer"/>
      <w:rPr>
        <w:sz w:val="18"/>
        <w:szCs w:val="18"/>
      </w:rPr>
    </w:pPr>
    <w:r>
      <w:rPr>
        <w:rFonts w:ascii="Calibri" w:eastAsia="Calibri" w:hAnsi="Calibri" w:cs="Calibri"/>
        <w:bdr w:val="nil"/>
        <w:lang w:val="cy-GB"/>
      </w:rPr>
      <w:tab/>
    </w:r>
    <w:r>
      <w:rPr>
        <w:rFonts w:ascii="Calibri" w:eastAsia="Calibri" w:hAnsi="Calibri" w:cs="Calibri"/>
        <w:bdr w:val="nil"/>
        <w:lang w:val="cy-GB"/>
      </w:rPr>
      <w:tab/>
    </w:r>
    <w:r>
      <w:rPr>
        <w:rFonts w:ascii="Calibri" w:eastAsia="Calibri" w:hAnsi="Calibri" w:cs="Calibri"/>
        <w:sz w:val="18"/>
        <w:szCs w:val="18"/>
        <w:bdr w:val="nil"/>
        <w:lang w:val="cy-GB"/>
      </w:rPr>
      <w:t xml:space="preserve"> Prifysgol Bangor, 14/01/19 Hawlfraint ©</w:t>
    </w:r>
  </w:p>
  <w:p w14:paraId="05B3381B" w14:textId="77777777" w:rsidR="007C3556" w:rsidRDefault="007C35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10EAC5" w14:textId="77777777" w:rsidR="00514EF0" w:rsidRDefault="00AC786E" w:rsidP="00C76B2D">
      <w:pPr>
        <w:spacing w:after="0" w:line="240" w:lineRule="auto"/>
      </w:pPr>
      <w:r>
        <w:separator/>
      </w:r>
    </w:p>
  </w:footnote>
  <w:footnote w:type="continuationSeparator" w:id="0">
    <w:p w14:paraId="335990CC" w14:textId="77777777" w:rsidR="00514EF0" w:rsidRDefault="00AC786E" w:rsidP="00C76B2D">
      <w:pPr>
        <w:spacing w:after="0" w:line="240" w:lineRule="auto"/>
      </w:pPr>
      <w:r>
        <w:continuationSeparator/>
      </w:r>
    </w:p>
  </w:footnote>
  <w:footnote w:id="1">
    <w:p w14:paraId="2322679C" w14:textId="77777777" w:rsidR="007C3556" w:rsidRDefault="00AC786E" w:rsidP="007C3556">
      <w:pPr>
        <w:pStyle w:val="FootnoteText"/>
      </w:pPr>
      <w:r>
        <w:rPr>
          <w:rStyle w:val="FootnoteReference"/>
        </w:rPr>
        <w:footnoteRef/>
      </w:r>
      <w:r>
        <w:rPr>
          <w:rFonts w:ascii="Calibri" w:eastAsia="Calibri" w:hAnsi="Calibri" w:cs="Calibri"/>
          <w:bdr w:val="nil"/>
          <w:lang w:val="cy-GB"/>
        </w:rPr>
        <w:t xml:space="preserve"> Addasiad o </w:t>
      </w:r>
      <w:r>
        <w:rPr>
          <w:rFonts w:ascii="Calibri" w:eastAsia="Calibri" w:hAnsi="Calibri" w:cs="Calibri"/>
          <w:b/>
          <w:bCs/>
          <w:bdr w:val="nil"/>
          <w:lang w:val="cy-GB"/>
        </w:rPr>
        <w:t>Callow, N.</w:t>
      </w:r>
      <w:r>
        <w:rPr>
          <w:rFonts w:ascii="Calibri" w:eastAsia="Calibri" w:hAnsi="Calibri" w:cs="Calibri"/>
          <w:bdr w:val="nil"/>
          <w:lang w:val="cy-GB"/>
        </w:rPr>
        <w:t xml:space="preserve"> et al. (2009). Measurement of transformational leadership and its relationship with team cohesion and performance level. </w:t>
      </w:r>
      <w:r>
        <w:rPr>
          <w:rFonts w:ascii="Calibri" w:eastAsia="Calibri" w:hAnsi="Calibri" w:cs="Calibri"/>
          <w:i/>
          <w:iCs/>
          <w:bdr w:val="nil"/>
          <w:lang w:val="cy-GB"/>
        </w:rPr>
        <w:t>Journal of Applied Sport Psychology, 21,</w:t>
      </w:r>
      <w:r>
        <w:rPr>
          <w:rFonts w:ascii="Calibri" w:eastAsia="Calibri" w:hAnsi="Calibri" w:cs="Calibri"/>
          <w:bdr w:val="nil"/>
          <w:lang w:val="cy-GB"/>
        </w:rPr>
        <w:t xml:space="preserve"> 395-412. doi: 10.1080/10413200903204754</w:t>
      </w:r>
    </w:p>
    <w:p w14:paraId="79ED8B6F" w14:textId="77777777" w:rsidR="007C3556" w:rsidRDefault="007C3556">
      <w:pPr>
        <w:pStyle w:val="FootnoteText"/>
      </w:pPr>
    </w:p>
    <w:p w14:paraId="290B1145" w14:textId="77777777" w:rsidR="007C3556" w:rsidRDefault="00AC786E">
      <w:pPr>
        <w:pStyle w:val="FootnoteTex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A39"/>
    <w:rsid w:val="00035D70"/>
    <w:rsid w:val="0008094F"/>
    <w:rsid w:val="000D1745"/>
    <w:rsid w:val="000F3934"/>
    <w:rsid w:val="00145A2A"/>
    <w:rsid w:val="001514DD"/>
    <w:rsid w:val="001C67FE"/>
    <w:rsid w:val="001C691B"/>
    <w:rsid w:val="0021328A"/>
    <w:rsid w:val="00376DEF"/>
    <w:rsid w:val="003931F5"/>
    <w:rsid w:val="00407981"/>
    <w:rsid w:val="00514EF0"/>
    <w:rsid w:val="00524B54"/>
    <w:rsid w:val="00532D24"/>
    <w:rsid w:val="005761B7"/>
    <w:rsid w:val="006C7F56"/>
    <w:rsid w:val="007C3556"/>
    <w:rsid w:val="00860B3D"/>
    <w:rsid w:val="00892174"/>
    <w:rsid w:val="008B4C78"/>
    <w:rsid w:val="009725B0"/>
    <w:rsid w:val="00A87691"/>
    <w:rsid w:val="00AC786E"/>
    <w:rsid w:val="00AF6C59"/>
    <w:rsid w:val="00B5500F"/>
    <w:rsid w:val="00B65ECF"/>
    <w:rsid w:val="00C62AB9"/>
    <w:rsid w:val="00C76B2D"/>
    <w:rsid w:val="00CB3F5E"/>
    <w:rsid w:val="00CF6715"/>
    <w:rsid w:val="00D46A39"/>
    <w:rsid w:val="00D85059"/>
    <w:rsid w:val="00E01E2E"/>
    <w:rsid w:val="00E42B44"/>
    <w:rsid w:val="00E66E42"/>
    <w:rsid w:val="00EA6308"/>
    <w:rsid w:val="00F66886"/>
    <w:rsid w:val="00F9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83304"/>
  <w15:docId w15:val="{FB6DE33B-ED67-4EF6-9F46-C4B3142AD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7F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7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5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05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76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B2D"/>
  </w:style>
  <w:style w:type="paragraph" w:styleId="Footer">
    <w:name w:val="footer"/>
    <w:basedOn w:val="Normal"/>
    <w:link w:val="FooterChar"/>
    <w:uiPriority w:val="99"/>
    <w:unhideWhenUsed/>
    <w:rsid w:val="00C76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B2D"/>
  </w:style>
  <w:style w:type="paragraph" w:styleId="FootnoteText">
    <w:name w:val="footnote text"/>
    <w:basedOn w:val="Normal"/>
    <w:link w:val="FootnoteTextChar"/>
    <w:uiPriority w:val="99"/>
    <w:unhideWhenUsed/>
    <w:rsid w:val="00C76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76B2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76B2D"/>
    <w:rPr>
      <w:vertAlign w:val="superscript"/>
    </w:rPr>
  </w:style>
  <w:style w:type="paragraph" w:styleId="NoSpacing">
    <w:name w:val="No Spacing"/>
    <w:uiPriority w:val="1"/>
    <w:qFormat/>
    <w:rsid w:val="00B5500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61393FCD51884D90E9B37EAE382DCE" ma:contentTypeVersion="10" ma:contentTypeDescription="Create a new document." ma:contentTypeScope="" ma:versionID="0dd1b4960e36fcd866f89ebd571a32c0">
  <xsd:schema xmlns:xsd="http://www.w3.org/2001/XMLSchema" xmlns:xs="http://www.w3.org/2001/XMLSchema" xmlns:p="http://schemas.microsoft.com/office/2006/metadata/properties" xmlns:ns2="fe49a364-5ded-41a8-b780-d73d40f66829" xmlns:ns3="961d02eb-9758-4c8f-abac-9d96a84b71f2" targetNamespace="http://schemas.microsoft.com/office/2006/metadata/properties" ma:root="true" ma:fieldsID="40f5ec6d589acf8953918e327471d725" ns2:_="" ns3:_="">
    <xsd:import namespace="fe49a364-5ded-41a8-b780-d73d40f66829"/>
    <xsd:import namespace="961d02eb-9758-4c8f-abac-9d96a84b71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49a364-5ded-41a8-b780-d73d40f66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1d02eb-9758-4c8f-abac-9d96a84b71f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5F54D1-1582-40F5-93DA-96093BA86206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61d02eb-9758-4c8f-abac-9d96a84b71f2"/>
    <ds:schemaRef ds:uri="http://purl.org/dc/terms/"/>
    <ds:schemaRef ds:uri="fe49a364-5ded-41a8-b780-d73d40f66829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59CD8B3-FE4E-462E-85AC-82545A2FDC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49a364-5ded-41a8-b780-d73d40f66829"/>
    <ds:schemaRef ds:uri="961d02eb-9758-4c8f-abac-9d96a84b71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6665DC-32BE-441C-A593-0C7D7D3CAF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841092-D2A2-442E-A8E4-8D90312A8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A6B00B4B.dotm</Template>
  <TotalTime>0</TotalTime>
  <Pages>3</Pages>
  <Words>366</Words>
  <Characters>2088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Tommie</dc:creator>
  <cp:lastModifiedBy>Nichola Callow</cp:lastModifiedBy>
  <cp:revision>2</cp:revision>
  <cp:lastPrinted>2018-12-12T17:59:00Z</cp:lastPrinted>
  <dcterms:created xsi:type="dcterms:W3CDTF">2019-11-07T17:30:00Z</dcterms:created>
  <dcterms:modified xsi:type="dcterms:W3CDTF">2019-11-07T17:30:00Z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0x0101008961393FCD51884D90E9B37EAE382DCE</vt:lpwstr>
  </property>
</Properties>
</file>