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D05F52" w:rsidP="00C6554A">
      <w:pPr>
        <w:pStyle w:val="Photo"/>
      </w:pPr>
      <w:bookmarkStart w:id="0" w:name="_Toc321147149"/>
      <w:bookmarkStart w:id="1" w:name="_Toc318188227"/>
      <w:bookmarkStart w:id="2" w:name="_Toc318188327"/>
      <w:bookmarkStart w:id="3" w:name="_Toc318189312"/>
      <w:bookmarkStart w:id="4" w:name="_Toc321147011"/>
      <w:r>
        <w:rPr>
          <w:noProof/>
          <w:lang w:val="en-GB" w:eastAsia="en-GB"/>
        </w:rPr>
        <w:drawing>
          <wp:inline distT="0" distB="0" distL="0" distR="0">
            <wp:extent cx="5486400" cy="3654650"/>
            <wp:effectExtent l="0" t="0" r="0" b="3175"/>
            <wp:docPr id="1" name="Picture 1" descr="Image result for ford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rd chi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654650"/>
                    </a:xfrm>
                    <a:prstGeom prst="rect">
                      <a:avLst/>
                    </a:prstGeom>
                    <a:noFill/>
                    <a:ln>
                      <a:noFill/>
                    </a:ln>
                  </pic:spPr>
                </pic:pic>
              </a:graphicData>
            </a:graphic>
          </wp:inline>
        </w:drawing>
      </w:r>
    </w:p>
    <w:bookmarkEnd w:id="0"/>
    <w:bookmarkEnd w:id="1"/>
    <w:bookmarkEnd w:id="2"/>
    <w:bookmarkEnd w:id="3"/>
    <w:bookmarkEnd w:id="4"/>
    <w:p w:rsidR="00C6554A" w:rsidRDefault="00D05F52" w:rsidP="00C6554A">
      <w:pPr>
        <w:pStyle w:val="Title"/>
      </w:pPr>
      <w:r>
        <w:t>THE DECLINE OF FORD</w:t>
      </w:r>
    </w:p>
    <w:p w:rsidR="00C6554A" w:rsidRPr="00D5413C" w:rsidRDefault="00D05F52" w:rsidP="00C6554A">
      <w:pPr>
        <w:pStyle w:val="Subtitle"/>
      </w:pPr>
      <w:r>
        <w:t>PROBLEM SOLVING AND DECISIONS MAKING</w:t>
      </w:r>
    </w:p>
    <w:p w:rsidR="00C6554A" w:rsidRDefault="00D05F52" w:rsidP="00C6554A">
      <w:pPr>
        <w:pStyle w:val="ContactInfo"/>
      </w:pPr>
      <w:r>
        <w:t>NATALIA MICHALAK</w:t>
      </w:r>
      <w:r w:rsidR="00C6554A">
        <w:t xml:space="preserve"> | </w:t>
      </w:r>
      <w:r>
        <w:t>PROBLEM SOLVING AND DECISION MAKING</w:t>
      </w:r>
      <w:r w:rsidR="00C6554A">
        <w:t xml:space="preserve"> |</w:t>
      </w:r>
      <w:r w:rsidR="00C6554A" w:rsidRPr="00D5413C">
        <w:t xml:space="preserve"> </w:t>
      </w:r>
      <w:r>
        <w:t>06.03.2020</w:t>
      </w:r>
      <w:r w:rsidR="00C6554A">
        <w:br w:type="page"/>
      </w:r>
    </w:p>
    <w:p w:rsidR="00C6554A" w:rsidRDefault="00D05F52" w:rsidP="00C6554A">
      <w:pPr>
        <w:pStyle w:val="Heading1"/>
      </w:pPr>
      <w:r>
        <w:lastRenderedPageBreak/>
        <w:t>EXECUTIVE SUMMARY</w:t>
      </w:r>
    </w:p>
    <w:p w:rsidR="00D05F52" w:rsidRDefault="00D05F52"/>
    <w:p w:rsidR="00D05F52" w:rsidRDefault="00D05F52">
      <w:r>
        <w:br w:type="page"/>
      </w:r>
    </w:p>
    <w:p w:rsidR="007871AA" w:rsidRDefault="007871AA" w:rsidP="007871AA">
      <w:pPr>
        <w:pStyle w:val="Heading1"/>
      </w:pPr>
      <w:r>
        <w:lastRenderedPageBreak/>
        <w:t>CONTENS PAGE</w:t>
      </w:r>
    </w:p>
    <w:p w:rsidR="007871AA" w:rsidRDefault="007871AA">
      <w:pPr>
        <w:rPr>
          <w:rFonts w:asciiTheme="majorHAnsi" w:eastAsiaTheme="majorEastAsia" w:hAnsiTheme="majorHAnsi" w:cstheme="majorBidi"/>
          <w:color w:val="007789" w:themeColor="accent1" w:themeShade="BF"/>
          <w:sz w:val="32"/>
        </w:rPr>
      </w:pPr>
      <w:r>
        <w:br w:type="page"/>
      </w:r>
    </w:p>
    <w:p w:rsidR="00341C03" w:rsidRDefault="00DC0E2D" w:rsidP="00DC0E2D">
      <w:pPr>
        <w:pStyle w:val="Heading1"/>
        <w:numPr>
          <w:ilvl w:val="0"/>
          <w:numId w:val="16"/>
        </w:numPr>
      </w:pPr>
      <w:r>
        <w:lastRenderedPageBreak/>
        <w:t xml:space="preserve">INTRODUCTION </w:t>
      </w:r>
    </w:p>
    <w:p w:rsidR="00DC0E2D" w:rsidRDefault="00DC0E2D" w:rsidP="00101193">
      <w:pPr>
        <w:ind w:firstLine="435"/>
      </w:pPr>
      <w:r>
        <w:t xml:space="preserve">Report present the Ford Motor company’s actual status on the market by introducing all the problems which companies facing actually. The nature of report is find all existing problems going forward </w:t>
      </w:r>
      <w:r w:rsidR="0014249B">
        <w:t xml:space="preserve">identifying that problems deeper through analytical </w:t>
      </w:r>
      <w:r w:rsidR="001408AF">
        <w:t>skills.</w:t>
      </w:r>
      <w:r w:rsidR="001408AF">
        <w:tab/>
      </w:r>
      <w:r w:rsidR="001408AF">
        <w:tab/>
      </w:r>
      <w:r w:rsidR="0014249B">
        <w:t xml:space="preserve"> Also report present the number of ways of resolved that problems </w:t>
      </w:r>
      <w:r w:rsidR="00101193">
        <w:t xml:space="preserve">More analyzing one of them using relevant tools in decision-making process. </w:t>
      </w:r>
    </w:p>
    <w:p w:rsidR="00BA0C89" w:rsidRDefault="00101193" w:rsidP="00BA0C89">
      <w:pPr>
        <w:ind w:firstLine="720"/>
      </w:pPr>
      <w:r>
        <w:t xml:space="preserve">Report represent all skills </w:t>
      </w:r>
      <w:r w:rsidR="001408AF">
        <w:t>known to</w:t>
      </w:r>
      <w:r>
        <w:t xml:space="preserve"> me through Problem Solving and Decision</w:t>
      </w:r>
      <w:r w:rsidR="001408AF">
        <w:t xml:space="preserve"> Making module.</w:t>
      </w:r>
      <w:r w:rsidR="00BA0C89">
        <w:t xml:space="preserve"> My lecturer and suppo</w:t>
      </w:r>
      <w:r w:rsidR="009F0175">
        <w:t>rter</w:t>
      </w:r>
      <w:r w:rsidR="00BA0C89">
        <w:t xml:space="preserve"> is Laura James</w:t>
      </w:r>
      <w:r w:rsidR="009F0175">
        <w:t>.</w:t>
      </w:r>
    </w:p>
    <w:p w:rsidR="001721A8" w:rsidRDefault="006A603D" w:rsidP="00BA0C89">
      <w:pPr>
        <w:ind w:firstLine="720"/>
      </w:pPr>
      <w:r>
        <w:t>Report must be</w:t>
      </w:r>
      <w:r w:rsidR="009F0175">
        <w:t xml:space="preserve"> </w:t>
      </w:r>
      <w:r>
        <w:t>submitted</w:t>
      </w:r>
      <w:r w:rsidR="009F0175">
        <w:t xml:space="preserve"> to T</w:t>
      </w:r>
      <w:r>
        <w:t>urnitin by March 6, 2020</w:t>
      </w:r>
      <w:r w:rsidR="00AC74FC">
        <w:t xml:space="preserve">. All </w:t>
      </w:r>
      <w:r w:rsidR="00AF01A4">
        <w:t xml:space="preserve">research </w:t>
      </w:r>
      <w:r w:rsidR="00AC74FC">
        <w:t>methods</w:t>
      </w:r>
      <w:r w:rsidR="0033528B">
        <w:t xml:space="preserve"> in</w:t>
      </w:r>
      <w:r w:rsidR="00AC74FC">
        <w:t xml:space="preserve"> the report finding</w:t>
      </w:r>
      <w:r w:rsidR="0033528B">
        <w:t>s</w:t>
      </w:r>
      <w:r w:rsidR="00343B2A">
        <w:t xml:space="preserve"> are added on</w:t>
      </w:r>
      <w:r w:rsidR="00AC74FC">
        <w:t xml:space="preserve"> last pages </w:t>
      </w:r>
      <w:r w:rsidR="001721A8">
        <w:t>in r</w:t>
      </w:r>
      <w:r w:rsidR="00AC74FC">
        <w:t>efere</w:t>
      </w:r>
      <w:r w:rsidR="00AF01A4">
        <w:t>nces.</w:t>
      </w:r>
    </w:p>
    <w:p w:rsidR="001721A8" w:rsidRDefault="001721A8">
      <w:r>
        <w:br w:type="page"/>
      </w:r>
    </w:p>
    <w:p w:rsidR="009F0175" w:rsidRDefault="006C3E86" w:rsidP="009E35DA">
      <w:pPr>
        <w:pStyle w:val="Heading1"/>
        <w:numPr>
          <w:ilvl w:val="0"/>
          <w:numId w:val="16"/>
        </w:numPr>
      </w:pPr>
      <w:r>
        <w:lastRenderedPageBreak/>
        <w:t>FORD MOTORS</w:t>
      </w:r>
      <w:r w:rsidR="009E35DA">
        <w:tab/>
      </w:r>
    </w:p>
    <w:p w:rsidR="009E35DA" w:rsidRDefault="009E35DA" w:rsidP="009E35DA">
      <w:pPr>
        <w:pStyle w:val="Heading2"/>
      </w:pPr>
      <w:r>
        <w:t xml:space="preserve">2.1 </w:t>
      </w:r>
      <w:r w:rsidR="0052082F">
        <w:t xml:space="preserve">the </w:t>
      </w:r>
      <w:r>
        <w:t xml:space="preserve">HISTORY </w:t>
      </w:r>
      <w:r w:rsidR="00244F25">
        <w:t>OF FORD MOTORS</w:t>
      </w:r>
      <w:r w:rsidR="009002CB">
        <w:t xml:space="preserve"> COMPANY</w:t>
      </w:r>
    </w:p>
    <w:p w:rsidR="009C3628" w:rsidRDefault="00244F25" w:rsidP="009C3628">
      <w:r>
        <w:tab/>
      </w:r>
      <w:r w:rsidR="00DF526E">
        <w:t xml:space="preserve">Company has </w:t>
      </w:r>
      <w:r w:rsidR="00125EB2">
        <w:t>them</w:t>
      </w:r>
      <w:r w:rsidR="00DF526E">
        <w:t xml:space="preserve"> begins in America. </w:t>
      </w:r>
      <w:r w:rsidR="00F972C7">
        <w:t>12 investors run that company in</w:t>
      </w:r>
      <w:r w:rsidR="00C33451">
        <w:t xml:space="preserve"> 1903. One of </w:t>
      </w:r>
      <w:r w:rsidR="002836EC">
        <w:t>associated investors was Henry Ford</w:t>
      </w:r>
      <w:r w:rsidR="00593815">
        <w:t>. In 1919 the corp</w:t>
      </w:r>
      <w:r w:rsidR="00527B88">
        <w:t xml:space="preserve">oration changed investors for Ford’s family- his </w:t>
      </w:r>
      <w:r w:rsidR="002E06AE">
        <w:t>wife, Clara</w:t>
      </w:r>
      <w:r w:rsidR="00527B88">
        <w:t>, and</w:t>
      </w:r>
      <w:r w:rsidR="002E06AE">
        <w:t xml:space="preserve"> his son, Edsel. </w:t>
      </w:r>
      <w:r w:rsidR="008B5F10">
        <w:t>Finally,</w:t>
      </w:r>
      <w:r w:rsidR="002E06AE">
        <w:t xml:space="preserve"> family last name </w:t>
      </w:r>
      <w:r w:rsidR="00BD6C58">
        <w:t>had changed previous company’s name for Ford Foundation in 1936.</w:t>
      </w:r>
      <w:r w:rsidR="008B5F10">
        <w:t xml:space="preserve"> Stockholders sole until January 1956</w:t>
      </w:r>
      <w:r w:rsidR="003336E0">
        <w:t xml:space="preserve"> at the time when common stock has started been </w:t>
      </w:r>
      <w:r w:rsidR="005140B0">
        <w:t xml:space="preserve">public </w:t>
      </w:r>
      <w:r w:rsidR="003336E0">
        <w:t>sale</w:t>
      </w:r>
      <w:r w:rsidR="005140B0">
        <w:t>.</w:t>
      </w:r>
      <w:r w:rsidR="009B4FC8">
        <w:t xml:space="preserve"> Actually they </w:t>
      </w:r>
      <w:r w:rsidR="009C3628">
        <w:t>do</w:t>
      </w:r>
      <w:r w:rsidR="009B4FC8">
        <w:t xml:space="preserve"> products in offer like:</w:t>
      </w:r>
      <w:r w:rsidR="00B30CCF">
        <w:t xml:space="preserve"> </w:t>
      </w:r>
      <w:r w:rsidR="009C3628">
        <w:t>passenger</w:t>
      </w:r>
      <w:r w:rsidR="00B30CCF">
        <w:t xml:space="preserve"> cars, tractors, trucks, </w:t>
      </w:r>
      <w:r w:rsidR="009C3628">
        <w:t>automotive</w:t>
      </w:r>
      <w:r w:rsidR="00B30CCF">
        <w:t xml:space="preserve"> part and accessories.</w:t>
      </w:r>
      <w:r w:rsidR="009B4FC8">
        <w:t xml:space="preserve"> </w:t>
      </w:r>
      <w:r w:rsidR="009C3628">
        <w:br/>
      </w:r>
    </w:p>
    <w:p w:rsidR="009C3628" w:rsidRDefault="0052082F" w:rsidP="0052082F">
      <w:pPr>
        <w:pStyle w:val="Heading2"/>
      </w:pPr>
      <w:r>
        <w:t>2.1.2 The history of ford</w:t>
      </w:r>
      <w:r>
        <w:tab/>
      </w:r>
    </w:p>
    <w:p w:rsidR="0052082F" w:rsidRPr="0052082F" w:rsidRDefault="0052082F" w:rsidP="0052082F">
      <w:r>
        <w:tab/>
      </w:r>
      <w:r w:rsidR="0028349B">
        <w:t xml:space="preserve">Born in Detroit, behind his home there he </w:t>
      </w:r>
      <w:r w:rsidR="002E3708">
        <w:t>builds</w:t>
      </w:r>
      <w:r w:rsidR="0028349B">
        <w:t xml:space="preserve"> his first car in workshop in 189</w:t>
      </w:r>
      <w:r w:rsidR="00ED1190">
        <w:t>6.</w:t>
      </w:r>
      <w:r w:rsidR="002E3708">
        <w:t xml:space="preserve"> In July 19</w:t>
      </w:r>
      <w:r w:rsidR="00773956">
        <w:t>03 his first car was assembled and 5 years after</w:t>
      </w:r>
      <w:r w:rsidR="00924636">
        <w:t>, 1998,</w:t>
      </w:r>
      <w:r w:rsidR="00773956">
        <w:t xml:space="preserve"> </w:t>
      </w:r>
      <w:r w:rsidR="00924636">
        <w:t xml:space="preserve">one of most </w:t>
      </w:r>
      <w:r w:rsidR="002A01D8">
        <w:t>successful</w:t>
      </w:r>
      <w:r w:rsidR="00924636">
        <w:t xml:space="preserve"> model has introduced.</w:t>
      </w:r>
      <w:r w:rsidR="009F7DD5">
        <w:t xml:space="preserve"> Success of production develop company to organize a mass production in order of manufactured. In 1911 another two companies run </w:t>
      </w:r>
      <w:r w:rsidR="00817D65">
        <w:t>in Kansas City as two first industry assembly plant</w:t>
      </w:r>
      <w:r w:rsidR="00442608">
        <w:t xml:space="preserve">, then opened </w:t>
      </w:r>
      <w:r w:rsidR="000250C7">
        <w:t>second</w:t>
      </w:r>
      <w:r w:rsidR="00442608">
        <w:t xml:space="preserve"> overseas manufacture in </w:t>
      </w:r>
      <w:r w:rsidR="000250C7">
        <w:t>Manchester, England</w:t>
      </w:r>
      <w:r w:rsidR="00817D65">
        <w:t>.</w:t>
      </w:r>
      <w:r w:rsidR="00ED3DD8">
        <w:t xml:space="preserve"> At the same in 1913 big step was </w:t>
      </w:r>
      <w:r w:rsidR="00030705">
        <w:t>run first moving assembly line for cars.</w:t>
      </w:r>
      <w:r w:rsidR="00030705">
        <w:br/>
        <w:t xml:space="preserve">Of the great success </w:t>
      </w:r>
      <w:r w:rsidR="00C771F7">
        <w:t xml:space="preserve">as company, Ford introduced </w:t>
      </w:r>
      <w:r w:rsidR="00B47724">
        <w:t>to further improve labor productivity</w:t>
      </w:r>
      <w:r w:rsidR="00702EB7">
        <w:t xml:space="preserve"> new wages 5$ for eight-</w:t>
      </w:r>
      <w:r w:rsidR="00EC0B4E">
        <w:t xml:space="preserve">hour shift </w:t>
      </w:r>
      <w:r w:rsidR="00702EB7">
        <w:t>instead of 2,34$ for nine-hour shift.</w:t>
      </w:r>
      <w:r w:rsidR="00030705">
        <w:t xml:space="preserve"> </w:t>
      </w:r>
    </w:p>
    <w:p w:rsidR="002E06AE" w:rsidRPr="00244F25" w:rsidRDefault="006F22BF" w:rsidP="006F22BF">
      <w:pPr>
        <w:pStyle w:val="Heading2"/>
      </w:pPr>
      <w:r>
        <w:t>2.1.3</w:t>
      </w:r>
      <w:r w:rsidR="001F1B0B">
        <w:t xml:space="preserve"> productus and marques </w:t>
      </w:r>
    </w:p>
    <w:p w:rsidR="00EF7BB9" w:rsidRDefault="001F1B0B" w:rsidP="00244F25">
      <w:r>
        <w:tab/>
      </w:r>
      <w:r w:rsidR="00EE4BB5">
        <w:t xml:space="preserve">Ford Motors sells </w:t>
      </w:r>
      <w:r w:rsidR="00393333">
        <w:t xml:space="preserve">a numbers of vehicles worldwide using different marques. </w:t>
      </w:r>
      <w:r w:rsidR="00DF32C9">
        <w:t xml:space="preserve">Marque Ford and Lincoln </w:t>
      </w:r>
      <w:r w:rsidR="00715320">
        <w:t>originally</w:t>
      </w:r>
      <w:r w:rsidR="00DF32C9">
        <w:t xml:space="preserve"> come from </w:t>
      </w:r>
      <w:r w:rsidR="00715320">
        <w:t xml:space="preserve">United States but Ford is selling global since </w:t>
      </w:r>
      <w:r w:rsidR="00293485">
        <w:t xml:space="preserve">1903, but Lincoln, is selling since 1922, in </w:t>
      </w:r>
      <w:r w:rsidR="006D499C" w:rsidRPr="006D499C">
        <w:rPr>
          <w:rFonts w:cs="Arial"/>
          <w:shd w:val="clear" w:color="auto" w:fill="F8F9FA"/>
        </w:rPr>
        <w:t>North America, Middle East, China, South Korea</w:t>
      </w:r>
      <w:r w:rsidR="006D499C">
        <w:t xml:space="preserve">. </w:t>
      </w:r>
      <w:r w:rsidR="0040481C">
        <w:t>Ford Motors has originally since 2007 only on Brazil market marque Troller.</w:t>
      </w:r>
    </w:p>
    <w:p w:rsidR="00260C39" w:rsidRDefault="00EF7BB9" w:rsidP="00244F25">
      <w:r>
        <w:tab/>
      </w:r>
      <w:r w:rsidR="00F31832">
        <w:t xml:space="preserve">As a global company Ford selling </w:t>
      </w:r>
      <w:r w:rsidR="00260C39">
        <w:t>different products on market:</w:t>
      </w:r>
    </w:p>
    <w:p w:rsidR="00244F25" w:rsidRDefault="006A7281" w:rsidP="009C1A38">
      <w:pPr>
        <w:pStyle w:val="ListParagraph"/>
        <w:numPr>
          <w:ilvl w:val="0"/>
          <w:numId w:val="17"/>
        </w:numPr>
      </w:pPr>
      <w:r>
        <w:t>AUTOMOBILES</w:t>
      </w:r>
      <w:r w:rsidR="00A30DF8">
        <w:t>- Through all the years since begging</w:t>
      </w:r>
      <w:r w:rsidR="005C1E49">
        <w:t xml:space="preserve"> started from America</w:t>
      </w:r>
      <w:r w:rsidR="00A30DF8">
        <w:t xml:space="preserve"> to present </w:t>
      </w:r>
      <w:r w:rsidR="005C1E49">
        <w:t>selling cars global.</w:t>
      </w:r>
    </w:p>
    <w:p w:rsidR="006A7281" w:rsidRDefault="006A7281" w:rsidP="009C1A38">
      <w:pPr>
        <w:pStyle w:val="ListParagraph"/>
        <w:numPr>
          <w:ilvl w:val="0"/>
          <w:numId w:val="17"/>
        </w:numPr>
      </w:pPr>
      <w:r>
        <w:t>TRUCKS</w:t>
      </w:r>
      <w:r w:rsidR="00BC0282">
        <w:t>- Ford has produced trucks since 1903</w:t>
      </w:r>
    </w:p>
    <w:p w:rsidR="006A7281" w:rsidRDefault="006A7281" w:rsidP="009C1A38">
      <w:pPr>
        <w:pStyle w:val="ListParagraph"/>
        <w:numPr>
          <w:ilvl w:val="0"/>
          <w:numId w:val="17"/>
        </w:numPr>
      </w:pPr>
      <w:r>
        <w:t>BUSES</w:t>
      </w:r>
      <w:r w:rsidR="00BC0282">
        <w:t>-</w:t>
      </w:r>
      <w:r w:rsidR="00A022F7">
        <w:t xml:space="preserve"> Were complete</w:t>
      </w:r>
      <w:r w:rsidR="00A62561">
        <w:t xml:space="preserve"> manufactured since early </w:t>
      </w:r>
      <w:r w:rsidR="00A022F7">
        <w:t>begging but role</w:t>
      </w:r>
      <w:r w:rsidR="008C24D4">
        <w:t>s in companies</w:t>
      </w:r>
      <w:r w:rsidR="00A022F7">
        <w:t xml:space="preserve"> has changed and now </w:t>
      </w:r>
      <w:r w:rsidR="008C24D4">
        <w:t>there are second stage manufacturing.</w:t>
      </w:r>
      <w:r w:rsidR="00A62561">
        <w:t xml:space="preserve"> </w:t>
      </w:r>
    </w:p>
    <w:p w:rsidR="006A7281" w:rsidRDefault="00BE0E32" w:rsidP="009C1A38">
      <w:pPr>
        <w:pStyle w:val="ListParagraph"/>
        <w:numPr>
          <w:ilvl w:val="0"/>
          <w:numId w:val="17"/>
        </w:numPr>
      </w:pPr>
      <w:r>
        <w:t>TRACTORS</w:t>
      </w:r>
      <w:r w:rsidR="001A109B">
        <w:t xml:space="preserve">- </w:t>
      </w:r>
      <w:r w:rsidR="004C4AA0">
        <w:t xml:space="preserve">Ford company starts making that mobiles from </w:t>
      </w:r>
      <w:r w:rsidR="004B0DCE">
        <w:t>1908, in meantime changing a places of production.</w:t>
      </w:r>
    </w:p>
    <w:p w:rsidR="00BE0E32" w:rsidRDefault="00BE0E32" w:rsidP="009C1A38">
      <w:pPr>
        <w:pStyle w:val="ListParagraph"/>
        <w:numPr>
          <w:ilvl w:val="0"/>
          <w:numId w:val="17"/>
        </w:numPr>
      </w:pPr>
      <w:r>
        <w:t>FINANCIAL SERVICES</w:t>
      </w:r>
      <w:r w:rsidR="004B0DCE">
        <w:t>- Company offers automo</w:t>
      </w:r>
      <w:r w:rsidR="00AE5F8F">
        <w:t>tive finance through Ford Motor Credit Company.</w:t>
      </w:r>
    </w:p>
    <w:p w:rsidR="00BE0E32" w:rsidRPr="00244F25" w:rsidRDefault="00BE0E32" w:rsidP="009C1A38">
      <w:pPr>
        <w:pStyle w:val="ListParagraph"/>
        <w:numPr>
          <w:ilvl w:val="0"/>
          <w:numId w:val="17"/>
        </w:numPr>
      </w:pPr>
      <w:r>
        <w:t>AUTOMOTIVE COMPONENTS</w:t>
      </w:r>
      <w:r w:rsidR="00AE5F8F">
        <w:t xml:space="preserve">-Ford’s </w:t>
      </w:r>
      <w:r w:rsidR="009D64A1">
        <w:t>FoMoCo sells part under other name of brand the Motorcraft aftermarket parts</w:t>
      </w:r>
      <w:r>
        <w:t xml:space="preserve"> </w:t>
      </w:r>
    </w:p>
    <w:p w:rsidR="00DC0E2D" w:rsidRDefault="000F379A" w:rsidP="009C37A3">
      <w:pPr>
        <w:pStyle w:val="Heading1"/>
      </w:pPr>
      <w:r>
        <w:lastRenderedPageBreak/>
        <w:t>2.2 MAJOR PROBLEMS</w:t>
      </w:r>
      <w:r>
        <w:tab/>
      </w:r>
    </w:p>
    <w:p w:rsidR="00476394" w:rsidRPr="00476394" w:rsidRDefault="00476394" w:rsidP="00476394">
      <w:pPr>
        <w:pStyle w:val="Heading2"/>
      </w:pPr>
      <w:r>
        <w:t>2.2.1 high copmetition</w:t>
      </w:r>
    </w:p>
    <w:p w:rsidR="00F83EA6" w:rsidRDefault="00FD01E7" w:rsidP="00F83EA6">
      <w:pPr>
        <w:ind w:firstLine="720"/>
      </w:pPr>
      <w:r>
        <w:t>Prod</w:t>
      </w:r>
      <w:r w:rsidR="003F441B">
        <w:t xml:space="preserve">ucts on the market are specific. Amongst them, 6 categories can be </w:t>
      </w:r>
      <w:r w:rsidR="00D319E0">
        <w:t>distinguished. In section 2.1.3</w:t>
      </w:r>
      <w:r w:rsidR="009A2670">
        <w:t xml:space="preserve"> are divided into: automobiles, trucks, tractors, buses, financial services and automotive components.</w:t>
      </w:r>
      <w:r w:rsidR="00D319E0">
        <w:t xml:space="preserve"> </w:t>
      </w:r>
      <w:r w:rsidR="000B5493">
        <w:br/>
      </w:r>
      <w:r w:rsidR="00451DD8">
        <w:t>USA as origin</w:t>
      </w:r>
      <w:r w:rsidR="000B5493">
        <w:t xml:space="preserve"> market </w:t>
      </w:r>
      <w:r w:rsidR="00451DD8">
        <w:t>making a trends which are opportunity for</w:t>
      </w:r>
      <w:r w:rsidR="00DF6342">
        <w:t xml:space="preserve"> Ford Motor Company.</w:t>
      </w:r>
      <w:r w:rsidR="00572851">
        <w:br/>
        <w:t>It happening like this of the fact big other competitors like Tesla</w:t>
      </w:r>
      <w:r w:rsidR="00645AB2">
        <w:t xml:space="preserve"> using technology </w:t>
      </w:r>
      <w:r w:rsidR="00770902">
        <w:t>for reducing exhaust for economical drive in the fact of bad impact on nature</w:t>
      </w:r>
      <w:r w:rsidR="0002632A">
        <w:t>s</w:t>
      </w:r>
      <w:r w:rsidR="00770902">
        <w:t xml:space="preserve"> </w:t>
      </w:r>
      <w:r w:rsidR="0002632A">
        <w:t>environment.</w:t>
      </w:r>
      <w:r w:rsidR="001E48B9">
        <w:tab/>
      </w:r>
      <w:r w:rsidR="008557FB">
        <w:t>That is why trucks are more stable on the selling market</w:t>
      </w:r>
      <w:r w:rsidR="001E48B9">
        <w:t>.</w:t>
      </w:r>
      <w:r w:rsidR="00CD0B98">
        <w:t xml:space="preserve"> For small </w:t>
      </w:r>
      <w:r w:rsidR="00AF0613">
        <w:t>cars crude</w:t>
      </w:r>
      <w:r w:rsidR="004D4F46">
        <w:t xml:space="preserve"> </w:t>
      </w:r>
      <w:r w:rsidR="00CD0B98">
        <w:t xml:space="preserve">oil prices </w:t>
      </w:r>
      <w:r w:rsidR="004D4F46">
        <w:t xml:space="preserve">demand </w:t>
      </w:r>
      <w:r w:rsidR="00AF0613">
        <w:t xml:space="preserve">making at the same more popular </w:t>
      </w:r>
      <w:r w:rsidR="005F6F12">
        <w:t xml:space="preserve">UV’s </w:t>
      </w:r>
      <w:r w:rsidR="00AF0613">
        <w:t xml:space="preserve">vehicles </w:t>
      </w:r>
      <w:r w:rsidR="005F6F12">
        <w:t xml:space="preserve">Important information is crude oil prices growth 70% since </w:t>
      </w:r>
      <w:r w:rsidR="001249D0">
        <w:t xml:space="preserve">2014. Cheaper gasoline encourages potential customers to buy </w:t>
      </w:r>
      <w:r w:rsidR="001D0AD6">
        <w:t xml:space="preserve">UV’s instead of small cars burning more fuel. </w:t>
      </w:r>
    </w:p>
    <w:p w:rsidR="00F75578" w:rsidRDefault="00F75578" w:rsidP="00F75578">
      <w:pPr>
        <w:pStyle w:val="Heading2"/>
      </w:pPr>
      <w:r>
        <w:t>2.2.2 increased prices of raw materials</w:t>
      </w:r>
    </w:p>
    <w:p w:rsidR="00F75578" w:rsidRDefault="00F75578" w:rsidP="00F75578">
      <w:r>
        <w:tab/>
        <w:t xml:space="preserve">The rising prices of steel and steel </w:t>
      </w:r>
      <w:r w:rsidR="008A32C0">
        <w:t>coil can effect</w:t>
      </w:r>
      <w:r w:rsidR="00C01325">
        <w:t xml:space="preserve"> on all finances problems. </w:t>
      </w:r>
      <w:r w:rsidR="00CB3C7E">
        <w:t xml:space="preserve">From last breaking news </w:t>
      </w:r>
      <w:r w:rsidR="00542837">
        <w:t xml:space="preserve">that prices can rapidly grow of the big </w:t>
      </w:r>
      <w:r w:rsidR="00ED0891">
        <w:t>companies’</w:t>
      </w:r>
      <w:r w:rsidR="00542837">
        <w:t xml:space="preserve"> problem on Asia’ market. </w:t>
      </w:r>
      <w:r w:rsidR="00ED0891">
        <w:t xml:space="preserve">China is one if the biggest exporter </w:t>
      </w:r>
      <w:r w:rsidR="001C15B2">
        <w:t>has big problem of coronavirus known as 2019-nCoV.</w:t>
      </w:r>
      <w:r w:rsidR="002C5714">
        <w:t xml:space="preserve"> Because of the epidemic </w:t>
      </w:r>
      <w:r w:rsidR="00FF4589">
        <w:t>many companies stop working.</w:t>
      </w:r>
    </w:p>
    <w:p w:rsidR="00265C19" w:rsidRDefault="00265C19" w:rsidP="00265C19">
      <w:pPr>
        <w:pStyle w:val="Heading2"/>
      </w:pPr>
      <w:r>
        <w:t>2.2.3</w:t>
      </w:r>
      <w:r w:rsidR="00366AE2">
        <w:t xml:space="preserve"> ReGULATION AND COMPLIANCE</w:t>
      </w:r>
    </w:p>
    <w:p w:rsidR="00366AE2" w:rsidRDefault="00366AE2" w:rsidP="00366AE2">
      <w:r>
        <w:tab/>
        <w:t xml:space="preserve">One of the biggest threats for companies are </w:t>
      </w:r>
      <w:r w:rsidR="003250BD">
        <w:t xml:space="preserve">constantly changing regulations. That most important are big impact for </w:t>
      </w:r>
      <w:r w:rsidR="00E924E4">
        <w:t>environment improvements increased</w:t>
      </w:r>
      <w:r w:rsidR="004F6D34">
        <w:t xml:space="preserve"> in the past</w:t>
      </w:r>
      <w:r w:rsidR="00C920CD">
        <w:t xml:space="preserve"> automobile sell going around the word. At the same </w:t>
      </w:r>
      <w:r w:rsidR="009E6D1A">
        <w:t>people making new standards for high quality design and public safety</w:t>
      </w:r>
      <w:r w:rsidR="001C7B63">
        <w:t xml:space="preserve">. </w:t>
      </w:r>
    </w:p>
    <w:p w:rsidR="00557159" w:rsidRDefault="00557159" w:rsidP="00557159">
      <w:pPr>
        <w:pStyle w:val="Heading2"/>
      </w:pPr>
      <w:r>
        <w:t>2.2.4 Failure on Asia market</w:t>
      </w:r>
    </w:p>
    <w:p w:rsidR="00334347" w:rsidRDefault="00557159" w:rsidP="00557159">
      <w:r>
        <w:tab/>
      </w:r>
    </w:p>
    <w:p w:rsidR="00334347" w:rsidRDefault="00334347">
      <w:r>
        <w:br w:type="page"/>
      </w:r>
    </w:p>
    <w:p w:rsidR="00334347" w:rsidRDefault="00334347" w:rsidP="00334347">
      <w:pPr>
        <w:pStyle w:val="Heading1"/>
      </w:pPr>
      <w:r>
        <w:lastRenderedPageBreak/>
        <w:t>2.3 DESCRIPTION</w:t>
      </w:r>
      <w:r w:rsidR="00CC2549">
        <w:t xml:space="preserve"> OF:</w:t>
      </w:r>
    </w:p>
    <w:p w:rsidR="00CC2549" w:rsidRDefault="00CC2549" w:rsidP="00CC2549">
      <w:pPr>
        <w:pStyle w:val="Heading2"/>
      </w:pPr>
      <w:r>
        <w:t>2.3.1 NATURE</w:t>
      </w:r>
    </w:p>
    <w:p w:rsidR="00283102" w:rsidRDefault="00CC2549" w:rsidP="00CC2549">
      <w:r>
        <w:tab/>
        <w:t>USA is origin country for Ford, company is highly sticks to the trends on the American’s market. All that trends depends from potential customers. Customers is amount of trust making the biggest profit for Ford Motors’ company on US market indeed.</w:t>
      </w:r>
      <w:r>
        <w:br/>
        <w:t>Sales picked in 2015 at 2.58 million vehicles and fallen down in 2019 to 2.41 million vehicles</w:t>
      </w:r>
    </w:p>
    <w:p w:rsidR="00BD53E0" w:rsidRDefault="00DC0528" w:rsidP="00BD53E0">
      <w:pPr>
        <w:ind w:firstLine="720"/>
      </w:pPr>
      <w:r>
        <w:rPr>
          <w:noProof/>
          <w:lang w:val="en-GB" w:eastAsia="en-GB"/>
        </w:rPr>
        <w:drawing>
          <wp:anchor distT="0" distB="0" distL="114300" distR="114300" simplePos="0" relativeHeight="251661312" behindDoc="1" locked="0" layoutInCell="1" allowOverlap="1" wp14:anchorId="4183A62F" wp14:editId="728B4053">
            <wp:simplePos x="0" y="0"/>
            <wp:positionH relativeFrom="margin">
              <wp:align>center</wp:align>
            </wp:positionH>
            <wp:positionV relativeFrom="paragraph">
              <wp:posOffset>2491105</wp:posOffset>
            </wp:positionV>
            <wp:extent cx="2181225" cy="1725930"/>
            <wp:effectExtent l="0" t="0" r="9525" b="7620"/>
            <wp:wrapTopAndBottom/>
            <wp:docPr id="5" name="Picture 5" descr="C:\Users\UWTSD\Desktop\US-Ford-sales-by-country-2019-E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WTSD\Desktop\US-Ford-sales-by-country-2019-EU.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1225" cy="1725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03BB">
        <w:rPr>
          <w:noProof/>
          <w:lang w:val="en-GB" w:eastAsia="en-GB"/>
        </w:rPr>
        <w:drawing>
          <wp:anchor distT="0" distB="0" distL="114300" distR="114300" simplePos="0" relativeHeight="251658240" behindDoc="1" locked="0" layoutInCell="1" allowOverlap="1" wp14:anchorId="632F9587" wp14:editId="3388531B">
            <wp:simplePos x="0" y="0"/>
            <wp:positionH relativeFrom="margin">
              <wp:align>center</wp:align>
            </wp:positionH>
            <wp:positionV relativeFrom="paragraph">
              <wp:posOffset>5080</wp:posOffset>
            </wp:positionV>
            <wp:extent cx="2466975" cy="1838325"/>
            <wp:effectExtent l="0" t="0" r="9525" b="9525"/>
            <wp:wrapTopAndBottom/>
            <wp:docPr id="2" name="Picture 2" descr="C:\Users\UWTSD\AppData\Local\Microsoft\Windows\INetCache\Content.Word\US-Ford-sales-by-country-2019-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WTSD\AppData\Local\Microsoft\Windows\INetCache\Content.Word\US-Ford-sales-by-country-2019-U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6975" cy="1838325"/>
                    </a:xfrm>
                    <a:prstGeom prst="rect">
                      <a:avLst/>
                    </a:prstGeom>
                    <a:noFill/>
                    <a:ln>
                      <a:noFill/>
                    </a:ln>
                  </pic:spPr>
                </pic:pic>
              </a:graphicData>
            </a:graphic>
          </wp:anchor>
        </w:drawing>
      </w:r>
      <w:r w:rsidR="00F07998">
        <w:t>Europe</w:t>
      </w:r>
      <w:r w:rsidR="00715DC9">
        <w:t xml:space="preserve">- </w:t>
      </w:r>
      <w:r w:rsidR="008806AD">
        <w:t xml:space="preserve">Ford’s second largest market. </w:t>
      </w:r>
      <w:r w:rsidR="00185FC1">
        <w:t>Because of the different</w:t>
      </w:r>
      <w:r w:rsidR="00DA3648">
        <w:t xml:space="preserve"> needs</w:t>
      </w:r>
      <w:r w:rsidR="00185FC1">
        <w:t xml:space="preserve"> customers Ford Europe launch </w:t>
      </w:r>
      <w:r w:rsidR="00715DC9">
        <w:t>special</w:t>
      </w:r>
      <w:r w:rsidR="00DA3648">
        <w:t xml:space="preserve"> </w:t>
      </w:r>
      <w:r w:rsidR="00613FD0">
        <w:t>own models</w:t>
      </w:r>
      <w:r w:rsidR="005B66D7">
        <w:t xml:space="preserve"> in own manufacturers plants.</w:t>
      </w:r>
      <w:r w:rsidR="00EB116A">
        <w:t xml:space="preserve"> In 2008 Ford sale 1.72</w:t>
      </w:r>
      <w:r w:rsidR="005A2311">
        <w:t xml:space="preserve"> </w:t>
      </w:r>
      <w:r w:rsidR="00EB116A">
        <w:t>million vehicles</w:t>
      </w:r>
      <w:r w:rsidR="00C44D00">
        <w:t xml:space="preserve"> but in 2019 sales fallen to 1.34 million vehicles, down 22%</w:t>
      </w:r>
      <w:r w:rsidR="00BD53E0">
        <w:t xml:space="preserve"> from 2008.</w:t>
      </w:r>
      <w:r w:rsidR="00BD53E0">
        <w:tab/>
      </w:r>
    </w:p>
    <w:p w:rsidR="005A2311" w:rsidRPr="00557159" w:rsidRDefault="00DC0528" w:rsidP="005A2311">
      <w:pPr>
        <w:ind w:firstLine="720"/>
      </w:pPr>
      <w:r>
        <w:rPr>
          <w:noProof/>
          <w:lang w:val="en-GB" w:eastAsia="en-GB"/>
        </w:rPr>
        <w:drawing>
          <wp:anchor distT="0" distB="0" distL="114300" distR="114300" simplePos="0" relativeHeight="251659264" behindDoc="1" locked="0" layoutInCell="1" allowOverlap="1" wp14:anchorId="5FDCB1E9" wp14:editId="30A21E5F">
            <wp:simplePos x="0" y="0"/>
            <wp:positionH relativeFrom="margin">
              <wp:align>left</wp:align>
            </wp:positionH>
            <wp:positionV relativeFrom="paragraph">
              <wp:posOffset>2120265</wp:posOffset>
            </wp:positionV>
            <wp:extent cx="2143125" cy="1648460"/>
            <wp:effectExtent l="0" t="0" r="9525" b="8890"/>
            <wp:wrapTight wrapText="bothSides">
              <wp:wrapPolygon edited="0">
                <wp:start x="0" y="0"/>
                <wp:lineTo x="0" y="21467"/>
                <wp:lineTo x="21504" y="21467"/>
                <wp:lineTo x="21504" y="0"/>
                <wp:lineTo x="0" y="0"/>
              </wp:wrapPolygon>
            </wp:wrapTight>
            <wp:docPr id="3" name="Picture 3" descr="C:\Users\UWTSD\AppData\Local\Microsoft\Windows\INetCache\Content.Word\US-Ford-sales-by-country-2019-Chi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WTSD\AppData\Local\Microsoft\Windows\INetCache\Content.Word\US-Ford-sales-by-country-2019-China.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125"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6EE4">
        <w:t>China- Sales after booming collapsed down 58% from 2016.</w:t>
      </w:r>
      <w:r w:rsidR="00A32BD0">
        <w:t xml:space="preserve"> In 2016 Ford picked </w:t>
      </w:r>
      <w:r w:rsidR="00AF51C0">
        <w:t>1.3 million vehicle fallen to 0.5 million</w:t>
      </w:r>
      <w:r w:rsidR="005A2311">
        <w:t xml:space="preserve"> vehicles.</w:t>
      </w:r>
    </w:p>
    <w:p w:rsidR="00CC2549" w:rsidRPr="00CC2549" w:rsidRDefault="00DC0528" w:rsidP="00CC2549">
      <w:r>
        <w:rPr>
          <w:noProof/>
          <w:lang w:val="en-GB" w:eastAsia="en-GB"/>
        </w:rPr>
        <w:drawing>
          <wp:anchor distT="0" distB="0" distL="114300" distR="114300" simplePos="0" relativeHeight="251660288" behindDoc="1" locked="0" layoutInCell="1" allowOverlap="1" wp14:anchorId="0F7E6446" wp14:editId="7ED9983C">
            <wp:simplePos x="0" y="0"/>
            <wp:positionH relativeFrom="column">
              <wp:posOffset>2981325</wp:posOffset>
            </wp:positionH>
            <wp:positionV relativeFrom="paragraph">
              <wp:posOffset>-173991</wp:posOffset>
            </wp:positionV>
            <wp:extent cx="2867025" cy="1908699"/>
            <wp:effectExtent l="0" t="0" r="0" b="0"/>
            <wp:wrapTight wrapText="bothSides">
              <wp:wrapPolygon edited="0">
                <wp:start x="4019" y="0"/>
                <wp:lineTo x="718" y="5175"/>
                <wp:lineTo x="144" y="6469"/>
                <wp:lineTo x="144" y="7116"/>
                <wp:lineTo x="0" y="7763"/>
                <wp:lineTo x="0" y="15742"/>
                <wp:lineTo x="574" y="17467"/>
                <wp:lineTo x="574" y="17898"/>
                <wp:lineTo x="3301" y="20917"/>
                <wp:lineTo x="4593" y="21348"/>
                <wp:lineTo x="5023" y="21348"/>
                <wp:lineTo x="7320" y="21348"/>
                <wp:lineTo x="9185" y="20917"/>
                <wp:lineTo x="11769" y="17898"/>
                <wp:lineTo x="19232" y="17467"/>
                <wp:lineTo x="21385" y="16604"/>
                <wp:lineTo x="21385" y="6038"/>
                <wp:lineTo x="20237" y="5607"/>
                <wp:lineTo x="10908" y="3666"/>
                <wp:lineTo x="8611" y="1509"/>
                <wp:lineTo x="6746" y="0"/>
                <wp:lineTo x="4019" y="0"/>
              </wp:wrapPolygon>
            </wp:wrapTight>
            <wp:docPr id="4" name="Picture 4" descr="C:\Users\UWTSD\AppData\Local\Microsoft\Windows\INetCache\Content.Word\2019-04-01-10-07-ford2018salesbygeographyforjap_cropped_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WTSD\AppData\Local\Microsoft\Windows\INetCache\Content.Word\2019-04-01-10-07-ford2018salesbygeographyforjap_cropped_8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9851" cy="191058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34347" w:rsidRDefault="00334347">
      <w:r>
        <w:br w:type="page"/>
      </w:r>
    </w:p>
    <w:p w:rsidR="00557159" w:rsidRDefault="004E26B0" w:rsidP="00DC0173">
      <w:pPr>
        <w:pStyle w:val="Heading2"/>
      </w:pPr>
      <w:r>
        <w:lastRenderedPageBreak/>
        <w:t>2.3.1.1 three main purposes</w:t>
      </w:r>
    </w:p>
    <w:p w:rsidR="00C63E0A" w:rsidRDefault="00840940" w:rsidP="00C63E0A">
      <w:pPr>
        <w:ind w:firstLine="720"/>
      </w:pPr>
      <w:r>
        <w:t>The purpose of identify a nature of problems is</w:t>
      </w:r>
      <w:r w:rsidR="00AE12C1">
        <w:t xml:space="preserve"> most</w:t>
      </w:r>
      <w:r>
        <w:t xml:space="preserve"> </w:t>
      </w:r>
      <w:r w:rsidR="00AE12C1">
        <w:t>significant</w:t>
      </w:r>
      <w:r>
        <w:t xml:space="preserve"> </w:t>
      </w:r>
      <w:r w:rsidR="00AE12C1">
        <w:t>problems faced Ford Motors</w:t>
      </w:r>
      <w:r w:rsidR="00A00BA9">
        <w:t xml:space="preserve"> challenging corporation every day on every single type of markets</w:t>
      </w:r>
      <w:r w:rsidR="00B942F5">
        <w:t xml:space="preserve"> distinguish three picking top profits but divided</w:t>
      </w:r>
      <w:r w:rsidR="00C63E0A">
        <w:t xml:space="preserve"> by same </w:t>
      </w:r>
      <w:r w:rsidR="00B942F5">
        <w:t>three</w:t>
      </w:r>
      <w:r w:rsidR="00C63E0A">
        <w:t xml:space="preserve"> problems:</w:t>
      </w:r>
    </w:p>
    <w:p w:rsidR="00296EA5" w:rsidRPr="00296EA5" w:rsidRDefault="00296EA5" w:rsidP="00296EA5">
      <w:pPr>
        <w:numPr>
          <w:ilvl w:val="0"/>
          <w:numId w:val="20"/>
        </w:numPr>
        <w:shd w:val="clear" w:color="auto" w:fill="FFFFFF"/>
        <w:spacing w:before="100" w:beforeAutospacing="1" w:after="100" w:afterAutospacing="1" w:line="240" w:lineRule="auto"/>
        <w:rPr>
          <w:rFonts w:eastAsia="Times New Roman" w:cs="Arial"/>
          <w:lang w:val="en-GB" w:eastAsia="en-GB"/>
        </w:rPr>
      </w:pPr>
      <w:r w:rsidRPr="00296EA5">
        <w:rPr>
          <w:rFonts w:eastAsia="Times New Roman" w:cs="Arial"/>
          <w:lang w:val="en-GB" w:eastAsia="en-GB"/>
        </w:rPr>
        <w:t>Ford’s current business plan is not as financially and environmentally sustainable as it could be.</w:t>
      </w:r>
    </w:p>
    <w:p w:rsidR="00296EA5" w:rsidRPr="00296EA5" w:rsidRDefault="00296EA5" w:rsidP="00296EA5">
      <w:pPr>
        <w:numPr>
          <w:ilvl w:val="0"/>
          <w:numId w:val="20"/>
        </w:numPr>
        <w:shd w:val="clear" w:color="auto" w:fill="FFFFFF"/>
        <w:spacing w:before="100" w:beforeAutospacing="1" w:after="100" w:afterAutospacing="1" w:line="240" w:lineRule="auto"/>
        <w:rPr>
          <w:rFonts w:eastAsia="Times New Roman" w:cs="Arial"/>
          <w:lang w:val="en-GB" w:eastAsia="en-GB"/>
        </w:rPr>
      </w:pPr>
      <w:r w:rsidRPr="00296EA5">
        <w:rPr>
          <w:rFonts w:eastAsia="Times New Roman" w:cs="Arial"/>
          <w:lang w:val="en-GB" w:eastAsia="en-GB"/>
        </w:rPr>
        <w:t>Global economic markets are performing far worse than Ford had expected in prior planning.</w:t>
      </w:r>
    </w:p>
    <w:p w:rsidR="00296EA5" w:rsidRPr="00296EA5" w:rsidRDefault="00296EA5" w:rsidP="00296EA5">
      <w:pPr>
        <w:numPr>
          <w:ilvl w:val="0"/>
          <w:numId w:val="20"/>
        </w:numPr>
        <w:shd w:val="clear" w:color="auto" w:fill="FFFFFF"/>
        <w:spacing w:before="100" w:beforeAutospacing="1" w:after="100" w:afterAutospacing="1" w:line="240" w:lineRule="auto"/>
        <w:rPr>
          <w:rFonts w:eastAsia="Times New Roman" w:cs="Arial"/>
          <w:lang w:val="en-GB" w:eastAsia="en-GB"/>
        </w:rPr>
      </w:pPr>
      <w:r w:rsidRPr="00296EA5">
        <w:rPr>
          <w:rFonts w:eastAsia="Times New Roman" w:cs="Arial"/>
          <w:lang w:val="en-GB" w:eastAsia="en-GB"/>
        </w:rPr>
        <w:t xml:space="preserve">Ford’s market </w:t>
      </w:r>
      <w:r w:rsidR="00A86C0F" w:rsidRPr="00296EA5">
        <w:rPr>
          <w:rFonts w:eastAsia="Times New Roman" w:cs="Arial"/>
          <w:lang w:val="en-GB" w:eastAsia="en-GB"/>
        </w:rPr>
        <w:t>shares</w:t>
      </w:r>
      <w:r w:rsidRPr="00296EA5">
        <w:rPr>
          <w:rFonts w:eastAsia="Times New Roman" w:cs="Arial"/>
          <w:lang w:val="en-GB" w:eastAsia="en-GB"/>
        </w:rPr>
        <w:t xml:space="preserve"> in developing foreign markets is lower than desired.</w:t>
      </w:r>
    </w:p>
    <w:p w:rsidR="00C63E0A" w:rsidRDefault="00820342" w:rsidP="00820342">
      <w:pPr>
        <w:pStyle w:val="Heading2"/>
      </w:pPr>
      <w:r>
        <w:t>2.3.2 SCOPE</w:t>
      </w:r>
    </w:p>
    <w:p w:rsidR="00820342" w:rsidRDefault="00820342" w:rsidP="00820342">
      <w:r>
        <w:tab/>
      </w:r>
      <w:r w:rsidR="00065F1D">
        <w:t xml:space="preserve">To looks deeper in problems nature it must investigate scope </w:t>
      </w:r>
      <w:r w:rsidR="00476C7A">
        <w:t>contributing that problems in smaller parts:</w:t>
      </w:r>
    </w:p>
    <w:p w:rsidR="00C44858" w:rsidRPr="00C44858" w:rsidRDefault="004F5D34" w:rsidP="00C44858">
      <w:pPr>
        <w:pStyle w:val="ListParagraph"/>
        <w:numPr>
          <w:ilvl w:val="0"/>
          <w:numId w:val="22"/>
        </w:numPr>
      </w:pPr>
      <w:r>
        <w:t>Failing</w:t>
      </w:r>
      <w:r w:rsidR="00476C7A">
        <w:t xml:space="preserve"> demand </w:t>
      </w:r>
      <w:r w:rsidR="001974E3">
        <w:t xml:space="preserve">– After the many years building strong brand 2018 drop a bomb of failures </w:t>
      </w:r>
      <w:r w:rsidR="00390FA7">
        <w:t xml:space="preserve">on global market. One of the biggest </w:t>
      </w:r>
      <w:r w:rsidR="008C7B54">
        <w:t xml:space="preserve">player China </w:t>
      </w:r>
      <w:r w:rsidR="00CF4DDE">
        <w:t xml:space="preserve">destroy expectation of carmakers </w:t>
      </w:r>
      <w:r w:rsidR="002F53A9">
        <w:t xml:space="preserve">Chines slummed companies making bigger own companies in country at the same showing new trends on the market left behind other global brands from Europe or US. </w:t>
      </w:r>
      <w:r w:rsidR="00DA1829">
        <w:br/>
        <w:t>Chinese market trade built strong structure of companies which citizens understanding better</w:t>
      </w:r>
      <w:r w:rsidR="00604A1A">
        <w:t xml:space="preserve"> than other countries. Specially </w:t>
      </w:r>
      <w:r w:rsidR="003B0B41">
        <w:t>in the situation when economic slowed down</w:t>
      </w:r>
      <w:r>
        <w:t xml:space="preserve"> amid waning consumer confidence.</w:t>
      </w:r>
      <w:r w:rsidR="00C44858">
        <w:br/>
      </w:r>
      <w:r w:rsidR="00C44858" w:rsidRPr="00C44858">
        <w:rPr>
          <w:rFonts w:eastAsia="Times New Roman" w:cs="Times New Roman"/>
          <w:lang w:val="en-GB" w:eastAsia="en-GB"/>
        </w:rPr>
        <w:t xml:space="preserve">Dave Leggett, </w:t>
      </w:r>
      <w:r w:rsidR="00341C03" w:rsidRPr="00C44858">
        <w:rPr>
          <w:rFonts w:eastAsia="Times New Roman" w:cs="Times New Roman"/>
          <w:lang w:val="en-GB" w:eastAsia="en-GB"/>
        </w:rPr>
        <w:t xml:space="preserve">editor of the car </w:t>
      </w:r>
      <w:r w:rsidR="00C44858" w:rsidRPr="00C44858">
        <w:rPr>
          <w:rFonts w:eastAsia="Times New Roman" w:cs="Times New Roman"/>
          <w:lang w:val="en-GB" w:eastAsia="en-GB"/>
        </w:rPr>
        <w:t>industry website just-auto, says:</w:t>
      </w:r>
      <w:r w:rsidR="00C44858">
        <w:rPr>
          <w:rFonts w:eastAsia="Times New Roman" w:cs="Times New Roman"/>
          <w:lang w:val="en-GB" w:eastAsia="en-GB"/>
        </w:rPr>
        <w:t xml:space="preserve"> </w:t>
      </w:r>
    </w:p>
    <w:p w:rsidR="00C44858" w:rsidRDefault="00341C03" w:rsidP="00C44858">
      <w:pPr>
        <w:pStyle w:val="ListParagraph"/>
        <w:ind w:left="1080"/>
        <w:rPr>
          <w:rFonts w:eastAsia="Times New Roman" w:cs="Times New Roman"/>
          <w:lang w:val="en-GB" w:eastAsia="en-GB"/>
        </w:rPr>
      </w:pPr>
      <w:r w:rsidRPr="00C44858">
        <w:rPr>
          <w:rFonts w:eastAsia="Times New Roman" w:cs="Times New Roman"/>
          <w:lang w:val="en-GB" w:eastAsia="en-GB"/>
        </w:rPr>
        <w:t>"Trade tensions between Washington and Beijing have hit confidence in China generally. The economy was slowing down a</w:t>
      </w:r>
      <w:r w:rsidR="00C44858" w:rsidRPr="00C44858">
        <w:rPr>
          <w:rFonts w:eastAsia="Times New Roman" w:cs="Times New Roman"/>
          <w:lang w:val="en-GB" w:eastAsia="en-GB"/>
        </w:rPr>
        <w:t>nyway, but that accentuated it.”</w:t>
      </w:r>
      <w:r w:rsidRPr="00C44858">
        <w:rPr>
          <w:rFonts w:eastAsia="Times New Roman" w:cs="Times New Roman"/>
          <w:lang w:val="en-GB" w:eastAsia="en-GB"/>
        </w:rPr>
        <w:t>.</w:t>
      </w:r>
    </w:p>
    <w:p w:rsidR="00C44858" w:rsidRDefault="00C44858" w:rsidP="00C44858">
      <w:pPr>
        <w:pStyle w:val="ListParagraph"/>
        <w:ind w:left="1080"/>
        <w:rPr>
          <w:rFonts w:eastAsia="Times New Roman" w:cs="Times New Roman"/>
          <w:lang w:val="en-GB" w:eastAsia="en-GB"/>
        </w:rPr>
      </w:pPr>
    </w:p>
    <w:p w:rsidR="00C44858" w:rsidRPr="00C44858" w:rsidRDefault="00C44858" w:rsidP="00C44858">
      <w:pPr>
        <w:pStyle w:val="ListParagraph"/>
        <w:numPr>
          <w:ilvl w:val="0"/>
          <w:numId w:val="22"/>
        </w:numPr>
        <w:rPr>
          <w:rFonts w:eastAsia="Times New Roman" w:cs="Times New Roman"/>
          <w:lang w:val="en-GB" w:eastAsia="en-GB"/>
        </w:rPr>
      </w:pPr>
      <w:r>
        <w:rPr>
          <w:rFonts w:eastAsia="Times New Roman" w:cs="Times New Roman"/>
          <w:lang w:val="en-GB" w:eastAsia="en-GB"/>
        </w:rPr>
        <w:t>Emission woes- Because of European new regulations cars brands has difficulties with finding solution and change completely eco-political distribution of their cars. Challenge follow new regulations is some though new CO2 emission standards forcing Ford to design new model rebuilding brand of new ideas for making a place for hybrids on market.</w:t>
      </w:r>
      <w:r w:rsidRPr="00C44858">
        <w:rPr>
          <w:rFonts w:ascii="Helvetica" w:hAnsi="Helvetica" w:cs="Helvetica"/>
          <w:color w:val="404040"/>
          <w:shd w:val="clear" w:color="auto" w:fill="FFFFFF"/>
        </w:rPr>
        <w:t xml:space="preserve"> </w:t>
      </w:r>
      <w:r w:rsidRPr="00C44858">
        <w:rPr>
          <w:rFonts w:cs="Helvetica"/>
          <w:shd w:val="clear" w:color="auto" w:fill="FFFFFF"/>
        </w:rPr>
        <w:t>From 2021, manufacturers will face big fines in the EU if their fleets break agreed emissions limits, and these targets will get progressively tougher.</w:t>
      </w:r>
    </w:p>
    <w:p w:rsidR="00C44858" w:rsidRDefault="00C44858" w:rsidP="00C44858">
      <w:pPr>
        <w:pStyle w:val="ListParagraph"/>
        <w:ind w:left="1080"/>
        <w:rPr>
          <w:rFonts w:cs="Helvetica"/>
          <w:shd w:val="clear" w:color="auto" w:fill="FFFFFF"/>
        </w:rPr>
      </w:pPr>
      <w:r w:rsidRPr="00C44858">
        <w:rPr>
          <w:rFonts w:cs="Helvetica"/>
          <w:shd w:val="clear" w:color="auto" w:fill="FFFFFF"/>
        </w:rPr>
        <w:t xml:space="preserve">"Carmakers have to add on average €1,000 of content to cars to make them comply with the new rules," says Arndt Ellinghorst, an automotive </w:t>
      </w:r>
      <w:r w:rsidRPr="00C44858">
        <w:rPr>
          <w:rFonts w:cs="Helvetica"/>
          <w:shd w:val="clear" w:color="auto" w:fill="FFFFFF"/>
        </w:rPr>
        <w:t>industry analyst at Evercore</w:t>
      </w:r>
      <w:r>
        <w:rPr>
          <w:rFonts w:cs="Helvetica"/>
          <w:shd w:val="clear" w:color="auto" w:fill="FFFFFF"/>
        </w:rPr>
        <w:t>.</w:t>
      </w:r>
    </w:p>
    <w:p w:rsidR="00C44858" w:rsidRPr="00C44858" w:rsidRDefault="00C44858" w:rsidP="00C44858">
      <w:pPr>
        <w:pStyle w:val="ListParagraph"/>
        <w:ind w:left="1080"/>
        <w:rPr>
          <w:rFonts w:cs="Helvetica"/>
          <w:shd w:val="clear" w:color="auto" w:fill="FFFFFF"/>
        </w:rPr>
      </w:pPr>
    </w:p>
    <w:p w:rsidR="00C44858" w:rsidRDefault="00C44858" w:rsidP="00C44858">
      <w:pPr>
        <w:pStyle w:val="ListParagraph"/>
        <w:numPr>
          <w:ilvl w:val="0"/>
          <w:numId w:val="22"/>
        </w:numPr>
        <w:rPr>
          <w:rFonts w:cs="Helvetica"/>
          <w:shd w:val="clear" w:color="auto" w:fill="FFFFFF"/>
        </w:rPr>
      </w:pPr>
      <w:r w:rsidRPr="00C44858">
        <w:rPr>
          <w:rFonts w:cs="Helvetica"/>
          <w:shd w:val="clear" w:color="auto" w:fill="FFFFFF"/>
        </w:rPr>
        <w:t xml:space="preserve">Electric challenge- One of the biggest obstacles for cars sellers is sells more electric cars of the all </w:t>
      </w:r>
      <w:r>
        <w:rPr>
          <w:rFonts w:cs="Helvetica"/>
          <w:shd w:val="clear" w:color="auto" w:fill="FFFFFF"/>
        </w:rPr>
        <w:t xml:space="preserve">emissions reductions. One side of the problem is market is not really ready for electrical cars. The fact is in more modern countries is not a lot electric stations which could be very difficult to people who using cars </w:t>
      </w:r>
      <w:r>
        <w:rPr>
          <w:rFonts w:cs="Helvetica"/>
          <w:shd w:val="clear" w:color="auto" w:fill="FFFFFF"/>
        </w:rPr>
        <w:lastRenderedPageBreak/>
        <w:t>to travels in long distance across countries. Situation become more complicated in countries with not good economic situation.</w:t>
      </w:r>
    </w:p>
    <w:p w:rsidR="00C44858" w:rsidRDefault="00C44858" w:rsidP="00C44858">
      <w:pPr>
        <w:pStyle w:val="ListParagraph"/>
        <w:ind w:left="1080"/>
        <w:rPr>
          <w:rFonts w:cs="Helvetica"/>
          <w:shd w:val="clear" w:color="auto" w:fill="FFFFFF"/>
        </w:rPr>
      </w:pPr>
      <w:r w:rsidRPr="00C44858">
        <w:rPr>
          <w:rFonts w:cs="Helvetica"/>
          <w:shd w:val="clear" w:color="auto" w:fill="FFFFFF"/>
        </w:rPr>
        <w:t>Global sales of battery electric cars surged 73% in 2018 to 1.3 million units, but that was still just a fraction of the 86 million cars sold overall.</w:t>
      </w:r>
    </w:p>
    <w:p w:rsidR="00C44858" w:rsidRDefault="00C44858" w:rsidP="00C44858">
      <w:pPr>
        <w:pStyle w:val="ListParagraph"/>
        <w:ind w:left="1080"/>
        <w:rPr>
          <w:rFonts w:cs="Helvetica"/>
          <w:shd w:val="clear" w:color="auto" w:fill="FFFFFF"/>
        </w:rPr>
      </w:pPr>
    </w:p>
    <w:p w:rsidR="00C44858" w:rsidRDefault="00C44858" w:rsidP="00C44858">
      <w:pPr>
        <w:pStyle w:val="ListParagraph"/>
        <w:numPr>
          <w:ilvl w:val="0"/>
          <w:numId w:val="22"/>
        </w:numPr>
        <w:rPr>
          <w:rFonts w:cs="Helvetica"/>
          <w:shd w:val="clear" w:color="auto" w:fill="FFFFFF"/>
        </w:rPr>
      </w:pPr>
      <w:r>
        <w:rPr>
          <w:rFonts w:cs="Helvetica"/>
          <w:shd w:val="clear" w:color="auto" w:fill="FFFFFF"/>
        </w:rPr>
        <w:t xml:space="preserve">A shift away from ownership- New technologies makes worries on carmakers’ minds. Big brands showing possibilities of none drivers cars in approximate time up to next 15 years. That constantly changing trends and technologies is not at the same quotes with Fords traditional doctrine. </w:t>
      </w:r>
    </w:p>
    <w:p w:rsidR="00C44858" w:rsidRDefault="00C44858" w:rsidP="00C44858">
      <w:pPr>
        <w:pStyle w:val="ListParagraph"/>
        <w:ind w:left="1080"/>
        <w:rPr>
          <w:rFonts w:cs="Helvetica"/>
          <w:shd w:val="clear" w:color="auto" w:fill="FFFFFF"/>
        </w:rPr>
      </w:pPr>
    </w:p>
    <w:p w:rsidR="00C44858" w:rsidRPr="00C44858" w:rsidRDefault="00C44858" w:rsidP="00C44858">
      <w:pPr>
        <w:pStyle w:val="NormalWeb"/>
        <w:numPr>
          <w:ilvl w:val="0"/>
          <w:numId w:val="22"/>
        </w:numPr>
        <w:shd w:val="clear" w:color="auto" w:fill="FFFFFF"/>
        <w:spacing w:before="270" w:beforeAutospacing="0" w:after="0" w:afterAutospacing="0"/>
        <w:textAlignment w:val="baseline"/>
        <w:rPr>
          <w:rFonts w:asciiTheme="minorHAnsi" w:hAnsiTheme="minorHAnsi" w:cs="Helvetica"/>
          <w:color w:val="595959" w:themeColor="text1" w:themeTint="A6"/>
          <w:sz w:val="22"/>
          <w:szCs w:val="22"/>
        </w:rPr>
      </w:pPr>
      <w:r w:rsidRPr="00C44858">
        <w:rPr>
          <w:rFonts w:asciiTheme="minorHAnsi" w:hAnsiTheme="minorHAnsi" w:cs="Helvetica"/>
          <w:color w:val="595959" w:themeColor="text1" w:themeTint="A6"/>
          <w:sz w:val="22"/>
          <w:szCs w:val="22"/>
          <w:shd w:val="clear" w:color="auto" w:fill="FFFFFF"/>
        </w:rPr>
        <w:t xml:space="preserve">Brexit- </w:t>
      </w:r>
      <w:r w:rsidRPr="00C44858">
        <w:rPr>
          <w:rFonts w:asciiTheme="minorHAnsi" w:hAnsiTheme="minorHAnsi" w:cs="Helvetica"/>
          <w:color w:val="595959" w:themeColor="text1" w:themeTint="A6"/>
          <w:sz w:val="22"/>
          <w:szCs w:val="22"/>
        </w:rPr>
        <w:t>In the UK, car firms have been warning repeatedly of the dangers of a no-deal Brexit since the EU referendum in 2016.And investment in the UK car industry has fallen in the last two years, slumping 46.5% in 2017 alone.</w:t>
      </w:r>
      <w:r>
        <w:rPr>
          <w:rFonts w:asciiTheme="minorHAnsi" w:hAnsiTheme="minorHAnsi" w:cs="Helvetica"/>
          <w:color w:val="595959" w:themeColor="text1" w:themeTint="A6"/>
          <w:sz w:val="22"/>
          <w:szCs w:val="22"/>
        </w:rPr>
        <w:t xml:space="preserve"> </w:t>
      </w:r>
      <w:r w:rsidRPr="00C44858">
        <w:rPr>
          <w:rFonts w:asciiTheme="minorHAnsi" w:hAnsiTheme="minorHAnsi" w:cs="Helvetica"/>
          <w:color w:val="595959" w:themeColor="text1" w:themeTint="A6"/>
          <w:sz w:val="22"/>
          <w:szCs w:val="22"/>
        </w:rPr>
        <w:t xml:space="preserve">The problem, analysts say, is that British car plants rely heavily on components imported from the EU, while most of the finished cars they produce are exported to the European </w:t>
      </w:r>
      <w:r w:rsidRPr="00C44858">
        <w:rPr>
          <w:rFonts w:asciiTheme="minorHAnsi" w:hAnsiTheme="minorHAnsi" w:cs="Helvetica"/>
          <w:color w:val="595959" w:themeColor="text1" w:themeTint="A6"/>
          <w:sz w:val="22"/>
          <w:szCs w:val="22"/>
        </w:rPr>
        <w:t>mainland. “If</w:t>
      </w:r>
      <w:r w:rsidRPr="00C44858">
        <w:rPr>
          <w:rFonts w:asciiTheme="minorHAnsi" w:hAnsiTheme="minorHAnsi" w:cs="Helvetica"/>
          <w:color w:val="595959" w:themeColor="text1" w:themeTint="A6"/>
          <w:sz w:val="22"/>
          <w:szCs w:val="22"/>
        </w:rPr>
        <w:t xml:space="preserve"> we are going to have uncertainty in the form of tariffs, then that will cause bottlenecks and delays which will make UK plants less economic," says Dr Owens.</w:t>
      </w:r>
    </w:p>
    <w:p w:rsidR="00C44858" w:rsidRDefault="00C44858" w:rsidP="00C44858">
      <w:pPr>
        <w:pStyle w:val="Heading2"/>
        <w:rPr>
          <w:rFonts w:eastAsiaTheme="minorHAnsi"/>
          <w:shd w:val="clear" w:color="auto" w:fill="FFFFFF"/>
        </w:rPr>
      </w:pPr>
      <w:r>
        <w:rPr>
          <w:rFonts w:eastAsiaTheme="minorHAnsi"/>
          <w:shd w:val="clear" w:color="auto" w:fill="FFFFFF"/>
        </w:rPr>
        <w:t>2.3.3 IMPACT</w:t>
      </w:r>
    </w:p>
    <w:p w:rsidR="00C44858" w:rsidRDefault="00C44858" w:rsidP="00C44858">
      <w:r>
        <w:tab/>
        <w:t>Obstacles arise around Fords’ company are consequences of changing world and daily problems reach not top heads of company like managers or team leaders but normal people. Natural consequences of all political and governmental decisions making new regulations are average consumers having a problem to buy cars and at the same make profits for company.</w:t>
      </w:r>
    </w:p>
    <w:p w:rsidR="00C44858" w:rsidRDefault="00C44858" w:rsidP="00C44858">
      <w:r>
        <w:tab/>
        <w:t>Other serious problem is all the problems with designing new models, steel industry or failure on Chinese market equals in financial problems. Financial problems is less money in the pockets which is straight ahead decline way down.</w:t>
      </w:r>
    </w:p>
    <w:p w:rsidR="00C44858" w:rsidRDefault="00A0669F" w:rsidP="00A0669F">
      <w:pPr>
        <w:pStyle w:val="Heading1"/>
      </w:pPr>
      <w:r>
        <w:lastRenderedPageBreak/>
        <w:t xml:space="preserve">2.4 SWOT </w:t>
      </w:r>
    </w:p>
    <w:p w:rsidR="0058746C" w:rsidRDefault="00A0669F" w:rsidP="00A0669F">
      <w:r>
        <w:tab/>
      </w:r>
      <w:r w:rsidR="0058746C">
        <w:rPr>
          <w:noProof/>
          <w:lang w:val="en-GB" w:eastAsia="en-GB"/>
        </w:rPr>
        <w:drawing>
          <wp:inline distT="0" distB="0" distL="0" distR="0">
            <wp:extent cx="5476875" cy="4248150"/>
            <wp:effectExtent l="0" t="0" r="9525" b="0"/>
            <wp:docPr id="6" name="Picture 6" descr="D:\Downloads\SWOT-analysis-of-Ford-1024x7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wnloads\SWOT-analysis-of-Ford-1024x79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6875" cy="4248150"/>
                    </a:xfrm>
                    <a:prstGeom prst="rect">
                      <a:avLst/>
                    </a:prstGeom>
                    <a:noFill/>
                    <a:ln>
                      <a:noFill/>
                    </a:ln>
                  </pic:spPr>
                </pic:pic>
              </a:graphicData>
            </a:graphic>
          </wp:inline>
        </w:drawing>
      </w:r>
    </w:p>
    <w:p w:rsidR="0058746C" w:rsidRDefault="0058746C">
      <w:r>
        <w:br w:type="page"/>
      </w:r>
    </w:p>
    <w:p w:rsidR="00A0669F" w:rsidRDefault="0058746C" w:rsidP="0058746C">
      <w:pPr>
        <w:pStyle w:val="Title"/>
      </w:pPr>
      <w:r>
        <w:lastRenderedPageBreak/>
        <w:t xml:space="preserve">REFERANCES </w:t>
      </w:r>
    </w:p>
    <w:p w:rsidR="0058746C" w:rsidRPr="0058746C" w:rsidRDefault="0058746C" w:rsidP="0058746C">
      <w:r w:rsidRPr="0058746C">
        <w:t>https://www.britannica.com/topic/Ford-Motor-Company hist</w:t>
      </w:r>
      <w:bookmarkStart w:id="5" w:name="_GoBack"/>
    </w:p>
    <w:p w:rsidR="0058746C" w:rsidRPr="0058746C" w:rsidRDefault="0058746C" w:rsidP="0058746C"/>
    <w:p w:rsidR="0058746C" w:rsidRPr="0058746C" w:rsidRDefault="0058746C" w:rsidP="0058746C">
      <w:r w:rsidRPr="0058746C">
        <w:t># Hyde, Charles K. (June 2005). "National Historic Landmark Nomination – Ford Piquette Avenue Plant" (PDF). National Park Service. p. 11. Archived from the original (PDF) on February 22, 2017. Retrieved August 18, 2017</w:t>
      </w:r>
    </w:p>
    <w:p w:rsidR="0058746C" w:rsidRPr="0058746C" w:rsidRDefault="0058746C" w:rsidP="0058746C"/>
    <w:p w:rsidR="0058746C" w:rsidRPr="0058746C" w:rsidRDefault="0058746C" w:rsidP="0058746C">
      <w:r w:rsidRPr="0058746C">
        <w:t>https://www.ford.co.uk/experience-ford/about-ford</w:t>
      </w:r>
    </w:p>
    <w:p w:rsidR="0058746C" w:rsidRPr="0058746C" w:rsidRDefault="0058746C" w:rsidP="0058746C"/>
    <w:p w:rsidR="0058746C" w:rsidRPr="0058746C" w:rsidRDefault="0058746C" w:rsidP="0058746C">
      <w:r w:rsidRPr="0058746C">
        <w:t>https://marketrealist.com/2016/03/ford-can-benefit-recent-trend-us-auto-market/</w:t>
      </w:r>
    </w:p>
    <w:bookmarkEnd w:id="5"/>
    <w:p w:rsidR="0058746C" w:rsidRPr="0058746C" w:rsidRDefault="0058746C" w:rsidP="0058746C"/>
    <w:p w:rsidR="0058746C" w:rsidRPr="0058746C" w:rsidRDefault="0058746C" w:rsidP="0058746C">
      <w:r w:rsidRPr="0058746C">
        <w:t>https://bstrategyhub.com/swot-analysis-of-ford-2019-ford-swot-analysis/ swot threats</w:t>
      </w:r>
    </w:p>
    <w:p w:rsidR="0058746C" w:rsidRPr="0058746C" w:rsidRDefault="0058746C" w:rsidP="0058746C">
      <w:pPr>
        <w:pStyle w:val="Title"/>
        <w:rPr>
          <w:rFonts w:asciiTheme="minorHAnsi" w:hAnsiTheme="minorHAnsi"/>
          <w:sz w:val="22"/>
        </w:rPr>
      </w:pPr>
    </w:p>
    <w:p w:rsidR="0058746C" w:rsidRPr="0058746C" w:rsidRDefault="0058746C" w:rsidP="0058746C">
      <w:pPr>
        <w:pStyle w:val="Title"/>
        <w:rPr>
          <w:rFonts w:asciiTheme="minorHAnsi" w:hAnsiTheme="minorHAnsi"/>
          <w:sz w:val="22"/>
        </w:rPr>
      </w:pPr>
      <w:r w:rsidRPr="0058746C">
        <w:rPr>
          <w:rFonts w:asciiTheme="minorHAnsi" w:hAnsiTheme="minorHAnsi"/>
          <w:sz w:val="22"/>
        </w:rPr>
        <w:t>https://www.fastmarkets.com/commodities/steel-raw-materials/news/1 steel situation</w:t>
      </w:r>
    </w:p>
    <w:p w:rsidR="0058746C" w:rsidRPr="0058746C" w:rsidRDefault="0058746C" w:rsidP="0058746C">
      <w:pPr>
        <w:pStyle w:val="Title"/>
        <w:rPr>
          <w:rFonts w:asciiTheme="minorHAnsi" w:hAnsiTheme="minorHAnsi"/>
          <w:sz w:val="22"/>
        </w:rPr>
      </w:pPr>
    </w:p>
    <w:p w:rsidR="0058746C" w:rsidRPr="0058746C" w:rsidRDefault="0058746C" w:rsidP="0058746C">
      <w:pPr>
        <w:pStyle w:val="Title"/>
        <w:rPr>
          <w:rFonts w:asciiTheme="minorHAnsi" w:hAnsiTheme="minorHAnsi"/>
          <w:sz w:val="22"/>
        </w:rPr>
      </w:pPr>
      <w:r w:rsidRPr="0058746C">
        <w:rPr>
          <w:rFonts w:asciiTheme="minorHAnsi" w:hAnsiTheme="minorHAnsi"/>
          <w:sz w:val="22"/>
        </w:rPr>
        <w:t>https://www.just-auto.com/companies/ford-group_cid155  pic</w:t>
      </w:r>
    </w:p>
    <w:p w:rsidR="0058746C" w:rsidRPr="0058746C" w:rsidRDefault="0058746C" w:rsidP="0058746C">
      <w:pPr>
        <w:pStyle w:val="Title"/>
        <w:rPr>
          <w:rFonts w:asciiTheme="minorHAnsi" w:hAnsiTheme="minorHAnsi"/>
          <w:sz w:val="22"/>
        </w:rPr>
      </w:pPr>
    </w:p>
    <w:p w:rsidR="0058746C" w:rsidRPr="0058746C" w:rsidRDefault="0058746C" w:rsidP="0058746C">
      <w:pPr>
        <w:pStyle w:val="Title"/>
        <w:rPr>
          <w:rFonts w:asciiTheme="minorHAnsi" w:hAnsiTheme="minorHAnsi"/>
          <w:sz w:val="22"/>
        </w:rPr>
      </w:pPr>
      <w:r w:rsidRPr="0058746C">
        <w:rPr>
          <w:rFonts w:asciiTheme="minorHAnsi" w:hAnsiTheme="minorHAnsi"/>
          <w:sz w:val="22"/>
        </w:rPr>
        <w:t>https://wolfstreet.com/2020/02/06/ford-better-figure-out-how-to-sell-vehicles-and-i-mean-globally-pronto-before-its-too-late/ europe usa sells</w:t>
      </w:r>
    </w:p>
    <w:p w:rsidR="0058746C" w:rsidRPr="0058746C" w:rsidRDefault="0058746C" w:rsidP="0058746C">
      <w:pPr>
        <w:pStyle w:val="Title"/>
        <w:rPr>
          <w:rFonts w:asciiTheme="minorHAnsi" w:hAnsiTheme="minorHAnsi"/>
          <w:sz w:val="22"/>
        </w:rPr>
      </w:pPr>
    </w:p>
    <w:p w:rsidR="0058746C" w:rsidRPr="0058746C" w:rsidRDefault="0058746C" w:rsidP="0058746C">
      <w:pPr>
        <w:pStyle w:val="Title"/>
        <w:rPr>
          <w:rFonts w:asciiTheme="minorHAnsi" w:hAnsiTheme="minorHAnsi"/>
          <w:sz w:val="22"/>
        </w:rPr>
      </w:pPr>
      <w:r w:rsidRPr="0058746C">
        <w:rPr>
          <w:rFonts w:asciiTheme="minorHAnsi" w:hAnsiTheme="minorHAnsi"/>
          <w:sz w:val="22"/>
        </w:rPr>
        <w:t xml:space="preserve">https://www.fool.com/investing/2020/01/30/china-not-buying-fords-but-does-it-matter.aspx </w:t>
      </w:r>
    </w:p>
    <w:p w:rsidR="0058746C" w:rsidRPr="0058746C" w:rsidRDefault="0058746C" w:rsidP="0058746C">
      <w:pPr>
        <w:pStyle w:val="Title"/>
        <w:rPr>
          <w:rFonts w:asciiTheme="minorHAnsi" w:hAnsiTheme="minorHAnsi"/>
          <w:sz w:val="22"/>
        </w:rPr>
      </w:pPr>
    </w:p>
    <w:p w:rsidR="0058746C" w:rsidRPr="0058746C" w:rsidRDefault="0058746C" w:rsidP="0058746C">
      <w:pPr>
        <w:pStyle w:val="Title"/>
        <w:rPr>
          <w:rFonts w:asciiTheme="minorHAnsi" w:hAnsiTheme="minorHAnsi"/>
          <w:sz w:val="22"/>
        </w:rPr>
      </w:pPr>
      <w:r w:rsidRPr="0058746C">
        <w:rPr>
          <w:rFonts w:asciiTheme="minorHAnsi" w:hAnsiTheme="minorHAnsi"/>
          <w:sz w:val="22"/>
        </w:rPr>
        <w:t>https://www.ukessays.com/essays/marketing/sustaining-the-ford-motor-company-marketing-essay.php nature</w:t>
      </w:r>
    </w:p>
    <w:p w:rsidR="004F5D34" w:rsidRPr="00820342" w:rsidRDefault="004F5D34" w:rsidP="004F5D34">
      <w:pPr>
        <w:pStyle w:val="ListParagraph"/>
        <w:ind w:left="1080"/>
      </w:pPr>
    </w:p>
    <w:sectPr w:rsidR="004F5D34" w:rsidRPr="00820342">
      <w:footerReference w:type="default" r:id="rId1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6E3" w:rsidRDefault="00FB06E3" w:rsidP="00C6554A">
      <w:pPr>
        <w:spacing w:before="0" w:after="0" w:line="240" w:lineRule="auto"/>
      </w:pPr>
      <w:r>
        <w:separator/>
      </w:r>
    </w:p>
  </w:endnote>
  <w:endnote w:type="continuationSeparator" w:id="0">
    <w:p w:rsidR="00FB06E3" w:rsidRDefault="00FB06E3"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C03" w:rsidRDefault="00ED7C44">
    <w:pPr>
      <w:pStyle w:val="Footer"/>
    </w:pPr>
    <w:r>
      <w:t xml:space="preserve">Page </w:t>
    </w:r>
    <w:r>
      <w:fldChar w:fldCharType="begin"/>
    </w:r>
    <w:r>
      <w:instrText xml:space="preserve"> PAGE  \* Arabic  \* MERGEFORMAT </w:instrText>
    </w:r>
    <w:r>
      <w:fldChar w:fldCharType="separate"/>
    </w:r>
    <w:r w:rsidR="001E703A">
      <w:rPr>
        <w:noProof/>
      </w:rPr>
      <w:t>10</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6E3" w:rsidRDefault="00FB06E3" w:rsidP="00C6554A">
      <w:pPr>
        <w:spacing w:before="0" w:after="0" w:line="240" w:lineRule="auto"/>
      </w:pPr>
      <w:r>
        <w:separator/>
      </w:r>
    </w:p>
  </w:footnote>
  <w:footnote w:type="continuationSeparator" w:id="0">
    <w:p w:rsidR="00FB06E3" w:rsidRDefault="00FB06E3"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680426"/>
    <w:multiLevelType w:val="hybridMultilevel"/>
    <w:tmpl w:val="03CE7664"/>
    <w:lvl w:ilvl="0" w:tplc="778A574A">
      <w:start w:val="4"/>
      <w:numFmt w:val="bullet"/>
      <w:lvlText w:val="-"/>
      <w:lvlJc w:val="left"/>
      <w:pPr>
        <w:ind w:left="1440" w:hanging="360"/>
      </w:pPr>
      <w:rPr>
        <w:rFonts w:ascii="Constantia" w:eastAsia="Times New Roman" w:hAnsi="Constantia"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0A21FFC"/>
    <w:multiLevelType w:val="multilevel"/>
    <w:tmpl w:val="68B8F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5F5EAF"/>
    <w:multiLevelType w:val="hybridMultilevel"/>
    <w:tmpl w:val="3BAA799C"/>
    <w:lvl w:ilvl="0" w:tplc="5B5A0F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4FB4381"/>
    <w:multiLevelType w:val="multilevel"/>
    <w:tmpl w:val="E340C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9601FBA"/>
    <w:multiLevelType w:val="hybridMultilevel"/>
    <w:tmpl w:val="9CF87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6769A3"/>
    <w:multiLevelType w:val="hybridMultilevel"/>
    <w:tmpl w:val="B51C7F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2397F2F"/>
    <w:multiLevelType w:val="hybridMultilevel"/>
    <w:tmpl w:val="0B6C7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5A6BE3"/>
    <w:multiLevelType w:val="multilevel"/>
    <w:tmpl w:val="7D964D26"/>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F203E71"/>
    <w:multiLevelType w:val="hybridMultilevel"/>
    <w:tmpl w:val="45D0D44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0"/>
  </w:num>
  <w:num w:numId="17">
    <w:abstractNumId w:val="21"/>
  </w:num>
  <w:num w:numId="18">
    <w:abstractNumId w:val="18"/>
  </w:num>
  <w:num w:numId="19">
    <w:abstractNumId w:val="19"/>
  </w:num>
  <w:num w:numId="20">
    <w:abstractNumId w:val="13"/>
  </w:num>
  <w:num w:numId="21">
    <w:abstractNumId w:val="17"/>
  </w:num>
  <w:num w:numId="22">
    <w:abstractNumId w:val="14"/>
  </w:num>
  <w:num w:numId="23">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F52"/>
    <w:rsid w:val="000233CF"/>
    <w:rsid w:val="000250C7"/>
    <w:rsid w:val="0002632A"/>
    <w:rsid w:val="00030705"/>
    <w:rsid w:val="00065F1D"/>
    <w:rsid w:val="000703BB"/>
    <w:rsid w:val="000B5493"/>
    <w:rsid w:val="000C47D6"/>
    <w:rsid w:val="000D1FA9"/>
    <w:rsid w:val="000F0440"/>
    <w:rsid w:val="000F379A"/>
    <w:rsid w:val="00101193"/>
    <w:rsid w:val="001249D0"/>
    <w:rsid w:val="00125EB2"/>
    <w:rsid w:val="001408AF"/>
    <w:rsid w:val="0014249B"/>
    <w:rsid w:val="001721A8"/>
    <w:rsid w:val="00181629"/>
    <w:rsid w:val="00185FC1"/>
    <w:rsid w:val="001974E3"/>
    <w:rsid w:val="001A109B"/>
    <w:rsid w:val="001C15B2"/>
    <w:rsid w:val="001C7B63"/>
    <w:rsid w:val="001D0AD6"/>
    <w:rsid w:val="001E31F9"/>
    <w:rsid w:val="001E48B9"/>
    <w:rsid w:val="001E703A"/>
    <w:rsid w:val="001F1B0B"/>
    <w:rsid w:val="00244F25"/>
    <w:rsid w:val="002554CD"/>
    <w:rsid w:val="00260C39"/>
    <w:rsid w:val="00265C19"/>
    <w:rsid w:val="00283102"/>
    <w:rsid w:val="0028349B"/>
    <w:rsid w:val="002836EC"/>
    <w:rsid w:val="00293485"/>
    <w:rsid w:val="00293B83"/>
    <w:rsid w:val="00296EA5"/>
    <w:rsid w:val="002A01D8"/>
    <w:rsid w:val="002B4294"/>
    <w:rsid w:val="002C5714"/>
    <w:rsid w:val="002D73BE"/>
    <w:rsid w:val="002E06AE"/>
    <w:rsid w:val="002E3708"/>
    <w:rsid w:val="002F53A9"/>
    <w:rsid w:val="003250BD"/>
    <w:rsid w:val="003336E0"/>
    <w:rsid w:val="00333D0D"/>
    <w:rsid w:val="00334347"/>
    <w:rsid w:val="0033528B"/>
    <w:rsid w:val="00341C03"/>
    <w:rsid w:val="00343B2A"/>
    <w:rsid w:val="00366AE2"/>
    <w:rsid w:val="00390FA7"/>
    <w:rsid w:val="00393333"/>
    <w:rsid w:val="003B0B41"/>
    <w:rsid w:val="003F441B"/>
    <w:rsid w:val="003F6F5A"/>
    <w:rsid w:val="0040481C"/>
    <w:rsid w:val="00407D0F"/>
    <w:rsid w:val="004308A5"/>
    <w:rsid w:val="00442608"/>
    <w:rsid w:val="00451DD8"/>
    <w:rsid w:val="00476394"/>
    <w:rsid w:val="00476C7A"/>
    <w:rsid w:val="0048053C"/>
    <w:rsid w:val="004B0DCE"/>
    <w:rsid w:val="004C049F"/>
    <w:rsid w:val="004C4AA0"/>
    <w:rsid w:val="004D4F46"/>
    <w:rsid w:val="004E26B0"/>
    <w:rsid w:val="004F5D34"/>
    <w:rsid w:val="004F6D34"/>
    <w:rsid w:val="005000E2"/>
    <w:rsid w:val="005140B0"/>
    <w:rsid w:val="0052082F"/>
    <w:rsid w:val="00524F3A"/>
    <w:rsid w:val="00525D95"/>
    <w:rsid w:val="00527B88"/>
    <w:rsid w:val="00542837"/>
    <w:rsid w:val="00557159"/>
    <w:rsid w:val="00565CAF"/>
    <w:rsid w:val="00572851"/>
    <w:rsid w:val="0058746C"/>
    <w:rsid w:val="00593815"/>
    <w:rsid w:val="005A2311"/>
    <w:rsid w:val="005B66D7"/>
    <w:rsid w:val="005C1E49"/>
    <w:rsid w:val="005F6F12"/>
    <w:rsid w:val="00604A1A"/>
    <w:rsid w:val="00613FD0"/>
    <w:rsid w:val="00645AB2"/>
    <w:rsid w:val="006A3CE7"/>
    <w:rsid w:val="006A603D"/>
    <w:rsid w:val="006A7281"/>
    <w:rsid w:val="006C3E86"/>
    <w:rsid w:val="006D499C"/>
    <w:rsid w:val="006F22BF"/>
    <w:rsid w:val="00700445"/>
    <w:rsid w:val="00702EB7"/>
    <w:rsid w:val="00715320"/>
    <w:rsid w:val="00715DC9"/>
    <w:rsid w:val="00745389"/>
    <w:rsid w:val="0075071E"/>
    <w:rsid w:val="00770902"/>
    <w:rsid w:val="00773956"/>
    <w:rsid w:val="007871AA"/>
    <w:rsid w:val="00797A1D"/>
    <w:rsid w:val="007A4274"/>
    <w:rsid w:val="00817D65"/>
    <w:rsid w:val="00820342"/>
    <w:rsid w:val="00840940"/>
    <w:rsid w:val="008557FB"/>
    <w:rsid w:val="008806AD"/>
    <w:rsid w:val="008809D2"/>
    <w:rsid w:val="008A32C0"/>
    <w:rsid w:val="008B5F10"/>
    <w:rsid w:val="008C24D4"/>
    <w:rsid w:val="008C7B54"/>
    <w:rsid w:val="009002CB"/>
    <w:rsid w:val="00924636"/>
    <w:rsid w:val="00986601"/>
    <w:rsid w:val="009A2670"/>
    <w:rsid w:val="009B4FC8"/>
    <w:rsid w:val="009C1A38"/>
    <w:rsid w:val="009C3628"/>
    <w:rsid w:val="009C37A3"/>
    <w:rsid w:val="009D64A1"/>
    <w:rsid w:val="009E2BAD"/>
    <w:rsid w:val="009E35DA"/>
    <w:rsid w:val="009E6D1A"/>
    <w:rsid w:val="009F0175"/>
    <w:rsid w:val="009F7DD5"/>
    <w:rsid w:val="00A00BA9"/>
    <w:rsid w:val="00A022F7"/>
    <w:rsid w:val="00A0669F"/>
    <w:rsid w:val="00A30DF8"/>
    <w:rsid w:val="00A32BD0"/>
    <w:rsid w:val="00A62561"/>
    <w:rsid w:val="00A86C0F"/>
    <w:rsid w:val="00A96EE4"/>
    <w:rsid w:val="00AC74FC"/>
    <w:rsid w:val="00AE12C1"/>
    <w:rsid w:val="00AE5F8F"/>
    <w:rsid w:val="00AF01A4"/>
    <w:rsid w:val="00AF0613"/>
    <w:rsid w:val="00AF51C0"/>
    <w:rsid w:val="00B30CCF"/>
    <w:rsid w:val="00B47724"/>
    <w:rsid w:val="00B942F5"/>
    <w:rsid w:val="00B96AA1"/>
    <w:rsid w:val="00BA0C89"/>
    <w:rsid w:val="00BB7E9D"/>
    <w:rsid w:val="00BC0282"/>
    <w:rsid w:val="00BD53E0"/>
    <w:rsid w:val="00BD6C58"/>
    <w:rsid w:val="00BE0E32"/>
    <w:rsid w:val="00C01325"/>
    <w:rsid w:val="00C33451"/>
    <w:rsid w:val="00C44858"/>
    <w:rsid w:val="00C44D00"/>
    <w:rsid w:val="00C63E0A"/>
    <w:rsid w:val="00C6554A"/>
    <w:rsid w:val="00C771F7"/>
    <w:rsid w:val="00C920CD"/>
    <w:rsid w:val="00CA2892"/>
    <w:rsid w:val="00CB3C7E"/>
    <w:rsid w:val="00CC2549"/>
    <w:rsid w:val="00CD0B98"/>
    <w:rsid w:val="00CF4DDE"/>
    <w:rsid w:val="00D05967"/>
    <w:rsid w:val="00D05F52"/>
    <w:rsid w:val="00D23278"/>
    <w:rsid w:val="00D319E0"/>
    <w:rsid w:val="00DA1829"/>
    <w:rsid w:val="00DA3648"/>
    <w:rsid w:val="00DC0173"/>
    <w:rsid w:val="00DC0528"/>
    <w:rsid w:val="00DC0E2D"/>
    <w:rsid w:val="00DF32C9"/>
    <w:rsid w:val="00DF526E"/>
    <w:rsid w:val="00DF6342"/>
    <w:rsid w:val="00E051A6"/>
    <w:rsid w:val="00E3565E"/>
    <w:rsid w:val="00E67E17"/>
    <w:rsid w:val="00E924E4"/>
    <w:rsid w:val="00EB116A"/>
    <w:rsid w:val="00EC0B4E"/>
    <w:rsid w:val="00ED0891"/>
    <w:rsid w:val="00ED1190"/>
    <w:rsid w:val="00ED3DD8"/>
    <w:rsid w:val="00ED7C44"/>
    <w:rsid w:val="00EE4BB5"/>
    <w:rsid w:val="00EF7BB9"/>
    <w:rsid w:val="00F07998"/>
    <w:rsid w:val="00F31832"/>
    <w:rsid w:val="00F75578"/>
    <w:rsid w:val="00F83EA6"/>
    <w:rsid w:val="00F972C7"/>
    <w:rsid w:val="00FB06E3"/>
    <w:rsid w:val="00FD01E7"/>
    <w:rsid w:val="00FD0A2B"/>
    <w:rsid w:val="00FF45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ED7DE9"/>
  <w15:chartTrackingRefBased/>
  <w15:docId w15:val="{634E3FF8-22B1-42E4-BE77-E5CD946C8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9E35DA"/>
    <w:pPr>
      <w:ind w:left="720"/>
      <w:contextualSpacing/>
    </w:pPr>
  </w:style>
  <w:style w:type="paragraph" w:styleId="NormalWeb">
    <w:name w:val="Normal (Web)"/>
    <w:basedOn w:val="Normal"/>
    <w:uiPriority w:val="99"/>
    <w:semiHidden/>
    <w:unhideWhenUsed/>
    <w:rsid w:val="00341C0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50772">
      <w:bodyDiv w:val="1"/>
      <w:marLeft w:val="0"/>
      <w:marRight w:val="0"/>
      <w:marTop w:val="0"/>
      <w:marBottom w:val="0"/>
      <w:divBdr>
        <w:top w:val="none" w:sz="0" w:space="0" w:color="auto"/>
        <w:left w:val="none" w:sz="0" w:space="0" w:color="auto"/>
        <w:bottom w:val="none" w:sz="0" w:space="0" w:color="auto"/>
        <w:right w:val="none" w:sz="0" w:space="0" w:color="auto"/>
      </w:divBdr>
    </w:div>
    <w:div w:id="1559047763">
      <w:bodyDiv w:val="1"/>
      <w:marLeft w:val="0"/>
      <w:marRight w:val="0"/>
      <w:marTop w:val="0"/>
      <w:marBottom w:val="0"/>
      <w:divBdr>
        <w:top w:val="none" w:sz="0" w:space="0" w:color="auto"/>
        <w:left w:val="none" w:sz="0" w:space="0" w:color="auto"/>
        <w:bottom w:val="none" w:sz="0" w:space="0" w:color="auto"/>
        <w:right w:val="none" w:sz="0" w:space="0" w:color="auto"/>
      </w:divBdr>
    </w:div>
    <w:div w:id="193628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WTSD\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DEB90-FEF1-4F53-B043-F8287F5E0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TotalTime>
  <Pages>11</Pages>
  <Words>1578</Words>
  <Characters>9001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2020-03-06T14:07:00Z</dcterms:created>
  <dcterms:modified xsi:type="dcterms:W3CDTF">2020-03-06T14:07:00Z</dcterms:modified>
</cp:coreProperties>
</file>