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DB116D" w:rsidTr="62668BF1" w14:paraId="448895F9" w14:textId="77777777">
        <w:tc>
          <w:tcPr>
            <w:tcW w:w="1851"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62668BF1" w14:paraId="70A79578" w14:textId="77777777">
        <w:tc>
          <w:tcPr>
            <w:tcW w:w="1851"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F667E8" w:rsidRDefault="00F667E8" w14:paraId="40720145" w14:textId="7C325B93">
            <w:pPr>
              <w:spacing w:before="120" w:after="120"/>
              <w:jc w:val="both"/>
              <w:rPr>
                <w:rFonts w:ascii="Arial" w:hAnsi="Arial" w:cs="Arial"/>
                <w:b/>
                <w:sz w:val="22"/>
                <w:szCs w:val="22"/>
              </w:rPr>
            </w:pPr>
            <w:r w:rsidRPr="00F667E8">
              <w:rPr>
                <w:rFonts w:ascii="Arial" w:hAnsi="Arial" w:cs="Arial"/>
                <w:b/>
                <w:sz w:val="22"/>
                <w:szCs w:val="22"/>
              </w:rPr>
              <w:t>Principles of Health and Social Care Practice</w:t>
            </w:r>
          </w:p>
        </w:tc>
      </w:tr>
      <w:tr w:rsidRPr="00A406E5" w:rsidR="00B84B5B" w:rsidTr="62668BF1" w14:paraId="24056A8B" w14:textId="77777777">
        <w:tc>
          <w:tcPr>
            <w:tcW w:w="1851"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F667E8" w:rsidRDefault="00F667E8" w14:paraId="6707070F" w14:textId="5406497F">
            <w:pPr>
              <w:spacing w:before="120" w:after="120"/>
              <w:jc w:val="both"/>
              <w:rPr>
                <w:rFonts w:ascii="Arial" w:hAnsi="Arial" w:cs="Arial"/>
                <w:b/>
                <w:sz w:val="22"/>
                <w:szCs w:val="22"/>
              </w:rPr>
            </w:pPr>
            <w:r w:rsidRPr="00F667E8">
              <w:rPr>
                <w:rFonts w:ascii="Arial" w:hAnsi="Arial" w:cs="Arial"/>
                <w:b/>
                <w:sz w:val="22"/>
                <w:szCs w:val="22"/>
              </w:rPr>
              <w:t>BMHP5016</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62668BF1" w14:paraId="22FB8E32" w14:textId="77777777">
        <w:tc>
          <w:tcPr>
            <w:tcW w:w="1851"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00E51AAC" w:rsidRDefault="00DB116D" w14:paraId="4E0EE594" w14:textId="0CEFD707">
            <w:pPr>
              <w:spacing w:before="120" w:after="120"/>
              <w:jc w:val="both"/>
            </w:pPr>
            <w:r w:rsidRPr="1A0DA429" w:rsidR="0B09C3D0">
              <w:rPr>
                <w:rFonts w:ascii="Arial" w:hAnsi="Arial" w:eastAsia="Arial" w:cs="Arial"/>
                <w:b w:val="1"/>
                <w:bCs w:val="1"/>
                <w:i w:val="0"/>
                <w:iCs w:val="0"/>
                <w:caps w:val="0"/>
                <w:smallCaps w:val="0"/>
                <w:noProof w:val="0"/>
                <w:color w:val="000000" w:themeColor="text1" w:themeTint="FF" w:themeShade="FF"/>
                <w:sz w:val="22"/>
                <w:szCs w:val="22"/>
                <w:lang w:val="en-GB"/>
              </w:rPr>
              <w:t xml:space="preserve">Parese Ahmed </w:t>
            </w:r>
            <w:r w:rsidRPr="1A0DA429" w:rsidR="0B09C3D0">
              <w:rPr>
                <w:rFonts w:ascii="Arial" w:hAnsi="Arial" w:eastAsia="Arial" w:cs="Arial"/>
                <w:noProof w:val="0"/>
                <w:sz w:val="22"/>
                <w:szCs w:val="22"/>
                <w:lang w:val="en-GB"/>
              </w:rPr>
              <w:t xml:space="preserve"> </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F667E8" w14:paraId="4BF577A3" w14:textId="34D4BECF">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62668BF1" w14:paraId="37EFFAE2" w14:textId="77777777">
        <w:tc>
          <w:tcPr>
            <w:tcW w:w="1851"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F667E8" w:rsidRDefault="00F667E8" w14:paraId="13530228" w14:textId="170BAA61">
            <w:pPr>
              <w:spacing w:before="120" w:after="120" w:line="360" w:lineRule="auto"/>
              <w:rPr>
                <w:rFonts w:ascii="Arial" w:hAnsi="Arial" w:cs="Arial"/>
                <w:b/>
                <w:sz w:val="22"/>
                <w:szCs w:val="22"/>
              </w:rPr>
            </w:pPr>
            <w:r>
              <w:rPr>
                <w:rFonts w:ascii="Arial" w:hAnsi="Arial" w:cs="Arial"/>
                <w:b/>
                <w:sz w:val="22"/>
                <w:szCs w:val="22"/>
              </w:rPr>
              <w:t>Component 1: Written Assignment (</w:t>
            </w:r>
            <w:r>
              <w:rPr>
                <w:rFonts w:ascii="Arial" w:hAnsi="Arial" w:cs="Arial"/>
                <w:b/>
                <w:bCs/>
                <w:sz w:val="22"/>
                <w:szCs w:val="22"/>
              </w:rPr>
              <w:t>Reflective Report)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62668BF1" w14:paraId="4373828E" w14:textId="77777777">
        <w:tc>
          <w:tcPr>
            <w:tcW w:w="1851"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62668BF1" w:rsidRDefault="00F667E8" w14:paraId="5280F9A1" w14:textId="2A1DBA66">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2668BF1" w:rsidR="60DCB38F">
              <w:rPr>
                <w:rFonts w:ascii="Arial" w:hAnsi="Arial" w:eastAsia="Arial" w:cs="Arial"/>
                <w:b w:val="1"/>
                <w:bCs w:val="1"/>
                <w:i w:val="0"/>
                <w:iCs w:val="0"/>
                <w:caps w:val="0"/>
                <w:smallCaps w:val="0"/>
                <w:noProof w:val="0"/>
                <w:color w:val="000000" w:themeColor="text1" w:themeTint="FF" w:themeShade="FF"/>
                <w:sz w:val="22"/>
                <w:szCs w:val="22"/>
                <w:lang w:val="en-GB"/>
              </w:rPr>
              <w:t xml:space="preserve">Friday </w:t>
            </w:r>
            <w:r w:rsidRPr="62668BF1" w:rsidR="15277A7E">
              <w:rPr>
                <w:rFonts w:ascii="Arial" w:hAnsi="Arial" w:eastAsia="Arial" w:cs="Arial"/>
                <w:b w:val="1"/>
                <w:bCs w:val="1"/>
                <w:i w:val="0"/>
                <w:iCs w:val="0"/>
                <w:caps w:val="0"/>
                <w:smallCaps w:val="0"/>
                <w:noProof w:val="0"/>
                <w:color w:val="000000" w:themeColor="text1" w:themeTint="FF" w:themeShade="FF"/>
                <w:sz w:val="22"/>
                <w:szCs w:val="22"/>
                <w:lang w:val="en-GB"/>
              </w:rPr>
              <w:t>27</w:t>
            </w:r>
            <w:r w:rsidRPr="62668BF1" w:rsidR="15277A7E">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62668BF1" w:rsidR="15277A7E">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w:t>
            </w:r>
            <w:r w:rsidRPr="62668BF1" w:rsidR="60DCB38F">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B84B5B" w:rsidP="7943F3A4" w:rsidRDefault="00F667E8" w14:paraId="513D8A1E" w14:textId="4A30FEEA">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943F3A4" w:rsidR="60DCB38F">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3C57B047" w:rsidRDefault="00F667E8" w14:paraId="08E601FE" w14:textId="26C82FE7">
            <w:pPr>
              <w:spacing w:before="120" w:after="120"/>
              <w:jc w:val="both"/>
              <w:rPr>
                <w:rFonts w:ascii="Arial" w:hAnsi="Arial" w:cs="Arial"/>
                <w:b w:val="1"/>
                <w:bCs w:val="1"/>
                <w:sz w:val="22"/>
                <w:szCs w:val="22"/>
              </w:rPr>
            </w:pPr>
            <w:r w:rsidRPr="7943F3A4" w:rsidR="354C7241">
              <w:rPr>
                <w:rFonts w:ascii="Arial" w:hAnsi="Arial" w:cs="Arial"/>
                <w:b w:val="1"/>
                <w:bCs w:val="1"/>
                <w:sz w:val="22"/>
                <w:szCs w:val="22"/>
              </w:rPr>
              <w:t xml:space="preserve"> </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62668BF1" w:rsidRDefault="443963D6" w14:paraId="4F567D0C" w14:textId="4CB217DC">
            <w:pPr>
              <w:spacing w:before="120" w:after="120" w:line="360" w:lineRule="auto"/>
              <w:jc w:val="both"/>
            </w:pPr>
            <w:r w:rsidRPr="62668BF1" w:rsidR="233BDE1F">
              <w:rPr>
                <w:rFonts w:ascii="Arial" w:hAnsi="Arial" w:eastAsia="Arial" w:cs="Arial"/>
                <w:b w:val="1"/>
                <w:bCs w:val="1"/>
                <w:i w:val="0"/>
                <w:iCs w:val="0"/>
                <w:caps w:val="0"/>
                <w:smallCaps w:val="0"/>
                <w:noProof w:val="0"/>
                <w:color w:val="000000" w:themeColor="text1" w:themeTint="FF" w:themeShade="FF"/>
                <w:sz w:val="22"/>
                <w:szCs w:val="22"/>
                <w:lang w:val="en-GB"/>
              </w:rPr>
              <w:t xml:space="preserve">Friday </w:t>
            </w:r>
            <w:r w:rsidRPr="62668BF1" w:rsidR="3A859081">
              <w:rPr>
                <w:rFonts w:ascii="Arial" w:hAnsi="Arial" w:eastAsia="Arial" w:cs="Arial"/>
                <w:b w:val="1"/>
                <w:bCs w:val="1"/>
                <w:i w:val="0"/>
                <w:iCs w:val="0"/>
                <w:caps w:val="0"/>
                <w:smallCaps w:val="0"/>
                <w:noProof w:val="0"/>
                <w:color w:val="000000" w:themeColor="text1" w:themeTint="FF" w:themeShade="FF"/>
                <w:sz w:val="22"/>
                <w:szCs w:val="22"/>
                <w:lang w:val="en-GB"/>
              </w:rPr>
              <w:t>25</w:t>
            </w:r>
            <w:r w:rsidRPr="62668BF1" w:rsidR="3A85908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62668BF1" w:rsidR="3A859081">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w:t>
            </w:r>
            <w:r w:rsidRPr="62668BF1" w:rsidR="233BDE1F">
              <w:rPr>
                <w:rFonts w:ascii="Arial" w:hAnsi="Arial" w:eastAsia="Arial" w:cs="Arial"/>
                <w:b w:val="1"/>
                <w:bCs w:val="1"/>
                <w:i w:val="0"/>
                <w:iCs w:val="0"/>
                <w:caps w:val="0"/>
                <w:smallCaps w:val="0"/>
                <w:noProof w:val="0"/>
                <w:color w:val="000000" w:themeColor="text1" w:themeTint="FF" w:themeShade="FF"/>
                <w:sz w:val="22"/>
                <w:szCs w:val="22"/>
                <w:lang w:val="en-GB"/>
              </w:rPr>
              <w:t xml:space="preserve"> 2026 </w:t>
            </w:r>
            <w:r w:rsidRPr="62668BF1" w:rsidR="233BDE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668BF1" w:rsidR="233BDE1F">
              <w:rPr>
                <w:rFonts w:ascii="Arial" w:hAnsi="Arial" w:eastAsia="Arial" w:cs="Arial"/>
                <w:noProof w:val="0"/>
                <w:sz w:val="22"/>
                <w:szCs w:val="22"/>
                <w:lang w:val="en-GB"/>
              </w:rPr>
              <w:t xml:space="preserve"> </w:t>
            </w:r>
          </w:p>
          <w:p w:rsidRPr="00A406E5" w:rsidR="00B84B5B" w:rsidP="375C7147" w:rsidRDefault="443963D6" w14:paraId="0EF761E7" w14:textId="55267EFB">
            <w:pPr>
              <w:spacing w:before="120" w:after="120" w:line="259" w:lineRule="auto"/>
              <w:jc w:val="both"/>
              <w:rPr>
                <w:rFonts w:ascii="Arial" w:hAnsi="Arial" w:cs="Arial"/>
                <w:b w:val="1"/>
                <w:bCs w:val="1"/>
                <w:sz w:val="22"/>
                <w:szCs w:val="22"/>
              </w:rPr>
            </w:pPr>
          </w:p>
        </w:tc>
      </w:tr>
      <w:tr w:rsidRPr="00A406E5" w:rsidR="00152E9D" w:rsidTr="62668BF1" w14:paraId="6A71A95D" w14:textId="77777777">
        <w:tc>
          <w:tcPr>
            <w:tcW w:w="1851"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2668BF1" w14:paraId="0FF00618" w14:textId="77777777">
        <w:tc>
          <w:tcPr>
            <w:tcW w:w="1851"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xmlns:wp14="http://schemas.microsoft.com/office/word/2010/wordml" w:rsidR="375C7147" w:rsidTr="62668BF1" w14:paraId="4C93CD39" wp14:textId="77777777">
        <w:trPr>
          <w:trHeight w:val="300"/>
        </w:trPr>
        <w:tc>
          <w:tcPr>
            <w:tcW w:w="1851" w:type="dxa"/>
            <w:shd w:val="clear" w:color="auto" w:fill="D9D9D9" w:themeFill="background1" w:themeFillShade="D9"/>
            <w:tcMar/>
          </w:tcPr>
          <w:p w:rsidR="375C7147" w:rsidP="375C7147" w:rsidRDefault="375C7147" w14:paraId="019A4B28" w14:textId="66F39205">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071" w:type="dxa"/>
            <w:gridSpan w:val="3"/>
            <w:tcMar/>
          </w:tcPr>
          <w:p w:rsidR="375C7147" w:rsidP="375C7147" w:rsidRDefault="375C7147" w14:paraId="0A96DCE4" w14:textId="4376C46C">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375C7147" w:rsidP="375C7147" w:rsidRDefault="375C7147" w14:paraId="5F430074" w14:textId="0870664A">
            <w:pPr>
              <w:pStyle w:val="ListParagraph"/>
              <w:numPr>
                <w:ilvl w:val="0"/>
                <w:numId w:val="18"/>
              </w:num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375C7147" w:rsidP="375C7147" w:rsidRDefault="375C7147" w14:paraId="73618EFD" w14:textId="2EF311FE">
            <w:pPr>
              <w:pStyle w:val="ListParagraph"/>
              <w:numPr>
                <w:ilvl w:val="0"/>
                <w:numId w:val="18"/>
              </w:num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375C7147" w:rsidP="375C7147" w:rsidRDefault="375C7147" w14:paraId="3D189F30" w14:textId="15DA0823">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40DE2C6A" w14:textId="3B97878F">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375C7147" w:rsidP="375C7147" w:rsidRDefault="375C7147" w14:paraId="335F1B09" w14:textId="2DB83ADF">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375C7147" w:rsidP="375C7147" w:rsidRDefault="375C7147" w14:paraId="060D534A" w14:textId="20CEB811">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375C7147" w:rsidTr="375C7147" w14:paraId="1065EFF8"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7D096682" w14:textId="32076B7C">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035DD2F7" w14:textId="4B82B32E">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Penalty Applied</w:t>
                  </w:r>
                </w:p>
              </w:tc>
            </w:tr>
            <w:tr w:rsidR="375C7147" w:rsidTr="375C7147" w14:paraId="127D3BBA"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63A3E8F1" w14:textId="27098559">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2733C4A6" w14:textId="2F525512">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No penalty</w:t>
                  </w:r>
                </w:p>
              </w:tc>
            </w:tr>
            <w:tr w:rsidR="375C7147" w:rsidTr="375C7147" w14:paraId="1233E720"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677B62E4" w14:textId="2DD35A14">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11B66DE0" w14:textId="2356EB7F">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5 mark deduction </w:t>
                  </w:r>
                  <w:r w:rsidRPr="375C7147" w:rsidR="375C7147">
                    <w:rPr>
                      <w:rFonts w:ascii="Arial" w:hAnsi="Arial" w:eastAsia="Arial" w:cs="Arial"/>
                      <w:b w:val="1"/>
                      <w:bCs w:val="1"/>
                      <w:i w:val="1"/>
                      <w:iCs w:val="1"/>
                      <w:sz w:val="22"/>
                      <w:szCs w:val="22"/>
                      <w:lang w:val="en-GB"/>
                    </w:rPr>
                    <w:t>or</w:t>
                  </w:r>
                  <w:r w:rsidRPr="375C7147" w:rsidR="375C7147">
                    <w:rPr>
                      <w:rFonts w:ascii="Arial" w:hAnsi="Arial" w:eastAsia="Arial" w:cs="Arial"/>
                      <w:b w:val="1"/>
                      <w:bCs w:val="1"/>
                      <w:i w:val="0"/>
                      <w:iCs w:val="0"/>
                      <w:sz w:val="22"/>
                      <w:szCs w:val="22"/>
                      <w:lang w:val="en-GB"/>
                    </w:rPr>
                    <w:t xml:space="preserve"> reduction to the capped mark (whichever is the smaller penalty)</w:t>
                  </w:r>
                </w:p>
              </w:tc>
            </w:tr>
            <w:tr w:rsidR="375C7147" w:rsidTr="375C7147" w14:paraId="144EE229"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141D2954" w14:textId="3FA2C5DB">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4A728B94" w14:textId="179A78A8">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10 mark deduction </w:t>
                  </w:r>
                  <w:r w:rsidRPr="375C7147" w:rsidR="375C7147">
                    <w:rPr>
                      <w:rFonts w:ascii="Arial" w:hAnsi="Arial" w:eastAsia="Arial" w:cs="Arial"/>
                      <w:b w:val="1"/>
                      <w:bCs w:val="1"/>
                      <w:i w:val="1"/>
                      <w:iCs w:val="1"/>
                      <w:sz w:val="22"/>
                      <w:szCs w:val="22"/>
                      <w:lang w:val="en-GB"/>
                    </w:rPr>
                    <w:t>or</w:t>
                  </w:r>
                  <w:r w:rsidRPr="375C7147" w:rsidR="375C7147">
                    <w:rPr>
                      <w:rFonts w:ascii="Arial" w:hAnsi="Arial" w:eastAsia="Arial" w:cs="Arial"/>
                      <w:b w:val="1"/>
                      <w:bCs w:val="1"/>
                      <w:i w:val="0"/>
                      <w:iCs w:val="0"/>
                      <w:sz w:val="22"/>
                      <w:szCs w:val="22"/>
                      <w:lang w:val="en-GB"/>
                    </w:rPr>
                    <w:t xml:space="preserve"> reduction to the capped mark (whichever is the smaller penalty)</w:t>
                  </w:r>
                </w:p>
              </w:tc>
            </w:tr>
            <w:tr w:rsidR="375C7147" w:rsidTr="375C7147" w14:paraId="0DC4F018"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15FB4F1A" w14:textId="493415A6">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0419212C" w14:textId="7C00B854">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Mark capped at the pass mark</w:t>
                  </w:r>
                </w:p>
              </w:tc>
            </w:tr>
          </w:tbl>
          <w:p w:rsidR="375C7147" w:rsidP="375C7147" w:rsidRDefault="375C7147" w14:paraId="2E116F89" w14:textId="59861E1B">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33D34D95" w14:textId="169DA977">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Examples (Undergraduate):</w:t>
            </w:r>
          </w:p>
          <w:p w:rsidR="375C7147" w:rsidP="375C7147" w:rsidRDefault="375C7147" w14:paraId="6776FCD3" w14:textId="57D5C443">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44%</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40%</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375C7147" w:rsidP="375C7147" w:rsidRDefault="375C7147" w14:paraId="663DA59B" w14:textId="4AFF2462">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49%</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44%.</w:t>
            </w:r>
          </w:p>
          <w:p w:rsidR="375C7147" w:rsidP="375C7147" w:rsidRDefault="375C7147" w14:paraId="6788458F" w14:textId="74ABBECC">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47%</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40%</w:t>
            </w:r>
            <w:r w:rsidRPr="375C7147" w:rsidR="375C7147">
              <w:rPr>
                <w:rFonts w:ascii="Arial" w:hAnsi="Arial" w:eastAsia="Arial" w:cs="Arial"/>
                <w:b w:val="0"/>
                <w:bCs w:val="0"/>
                <w:i w:val="0"/>
                <w:iCs w:val="0"/>
                <w:caps w:val="0"/>
                <w:smallCaps w:val="0"/>
                <w:color w:val="000000" w:themeColor="text1" w:themeTint="FF" w:themeShade="FF"/>
                <w:sz w:val="22"/>
                <w:szCs w:val="22"/>
                <w:lang w:val="en-GB"/>
              </w:rPr>
              <w:t>.</w:t>
            </w:r>
          </w:p>
          <w:p w:rsidR="375C7147" w:rsidP="375C7147" w:rsidRDefault="375C7147" w14:paraId="7182020B" w14:textId="39E85AFD">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55%</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45%</w:t>
            </w:r>
            <w:r w:rsidRPr="375C7147" w:rsidR="375C7147">
              <w:rPr>
                <w:rFonts w:ascii="Arial" w:hAnsi="Arial" w:eastAsia="Arial" w:cs="Arial"/>
                <w:b w:val="0"/>
                <w:bCs w:val="0"/>
                <w:i w:val="0"/>
                <w:iCs w:val="0"/>
                <w:caps w:val="0"/>
                <w:smallCaps w:val="0"/>
                <w:color w:val="000000" w:themeColor="text1" w:themeTint="FF" w:themeShade="FF"/>
                <w:sz w:val="22"/>
                <w:szCs w:val="22"/>
                <w:lang w:val="en-GB"/>
              </w:rPr>
              <w:t>.</w:t>
            </w:r>
          </w:p>
          <w:p w:rsidR="375C7147" w:rsidP="375C7147" w:rsidRDefault="375C7147" w14:paraId="19901012" w14:textId="1D44CA30">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5D1369AB" w14:textId="59658422">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375C7147" w:rsidP="375C7147" w:rsidRDefault="375C7147" w14:paraId="1F0A197D" w14:textId="62012E51">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375C7147" w:rsidP="375C7147" w:rsidRDefault="375C7147" w14:paraId="07EB6472" w14:textId="35B38D4C">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24B9931C" w14:textId="5A0B8603">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Feedback</w:t>
            </w:r>
          </w:p>
          <w:p w:rsidR="375C7147" w:rsidP="375C7147" w:rsidRDefault="375C7147" w14:paraId="2180F329" w14:textId="02F2E069">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375C7147" w:rsidR="375C7147">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375C7147" w:rsidP="375C7147" w:rsidRDefault="375C7147" w14:paraId="0CB56A75" w14:textId="4950859B">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F667E8" w:rsidR="00F667E8" w:rsidP="00F667E8" w:rsidRDefault="00F667E8" w14:paraId="3EEACFEC" w14:textId="77777777">
            <w:pPr>
              <w:spacing w:line="360" w:lineRule="auto"/>
              <w:ind w:left="360"/>
              <w:rPr>
                <w:rFonts w:ascii="Arial" w:hAnsi="Arial" w:cs="Arial"/>
                <w:sz w:val="22"/>
                <w:szCs w:val="22"/>
              </w:rPr>
            </w:pPr>
            <w:r w:rsidRPr="00F667E8">
              <w:rPr>
                <w:rFonts w:ascii="Arial" w:hAnsi="Arial" w:cs="Arial"/>
                <w:sz w:val="22"/>
                <w:szCs w:val="22"/>
              </w:rPr>
              <w:t>Upon the successful completion of this module, the student should be able to:</w:t>
            </w:r>
          </w:p>
          <w:p w:rsidRPr="00F667E8" w:rsidR="00F667E8" w:rsidP="00F667E8" w:rsidRDefault="00F667E8" w14:paraId="51376D92" w14:textId="77777777">
            <w:pPr>
              <w:spacing w:line="360" w:lineRule="auto"/>
              <w:ind w:left="360"/>
              <w:rPr>
                <w:rFonts w:ascii="Arial" w:hAnsi="Arial" w:cs="Arial"/>
                <w:sz w:val="22"/>
                <w:szCs w:val="22"/>
              </w:rPr>
            </w:pPr>
          </w:p>
          <w:p w:rsidRPr="00F667E8" w:rsidR="00F667E8" w:rsidP="00F667E8" w:rsidRDefault="00F667E8" w14:paraId="567355E6" w14:textId="232BAFD2">
            <w:pPr>
              <w:spacing w:line="360" w:lineRule="auto"/>
              <w:ind w:left="360"/>
              <w:rPr>
                <w:rFonts w:ascii="Arial" w:hAnsi="Arial" w:cs="Arial"/>
                <w:sz w:val="22"/>
                <w:szCs w:val="22"/>
              </w:rPr>
            </w:pPr>
            <w:r w:rsidRPr="00F667E8">
              <w:rPr>
                <w:rFonts w:ascii="Arial" w:hAnsi="Arial" w:cs="Arial"/>
                <w:sz w:val="22"/>
                <w:szCs w:val="22"/>
              </w:rPr>
              <w:t>• Critically examine the theory, implementation and evaluation of legislation, policy and guidelines in health and social care</w:t>
            </w:r>
            <w:r>
              <w:rPr>
                <w:rFonts w:ascii="Arial" w:hAnsi="Arial" w:cs="Arial"/>
                <w:sz w:val="22"/>
                <w:szCs w:val="22"/>
              </w:rPr>
              <w:t>.</w:t>
            </w:r>
          </w:p>
          <w:p w:rsidRPr="00F667E8" w:rsidR="00F667E8" w:rsidP="00F667E8" w:rsidRDefault="00F667E8" w14:paraId="21B34CEC" w14:textId="77777777">
            <w:pPr>
              <w:spacing w:line="360" w:lineRule="auto"/>
              <w:ind w:left="360"/>
              <w:rPr>
                <w:rFonts w:ascii="Arial" w:hAnsi="Arial" w:cs="Arial"/>
                <w:sz w:val="22"/>
                <w:szCs w:val="22"/>
              </w:rPr>
            </w:pPr>
            <w:r w:rsidRPr="00F667E8">
              <w:rPr>
                <w:rFonts w:ascii="Arial" w:hAnsi="Arial" w:cs="Arial"/>
                <w:sz w:val="22"/>
                <w:szCs w:val="22"/>
              </w:rPr>
              <w:t>• Critically examine the theory, implementation and evaluation of partnership working in health and social care.</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77777777">
            <w:pPr>
              <w:spacing w:line="360" w:lineRule="auto"/>
              <w:jc w:val="center"/>
              <w:rPr>
                <w:rFonts w:ascii="Arial" w:hAnsi="Arial" w:cs="Arial"/>
                <w:bCs/>
                <w:sz w:val="22"/>
                <w:szCs w:val="22"/>
              </w:rPr>
            </w:pPr>
            <w:r w:rsidRPr="00F667E8">
              <w:rPr>
                <w:rFonts w:ascii="Arial" w:hAnsi="Arial" w:cs="Arial"/>
                <w:bCs/>
                <w:sz w:val="22"/>
                <w:szCs w:val="22"/>
              </w:rPr>
              <w:t>Written Assignment (Reflective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10065531">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Component 1 – Written Assignment (Reflective Report) 50% weighting – 2,000 words (+/-10%)</w:t>
      </w:r>
    </w:p>
    <w:p w:rsidRPr="009562D3" w:rsidR="009562D3" w:rsidP="009562D3" w:rsidRDefault="009562D3" w14:paraId="171758D7" w14:textId="77777777">
      <w:pPr>
        <w:spacing w:line="360" w:lineRule="auto"/>
        <w:rPr>
          <w:rFonts w:asciiTheme="minorBidi" w:hAnsiTheme="minorBidi" w:cstheme="minorBidi"/>
          <w:sz w:val="23"/>
          <w:szCs w:val="23"/>
        </w:rPr>
      </w:pPr>
    </w:p>
    <w:p w:rsidRPr="00F667E8" w:rsidR="00F667E8" w:rsidP="009562D3" w:rsidRDefault="00F667E8" w14:paraId="048D8C5B" w14:textId="5DFEE801">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Students are required to write a 2,000-word assignment (+/-10%), addressing </w:t>
      </w:r>
      <w:r w:rsidRPr="00F667E8">
        <w:rPr>
          <w:rFonts w:asciiTheme="minorBidi" w:hAnsiTheme="minorBidi" w:cstheme="minorBidi"/>
          <w:b/>
          <w:bCs/>
          <w:sz w:val="23"/>
          <w:szCs w:val="23"/>
        </w:rPr>
        <w:t>all three tasks</w:t>
      </w:r>
      <w:r w:rsidRPr="00F667E8">
        <w:rPr>
          <w:rFonts w:asciiTheme="minorBidi" w:hAnsiTheme="minorBidi" w:cstheme="minorBidi"/>
          <w:sz w:val="23"/>
          <w:szCs w:val="23"/>
        </w:rPr>
        <w:t xml:space="preserve"> described below, related to reflecting on the principles of health and social care, including person-centred care, partnership working, and ethics, within the context of UK health and social care practice.</w:t>
      </w:r>
    </w:p>
    <w:p w:rsidRPr="00F667E8" w:rsidR="00F667E8" w:rsidP="009562D3" w:rsidRDefault="00F667E8" w14:paraId="454E3AB4" w14:textId="77777777">
      <w:pPr>
        <w:spacing w:line="360" w:lineRule="auto"/>
        <w:rPr>
          <w:rFonts w:asciiTheme="minorBidi" w:hAnsiTheme="minorBidi" w:cstheme="minorBidi"/>
          <w:sz w:val="23"/>
          <w:szCs w:val="23"/>
        </w:rPr>
      </w:pPr>
    </w:p>
    <w:p w:rsidRPr="00F667E8" w:rsidR="00F667E8" w:rsidP="009562D3" w:rsidRDefault="009562D3" w14:paraId="652ED558" w14:textId="3F641489">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1: Reflection on the Importance of Principles of Health and Social Care (500 words)</w:t>
      </w:r>
    </w:p>
    <w:p w:rsidRPr="009562D3" w:rsidR="009562D3" w:rsidP="009562D3" w:rsidRDefault="009562D3" w14:paraId="00389561" w14:textId="77777777">
      <w:pPr>
        <w:spacing w:line="360" w:lineRule="auto"/>
        <w:rPr>
          <w:rFonts w:asciiTheme="minorBidi" w:hAnsiTheme="minorBidi" w:cstheme="minorBidi"/>
          <w:sz w:val="23"/>
          <w:szCs w:val="23"/>
        </w:rPr>
      </w:pPr>
    </w:p>
    <w:p w:rsidRPr="00F667E8" w:rsidR="00F667E8" w:rsidP="009562D3" w:rsidRDefault="00F667E8" w14:paraId="50BB7586" w14:textId="7D74ADB3">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Reflect on the significance of person-centred care, partnership working, and ethics in health and social care. Discuss how the principles of health and social care support the quality of care in the UK, focusing on their role in individual care, collaboration, and ethical decision-making, using theory.</w:t>
      </w:r>
    </w:p>
    <w:p w:rsidRPr="00F667E8" w:rsidR="00F667E8" w:rsidP="009562D3" w:rsidRDefault="00F667E8" w14:paraId="42986661" w14:textId="77777777">
      <w:pPr>
        <w:spacing w:line="360" w:lineRule="auto"/>
        <w:rPr>
          <w:rFonts w:asciiTheme="minorBidi" w:hAnsiTheme="minorBidi" w:cstheme="minorBidi"/>
          <w:sz w:val="23"/>
          <w:szCs w:val="23"/>
        </w:rPr>
      </w:pPr>
    </w:p>
    <w:p w:rsidRPr="00F667E8" w:rsidR="00F667E8" w:rsidP="009562D3" w:rsidRDefault="009562D3" w14:paraId="6B9C62C3" w14:textId="5B8BDC87">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2: Practical Examples of Concepts in Practice (500 words)</w:t>
      </w:r>
    </w:p>
    <w:p w:rsidRPr="009562D3" w:rsidR="009562D3" w:rsidP="009562D3" w:rsidRDefault="009562D3" w14:paraId="29911FCC" w14:textId="77777777">
      <w:pPr>
        <w:spacing w:line="360" w:lineRule="auto"/>
        <w:rPr>
          <w:rFonts w:asciiTheme="minorBidi" w:hAnsiTheme="minorBidi" w:cstheme="minorBidi"/>
          <w:sz w:val="23"/>
          <w:szCs w:val="23"/>
        </w:rPr>
      </w:pPr>
    </w:p>
    <w:p w:rsidRPr="00AA7C6C" w:rsidR="00AA7C6C" w:rsidP="00AA7C6C" w:rsidRDefault="00AA7C6C" w14:paraId="4E9FB6F1" w14:textId="77777777">
      <w:pPr>
        <w:spacing w:line="360" w:lineRule="auto"/>
        <w:rPr>
          <w:rFonts w:asciiTheme="minorBidi" w:hAnsiTheme="minorBidi" w:cstheme="minorBidi"/>
          <w:sz w:val="22"/>
          <w:szCs w:val="22"/>
        </w:rPr>
      </w:pPr>
      <w:r w:rsidRPr="00AA7C6C">
        <w:rPr>
          <w:rFonts w:asciiTheme="minorBidi" w:hAnsiTheme="minorBidi" w:cstheme="minorBidi"/>
          <w:sz w:val="22"/>
          <w:szCs w:val="22"/>
        </w:rPr>
        <w:t>Using one of the case studies provided on Moodle, evaluate and discuss where person</w:t>
      </w:r>
      <w:r w:rsidRPr="00AA7C6C">
        <w:rPr>
          <w:rFonts w:asciiTheme="minorBidi" w:hAnsiTheme="minorBidi" w:cstheme="minorBidi"/>
          <w:sz w:val="22"/>
          <w:szCs w:val="22"/>
        </w:rPr>
        <w:noBreakHyphen/>
      </w:r>
      <w:r w:rsidRPr="00AA7C6C">
        <w:rPr>
          <w:rFonts w:asciiTheme="minorBidi" w:hAnsiTheme="minorBidi" w:cstheme="minorBidi"/>
          <w:sz w:val="22"/>
          <w:szCs w:val="22"/>
        </w:rPr>
        <w:t>centred care, partnership working and ethical practice are demonstrated, and consider how these approaches can improve patient care and address challenges in a UK health and social care setting.</w:t>
      </w:r>
    </w:p>
    <w:p w:rsidRPr="00F667E8" w:rsidR="00F667E8" w:rsidP="009562D3" w:rsidRDefault="00F667E8" w14:paraId="4E881889" w14:textId="77777777">
      <w:pPr>
        <w:spacing w:line="360" w:lineRule="auto"/>
        <w:rPr>
          <w:rFonts w:asciiTheme="minorBidi" w:hAnsiTheme="minorBidi" w:cstheme="minorBidi"/>
          <w:sz w:val="22"/>
          <w:szCs w:val="22"/>
        </w:rPr>
      </w:pPr>
    </w:p>
    <w:p w:rsidR="009562D3" w:rsidP="009562D3" w:rsidRDefault="009562D3" w14:paraId="1430A1E1" w14:textId="77777777">
      <w:pPr>
        <w:spacing w:line="360" w:lineRule="auto"/>
        <w:rPr>
          <w:rFonts w:asciiTheme="minorBidi" w:hAnsiTheme="minorBidi" w:cstheme="minorBidi"/>
          <w:b/>
          <w:bCs/>
          <w:sz w:val="22"/>
          <w:szCs w:val="22"/>
        </w:rPr>
      </w:pPr>
    </w:p>
    <w:p w:rsidRPr="00F667E8" w:rsidR="00F667E8" w:rsidP="009562D3" w:rsidRDefault="009562D3" w14:paraId="56221A22" w14:textId="6EA83BA8">
      <w:pPr>
        <w:spacing w:line="360" w:lineRule="auto"/>
        <w:rPr>
          <w:rFonts w:asciiTheme="minorBidi" w:hAnsiTheme="minorBidi" w:cstheme="minorBidi"/>
          <w:b/>
          <w:bCs/>
          <w:sz w:val="23"/>
          <w:szCs w:val="23"/>
        </w:rPr>
      </w:pPr>
      <w:r>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3: Self-Reflection as a Health and Social Care Professional (1,000 words)</w:t>
      </w:r>
    </w:p>
    <w:p w:rsidR="009562D3" w:rsidP="009562D3" w:rsidRDefault="009562D3" w14:paraId="3B19D4A2" w14:textId="77777777">
      <w:pPr>
        <w:spacing w:line="360" w:lineRule="auto"/>
        <w:rPr>
          <w:rFonts w:asciiTheme="minorBidi" w:hAnsiTheme="minorBidi" w:cstheme="minorBidi"/>
          <w:sz w:val="23"/>
          <w:szCs w:val="23"/>
        </w:rPr>
      </w:pPr>
    </w:p>
    <w:p w:rsidR="009562D3" w:rsidP="009562D3" w:rsidRDefault="00F667E8" w14:paraId="1F3DCB54"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Reflect on how the principles of person-centred care, partnership working, and ethics can influence and be used in your day-to-day work activities as a health and social care professional (you can use the first person for this task). </w:t>
      </w:r>
    </w:p>
    <w:p w:rsidRPr="00F667E8" w:rsidR="00F667E8" w:rsidP="009562D3" w:rsidRDefault="00F667E8" w14:paraId="7551666F" w14:textId="68FF2510">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You can use current legislation and guidelines to support your arguments. In addition, identify your current skills, strengths, and areas for improvement, and outline how you plan to enhance your knowledge and skills related to these principles in your work as a health and social care professional in the future.</w:t>
      </w:r>
    </w:p>
    <w:p w:rsidRPr="00F667E8" w:rsidR="00F667E8" w:rsidP="009562D3" w:rsidRDefault="00F667E8" w14:paraId="4ED3B998" w14:textId="77777777">
      <w:pPr>
        <w:spacing w:line="360" w:lineRule="auto"/>
        <w:rPr>
          <w:rFonts w:asciiTheme="minorBidi" w:hAnsiTheme="minorBidi" w:cstheme="minorBidi"/>
          <w:sz w:val="23"/>
          <w:szCs w:val="23"/>
        </w:rPr>
      </w:pPr>
    </w:p>
    <w:p w:rsidRPr="00F667E8" w:rsidR="00F667E8" w:rsidP="009562D3" w:rsidRDefault="00F667E8" w14:paraId="2B83CD11" w14:textId="061D9608">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Further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F667E8" w:rsidP="009562D3" w:rsidRDefault="00F667E8" w14:paraId="7A5EDEA3"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Demonstrate a strong understanding</w:t>
      </w:r>
      <w:r w:rsidRPr="00F667E8">
        <w:rPr>
          <w:rFonts w:asciiTheme="minorBidi" w:hAnsiTheme="minorBidi" w:cstheme="minorBidi"/>
          <w:sz w:val="23"/>
          <w:szCs w:val="23"/>
        </w:rPr>
        <w:t xml:space="preserve"> of person-centred care, partnership working, and ethics, and discuss their relevance to UK health and social care practice.</w:t>
      </w:r>
    </w:p>
    <w:p w:rsidRPr="00F667E8" w:rsidR="00F667E8" w:rsidP="009562D3" w:rsidRDefault="00F667E8" w14:paraId="24900EC6"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Provide practical examples</w:t>
      </w:r>
      <w:r w:rsidRPr="00F667E8">
        <w:rPr>
          <w:rFonts w:asciiTheme="minorBidi" w:hAnsiTheme="minorBidi" w:cstheme="minorBidi"/>
          <w:sz w:val="23"/>
          <w:szCs w:val="23"/>
        </w:rPr>
        <w:t xml:space="preserve"> from personal experience, published case studies, and/or research to illustrate how these principles improve care and health outcomes. Please </w:t>
      </w:r>
      <w:r w:rsidRPr="00F667E8">
        <w:rPr>
          <w:rFonts w:asciiTheme="minorBidi" w:hAnsiTheme="minorBidi" w:cstheme="minorBidi"/>
          <w:b/>
          <w:bCs/>
          <w:sz w:val="23"/>
          <w:szCs w:val="23"/>
          <w:u w:val="single"/>
        </w:rPr>
        <w:t>do not</w:t>
      </w:r>
      <w:r w:rsidRPr="00F667E8">
        <w:rPr>
          <w:rFonts w:asciiTheme="minorBidi" w:hAnsiTheme="minorBidi" w:cstheme="minorBidi"/>
          <w:sz w:val="23"/>
          <w:szCs w:val="23"/>
        </w:rPr>
        <w:t xml:space="preserve"> include any real names of people.</w:t>
      </w:r>
    </w:p>
    <w:p w:rsidRPr="00F667E8" w:rsidR="00F667E8" w:rsidP="009562D3" w:rsidRDefault="00F667E8" w14:paraId="459389A3"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Critical reflection</w:t>
      </w:r>
      <w:r w:rsidRPr="00F667E8">
        <w:rPr>
          <w:rFonts w:asciiTheme="minorBidi" w:hAnsiTheme="minorBidi" w:cstheme="minorBidi"/>
          <w:sz w:val="23"/>
          <w:szCs w:val="23"/>
        </w:rPr>
        <w:t xml:space="preserve"> on how these principles will shape your professional growth. Identify areas where you can improve your practice, and outline specific actions for personal and professional development as a health and social care professional.</w:t>
      </w:r>
    </w:p>
    <w:p w:rsidRPr="00F667E8" w:rsidR="00F667E8" w:rsidP="009562D3" w:rsidRDefault="00F667E8" w14:paraId="48140589"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Link theories</w:t>
      </w:r>
      <w:r w:rsidRPr="00F667E8">
        <w:rPr>
          <w:rFonts w:asciiTheme="minorBidi" w:hAnsiTheme="minorBidi" w:cstheme="minorBidi"/>
          <w:sz w:val="23"/>
          <w:szCs w:val="23"/>
        </w:rPr>
        <w:t xml:space="preserve"> such as Maslow’s Hierarchy of Needs, professional codes of conduct, and relevant policies, guidelines, and legislation (e.g., Care Act 2014, Health and Care Act 2022) to your reflections and examples.</w:t>
      </w:r>
    </w:p>
    <w:p w:rsidRPr="00F667E8" w:rsidR="00F667E8" w:rsidP="009562D3" w:rsidRDefault="00F667E8" w14:paraId="21A29707" w14:textId="04976591">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Focus on the practical application</w:t>
      </w:r>
      <w:r w:rsidRPr="00F667E8">
        <w:rPr>
          <w:rFonts w:asciiTheme="minorBidi" w:hAnsiTheme="minorBidi" w:cstheme="minorBidi"/>
          <w:sz w:val="23"/>
          <w:szCs w:val="23"/>
        </w:rPr>
        <w:t xml:space="preserve"> of these principles within real UK healthcare settings, and show how you would apply them in your future career.</w:t>
      </w:r>
    </w:p>
    <w:p w:rsidRPr="00F667E8" w:rsidR="00F667E8" w:rsidP="009562D3" w:rsidRDefault="00F667E8" w14:paraId="7588A91A" w14:textId="77777777">
      <w:pPr>
        <w:spacing w:line="360" w:lineRule="auto"/>
        <w:rPr>
          <w:rFonts w:asciiTheme="minorBidi" w:hAnsiTheme="minorBidi" w:cstheme="minorBidi"/>
          <w:sz w:val="23"/>
          <w:szCs w:val="23"/>
        </w:rPr>
      </w:pPr>
    </w:p>
    <w:p w:rsidRPr="00F667E8"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F667E8" w:rsidP="009562D3" w:rsidRDefault="00F667E8" w14:paraId="35F9B865"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1. All written submissions must include a title page that clearly states your name, your student number, the module code and title, and your assignment title. </w:t>
      </w:r>
    </w:p>
    <w:p w:rsidRPr="00F667E8" w:rsidR="00F667E8" w:rsidP="009562D3" w:rsidRDefault="00F667E8" w14:paraId="4823D08F" w14:textId="4922A766">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2. Written submissions should be typed in Arial font, size 11 with 1.5 line spacing</w:t>
      </w:r>
      <w:r w:rsidR="009562D3">
        <w:rPr>
          <w:rFonts w:asciiTheme="minorBidi" w:hAnsiTheme="minorBidi" w:cstheme="minorBidi"/>
          <w:sz w:val="23"/>
          <w:szCs w:val="23"/>
        </w:rPr>
        <w:t xml:space="preserve"> and justified text alignment</w:t>
      </w:r>
      <w:r w:rsidRPr="00F667E8">
        <w:rPr>
          <w:rFonts w:asciiTheme="minorBidi" w:hAnsiTheme="minorBidi" w:cstheme="minorBidi"/>
          <w:sz w:val="23"/>
          <w:szCs w:val="23"/>
        </w:rPr>
        <w:t xml:space="preserve">. </w:t>
      </w:r>
    </w:p>
    <w:p w:rsidRPr="00F667E8" w:rsidR="00F667E8" w:rsidP="009562D3" w:rsidRDefault="00F667E8" w14:paraId="2104DDEF"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3. The assignment should have an appropriate structure, include page numbers, with subtitles, and written paragraphs to divide the sections.</w:t>
      </w:r>
    </w:p>
    <w:p w:rsidRPr="00F667E8" w:rsidR="00F667E8" w:rsidP="009562D3" w:rsidRDefault="00F667E8" w14:paraId="52C2E773"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4. The UWTSD’s Harvard Referencing style should be applied for all in-text citations and references in your assignment. </w:t>
      </w:r>
    </w:p>
    <w:p w:rsidR="00F667E8" w:rsidP="00F667E8" w:rsidRDefault="00F667E8" w14:paraId="70F64F24" w14:textId="77777777"/>
    <w:p w:rsidR="009562D3" w:rsidP="00F667E8" w:rsidRDefault="009562D3" w14:paraId="76A1BDD2" w14:textId="77777777"/>
    <w:p w:rsidR="009562D3" w:rsidP="00F667E8" w:rsidRDefault="009562D3" w14:paraId="24E2AD6B" w14:textId="77777777"/>
    <w:p w:rsidR="009562D3" w:rsidP="00F667E8" w:rsidRDefault="009562D3" w14:paraId="1E8C41D2" w14:textId="77777777"/>
    <w:p w:rsidR="009562D3" w:rsidP="00F667E8" w:rsidRDefault="009562D3" w14:paraId="123A9BC8" w14:textId="77777777"/>
    <w:p w:rsidR="00F667E8" w:rsidP="00F667E8" w:rsidRDefault="00F667E8" w14:paraId="2780E836" w14:textId="77777777">
      <w:pPr>
        <w:rPr>
          <w:rFonts w:ascii="Arial" w:hAnsi="Arial" w:cs="Arial"/>
          <w:sz w:val="22"/>
          <w:szCs w:val="22"/>
        </w:rPr>
      </w:pPr>
    </w:p>
    <w:p w:rsidR="00F667E8" w:rsidP="00F667E8" w:rsidRDefault="00F667E8" w14:paraId="528E4B3D"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4EBA083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E41171" w14:paraId="28DDA99B" w14:textId="6AB78B3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152E9D" w:rsidP="00E41171" w:rsidRDefault="00E41171" w14:paraId="39932717" w14:textId="380D2960">
      <w:pPr>
        <w:spacing w:line="360" w:lineRule="auto"/>
        <w:jc w:val="center"/>
        <w:rPr>
          <w:rFonts w:ascii="Arial" w:hAnsi="Arial" w:cs="Arial"/>
          <w:sz w:val="24"/>
          <w:szCs w:val="24"/>
        </w:rPr>
      </w:pPr>
      <w:r w:rsidRPr="00E41171">
        <w:rPr>
          <w:rFonts w:ascii="Arial" w:hAnsi="Arial" w:cs="Arial"/>
          <w:b/>
          <w:bCs/>
          <w:sz w:val="24"/>
          <w:szCs w:val="24"/>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00A85BFE" w:rsidP="00E41171" w:rsidRDefault="00A85BFE" w14:paraId="268A26B5" w14:textId="39896E1F">
      <w:pPr>
        <w:jc w:val="both"/>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E41171" w:rsidR="00E41171" w:rsidP="00E41171" w:rsidRDefault="00E41171" w14:paraId="2A95EC19" w14:textId="77777777">
      <w:pPr>
        <w:spacing w:line="360" w:lineRule="auto"/>
        <w:jc w:val="both"/>
        <w:rPr>
          <w:rFonts w:ascii="Arial" w:hAnsi="Arial" w:cs="Arial"/>
          <w:i/>
          <w:color w:val="548DD4" w:themeColor="text2" w:themeTint="99"/>
          <w:sz w:val="22"/>
          <w:szCs w:val="22"/>
        </w:rPr>
      </w:pPr>
      <w:r w:rsidRPr="00E41171">
        <w:rPr>
          <w:rFonts w:ascii="Arial" w:hAnsi="Arial" w:cs="Arial"/>
          <w:color w:val="548DD4" w:themeColor="text2" w:themeTint="99"/>
          <w:sz w:val="22"/>
          <w:szCs w:val="22"/>
        </w:rPr>
        <w:br/>
      </w:r>
      <w:r w:rsidRPr="00E41171">
        <w:rPr>
          <w:rFonts w:ascii="Arial" w:hAnsi="Arial" w:cs="Arial"/>
          <w:i/>
          <w:color w:val="0070C0"/>
          <w:sz w:val="22"/>
          <w:szCs w:val="22"/>
        </w:rPr>
        <w:t xml:space="preserve">Students should show a wide level of reading on the topic explored in this assignment, using a minimum of </w:t>
      </w:r>
      <w:r w:rsidRPr="00E41171">
        <w:rPr>
          <w:rFonts w:ascii="Arial" w:hAnsi="Arial" w:cs="Arial"/>
          <w:b/>
          <w:bCs/>
          <w:i/>
          <w:color w:val="0070C0"/>
          <w:sz w:val="22"/>
          <w:szCs w:val="22"/>
        </w:rPr>
        <w:t>10 references</w:t>
      </w:r>
      <w:r w:rsidRPr="00E41171">
        <w:rPr>
          <w:rFonts w:ascii="Arial" w:hAnsi="Arial" w:cs="Arial"/>
          <w:i/>
          <w:color w:val="0070C0"/>
          <w:sz w:val="22"/>
          <w:szCs w:val="22"/>
        </w:rPr>
        <w:t>, from a variety of sources including reports, textbooks, academic journals, and academic based websites. Students should use the University’s guidance for Harvard referencing.</w:t>
      </w:r>
    </w:p>
    <w:p w:rsidRPr="00A406E5" w:rsidR="00C01A3F" w:rsidP="00D22D9C" w:rsidRDefault="00C01A3F" w14:paraId="513DC955" w14:textId="548F3F1E">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E41171" w:rsidR="00E41171" w:rsidP="00E41171" w:rsidRDefault="00E41171" w14:paraId="16EB8AC0" w14:textId="77777777">
      <w:pPr>
        <w:spacing w:line="360" w:lineRule="auto"/>
        <w:jc w:val="both"/>
        <w:rPr>
          <w:rFonts w:ascii="Arial" w:hAnsi="Arial" w:cs="Arial"/>
          <w:i/>
          <w:iCs/>
          <w:color w:val="0070C0"/>
          <w:sz w:val="22"/>
          <w:szCs w:val="22"/>
        </w:rPr>
      </w:pPr>
      <w:r w:rsidRPr="00E41171">
        <w:rPr>
          <w:rFonts w:ascii="Arial" w:hAnsi="Arial" w:cs="Arial"/>
          <w:i/>
          <w:iCs/>
          <w:color w:val="0070C0"/>
          <w:sz w:val="22"/>
          <w:szCs w:val="22"/>
        </w:rPr>
        <w:t>Demonstrate knowledge and critical understanding of the principles of health and social care, particularly in relation to partnership working, person-centred care, and patient autonomy. The assignment should demonstrate an understanding of health and social care terminology. the application of relevant legislation, ethical considerations, and how they influence professional practice.</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E41171" w:rsidR="00E41171" w:rsidP="00E41171" w:rsidRDefault="00E41171" w14:paraId="66CF2B64" w14:textId="77777777">
      <w:pPr>
        <w:spacing w:line="360" w:lineRule="auto"/>
        <w:jc w:val="both"/>
        <w:rPr>
          <w:rFonts w:ascii="Arial" w:hAnsi="Arial" w:cs="Arial"/>
          <w:i/>
          <w:iCs/>
          <w:color w:val="0070C0"/>
          <w:sz w:val="22"/>
          <w:szCs w:val="22"/>
        </w:rPr>
      </w:pPr>
      <w:r w:rsidRPr="00E41171">
        <w:rPr>
          <w:rFonts w:ascii="Arial" w:hAnsi="Arial" w:cs="Arial"/>
          <w:i/>
          <w:iCs/>
          <w:color w:val="0070C0"/>
          <w:sz w:val="22"/>
          <w:szCs w:val="22"/>
        </w:rPr>
        <w:t>Demonstrate critical thinking by justifying decisions and actions based on relevant theories, principles, and regulations. This includes the ability to analyse and evaluate choices made in practice, consider multiple perspectives, and apply appropriate theories and frameworks to real-world scenarios.</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E41171" w:rsidP="00E41171" w:rsidRDefault="00E41171" w14:paraId="38ACDC39" w14:textId="77777777">
      <w:pPr>
        <w:spacing w:after="120" w:line="360" w:lineRule="auto"/>
        <w:jc w:val="both"/>
        <w:rPr>
          <w:rFonts w:ascii="Arial" w:hAnsi="Arial" w:eastAsia="Arial" w:cs="Arial"/>
          <w:i/>
          <w:iCs/>
          <w:color w:val="0070C0"/>
          <w:sz w:val="22"/>
          <w:szCs w:val="22"/>
        </w:rPr>
      </w:pPr>
      <w:r>
        <w:rPr>
          <w:rFonts w:ascii="Arial" w:hAnsi="Arial" w:eastAsia="Arial" w:cs="Arial"/>
          <w:i/>
          <w:iCs/>
          <w:color w:val="0070C0"/>
          <w:sz w:val="22"/>
          <w:szCs w:val="22"/>
        </w:rPr>
        <w:t>Reflect on how the theories, principles, and regulations discussed can be applied to UK Health and Social Care settings. The self-reflection should show an understanding of how these concepts can be integrated into professional development, enhancing career progression in health and social care. Show how you plan to continue your learning and development in alignment with health and social care practices.</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00E41171" w:rsidP="00E41171" w:rsidRDefault="00E41171" w14:paraId="73DBACC2" w14:textId="77777777">
      <w:pPr>
        <w:spacing w:line="360" w:lineRule="auto"/>
        <w:jc w:val="both"/>
        <w:rPr>
          <w:rFonts w:ascii="Arial" w:hAnsi="Arial" w:cs="Arial"/>
          <w:i/>
          <w:color w:val="0070C0"/>
          <w:sz w:val="22"/>
          <w:szCs w:val="22"/>
        </w:rPr>
      </w:pPr>
      <w:r>
        <w:rPr>
          <w:rFonts w:ascii="Arial" w:hAnsi="Arial" w:cs="Arial"/>
          <w:i/>
          <w:color w:val="0070C0"/>
          <w:sz w:val="22"/>
          <w:szCs w:val="22"/>
        </w:rPr>
        <w:t>Should write the work using an appropriate structure, and in a coherent manner which demonstrates clarity of thought. Should use academic language throughout. Paragraphs need to be linked together. The text should not have any phasing, spelling, or grammatical errors.</w:t>
      </w: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09C6"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7AFCFAD7" w14:textId="4BDB39A1">
            <w:pPr>
              <w:spacing w:after="120" w:line="360" w:lineRule="auto"/>
              <w:jc w:val="both"/>
              <w:rPr>
                <w:rFonts w:ascii="Arial" w:hAnsi="Arial" w:cs="Arial"/>
                <w:sz w:val="21"/>
                <w:szCs w:val="21"/>
              </w:rPr>
            </w:pPr>
            <w:r w:rsidRPr="00E41171">
              <w:rPr>
                <w:rFonts w:ascii="Arial" w:hAnsi="Arial" w:cs="Arial"/>
                <w:i/>
                <w:color w:val="0070C0"/>
                <w:sz w:val="21"/>
                <w:szCs w:val="21"/>
              </w:rPr>
              <w:t xml:space="preserve">Students should show a wide level of reading on the topic explored in this assignment, using a minimum of </w:t>
            </w:r>
            <w:r w:rsidRPr="00E41171">
              <w:rPr>
                <w:rFonts w:ascii="Arial" w:hAnsi="Arial" w:cs="Arial"/>
                <w:b/>
                <w:bCs/>
                <w:i/>
                <w:color w:val="0070C0"/>
                <w:sz w:val="21"/>
                <w:szCs w:val="21"/>
              </w:rPr>
              <w:t>10 references</w:t>
            </w:r>
            <w:r w:rsidRPr="00E41171">
              <w:rPr>
                <w:rFonts w:ascii="Arial" w:hAnsi="Arial" w:cs="Arial"/>
                <w:i/>
                <w:color w:val="0070C0"/>
                <w:sz w:val="21"/>
                <w:szCs w:val="21"/>
              </w:rPr>
              <w:t>, from a variety of sources including reports, textbooks, academic journals, and academic based websites. Students should use the University’s guidance for Harvard referencing.</w:t>
            </w:r>
          </w:p>
        </w:tc>
        <w:tc>
          <w:tcPr>
            <w:tcW w:w="416"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5A4D30BE" w14:textId="25185A79">
            <w:pPr>
              <w:spacing w:line="360" w:lineRule="auto"/>
              <w:jc w:val="both"/>
              <w:rPr>
                <w:rFonts w:ascii="Arial" w:hAnsi="Arial" w:cs="Arial"/>
                <w:i/>
                <w:iCs/>
                <w:color w:val="548DD4" w:themeColor="text2" w:themeTint="99"/>
                <w:sz w:val="21"/>
                <w:szCs w:val="21"/>
              </w:rPr>
            </w:pPr>
            <w:r w:rsidRPr="00E41171">
              <w:rPr>
                <w:rFonts w:ascii="Arial" w:hAnsi="Arial" w:cs="Arial"/>
                <w:i/>
                <w:iCs/>
                <w:color w:val="0070C0"/>
                <w:sz w:val="21"/>
                <w:szCs w:val="21"/>
              </w:rPr>
              <w:t>Demonstrate knowledge and critical understanding of the principles of health and social care, particularly in relation to partnership working, person-centred care, and patient autonomy. The assignment should demonstrate an understanding of health and social care terminology. the application of relevant legislation, ethical considerations, and how they influence professional practice.</w:t>
            </w:r>
          </w:p>
        </w:tc>
        <w:tc>
          <w:tcPr>
            <w:tcW w:w="416"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3181162D" w14:textId="49EBCF5B">
            <w:pPr>
              <w:spacing w:line="360" w:lineRule="auto"/>
              <w:jc w:val="both"/>
              <w:rPr>
                <w:rFonts w:ascii="Arial" w:hAnsi="Arial" w:cs="Arial"/>
                <w:i/>
                <w:iCs/>
                <w:color w:val="548DD4" w:themeColor="text2" w:themeTint="99"/>
                <w:sz w:val="21"/>
                <w:szCs w:val="21"/>
              </w:rPr>
            </w:pPr>
            <w:r w:rsidRPr="00E41171">
              <w:rPr>
                <w:rFonts w:ascii="Arial" w:hAnsi="Arial" w:cs="Arial"/>
                <w:i/>
                <w:iCs/>
                <w:color w:val="0070C0"/>
                <w:sz w:val="21"/>
                <w:szCs w:val="21"/>
              </w:rPr>
              <w:t>Demonstrate critical thinking by justifying decisions and actions based on relevant theories, principles, and regulations. This includes the ability to analyse and evaluate choices made in practice, consider multiple perspectives, and apply appropriate theories and frameworks to real-world scenarios.</w:t>
            </w:r>
          </w:p>
        </w:tc>
        <w:tc>
          <w:tcPr>
            <w:tcW w:w="416"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530857A2" w14:textId="64A413EB">
            <w:pPr>
              <w:spacing w:after="120" w:line="360" w:lineRule="auto"/>
              <w:jc w:val="both"/>
              <w:rPr>
                <w:rFonts w:ascii="Arial" w:hAnsi="Arial" w:cs="Arial"/>
                <w:color w:val="0070C0"/>
                <w:sz w:val="21"/>
                <w:szCs w:val="21"/>
              </w:rPr>
            </w:pPr>
            <w:r w:rsidRPr="00E41171">
              <w:rPr>
                <w:rFonts w:ascii="Arial" w:hAnsi="Arial" w:eastAsia="Arial" w:cs="Arial"/>
                <w:i/>
                <w:iCs/>
                <w:color w:val="0070C0"/>
                <w:sz w:val="21"/>
                <w:szCs w:val="21"/>
              </w:rPr>
              <w:t>Reflect on how the theories, principles, and regulations discussed can be applied to UK Health and Social Care settings. The self-reflection should show an understanding of how these concepts can be integrated into professional development, enhancing career progression in health and social care. Show how you plan to continue your learning and development in alignment with health and social care practices</w:t>
            </w:r>
            <w:r>
              <w:rPr>
                <w:rFonts w:ascii="Arial" w:hAnsi="Arial" w:eastAsia="Arial" w:cs="Arial"/>
                <w:i/>
                <w:iCs/>
                <w:color w:val="0070C0"/>
                <w:sz w:val="21"/>
                <w:szCs w:val="21"/>
              </w:rPr>
              <w:t>.</w:t>
            </w:r>
          </w:p>
        </w:tc>
        <w:tc>
          <w:tcPr>
            <w:tcW w:w="416"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6070DC7C" w14:textId="059D1390">
            <w:pPr>
              <w:spacing w:line="360" w:lineRule="auto"/>
              <w:jc w:val="both"/>
              <w:rPr>
                <w:rFonts w:ascii="Arial" w:hAnsi="Arial" w:cs="Arial"/>
                <w:i/>
                <w:color w:val="0070C0"/>
                <w:sz w:val="21"/>
                <w:szCs w:val="21"/>
              </w:rPr>
            </w:pPr>
            <w:r w:rsidRPr="00E41171">
              <w:rPr>
                <w:rFonts w:ascii="Arial" w:hAnsi="Arial" w:cs="Arial"/>
                <w:i/>
                <w:color w:val="0070C0"/>
                <w:sz w:val="21"/>
                <w:szCs w:val="21"/>
              </w:rPr>
              <w:t>Should write the work using an appropriate structure, and in a coherent manner which demonstrates clarity of thought. Should use academic language throughout. Paragraphs need to be linked together. The text should not have any phasing, spelling, or grammatical errors.</w:t>
            </w:r>
          </w:p>
        </w:tc>
        <w:tc>
          <w:tcPr>
            <w:tcW w:w="416"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6227" w:rsidRDefault="00526227" w14:paraId="7AC7073C" w14:textId="77777777">
      <w:r>
        <w:separator/>
      </w:r>
    </w:p>
  </w:endnote>
  <w:endnote w:type="continuationSeparator" w:id="0">
    <w:p w:rsidR="00526227" w:rsidRDefault="00526227" w14:paraId="44CEBB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6227" w:rsidRDefault="00526227" w14:paraId="3C43F884" w14:textId="77777777">
      <w:r>
        <w:separator/>
      </w:r>
    </w:p>
  </w:footnote>
  <w:footnote w:type="continuationSeparator" w:id="0">
    <w:p w:rsidR="00526227" w:rsidRDefault="00526227" w14:paraId="574CFC4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6e4460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0a263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8">
    <w:abstractNumId w:val="17"/>
  </w:num>
  <w:num w:numId="1" w16cid:durableId="1182742652">
    <w:abstractNumId w:val="1"/>
  </w:num>
  <w:num w:numId="2" w16cid:durableId="73672553">
    <w:abstractNumId w:val="10"/>
  </w:num>
  <w:num w:numId="3" w16cid:durableId="551386548">
    <w:abstractNumId w:val="16"/>
  </w:num>
  <w:num w:numId="4" w16cid:durableId="1328249599">
    <w:abstractNumId w:val="12"/>
  </w:num>
  <w:num w:numId="5" w16cid:durableId="1629507774">
    <w:abstractNumId w:val="8"/>
  </w:num>
  <w:num w:numId="6" w16cid:durableId="815100522">
    <w:abstractNumId w:val="15"/>
  </w:num>
  <w:num w:numId="7" w16cid:durableId="1664971962">
    <w:abstractNumId w:val="2"/>
  </w:num>
  <w:num w:numId="8" w16cid:durableId="420836819">
    <w:abstractNumId w:val="14"/>
  </w:num>
  <w:num w:numId="9" w16cid:durableId="1352684847">
    <w:abstractNumId w:val="11"/>
  </w:num>
  <w:num w:numId="10" w16cid:durableId="1326278409">
    <w:abstractNumId w:val="4"/>
  </w:num>
  <w:num w:numId="11" w16cid:durableId="1897081028">
    <w:abstractNumId w:val="5"/>
  </w:num>
  <w:num w:numId="12" w16cid:durableId="1114714032">
    <w:abstractNumId w:val="9"/>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055087062">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971FC"/>
    <w:rsid w:val="000A2A3A"/>
    <w:rsid w:val="000A492A"/>
    <w:rsid w:val="000C3DC2"/>
    <w:rsid w:val="000D2F80"/>
    <w:rsid w:val="000E413A"/>
    <w:rsid w:val="000F5AA3"/>
    <w:rsid w:val="00100396"/>
    <w:rsid w:val="00100B5C"/>
    <w:rsid w:val="001106E9"/>
    <w:rsid w:val="00123294"/>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09C6"/>
    <w:rsid w:val="0050249F"/>
    <w:rsid w:val="00524566"/>
    <w:rsid w:val="00526227"/>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7C6C"/>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D580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34F"/>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543B3F4"/>
    <w:rsid w:val="0B09C3D0"/>
    <w:rsid w:val="15277A7E"/>
    <w:rsid w:val="1A0DA429"/>
    <w:rsid w:val="233BDE1F"/>
    <w:rsid w:val="2395AEAB"/>
    <w:rsid w:val="354C7241"/>
    <w:rsid w:val="375C7147"/>
    <w:rsid w:val="3A859081"/>
    <w:rsid w:val="3C57B047"/>
    <w:rsid w:val="427ACD46"/>
    <w:rsid w:val="443963D6"/>
    <w:rsid w:val="49AF869D"/>
    <w:rsid w:val="4A48D193"/>
    <w:rsid w:val="5AD635E3"/>
    <w:rsid w:val="60DCB38F"/>
    <w:rsid w:val="620672E1"/>
    <w:rsid w:val="62668BF1"/>
    <w:rsid w:val="703AE2F7"/>
    <w:rsid w:val="7943F3A4"/>
    <w:rsid w:val="7972EC2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4B4E4-1378-40E7-AA20-61D4FDED88B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772F19B-FD04-4C7B-AD94-6A2A4486CDDE}">
  <ds:schemaRefs>
    <ds:schemaRef ds:uri="http://schemas.microsoft.com/sharepoint/v3/contenttype/forms"/>
  </ds:schemaRefs>
</ds:datastoreItem>
</file>

<file path=customXml/itemProps3.xml><?xml version="1.0" encoding="utf-8"?>
<ds:datastoreItem xmlns:ds="http://schemas.openxmlformats.org/officeDocument/2006/customXml" ds:itemID="{8C350F52-0799-46A4-BE2E-0426F5AD2A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11</cp:revision>
  <cp:lastPrinted>2014-10-10T07:42:00Z</cp:lastPrinted>
  <dcterms:created xsi:type="dcterms:W3CDTF">2025-08-18T08:35:00Z</dcterms:created>
  <dcterms:modified xsi:type="dcterms:W3CDTF">2026-08-26T09:14:06Z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