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020A47" w14:textId="77777777" w:rsidR="00C77E69" w:rsidRPr="0082009B" w:rsidRDefault="00C77E69" w:rsidP="00C77E69">
            <w:pPr>
              <w:spacing w:before="120" w:after="120"/>
              <w:jc w:val="both"/>
              <w:rPr>
                <w:rFonts w:ascii="Arial" w:hAnsi="Arial" w:cs="Arial"/>
                <w:b/>
                <w:sz w:val="22"/>
                <w:szCs w:val="22"/>
              </w:rPr>
            </w:pPr>
            <w:r w:rsidRPr="0082009B">
              <w:rPr>
                <w:rFonts w:ascii="Arial" w:hAnsi="Arial" w:cs="Arial"/>
                <w:b/>
                <w:sz w:val="22"/>
                <w:szCs w:val="22"/>
              </w:rPr>
              <w:t>BSc/HND/HNC Civil Engineering</w:t>
            </w:r>
          </w:p>
          <w:p w14:paraId="7F510D45" w14:textId="77777777" w:rsidR="00C77E69" w:rsidRPr="0082009B" w:rsidRDefault="00C77E69" w:rsidP="00C77E69">
            <w:pPr>
              <w:spacing w:before="120" w:after="120"/>
              <w:jc w:val="both"/>
              <w:rPr>
                <w:rFonts w:ascii="Arial" w:hAnsi="Arial" w:cs="Arial"/>
                <w:b/>
                <w:sz w:val="22"/>
                <w:szCs w:val="22"/>
              </w:rPr>
            </w:pPr>
            <w:r w:rsidRPr="0082009B">
              <w:rPr>
                <w:rFonts w:ascii="Arial" w:hAnsi="Arial" w:cs="Arial"/>
                <w:b/>
                <w:sz w:val="22"/>
                <w:szCs w:val="22"/>
              </w:rPr>
              <w:t>BSc/HND*/HNC* Construction Management</w:t>
            </w:r>
          </w:p>
          <w:p w14:paraId="0EA75585" w14:textId="63771B35" w:rsidR="00DB116D" w:rsidRPr="00A406E5" w:rsidRDefault="00C77E69" w:rsidP="00C77E69">
            <w:pPr>
              <w:spacing w:before="120" w:after="120"/>
              <w:jc w:val="both"/>
              <w:rPr>
                <w:rFonts w:ascii="Arial" w:hAnsi="Arial" w:cs="Arial"/>
                <w:b/>
                <w:sz w:val="22"/>
                <w:szCs w:val="22"/>
              </w:rPr>
            </w:pPr>
            <w:r w:rsidRPr="0082009B">
              <w:rPr>
                <w:rFonts w:ascii="Arial" w:hAnsi="Arial" w:cs="Arial"/>
                <w:b/>
                <w:sz w:val="22"/>
                <w:szCs w:val="22"/>
              </w:rPr>
              <w:t>BSc/HND*/HNC* Quantity Surveying</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5768D288" w:rsidR="008F1308" w:rsidRPr="00A406E5" w:rsidRDefault="00995780" w:rsidP="00E51AAC">
            <w:pPr>
              <w:spacing w:before="120" w:after="120"/>
              <w:jc w:val="both"/>
              <w:rPr>
                <w:rFonts w:ascii="Arial" w:hAnsi="Arial" w:cs="Arial"/>
                <w:b/>
                <w:sz w:val="22"/>
                <w:szCs w:val="22"/>
              </w:rPr>
            </w:pPr>
            <w:r>
              <w:rPr>
                <w:rFonts w:ascii="Arial" w:hAnsi="Arial" w:cs="Arial"/>
                <w:b/>
                <w:sz w:val="22"/>
                <w:szCs w:val="22"/>
              </w:rPr>
              <w:t>B</w:t>
            </w:r>
            <w:r w:rsidR="00C77E69">
              <w:rPr>
                <w:rFonts w:ascii="Arial" w:hAnsi="Arial" w:cs="Arial"/>
                <w:b/>
                <w:sz w:val="22"/>
                <w:szCs w:val="22"/>
              </w:rPr>
              <w:t xml:space="preserve">uilding Information Modelling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76D479C" w:rsidR="00B84B5B" w:rsidRPr="00A406E5" w:rsidRDefault="00995780" w:rsidP="00152E9D">
            <w:pPr>
              <w:spacing w:before="120" w:after="120"/>
              <w:jc w:val="both"/>
              <w:rPr>
                <w:rFonts w:ascii="Arial" w:hAnsi="Arial" w:cs="Arial"/>
                <w:b/>
                <w:sz w:val="22"/>
                <w:szCs w:val="22"/>
              </w:rPr>
            </w:pPr>
            <w:r>
              <w:rPr>
                <w:rFonts w:ascii="Arial" w:hAnsi="Arial" w:cs="Arial"/>
                <w:b/>
                <w:sz w:val="22"/>
                <w:szCs w:val="22"/>
              </w:rPr>
              <w:t>ACBA 5016</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9C1CC75" w:rsidR="00995780" w:rsidRPr="00E34478" w:rsidRDefault="00995780" w:rsidP="00E34478">
            <w:pPr>
              <w:jc w:val="center"/>
              <w:rPr>
                <w:rFonts w:ascii="Arial" w:hAnsi="Arial" w:cs="Arial"/>
                <w:b/>
                <w:bCs/>
                <w:sz w:val="22"/>
                <w:szCs w:val="22"/>
              </w:rPr>
            </w:pPr>
            <w:r w:rsidRPr="00E34478">
              <w:rPr>
                <w:rFonts w:ascii="Arial" w:hAnsi="Arial" w:cs="Arial"/>
                <w:b/>
                <w:bCs/>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D578D4B" w:rsidR="00DB116D" w:rsidRPr="00A406E5" w:rsidRDefault="00995780" w:rsidP="00E51AAC">
            <w:pPr>
              <w:spacing w:before="120" w:after="120"/>
              <w:jc w:val="both"/>
              <w:rPr>
                <w:rFonts w:ascii="Arial" w:hAnsi="Arial" w:cs="Arial"/>
                <w:b/>
                <w:sz w:val="22"/>
                <w:szCs w:val="22"/>
              </w:rPr>
            </w:pPr>
            <w:r>
              <w:rPr>
                <w:rFonts w:ascii="Arial" w:hAnsi="Arial" w:cs="Arial"/>
                <w:b/>
                <w:sz w:val="22"/>
                <w:szCs w:val="22"/>
              </w:rPr>
              <w:t>Gavin Traylor</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1BDCD77C" w:rsidR="00DB116D" w:rsidRPr="00A406E5" w:rsidRDefault="00995780" w:rsidP="00E51AAC">
            <w:pPr>
              <w:spacing w:before="120" w:after="120"/>
              <w:jc w:val="both"/>
              <w:rPr>
                <w:rFonts w:ascii="Arial" w:hAnsi="Arial" w:cs="Arial"/>
                <w:b/>
                <w:sz w:val="22"/>
                <w:szCs w:val="22"/>
              </w:rPr>
            </w:pPr>
            <w:r>
              <w:rPr>
                <w:rFonts w:ascii="Arial" w:hAnsi="Arial" w:cs="Arial"/>
                <w:b/>
                <w:sz w:val="22"/>
                <w:szCs w:val="22"/>
              </w:rPr>
              <w:t>Deborah Hughes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AE440F4" w:rsidR="00995780" w:rsidRPr="00995780" w:rsidRDefault="00995780" w:rsidP="00995780">
            <w:pPr>
              <w:tabs>
                <w:tab w:val="left" w:pos="2150"/>
              </w:tabs>
              <w:rPr>
                <w:rFonts w:ascii="Arial" w:hAnsi="Arial" w:cs="Arial"/>
                <w:sz w:val="22"/>
                <w:szCs w:val="22"/>
              </w:rPr>
            </w:pPr>
            <w:r>
              <w:rPr>
                <w:rFonts w:ascii="Arial" w:hAnsi="Arial" w:cs="Arial"/>
                <w:b/>
                <w:sz w:val="22"/>
                <w:szCs w:val="22"/>
              </w:rPr>
              <w:t>BIM Theory</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F566AC5" w:rsidR="00DB116D" w:rsidRPr="00A406E5" w:rsidRDefault="00C77E69"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1D8C1843" w:rsidR="00B84B5B" w:rsidRPr="00A406E5" w:rsidRDefault="00C77E69" w:rsidP="005F0579">
            <w:pPr>
              <w:spacing w:before="120" w:after="120"/>
              <w:jc w:val="both"/>
              <w:rPr>
                <w:rFonts w:ascii="Arial" w:hAnsi="Arial" w:cs="Arial"/>
                <w:b/>
                <w:sz w:val="22"/>
                <w:szCs w:val="22"/>
              </w:rPr>
            </w:pPr>
            <w:r>
              <w:rPr>
                <w:rFonts w:ascii="Arial" w:hAnsi="Arial" w:cs="Arial"/>
                <w:b/>
                <w:sz w:val="22"/>
                <w:szCs w:val="22"/>
              </w:rPr>
              <w:t>9</w:t>
            </w:r>
            <w:r w:rsidRPr="00C77E69">
              <w:rPr>
                <w:rFonts w:ascii="Arial" w:hAnsi="Arial" w:cs="Arial"/>
                <w:b/>
                <w:sz w:val="22"/>
                <w:szCs w:val="22"/>
                <w:vertAlign w:val="superscript"/>
              </w:rPr>
              <w:t>th</w:t>
            </w:r>
            <w:r>
              <w:rPr>
                <w:rFonts w:ascii="Arial" w:hAnsi="Arial" w:cs="Arial"/>
                <w:b/>
                <w:sz w:val="22"/>
                <w:szCs w:val="22"/>
              </w:rPr>
              <w:t xml:space="preserve"> December 2025</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0F94AC4E" w:rsidR="00B84B5B" w:rsidRPr="00A406E5" w:rsidRDefault="00C77E69" w:rsidP="005F0579">
            <w:pPr>
              <w:spacing w:before="120" w:after="120"/>
              <w:jc w:val="both"/>
              <w:rPr>
                <w:rFonts w:ascii="Arial" w:hAnsi="Arial" w:cs="Arial"/>
                <w:b/>
                <w:sz w:val="22"/>
                <w:szCs w:val="22"/>
              </w:rPr>
            </w:pPr>
            <w:r>
              <w:rPr>
                <w:rFonts w:ascii="Arial" w:hAnsi="Arial" w:cs="Arial"/>
                <w:b/>
                <w:sz w:val="22"/>
                <w:szCs w:val="22"/>
              </w:rPr>
              <w:t>27</w:t>
            </w:r>
            <w:r w:rsidRPr="00C77E69">
              <w:rPr>
                <w:rFonts w:ascii="Arial" w:hAnsi="Arial" w:cs="Arial"/>
                <w:b/>
                <w:sz w:val="22"/>
                <w:szCs w:val="22"/>
                <w:vertAlign w:val="superscript"/>
              </w:rPr>
              <w:t>th</w:t>
            </w:r>
            <w:r>
              <w:rPr>
                <w:rFonts w:ascii="Arial" w:hAnsi="Arial" w:cs="Arial"/>
                <w:b/>
                <w:sz w:val="22"/>
                <w:szCs w:val="22"/>
              </w:rPr>
              <w:t xml:space="preserve"> Jan 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4433526C"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7513A52C" w14:textId="77777777" w:rsidR="00C77E69" w:rsidRPr="002C1557" w:rsidRDefault="00C77E69" w:rsidP="00C77E69">
            <w:pPr>
              <w:pStyle w:val="bullet"/>
              <w:numPr>
                <w:ilvl w:val="0"/>
                <w:numId w:val="17"/>
              </w:numPr>
              <w:overflowPunct/>
              <w:autoSpaceDE/>
              <w:autoSpaceDN/>
              <w:adjustRightInd/>
              <w:spacing w:before="240"/>
              <w:ind w:left="851" w:hanging="567"/>
              <w:textAlignment w:val="auto"/>
              <w:rPr>
                <w:rFonts w:ascii="Arial" w:hAnsi="Arial" w:cs="Arial"/>
                <w:sz w:val="22"/>
                <w:szCs w:val="22"/>
                <w:lang w:val="en-US"/>
              </w:rPr>
            </w:pPr>
            <w:r w:rsidRPr="46FAC36D">
              <w:rPr>
                <w:rFonts w:ascii="Arial" w:hAnsi="Arial" w:cs="Arial"/>
                <w:sz w:val="22"/>
                <w:szCs w:val="22"/>
                <w:lang w:val="en-US"/>
              </w:rPr>
              <w:t xml:space="preserve">comprehend and manage the life cycle of a built structure in a Building Information Modelling environment and subsequently </w:t>
            </w:r>
            <w:proofErr w:type="gramStart"/>
            <w:r w:rsidRPr="46FAC36D">
              <w:rPr>
                <w:rFonts w:ascii="Arial" w:hAnsi="Arial" w:cs="Arial"/>
                <w:sz w:val="22"/>
                <w:szCs w:val="22"/>
                <w:lang w:val="en-US"/>
              </w:rPr>
              <w:t>to produce</w:t>
            </w:r>
            <w:proofErr w:type="gramEnd"/>
            <w:r w:rsidRPr="46FAC36D">
              <w:rPr>
                <w:rFonts w:ascii="Arial" w:hAnsi="Arial" w:cs="Arial"/>
                <w:sz w:val="22"/>
                <w:szCs w:val="22"/>
                <w:lang w:val="en-US"/>
              </w:rPr>
              <w:t xml:space="preserve"> digital data through the collaborative process.</w:t>
            </w:r>
          </w:p>
          <w:p w14:paraId="4813458F" w14:textId="77777777" w:rsidR="00C01A3F" w:rsidRPr="00C77E69" w:rsidRDefault="00C01A3F" w:rsidP="00152E9D">
            <w:pPr>
              <w:ind w:left="360"/>
              <w:rPr>
                <w:rFonts w:ascii="Arial" w:hAnsi="Arial" w:cs="Arial"/>
                <w:sz w:val="22"/>
                <w:szCs w:val="22"/>
                <w:lang w:val="en-US"/>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5F0FB0DF"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77E69">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613E61E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77E69">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4CCED1F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C77E69">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62DC83F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77E69">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20A7E7B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77E69">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6835892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77E69">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57A5134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77E69">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33C9BCB1"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Scenario:</w:t>
      </w:r>
    </w:p>
    <w:p w14:paraId="5D58AB8A"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 </w:t>
      </w:r>
    </w:p>
    <w:p w14:paraId="2DB9B3C9"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Caerphilly Council has commissioned you as lead consultant for the of delivery of a ‘state of the art infant school in the heart of the town centre.  The project is a joint funded venture with the Welsh Government, under the Sustainable Communities for Learning Programme and is required to meet the appropriate standard of BIM maturity.</w:t>
      </w:r>
    </w:p>
    <w:p w14:paraId="4832FA04"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The school will also require additional community facilities that include a small community hall and Caerphilly Story gallery.</w:t>
      </w:r>
    </w:p>
    <w:p w14:paraId="66AE36AE"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 </w:t>
      </w:r>
    </w:p>
    <w:p w14:paraId="44749923"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For the outline business case the client requires your company to set up your holistic approach to BIM that provides reassurance to WG that the funding requirements are sufficiently met.</w:t>
      </w:r>
    </w:p>
    <w:p w14:paraId="4823AB15"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(Set up a company name, business address, company details and imagined employers and consultant partners)</w:t>
      </w:r>
    </w:p>
    <w:p w14:paraId="1B671687"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 </w:t>
      </w:r>
    </w:p>
    <w:p w14:paraId="5CD800F9"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b/>
          <w:bCs/>
        </w:rPr>
        <w:t>Assessment 1 (50%) 2500 words</w:t>
      </w:r>
    </w:p>
    <w:p w14:paraId="65AA38AE"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Produce an analytical appraisal for</w:t>
      </w:r>
      <w:r w:rsidRPr="002C1EDA">
        <w:rPr>
          <w:rFonts w:asciiTheme="majorHAnsi" w:hAnsiTheme="majorHAnsi" w:cstheme="majorHAnsi"/>
          <w:b/>
          <w:bCs/>
        </w:rPr>
        <w:t xml:space="preserve"> </w:t>
      </w:r>
      <w:r w:rsidRPr="002C1EDA">
        <w:rPr>
          <w:rFonts w:asciiTheme="majorHAnsi" w:hAnsiTheme="majorHAnsi" w:cstheme="majorHAnsi"/>
        </w:rPr>
        <w:t xml:space="preserve">Caerphilly Council highlighting your BIM strategy for the project. This should include how themes of BIM Maturity and Whole life monitoring through CAFM are applied in the given scenario. You should use industry examples to demonstrate Definitions of LOIN, adhering to Key standards and the practical approach to coordination and collaboration that will be applied to the Sustainable Communities project.  </w:t>
      </w:r>
    </w:p>
    <w:p w14:paraId="4E4D5E73"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 xml:space="preserve">Your response should be project specific and make reference to examples from industry.  </w:t>
      </w:r>
    </w:p>
    <w:p w14:paraId="092D498F"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b/>
          <w:bCs/>
        </w:rPr>
        <w:br/>
        <w:t>Digital Submission:</w:t>
      </w:r>
    </w:p>
    <w:p w14:paraId="296B9604"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u w:val="single"/>
        </w:rPr>
        <w:t>Appropriate naming conventions should be applied to your report</w:t>
      </w:r>
    </w:p>
    <w:p w14:paraId="1F66F198"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 </w:t>
      </w:r>
    </w:p>
    <w:p w14:paraId="4B4F1B66"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Assumptions:</w:t>
      </w:r>
    </w:p>
    <w:p w14:paraId="34DB0753"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 </w:t>
      </w:r>
    </w:p>
    <w:p w14:paraId="51B4CAE0"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UPRN: 5016</w:t>
      </w:r>
    </w:p>
    <w:p w14:paraId="1FD7D768"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 xml:space="preserve">Project Title: Ysgol Y </w:t>
      </w:r>
      <w:proofErr w:type="spellStart"/>
      <w:r w:rsidRPr="002C1EDA">
        <w:rPr>
          <w:rFonts w:asciiTheme="majorHAnsi" w:hAnsiTheme="majorHAnsi" w:cstheme="majorHAnsi"/>
        </w:rPr>
        <w:t>Twyn</w:t>
      </w:r>
      <w:proofErr w:type="spellEnd"/>
    </w:p>
    <w:p w14:paraId="366F7711"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 xml:space="preserve">Description: 1 form entry infant school for 90 pupils, with 48 PT Nursery provision, and </w:t>
      </w:r>
      <w:proofErr w:type="spellStart"/>
      <w:r w:rsidRPr="002C1EDA">
        <w:rPr>
          <w:rFonts w:asciiTheme="majorHAnsi" w:hAnsiTheme="majorHAnsi" w:cstheme="majorHAnsi"/>
        </w:rPr>
        <w:t>Twyn</w:t>
      </w:r>
      <w:proofErr w:type="spellEnd"/>
      <w:r w:rsidRPr="002C1EDA">
        <w:rPr>
          <w:rFonts w:asciiTheme="majorHAnsi" w:hAnsiTheme="majorHAnsi" w:cstheme="majorHAnsi"/>
        </w:rPr>
        <w:t xml:space="preserve"> Community Hall and Caerphilly Story Gallery. </w:t>
      </w:r>
    </w:p>
    <w:p w14:paraId="6D37892F" w14:textId="77777777" w:rsidR="002C1EDA" w:rsidRPr="002C1EDA" w:rsidRDefault="002C1EDA" w:rsidP="002C1EDA">
      <w:pPr>
        <w:ind w:right="314"/>
        <w:rPr>
          <w:rFonts w:asciiTheme="majorHAnsi" w:hAnsiTheme="majorHAnsi" w:cstheme="majorHAnsi"/>
        </w:rPr>
      </w:pPr>
      <w:r w:rsidRPr="002C1EDA">
        <w:rPr>
          <w:rFonts w:asciiTheme="majorHAnsi" w:hAnsiTheme="majorHAnsi" w:cstheme="majorHAnsi"/>
        </w:rPr>
        <w:t>It is envisaged that the functions can be operated independently.</w:t>
      </w:r>
    </w:p>
    <w:p w14:paraId="66E56899" w14:textId="77777777" w:rsidR="00C77E69" w:rsidRDefault="00C77E69" w:rsidP="00C77E69">
      <w:pPr>
        <w:ind w:right="314"/>
        <w:rPr>
          <w:rFonts w:asciiTheme="majorHAnsi" w:hAnsiTheme="majorHAnsi" w:cstheme="majorHAnsi"/>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268A26B5" w14:textId="0880E11C" w:rsidR="00A85BFE" w:rsidRDefault="00A85BFE" w:rsidP="00C77E69">
      <w:pPr>
        <w:jc w:val="both"/>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23C0AAC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7E69">
        <w:rPr>
          <w:i/>
          <w:iCs/>
          <w:sz w:val="22"/>
          <w:szCs w:val="22"/>
        </w:rPr>
        <w:t>Where techniques are suggested make reference to the sources such as the BIM ISO Standards and Good Practice. Use sources such as the CIS and BSI.</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6EA4EA2D" w14:textId="77777777" w:rsidR="00581E68" w:rsidRPr="00A406E5" w:rsidRDefault="008042F0" w:rsidP="00581E68">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81E68">
        <w:rPr>
          <w:i/>
          <w:iCs/>
          <w:sz w:val="22"/>
          <w:szCs w:val="22"/>
        </w:rPr>
        <w:t>Demonstrate your understanding of the process and application. This will be assessed by the depth and awareness of a professional context within this scenario.</w:t>
      </w:r>
    </w:p>
    <w:p w14:paraId="59FFB8BA" w14:textId="47B8C412" w:rsidR="00C01A3F" w:rsidRPr="00A406E5" w:rsidRDefault="00C01A3F" w:rsidP="00C01A3F">
      <w:pPr>
        <w:jc w:val="both"/>
        <w:rPr>
          <w:rFonts w:ascii="Arial" w:hAnsi="Arial" w:cs="Arial"/>
          <w:i/>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59C06E06" w:rsidR="00C01A3F" w:rsidRPr="00A406E5" w:rsidRDefault="008042F0" w:rsidP="00581E68">
      <w:pPr>
        <w:tabs>
          <w:tab w:val="left" w:pos="4705"/>
        </w:tabs>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81E68">
        <w:rPr>
          <w:rFonts w:ascii="Arial" w:hAnsi="Arial" w:cs="Arial"/>
          <w:i/>
          <w:sz w:val="22"/>
          <w:szCs w:val="22"/>
        </w:rPr>
        <w:tab/>
      </w:r>
      <w:r w:rsidR="00581E68">
        <w:rPr>
          <w:i/>
          <w:iCs/>
          <w:sz w:val="22"/>
          <w:szCs w:val="22"/>
        </w:rPr>
        <w:t xml:space="preserve">Demonstrate your knowledge and skills regarding BIM and the use of a </w:t>
      </w:r>
      <w:proofErr w:type="gramStart"/>
      <w:r w:rsidR="00581E68">
        <w:rPr>
          <w:i/>
          <w:iCs/>
          <w:sz w:val="22"/>
          <w:szCs w:val="22"/>
        </w:rPr>
        <w:t>BEP, and</w:t>
      </w:r>
      <w:proofErr w:type="gramEnd"/>
      <w:r w:rsidR="00581E68">
        <w:rPr>
          <w:i/>
          <w:iCs/>
          <w:sz w:val="22"/>
          <w:szCs w:val="22"/>
        </w:rPr>
        <w:t xml:space="preserve"> present the work in a coherent and professional manner.</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404212F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81E68">
        <w:rPr>
          <w:i/>
          <w:iCs/>
          <w:sz w:val="22"/>
          <w:szCs w:val="22"/>
        </w:rPr>
        <w:t>This will be assessed via the scenario and how your knowledge has been applied.</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15D93E90" w14:textId="77777777" w:rsidR="00581E68" w:rsidRPr="00A406E5" w:rsidRDefault="008042F0" w:rsidP="00581E6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81E68">
        <w:rPr>
          <w:i/>
          <w:iCs/>
          <w:sz w:val="22"/>
          <w:szCs w:val="22"/>
        </w:rPr>
        <w:t>information should be presented in a professional manner with all work clearly labelled and cross-referenced.</w:t>
      </w:r>
    </w:p>
    <w:p w14:paraId="05C49E71" w14:textId="4A41D49B"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25020D94" w:rsidR="00152E9D" w:rsidRPr="00A406E5" w:rsidRDefault="00581E6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B1D7A05" w:rsidR="00152E9D" w:rsidRPr="00A406E5" w:rsidRDefault="00581E6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58568E84" w:rsidR="00152E9D" w:rsidRPr="00A406E5" w:rsidRDefault="00581E6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058E77B4" w:rsidR="00152E9D" w:rsidRPr="00A406E5" w:rsidRDefault="00581E6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2EBF2DDE" w:rsidR="00152E9D" w:rsidRPr="00A406E5" w:rsidRDefault="00581E68"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49AA0" w14:textId="77777777" w:rsidR="000B718A" w:rsidRDefault="000B718A">
      <w:r>
        <w:separator/>
      </w:r>
    </w:p>
  </w:endnote>
  <w:endnote w:type="continuationSeparator" w:id="0">
    <w:p w14:paraId="3A90ABE4" w14:textId="77777777" w:rsidR="000B718A" w:rsidRDefault="000B7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2EB54" w14:textId="77777777" w:rsidR="000B718A" w:rsidRDefault="000B718A">
      <w:r>
        <w:separator/>
      </w:r>
    </w:p>
  </w:footnote>
  <w:footnote w:type="continuationSeparator" w:id="0">
    <w:p w14:paraId="78C87D15" w14:textId="77777777" w:rsidR="000B718A" w:rsidRDefault="000B71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D900D07"/>
    <w:multiLevelType w:val="hybridMultilevel"/>
    <w:tmpl w:val="DE921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6"/>
  </w:num>
  <w:num w:numId="4" w16cid:durableId="1328249599">
    <w:abstractNumId w:val="12"/>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698695083">
    <w:abstractNumId w:val="17"/>
  </w:num>
  <w:num w:numId="18" w16cid:durableId="14874326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718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1EDA"/>
    <w:rsid w:val="002C449B"/>
    <w:rsid w:val="002C6040"/>
    <w:rsid w:val="002D5B3F"/>
    <w:rsid w:val="002E272E"/>
    <w:rsid w:val="002F5778"/>
    <w:rsid w:val="00313F4C"/>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1E68"/>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780"/>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C61B8"/>
    <w:rsid w:val="00AD2430"/>
    <w:rsid w:val="00AE41A6"/>
    <w:rsid w:val="00AF0E34"/>
    <w:rsid w:val="00AF271D"/>
    <w:rsid w:val="00AF56C2"/>
    <w:rsid w:val="00B004E6"/>
    <w:rsid w:val="00B014D7"/>
    <w:rsid w:val="00B0744D"/>
    <w:rsid w:val="00B40C3E"/>
    <w:rsid w:val="00B50EA8"/>
    <w:rsid w:val="00B5223F"/>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77E6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34478"/>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C77E6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77E69"/>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4095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1416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BD3307-F007-48E6-BD8F-B0D7BAAD7FF2}">
  <ds:schemaRefs>
    <ds:schemaRef ds:uri="http://schemas.microsoft.com/sharepoint/v3/contenttype/forms"/>
  </ds:schemaRefs>
</ds:datastoreItem>
</file>

<file path=customXml/itemProps2.xml><?xml version="1.0" encoding="utf-8"?>
<ds:datastoreItem xmlns:ds="http://schemas.openxmlformats.org/officeDocument/2006/customXml" ds:itemID="{AA6EF331-3303-4C75-A753-A0D0076272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0865A4-FB32-425F-8B20-0EF78D308A52}">
  <ds:schemaRefs>
    <ds:schemaRef ds:uri="8ee9550b-f5f4-4dde-bce5-39f4ba45c2f1"/>
    <ds:schemaRef ds:uri="http://schemas.microsoft.com/office/infopath/2007/PartnerControls"/>
    <ds:schemaRef ds:uri="http://purl.org/dc/elements/1.1/"/>
    <ds:schemaRef ds:uri="http://purl.org/dc/terms/"/>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92c24619-d6d5-42cf-b618-23d930ad9f20"/>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3678</Words>
  <Characters>22119</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25746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Lara Hopkinson</cp:lastModifiedBy>
  <cp:revision>2</cp:revision>
  <cp:lastPrinted>2014-10-10T07:42:00Z</cp:lastPrinted>
  <dcterms:created xsi:type="dcterms:W3CDTF">2025-07-07T08:46:00Z</dcterms:created>
  <dcterms:modified xsi:type="dcterms:W3CDTF">2025-07-07T08:46:00Z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