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2A3D1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66BFAD60" wp14:editId="626B3AE0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14:paraId="21934C23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6FA2E1C8" w14:textId="77777777" w:rsidTr="00342C53">
        <w:tc>
          <w:tcPr>
            <w:tcW w:w="9922" w:type="dxa"/>
            <w:shd w:val="clear" w:color="auto" w:fill="C0C0C0"/>
          </w:tcPr>
          <w:p w14:paraId="2ADCB1EF" w14:textId="77777777"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56BCAC31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48DFD97C" w14:textId="77777777" w:rsidTr="008F1308">
        <w:tc>
          <w:tcPr>
            <w:tcW w:w="2093" w:type="dxa"/>
            <w:shd w:val="pct15" w:color="auto" w:fill="auto"/>
          </w:tcPr>
          <w:p w14:paraId="1F26BB6E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2BF12675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5D5D1285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569C651C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60F651B5" w14:textId="77777777" w:rsidTr="00A406E5">
        <w:tc>
          <w:tcPr>
            <w:tcW w:w="2093" w:type="dxa"/>
            <w:shd w:val="pct15" w:color="auto" w:fill="auto"/>
          </w:tcPr>
          <w:p w14:paraId="4EA73C9E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0CD59AF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F1308" w:rsidRPr="00A406E5" w14:paraId="5E52F472" w14:textId="77777777" w:rsidTr="00274691">
        <w:tc>
          <w:tcPr>
            <w:tcW w:w="2093" w:type="dxa"/>
            <w:shd w:val="pct15" w:color="auto" w:fill="auto"/>
          </w:tcPr>
          <w:p w14:paraId="64A9835D" w14:textId="77777777" w:rsidR="008F1308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562180B1" w14:textId="2E129DF4" w:rsidR="008F1308" w:rsidRPr="00A406E5" w:rsidRDefault="00F072C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Heriau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Cyfoes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Gwneud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Gwahaniaeth</w:t>
            </w:r>
            <w:proofErr w:type="spellEnd"/>
          </w:p>
        </w:tc>
      </w:tr>
      <w:tr w:rsidR="00B84B5B" w:rsidRPr="00A406E5" w14:paraId="2D68B9FB" w14:textId="77777777" w:rsidTr="008F1308">
        <w:tc>
          <w:tcPr>
            <w:tcW w:w="2093" w:type="dxa"/>
            <w:shd w:val="pct15" w:color="auto" w:fill="auto"/>
          </w:tcPr>
          <w:p w14:paraId="2F7893B4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3FC73582" w14:textId="49012427" w:rsidR="00B84B5B" w:rsidRPr="00A406E5" w:rsidRDefault="00F072C7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BMSS4009</w:t>
            </w:r>
          </w:p>
        </w:tc>
        <w:tc>
          <w:tcPr>
            <w:tcW w:w="2268" w:type="dxa"/>
            <w:shd w:val="clear" w:color="auto" w:fill="D9D9D9"/>
          </w:tcPr>
          <w:p w14:paraId="585CA340" w14:textId="77777777"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74EFC515" w14:textId="66811DCF" w:rsidR="00B84B5B" w:rsidRPr="00A406E5" w:rsidRDefault="00F072C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DB116D" w:rsidRPr="00A406E5" w14:paraId="0EC25582" w14:textId="77777777" w:rsidTr="008F1308">
        <w:tc>
          <w:tcPr>
            <w:tcW w:w="2093" w:type="dxa"/>
            <w:shd w:val="pct15" w:color="auto" w:fill="auto"/>
          </w:tcPr>
          <w:p w14:paraId="25B395B2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75829A63" w14:textId="790F6D28" w:rsidR="00DB116D" w:rsidRPr="00A406E5" w:rsidRDefault="00F072C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Heddwen Davies</w:t>
            </w:r>
          </w:p>
        </w:tc>
        <w:tc>
          <w:tcPr>
            <w:tcW w:w="2268" w:type="dxa"/>
            <w:shd w:val="clear" w:color="auto" w:fill="D9D9D9"/>
          </w:tcPr>
          <w:p w14:paraId="2E69C82B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2B30EB5F" w14:textId="0076249B" w:rsidR="00DB116D" w:rsidRPr="00A406E5" w:rsidRDefault="00F072C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Simon Williams</w:t>
            </w:r>
          </w:p>
        </w:tc>
      </w:tr>
      <w:tr w:rsidR="00DB116D" w:rsidRPr="00A406E5" w14:paraId="40F79E17" w14:textId="77777777" w:rsidTr="008F1308">
        <w:tc>
          <w:tcPr>
            <w:tcW w:w="2093" w:type="dxa"/>
            <w:shd w:val="pct15" w:color="auto" w:fill="auto"/>
          </w:tcPr>
          <w:p w14:paraId="50572654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3A665702" w14:textId="2F93A3AA" w:rsidR="00DB116D" w:rsidRPr="00A406E5" w:rsidRDefault="00F072C7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Asesiad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1 :</w:t>
            </w:r>
            <w:proofErr w:type="gramEnd"/>
            <w:r>
              <w:rPr>
                <w:rFonts w:ascii="Arial" w:hAnsi="Arial" w:cs="Arial"/>
                <w:b/>
                <w:sz w:val="22"/>
                <w:szCs w:val="22"/>
              </w:rPr>
              <w:t xml:space="preserve"> E-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Bortffolio</w:t>
            </w:r>
            <w:proofErr w:type="spellEnd"/>
          </w:p>
        </w:tc>
        <w:tc>
          <w:tcPr>
            <w:tcW w:w="2268" w:type="dxa"/>
            <w:shd w:val="pct15" w:color="auto" w:fill="auto"/>
          </w:tcPr>
          <w:p w14:paraId="0324B030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3187C75A" w14:textId="237A3416" w:rsidR="00DB116D" w:rsidRPr="00A406E5" w:rsidRDefault="00F072C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2000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nid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yw’r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cyfeiriadau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yn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rhan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nifer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geiriau</w:t>
            </w:r>
            <w:proofErr w:type="spellEnd"/>
          </w:p>
        </w:tc>
      </w:tr>
      <w:tr w:rsidR="00B84B5B" w:rsidRPr="00A406E5" w14:paraId="3E6A3134" w14:textId="77777777" w:rsidTr="008F1308">
        <w:tc>
          <w:tcPr>
            <w:tcW w:w="2093" w:type="dxa"/>
            <w:shd w:val="pct15" w:color="auto" w:fill="auto"/>
          </w:tcPr>
          <w:p w14:paraId="7678B364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0F86F7C5" w14:textId="7409D6D9" w:rsidR="00B84B5B" w:rsidRPr="00A406E5" w:rsidRDefault="00F072C7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8/12/2023</w:t>
            </w:r>
          </w:p>
        </w:tc>
        <w:tc>
          <w:tcPr>
            <w:tcW w:w="2268" w:type="dxa"/>
            <w:shd w:val="pct15" w:color="auto" w:fill="auto"/>
          </w:tcPr>
          <w:p w14:paraId="47DBFE88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5DC08990" w14:textId="1D5376DE" w:rsidR="00B84B5B" w:rsidRPr="00A406E5" w:rsidRDefault="00F072C7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13/01/24</w:t>
            </w:r>
          </w:p>
        </w:tc>
      </w:tr>
      <w:tr w:rsidR="00152E9D" w:rsidRPr="00A406E5" w14:paraId="7462E848" w14:textId="77777777" w:rsidTr="00A406E5">
        <w:tc>
          <w:tcPr>
            <w:tcW w:w="2093" w:type="dxa"/>
            <w:shd w:val="pct15" w:color="auto" w:fill="auto"/>
          </w:tcPr>
          <w:p w14:paraId="0AEE7435" w14:textId="77777777"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8ECC056" w14:textId="77777777"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2D9B8E17" w14:textId="77777777" w:rsidR="00A406E5" w:rsidRPr="00A406E5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3A6E318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5F620FD1" w14:textId="77777777" w:rsidTr="00A406E5">
        <w:tc>
          <w:tcPr>
            <w:tcW w:w="2093" w:type="dxa"/>
            <w:shd w:val="pct15" w:color="auto" w:fill="auto"/>
          </w:tcPr>
          <w:p w14:paraId="117606D3" w14:textId="77777777"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7F07915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5005A210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03271130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0CCB1BF5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66FC3E5A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75F0E3F1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5657CA1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116AEB82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54B9D2A6" w14:textId="77777777" w:rsidTr="00A406E5">
        <w:tc>
          <w:tcPr>
            <w:tcW w:w="9747" w:type="dxa"/>
            <w:shd w:val="pct10" w:color="auto" w:fill="auto"/>
          </w:tcPr>
          <w:p w14:paraId="4DD9847C" w14:textId="77777777" w:rsidR="00C01A3F" w:rsidRPr="00A406E5" w:rsidRDefault="00A04F8B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2CBC73F9" w14:textId="77777777" w:rsidR="00C01A3F" w:rsidRPr="00A406E5" w:rsidRDefault="00A04F8B" w:rsidP="005C14E1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3DCAF33E" w14:textId="77777777" w:rsidTr="00A406E5">
        <w:tc>
          <w:tcPr>
            <w:tcW w:w="9747" w:type="dxa"/>
          </w:tcPr>
          <w:p w14:paraId="77D3172C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82CF043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6F0A2F27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74BFCBE6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7CFE2392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3CA7A355" w14:textId="77777777"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31C122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DE26CB6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62715E21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3234F3ED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78CF8543" w14:textId="77777777" w:rsidTr="00342C53">
        <w:tc>
          <w:tcPr>
            <w:tcW w:w="9781" w:type="dxa"/>
            <w:shd w:val="clear" w:color="auto" w:fill="C0C0C0"/>
          </w:tcPr>
          <w:p w14:paraId="347EA011" w14:textId="77777777"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28F1971C" w14:textId="77777777" w:rsidR="00A67FB1" w:rsidRPr="00A406E5" w:rsidRDefault="00A67FB1" w:rsidP="002A782A">
      <w:pPr>
        <w:rPr>
          <w:rFonts w:ascii="Arial" w:hAnsi="Arial" w:cs="Arial"/>
          <w:sz w:val="24"/>
          <w:szCs w:val="24"/>
        </w:rPr>
      </w:pPr>
    </w:p>
    <w:p w14:paraId="573ED7A6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75120165" w14:textId="77777777" w:rsidR="00F072C7" w:rsidRPr="002A782A" w:rsidRDefault="00F072C7" w:rsidP="00F072C7">
      <w:pPr>
        <w:pStyle w:val="paragraph"/>
        <w:spacing w:before="0" w:beforeAutospacing="0" w:after="0" w:afterAutospacing="0"/>
        <w:jc w:val="center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b/>
          <w:bCs/>
          <w:color w:val="000000" w:themeColor="text1"/>
          <w:sz w:val="32"/>
          <w:szCs w:val="32"/>
          <w:u w:val="single"/>
          <w:lang w:val="cy-GB"/>
        </w:rPr>
        <w:t>CREU E-BORTFFOLIO</w:t>
      </w:r>
      <w:r w:rsidRPr="002A782A">
        <w:rPr>
          <w:rStyle w:val="eop"/>
          <w:rFonts w:ascii="Calibri" w:hAnsi="Calibri" w:cs="Calibri"/>
          <w:color w:val="000000" w:themeColor="text1"/>
          <w:sz w:val="32"/>
          <w:szCs w:val="32"/>
        </w:rPr>
        <w:t> </w:t>
      </w:r>
    </w:p>
    <w:p w14:paraId="4ECC74F4" w14:textId="77777777" w:rsidR="00F072C7" w:rsidRPr="002A782A" w:rsidRDefault="00F072C7" w:rsidP="00F072C7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14AF98D3" w14:textId="77777777" w:rsidR="00F072C7" w:rsidRPr="002A782A" w:rsidRDefault="00F072C7" w:rsidP="00F072C7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 xml:space="preserve">Gan ddefnyddio OneNote ar gyfer Windows 10, dylech gwblhau e-bortffolio personol. Enwch eich e-bortffolio 'BMSS4009 Heriau Cyfoes: Gwneud Gwahaniaeth' a chynnwys yr </w:t>
      </w:r>
      <w:r w:rsidRPr="002A782A">
        <w:rPr>
          <w:rStyle w:val="normaltextrun"/>
          <w:rFonts w:ascii="Calibri" w:hAnsi="Calibri" w:cs="Calibri"/>
          <w:b/>
          <w:bCs/>
          <w:color w:val="000000" w:themeColor="text1"/>
          <w:sz w:val="22"/>
          <w:szCs w:val="22"/>
          <w:lang w:val="cy-GB"/>
        </w:rPr>
        <w:t>adrannau canlynol ar wahân</w:t>
      </w: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: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2F868483" w14:textId="77777777" w:rsidR="00F072C7" w:rsidRPr="002A782A" w:rsidRDefault="00F072C7" w:rsidP="00F072C7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 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56964F5C" w14:textId="77777777" w:rsidR="00F072C7" w:rsidRPr="002A782A" w:rsidRDefault="00F072C7" w:rsidP="00F072C7">
      <w:pPr>
        <w:pStyle w:val="paragraph"/>
        <w:spacing w:before="0" w:beforeAutospacing="0" w:after="0" w:afterAutospacing="0"/>
        <w:ind w:left="72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1. Diffinio, Asesu a Mesur Gweithgarwch Corfforol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5F6F57FC" w14:textId="77777777" w:rsidR="00F072C7" w:rsidRPr="002A782A" w:rsidRDefault="00F072C7" w:rsidP="00F072C7">
      <w:pPr>
        <w:pStyle w:val="paragraph"/>
        <w:spacing w:before="0" w:beforeAutospacing="0" w:after="0" w:afterAutospacing="0"/>
        <w:ind w:left="72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2. Amddifadedd Cymdeithasol, Iechyd a Gweithgarwch Corfforol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4D8F3709" w14:textId="77777777" w:rsidR="00F072C7" w:rsidRPr="002A782A" w:rsidRDefault="00F072C7" w:rsidP="00F072C7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 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0A3F41F8" w14:textId="77777777" w:rsidR="00F072C7" w:rsidRPr="002A782A" w:rsidRDefault="00F072C7" w:rsidP="00F072C7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 xml:space="preserve">Mae cyfarwyddiadau ar sut i ddechrau defnyddio OneNote ar gyfer Windows 10 ar gael yn y fideo yn </w:t>
      </w:r>
      <w:r w:rsidRPr="002A782A">
        <w:rPr>
          <w:rStyle w:val="normaltextrun"/>
          <w:rFonts w:ascii="Calibri" w:hAnsi="Calibri" w:cs="Calibri"/>
          <w:b/>
          <w:bCs/>
          <w:color w:val="000000" w:themeColor="text1"/>
          <w:sz w:val="22"/>
          <w:szCs w:val="22"/>
          <w:lang w:val="cy-GB"/>
        </w:rPr>
        <w:t xml:space="preserve">adran un </w:t>
      </w: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o'r</w:t>
      </w:r>
      <w:r w:rsidRPr="002A782A">
        <w:rPr>
          <w:rStyle w:val="normaltextrun"/>
          <w:rFonts w:ascii="Calibri" w:hAnsi="Calibri" w:cs="Calibri"/>
          <w:b/>
          <w:bCs/>
          <w:color w:val="000000" w:themeColor="text1"/>
          <w:sz w:val="22"/>
          <w:szCs w:val="22"/>
          <w:lang w:val="cy-GB"/>
        </w:rPr>
        <w:t xml:space="preserve"> </w:t>
      </w: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Nodiadur</w:t>
      </w:r>
      <w:r w:rsidRPr="002A782A">
        <w:rPr>
          <w:rStyle w:val="normaltextrun"/>
          <w:rFonts w:ascii="Calibri" w:hAnsi="Calibri" w:cs="Calibri"/>
          <w:b/>
          <w:bCs/>
          <w:color w:val="000000" w:themeColor="text1"/>
          <w:sz w:val="22"/>
          <w:szCs w:val="22"/>
          <w:lang w:val="cy-GB"/>
        </w:rPr>
        <w:t xml:space="preserve"> </w:t>
      </w: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(Sut i ddefnyddio OneNote ar gyfer Windows 10) sydd wedi'i ddarparu. Ym mhob adran o'ch e-bortffolio, dylech gynnwys y canlynol: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37D27793" w14:textId="77777777" w:rsidR="00F072C7" w:rsidRPr="002A782A" w:rsidRDefault="00F072C7" w:rsidP="00F072C7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 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204209E3" w14:textId="6A37C007" w:rsidR="00F072C7" w:rsidRPr="002A782A" w:rsidRDefault="00F072C7" w:rsidP="00F072C7">
      <w:pPr>
        <w:pStyle w:val="paragraph"/>
        <w:numPr>
          <w:ilvl w:val="0"/>
          <w:numId w:val="22"/>
        </w:numP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b/>
          <w:bCs/>
          <w:color w:val="000000" w:themeColor="text1"/>
          <w:sz w:val="22"/>
          <w:szCs w:val="22"/>
          <w:lang w:val="cy-GB"/>
        </w:rPr>
        <w:t>Crynodeb adfyfyriol o'ch dealltwriaeth a'r hyn rydych wedi’i ddysgu am y ddau bwnc a restrir uchod</w:t>
      </w: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. Mae crynodeb adfyfyriol yn fwy na disgrifiad syml o'r hyn a drafodwyd, dylai ddangos eich bod wedi cymryd amser i feddwl yn ddyfnach am y pynciau a'r materion, a'ch bod wedi cynnal eich ymholiad annibynnol eich hun i wella'ch dysgu. Fel y dywedodd Edmund Burke…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208207E2" w14:textId="77777777" w:rsidR="00F072C7" w:rsidRPr="002A782A" w:rsidRDefault="00F072C7" w:rsidP="00F072C7">
      <w:pPr>
        <w:pStyle w:val="paragraph"/>
        <w:spacing w:before="0" w:beforeAutospacing="0" w:after="0" w:afterAutospacing="0"/>
        <w:ind w:left="54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 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37752858" w14:textId="77777777" w:rsidR="00F072C7" w:rsidRPr="002A782A" w:rsidRDefault="00F072C7" w:rsidP="00F072C7">
      <w:pPr>
        <w:pStyle w:val="paragraph"/>
        <w:spacing w:before="0" w:beforeAutospacing="0" w:after="0" w:afterAutospacing="0"/>
        <w:ind w:left="108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"to read without reflecting is like eating without digesting"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24997723" w14:textId="77777777" w:rsidR="00F072C7" w:rsidRPr="002A782A" w:rsidRDefault="00F072C7" w:rsidP="00F072C7">
      <w:pPr>
        <w:pStyle w:val="paragraph"/>
        <w:spacing w:before="0" w:beforeAutospacing="0" w:after="0" w:afterAutospacing="0"/>
        <w:ind w:left="54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 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2E7C31EA" w14:textId="77777777" w:rsidR="00F072C7" w:rsidRPr="002A782A" w:rsidRDefault="00F072C7" w:rsidP="00F072C7">
      <w:pPr>
        <w:pStyle w:val="paragraph"/>
        <w:spacing w:before="0" w:beforeAutospacing="0" w:after="0" w:afterAutospacing="0"/>
        <w:ind w:left="54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Ysgrifennwch eich myfyrdodau yn llais y person cyntaf (h.y. defnyddiwch "Rydw i") a dyma ychydig o ganllawiau y gallwch eu dilyn: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6D939A53" w14:textId="77777777" w:rsidR="00F072C7" w:rsidRPr="002A782A" w:rsidRDefault="00F072C7" w:rsidP="00F072C7">
      <w:pPr>
        <w:pStyle w:val="paragraph"/>
        <w:spacing w:before="0" w:beforeAutospacing="0" w:after="0" w:afterAutospacing="0"/>
        <w:ind w:left="54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 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52944475" w14:textId="77777777" w:rsidR="00F072C7" w:rsidRPr="002A782A" w:rsidRDefault="00F072C7" w:rsidP="00F072C7">
      <w:pPr>
        <w:pStyle w:val="paragraph"/>
        <w:numPr>
          <w:ilvl w:val="0"/>
          <w:numId w:val="18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beth oeddech chi'n ei wybod a'i ddeall am y pynciau cyn y ddarlith?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1D132255" w14:textId="77777777" w:rsidR="00F072C7" w:rsidRPr="002A782A" w:rsidRDefault="00F072C7" w:rsidP="00F072C7">
      <w:pPr>
        <w:pStyle w:val="paragraph"/>
        <w:numPr>
          <w:ilvl w:val="0"/>
          <w:numId w:val="18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yr hyn nad ydych chi'n ei wybod a'i ddeall?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0218EAF4" w14:textId="77777777" w:rsidR="00F072C7" w:rsidRPr="002A782A" w:rsidRDefault="00F072C7" w:rsidP="00F072C7">
      <w:pPr>
        <w:pStyle w:val="paragraph"/>
        <w:numPr>
          <w:ilvl w:val="0"/>
          <w:numId w:val="18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yr hyn rydych chi wedi'i ddysgu am y pwnc?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10FA3E7A" w14:textId="77777777" w:rsidR="00F072C7" w:rsidRPr="002A782A" w:rsidRDefault="00F072C7" w:rsidP="00F072C7">
      <w:pPr>
        <w:pStyle w:val="paragraph"/>
        <w:numPr>
          <w:ilvl w:val="0"/>
          <w:numId w:val="18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sut y gallai'r dysgu hwn ddylanwadu ar eich ymddygiad a sut ydych chi'n mynd i ddefnyddio'r dysgu i geisio dylanwadu ar eraill?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6B3B8BC3" w14:textId="77777777" w:rsidR="00F072C7" w:rsidRPr="002A782A" w:rsidRDefault="00F072C7" w:rsidP="00F072C7">
      <w:pPr>
        <w:pStyle w:val="paragraph"/>
        <w:numPr>
          <w:ilvl w:val="0"/>
          <w:numId w:val="19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a wnaethoch chi gymryd rhan weithredol yn y ddarlith (e.e. a wnaethoch chi ofyn cwestiynau neu ddechrau trafodaeth?)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666DA695" w14:textId="77777777" w:rsidR="00F072C7" w:rsidRPr="002A782A" w:rsidRDefault="00F072C7" w:rsidP="00F072C7">
      <w:pPr>
        <w:pStyle w:val="paragraph"/>
        <w:numPr>
          <w:ilvl w:val="0"/>
          <w:numId w:val="19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pa ymholiad annibynnol ychwanegol rydych chi wedi'i gynnal a pham rydych chi'n teimlo bod y wybodaeth yn berthnasol ac yn bwysig?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179C8DF4" w14:textId="77777777" w:rsidR="00F072C7" w:rsidRPr="002A782A" w:rsidRDefault="00F072C7" w:rsidP="00F072C7">
      <w:pPr>
        <w:pStyle w:val="paragraph"/>
        <w:numPr>
          <w:ilvl w:val="0"/>
          <w:numId w:val="19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beth byddwch chi'n ei wneud i wella'ch dysgu a'ch dealltwriaeth?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6BFE8BBA" w14:textId="77777777" w:rsidR="00F072C7" w:rsidRPr="002A782A" w:rsidRDefault="00F072C7" w:rsidP="00F072C7">
      <w:pPr>
        <w:pStyle w:val="paragraph"/>
        <w:spacing w:before="0" w:beforeAutospacing="0" w:after="0" w:afterAutospacing="0"/>
        <w:ind w:left="54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 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1F43405B" w14:textId="04A57A3A" w:rsidR="00F072C7" w:rsidRPr="002A782A" w:rsidRDefault="00F072C7" w:rsidP="00F072C7">
      <w:pPr>
        <w:pStyle w:val="paragraph"/>
        <w:numPr>
          <w:ilvl w:val="0"/>
          <w:numId w:val="22"/>
        </w:numPr>
        <w:spacing w:before="0" w:beforeAutospacing="0" w:after="0" w:afterAutospacing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b/>
          <w:bCs/>
          <w:color w:val="000000" w:themeColor="text1"/>
          <w:sz w:val="22"/>
          <w:szCs w:val="22"/>
          <w:lang w:val="cy-GB"/>
        </w:rPr>
        <w:t>Adnoddau a gwybodaeth ychwanegol sy'n gysylltiedig â'r pynciau sy'n cael sylw</w:t>
      </w: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. Er enghraifft, gallwch gynnwys rhai o'r canlynol: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7208982E" w14:textId="77777777" w:rsidR="00F072C7" w:rsidRPr="002A782A" w:rsidRDefault="00F072C7" w:rsidP="00F072C7">
      <w:pPr>
        <w:pStyle w:val="paragraph"/>
        <w:spacing w:before="0" w:beforeAutospacing="0" w:after="0" w:afterAutospacing="0"/>
        <w:ind w:left="54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 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4EC31498" w14:textId="77777777" w:rsidR="00F072C7" w:rsidRPr="002A782A" w:rsidRDefault="00F072C7" w:rsidP="00F072C7">
      <w:pPr>
        <w:pStyle w:val="paragraph"/>
        <w:numPr>
          <w:ilvl w:val="0"/>
          <w:numId w:val="21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fideo YouTube rydych chi wedi'i wylio a gweld ei fod yn arbennig o addysgiadol.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2CF9FD09" w14:textId="77777777" w:rsidR="00F072C7" w:rsidRPr="002A782A" w:rsidRDefault="00F072C7" w:rsidP="00F072C7">
      <w:pPr>
        <w:pStyle w:val="paragraph"/>
        <w:numPr>
          <w:ilvl w:val="0"/>
          <w:numId w:val="21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 xml:space="preserve">erthygl papur newydd neu gylchgrawn am weithgarwch corfforol, iechyd a/neu anghydraddoldebau cymdeithasol a oedd yn ddiddorol ac yn addysgiadol i chi. Efallai iddo fod yn ddiddorol oherwydd ei fod </w:t>
      </w: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lastRenderedPageBreak/>
        <w:t>yn disgrifio canfyddiadau ymchwil newydd neu oherwydd eich bod yn teimlo ei fod yn lledaenu gwybodaeth ffug.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0D6D18BD" w14:textId="77777777" w:rsidR="00F072C7" w:rsidRPr="002A782A" w:rsidRDefault="00F072C7" w:rsidP="00F072C7">
      <w:pPr>
        <w:pStyle w:val="paragraph"/>
        <w:numPr>
          <w:ilvl w:val="0"/>
          <w:numId w:val="21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crynodeb beirniadol o raglen deledu neu radio, neu bodlediad am weithgarwch corfforol, iechyd a/neu anghydraddoldebau cymdeithasol.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2D5AD5AA" w14:textId="77777777" w:rsidR="00F072C7" w:rsidRPr="002A782A" w:rsidRDefault="00F072C7" w:rsidP="00F072C7">
      <w:pPr>
        <w:pStyle w:val="paragraph"/>
        <w:numPr>
          <w:ilvl w:val="0"/>
          <w:numId w:val="21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ffotograff(au) sy'n gysylltiedig â phynciau'r modwl. Er enghraifft, dyma lun diweddar sy'n enghraifft o un o'r prif faterion sy'n cael sylw gan y modwl hwn - mae llawer o bobl yn osgoi gweithgarwch corfforol os gallant wneud hynny.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10C3ADC8" w14:textId="77777777" w:rsidR="00F072C7" w:rsidRPr="002A782A" w:rsidRDefault="00F072C7" w:rsidP="00F072C7">
      <w:pPr>
        <w:pStyle w:val="paragraph"/>
        <w:numPr>
          <w:ilvl w:val="0"/>
          <w:numId w:val="21"/>
        </w:numPr>
        <w:spacing w:before="0" w:beforeAutospacing="0" w:after="0" w:afterAutospacing="0"/>
        <w:ind w:left="1080" w:firstLine="0"/>
        <w:textAlignment w:val="baseline"/>
        <w:rPr>
          <w:rFonts w:ascii="Calibri" w:hAnsi="Calibri" w:cs="Calibri"/>
          <w:color w:val="000000" w:themeColor="text1"/>
          <w:sz w:val="22"/>
          <w:szCs w:val="22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Ystadegau sy'n ymwneud ag iechyd, gweithgarwch corfforol neu anghydraddoldebau cymdeithasol gan Iechyd Cyhoeddus Cymru neu ryw ffynhonnell ddata/gwybodaeth ddibynadwy arall. Darparir rhywfaint o ganllawiau pellach ar leoli a defnyddio ystadegau.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20E3EA47" w14:textId="77777777" w:rsidR="00152E9D" w:rsidRPr="002A782A" w:rsidRDefault="00152E9D" w:rsidP="00A67FB1">
      <w:pPr>
        <w:ind w:left="720"/>
        <w:rPr>
          <w:rFonts w:ascii="Arial" w:hAnsi="Arial" w:cs="Arial"/>
          <w:color w:val="000000" w:themeColor="text1"/>
          <w:sz w:val="24"/>
          <w:szCs w:val="24"/>
        </w:rPr>
      </w:pPr>
    </w:p>
    <w:p w14:paraId="39E63944" w14:textId="77777777" w:rsidR="002A782A" w:rsidRPr="002A782A" w:rsidRDefault="002A782A" w:rsidP="002A782A">
      <w:pPr>
        <w:rPr>
          <w:color w:val="000000" w:themeColor="text1"/>
          <w:sz w:val="24"/>
          <w:szCs w:val="24"/>
          <w:lang w:eastAsia="en-US"/>
        </w:rPr>
      </w:pPr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 xml:space="preserve">2,000 o </w:t>
      </w:r>
      <w:proofErr w:type="spellStart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>eiriau</w:t>
      </w:r>
      <w:proofErr w:type="spellEnd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>ynghyd</w:t>
      </w:r>
      <w:proofErr w:type="spellEnd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 xml:space="preserve"> â </w:t>
      </w:r>
      <w:proofErr w:type="spellStart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>deunydd</w:t>
      </w:r>
      <w:proofErr w:type="spellEnd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>arall</w:t>
      </w:r>
      <w:proofErr w:type="spellEnd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 xml:space="preserve"> (</w:t>
      </w:r>
      <w:proofErr w:type="spellStart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>e.e.</w:t>
      </w:r>
      <w:proofErr w:type="spellEnd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>ffotograffau</w:t>
      </w:r>
      <w:proofErr w:type="spellEnd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 xml:space="preserve">, </w:t>
      </w:r>
      <w:proofErr w:type="spellStart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>fideos</w:t>
      </w:r>
      <w:proofErr w:type="spellEnd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 xml:space="preserve">, </w:t>
      </w:r>
      <w:proofErr w:type="spellStart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>erthyglau</w:t>
      </w:r>
      <w:proofErr w:type="spellEnd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>papur</w:t>
      </w:r>
      <w:proofErr w:type="spellEnd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>newydd</w:t>
      </w:r>
      <w:proofErr w:type="spellEnd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 xml:space="preserve">, </w:t>
      </w:r>
      <w:proofErr w:type="spellStart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>podlediadau</w:t>
      </w:r>
      <w:proofErr w:type="spellEnd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 xml:space="preserve">, </w:t>
      </w:r>
      <w:proofErr w:type="spellStart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>ystadegau</w:t>
      </w:r>
      <w:proofErr w:type="spellEnd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 xml:space="preserve">, ac </w:t>
      </w:r>
      <w:proofErr w:type="spellStart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>ati</w:t>
      </w:r>
      <w:proofErr w:type="spellEnd"/>
      <w:r w:rsidRPr="002A782A">
        <w:rPr>
          <w:rFonts w:ascii="Arial" w:hAnsi="Arial" w:cs="Arial"/>
          <w:color w:val="000000" w:themeColor="text1"/>
          <w:sz w:val="22"/>
          <w:szCs w:val="22"/>
          <w:shd w:val="clear" w:color="auto" w:fill="FFFFFF"/>
          <w:lang w:eastAsia="en-US"/>
        </w:rPr>
        <w:t>)</w:t>
      </w:r>
    </w:p>
    <w:p w14:paraId="163EDD18" w14:textId="77777777" w:rsidR="00152E9D" w:rsidRPr="002A782A" w:rsidRDefault="00152E9D" w:rsidP="002A782A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4B4A682" w14:textId="77777777" w:rsidR="00152E9D" w:rsidRPr="002A782A" w:rsidRDefault="00152E9D" w:rsidP="00A67FB1">
      <w:pPr>
        <w:ind w:left="720"/>
        <w:rPr>
          <w:rFonts w:ascii="Arial" w:hAnsi="Arial" w:cs="Arial"/>
          <w:color w:val="000000" w:themeColor="text1"/>
          <w:sz w:val="24"/>
          <w:szCs w:val="24"/>
        </w:rPr>
      </w:pPr>
    </w:p>
    <w:p w14:paraId="4A70A593" w14:textId="797A66FC" w:rsidR="00F072C7" w:rsidRPr="00F072C7" w:rsidRDefault="00F072C7" w:rsidP="00F072C7">
      <w:pPr>
        <w:rPr>
          <w:color w:val="000000" w:themeColor="text1"/>
          <w:sz w:val="24"/>
          <w:szCs w:val="24"/>
          <w:lang w:eastAsia="en-US"/>
        </w:rPr>
      </w:pPr>
      <w:r w:rsidRPr="002A782A">
        <w:rPr>
          <w:rFonts w:ascii="Arial" w:hAnsi="Arial" w:cs="Arial"/>
          <w:noProof/>
          <w:color w:val="000000" w:themeColor="text1"/>
          <w:sz w:val="24"/>
          <w:szCs w:val="24"/>
        </w:rPr>
        <w:drawing>
          <wp:inline distT="0" distB="0" distL="0" distR="0" wp14:anchorId="09818FA7" wp14:editId="5E90F100">
            <wp:extent cx="6638290" cy="3786505"/>
            <wp:effectExtent l="0" t="0" r="3810" b="0"/>
            <wp:docPr id="2" name="Picture 2" descr="A group of people on an escala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people on an escalat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290" cy="378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72C7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  <w:lang w:val="cy-GB" w:eastAsia="en-US"/>
        </w:rPr>
        <w:br/>
      </w:r>
    </w:p>
    <w:p w14:paraId="2596567F" w14:textId="77777777" w:rsidR="00F072C7" w:rsidRPr="002A782A" w:rsidRDefault="00F072C7" w:rsidP="00F072C7">
      <w:pPr>
        <w:pStyle w:val="paragraph"/>
        <w:spacing w:before="0" w:beforeAutospacing="0" w:after="0" w:afterAutospacing="0"/>
        <w:ind w:left="540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Beth bynnag rydych chi'n ei gynnwys yn eich e-bortffolio, cofiwch ysgrifennu amdano. Esboniwch pam rydych wedi'i gynnwys a sut mae wedi helpu i wella'ch gwybodaeth a'ch dealltwriaeth.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13810202" w14:textId="77777777" w:rsidR="00F072C7" w:rsidRPr="002A782A" w:rsidRDefault="00F072C7" w:rsidP="00F072C7">
      <w:pPr>
        <w:pStyle w:val="paragraph"/>
        <w:spacing w:before="0" w:beforeAutospacing="0" w:after="0" w:afterAutospacing="0"/>
        <w:ind w:left="540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 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5736BF39" w14:textId="77777777" w:rsidR="00F072C7" w:rsidRPr="002A782A" w:rsidRDefault="00F072C7" w:rsidP="00F072C7">
      <w:pPr>
        <w:pStyle w:val="paragraph"/>
        <w:spacing w:before="0" w:beforeAutospacing="0" w:after="0" w:afterAutospacing="0"/>
        <w:ind w:left="540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2A782A">
        <w:rPr>
          <w:rStyle w:val="normaltextrun"/>
          <w:rFonts w:ascii="Calibri" w:hAnsi="Calibri" w:cs="Calibri"/>
          <w:b/>
          <w:bCs/>
          <w:color w:val="000000" w:themeColor="text1"/>
          <w:lang w:val="cy-GB"/>
        </w:rPr>
        <w:t>Sut bydd eich e-bortffolio yn cael ei farcio a'i raddio?</w:t>
      </w:r>
      <w:r w:rsidRPr="002A782A">
        <w:rPr>
          <w:rStyle w:val="eop"/>
          <w:rFonts w:ascii="Calibri" w:hAnsi="Calibri" w:cs="Calibri"/>
          <w:color w:val="000000" w:themeColor="text1"/>
        </w:rPr>
        <w:t> </w:t>
      </w:r>
    </w:p>
    <w:p w14:paraId="6A52C5E5" w14:textId="77777777" w:rsidR="00F072C7" w:rsidRPr="002A782A" w:rsidRDefault="00F072C7" w:rsidP="00F072C7">
      <w:pPr>
        <w:pStyle w:val="paragraph"/>
        <w:spacing w:before="0" w:beforeAutospacing="0" w:after="0" w:afterAutospacing="0"/>
        <w:ind w:left="540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Trwy ddefnyddio OneNote ar gyfer Windows 10, gellir rhannu eich e-bortffolio yn hawdd â'ch tiwtor a fydd yn rhoi adborth rheolaidd ar ei drefn a'i gynnwys. Wedyn caiff eich e-bortffolio terfynol ei farcio yn unol â'r meini prawf marcio canlynol: (1) Ymgysylltu â Llenyddiaeth; (2) Gwybodaeth a Dealltwriaeth; (3) Sgiliau Gwybyddol a Deallusol; (4) Sgiliau Trosglwyddadwy ar gyfer Bywyd ac Ymarfer Proffesiynol. Mae meini prawf 1-3 yn dangos eich sgiliau academaidd a'ch gallu i ddarganfod, cyd-destunoli ac arfarnu gwybodaeth. Gall rhywfaint o'r wybodaeth hon fod yn gymhleth. Mae Meini Prawf 4 yn asesu eich gallu i gyfathrebu gan ddefnyddio cyfuniad o eiriau, lluniau, fideo, data, ac ati, a'ch gallu i reoli a defnyddio TG yn greadigol ac yn arloesol.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047EDA61" w14:textId="77777777" w:rsidR="00F072C7" w:rsidRPr="002A782A" w:rsidRDefault="00F072C7" w:rsidP="00F072C7">
      <w:pPr>
        <w:pStyle w:val="paragraph"/>
        <w:spacing w:before="0" w:beforeAutospacing="0" w:after="0" w:afterAutospacing="0"/>
        <w:ind w:left="540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118C7C34" w14:textId="77777777" w:rsidR="00F072C7" w:rsidRPr="002A782A" w:rsidRDefault="00F072C7" w:rsidP="00F072C7">
      <w:pPr>
        <w:pStyle w:val="paragraph"/>
        <w:spacing w:before="0" w:beforeAutospacing="0" w:after="0" w:afterAutospacing="0"/>
        <w:ind w:left="540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2A782A">
        <w:rPr>
          <w:rStyle w:val="normaltextrun"/>
          <w:rFonts w:ascii="Calibri" w:hAnsi="Calibri" w:cs="Calibri"/>
          <w:b/>
          <w:bCs/>
          <w:color w:val="000000" w:themeColor="text1"/>
          <w:sz w:val="22"/>
          <w:szCs w:val="22"/>
          <w:lang w:val="cy-GB"/>
        </w:rPr>
        <w:t>Cyflwyno eich e-bortffolio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55859CDF" w14:textId="77777777" w:rsidR="00F072C7" w:rsidRPr="002A782A" w:rsidRDefault="00F072C7" w:rsidP="00F072C7">
      <w:pPr>
        <w:pStyle w:val="paragraph"/>
        <w:spacing w:before="0" w:beforeAutospacing="0" w:after="0" w:afterAutospacing="0"/>
        <w:ind w:left="540"/>
        <w:textAlignment w:val="baseline"/>
        <w:rPr>
          <w:rFonts w:ascii="Segoe UI" w:hAnsi="Segoe UI" w:cs="Segoe UI"/>
          <w:color w:val="000000" w:themeColor="text1"/>
          <w:sz w:val="18"/>
          <w:szCs w:val="18"/>
        </w:rPr>
      </w:pPr>
      <w:r w:rsidRPr="002A782A">
        <w:rPr>
          <w:rStyle w:val="normaltextrun"/>
          <w:rFonts w:ascii="Calibri" w:hAnsi="Calibri" w:cs="Calibri"/>
          <w:color w:val="000000" w:themeColor="text1"/>
          <w:sz w:val="22"/>
          <w:szCs w:val="22"/>
          <w:lang w:val="cy-GB"/>
        </w:rPr>
        <w:t>Defnyddiwch Arial, maint ffont 12 ac arddull cyfeirnodi Harvard.</w:t>
      </w:r>
      <w:r w:rsidRPr="002A782A">
        <w:rPr>
          <w:rStyle w:val="eop"/>
          <w:rFonts w:ascii="Calibri" w:hAnsi="Calibri" w:cs="Calibri"/>
          <w:color w:val="000000" w:themeColor="text1"/>
          <w:sz w:val="22"/>
          <w:szCs w:val="22"/>
        </w:rPr>
        <w:t> </w:t>
      </w:r>
    </w:p>
    <w:p w14:paraId="216472F7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59B27E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C55946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78B1CD59" w14:textId="0633AF19" w:rsidR="00A85BFE" w:rsidRDefault="00A85BFE" w:rsidP="00F072C7">
      <w:pPr>
        <w:jc w:val="both"/>
        <w:rPr>
          <w:rFonts w:ascii="Arial" w:hAnsi="Arial" w:cs="Arial"/>
          <w:sz w:val="22"/>
          <w:szCs w:val="22"/>
        </w:rPr>
      </w:pPr>
    </w:p>
    <w:p w14:paraId="581FCE09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69C03E7F" w14:textId="77777777" w:rsidTr="00342C53">
        <w:trPr>
          <w:trHeight w:val="414"/>
        </w:trPr>
        <w:tc>
          <w:tcPr>
            <w:tcW w:w="10670" w:type="dxa"/>
            <w:shd w:val="clear" w:color="auto" w:fill="D9D9D9"/>
          </w:tcPr>
          <w:p w14:paraId="57300F1A" w14:textId="77777777"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0F2A771D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B28595E" w14:textId="77777777"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05F95015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4881DC84" w14:textId="77777777"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38F59835" w14:textId="77777777"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40DD0471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A003F0F" w14:textId="77777777" w:rsidR="00C01A3F" w:rsidRPr="00A406E5" w:rsidRDefault="00A04F8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68EA0E8F" w14:textId="77777777" w:rsidR="00F072C7" w:rsidRPr="00F072C7" w:rsidRDefault="00F072C7" w:rsidP="00F072C7">
      <w:pPr>
        <w:rPr>
          <w:sz w:val="24"/>
          <w:szCs w:val="24"/>
          <w:lang w:eastAsia="en-US"/>
        </w:rPr>
      </w:pP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Defnyddiwch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ddetholiad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o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ffynonellau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gwybodaeth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gan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gynnwys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erthyglau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cyfoes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(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diweddar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) a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dibynadwy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gram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a</w:t>
      </w:r>
      <w:proofErr w:type="gram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adolygir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gan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gymheiriaid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,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erthyglau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papur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newydd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,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gwefannau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, a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theledu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a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chyfryngau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eraill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.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Yn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bwysig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,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byddwch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yn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ymwybodol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o'r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math o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wybodaeth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rydych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chi'n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ei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defnyddio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–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nid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yw'r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holl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wybodaeth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yn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gyfartal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!</w:t>
      </w:r>
    </w:p>
    <w:p w14:paraId="768024BF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D0EAECC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75481E2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7007704C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686C1276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150D26A4" w14:textId="77777777" w:rsidR="00C01A3F" w:rsidRPr="00A406E5" w:rsidRDefault="0041139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834DC4A" w14:textId="50882B82" w:rsidR="00F072C7" w:rsidRPr="00F072C7" w:rsidRDefault="00F072C7" w:rsidP="00F072C7">
      <w:pPr>
        <w:rPr>
          <w:sz w:val="24"/>
          <w:szCs w:val="24"/>
          <w:lang w:eastAsia="en-US"/>
        </w:rPr>
      </w:pPr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val="cy-GB" w:eastAsia="en-US"/>
        </w:rPr>
        <w:t>Sicrhau eich bod yn dangos dealltwriaeth glir o'r prif bynciau a chysyniadau sy'n cael eu hystyried yn y modiwl hwn. Er enghraifft, beth yw 'iechyd' a sut mae'n cael ei fesur? Beth yw gweithgarwch corfforol? Beth yw'r gwahaniaeth rhwng anghydraddoldeb ac annhegwch?</w:t>
      </w:r>
      <w:r w:rsidRPr="00F072C7">
        <w:rPr>
          <w:rFonts w:ascii="Arial" w:hAnsi="Arial" w:cs="Arial"/>
          <w:color w:val="FF0000"/>
          <w:sz w:val="22"/>
          <w:szCs w:val="22"/>
          <w:shd w:val="clear" w:color="auto" w:fill="FFFFFF"/>
          <w:lang w:eastAsia="en-US"/>
        </w:rPr>
        <w:t> </w:t>
      </w:r>
    </w:p>
    <w:p w14:paraId="34901907" w14:textId="5EF3D9DF" w:rsidR="00D22D9C" w:rsidRPr="00A406E5" w:rsidRDefault="00D22D9C" w:rsidP="00F072C7">
      <w:pPr>
        <w:tabs>
          <w:tab w:val="left" w:pos="1072"/>
        </w:tabs>
        <w:jc w:val="both"/>
        <w:rPr>
          <w:rFonts w:ascii="Arial" w:hAnsi="Arial" w:cs="Arial"/>
          <w:sz w:val="22"/>
          <w:szCs w:val="22"/>
        </w:rPr>
      </w:pPr>
    </w:p>
    <w:p w14:paraId="171CE4E8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4A865712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EC72F9F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5A7AB7A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0E59502" w14:textId="77777777"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B5198F1" w14:textId="77777777" w:rsidR="00F072C7" w:rsidRPr="00F072C7" w:rsidRDefault="00F072C7" w:rsidP="00F072C7">
      <w:pPr>
        <w:rPr>
          <w:sz w:val="24"/>
          <w:szCs w:val="24"/>
          <w:lang w:eastAsia="en-US"/>
        </w:rPr>
      </w:pP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Mae'n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bwysig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yn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eich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e-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bortffolio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eich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bod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yn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dangos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gallu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i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gyd-destunoli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a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gwerthuso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gwybodaeth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, ac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i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ddarparu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dadleuon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/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trafodaethau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cytbwys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,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rhesymol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,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mynegol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a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pharchus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.</w:t>
      </w:r>
    </w:p>
    <w:p w14:paraId="72923ECC" w14:textId="12944296" w:rsidR="00C01A3F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5CCB1E87" w14:textId="77777777" w:rsidR="00F072C7" w:rsidRPr="00A406E5" w:rsidRDefault="00F072C7" w:rsidP="00D22D9C">
      <w:pPr>
        <w:jc w:val="both"/>
        <w:rPr>
          <w:rFonts w:ascii="Arial" w:hAnsi="Arial" w:cs="Arial"/>
          <w:sz w:val="22"/>
          <w:szCs w:val="22"/>
        </w:rPr>
      </w:pPr>
    </w:p>
    <w:p w14:paraId="6F80067A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1D856597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219721A8" w14:textId="77777777"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3DF2EEAB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BBAD849" w14:textId="2B934F4D"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  <w:r w:rsidR="00F072C7">
        <w:rPr>
          <w:rFonts w:ascii="Arial" w:hAnsi="Arial" w:cs="Arial"/>
          <w:i/>
          <w:sz w:val="22"/>
          <w:szCs w:val="22"/>
        </w:rPr>
        <w:t xml:space="preserve"> N/A</w:t>
      </w:r>
    </w:p>
    <w:p w14:paraId="3A082AE8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6662DD92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79DB1B54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65B457EE" w14:textId="77777777" w:rsidR="00995D51" w:rsidRPr="00A406E5" w:rsidRDefault="00274691" w:rsidP="00A423D0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canlyniadau’ch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529E2D63" w14:textId="77777777"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19400655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83FBCC6" w14:textId="77777777" w:rsidR="00C01A3F" w:rsidRPr="00A406E5" w:rsidRDefault="00E246E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5039E639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F112C35" w14:textId="77777777" w:rsidR="00F072C7" w:rsidRPr="00F072C7" w:rsidRDefault="00F072C7" w:rsidP="00F072C7">
      <w:pPr>
        <w:rPr>
          <w:sz w:val="24"/>
          <w:szCs w:val="24"/>
          <w:lang w:eastAsia="en-US"/>
        </w:rPr>
      </w:pP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Rhowch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sylw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manwl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i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ansawdd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eich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ysgrifennu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a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chyflwyniad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eich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e-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bortffolio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.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Oherwydd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bod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eich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e-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bortffolio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yn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ddarn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o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waith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electronig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deinamig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,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dylech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barhau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i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geisio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sicrhau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ei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fod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yn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rhydd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o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wallau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sillafu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,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cystrawen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ac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atalnodi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.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Prawf-ddarllenwch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eich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gwaith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sawl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gwaith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cyn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i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chi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rannu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a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chyflwyno'ch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e-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bortffolio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.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Cofiwch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eich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bod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yn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cael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eich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asesu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ar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eich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gallu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i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gyfathrebu'n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effeithiol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a bod y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gallu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i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greu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gwaith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ysgrifenedig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da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yn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sgil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hynod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bwysig</w:t>
      </w:r>
      <w:proofErr w:type="spellEnd"/>
      <w:r w:rsidRPr="00F072C7">
        <w:rPr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eastAsia="en-US"/>
        </w:rPr>
        <w:t>.</w:t>
      </w:r>
    </w:p>
    <w:p w14:paraId="584200EE" w14:textId="77777777"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772A9DB3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8F0C3CE" w14:textId="77777777"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66E60DB6" w14:textId="77777777" w:rsidTr="00342C53">
        <w:trPr>
          <w:jc w:val="center"/>
        </w:trPr>
        <w:tc>
          <w:tcPr>
            <w:tcW w:w="10670" w:type="dxa"/>
            <w:shd w:val="clear" w:color="auto" w:fill="BFBFBF"/>
          </w:tcPr>
          <w:p w14:paraId="07947F58" w14:textId="77777777" w:rsidR="00152E9D" w:rsidRPr="00A406E5" w:rsidRDefault="00152E9D" w:rsidP="005C14E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22A8E88B" w14:textId="77777777" w:rsidR="00152E9D" w:rsidRPr="00A406E5" w:rsidRDefault="00152E9D" w:rsidP="00152E9D">
      <w:pPr>
        <w:rPr>
          <w:rFonts w:ascii="Arial" w:hAnsi="Arial" w:cs="Arial"/>
        </w:rPr>
      </w:pPr>
    </w:p>
    <w:p w14:paraId="44EDE5C7" w14:textId="77777777" w:rsidR="00152E9D" w:rsidRPr="00A406E5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7594CF7E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1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68E90A8F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00FA1497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F46FE78" w14:textId="77777777"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719D185C" w14:textId="77777777"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2BC684D" w14:textId="77777777"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07E6BDCB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4F4845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0385491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B51834F" w14:textId="772C83F8" w:rsidR="00152E9D" w:rsidRPr="00A406E5" w:rsidRDefault="00F072C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27334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76ACA16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0BB6D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E72226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B9DDFF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2A6FDB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B61667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2A5F55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C3122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524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A09651F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7625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588B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A2E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AF896C6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7915E1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3149146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B9FBD8E" w14:textId="19377DF2" w:rsidR="00152E9D" w:rsidRPr="00A406E5" w:rsidRDefault="00F072C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A37D52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411806D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BD1BD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E124B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A4ABA7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FDFC78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6F6B2F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13D035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B6681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31BE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DEAFF2A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887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8709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4E4D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A0B001A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B4BD4E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2733C2A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7BED8E3" w14:textId="46E86AD3" w:rsidR="00152E9D" w:rsidRPr="00A406E5" w:rsidRDefault="00F072C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931EA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5466758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0F915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748147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346133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25BF3B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CA2231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32971F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04E7B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9538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5BD222B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753D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33C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716A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FAF6BE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3D49E1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1EC2BE3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0080B3D" w14:textId="6A732C53" w:rsidR="00152E9D" w:rsidRPr="00A406E5" w:rsidRDefault="00F072C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A3F30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D42184D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CA2E6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26381A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E70F79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ED86B7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F9EFFB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1C48FE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D27AB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D0B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E9799A8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B216F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E62B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CB8B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A2ABAFE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8EE6C9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1DC8C8C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ACBCD24" w14:textId="274F6E59" w:rsidR="00152E9D" w:rsidRPr="00A406E5" w:rsidRDefault="00F072C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789BD2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DEF8D38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5467B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51C596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B9DE66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39C190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78790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114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804D6CD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9537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F57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85E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2CB13A0F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75CD336A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260D2525" w14:textId="77777777" w:rsidR="00152E9D" w:rsidRPr="00A406E5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6156D228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5AC940F1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311E22BF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C3A6FDA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48E1F242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1F17B5A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BA196AC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D4CE9D8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6C27C057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4C0ACA55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5500FB1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1AE7861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4AB3DDAF" w14:textId="77777777" w:rsidR="00C073F1" w:rsidRDefault="00C073F1" w:rsidP="00152E9D">
      <w:pPr>
        <w:rPr>
          <w:rFonts w:ascii="Arial" w:hAnsi="Arial" w:cs="Arial"/>
        </w:rPr>
      </w:pPr>
    </w:p>
    <w:p w14:paraId="714C50B9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2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17C1B45B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7D30D74E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55C0B9C7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14:paraId="7744F5E0" w14:textId="77777777" w:rsidTr="00924471">
        <w:tc>
          <w:tcPr>
            <w:tcW w:w="13858" w:type="dxa"/>
            <w:shd w:val="clear" w:color="auto" w:fill="8DB3E2" w:themeFill="text2" w:themeFillTint="66"/>
          </w:tcPr>
          <w:p w14:paraId="5DA3FD9A" w14:textId="77777777"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14:paraId="2B999906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 w14:paraId="3EB6598C" w14:textId="77777777" w:rsidTr="00EE00D3">
        <w:tc>
          <w:tcPr>
            <w:tcW w:w="13948" w:type="dxa"/>
            <w:shd w:val="clear" w:color="auto" w:fill="8DB3E2" w:themeFill="text2" w:themeFillTint="66"/>
          </w:tcPr>
          <w:p w14:paraId="3E903E64" w14:textId="77777777" w:rsidR="002F0E34" w:rsidRPr="00D9771E" w:rsidRDefault="002F0E34" w:rsidP="00EF2593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 w14:paraId="3C832F76" w14:textId="77777777" w:rsidTr="00924471">
        <w:tc>
          <w:tcPr>
            <w:tcW w:w="13948" w:type="dxa"/>
            <w:shd w:val="clear" w:color="auto" w:fill="DAEEF3" w:themeFill="accent5" w:themeFillTint="33"/>
          </w:tcPr>
          <w:p w14:paraId="749613D1" w14:textId="77777777" w:rsidR="002F0E34" w:rsidRPr="00B669B1" w:rsidRDefault="002F0E34" w:rsidP="00EF2593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0FC0A97F" w14:textId="77777777"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D9771E" w14:paraId="132234E6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6D3328A1" w14:textId="77777777" w:rsidR="002F0E34" w:rsidRPr="00D9771E" w:rsidRDefault="002F0E34" w:rsidP="00EF2593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5EAA8ADE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4F9E5385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7F6EC3D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26D18840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4F64B98B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662EEF79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1A5D6F7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42348BAF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74DF9D20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419BCBB0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10E1EA8B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45EF9489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 w14:paraId="6DFA42D4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225408F7" w14:textId="77777777" w:rsidR="002F0E34" w:rsidRPr="00D9771E" w:rsidRDefault="002F0E34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CE8A20F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539DC103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66026655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51CA758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74C93FD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FD63385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14:paraId="27832A4B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 w14:paraId="66C09B73" w14:textId="77777777" w:rsidTr="00EE00D3">
        <w:tc>
          <w:tcPr>
            <w:tcW w:w="1735" w:type="dxa"/>
            <w:shd w:val="clear" w:color="auto" w:fill="8DB3E2" w:themeFill="text2" w:themeFillTint="66"/>
          </w:tcPr>
          <w:p w14:paraId="34E2B913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78E2E3B1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345FCA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1EFB70F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2F29475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5DA384E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652DEAF4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2D9B817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1C2582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BC59D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6FCF2AC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9A8EB6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05CE4C1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 w14:paraId="38A8000A" w14:textId="77777777" w:rsidTr="00EE00D3">
        <w:tc>
          <w:tcPr>
            <w:tcW w:w="1735" w:type="dxa"/>
            <w:shd w:val="clear" w:color="auto" w:fill="8DB3E2" w:themeFill="text2" w:themeFillTint="66"/>
          </w:tcPr>
          <w:p w14:paraId="061874BB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7342D743" w14:textId="77777777" w:rsidR="002F0E34" w:rsidRPr="00D9771E" w:rsidRDefault="002F0E34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am gysyniadau ac 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649216B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Bylchau mawr yn y wybodaeth a’r ddealltwriaeth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1E93FE49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E8EE607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gyfyngedig o’r cysyniadau a’r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B1B542A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2789CE3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8276AD6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ragorol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B3A5A53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eithriadol a manwl  o’r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 w14:paraId="14459BB3" w14:textId="77777777" w:rsidTr="00EE00D3">
        <w:tc>
          <w:tcPr>
            <w:tcW w:w="1735" w:type="dxa"/>
            <w:shd w:val="clear" w:color="auto" w:fill="8DB3E2" w:themeFill="text2" w:themeFillTint="66"/>
          </w:tcPr>
          <w:p w14:paraId="20164A0A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12232346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14:paraId="690CEC66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2FD5F932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3EC5BB78" w14:textId="77777777" w:rsidR="002F0E34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14:paraId="42B5CF4C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14:paraId="53DE753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1844B52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1EE7372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14:paraId="273C52D3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14:paraId="5042393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17993D7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14:paraId="6CD87D5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14:paraId="484E1EE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7804F7C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71A3A34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DBAD38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7352811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14:paraId="3F2F4A6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D9771E" w14:paraId="00E08A32" w14:textId="77777777" w:rsidTr="00EE00D3">
        <w:tc>
          <w:tcPr>
            <w:tcW w:w="1735" w:type="dxa"/>
            <w:shd w:val="clear" w:color="auto" w:fill="8DB3E2" w:themeFill="text2" w:themeFillTint="66"/>
          </w:tcPr>
          <w:p w14:paraId="4D72CC70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4819B72F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</w:t>
            </w: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problemau mewn cyd-destunau penodol). </w:t>
            </w:r>
          </w:p>
          <w:p w14:paraId="1D955F64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0679469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sylfaenol a addysgwyd, deunyddiau, offer a/neu dechnegau.</w:t>
            </w:r>
          </w:p>
          <w:p w14:paraId="7595B85D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0BCEB9C1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4B8DF3B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1358A42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14:paraId="4A9EAEE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  <w:p w14:paraId="44A8D75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1C5A156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dechnegau, mewn modd sy’n briodol ar y cyfan.</w:t>
            </w:r>
          </w:p>
          <w:p w14:paraId="46F2C583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6A9010E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3E621E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dechnegau mewn modd da a phriodol.</w:t>
            </w:r>
          </w:p>
          <w:p w14:paraId="1EAE56AF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214035E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Tystiolaeth dda o ddulliau gwahanol o ddatrys problemau mewn cyd-destunau penodol a 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 xml:space="preserve">a atebion sy’n briodol ar y cyfan. </w:t>
            </w:r>
          </w:p>
        </w:tc>
        <w:tc>
          <w:tcPr>
            <w:tcW w:w="1736" w:type="dxa"/>
          </w:tcPr>
          <w:p w14:paraId="376130A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da iawn.</w:t>
            </w:r>
          </w:p>
          <w:p w14:paraId="2693ED3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14:paraId="1400A84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 mewn modd uwch.</w:t>
            </w:r>
          </w:p>
          <w:p w14:paraId="7843ABD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14:paraId="5723417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7E93A2F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defnyddio mewn cyd-destunau ymarferol penodol.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 w14:paraId="264FA9D0" w14:textId="77777777" w:rsidTr="00EE00D3">
        <w:tc>
          <w:tcPr>
            <w:tcW w:w="1735" w:type="dxa"/>
            <w:shd w:val="clear" w:color="auto" w:fill="8DB3E2" w:themeFill="text2" w:themeFillTint="66"/>
          </w:tcPr>
          <w:p w14:paraId="41226253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5F22F2E7" w14:textId="77777777" w:rsidR="002F0E34" w:rsidRPr="00B76A42" w:rsidRDefault="002F0E34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ACD6AAC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strwythuro’n wael, yn ddi-drefn, yn anghywir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14:paraId="158231C3" w14:textId="77777777" w:rsidR="002F0E34" w:rsidRPr="00ED3ABD" w:rsidRDefault="002F0E34" w:rsidP="00EF2593">
            <w:pPr>
              <w:rPr>
                <w:rFonts w:ascii="Arial" w:hAnsi="Arial" w:cs="Arial"/>
              </w:rPr>
            </w:pPr>
          </w:p>
          <w:p w14:paraId="3EBBC12F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3EEFC85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425A48FE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 fel rhan o grŵp, gan fodloni’r rhan fwyaf o’r rhwymedigaetha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u i bobl eraill ond efallai gyda chyfranogiad cyfyngedig mewn gweithgareddau grŵp. </w:t>
            </w:r>
          </w:p>
          <w:p w14:paraId="1CAF077A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1BE8693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14:paraId="053D722C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151C161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14:paraId="587463F8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42C0577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 gydag awydd i ddatblygu ymhellach.  </w:t>
            </w:r>
          </w:p>
          <w:p w14:paraId="27DA524A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D93B33A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rhywfaint o gyfrifoldeb personol gydag awydd i ddatblygu ymhellach.  </w:t>
            </w:r>
          </w:p>
        </w:tc>
      </w:tr>
    </w:tbl>
    <w:p w14:paraId="59326036" w14:textId="77777777" w:rsidR="002F0E34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CA1D4AD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768E19D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DA42C1C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E3D1379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820F8F9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3FC5780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2B5AAAF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E61C59A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7E69077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341182C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3491BE3" w14:textId="77777777"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E01BE" w14:textId="77777777" w:rsidR="00D95C51" w:rsidRDefault="00D95C51">
      <w:r>
        <w:separator/>
      </w:r>
    </w:p>
  </w:endnote>
  <w:endnote w:type="continuationSeparator" w:id="0">
    <w:p w14:paraId="359D333D" w14:textId="77777777" w:rsidR="00D95C51" w:rsidRDefault="00D95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5C2D6" w14:textId="77777777" w:rsidR="00274691" w:rsidRDefault="002F0E34">
    <w:pPr>
      <w:pStyle w:val="Footer"/>
      <w:jc w:val="center"/>
    </w:pPr>
    <w:r w:rsidRPr="002F0E34">
      <w:rPr>
        <w:lang w:val="cy-GB"/>
      </w:rPr>
      <w:t>Tudalen</w:t>
    </w:r>
    <w:r w:rsidR="00274691" w:rsidRPr="002F0E34">
      <w:rPr>
        <w:lang w:val="cy-GB"/>
      </w:rPr>
      <w:t xml:space="preserve"> </w:t>
    </w:r>
    <w:r w:rsidR="00274691" w:rsidRPr="002F0E34">
      <w:rPr>
        <w:b/>
        <w:sz w:val="24"/>
        <w:szCs w:val="24"/>
        <w:lang w:val="cy-GB"/>
      </w:rPr>
      <w:fldChar w:fldCharType="begin"/>
    </w:r>
    <w:r w:rsidR="00274691" w:rsidRPr="002F0E34">
      <w:rPr>
        <w:b/>
        <w:lang w:val="cy-GB"/>
      </w:rPr>
      <w:instrText xml:space="preserve"> PAGE </w:instrText>
    </w:r>
    <w:r w:rsidR="00274691" w:rsidRPr="002F0E34">
      <w:rPr>
        <w:b/>
        <w:sz w:val="24"/>
        <w:szCs w:val="24"/>
        <w:lang w:val="cy-GB"/>
      </w:rPr>
      <w:fldChar w:fldCharType="separate"/>
    </w:r>
    <w:r w:rsidR="00126346">
      <w:rPr>
        <w:b/>
        <w:noProof/>
        <w:lang w:val="cy-GB"/>
      </w:rPr>
      <w:t>5</w:t>
    </w:r>
    <w:r w:rsidR="00274691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 w:rsidR="00274691">
      <w:t xml:space="preserve"> </w:t>
    </w:r>
    <w:r w:rsidR="00274691">
      <w:rPr>
        <w:b/>
        <w:sz w:val="24"/>
        <w:szCs w:val="24"/>
      </w:rPr>
      <w:fldChar w:fldCharType="begin"/>
    </w:r>
    <w:r w:rsidR="00274691">
      <w:rPr>
        <w:b/>
      </w:rPr>
      <w:instrText xml:space="preserve"> NUMPAGES  </w:instrText>
    </w:r>
    <w:r w:rsidR="00274691">
      <w:rPr>
        <w:b/>
        <w:sz w:val="24"/>
        <w:szCs w:val="24"/>
      </w:rPr>
      <w:fldChar w:fldCharType="separate"/>
    </w:r>
    <w:r w:rsidR="00126346">
      <w:rPr>
        <w:b/>
        <w:noProof/>
      </w:rPr>
      <w:t>10</w:t>
    </w:r>
    <w:r w:rsidR="00274691">
      <w:rPr>
        <w:b/>
        <w:sz w:val="24"/>
        <w:szCs w:val="24"/>
      </w:rPr>
      <w:fldChar w:fldCharType="end"/>
    </w:r>
  </w:p>
  <w:p w14:paraId="09505AF2" w14:textId="77777777" w:rsidR="00274691" w:rsidRDefault="00274691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F9364" w14:textId="77777777" w:rsidR="00274691" w:rsidRDefault="0027469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B56F5" w14:textId="77777777" w:rsidR="00D95C51" w:rsidRDefault="00D95C51">
      <w:r>
        <w:separator/>
      </w:r>
    </w:p>
  </w:footnote>
  <w:footnote w:type="continuationSeparator" w:id="0">
    <w:p w14:paraId="209672F2" w14:textId="77777777" w:rsidR="00D95C51" w:rsidRDefault="00D95C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66058B"/>
    <w:multiLevelType w:val="multilevel"/>
    <w:tmpl w:val="CFBA95B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9B507D"/>
    <w:multiLevelType w:val="multilevel"/>
    <w:tmpl w:val="FFD66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5007B5"/>
    <w:multiLevelType w:val="multilevel"/>
    <w:tmpl w:val="C40A39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A000134"/>
    <w:multiLevelType w:val="multilevel"/>
    <w:tmpl w:val="CDF840F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7CD50C8"/>
    <w:multiLevelType w:val="hybridMultilevel"/>
    <w:tmpl w:val="93849E64"/>
    <w:lvl w:ilvl="0" w:tplc="E94A650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415F6E"/>
    <w:multiLevelType w:val="multilevel"/>
    <w:tmpl w:val="A13E5FC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2"/>
  </w:num>
  <w:num w:numId="2">
    <w:abstractNumId w:val="10"/>
  </w:num>
  <w:num w:numId="3">
    <w:abstractNumId w:val="19"/>
  </w:num>
  <w:num w:numId="4">
    <w:abstractNumId w:val="12"/>
  </w:num>
  <w:num w:numId="5">
    <w:abstractNumId w:val="8"/>
  </w:num>
  <w:num w:numId="6">
    <w:abstractNumId w:val="18"/>
  </w:num>
  <w:num w:numId="7">
    <w:abstractNumId w:val="3"/>
  </w:num>
  <w:num w:numId="8">
    <w:abstractNumId w:val="17"/>
  </w:num>
  <w:num w:numId="9">
    <w:abstractNumId w:val="11"/>
  </w:num>
  <w:num w:numId="10">
    <w:abstractNumId w:val="5"/>
  </w:num>
  <w:num w:numId="11">
    <w:abstractNumId w:val="6"/>
  </w:num>
  <w:num w:numId="12">
    <w:abstractNumId w:val="9"/>
  </w:num>
  <w:num w:numId="13">
    <w:abstractNumId w:val="16"/>
  </w:num>
  <w:num w:numId="14">
    <w:abstractNumId w:val="4"/>
  </w:num>
  <w:num w:numId="15">
    <w:abstractNumId w:val="0"/>
  </w:num>
  <w:num w:numId="16">
    <w:abstractNumId w:val="7"/>
  </w:num>
  <w:num w:numId="17">
    <w:abstractNumId w:val="13"/>
  </w:num>
  <w:num w:numId="18">
    <w:abstractNumId w:val="1"/>
  </w:num>
  <w:num w:numId="19">
    <w:abstractNumId w:val="15"/>
  </w:num>
  <w:num w:numId="20">
    <w:abstractNumId w:val="14"/>
  </w:num>
  <w:num w:numId="21">
    <w:abstractNumId w:val="21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26346"/>
    <w:rsid w:val="00134F77"/>
    <w:rsid w:val="001363A5"/>
    <w:rsid w:val="00152E9D"/>
    <w:rsid w:val="00154487"/>
    <w:rsid w:val="0017512A"/>
    <w:rsid w:val="00196958"/>
    <w:rsid w:val="001A1E39"/>
    <w:rsid w:val="001A24F3"/>
    <w:rsid w:val="001B0B5A"/>
    <w:rsid w:val="001B405C"/>
    <w:rsid w:val="001B5F45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24849"/>
    <w:rsid w:val="0022746E"/>
    <w:rsid w:val="00235F71"/>
    <w:rsid w:val="002444CA"/>
    <w:rsid w:val="00260DE6"/>
    <w:rsid w:val="00273FEE"/>
    <w:rsid w:val="00274691"/>
    <w:rsid w:val="0028204E"/>
    <w:rsid w:val="0028591B"/>
    <w:rsid w:val="002878BF"/>
    <w:rsid w:val="00291841"/>
    <w:rsid w:val="002A782A"/>
    <w:rsid w:val="002C449B"/>
    <w:rsid w:val="002C6040"/>
    <w:rsid w:val="002D5B3F"/>
    <w:rsid w:val="002E272E"/>
    <w:rsid w:val="002F0E34"/>
    <w:rsid w:val="002F5778"/>
    <w:rsid w:val="003223E0"/>
    <w:rsid w:val="00342C53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11398"/>
    <w:rsid w:val="00423934"/>
    <w:rsid w:val="00426244"/>
    <w:rsid w:val="00451810"/>
    <w:rsid w:val="00470A38"/>
    <w:rsid w:val="00477880"/>
    <w:rsid w:val="004874DE"/>
    <w:rsid w:val="004B5334"/>
    <w:rsid w:val="004B6C14"/>
    <w:rsid w:val="004D5E9B"/>
    <w:rsid w:val="004D63D9"/>
    <w:rsid w:val="004E6585"/>
    <w:rsid w:val="004F38B4"/>
    <w:rsid w:val="0050249F"/>
    <w:rsid w:val="00524566"/>
    <w:rsid w:val="00527E60"/>
    <w:rsid w:val="00530BEF"/>
    <w:rsid w:val="00552351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61CD"/>
    <w:rsid w:val="005C14E1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3B1"/>
    <w:rsid w:val="006A6DC3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B7D11"/>
    <w:rsid w:val="009D3EA4"/>
    <w:rsid w:val="009D649C"/>
    <w:rsid w:val="009E4BC1"/>
    <w:rsid w:val="009F5CB2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D56D4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55F22"/>
    <w:rsid w:val="00D62ACD"/>
    <w:rsid w:val="00D95C51"/>
    <w:rsid w:val="00DA36EE"/>
    <w:rsid w:val="00DA401D"/>
    <w:rsid w:val="00DB116D"/>
    <w:rsid w:val="00DD17CC"/>
    <w:rsid w:val="00DE217A"/>
    <w:rsid w:val="00DF321B"/>
    <w:rsid w:val="00E230E0"/>
    <w:rsid w:val="00E246E7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4F96"/>
    <w:rsid w:val="00ED7072"/>
    <w:rsid w:val="00EE00D3"/>
    <w:rsid w:val="00EE3132"/>
    <w:rsid w:val="00EE3D9D"/>
    <w:rsid w:val="00EE6F25"/>
    <w:rsid w:val="00F02126"/>
    <w:rsid w:val="00F03D85"/>
    <w:rsid w:val="00F072C7"/>
    <w:rsid w:val="00F07C8C"/>
    <w:rsid w:val="00F249F1"/>
    <w:rsid w:val="00F25B9D"/>
    <w:rsid w:val="00F2664E"/>
    <w:rsid w:val="00F31163"/>
    <w:rsid w:val="00F311D9"/>
    <w:rsid w:val="00F31C04"/>
    <w:rsid w:val="00F442A7"/>
    <w:rsid w:val="00F57A89"/>
    <w:rsid w:val="00F61A20"/>
    <w:rsid w:val="00F63DD9"/>
    <w:rsid w:val="00F67644"/>
    <w:rsid w:val="00F8381F"/>
    <w:rsid w:val="00F847F3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1C6DDE"/>
  <w15:docId w15:val="{17A744CE-4121-4A33-9431-5BE64A1F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paragraph">
    <w:name w:val="paragraph"/>
    <w:basedOn w:val="Normal"/>
    <w:rsid w:val="00F072C7"/>
    <w:pPr>
      <w:spacing w:before="100" w:beforeAutospacing="1" w:after="100" w:afterAutospacing="1"/>
    </w:pPr>
    <w:rPr>
      <w:sz w:val="24"/>
      <w:szCs w:val="24"/>
      <w:lang w:eastAsia="en-US"/>
    </w:rPr>
  </w:style>
  <w:style w:type="character" w:customStyle="1" w:styleId="normaltextrun">
    <w:name w:val="normaltextrun"/>
    <w:basedOn w:val="DefaultParagraphFont"/>
    <w:rsid w:val="00F072C7"/>
  </w:style>
  <w:style w:type="character" w:customStyle="1" w:styleId="eop">
    <w:name w:val="eop"/>
    <w:basedOn w:val="DefaultParagraphFont"/>
    <w:rsid w:val="00F072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4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8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2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7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7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3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10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49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CD0BA-3540-4F72-A8F6-7C4A95565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1</TotalTime>
  <Pages>10</Pages>
  <Words>3499</Words>
  <Characters>19945</Characters>
  <Application>Microsoft Office Word</Application>
  <DocSecurity>0</DocSecurity>
  <Lines>166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GA36a Lefel 4</vt:lpstr>
      <vt:lpstr/>
    </vt:vector>
  </TitlesOfParts>
  <Company>S.I.H.E.</Company>
  <LinksUpToDate>false</LinksUpToDate>
  <CharactersWithSpaces>23398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Heddwen Davies</cp:lastModifiedBy>
  <cp:revision>2</cp:revision>
  <cp:lastPrinted>2014-10-10T07:42:00Z</cp:lastPrinted>
  <dcterms:created xsi:type="dcterms:W3CDTF">2023-12-03T19:32:00Z</dcterms:created>
  <dcterms:modified xsi:type="dcterms:W3CDTF">2023-12-03T19:32:00Z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