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5AC000E1" w:rsidR="00D14A61" w:rsidRPr="00684D8B" w:rsidRDefault="00B66159" w:rsidP="008B1435">
            <w:pPr>
              <w:rPr>
                <w:rFonts w:cs="Arial"/>
                <w:b/>
              </w:rPr>
            </w:pPr>
            <w:r>
              <w:rPr>
                <w:rFonts w:cs="Arial"/>
                <w:b/>
              </w:rPr>
              <w:t>Digital Arts</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23E66107" w:rsidR="00D14A61" w:rsidRPr="00394874" w:rsidRDefault="00684D8B" w:rsidP="00146636">
            <w:pPr>
              <w:rPr>
                <w:rFonts w:cs="Arial"/>
                <w:b/>
                <w:sz w:val="22"/>
                <w:szCs w:val="22"/>
              </w:rPr>
            </w:pPr>
            <w:r>
              <w:rPr>
                <w:rFonts w:cs="Arial"/>
                <w:b/>
                <w:sz w:val="22"/>
                <w:szCs w:val="22"/>
              </w:rPr>
              <w:t>FAD/FMA</w:t>
            </w:r>
          </w:p>
        </w:tc>
      </w:tr>
      <w:tr w:rsidR="0071174F" w:rsidRPr="00394874" w14:paraId="5571182B" w14:textId="77777777" w:rsidTr="009B6835">
        <w:tc>
          <w:tcPr>
            <w:tcW w:w="1809" w:type="dxa"/>
            <w:shd w:val="clear" w:color="auto" w:fill="D9D9D9" w:themeFill="background1" w:themeFillShade="D9"/>
          </w:tcPr>
          <w:p w14:paraId="63334B19" w14:textId="77777777" w:rsidR="0071174F" w:rsidRPr="00394874" w:rsidRDefault="0071174F"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7A37C5D6" w:rsidR="0071174F" w:rsidRPr="00394874" w:rsidRDefault="0071174F" w:rsidP="00146636">
            <w:pPr>
              <w:spacing w:before="120" w:after="120"/>
              <w:jc w:val="both"/>
              <w:rPr>
                <w:rFonts w:cs="Arial"/>
                <w:b/>
                <w:sz w:val="22"/>
                <w:szCs w:val="22"/>
              </w:rPr>
            </w:pPr>
            <w:r>
              <w:rPr>
                <w:rFonts w:ascii="Calibri" w:hAnsi="Calibri" w:cs="Arial"/>
                <w:b/>
              </w:rPr>
              <w:t>Major Project Stage One</w:t>
            </w:r>
          </w:p>
        </w:tc>
        <w:tc>
          <w:tcPr>
            <w:tcW w:w="2613" w:type="dxa"/>
            <w:gridSpan w:val="2"/>
            <w:shd w:val="clear" w:color="auto" w:fill="D9D9D9" w:themeFill="background1" w:themeFillShade="D9"/>
          </w:tcPr>
          <w:p w14:paraId="2220B439" w14:textId="77777777" w:rsidR="0071174F" w:rsidRPr="00394874" w:rsidRDefault="0071174F"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48AD9FB9" w:rsidR="0071174F" w:rsidRPr="00394874" w:rsidRDefault="0071174F" w:rsidP="00146636">
            <w:pPr>
              <w:spacing w:before="120" w:after="120"/>
              <w:jc w:val="both"/>
              <w:rPr>
                <w:rFonts w:cs="Arial"/>
                <w:b/>
                <w:sz w:val="22"/>
                <w:szCs w:val="22"/>
              </w:rPr>
            </w:pPr>
            <w:r>
              <w:rPr>
                <w:rFonts w:cs="Arial"/>
                <w:b/>
                <w:sz w:val="22"/>
                <w:szCs w:val="22"/>
              </w:rPr>
              <w:t>6</w:t>
            </w:r>
          </w:p>
        </w:tc>
      </w:tr>
      <w:tr w:rsidR="0071174F" w:rsidRPr="00394874" w14:paraId="2B6FDE50" w14:textId="77777777" w:rsidTr="009B6835">
        <w:tc>
          <w:tcPr>
            <w:tcW w:w="1809" w:type="dxa"/>
            <w:shd w:val="clear" w:color="auto" w:fill="D9D9D9" w:themeFill="background1" w:themeFillShade="D9"/>
          </w:tcPr>
          <w:p w14:paraId="6EB909FA" w14:textId="77777777" w:rsidR="0071174F" w:rsidRPr="00394874" w:rsidRDefault="0071174F"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76184895" w:rsidR="0071174F" w:rsidRPr="00394874" w:rsidRDefault="0071174F" w:rsidP="00146636">
            <w:pPr>
              <w:spacing w:before="120" w:after="120"/>
              <w:jc w:val="both"/>
              <w:rPr>
                <w:rFonts w:cs="Arial"/>
                <w:b/>
                <w:sz w:val="22"/>
                <w:szCs w:val="22"/>
              </w:rPr>
            </w:pPr>
            <w:r>
              <w:rPr>
                <w:rFonts w:ascii="Calibri" w:hAnsi="Calibri"/>
                <w:b/>
                <w:bCs/>
              </w:rPr>
              <w:t>M6X01898</w:t>
            </w:r>
          </w:p>
        </w:tc>
        <w:tc>
          <w:tcPr>
            <w:tcW w:w="2613" w:type="dxa"/>
            <w:gridSpan w:val="2"/>
            <w:shd w:val="clear" w:color="auto" w:fill="D9D9D9" w:themeFill="background1" w:themeFillShade="D9"/>
          </w:tcPr>
          <w:p w14:paraId="399E5F16" w14:textId="77777777" w:rsidR="0071174F" w:rsidRPr="00394874" w:rsidRDefault="0071174F" w:rsidP="00146636">
            <w:pPr>
              <w:pStyle w:val="Heading2"/>
              <w:rPr>
                <w:rFonts w:cs="Arial"/>
                <w:sz w:val="22"/>
                <w:szCs w:val="22"/>
              </w:rPr>
            </w:pPr>
            <w:r>
              <w:rPr>
                <w:rFonts w:cs="Arial"/>
                <w:sz w:val="22"/>
                <w:szCs w:val="22"/>
              </w:rPr>
              <w:t>Contribution to Overall</w:t>
            </w:r>
          </w:p>
          <w:p w14:paraId="0BB29E6B" w14:textId="77777777" w:rsidR="0071174F" w:rsidRPr="00394874" w:rsidRDefault="0071174F"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2269C61B" w:rsidR="0071174F" w:rsidRPr="00394874" w:rsidRDefault="00610C16" w:rsidP="000B1442">
            <w:pPr>
              <w:rPr>
                <w:rFonts w:cs="Arial"/>
                <w:b/>
                <w:sz w:val="22"/>
                <w:szCs w:val="22"/>
              </w:rPr>
            </w:pPr>
            <w:r>
              <w:rPr>
                <w:rFonts w:cs="Arial"/>
                <w:b/>
                <w:sz w:val="22"/>
                <w:szCs w:val="22"/>
              </w:rPr>
              <w:t>50</w:t>
            </w:r>
          </w:p>
        </w:tc>
      </w:tr>
      <w:tr w:rsidR="0071174F"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71174F" w:rsidRPr="00394874" w:rsidRDefault="0071174F"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4246A056" w:rsidR="0071174F" w:rsidRPr="003F78F7" w:rsidRDefault="00B66159" w:rsidP="006B7960">
            <w:pPr>
              <w:spacing w:before="120" w:after="120"/>
              <w:jc w:val="both"/>
              <w:rPr>
                <w:rFonts w:cs="Arial"/>
                <w:b/>
              </w:rPr>
            </w:pPr>
            <w:r>
              <w:rPr>
                <w:rFonts w:cs="Arial"/>
                <w:b/>
              </w:rPr>
              <w:t>John Hill</w:t>
            </w:r>
          </w:p>
        </w:tc>
        <w:tc>
          <w:tcPr>
            <w:tcW w:w="2613" w:type="dxa"/>
            <w:gridSpan w:val="2"/>
            <w:tcBorders>
              <w:bottom w:val="single" w:sz="4" w:space="0" w:color="auto"/>
            </w:tcBorders>
            <w:shd w:val="clear" w:color="auto" w:fill="D9D9D9" w:themeFill="background1" w:themeFillShade="D9"/>
          </w:tcPr>
          <w:p w14:paraId="6BFE5A33" w14:textId="77777777" w:rsidR="0071174F" w:rsidRPr="00394874" w:rsidRDefault="0071174F"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3999B67B" w:rsidR="0071174F" w:rsidRPr="003F78F7" w:rsidRDefault="0071174F" w:rsidP="00146636">
            <w:pPr>
              <w:spacing w:before="120" w:after="120"/>
              <w:jc w:val="both"/>
              <w:rPr>
                <w:rFonts w:cs="Arial"/>
                <w:b/>
              </w:rPr>
            </w:pPr>
            <w:r w:rsidRPr="003F78F7">
              <w:rPr>
                <w:rFonts w:cs="Arial"/>
                <w:b/>
              </w:rPr>
              <w:t>Caroline Thraves</w:t>
            </w:r>
          </w:p>
        </w:tc>
      </w:tr>
      <w:tr w:rsidR="0071174F"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71174F" w:rsidRPr="00394874" w:rsidRDefault="0071174F"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37975732" w:rsidR="0071174F" w:rsidRPr="00394874" w:rsidRDefault="000C6B02" w:rsidP="00146636">
            <w:pPr>
              <w:spacing w:before="120" w:after="120"/>
              <w:jc w:val="both"/>
              <w:rPr>
                <w:rFonts w:cs="Arial"/>
                <w:b/>
                <w:sz w:val="22"/>
                <w:szCs w:val="22"/>
              </w:rPr>
            </w:pPr>
            <w:r>
              <w:rPr>
                <w:rFonts w:ascii="Calibri" w:hAnsi="Calibri" w:cs="Arial"/>
                <w:b/>
              </w:rPr>
              <w:t>Written</w:t>
            </w:r>
            <w:r w:rsidR="003C3AB4">
              <w:rPr>
                <w:rFonts w:ascii="Calibri" w:hAnsi="Calibri" w:cs="Arial"/>
                <w:b/>
              </w:rPr>
              <w:t xml:space="preserve"> Analysis</w:t>
            </w:r>
          </w:p>
        </w:tc>
        <w:tc>
          <w:tcPr>
            <w:tcW w:w="2613" w:type="dxa"/>
            <w:gridSpan w:val="2"/>
            <w:tcBorders>
              <w:bottom w:val="single" w:sz="4" w:space="0" w:color="auto"/>
            </w:tcBorders>
            <w:shd w:val="clear" w:color="auto" w:fill="D9D9D9" w:themeFill="background1" w:themeFillShade="D9"/>
          </w:tcPr>
          <w:p w14:paraId="01B08CEC" w14:textId="77777777" w:rsidR="0071174F" w:rsidRPr="00394874" w:rsidRDefault="0071174F"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4D24D6F5" w:rsidR="0071174F" w:rsidRPr="00394874" w:rsidRDefault="00610C16" w:rsidP="00610C16">
            <w:pPr>
              <w:spacing w:before="120" w:after="120"/>
              <w:jc w:val="both"/>
              <w:rPr>
                <w:rFonts w:cs="Arial"/>
                <w:b/>
                <w:sz w:val="22"/>
                <w:szCs w:val="22"/>
              </w:rPr>
            </w:pPr>
            <w:r>
              <w:rPr>
                <w:rFonts w:cs="Arial"/>
                <w:b/>
                <w:sz w:val="22"/>
                <w:szCs w:val="22"/>
              </w:rPr>
              <w:t>2</w:t>
            </w:r>
            <w:r w:rsidR="003F78F7">
              <w:rPr>
                <w:rFonts w:cs="Arial"/>
                <w:b/>
                <w:sz w:val="22"/>
                <w:szCs w:val="22"/>
              </w:rPr>
              <w:t xml:space="preserve"> of </w:t>
            </w:r>
            <w:r>
              <w:rPr>
                <w:rFonts w:cs="Arial"/>
                <w:b/>
                <w:sz w:val="22"/>
                <w:szCs w:val="22"/>
              </w:rPr>
              <w:t>2</w:t>
            </w:r>
          </w:p>
        </w:tc>
      </w:tr>
      <w:tr w:rsidR="0071174F"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71174F" w:rsidRPr="009B6835" w:rsidRDefault="0071174F"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71174F" w:rsidRPr="009B6835" w:rsidRDefault="0071174F"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71174F" w:rsidRPr="009B6835" w:rsidRDefault="0071174F"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71174F" w:rsidRPr="009B6835" w:rsidRDefault="0071174F"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71174F" w:rsidRPr="009B6835" w:rsidRDefault="0071174F"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71174F" w:rsidRPr="009B6835" w:rsidRDefault="0071174F" w:rsidP="00146636">
            <w:pPr>
              <w:spacing w:before="120" w:after="120"/>
              <w:jc w:val="both"/>
              <w:rPr>
                <w:rFonts w:cs="Arial"/>
                <w:b/>
                <w:sz w:val="16"/>
                <w:szCs w:val="22"/>
              </w:rPr>
            </w:pPr>
          </w:p>
        </w:tc>
      </w:tr>
      <w:tr w:rsidR="0071174F" w:rsidRPr="009B6835" w14:paraId="3A49AF42" w14:textId="77777777" w:rsidTr="00B66159">
        <w:tc>
          <w:tcPr>
            <w:tcW w:w="1809" w:type="dxa"/>
            <w:tcBorders>
              <w:top w:val="single" w:sz="4" w:space="0" w:color="auto"/>
            </w:tcBorders>
            <w:shd w:val="clear" w:color="auto" w:fill="D9D9D9" w:themeFill="background1" w:themeFillShade="D9"/>
            <w:vAlign w:val="center"/>
          </w:tcPr>
          <w:p w14:paraId="23615647" w14:textId="394D9026" w:rsidR="0071174F" w:rsidRPr="00513108" w:rsidRDefault="0071174F" w:rsidP="00B66159">
            <w:pPr>
              <w:spacing w:before="120" w:after="120"/>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vAlign w:val="center"/>
          </w:tcPr>
          <w:p w14:paraId="47C3A3EE" w14:textId="68C1A441" w:rsidR="0071174F" w:rsidRPr="00513108" w:rsidRDefault="00E11628" w:rsidP="00B66159">
            <w:pPr>
              <w:spacing w:before="120" w:after="120"/>
              <w:rPr>
                <w:rFonts w:cs="Arial"/>
                <w:b/>
                <w:sz w:val="22"/>
                <w:szCs w:val="22"/>
              </w:rPr>
            </w:pPr>
            <w:r>
              <w:rPr>
                <w:rFonts w:cs="Arial"/>
                <w:b/>
                <w:sz w:val="22"/>
                <w:szCs w:val="22"/>
              </w:rPr>
              <w:t>2/10/17</w:t>
            </w:r>
          </w:p>
        </w:tc>
        <w:tc>
          <w:tcPr>
            <w:tcW w:w="1843" w:type="dxa"/>
            <w:tcBorders>
              <w:top w:val="single" w:sz="4" w:space="0" w:color="auto"/>
            </w:tcBorders>
            <w:shd w:val="clear" w:color="auto" w:fill="D9D9D9" w:themeFill="background1" w:themeFillShade="D9"/>
            <w:vAlign w:val="center"/>
          </w:tcPr>
          <w:p w14:paraId="3774C651" w14:textId="5D9760E1" w:rsidR="0071174F" w:rsidRPr="00513108" w:rsidRDefault="0071174F" w:rsidP="00B66159">
            <w:pPr>
              <w:spacing w:before="120" w:after="120"/>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vAlign w:val="center"/>
          </w:tcPr>
          <w:p w14:paraId="15E8D7A3" w14:textId="1EDDE183" w:rsidR="0071174F" w:rsidRPr="00513108" w:rsidRDefault="00E11628" w:rsidP="00393BCB">
            <w:pPr>
              <w:rPr>
                <w:rFonts w:ascii="Calibri" w:hAnsi="Calibri" w:cs="Arial"/>
                <w:b/>
                <w:sz w:val="22"/>
                <w:szCs w:val="22"/>
              </w:rPr>
            </w:pPr>
            <w:r>
              <w:rPr>
                <w:rFonts w:ascii="Calibri" w:hAnsi="Calibri" w:cs="Arial"/>
                <w:b/>
                <w:sz w:val="22"/>
                <w:szCs w:val="22"/>
              </w:rPr>
              <w:t>0</w:t>
            </w:r>
            <w:r w:rsidR="00393BCB">
              <w:rPr>
                <w:rFonts w:ascii="Calibri" w:hAnsi="Calibri" w:cs="Arial"/>
                <w:b/>
                <w:sz w:val="22"/>
                <w:szCs w:val="22"/>
              </w:rPr>
              <w:t>4</w:t>
            </w:r>
            <w:r>
              <w:rPr>
                <w:rFonts w:ascii="Calibri" w:hAnsi="Calibri" w:cs="Arial"/>
                <w:b/>
                <w:sz w:val="22"/>
                <w:szCs w:val="22"/>
              </w:rPr>
              <w:t>/12/17</w:t>
            </w:r>
          </w:p>
        </w:tc>
        <w:tc>
          <w:tcPr>
            <w:tcW w:w="1766" w:type="dxa"/>
            <w:gridSpan w:val="2"/>
            <w:tcBorders>
              <w:top w:val="single" w:sz="4" w:space="0" w:color="auto"/>
            </w:tcBorders>
            <w:shd w:val="clear" w:color="auto" w:fill="D9D9D9" w:themeFill="background1" w:themeFillShade="D9"/>
            <w:vAlign w:val="center"/>
          </w:tcPr>
          <w:p w14:paraId="20A54343" w14:textId="36B87DC4" w:rsidR="0071174F" w:rsidRPr="003A6539" w:rsidRDefault="0071174F" w:rsidP="00B66159">
            <w:pPr>
              <w:spacing w:before="120" w:after="120"/>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vAlign w:val="center"/>
          </w:tcPr>
          <w:p w14:paraId="26738F35" w14:textId="63B1BB12" w:rsidR="0071174F" w:rsidRPr="003A6539" w:rsidRDefault="00E11628" w:rsidP="00B66159">
            <w:pPr>
              <w:rPr>
                <w:rFonts w:cs="Arial"/>
                <w:b/>
                <w:sz w:val="22"/>
                <w:szCs w:val="22"/>
              </w:rPr>
            </w:pPr>
            <w:r>
              <w:rPr>
                <w:rFonts w:cs="Arial"/>
                <w:b/>
                <w:sz w:val="22"/>
                <w:szCs w:val="22"/>
              </w:rPr>
              <w:t>19/01/18</w:t>
            </w:r>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Turnitin.</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044C9AED" w:rsidR="00B24EC9" w:rsidRDefault="00344C50" w:rsidP="00341EFE">
            <w:pPr>
              <w:spacing w:before="120" w:after="120"/>
              <w:jc w:val="center"/>
              <w:rPr>
                <w:rFonts w:cs="Arial"/>
                <w:b/>
                <w:sz w:val="22"/>
                <w:szCs w:val="22"/>
              </w:rPr>
            </w:pPr>
            <w:r>
              <w:rPr>
                <w:rFonts w:ascii="Zapf Dingbats" w:hAnsi="Zapf Dingbats" w:cs="Arial"/>
                <w:b/>
                <w:sz w:val="22"/>
                <w:szCs w:val="22"/>
              </w:rPr>
              <w:t>✗</w:t>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36B2CC19"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proofErr w:type="gramStart"/>
            <w:r w:rsidR="000B1442">
              <w:rPr>
                <w:rFonts w:ascii="Calibri" w:hAnsi="Calibri" w:cs="Arial"/>
                <w:b/>
              </w:rPr>
              <w:t>ONE week</w:t>
            </w:r>
            <w:proofErr w:type="gramEnd"/>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proofErr w:type="gramStart"/>
      <w:r w:rsidR="00827FA2" w:rsidRPr="00B37287">
        <w:rPr>
          <w:rFonts w:ascii="Calibri" w:hAnsi="Calibri" w:cs="Calibri"/>
          <w:b/>
        </w:rPr>
        <w:t>include</w:t>
      </w:r>
      <w:proofErr w:type="gramEnd"/>
      <w:r w:rsidR="00827FA2" w:rsidRPr="00B37287">
        <w:rPr>
          <w:rFonts w:ascii="Calibri" w:hAnsi="Calibri" w:cs="Calibri"/>
          <w:b/>
        </w:rPr>
        <w:t xml:space="preserve"> this form in your</w:t>
      </w:r>
      <w:r w:rsidRPr="00B37287">
        <w:rPr>
          <w:rFonts w:ascii="Calibri" w:hAnsi="Calibri" w:cs="Calibri"/>
          <w:b/>
        </w:rPr>
        <w:t xml:space="preserve"> Turnitin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1"/>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A96539" w:rsidRPr="009E7EF2" w14:paraId="704D6AD5" w14:textId="77777777" w:rsidTr="00C2405E">
        <w:tc>
          <w:tcPr>
            <w:tcW w:w="10598" w:type="dxa"/>
          </w:tcPr>
          <w:p w14:paraId="0A94249E" w14:textId="5C6A824D" w:rsidR="00A96539" w:rsidRPr="00D15D2A" w:rsidRDefault="00A96539" w:rsidP="00D15D2A">
            <w:pPr>
              <w:pStyle w:val="ListParagraph"/>
              <w:numPr>
                <w:ilvl w:val="0"/>
                <w:numId w:val="25"/>
              </w:numPr>
              <w:jc w:val="both"/>
              <w:rPr>
                <w:rFonts w:ascii="Calibri" w:hAnsi="Calibri"/>
                <w:sz w:val="22"/>
                <w:szCs w:val="22"/>
              </w:rPr>
            </w:pPr>
            <w:r w:rsidRPr="003E3925">
              <w:rPr>
                <w:rFonts w:ascii="Calibri" w:hAnsi="Calibri" w:cs="Arial"/>
                <w:sz w:val="22"/>
                <w:szCs w:val="22"/>
              </w:rPr>
              <w:t>Identify and critically evaluate an intellectually challenging idea that would be appropriate for their Major Project.</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344C50">
        <w:tc>
          <w:tcPr>
            <w:tcW w:w="10598" w:type="dxa"/>
            <w:shd w:val="clear" w:color="auto" w:fill="D9D9D9" w:themeFill="background1" w:themeFillShade="D9"/>
          </w:tcPr>
          <w:p w14:paraId="1ED2B4AB" w14:textId="77777777" w:rsidR="00C25B02" w:rsidRPr="00EA26EE" w:rsidRDefault="00C25B02" w:rsidP="00344C50">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754252D0" w14:textId="77777777" w:rsidR="00885657" w:rsidRDefault="00885657" w:rsidP="00A96539">
            <w:pPr>
              <w:rPr>
                <w:rFonts w:ascii="Calibri" w:hAnsi="Calibri" w:cs="Arial"/>
                <w:spacing w:val="-3"/>
              </w:rPr>
            </w:pPr>
          </w:p>
          <w:p w14:paraId="671CC4B9" w14:textId="77777777" w:rsidR="00344C50" w:rsidRDefault="00344C50" w:rsidP="00A96539">
            <w:pPr>
              <w:rPr>
                <w:rFonts w:ascii="Calibri" w:hAnsi="Calibri" w:cs="Arial"/>
                <w:spacing w:val="-3"/>
              </w:rPr>
            </w:pPr>
          </w:p>
          <w:p w14:paraId="62583954" w14:textId="77777777" w:rsidR="00610C16" w:rsidRPr="00344C50" w:rsidRDefault="00610C16" w:rsidP="00610C16">
            <w:pPr>
              <w:rPr>
                <w:rFonts w:cs="Arial"/>
              </w:rPr>
            </w:pPr>
            <w:r>
              <w:rPr>
                <w:rFonts w:cs="Arial"/>
                <w:spacing w:val="-3"/>
              </w:rPr>
              <w:t>S</w:t>
            </w:r>
            <w:r w:rsidRPr="00344C50">
              <w:rPr>
                <w:rFonts w:cs="Arial"/>
                <w:spacing w:val="-3"/>
              </w:rPr>
              <w:t>tudents will complete a written,</w:t>
            </w:r>
            <w:r w:rsidRPr="00344C50">
              <w:rPr>
                <w:rFonts w:cs="Arial"/>
              </w:rPr>
              <w:t xml:space="preserve"> in-depth and analytical study of an area of research associated with the individuals chosen subject or area of interest of approximately </w:t>
            </w:r>
            <w:r>
              <w:rPr>
                <w:rFonts w:cs="Arial"/>
              </w:rPr>
              <w:t>3000</w:t>
            </w:r>
            <w:r w:rsidRPr="00344C50">
              <w:rPr>
                <w:rFonts w:cs="Arial"/>
              </w:rPr>
              <w:t xml:space="preserve"> words.</w:t>
            </w:r>
          </w:p>
          <w:p w14:paraId="6D9C3370" w14:textId="77777777" w:rsidR="00610C16" w:rsidRPr="002423D2" w:rsidRDefault="00610C16" w:rsidP="00610C16">
            <w:pPr>
              <w:rPr>
                <w:rFonts w:ascii="Calibri" w:hAnsi="Calibri" w:cs="Arial"/>
                <w:spacing w:val="-3"/>
              </w:rPr>
            </w:pPr>
          </w:p>
          <w:p w14:paraId="070169E5" w14:textId="77777777" w:rsidR="00610C16" w:rsidRPr="0082470F" w:rsidRDefault="00610C16" w:rsidP="00610C16">
            <w:pPr>
              <w:rPr>
                <w:b/>
                <w:sz w:val="22"/>
              </w:rPr>
            </w:pPr>
            <w:r>
              <w:rPr>
                <w:b/>
                <w:sz w:val="22"/>
              </w:rPr>
              <w:t xml:space="preserve">Assignment </w:t>
            </w:r>
          </w:p>
          <w:p w14:paraId="5A1118A9" w14:textId="77777777" w:rsidR="00610C16" w:rsidRDefault="00610C16" w:rsidP="00610C16">
            <w:pPr>
              <w:rPr>
                <w:rFonts w:ascii="Calibri" w:hAnsi="Calibri"/>
              </w:rPr>
            </w:pPr>
            <w:r>
              <w:rPr>
                <w:rFonts w:ascii="Calibri" w:hAnsi="Calibri"/>
              </w:rPr>
              <w:t>A 3000 word analytical study.</w:t>
            </w:r>
          </w:p>
          <w:p w14:paraId="5CEBE3A9" w14:textId="77777777" w:rsidR="00610C16" w:rsidRDefault="00610C16" w:rsidP="00610C16">
            <w:pPr>
              <w:rPr>
                <w:bCs/>
                <w:sz w:val="22"/>
              </w:rPr>
            </w:pPr>
          </w:p>
          <w:p w14:paraId="6089A32F" w14:textId="77777777" w:rsidR="00610C16" w:rsidRPr="00457808" w:rsidRDefault="00610C16" w:rsidP="00610C16">
            <w:pPr>
              <w:rPr>
                <w:b/>
                <w:bCs/>
                <w:sz w:val="22"/>
              </w:rPr>
            </w:pPr>
            <w:r w:rsidRPr="00457808">
              <w:rPr>
                <w:b/>
                <w:bCs/>
                <w:sz w:val="22"/>
              </w:rPr>
              <w:t>Assessment Criteria:</w:t>
            </w:r>
          </w:p>
          <w:p w14:paraId="1B462548" w14:textId="77777777" w:rsidR="00610C16" w:rsidRPr="004D56F6" w:rsidRDefault="00610C16" w:rsidP="00610C16">
            <w:pPr>
              <w:jc w:val="both"/>
              <w:rPr>
                <w:rFonts w:ascii="Calibri" w:hAnsi="Calibri"/>
              </w:rPr>
            </w:pPr>
            <w:r w:rsidRPr="004D56F6">
              <w:rPr>
                <w:rFonts w:ascii="Calibri" w:hAnsi="Calibri"/>
              </w:rPr>
              <w:t>Your work will be assessed using the following three criteria:</w:t>
            </w:r>
          </w:p>
          <w:p w14:paraId="6D110183" w14:textId="77777777" w:rsidR="00610C16" w:rsidRPr="00B164C6" w:rsidRDefault="00610C16" w:rsidP="00610C16">
            <w:pPr>
              <w:jc w:val="both"/>
              <w:rPr>
                <w:rFonts w:ascii="Calibri" w:hAnsi="Calibri"/>
                <w:i/>
              </w:rPr>
            </w:pPr>
          </w:p>
          <w:p w14:paraId="4073EDEF" w14:textId="77777777" w:rsidR="00610C16" w:rsidRPr="00F66EBC" w:rsidRDefault="00610C16" w:rsidP="00610C16">
            <w:pPr>
              <w:jc w:val="both"/>
              <w:rPr>
                <w:rFonts w:ascii="Calibri" w:hAnsi="Calibri"/>
              </w:rPr>
            </w:pPr>
            <w:r w:rsidRPr="00F66EBC">
              <w:rPr>
                <w:rFonts w:ascii="Calibri" w:hAnsi="Calibri"/>
              </w:rPr>
              <w:t>2. Development</w:t>
            </w:r>
          </w:p>
          <w:p w14:paraId="3A7BC0AB" w14:textId="77777777" w:rsidR="00610C16" w:rsidRPr="00F66EBC" w:rsidRDefault="00610C16" w:rsidP="00610C16">
            <w:pPr>
              <w:jc w:val="both"/>
              <w:rPr>
                <w:rFonts w:ascii="Calibri" w:hAnsi="Calibri"/>
              </w:rPr>
            </w:pPr>
            <w:r w:rsidRPr="00F66EBC">
              <w:rPr>
                <w:rFonts w:ascii="Calibri" w:hAnsi="Calibri"/>
              </w:rPr>
              <w:t xml:space="preserve">5. Presentation &amp; Communication </w:t>
            </w:r>
          </w:p>
          <w:p w14:paraId="389B279A" w14:textId="77777777" w:rsidR="00610C16" w:rsidRPr="00F66EBC" w:rsidRDefault="00610C16" w:rsidP="00610C16">
            <w:pPr>
              <w:jc w:val="both"/>
              <w:rPr>
                <w:rFonts w:ascii="Calibri" w:hAnsi="Calibri"/>
              </w:rPr>
            </w:pPr>
            <w:r w:rsidRPr="00F66EBC">
              <w:rPr>
                <w:rFonts w:ascii="Calibri" w:hAnsi="Calibri"/>
              </w:rPr>
              <w:t>7. Skills for Professional Practice</w:t>
            </w:r>
          </w:p>
          <w:p w14:paraId="334B23BA" w14:textId="77777777" w:rsidR="00610C16" w:rsidRPr="00B164C6" w:rsidRDefault="00610C16" w:rsidP="00610C16">
            <w:pPr>
              <w:jc w:val="both"/>
              <w:rPr>
                <w:rFonts w:ascii="Calibri" w:hAnsi="Calibri"/>
              </w:rPr>
            </w:pPr>
          </w:p>
          <w:p w14:paraId="64A655CF" w14:textId="2DFE04FF" w:rsidR="00610C16" w:rsidRPr="003A6539" w:rsidRDefault="00610C16" w:rsidP="00610C16">
            <w:pPr>
              <w:rPr>
                <w:b/>
                <w:sz w:val="22"/>
              </w:rPr>
            </w:pPr>
            <w:r w:rsidRPr="003A6539">
              <w:rPr>
                <w:b/>
                <w:sz w:val="22"/>
              </w:rPr>
              <w:t xml:space="preserve">Submission: </w:t>
            </w:r>
            <w:r>
              <w:rPr>
                <w:b/>
                <w:sz w:val="22"/>
              </w:rPr>
              <w:t xml:space="preserve">Date </w:t>
            </w:r>
            <w:r>
              <w:rPr>
                <w:rFonts w:ascii="Calibri" w:hAnsi="Calibri" w:cs="Arial"/>
                <w:b/>
                <w:sz w:val="22"/>
                <w:szCs w:val="22"/>
              </w:rPr>
              <w:t>0</w:t>
            </w:r>
            <w:r w:rsidR="00393BCB">
              <w:rPr>
                <w:rFonts w:ascii="Calibri" w:hAnsi="Calibri" w:cs="Arial"/>
                <w:b/>
                <w:sz w:val="22"/>
                <w:szCs w:val="22"/>
              </w:rPr>
              <w:t>4</w:t>
            </w:r>
            <w:r>
              <w:rPr>
                <w:rFonts w:ascii="Calibri" w:hAnsi="Calibri" w:cs="Arial"/>
                <w:b/>
                <w:sz w:val="22"/>
                <w:szCs w:val="22"/>
              </w:rPr>
              <w:t>/12/17</w:t>
            </w:r>
          </w:p>
          <w:p w14:paraId="5C36CBBA" w14:textId="77777777" w:rsidR="00610C16" w:rsidRDefault="00610C16" w:rsidP="00610C16">
            <w:pPr>
              <w:rPr>
                <w:rFonts w:cs="Arial"/>
                <w:b/>
                <w:sz w:val="22"/>
                <w:szCs w:val="22"/>
              </w:rPr>
            </w:pPr>
            <w:r w:rsidRPr="003A6539">
              <w:rPr>
                <w:b/>
                <w:sz w:val="22"/>
              </w:rPr>
              <w:t xml:space="preserve">Feedback: </w:t>
            </w:r>
            <w:r>
              <w:rPr>
                <w:b/>
                <w:sz w:val="22"/>
              </w:rPr>
              <w:t xml:space="preserve">Date </w:t>
            </w:r>
            <w:r>
              <w:rPr>
                <w:rFonts w:cs="Arial"/>
                <w:b/>
                <w:sz w:val="22"/>
                <w:szCs w:val="22"/>
              </w:rPr>
              <w:t>19/01/18</w:t>
            </w:r>
          </w:p>
          <w:p w14:paraId="54AAD1FA" w14:textId="77777777" w:rsidR="00B66159" w:rsidRDefault="00B66159" w:rsidP="0072172D">
            <w:pPr>
              <w:rPr>
                <w:rFonts w:cs="Arial"/>
                <w:b/>
                <w:sz w:val="22"/>
                <w:szCs w:val="22"/>
              </w:rPr>
            </w:pPr>
          </w:p>
          <w:p w14:paraId="3F9D84E3" w14:textId="5CC80925" w:rsidR="00B66159" w:rsidRPr="000A061A" w:rsidRDefault="00B66159" w:rsidP="0072172D">
            <w:pPr>
              <w:rPr>
                <w:b/>
                <w:sz w:val="22"/>
              </w:rPr>
            </w:pPr>
          </w:p>
        </w:tc>
      </w:tr>
    </w:tbl>
    <w:p w14:paraId="6732F778" w14:textId="6680B697" w:rsidR="00DD2120" w:rsidRDefault="00DD2120">
      <w:pPr>
        <w:rPr>
          <w:sz w:val="22"/>
          <w:szCs w:val="22"/>
        </w:rPr>
      </w:pPr>
    </w:p>
    <w:p w14:paraId="0755F977" w14:textId="77777777" w:rsidR="004605A2" w:rsidRDefault="004605A2">
      <w:pPr>
        <w:rPr>
          <w:sz w:val="22"/>
          <w:szCs w:val="22"/>
        </w:rPr>
      </w:pPr>
      <w:r>
        <w:rPr>
          <w:sz w:val="22"/>
          <w:szCs w:val="22"/>
        </w:rPr>
        <w:br w:type="page"/>
      </w:r>
      <w:bookmarkStart w:id="0" w:name="_GoBack"/>
      <w:bookmarkEnd w:id="0"/>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1115"/>
        <w:gridCol w:w="1211"/>
        <w:gridCol w:w="1216"/>
        <w:gridCol w:w="1372"/>
        <w:gridCol w:w="1137"/>
        <w:gridCol w:w="1278"/>
        <w:gridCol w:w="1457"/>
      </w:tblGrid>
      <w:tr w:rsidR="004605A2" w:rsidRPr="00FA7D57" w14:paraId="7DFEAEDB" w14:textId="77777777" w:rsidTr="00344C50">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84FF1DF" w14:textId="77777777" w:rsidR="004605A2" w:rsidRPr="00FA7D57" w:rsidRDefault="004605A2" w:rsidP="00344C50">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4605A2" w:rsidRPr="00FA7D57" w14:paraId="10C43B19" w14:textId="77777777" w:rsidTr="00344C50">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E870644" w14:textId="77777777" w:rsidR="004605A2" w:rsidRPr="00FA7D57" w:rsidRDefault="004605A2" w:rsidP="00344C50">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0D08182D"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0A94360A"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72E9E03E"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14C96B9"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23EF5C6"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4677A1C" w14:textId="77777777" w:rsidR="004605A2" w:rsidRPr="00FA7D57" w:rsidRDefault="004605A2" w:rsidP="00344C5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4605A2" w:rsidRPr="00FA7D57" w14:paraId="662BBE4D" w14:textId="77777777" w:rsidTr="00344C50">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531BE707" w14:textId="77777777" w:rsidR="004605A2" w:rsidRPr="00FA7D57" w:rsidRDefault="004605A2" w:rsidP="00344C50">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07AD32D"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33046B2C"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4B903A58"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B271E"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8B257"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339EAAF8"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911AD21" w14:textId="77777777" w:rsidR="004605A2" w:rsidRPr="00FA7D57" w:rsidRDefault="004605A2" w:rsidP="00344C50">
            <w:pPr>
              <w:spacing w:before="100" w:beforeAutospacing="1" w:after="100" w:afterAutospacing="1"/>
              <w:jc w:val="center"/>
              <w:rPr>
                <w:rFonts w:ascii="Calibri" w:hAnsi="Calibri"/>
                <w:lang w:eastAsia="zh-CN"/>
              </w:rPr>
            </w:pPr>
            <w:r w:rsidRPr="00FA7D57">
              <w:rPr>
                <w:rFonts w:ascii="Calibri" w:hAnsi="Calibri"/>
                <w:b/>
              </w:rPr>
              <w:t>80-100%</w:t>
            </w:r>
          </w:p>
        </w:tc>
      </w:tr>
      <w:tr w:rsidR="004605A2" w:rsidRPr="0058717F" w14:paraId="5EF954E4" w14:textId="77777777" w:rsidTr="00344C50">
        <w:tc>
          <w:tcPr>
            <w:tcW w:w="888" w:type="pct"/>
            <w:tcBorders>
              <w:top w:val="single" w:sz="4" w:space="0" w:color="auto"/>
              <w:left w:val="single" w:sz="4" w:space="0" w:color="auto"/>
              <w:bottom w:val="single" w:sz="4" w:space="0" w:color="auto"/>
              <w:right w:val="single" w:sz="4" w:space="0" w:color="auto"/>
            </w:tcBorders>
          </w:tcPr>
          <w:p w14:paraId="306521DE" w14:textId="77777777" w:rsidR="004605A2" w:rsidRPr="0058717F" w:rsidRDefault="004605A2" w:rsidP="00344C50">
            <w:pPr>
              <w:rPr>
                <w:rFonts w:ascii="Calibri" w:hAnsi="Calibri"/>
                <w:b/>
                <w:sz w:val="16"/>
                <w:szCs w:val="16"/>
                <w:lang w:eastAsia="zh-CN"/>
              </w:rPr>
            </w:pPr>
            <w:r w:rsidRPr="0058717F">
              <w:rPr>
                <w:rFonts w:ascii="Calibri" w:hAnsi="Calibri"/>
                <w:b/>
                <w:sz w:val="16"/>
                <w:szCs w:val="16"/>
                <w:lang w:eastAsia="zh-CN"/>
              </w:rPr>
              <w:t>2. Development</w:t>
            </w:r>
          </w:p>
          <w:p w14:paraId="32D104EF" w14:textId="77777777" w:rsidR="004605A2" w:rsidRPr="0058717F" w:rsidRDefault="004605A2" w:rsidP="00344C50">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17B72303"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67C6E9ED"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55092002"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14:paraId="5A1DD0AE"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44DB88E3"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351F58F6"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0EA4AFCF"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4605A2" w:rsidRPr="0058717F" w14:paraId="069BB300" w14:textId="77777777" w:rsidTr="00344C50">
        <w:tc>
          <w:tcPr>
            <w:tcW w:w="888" w:type="pct"/>
            <w:tcBorders>
              <w:top w:val="single" w:sz="4" w:space="0" w:color="auto"/>
              <w:left w:val="single" w:sz="4" w:space="0" w:color="auto"/>
              <w:bottom w:val="single" w:sz="4" w:space="0" w:color="auto"/>
              <w:right w:val="single" w:sz="4" w:space="0" w:color="auto"/>
            </w:tcBorders>
          </w:tcPr>
          <w:p w14:paraId="0FEF6345" w14:textId="77777777" w:rsidR="004605A2" w:rsidRPr="0058717F" w:rsidRDefault="004605A2" w:rsidP="00344C50">
            <w:pPr>
              <w:rPr>
                <w:rFonts w:ascii="Calibri" w:hAnsi="Calibri"/>
                <w:b/>
                <w:sz w:val="16"/>
                <w:szCs w:val="16"/>
                <w:lang w:eastAsia="zh-CN"/>
              </w:rPr>
            </w:pPr>
            <w:r w:rsidRPr="0058717F">
              <w:rPr>
                <w:rFonts w:ascii="Calibri" w:hAnsi="Calibri"/>
                <w:b/>
                <w:sz w:val="16"/>
                <w:szCs w:val="16"/>
                <w:lang w:eastAsia="zh-CN"/>
              </w:rPr>
              <w:t>5. Presentation &amp; Communication</w:t>
            </w:r>
          </w:p>
          <w:p w14:paraId="6DC00DAE" w14:textId="77777777" w:rsidR="004605A2" w:rsidRPr="0058717F" w:rsidRDefault="004605A2" w:rsidP="00344C50">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7BD9AE37"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68FD644C"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BFD9C3D"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2B5FA7D4"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0FB6376D"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5C79080B"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2A3677B9"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 xml:space="preserve">Presentation and communication methods employed </w:t>
            </w:r>
            <w:proofErr w:type="gramStart"/>
            <w:r w:rsidRPr="0058717F">
              <w:rPr>
                <w:rFonts w:ascii="Calibri" w:hAnsi="Calibri"/>
                <w:sz w:val="12"/>
                <w:szCs w:val="16"/>
                <w:lang w:eastAsia="zh-CN"/>
              </w:rPr>
              <w:t>are not only</w:t>
            </w:r>
            <w:proofErr w:type="gramEnd"/>
            <w:r w:rsidRPr="0058717F">
              <w:rPr>
                <w:rFonts w:ascii="Calibri" w:hAnsi="Calibri"/>
                <w:sz w:val="12"/>
                <w:szCs w:val="16"/>
                <w:lang w:eastAsia="zh-CN"/>
              </w:rPr>
              <w:t xml:space="preserve"> highly individual, compelling and effective but also combine media in an innovative way.</w:t>
            </w:r>
          </w:p>
        </w:tc>
      </w:tr>
      <w:tr w:rsidR="004605A2" w:rsidRPr="0058717F" w14:paraId="770EE69E" w14:textId="77777777" w:rsidTr="00344C50">
        <w:trPr>
          <w:trHeight w:val="1448"/>
        </w:trPr>
        <w:tc>
          <w:tcPr>
            <w:tcW w:w="888" w:type="pct"/>
            <w:tcBorders>
              <w:top w:val="single" w:sz="4" w:space="0" w:color="auto"/>
              <w:left w:val="single" w:sz="4" w:space="0" w:color="auto"/>
              <w:bottom w:val="single" w:sz="4" w:space="0" w:color="auto"/>
              <w:right w:val="single" w:sz="4" w:space="0" w:color="auto"/>
            </w:tcBorders>
          </w:tcPr>
          <w:p w14:paraId="2426979E" w14:textId="77777777" w:rsidR="004605A2" w:rsidRPr="0058717F" w:rsidRDefault="004605A2" w:rsidP="00344C50">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77935353"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69F08991"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4BDA679A"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14C55651"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18D0CF5"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4B37014C"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1839A8D6" w14:textId="77777777" w:rsidR="004605A2" w:rsidRPr="0058717F" w:rsidRDefault="004605A2" w:rsidP="00344C50">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11B2232D" w14:textId="77777777" w:rsidR="004605A2" w:rsidRPr="003565DA" w:rsidRDefault="004605A2" w:rsidP="004605A2"/>
    <w:p w14:paraId="72E99F96" w14:textId="79FC3ED9" w:rsidR="00DD2120" w:rsidRDefault="00DD2120">
      <w:pPr>
        <w:rPr>
          <w:sz w:val="22"/>
          <w:szCs w:val="22"/>
        </w:rPr>
      </w:pPr>
      <w:r>
        <w:rPr>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5FB45B5C" w14:textId="77777777" w:rsidTr="00344C50">
        <w:trPr>
          <w:trHeight w:val="702"/>
        </w:trPr>
        <w:tc>
          <w:tcPr>
            <w:tcW w:w="3556" w:type="dxa"/>
          </w:tcPr>
          <w:p w14:paraId="76F1FC57" w14:textId="77777777" w:rsidR="00DD2120" w:rsidRDefault="00DD2120" w:rsidP="00344C50">
            <w:r>
              <w:rPr>
                <w:noProof/>
                <w:lang w:val="en-US" w:eastAsia="en-US"/>
              </w:rPr>
              <w:lastRenderedPageBreak/>
              <w:drawing>
                <wp:inline distT="0" distB="0" distL="0" distR="0" wp14:anchorId="5ED8C703" wp14:editId="3D579E99">
                  <wp:extent cx="1460500" cy="259562"/>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C6A93C9" w14:textId="77777777" w:rsidR="00DD2120" w:rsidRDefault="00DD2120" w:rsidP="00344C50">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1DDC6B2C" w14:textId="77777777" w:rsidTr="00344C50">
        <w:tc>
          <w:tcPr>
            <w:tcW w:w="10598" w:type="dxa"/>
            <w:shd w:val="clear" w:color="auto" w:fill="D9D9D9" w:themeFill="background1" w:themeFillShade="D9"/>
            <w:vAlign w:val="center"/>
          </w:tcPr>
          <w:p w14:paraId="2521D45B" w14:textId="77777777" w:rsidR="00DD2120" w:rsidRPr="00637656" w:rsidRDefault="00DD2120" w:rsidP="00344C50">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ASSESSMENT &amp; STUDENT FEEDBACK</w:t>
            </w:r>
          </w:p>
        </w:tc>
      </w:tr>
    </w:tbl>
    <w:p w14:paraId="2C082EBC"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1115B1CA" w14:textId="77777777" w:rsidTr="00AC021A">
        <w:trPr>
          <w:trHeight w:hRule="exact" w:val="374"/>
        </w:trPr>
        <w:tc>
          <w:tcPr>
            <w:tcW w:w="2235" w:type="dxa"/>
            <w:shd w:val="clear" w:color="auto" w:fill="D9D9D9" w:themeFill="background1" w:themeFillShade="D9"/>
            <w:vAlign w:val="center"/>
          </w:tcPr>
          <w:p w14:paraId="50F59B2B" w14:textId="77777777" w:rsidR="00DD2120" w:rsidRPr="00394874" w:rsidRDefault="00DD2120" w:rsidP="00AC021A">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94E9549" w14:textId="77777777" w:rsidR="00DD2120" w:rsidRDefault="00DD2120" w:rsidP="00AC021A">
            <w:pPr>
              <w:rPr>
                <w:rFonts w:cs="Arial"/>
                <w:b/>
                <w:sz w:val="22"/>
                <w:szCs w:val="22"/>
              </w:rPr>
            </w:pPr>
          </w:p>
        </w:tc>
        <w:tc>
          <w:tcPr>
            <w:tcW w:w="2552" w:type="dxa"/>
            <w:shd w:val="clear" w:color="auto" w:fill="D9D9D9" w:themeFill="background1" w:themeFillShade="D9"/>
            <w:vAlign w:val="center"/>
          </w:tcPr>
          <w:p w14:paraId="56C21B76" w14:textId="77777777" w:rsidR="00DD2120" w:rsidRDefault="00DD2120" w:rsidP="00AC021A">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6FA46724" w14:textId="77777777" w:rsidR="00DD2120" w:rsidRDefault="00DD2120" w:rsidP="00AC021A">
            <w:pPr>
              <w:rPr>
                <w:rFonts w:cs="Arial"/>
                <w:b/>
                <w:sz w:val="22"/>
                <w:szCs w:val="22"/>
              </w:rPr>
            </w:pPr>
          </w:p>
        </w:tc>
      </w:tr>
      <w:tr w:rsidR="00DD2120" w:rsidRPr="00394874" w14:paraId="03570A7C" w14:textId="77777777" w:rsidTr="00AC021A">
        <w:trPr>
          <w:trHeight w:hRule="exact" w:val="374"/>
        </w:trPr>
        <w:tc>
          <w:tcPr>
            <w:tcW w:w="2235" w:type="dxa"/>
            <w:tcBorders>
              <w:bottom w:val="single" w:sz="4" w:space="0" w:color="auto"/>
            </w:tcBorders>
            <w:shd w:val="clear" w:color="auto" w:fill="D9D9D9" w:themeFill="background1" w:themeFillShade="D9"/>
            <w:vAlign w:val="center"/>
          </w:tcPr>
          <w:p w14:paraId="08524078" w14:textId="77777777" w:rsidR="00DD2120" w:rsidRPr="00394874" w:rsidRDefault="00DD2120" w:rsidP="00AC021A">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567FE3E7" w14:textId="5994F9F7" w:rsidR="00DD2120" w:rsidRPr="0057274A" w:rsidRDefault="00AC021A" w:rsidP="00AC021A">
            <w:pPr>
              <w:rPr>
                <w:rFonts w:cs="Arial"/>
                <w:b/>
                <w:sz w:val="22"/>
                <w:szCs w:val="22"/>
              </w:rPr>
            </w:pPr>
            <w:r>
              <w:rPr>
                <w:rFonts w:cs="Arial"/>
                <w:b/>
                <w:sz w:val="22"/>
                <w:szCs w:val="22"/>
              </w:rPr>
              <w:t>Digital Arts</w:t>
            </w:r>
          </w:p>
        </w:tc>
      </w:tr>
      <w:tr w:rsidR="006B7960" w:rsidRPr="00394874" w14:paraId="79DBE9CD" w14:textId="77777777" w:rsidTr="00AC021A">
        <w:trPr>
          <w:trHeight w:hRule="exact" w:val="374"/>
        </w:trPr>
        <w:tc>
          <w:tcPr>
            <w:tcW w:w="2235" w:type="dxa"/>
            <w:shd w:val="clear" w:color="auto" w:fill="D9D9D9" w:themeFill="background1" w:themeFillShade="D9"/>
            <w:vAlign w:val="center"/>
          </w:tcPr>
          <w:p w14:paraId="3D39EA4C" w14:textId="77777777" w:rsidR="006B7960" w:rsidRPr="00394874" w:rsidRDefault="006B7960" w:rsidP="00AC021A">
            <w:pPr>
              <w:rPr>
                <w:rFonts w:cs="Arial"/>
                <w:b/>
                <w:sz w:val="22"/>
                <w:szCs w:val="22"/>
              </w:rPr>
            </w:pPr>
            <w:r w:rsidRPr="00394874">
              <w:rPr>
                <w:rFonts w:cs="Arial"/>
                <w:b/>
                <w:sz w:val="22"/>
                <w:szCs w:val="22"/>
              </w:rPr>
              <w:t>Module:</w:t>
            </w:r>
          </w:p>
        </w:tc>
        <w:tc>
          <w:tcPr>
            <w:tcW w:w="4110" w:type="dxa"/>
            <w:shd w:val="clear" w:color="auto" w:fill="auto"/>
            <w:vAlign w:val="center"/>
          </w:tcPr>
          <w:p w14:paraId="71DE48BD" w14:textId="6A8E173D" w:rsidR="006B7960" w:rsidRPr="00394874" w:rsidRDefault="006B7960" w:rsidP="00AC021A">
            <w:pPr>
              <w:rPr>
                <w:rFonts w:cs="Arial"/>
                <w:b/>
                <w:sz w:val="22"/>
                <w:szCs w:val="22"/>
              </w:rPr>
            </w:pPr>
            <w:r>
              <w:rPr>
                <w:rFonts w:ascii="Calibri" w:hAnsi="Calibri" w:cs="Arial"/>
                <w:b/>
              </w:rPr>
              <w:t>Major Project Stage One</w:t>
            </w:r>
          </w:p>
        </w:tc>
        <w:tc>
          <w:tcPr>
            <w:tcW w:w="2552" w:type="dxa"/>
            <w:shd w:val="clear" w:color="auto" w:fill="D9D9D9" w:themeFill="background1" w:themeFillShade="D9"/>
            <w:vAlign w:val="center"/>
          </w:tcPr>
          <w:p w14:paraId="77996069" w14:textId="77777777" w:rsidR="006B7960" w:rsidRPr="00394874" w:rsidRDefault="006B7960" w:rsidP="00AC021A">
            <w:pPr>
              <w:rPr>
                <w:rFonts w:cs="Arial"/>
                <w:b/>
                <w:sz w:val="22"/>
                <w:szCs w:val="22"/>
              </w:rPr>
            </w:pPr>
            <w:r w:rsidRPr="00394874">
              <w:rPr>
                <w:rFonts w:cs="Arial"/>
                <w:b/>
                <w:sz w:val="22"/>
                <w:szCs w:val="22"/>
              </w:rPr>
              <w:t>Module Level (4, 5, 6):</w:t>
            </w:r>
          </w:p>
        </w:tc>
        <w:tc>
          <w:tcPr>
            <w:tcW w:w="1701" w:type="dxa"/>
            <w:shd w:val="clear" w:color="auto" w:fill="auto"/>
            <w:vAlign w:val="center"/>
          </w:tcPr>
          <w:p w14:paraId="52148FC2" w14:textId="7B8D75F5" w:rsidR="006B7960" w:rsidRPr="00394874" w:rsidRDefault="006B7960" w:rsidP="00AC021A">
            <w:pPr>
              <w:rPr>
                <w:rFonts w:cs="Arial"/>
                <w:b/>
                <w:sz w:val="22"/>
                <w:szCs w:val="22"/>
              </w:rPr>
            </w:pPr>
            <w:r>
              <w:rPr>
                <w:rFonts w:cs="Arial"/>
                <w:b/>
                <w:sz w:val="22"/>
                <w:szCs w:val="22"/>
              </w:rPr>
              <w:t>6</w:t>
            </w:r>
          </w:p>
        </w:tc>
      </w:tr>
      <w:tr w:rsidR="006B7960" w:rsidRPr="00394874" w14:paraId="1E7C664D" w14:textId="77777777" w:rsidTr="00AC021A">
        <w:trPr>
          <w:trHeight w:hRule="exact" w:val="374"/>
        </w:trPr>
        <w:tc>
          <w:tcPr>
            <w:tcW w:w="2235" w:type="dxa"/>
            <w:shd w:val="clear" w:color="auto" w:fill="D9D9D9" w:themeFill="background1" w:themeFillShade="D9"/>
            <w:vAlign w:val="center"/>
          </w:tcPr>
          <w:p w14:paraId="04A565FF" w14:textId="77777777" w:rsidR="006B7960" w:rsidRPr="00394874" w:rsidRDefault="006B7960" w:rsidP="00AC021A">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58469950" w14:textId="681E6AC1" w:rsidR="006B7960" w:rsidRPr="00394874" w:rsidRDefault="006B7960" w:rsidP="00AC021A">
            <w:pPr>
              <w:rPr>
                <w:rFonts w:cs="Arial"/>
                <w:b/>
                <w:sz w:val="22"/>
                <w:szCs w:val="22"/>
              </w:rPr>
            </w:pPr>
            <w:r>
              <w:rPr>
                <w:rFonts w:ascii="Calibri" w:hAnsi="Calibri"/>
                <w:b/>
                <w:bCs/>
              </w:rPr>
              <w:t>M6X01898</w:t>
            </w:r>
          </w:p>
        </w:tc>
        <w:tc>
          <w:tcPr>
            <w:tcW w:w="2552" w:type="dxa"/>
            <w:shd w:val="clear" w:color="auto" w:fill="D9D9D9" w:themeFill="background1" w:themeFillShade="D9"/>
            <w:vAlign w:val="center"/>
          </w:tcPr>
          <w:p w14:paraId="27747C50" w14:textId="77777777" w:rsidR="006B7960" w:rsidRPr="00394874" w:rsidRDefault="006B7960" w:rsidP="00AC021A">
            <w:pPr>
              <w:pStyle w:val="Heading2"/>
              <w:jc w:val="left"/>
              <w:rPr>
                <w:rFonts w:cs="Arial"/>
                <w:b w:val="0"/>
                <w:sz w:val="22"/>
                <w:szCs w:val="22"/>
              </w:rPr>
            </w:pPr>
            <w:r>
              <w:rPr>
                <w:rFonts w:cs="Arial"/>
                <w:sz w:val="22"/>
                <w:szCs w:val="22"/>
              </w:rPr>
              <w:t>Contribution to Module:</w:t>
            </w:r>
          </w:p>
        </w:tc>
        <w:tc>
          <w:tcPr>
            <w:tcW w:w="1701" w:type="dxa"/>
            <w:vAlign w:val="center"/>
          </w:tcPr>
          <w:p w14:paraId="3AD1D245" w14:textId="7E69DF39" w:rsidR="006B7960" w:rsidRPr="00394874" w:rsidRDefault="00AC021A" w:rsidP="00AC021A">
            <w:pPr>
              <w:rPr>
                <w:rFonts w:cs="Arial"/>
                <w:b/>
                <w:sz w:val="22"/>
                <w:szCs w:val="22"/>
              </w:rPr>
            </w:pPr>
            <w:r>
              <w:rPr>
                <w:rFonts w:cs="Arial"/>
                <w:b/>
                <w:sz w:val="22"/>
                <w:szCs w:val="22"/>
              </w:rPr>
              <w:t>100</w:t>
            </w:r>
            <w:r w:rsidR="006B7960">
              <w:rPr>
                <w:rFonts w:cs="Arial"/>
                <w:b/>
                <w:sz w:val="22"/>
                <w:szCs w:val="22"/>
              </w:rPr>
              <w:t>%</w:t>
            </w:r>
          </w:p>
        </w:tc>
      </w:tr>
      <w:tr w:rsidR="00DD2120" w:rsidRPr="00394874" w14:paraId="50DEBA5F" w14:textId="77777777" w:rsidTr="00AC021A">
        <w:trPr>
          <w:trHeight w:hRule="exact" w:val="374"/>
        </w:trPr>
        <w:tc>
          <w:tcPr>
            <w:tcW w:w="2235" w:type="dxa"/>
            <w:shd w:val="clear" w:color="auto" w:fill="D9D9D9" w:themeFill="background1" w:themeFillShade="D9"/>
            <w:vAlign w:val="center"/>
          </w:tcPr>
          <w:p w14:paraId="256D6B85" w14:textId="77777777" w:rsidR="00DD2120" w:rsidRPr="00394874" w:rsidRDefault="00DD2120" w:rsidP="00AC021A">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1C29518" w14:textId="71F26805" w:rsidR="00DD2120" w:rsidRPr="00313E3B" w:rsidRDefault="006B7960" w:rsidP="00AC021A">
            <w:pPr>
              <w:rPr>
                <w:rFonts w:cs="Arial"/>
                <w:b/>
              </w:rPr>
            </w:pPr>
            <w:r w:rsidRPr="00313E3B">
              <w:rPr>
                <w:rFonts w:cs="Arial"/>
                <w:b/>
              </w:rPr>
              <w:t>Presentation</w:t>
            </w:r>
          </w:p>
        </w:tc>
      </w:tr>
    </w:tbl>
    <w:p w14:paraId="0BA0A3B5"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530"/>
        <w:gridCol w:w="531"/>
        <w:gridCol w:w="497"/>
        <w:gridCol w:w="567"/>
        <w:gridCol w:w="531"/>
        <w:gridCol w:w="528"/>
        <w:gridCol w:w="520"/>
        <w:gridCol w:w="569"/>
        <w:gridCol w:w="528"/>
        <w:gridCol w:w="533"/>
        <w:gridCol w:w="528"/>
        <w:gridCol w:w="528"/>
        <w:gridCol w:w="567"/>
        <w:gridCol w:w="499"/>
        <w:gridCol w:w="528"/>
        <w:gridCol w:w="535"/>
      </w:tblGrid>
      <w:tr w:rsidR="00DD2120" w:rsidRPr="00266B32" w14:paraId="3B5B8851" w14:textId="77777777" w:rsidTr="00344C50">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2CB51E63" w14:textId="77777777" w:rsidR="00DD2120" w:rsidRDefault="00DD2120" w:rsidP="00344C50">
            <w:pPr>
              <w:jc w:val="center"/>
              <w:rPr>
                <w:rFonts w:ascii="Calibri" w:hAnsi="Calibri"/>
                <w:b/>
                <w:sz w:val="22"/>
                <w:szCs w:val="22"/>
              </w:rPr>
            </w:pPr>
            <w:r>
              <w:rPr>
                <w:rFonts w:ascii="Calibri" w:hAnsi="Calibri"/>
                <w:b/>
                <w:sz w:val="28"/>
                <w:szCs w:val="16"/>
              </w:rPr>
              <w:t>MODULE LEARNING OUTCOMES</w:t>
            </w:r>
          </w:p>
        </w:tc>
      </w:tr>
      <w:tr w:rsidR="00DD2120" w:rsidRPr="00266B32" w14:paraId="4F85CD4C" w14:textId="77777777" w:rsidTr="00344C50">
        <w:trPr>
          <w:trHeight w:val="85"/>
        </w:trPr>
        <w:tc>
          <w:tcPr>
            <w:tcW w:w="5000" w:type="pct"/>
            <w:gridSpan w:val="17"/>
            <w:tcBorders>
              <w:left w:val="single" w:sz="4" w:space="0" w:color="auto"/>
              <w:right w:val="single" w:sz="4" w:space="0" w:color="auto"/>
            </w:tcBorders>
            <w:shd w:val="clear" w:color="auto" w:fill="auto"/>
            <w:vAlign w:val="center"/>
          </w:tcPr>
          <w:p w14:paraId="418968C9" w14:textId="6360C312" w:rsidR="00DD2120" w:rsidRPr="00BD4702" w:rsidRDefault="00360959" w:rsidP="00DD2120">
            <w:pPr>
              <w:pStyle w:val="ListParagraph"/>
              <w:numPr>
                <w:ilvl w:val="0"/>
                <w:numId w:val="34"/>
              </w:numPr>
              <w:rPr>
                <w:rFonts w:ascii="Calibri" w:hAnsi="Calibri"/>
                <w:bCs/>
                <w:i/>
                <w:iCs/>
                <w:sz w:val="22"/>
                <w:szCs w:val="22"/>
              </w:rPr>
            </w:pPr>
            <w:r w:rsidRPr="003E3925">
              <w:rPr>
                <w:rFonts w:ascii="Calibri" w:hAnsi="Calibri" w:cs="Arial"/>
                <w:sz w:val="22"/>
                <w:szCs w:val="22"/>
              </w:rPr>
              <w:t>Identify and critically evaluate an intellectually challenging idea that would be appropriate for their Major Project.</w:t>
            </w:r>
          </w:p>
        </w:tc>
      </w:tr>
      <w:tr w:rsidR="00360959" w:rsidRPr="00266B32" w14:paraId="4B0E53D5" w14:textId="77777777" w:rsidTr="00344C50">
        <w:trPr>
          <w:trHeight w:val="85"/>
        </w:trPr>
        <w:tc>
          <w:tcPr>
            <w:tcW w:w="5000" w:type="pct"/>
            <w:gridSpan w:val="17"/>
            <w:tcBorders>
              <w:left w:val="single" w:sz="4" w:space="0" w:color="auto"/>
              <w:right w:val="single" w:sz="4" w:space="0" w:color="auto"/>
            </w:tcBorders>
            <w:shd w:val="clear" w:color="auto" w:fill="auto"/>
            <w:vAlign w:val="center"/>
          </w:tcPr>
          <w:p w14:paraId="3786D7B7" w14:textId="466ACDC7" w:rsidR="00360959" w:rsidRPr="003E3925" w:rsidRDefault="00360959" w:rsidP="00DD2120">
            <w:pPr>
              <w:pStyle w:val="ListParagraph"/>
              <w:numPr>
                <w:ilvl w:val="0"/>
                <w:numId w:val="34"/>
              </w:numPr>
              <w:rPr>
                <w:rFonts w:ascii="Calibri" w:hAnsi="Calibri" w:cs="Arial"/>
                <w:sz w:val="22"/>
                <w:szCs w:val="22"/>
              </w:rPr>
            </w:pPr>
            <w:r w:rsidRPr="003E3925">
              <w:rPr>
                <w:rFonts w:ascii="Calibri" w:hAnsi="Calibri" w:cs="Arial"/>
                <w:sz w:val="22"/>
                <w:szCs w:val="22"/>
              </w:rPr>
              <w:t>Communicate effectively the research areas, design solutions, technical requirements, and overall specification relevant to their Major Project idea, using contemporary methods and techniques.</w:t>
            </w:r>
          </w:p>
        </w:tc>
      </w:tr>
      <w:tr w:rsidR="00DD2120" w:rsidRPr="00266B32" w14:paraId="52EAED8F" w14:textId="77777777" w:rsidTr="00344C50">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5B21B420" w14:textId="77777777" w:rsidR="00DD2120" w:rsidRDefault="00DD2120" w:rsidP="00344C50">
            <w:r w:rsidRPr="00DF2934">
              <w:rPr>
                <w:rFonts w:ascii="Calibri" w:hAnsi="Calibri"/>
                <w:b/>
                <w:sz w:val="22"/>
                <w:szCs w:val="22"/>
              </w:rPr>
              <w:t>Common Assessment Criteria Applied</w:t>
            </w:r>
          </w:p>
          <w:p w14:paraId="37080F76" w14:textId="77777777" w:rsidR="00DD2120" w:rsidRPr="00DF2934" w:rsidRDefault="00DD2120" w:rsidP="00344C50">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5E18E" w14:textId="77777777" w:rsidR="00DD2120" w:rsidRDefault="00DD2120" w:rsidP="00344C50">
            <w:pPr>
              <w:jc w:val="center"/>
              <w:rPr>
                <w:rFonts w:ascii="Calibri" w:hAnsi="Calibri"/>
                <w:b/>
                <w:sz w:val="22"/>
                <w:szCs w:val="22"/>
              </w:rPr>
            </w:pPr>
            <w:r>
              <w:rPr>
                <w:rFonts w:ascii="Calibri" w:hAnsi="Calibri"/>
                <w:b/>
                <w:sz w:val="22"/>
                <w:szCs w:val="22"/>
              </w:rPr>
              <w:t>Level of Achievement</w:t>
            </w:r>
          </w:p>
        </w:tc>
      </w:tr>
      <w:tr w:rsidR="00DD2120" w:rsidRPr="00266B32" w14:paraId="5C29E15E" w14:textId="77777777" w:rsidTr="00344C50">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19A87326" w14:textId="77777777" w:rsidR="00DD2120" w:rsidRPr="00DF2934" w:rsidRDefault="00DD2120" w:rsidP="00344C50">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E56375E" w14:textId="77777777" w:rsidR="00DD2120" w:rsidRDefault="00DD2120" w:rsidP="00344C50">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C9704AF" w14:textId="77777777" w:rsidR="00DD2120" w:rsidRDefault="00DD2120" w:rsidP="00344C50">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489BB15F" w14:textId="77777777" w:rsidR="00DD2120" w:rsidRDefault="00DD2120" w:rsidP="00344C50">
            <w:pPr>
              <w:jc w:val="center"/>
              <w:rPr>
                <w:rFonts w:ascii="Calibri" w:hAnsi="Calibri"/>
                <w:b/>
                <w:sz w:val="22"/>
                <w:szCs w:val="22"/>
              </w:rPr>
            </w:pPr>
            <w:r>
              <w:rPr>
                <w:rFonts w:ascii="Calibri" w:hAnsi="Calibri"/>
                <w:b/>
                <w:sz w:val="22"/>
                <w:szCs w:val="22"/>
              </w:rPr>
              <w:t>3</w:t>
            </w:r>
          </w:p>
          <w:p w14:paraId="17F076D6" w14:textId="77777777" w:rsidR="00DD2120" w:rsidRDefault="00DD2120" w:rsidP="00344C50">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F0BA3BD" w14:textId="77777777" w:rsidR="00DD2120" w:rsidRDefault="00DD2120" w:rsidP="00344C50">
            <w:pPr>
              <w:jc w:val="center"/>
              <w:rPr>
                <w:rFonts w:ascii="Calibri" w:hAnsi="Calibri"/>
                <w:b/>
                <w:sz w:val="22"/>
                <w:szCs w:val="22"/>
              </w:rPr>
            </w:pPr>
            <w:r>
              <w:rPr>
                <w:rFonts w:ascii="Calibri" w:hAnsi="Calibri"/>
                <w:b/>
                <w:sz w:val="22"/>
                <w:szCs w:val="22"/>
              </w:rPr>
              <w:t>2:2</w:t>
            </w:r>
          </w:p>
          <w:p w14:paraId="7C958C1B" w14:textId="77777777" w:rsidR="00DD2120" w:rsidRDefault="00DD2120" w:rsidP="00344C50">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2CF128" w14:textId="77777777" w:rsidR="00DD2120" w:rsidRDefault="00DD2120" w:rsidP="00344C50">
            <w:pPr>
              <w:jc w:val="center"/>
              <w:rPr>
                <w:rFonts w:ascii="Calibri" w:hAnsi="Calibri"/>
                <w:b/>
                <w:sz w:val="22"/>
                <w:szCs w:val="22"/>
              </w:rPr>
            </w:pPr>
            <w:r>
              <w:rPr>
                <w:rFonts w:ascii="Calibri" w:hAnsi="Calibri"/>
                <w:b/>
                <w:sz w:val="22"/>
                <w:szCs w:val="22"/>
              </w:rPr>
              <w:t>2:1</w:t>
            </w:r>
          </w:p>
          <w:p w14:paraId="272C3D10" w14:textId="77777777" w:rsidR="00DD2120" w:rsidRDefault="00DD2120" w:rsidP="00344C50">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72F44C2" w14:textId="77777777" w:rsidR="00DD2120" w:rsidRDefault="00DD2120" w:rsidP="00344C50">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B6DBE4A" w14:textId="77777777" w:rsidR="00DD2120" w:rsidRDefault="00DD2120" w:rsidP="00344C50">
            <w:pPr>
              <w:jc w:val="center"/>
              <w:rPr>
                <w:rFonts w:ascii="Calibri" w:hAnsi="Calibri"/>
                <w:b/>
                <w:sz w:val="22"/>
                <w:szCs w:val="22"/>
              </w:rPr>
            </w:pPr>
            <w:r>
              <w:rPr>
                <w:rFonts w:ascii="Calibri" w:hAnsi="Calibri"/>
                <w:b/>
                <w:szCs w:val="22"/>
              </w:rPr>
              <w:t>Exceptional</w:t>
            </w:r>
          </w:p>
        </w:tc>
      </w:tr>
      <w:tr w:rsidR="00DD2120" w:rsidRPr="00266B32" w14:paraId="48C69C48" w14:textId="77777777" w:rsidTr="00344C50">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4DB7ADBC" w14:textId="77777777" w:rsidR="00DD2120" w:rsidRPr="00DF2934" w:rsidRDefault="00DD2120" w:rsidP="00344C50">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0F64B" w14:textId="77777777" w:rsidR="00DD2120" w:rsidRPr="00DF2934" w:rsidRDefault="00DD2120" w:rsidP="00344C50">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6454B6D" w14:textId="77777777" w:rsidR="00DD2120" w:rsidRPr="00DF2934" w:rsidRDefault="00DD2120" w:rsidP="00344C50">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B6B6691" w14:textId="77777777" w:rsidR="00DD2120" w:rsidRPr="00DF2934" w:rsidRDefault="00DD2120" w:rsidP="00344C50">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4ABDF1" w14:textId="77777777" w:rsidR="00DD2120" w:rsidRPr="00DF2934" w:rsidRDefault="00DD2120" w:rsidP="00344C50">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5845E" w14:textId="77777777" w:rsidR="00DD2120" w:rsidRPr="00DF2934" w:rsidRDefault="00DD2120" w:rsidP="00344C50">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3DE5E" w14:textId="77777777" w:rsidR="00DD2120" w:rsidRPr="00DF2934" w:rsidRDefault="00DD2120" w:rsidP="00344C50">
            <w:pPr>
              <w:jc w:val="center"/>
              <w:rPr>
                <w:rFonts w:ascii="Calibri" w:hAnsi="Calibri"/>
                <w:b/>
                <w:sz w:val="22"/>
                <w:szCs w:val="22"/>
              </w:rPr>
            </w:pPr>
            <w:r>
              <w:rPr>
                <w:rFonts w:ascii="Calibri" w:hAnsi="Calibri"/>
                <w:b/>
                <w:sz w:val="22"/>
                <w:szCs w:val="22"/>
              </w:rPr>
              <w:t>A</w:t>
            </w:r>
          </w:p>
        </w:tc>
      </w:tr>
      <w:tr w:rsidR="004605A2" w:rsidRPr="00266B32" w14:paraId="28656E13" w14:textId="77777777" w:rsidTr="00344C5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066651B9" w14:textId="77777777" w:rsidR="00DD2120" w:rsidRPr="00DF2934" w:rsidRDefault="00DD2120" w:rsidP="00344C50">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9D856" w14:textId="77777777" w:rsidR="00DD2120" w:rsidRPr="00486DBC" w:rsidRDefault="00DD2120" w:rsidP="00344C50">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CD2292" w14:textId="77777777" w:rsidR="00DD2120" w:rsidRPr="00486DBC" w:rsidRDefault="00DD2120" w:rsidP="00344C50">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4383F" w14:textId="77777777" w:rsidR="00DD2120" w:rsidRPr="00486DBC" w:rsidRDefault="00DD2120" w:rsidP="00344C50">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03DE9072" w14:textId="77777777" w:rsidR="00DD2120" w:rsidRPr="00486DBC" w:rsidRDefault="00DD2120" w:rsidP="00344C50">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C582ACD" w14:textId="77777777" w:rsidR="00DD2120" w:rsidRPr="00486DBC" w:rsidRDefault="00DD2120" w:rsidP="00344C50">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6EB598" w14:textId="77777777" w:rsidR="00DD2120" w:rsidRPr="00486DBC" w:rsidRDefault="00DD2120" w:rsidP="00344C50">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947C3" w14:textId="77777777" w:rsidR="00DD2120" w:rsidRPr="00486DBC" w:rsidRDefault="00DD2120" w:rsidP="00344C50">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2B884" w14:textId="77777777" w:rsidR="00DD2120" w:rsidRPr="00486DBC" w:rsidRDefault="00DD2120" w:rsidP="00344C50">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D6E07" w14:textId="77777777" w:rsidR="00DD2120" w:rsidRPr="00486DBC" w:rsidRDefault="00DD2120" w:rsidP="00344C50">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A2E6B8" w14:textId="77777777" w:rsidR="00DD2120" w:rsidRPr="00486DBC" w:rsidRDefault="00DD2120" w:rsidP="00344C50">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A1B6C" w14:textId="77777777" w:rsidR="00DD2120" w:rsidRPr="00486DBC" w:rsidRDefault="00DD2120" w:rsidP="00344C50">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B04BC" w14:textId="77777777" w:rsidR="00DD2120" w:rsidRPr="00486DBC" w:rsidRDefault="00DD2120" w:rsidP="00344C50">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715593" w14:textId="77777777" w:rsidR="00DD2120" w:rsidRPr="00486DBC" w:rsidRDefault="00DD2120" w:rsidP="00344C50">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CA17F" w14:textId="77777777" w:rsidR="00DD2120" w:rsidRPr="00486DBC" w:rsidRDefault="00DD2120" w:rsidP="00344C50">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C6EB6" w14:textId="77777777" w:rsidR="00DD2120" w:rsidRPr="00486DBC" w:rsidRDefault="00DD2120" w:rsidP="00344C50">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01369" w14:textId="77777777" w:rsidR="00DD2120" w:rsidRPr="00486DBC" w:rsidRDefault="00DD2120" w:rsidP="00344C50">
            <w:pPr>
              <w:jc w:val="center"/>
              <w:rPr>
                <w:rFonts w:ascii="Calibri" w:hAnsi="Calibri"/>
                <w:b/>
                <w:szCs w:val="22"/>
              </w:rPr>
            </w:pPr>
            <w:r w:rsidRPr="00486DBC">
              <w:rPr>
                <w:rFonts w:ascii="Calibri" w:hAnsi="Calibri"/>
                <w:b/>
                <w:szCs w:val="22"/>
              </w:rPr>
              <w:t>16</w:t>
            </w:r>
          </w:p>
        </w:tc>
      </w:tr>
      <w:tr w:rsidR="004605A2" w:rsidRPr="009E5E5A" w14:paraId="3643E8BF" w14:textId="77777777" w:rsidTr="00344C5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563C9AF4" w14:textId="77777777" w:rsidR="00DD2120" w:rsidRPr="009E5E5A" w:rsidRDefault="00DD2120" w:rsidP="00344C50">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16A7D"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F342C"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15215"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2E697CA"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35A0803"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216A7"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C1462"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6B610" w14:textId="77777777" w:rsidR="00DD2120" w:rsidRPr="009E5E5A" w:rsidRDefault="00DD2120" w:rsidP="00344C50">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36213" w14:textId="77777777" w:rsidR="00DD2120" w:rsidRPr="009E5E5A" w:rsidRDefault="00DD2120" w:rsidP="00344C50">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D639B5" w14:textId="77777777" w:rsidR="00DD2120" w:rsidRPr="009E5E5A" w:rsidRDefault="00DD2120" w:rsidP="00344C50">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0C78B" w14:textId="77777777" w:rsidR="00DD2120" w:rsidRPr="009E5E5A" w:rsidRDefault="00DD2120" w:rsidP="00344C50">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403D3" w14:textId="77777777" w:rsidR="00DD2120" w:rsidRPr="009E5E5A" w:rsidRDefault="00DD2120" w:rsidP="00344C50">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397CF" w14:textId="77777777" w:rsidR="00DD2120" w:rsidRPr="009E5E5A" w:rsidRDefault="00DD2120" w:rsidP="00344C50">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53B83D" w14:textId="77777777" w:rsidR="00DD2120" w:rsidRPr="009E5E5A" w:rsidRDefault="00DD2120" w:rsidP="00344C50">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CFE668" w14:textId="77777777" w:rsidR="00DD2120" w:rsidRPr="009E5E5A" w:rsidRDefault="00DD2120" w:rsidP="00344C50">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C7137F" w14:textId="77777777" w:rsidR="00DD2120" w:rsidRPr="009E5E5A" w:rsidRDefault="00DD2120" w:rsidP="00344C50">
            <w:pPr>
              <w:jc w:val="center"/>
              <w:rPr>
                <w:rFonts w:ascii="Calibri" w:hAnsi="Calibri"/>
                <w:b/>
                <w:sz w:val="16"/>
                <w:szCs w:val="22"/>
              </w:rPr>
            </w:pPr>
            <w:r>
              <w:rPr>
                <w:rFonts w:ascii="Calibri" w:hAnsi="Calibri"/>
                <w:b/>
                <w:sz w:val="16"/>
                <w:szCs w:val="22"/>
              </w:rPr>
              <w:t>90-100</w:t>
            </w:r>
          </w:p>
        </w:tc>
      </w:tr>
      <w:tr w:rsidR="00DD2120" w:rsidRPr="00CC0370" w14:paraId="021E565D" w14:textId="77777777" w:rsidTr="00344C50">
        <w:trPr>
          <w:trHeight w:val="488"/>
        </w:trPr>
        <w:tc>
          <w:tcPr>
            <w:tcW w:w="986" w:type="pct"/>
            <w:vAlign w:val="center"/>
          </w:tcPr>
          <w:p w14:paraId="6644B9BB" w14:textId="77777777" w:rsidR="00DD2120" w:rsidRPr="00C02AB0" w:rsidRDefault="00DD2120" w:rsidP="00344C50">
            <w:pPr>
              <w:rPr>
                <w:rFonts w:ascii="Calibri" w:hAnsi="Calibri"/>
                <w:b/>
              </w:rPr>
            </w:pPr>
            <w:r>
              <w:rPr>
                <w:rFonts w:ascii="Calibri" w:hAnsi="Calibri"/>
                <w:b/>
              </w:rPr>
              <w:t>1. Research &amp; Analysis</w:t>
            </w:r>
          </w:p>
        </w:tc>
        <w:tc>
          <w:tcPr>
            <w:tcW w:w="250" w:type="pct"/>
          </w:tcPr>
          <w:p w14:paraId="75962CAC" w14:textId="77777777" w:rsidR="00DD2120" w:rsidRPr="000A2682" w:rsidRDefault="00DD2120" w:rsidP="00344C50">
            <w:pPr>
              <w:rPr>
                <w:rFonts w:ascii="Calibri" w:hAnsi="Calibri"/>
                <w:sz w:val="18"/>
                <w:szCs w:val="18"/>
              </w:rPr>
            </w:pPr>
          </w:p>
        </w:tc>
        <w:tc>
          <w:tcPr>
            <w:tcW w:w="250" w:type="pct"/>
          </w:tcPr>
          <w:p w14:paraId="1D3CB859" w14:textId="77777777" w:rsidR="00DD2120" w:rsidRPr="000A2682" w:rsidRDefault="00DD2120" w:rsidP="00344C50">
            <w:pPr>
              <w:rPr>
                <w:rFonts w:ascii="Calibri" w:hAnsi="Calibri"/>
                <w:sz w:val="18"/>
                <w:szCs w:val="18"/>
              </w:rPr>
            </w:pPr>
          </w:p>
        </w:tc>
        <w:tc>
          <w:tcPr>
            <w:tcW w:w="234" w:type="pct"/>
          </w:tcPr>
          <w:p w14:paraId="3D78FD88" w14:textId="77777777" w:rsidR="00DD2120" w:rsidRPr="000A2682" w:rsidRDefault="00DD2120" w:rsidP="00344C50">
            <w:pPr>
              <w:rPr>
                <w:rFonts w:ascii="Calibri" w:hAnsi="Calibri"/>
                <w:sz w:val="18"/>
                <w:szCs w:val="18"/>
              </w:rPr>
            </w:pPr>
          </w:p>
        </w:tc>
        <w:tc>
          <w:tcPr>
            <w:tcW w:w="267" w:type="pct"/>
            <w:tcBorders>
              <w:right w:val="thinThickLargeGap" w:sz="24" w:space="0" w:color="auto"/>
            </w:tcBorders>
          </w:tcPr>
          <w:p w14:paraId="65A32405" w14:textId="77777777" w:rsidR="00DD2120" w:rsidRPr="000A2682" w:rsidRDefault="00DD2120" w:rsidP="00344C50">
            <w:pPr>
              <w:rPr>
                <w:rFonts w:ascii="Calibri" w:hAnsi="Calibri"/>
                <w:sz w:val="18"/>
                <w:szCs w:val="18"/>
              </w:rPr>
            </w:pPr>
          </w:p>
        </w:tc>
        <w:tc>
          <w:tcPr>
            <w:tcW w:w="250" w:type="pct"/>
            <w:tcBorders>
              <w:left w:val="thinThickLargeGap" w:sz="24" w:space="0" w:color="auto"/>
              <w:right w:val="single" w:sz="4" w:space="0" w:color="auto"/>
            </w:tcBorders>
          </w:tcPr>
          <w:p w14:paraId="3EA9B6F2" w14:textId="77777777" w:rsidR="00DD2120" w:rsidRPr="000A2682" w:rsidRDefault="00DD2120" w:rsidP="00344C50">
            <w:pPr>
              <w:rPr>
                <w:rFonts w:ascii="Calibri" w:hAnsi="Calibri"/>
                <w:b/>
                <w:sz w:val="18"/>
                <w:szCs w:val="18"/>
              </w:rPr>
            </w:pPr>
          </w:p>
        </w:tc>
        <w:tc>
          <w:tcPr>
            <w:tcW w:w="249" w:type="pct"/>
            <w:tcBorders>
              <w:left w:val="single" w:sz="4" w:space="0" w:color="auto"/>
              <w:right w:val="single" w:sz="4" w:space="0" w:color="auto"/>
            </w:tcBorders>
          </w:tcPr>
          <w:p w14:paraId="0FDC47AC" w14:textId="77777777" w:rsidR="00DD2120" w:rsidRPr="000A2682" w:rsidRDefault="00DD2120" w:rsidP="00344C50">
            <w:pPr>
              <w:rPr>
                <w:rFonts w:ascii="Calibri" w:hAnsi="Calibri"/>
                <w:b/>
                <w:sz w:val="18"/>
                <w:szCs w:val="18"/>
              </w:rPr>
            </w:pPr>
          </w:p>
        </w:tc>
        <w:tc>
          <w:tcPr>
            <w:tcW w:w="245" w:type="pct"/>
            <w:tcBorders>
              <w:left w:val="single" w:sz="4" w:space="0" w:color="auto"/>
            </w:tcBorders>
          </w:tcPr>
          <w:p w14:paraId="10B6383A" w14:textId="77777777" w:rsidR="00DD2120" w:rsidRPr="000A2682" w:rsidRDefault="00DD2120" w:rsidP="00344C50">
            <w:pPr>
              <w:rPr>
                <w:rFonts w:ascii="Calibri" w:hAnsi="Calibri"/>
                <w:b/>
                <w:sz w:val="18"/>
                <w:szCs w:val="18"/>
              </w:rPr>
            </w:pPr>
          </w:p>
        </w:tc>
        <w:tc>
          <w:tcPr>
            <w:tcW w:w="268" w:type="pct"/>
          </w:tcPr>
          <w:p w14:paraId="3997B906" w14:textId="77777777" w:rsidR="00DD2120" w:rsidRPr="000A2682" w:rsidRDefault="00DD2120" w:rsidP="00344C50">
            <w:pPr>
              <w:rPr>
                <w:rFonts w:ascii="Calibri" w:hAnsi="Calibri"/>
                <w:b/>
                <w:sz w:val="18"/>
                <w:szCs w:val="18"/>
              </w:rPr>
            </w:pPr>
          </w:p>
        </w:tc>
        <w:tc>
          <w:tcPr>
            <w:tcW w:w="249" w:type="pct"/>
          </w:tcPr>
          <w:p w14:paraId="0CA1FE9D" w14:textId="77777777" w:rsidR="00DD2120" w:rsidRPr="000A2682" w:rsidRDefault="00DD2120" w:rsidP="00344C50">
            <w:pPr>
              <w:rPr>
                <w:rFonts w:ascii="Calibri" w:hAnsi="Calibri"/>
                <w:b/>
                <w:sz w:val="18"/>
                <w:szCs w:val="18"/>
              </w:rPr>
            </w:pPr>
          </w:p>
        </w:tc>
        <w:tc>
          <w:tcPr>
            <w:tcW w:w="251" w:type="pct"/>
          </w:tcPr>
          <w:p w14:paraId="3DB181EF" w14:textId="77777777" w:rsidR="00DD2120" w:rsidRPr="000A2682" w:rsidRDefault="00DD2120" w:rsidP="00344C50">
            <w:pPr>
              <w:rPr>
                <w:rFonts w:ascii="Calibri" w:hAnsi="Calibri"/>
                <w:b/>
                <w:sz w:val="18"/>
                <w:szCs w:val="18"/>
              </w:rPr>
            </w:pPr>
          </w:p>
        </w:tc>
        <w:tc>
          <w:tcPr>
            <w:tcW w:w="249" w:type="pct"/>
          </w:tcPr>
          <w:p w14:paraId="5DD290CE" w14:textId="77777777" w:rsidR="00DD2120" w:rsidRPr="000A2682" w:rsidRDefault="00DD2120" w:rsidP="00344C50">
            <w:pPr>
              <w:rPr>
                <w:rFonts w:ascii="Calibri" w:hAnsi="Calibri"/>
                <w:b/>
                <w:sz w:val="18"/>
                <w:szCs w:val="18"/>
              </w:rPr>
            </w:pPr>
          </w:p>
        </w:tc>
        <w:tc>
          <w:tcPr>
            <w:tcW w:w="249" w:type="pct"/>
          </w:tcPr>
          <w:p w14:paraId="720A06A6" w14:textId="77777777" w:rsidR="00DD2120" w:rsidRPr="000A2682" w:rsidRDefault="00DD2120" w:rsidP="00344C50">
            <w:pPr>
              <w:rPr>
                <w:rFonts w:ascii="Calibri" w:hAnsi="Calibri"/>
                <w:b/>
                <w:sz w:val="18"/>
                <w:szCs w:val="18"/>
              </w:rPr>
            </w:pPr>
          </w:p>
        </w:tc>
        <w:tc>
          <w:tcPr>
            <w:tcW w:w="267" w:type="pct"/>
          </w:tcPr>
          <w:p w14:paraId="05AE0A04" w14:textId="77777777" w:rsidR="00DD2120" w:rsidRPr="000A2682" w:rsidRDefault="00DD2120" w:rsidP="00344C50">
            <w:pPr>
              <w:rPr>
                <w:rFonts w:ascii="Calibri" w:hAnsi="Calibri"/>
                <w:b/>
                <w:sz w:val="18"/>
                <w:szCs w:val="18"/>
              </w:rPr>
            </w:pPr>
          </w:p>
        </w:tc>
        <w:tc>
          <w:tcPr>
            <w:tcW w:w="235" w:type="pct"/>
          </w:tcPr>
          <w:p w14:paraId="00C2EABD" w14:textId="77777777" w:rsidR="00DD2120" w:rsidRPr="000A2682" w:rsidRDefault="00DD2120" w:rsidP="00344C50">
            <w:pPr>
              <w:jc w:val="center"/>
              <w:rPr>
                <w:rFonts w:ascii="Calibri" w:hAnsi="Calibri"/>
                <w:b/>
                <w:sz w:val="18"/>
                <w:szCs w:val="18"/>
              </w:rPr>
            </w:pPr>
          </w:p>
        </w:tc>
        <w:tc>
          <w:tcPr>
            <w:tcW w:w="249" w:type="pct"/>
          </w:tcPr>
          <w:p w14:paraId="50B3F960" w14:textId="77777777" w:rsidR="00DD2120" w:rsidRPr="000A2682" w:rsidRDefault="00DD2120" w:rsidP="00344C50">
            <w:pPr>
              <w:jc w:val="center"/>
              <w:rPr>
                <w:rFonts w:ascii="Calibri" w:hAnsi="Calibri"/>
                <w:b/>
                <w:sz w:val="18"/>
                <w:szCs w:val="18"/>
              </w:rPr>
            </w:pPr>
          </w:p>
        </w:tc>
        <w:tc>
          <w:tcPr>
            <w:tcW w:w="252" w:type="pct"/>
          </w:tcPr>
          <w:p w14:paraId="2372B1DE" w14:textId="77777777" w:rsidR="00DD2120" w:rsidRPr="000A2682" w:rsidRDefault="00DD2120" w:rsidP="00344C50">
            <w:pPr>
              <w:jc w:val="center"/>
              <w:rPr>
                <w:rFonts w:ascii="Calibri" w:hAnsi="Calibri"/>
                <w:b/>
                <w:sz w:val="18"/>
                <w:szCs w:val="18"/>
              </w:rPr>
            </w:pPr>
          </w:p>
        </w:tc>
      </w:tr>
      <w:tr w:rsidR="00DD2120" w:rsidRPr="00CC0370" w14:paraId="7A8F6312" w14:textId="77777777" w:rsidTr="00344C50">
        <w:trPr>
          <w:trHeight w:val="488"/>
        </w:trPr>
        <w:tc>
          <w:tcPr>
            <w:tcW w:w="986" w:type="pct"/>
            <w:vAlign w:val="center"/>
          </w:tcPr>
          <w:p w14:paraId="60E3D08D" w14:textId="77777777" w:rsidR="00DD2120" w:rsidRPr="00C02AB0" w:rsidRDefault="00DD2120" w:rsidP="00344C50">
            <w:pPr>
              <w:rPr>
                <w:rFonts w:ascii="Calibri" w:hAnsi="Calibri"/>
                <w:b/>
              </w:rPr>
            </w:pPr>
            <w:r>
              <w:rPr>
                <w:rFonts w:ascii="Calibri" w:hAnsi="Calibri"/>
                <w:b/>
              </w:rPr>
              <w:t>2. Development</w:t>
            </w:r>
          </w:p>
        </w:tc>
        <w:tc>
          <w:tcPr>
            <w:tcW w:w="250" w:type="pct"/>
          </w:tcPr>
          <w:p w14:paraId="1EC495DB" w14:textId="77777777" w:rsidR="00DD2120" w:rsidRPr="00F61A20" w:rsidRDefault="00DD2120" w:rsidP="00344C50">
            <w:pPr>
              <w:rPr>
                <w:rFonts w:ascii="Calibri" w:hAnsi="Calibri"/>
                <w:sz w:val="18"/>
              </w:rPr>
            </w:pPr>
          </w:p>
        </w:tc>
        <w:tc>
          <w:tcPr>
            <w:tcW w:w="250" w:type="pct"/>
          </w:tcPr>
          <w:p w14:paraId="76B5BADD" w14:textId="77777777" w:rsidR="00DD2120" w:rsidRPr="00F61A20" w:rsidRDefault="00DD2120" w:rsidP="00344C50">
            <w:pPr>
              <w:rPr>
                <w:rFonts w:ascii="Calibri" w:hAnsi="Calibri"/>
                <w:sz w:val="18"/>
              </w:rPr>
            </w:pPr>
          </w:p>
        </w:tc>
        <w:tc>
          <w:tcPr>
            <w:tcW w:w="234" w:type="pct"/>
          </w:tcPr>
          <w:p w14:paraId="34CE94FD"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74368C8B"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6BBA9A25"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70B85BC6" w14:textId="77777777" w:rsidR="00DD2120" w:rsidRPr="00F61A20" w:rsidRDefault="00DD2120" w:rsidP="00344C50">
            <w:pPr>
              <w:rPr>
                <w:rFonts w:ascii="Calibri" w:hAnsi="Calibri"/>
                <w:b/>
                <w:sz w:val="18"/>
              </w:rPr>
            </w:pPr>
          </w:p>
        </w:tc>
        <w:tc>
          <w:tcPr>
            <w:tcW w:w="245" w:type="pct"/>
            <w:tcBorders>
              <w:left w:val="single" w:sz="4" w:space="0" w:color="auto"/>
            </w:tcBorders>
          </w:tcPr>
          <w:p w14:paraId="6BA5AF24" w14:textId="77777777" w:rsidR="00DD2120" w:rsidRPr="00F61A20" w:rsidRDefault="00DD2120" w:rsidP="00344C50">
            <w:pPr>
              <w:rPr>
                <w:rFonts w:ascii="Calibri" w:hAnsi="Calibri"/>
                <w:b/>
                <w:sz w:val="18"/>
              </w:rPr>
            </w:pPr>
          </w:p>
        </w:tc>
        <w:tc>
          <w:tcPr>
            <w:tcW w:w="268" w:type="pct"/>
          </w:tcPr>
          <w:p w14:paraId="4E3CEDCA" w14:textId="77777777" w:rsidR="00DD2120" w:rsidRPr="00F61A20" w:rsidRDefault="00DD2120" w:rsidP="00344C50">
            <w:pPr>
              <w:rPr>
                <w:rFonts w:ascii="Calibri" w:hAnsi="Calibri"/>
                <w:b/>
                <w:sz w:val="18"/>
              </w:rPr>
            </w:pPr>
          </w:p>
        </w:tc>
        <w:tc>
          <w:tcPr>
            <w:tcW w:w="249" w:type="pct"/>
          </w:tcPr>
          <w:p w14:paraId="127B4603" w14:textId="77777777" w:rsidR="00DD2120" w:rsidRPr="00F61A20" w:rsidRDefault="00DD2120" w:rsidP="00344C50">
            <w:pPr>
              <w:rPr>
                <w:rFonts w:ascii="Calibri" w:hAnsi="Calibri"/>
                <w:b/>
                <w:sz w:val="18"/>
              </w:rPr>
            </w:pPr>
          </w:p>
        </w:tc>
        <w:tc>
          <w:tcPr>
            <w:tcW w:w="251" w:type="pct"/>
          </w:tcPr>
          <w:p w14:paraId="1E399C96" w14:textId="77777777" w:rsidR="00DD2120" w:rsidRPr="00F61A20" w:rsidRDefault="00DD2120" w:rsidP="00344C50">
            <w:pPr>
              <w:rPr>
                <w:rFonts w:ascii="Calibri" w:hAnsi="Calibri"/>
                <w:b/>
                <w:sz w:val="18"/>
              </w:rPr>
            </w:pPr>
          </w:p>
        </w:tc>
        <w:tc>
          <w:tcPr>
            <w:tcW w:w="249" w:type="pct"/>
          </w:tcPr>
          <w:p w14:paraId="2338E283" w14:textId="77777777" w:rsidR="00DD2120" w:rsidRPr="00F61A20" w:rsidRDefault="00DD2120" w:rsidP="00344C50">
            <w:pPr>
              <w:rPr>
                <w:rFonts w:ascii="Calibri" w:hAnsi="Calibri"/>
                <w:b/>
                <w:sz w:val="18"/>
              </w:rPr>
            </w:pPr>
          </w:p>
        </w:tc>
        <w:tc>
          <w:tcPr>
            <w:tcW w:w="249" w:type="pct"/>
          </w:tcPr>
          <w:p w14:paraId="58568205" w14:textId="77777777" w:rsidR="00DD2120" w:rsidRPr="00F61A20" w:rsidRDefault="00DD2120" w:rsidP="00344C50">
            <w:pPr>
              <w:rPr>
                <w:rFonts w:ascii="Calibri" w:hAnsi="Calibri"/>
                <w:b/>
                <w:sz w:val="18"/>
              </w:rPr>
            </w:pPr>
          </w:p>
        </w:tc>
        <w:tc>
          <w:tcPr>
            <w:tcW w:w="267" w:type="pct"/>
          </w:tcPr>
          <w:p w14:paraId="09C6F022" w14:textId="77777777" w:rsidR="00DD2120" w:rsidRPr="00F61A20" w:rsidRDefault="00DD2120" w:rsidP="00344C50">
            <w:pPr>
              <w:rPr>
                <w:rFonts w:ascii="Calibri" w:hAnsi="Calibri"/>
                <w:b/>
                <w:sz w:val="18"/>
              </w:rPr>
            </w:pPr>
          </w:p>
        </w:tc>
        <w:tc>
          <w:tcPr>
            <w:tcW w:w="235" w:type="pct"/>
          </w:tcPr>
          <w:p w14:paraId="2FF6F490" w14:textId="77777777" w:rsidR="00DD2120" w:rsidRPr="00F61A20" w:rsidRDefault="00DD2120" w:rsidP="00344C50">
            <w:pPr>
              <w:jc w:val="center"/>
              <w:rPr>
                <w:rFonts w:ascii="Calibri" w:hAnsi="Calibri"/>
                <w:b/>
                <w:sz w:val="18"/>
              </w:rPr>
            </w:pPr>
          </w:p>
        </w:tc>
        <w:tc>
          <w:tcPr>
            <w:tcW w:w="249" w:type="pct"/>
          </w:tcPr>
          <w:p w14:paraId="3010F23C" w14:textId="77777777" w:rsidR="00DD2120" w:rsidRPr="00F61A20" w:rsidRDefault="00DD2120" w:rsidP="00344C50">
            <w:pPr>
              <w:jc w:val="center"/>
              <w:rPr>
                <w:rFonts w:ascii="Calibri" w:hAnsi="Calibri"/>
                <w:b/>
                <w:sz w:val="18"/>
              </w:rPr>
            </w:pPr>
          </w:p>
        </w:tc>
        <w:tc>
          <w:tcPr>
            <w:tcW w:w="252" w:type="pct"/>
          </w:tcPr>
          <w:p w14:paraId="1529AAF0" w14:textId="77777777" w:rsidR="00DD2120" w:rsidRPr="00F61A20" w:rsidRDefault="00DD2120" w:rsidP="00344C50">
            <w:pPr>
              <w:jc w:val="center"/>
              <w:rPr>
                <w:rFonts w:ascii="Calibri" w:hAnsi="Calibri"/>
                <w:b/>
                <w:sz w:val="18"/>
              </w:rPr>
            </w:pPr>
          </w:p>
        </w:tc>
      </w:tr>
      <w:tr w:rsidR="00DD2120" w:rsidRPr="00B97C42" w14:paraId="67A0E112" w14:textId="77777777" w:rsidTr="00344C50">
        <w:trPr>
          <w:trHeight w:val="488"/>
        </w:trPr>
        <w:tc>
          <w:tcPr>
            <w:tcW w:w="986" w:type="pct"/>
            <w:vAlign w:val="center"/>
          </w:tcPr>
          <w:p w14:paraId="69D897FB" w14:textId="77777777" w:rsidR="00DD2120" w:rsidRPr="00B97C42" w:rsidRDefault="00DD2120" w:rsidP="00344C50">
            <w:pPr>
              <w:rPr>
                <w:rFonts w:ascii="Calibri" w:hAnsi="Calibri"/>
                <w:b/>
                <w:szCs w:val="16"/>
              </w:rPr>
            </w:pPr>
            <w:r>
              <w:rPr>
                <w:rFonts w:ascii="Calibri" w:hAnsi="Calibri"/>
                <w:b/>
                <w:szCs w:val="16"/>
              </w:rPr>
              <w:t>3. Technical Skill</w:t>
            </w:r>
          </w:p>
        </w:tc>
        <w:tc>
          <w:tcPr>
            <w:tcW w:w="250" w:type="pct"/>
          </w:tcPr>
          <w:p w14:paraId="354B6E7F" w14:textId="77777777" w:rsidR="00DD2120" w:rsidRPr="00B97C42" w:rsidRDefault="00DD2120" w:rsidP="00344C50">
            <w:pPr>
              <w:rPr>
                <w:rFonts w:ascii="Calibri" w:hAnsi="Calibri"/>
                <w:sz w:val="18"/>
              </w:rPr>
            </w:pPr>
          </w:p>
        </w:tc>
        <w:tc>
          <w:tcPr>
            <w:tcW w:w="250" w:type="pct"/>
          </w:tcPr>
          <w:p w14:paraId="29DAD0B6" w14:textId="77777777" w:rsidR="00DD2120" w:rsidRPr="00B97C42" w:rsidRDefault="00DD2120" w:rsidP="00344C50">
            <w:pPr>
              <w:rPr>
                <w:rFonts w:ascii="Calibri" w:hAnsi="Calibri"/>
                <w:sz w:val="18"/>
              </w:rPr>
            </w:pPr>
          </w:p>
        </w:tc>
        <w:tc>
          <w:tcPr>
            <w:tcW w:w="234" w:type="pct"/>
          </w:tcPr>
          <w:p w14:paraId="4A859009" w14:textId="77777777" w:rsidR="00DD2120" w:rsidRPr="00B97C42" w:rsidRDefault="00DD2120" w:rsidP="00344C50">
            <w:pPr>
              <w:rPr>
                <w:rFonts w:ascii="Calibri" w:hAnsi="Calibri"/>
                <w:sz w:val="18"/>
              </w:rPr>
            </w:pPr>
          </w:p>
        </w:tc>
        <w:tc>
          <w:tcPr>
            <w:tcW w:w="267" w:type="pct"/>
            <w:tcBorders>
              <w:right w:val="thinThickLargeGap" w:sz="24" w:space="0" w:color="auto"/>
            </w:tcBorders>
          </w:tcPr>
          <w:p w14:paraId="00F392C6" w14:textId="77777777" w:rsidR="00DD2120" w:rsidRPr="00B97C42" w:rsidRDefault="00DD2120" w:rsidP="00344C50">
            <w:pPr>
              <w:rPr>
                <w:rFonts w:ascii="Calibri" w:hAnsi="Calibri"/>
                <w:sz w:val="18"/>
              </w:rPr>
            </w:pPr>
          </w:p>
        </w:tc>
        <w:tc>
          <w:tcPr>
            <w:tcW w:w="250" w:type="pct"/>
            <w:tcBorders>
              <w:left w:val="thinThickLargeGap" w:sz="24" w:space="0" w:color="auto"/>
              <w:right w:val="single" w:sz="4" w:space="0" w:color="auto"/>
            </w:tcBorders>
          </w:tcPr>
          <w:p w14:paraId="1B525FD1" w14:textId="77777777" w:rsidR="00DD2120" w:rsidRPr="00B97C42" w:rsidRDefault="00DD2120" w:rsidP="00344C50">
            <w:pPr>
              <w:rPr>
                <w:rFonts w:ascii="Calibri" w:hAnsi="Calibri"/>
                <w:b/>
                <w:sz w:val="18"/>
              </w:rPr>
            </w:pPr>
          </w:p>
        </w:tc>
        <w:tc>
          <w:tcPr>
            <w:tcW w:w="249" w:type="pct"/>
            <w:tcBorders>
              <w:left w:val="single" w:sz="4" w:space="0" w:color="auto"/>
              <w:right w:val="single" w:sz="4" w:space="0" w:color="auto"/>
            </w:tcBorders>
          </w:tcPr>
          <w:p w14:paraId="42329D02" w14:textId="77777777" w:rsidR="00DD2120" w:rsidRPr="00B97C42" w:rsidRDefault="00DD2120" w:rsidP="00344C50">
            <w:pPr>
              <w:rPr>
                <w:rFonts w:ascii="Calibri" w:hAnsi="Calibri"/>
                <w:b/>
                <w:sz w:val="18"/>
              </w:rPr>
            </w:pPr>
          </w:p>
        </w:tc>
        <w:tc>
          <w:tcPr>
            <w:tcW w:w="245" w:type="pct"/>
            <w:tcBorders>
              <w:left w:val="single" w:sz="4" w:space="0" w:color="auto"/>
            </w:tcBorders>
          </w:tcPr>
          <w:p w14:paraId="2ABE3107" w14:textId="77777777" w:rsidR="00DD2120" w:rsidRPr="00B97C42" w:rsidRDefault="00DD2120" w:rsidP="00344C50">
            <w:pPr>
              <w:rPr>
                <w:rFonts w:ascii="Calibri" w:hAnsi="Calibri"/>
                <w:b/>
                <w:sz w:val="18"/>
              </w:rPr>
            </w:pPr>
          </w:p>
        </w:tc>
        <w:tc>
          <w:tcPr>
            <w:tcW w:w="268" w:type="pct"/>
          </w:tcPr>
          <w:p w14:paraId="5D6BACDD" w14:textId="77777777" w:rsidR="00DD2120" w:rsidRPr="00B97C42" w:rsidRDefault="00DD2120" w:rsidP="00344C50">
            <w:pPr>
              <w:rPr>
                <w:rFonts w:ascii="Calibri" w:hAnsi="Calibri"/>
                <w:b/>
                <w:sz w:val="18"/>
              </w:rPr>
            </w:pPr>
          </w:p>
        </w:tc>
        <w:tc>
          <w:tcPr>
            <w:tcW w:w="249" w:type="pct"/>
          </w:tcPr>
          <w:p w14:paraId="06D37387" w14:textId="77777777" w:rsidR="00DD2120" w:rsidRPr="00B97C42" w:rsidRDefault="00DD2120" w:rsidP="00344C50">
            <w:pPr>
              <w:rPr>
                <w:rFonts w:ascii="Calibri" w:hAnsi="Calibri"/>
                <w:b/>
                <w:sz w:val="18"/>
              </w:rPr>
            </w:pPr>
          </w:p>
        </w:tc>
        <w:tc>
          <w:tcPr>
            <w:tcW w:w="251" w:type="pct"/>
          </w:tcPr>
          <w:p w14:paraId="7903C254" w14:textId="77777777" w:rsidR="00DD2120" w:rsidRPr="00B97C42" w:rsidRDefault="00DD2120" w:rsidP="00344C50">
            <w:pPr>
              <w:rPr>
                <w:rFonts w:ascii="Calibri" w:hAnsi="Calibri"/>
                <w:b/>
                <w:sz w:val="18"/>
              </w:rPr>
            </w:pPr>
          </w:p>
        </w:tc>
        <w:tc>
          <w:tcPr>
            <w:tcW w:w="249" w:type="pct"/>
          </w:tcPr>
          <w:p w14:paraId="20430AE0" w14:textId="77777777" w:rsidR="00DD2120" w:rsidRPr="00B97C42" w:rsidRDefault="00DD2120" w:rsidP="00344C50">
            <w:pPr>
              <w:rPr>
                <w:rFonts w:ascii="Calibri" w:hAnsi="Calibri"/>
                <w:b/>
                <w:sz w:val="18"/>
              </w:rPr>
            </w:pPr>
          </w:p>
        </w:tc>
        <w:tc>
          <w:tcPr>
            <w:tcW w:w="249" w:type="pct"/>
          </w:tcPr>
          <w:p w14:paraId="4704FEAE" w14:textId="77777777" w:rsidR="00DD2120" w:rsidRPr="00B97C42" w:rsidRDefault="00DD2120" w:rsidP="00344C50">
            <w:pPr>
              <w:rPr>
                <w:rFonts w:ascii="Calibri" w:hAnsi="Calibri"/>
                <w:b/>
                <w:sz w:val="18"/>
              </w:rPr>
            </w:pPr>
          </w:p>
        </w:tc>
        <w:tc>
          <w:tcPr>
            <w:tcW w:w="267" w:type="pct"/>
          </w:tcPr>
          <w:p w14:paraId="25AB21BE" w14:textId="77777777" w:rsidR="00DD2120" w:rsidRPr="00B97C42" w:rsidRDefault="00DD2120" w:rsidP="00344C50">
            <w:pPr>
              <w:rPr>
                <w:rFonts w:ascii="Calibri" w:hAnsi="Calibri"/>
                <w:b/>
                <w:sz w:val="18"/>
              </w:rPr>
            </w:pPr>
          </w:p>
        </w:tc>
        <w:tc>
          <w:tcPr>
            <w:tcW w:w="235" w:type="pct"/>
          </w:tcPr>
          <w:p w14:paraId="313A4945" w14:textId="77777777" w:rsidR="00DD2120" w:rsidRPr="00B97C42" w:rsidRDefault="00DD2120" w:rsidP="00344C50">
            <w:pPr>
              <w:jc w:val="center"/>
              <w:rPr>
                <w:rFonts w:ascii="Calibri" w:hAnsi="Calibri"/>
                <w:b/>
                <w:sz w:val="18"/>
              </w:rPr>
            </w:pPr>
          </w:p>
        </w:tc>
        <w:tc>
          <w:tcPr>
            <w:tcW w:w="249" w:type="pct"/>
          </w:tcPr>
          <w:p w14:paraId="2419AE57" w14:textId="77777777" w:rsidR="00DD2120" w:rsidRPr="00B97C42" w:rsidRDefault="00DD2120" w:rsidP="00344C50">
            <w:pPr>
              <w:jc w:val="center"/>
              <w:rPr>
                <w:rFonts w:ascii="Calibri" w:hAnsi="Calibri"/>
                <w:b/>
                <w:sz w:val="18"/>
              </w:rPr>
            </w:pPr>
          </w:p>
        </w:tc>
        <w:tc>
          <w:tcPr>
            <w:tcW w:w="252" w:type="pct"/>
          </w:tcPr>
          <w:p w14:paraId="08420405" w14:textId="77777777" w:rsidR="00DD2120" w:rsidRPr="00B97C42" w:rsidRDefault="00DD2120" w:rsidP="00344C50">
            <w:pPr>
              <w:jc w:val="center"/>
              <w:rPr>
                <w:rFonts w:ascii="Calibri" w:hAnsi="Calibri"/>
                <w:b/>
                <w:sz w:val="18"/>
              </w:rPr>
            </w:pPr>
          </w:p>
        </w:tc>
      </w:tr>
      <w:tr w:rsidR="00DD2120" w:rsidRPr="00CC0370" w14:paraId="1C5605E7" w14:textId="77777777" w:rsidTr="00344C50">
        <w:trPr>
          <w:trHeight w:val="488"/>
        </w:trPr>
        <w:tc>
          <w:tcPr>
            <w:tcW w:w="986" w:type="pct"/>
            <w:vAlign w:val="center"/>
          </w:tcPr>
          <w:p w14:paraId="21E764A7" w14:textId="77777777" w:rsidR="00DD2120" w:rsidRPr="00DF2934" w:rsidRDefault="00DD2120" w:rsidP="00344C50">
            <w:pPr>
              <w:rPr>
                <w:rFonts w:ascii="Calibri" w:hAnsi="Calibri"/>
                <w:b/>
                <w:szCs w:val="16"/>
              </w:rPr>
            </w:pPr>
            <w:r>
              <w:rPr>
                <w:rFonts w:ascii="Calibri" w:hAnsi="Calibri"/>
                <w:b/>
                <w:szCs w:val="16"/>
              </w:rPr>
              <w:t>4. Subject Knowledge</w:t>
            </w:r>
          </w:p>
        </w:tc>
        <w:tc>
          <w:tcPr>
            <w:tcW w:w="250" w:type="pct"/>
          </w:tcPr>
          <w:p w14:paraId="450D30D6" w14:textId="77777777" w:rsidR="00DD2120" w:rsidRPr="00F61A20" w:rsidRDefault="00DD2120" w:rsidP="00344C50">
            <w:pPr>
              <w:rPr>
                <w:rFonts w:ascii="Calibri" w:hAnsi="Calibri"/>
                <w:sz w:val="18"/>
              </w:rPr>
            </w:pPr>
          </w:p>
        </w:tc>
        <w:tc>
          <w:tcPr>
            <w:tcW w:w="250" w:type="pct"/>
          </w:tcPr>
          <w:p w14:paraId="2617573D" w14:textId="77777777" w:rsidR="00DD2120" w:rsidRPr="00F61A20" w:rsidRDefault="00DD2120" w:rsidP="00344C50">
            <w:pPr>
              <w:rPr>
                <w:rFonts w:ascii="Calibri" w:hAnsi="Calibri"/>
                <w:sz w:val="18"/>
              </w:rPr>
            </w:pPr>
          </w:p>
        </w:tc>
        <w:tc>
          <w:tcPr>
            <w:tcW w:w="234" w:type="pct"/>
          </w:tcPr>
          <w:p w14:paraId="687A7C4D"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3DFF7834"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0CB341C1"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53EE3AF1" w14:textId="77777777" w:rsidR="00DD2120" w:rsidRPr="00F61A20" w:rsidRDefault="00DD2120" w:rsidP="00344C50">
            <w:pPr>
              <w:rPr>
                <w:rFonts w:ascii="Calibri" w:hAnsi="Calibri"/>
                <w:b/>
                <w:sz w:val="18"/>
              </w:rPr>
            </w:pPr>
          </w:p>
        </w:tc>
        <w:tc>
          <w:tcPr>
            <w:tcW w:w="245" w:type="pct"/>
            <w:tcBorders>
              <w:left w:val="single" w:sz="4" w:space="0" w:color="auto"/>
            </w:tcBorders>
          </w:tcPr>
          <w:p w14:paraId="7558015F" w14:textId="77777777" w:rsidR="00DD2120" w:rsidRPr="00F61A20" w:rsidRDefault="00DD2120" w:rsidP="00344C50">
            <w:pPr>
              <w:rPr>
                <w:rFonts w:ascii="Calibri" w:hAnsi="Calibri"/>
                <w:b/>
                <w:sz w:val="18"/>
              </w:rPr>
            </w:pPr>
          </w:p>
        </w:tc>
        <w:tc>
          <w:tcPr>
            <w:tcW w:w="268" w:type="pct"/>
          </w:tcPr>
          <w:p w14:paraId="4C3980D6" w14:textId="77777777" w:rsidR="00DD2120" w:rsidRPr="00F61A20" w:rsidRDefault="00DD2120" w:rsidP="00344C50">
            <w:pPr>
              <w:rPr>
                <w:rFonts w:ascii="Calibri" w:hAnsi="Calibri"/>
                <w:b/>
                <w:sz w:val="18"/>
              </w:rPr>
            </w:pPr>
          </w:p>
        </w:tc>
        <w:tc>
          <w:tcPr>
            <w:tcW w:w="249" w:type="pct"/>
          </w:tcPr>
          <w:p w14:paraId="55107E2A" w14:textId="77777777" w:rsidR="00DD2120" w:rsidRPr="00F61A20" w:rsidRDefault="00DD2120" w:rsidP="00344C50">
            <w:pPr>
              <w:rPr>
                <w:rFonts w:ascii="Calibri" w:hAnsi="Calibri"/>
                <w:b/>
                <w:sz w:val="18"/>
              </w:rPr>
            </w:pPr>
          </w:p>
        </w:tc>
        <w:tc>
          <w:tcPr>
            <w:tcW w:w="251" w:type="pct"/>
          </w:tcPr>
          <w:p w14:paraId="74C4E4BA" w14:textId="77777777" w:rsidR="00DD2120" w:rsidRPr="00F61A20" w:rsidRDefault="00DD2120" w:rsidP="00344C50">
            <w:pPr>
              <w:rPr>
                <w:rFonts w:ascii="Calibri" w:hAnsi="Calibri"/>
                <w:b/>
                <w:sz w:val="18"/>
              </w:rPr>
            </w:pPr>
          </w:p>
        </w:tc>
        <w:tc>
          <w:tcPr>
            <w:tcW w:w="249" w:type="pct"/>
          </w:tcPr>
          <w:p w14:paraId="40879ABF" w14:textId="77777777" w:rsidR="00DD2120" w:rsidRPr="00F61A20" w:rsidRDefault="00DD2120" w:rsidP="00344C50">
            <w:pPr>
              <w:rPr>
                <w:rFonts w:ascii="Calibri" w:hAnsi="Calibri"/>
                <w:b/>
                <w:sz w:val="18"/>
              </w:rPr>
            </w:pPr>
          </w:p>
        </w:tc>
        <w:tc>
          <w:tcPr>
            <w:tcW w:w="249" w:type="pct"/>
          </w:tcPr>
          <w:p w14:paraId="2D486FDF" w14:textId="77777777" w:rsidR="00DD2120" w:rsidRPr="00F61A20" w:rsidRDefault="00DD2120" w:rsidP="00344C50">
            <w:pPr>
              <w:rPr>
                <w:rFonts w:ascii="Calibri" w:hAnsi="Calibri"/>
                <w:b/>
                <w:sz w:val="18"/>
              </w:rPr>
            </w:pPr>
          </w:p>
        </w:tc>
        <w:tc>
          <w:tcPr>
            <w:tcW w:w="267" w:type="pct"/>
          </w:tcPr>
          <w:p w14:paraId="4EF899B9" w14:textId="77777777" w:rsidR="00DD2120" w:rsidRPr="00F61A20" w:rsidRDefault="00DD2120" w:rsidP="00344C50">
            <w:pPr>
              <w:rPr>
                <w:rFonts w:ascii="Calibri" w:hAnsi="Calibri"/>
                <w:b/>
                <w:sz w:val="18"/>
              </w:rPr>
            </w:pPr>
          </w:p>
        </w:tc>
        <w:tc>
          <w:tcPr>
            <w:tcW w:w="235" w:type="pct"/>
          </w:tcPr>
          <w:p w14:paraId="322E34A3" w14:textId="77777777" w:rsidR="00DD2120" w:rsidRPr="00F61A20" w:rsidRDefault="00DD2120" w:rsidP="00344C50">
            <w:pPr>
              <w:jc w:val="center"/>
              <w:rPr>
                <w:rFonts w:ascii="Calibri" w:hAnsi="Calibri"/>
                <w:b/>
                <w:sz w:val="18"/>
              </w:rPr>
            </w:pPr>
          </w:p>
        </w:tc>
        <w:tc>
          <w:tcPr>
            <w:tcW w:w="249" w:type="pct"/>
          </w:tcPr>
          <w:p w14:paraId="31A6104E" w14:textId="77777777" w:rsidR="00DD2120" w:rsidRPr="00F61A20" w:rsidRDefault="00DD2120" w:rsidP="00344C50">
            <w:pPr>
              <w:jc w:val="center"/>
              <w:rPr>
                <w:rFonts w:ascii="Calibri" w:hAnsi="Calibri"/>
                <w:b/>
                <w:sz w:val="18"/>
              </w:rPr>
            </w:pPr>
          </w:p>
        </w:tc>
        <w:tc>
          <w:tcPr>
            <w:tcW w:w="252" w:type="pct"/>
          </w:tcPr>
          <w:p w14:paraId="4ACC57ED" w14:textId="77777777" w:rsidR="00DD2120" w:rsidRPr="00F61A20" w:rsidRDefault="00DD2120" w:rsidP="00344C50">
            <w:pPr>
              <w:jc w:val="center"/>
              <w:rPr>
                <w:rFonts w:ascii="Calibri" w:hAnsi="Calibri"/>
                <w:b/>
                <w:sz w:val="18"/>
              </w:rPr>
            </w:pPr>
          </w:p>
        </w:tc>
      </w:tr>
      <w:tr w:rsidR="00DD2120" w:rsidRPr="00CC0370" w14:paraId="7C4CA484" w14:textId="77777777" w:rsidTr="00344C50">
        <w:trPr>
          <w:trHeight w:val="488"/>
        </w:trPr>
        <w:tc>
          <w:tcPr>
            <w:tcW w:w="986" w:type="pct"/>
            <w:vAlign w:val="center"/>
          </w:tcPr>
          <w:p w14:paraId="2B2D2A7D" w14:textId="77777777" w:rsidR="00DD2120" w:rsidRPr="00DF2934" w:rsidRDefault="00DD2120" w:rsidP="00344C50">
            <w:pPr>
              <w:rPr>
                <w:rFonts w:ascii="Calibri" w:hAnsi="Calibri"/>
                <w:b/>
                <w:szCs w:val="16"/>
              </w:rPr>
            </w:pPr>
            <w:r>
              <w:rPr>
                <w:rFonts w:ascii="Calibri" w:hAnsi="Calibri"/>
                <w:b/>
                <w:szCs w:val="16"/>
              </w:rPr>
              <w:t>5. Presentation &amp; Communication</w:t>
            </w:r>
          </w:p>
        </w:tc>
        <w:tc>
          <w:tcPr>
            <w:tcW w:w="250" w:type="pct"/>
          </w:tcPr>
          <w:p w14:paraId="7EC3C064" w14:textId="77777777" w:rsidR="00DD2120" w:rsidRPr="00F61A20" w:rsidRDefault="00DD2120" w:rsidP="00344C50">
            <w:pPr>
              <w:rPr>
                <w:rFonts w:ascii="Calibri" w:hAnsi="Calibri"/>
                <w:sz w:val="18"/>
              </w:rPr>
            </w:pPr>
          </w:p>
        </w:tc>
        <w:tc>
          <w:tcPr>
            <w:tcW w:w="250" w:type="pct"/>
          </w:tcPr>
          <w:p w14:paraId="36B8CB5E" w14:textId="77777777" w:rsidR="00DD2120" w:rsidRPr="00F61A20" w:rsidRDefault="00DD2120" w:rsidP="00344C50">
            <w:pPr>
              <w:rPr>
                <w:rFonts w:ascii="Calibri" w:hAnsi="Calibri"/>
                <w:sz w:val="18"/>
              </w:rPr>
            </w:pPr>
          </w:p>
        </w:tc>
        <w:tc>
          <w:tcPr>
            <w:tcW w:w="234" w:type="pct"/>
          </w:tcPr>
          <w:p w14:paraId="6A5EA58B"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4C01C1E0"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7A779C4B"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59B3D4FE" w14:textId="77777777" w:rsidR="00DD2120" w:rsidRPr="00F61A20" w:rsidRDefault="00DD2120" w:rsidP="00344C50">
            <w:pPr>
              <w:rPr>
                <w:rFonts w:ascii="Calibri" w:hAnsi="Calibri"/>
                <w:b/>
                <w:sz w:val="18"/>
              </w:rPr>
            </w:pPr>
          </w:p>
        </w:tc>
        <w:tc>
          <w:tcPr>
            <w:tcW w:w="245" w:type="pct"/>
            <w:tcBorders>
              <w:left w:val="single" w:sz="4" w:space="0" w:color="auto"/>
            </w:tcBorders>
          </w:tcPr>
          <w:p w14:paraId="62FEF5E7" w14:textId="77777777" w:rsidR="00DD2120" w:rsidRPr="00F61A20" w:rsidRDefault="00DD2120" w:rsidP="00344C50">
            <w:pPr>
              <w:rPr>
                <w:rFonts w:ascii="Calibri" w:hAnsi="Calibri"/>
                <w:b/>
                <w:sz w:val="18"/>
              </w:rPr>
            </w:pPr>
          </w:p>
        </w:tc>
        <w:tc>
          <w:tcPr>
            <w:tcW w:w="268" w:type="pct"/>
          </w:tcPr>
          <w:p w14:paraId="6A2C92C1" w14:textId="77777777" w:rsidR="00DD2120" w:rsidRPr="00F61A20" w:rsidRDefault="00DD2120" w:rsidP="00344C50">
            <w:pPr>
              <w:rPr>
                <w:rFonts w:ascii="Calibri" w:hAnsi="Calibri"/>
                <w:b/>
                <w:sz w:val="18"/>
              </w:rPr>
            </w:pPr>
          </w:p>
        </w:tc>
        <w:tc>
          <w:tcPr>
            <w:tcW w:w="249" w:type="pct"/>
          </w:tcPr>
          <w:p w14:paraId="4B06EF46" w14:textId="77777777" w:rsidR="00DD2120" w:rsidRPr="00F61A20" w:rsidRDefault="00DD2120" w:rsidP="00344C50">
            <w:pPr>
              <w:rPr>
                <w:rFonts w:ascii="Calibri" w:hAnsi="Calibri"/>
                <w:b/>
                <w:sz w:val="18"/>
              </w:rPr>
            </w:pPr>
          </w:p>
        </w:tc>
        <w:tc>
          <w:tcPr>
            <w:tcW w:w="251" w:type="pct"/>
          </w:tcPr>
          <w:p w14:paraId="64161F41" w14:textId="77777777" w:rsidR="00DD2120" w:rsidRPr="00F61A20" w:rsidRDefault="00DD2120" w:rsidP="00344C50">
            <w:pPr>
              <w:rPr>
                <w:rFonts w:ascii="Calibri" w:hAnsi="Calibri"/>
                <w:b/>
                <w:sz w:val="18"/>
              </w:rPr>
            </w:pPr>
          </w:p>
        </w:tc>
        <w:tc>
          <w:tcPr>
            <w:tcW w:w="249" w:type="pct"/>
          </w:tcPr>
          <w:p w14:paraId="3FB9DDC0" w14:textId="77777777" w:rsidR="00DD2120" w:rsidRPr="00F61A20" w:rsidRDefault="00DD2120" w:rsidP="00344C50">
            <w:pPr>
              <w:rPr>
                <w:rFonts w:ascii="Calibri" w:hAnsi="Calibri"/>
                <w:b/>
                <w:sz w:val="18"/>
              </w:rPr>
            </w:pPr>
          </w:p>
        </w:tc>
        <w:tc>
          <w:tcPr>
            <w:tcW w:w="249" w:type="pct"/>
          </w:tcPr>
          <w:p w14:paraId="587CE01F" w14:textId="77777777" w:rsidR="00DD2120" w:rsidRPr="00F61A20" w:rsidRDefault="00DD2120" w:rsidP="00344C50">
            <w:pPr>
              <w:rPr>
                <w:rFonts w:ascii="Calibri" w:hAnsi="Calibri"/>
                <w:b/>
                <w:sz w:val="18"/>
              </w:rPr>
            </w:pPr>
          </w:p>
        </w:tc>
        <w:tc>
          <w:tcPr>
            <w:tcW w:w="267" w:type="pct"/>
          </w:tcPr>
          <w:p w14:paraId="49AEE924" w14:textId="77777777" w:rsidR="00DD2120" w:rsidRPr="00F61A20" w:rsidRDefault="00DD2120" w:rsidP="00344C50">
            <w:pPr>
              <w:rPr>
                <w:rFonts w:ascii="Calibri" w:hAnsi="Calibri"/>
                <w:b/>
                <w:sz w:val="18"/>
              </w:rPr>
            </w:pPr>
          </w:p>
        </w:tc>
        <w:tc>
          <w:tcPr>
            <w:tcW w:w="235" w:type="pct"/>
          </w:tcPr>
          <w:p w14:paraId="5632E8C9" w14:textId="77777777" w:rsidR="00DD2120" w:rsidRPr="00F61A20" w:rsidRDefault="00DD2120" w:rsidP="00344C50">
            <w:pPr>
              <w:jc w:val="center"/>
              <w:rPr>
                <w:rFonts w:ascii="Calibri" w:hAnsi="Calibri"/>
                <w:b/>
                <w:sz w:val="18"/>
              </w:rPr>
            </w:pPr>
          </w:p>
        </w:tc>
        <w:tc>
          <w:tcPr>
            <w:tcW w:w="249" w:type="pct"/>
          </w:tcPr>
          <w:p w14:paraId="7A1957A2" w14:textId="77777777" w:rsidR="00DD2120" w:rsidRPr="00F61A20" w:rsidRDefault="00DD2120" w:rsidP="00344C50">
            <w:pPr>
              <w:jc w:val="center"/>
              <w:rPr>
                <w:rFonts w:ascii="Calibri" w:hAnsi="Calibri"/>
                <w:b/>
                <w:sz w:val="18"/>
              </w:rPr>
            </w:pPr>
          </w:p>
        </w:tc>
        <w:tc>
          <w:tcPr>
            <w:tcW w:w="252" w:type="pct"/>
          </w:tcPr>
          <w:p w14:paraId="3943E248" w14:textId="77777777" w:rsidR="00DD2120" w:rsidRPr="00F61A20" w:rsidRDefault="00DD2120" w:rsidP="00344C50">
            <w:pPr>
              <w:jc w:val="center"/>
              <w:rPr>
                <w:rFonts w:ascii="Calibri" w:hAnsi="Calibri"/>
                <w:b/>
                <w:sz w:val="18"/>
              </w:rPr>
            </w:pPr>
          </w:p>
        </w:tc>
      </w:tr>
      <w:tr w:rsidR="00DD2120" w:rsidRPr="00CC0370" w14:paraId="2363B406" w14:textId="77777777" w:rsidTr="00344C50">
        <w:trPr>
          <w:trHeight w:val="488"/>
        </w:trPr>
        <w:tc>
          <w:tcPr>
            <w:tcW w:w="986" w:type="pct"/>
            <w:vAlign w:val="center"/>
          </w:tcPr>
          <w:p w14:paraId="23505D48" w14:textId="77777777" w:rsidR="00DD2120" w:rsidRPr="00DF2934" w:rsidRDefault="00DD2120" w:rsidP="00344C50">
            <w:pPr>
              <w:rPr>
                <w:rFonts w:ascii="Calibri" w:hAnsi="Calibri"/>
                <w:b/>
                <w:szCs w:val="16"/>
              </w:rPr>
            </w:pPr>
            <w:r>
              <w:rPr>
                <w:rFonts w:ascii="Calibri" w:hAnsi="Calibri"/>
                <w:b/>
                <w:szCs w:val="16"/>
              </w:rPr>
              <w:t>6. Personal Learning &amp; Development</w:t>
            </w:r>
          </w:p>
        </w:tc>
        <w:tc>
          <w:tcPr>
            <w:tcW w:w="250" w:type="pct"/>
          </w:tcPr>
          <w:p w14:paraId="5D175A69" w14:textId="77777777" w:rsidR="00DD2120" w:rsidRPr="00F61A20" w:rsidRDefault="00DD2120" w:rsidP="00344C50">
            <w:pPr>
              <w:rPr>
                <w:rFonts w:ascii="Calibri" w:hAnsi="Calibri"/>
                <w:sz w:val="18"/>
              </w:rPr>
            </w:pPr>
          </w:p>
        </w:tc>
        <w:tc>
          <w:tcPr>
            <w:tcW w:w="250" w:type="pct"/>
          </w:tcPr>
          <w:p w14:paraId="63F46461" w14:textId="77777777" w:rsidR="00DD2120" w:rsidRPr="00F61A20" w:rsidRDefault="00DD2120" w:rsidP="00344C50">
            <w:pPr>
              <w:rPr>
                <w:rFonts w:ascii="Calibri" w:hAnsi="Calibri"/>
                <w:sz w:val="18"/>
              </w:rPr>
            </w:pPr>
          </w:p>
        </w:tc>
        <w:tc>
          <w:tcPr>
            <w:tcW w:w="234" w:type="pct"/>
          </w:tcPr>
          <w:p w14:paraId="31BBCF35"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0D08E24C"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28DE405F"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71585047" w14:textId="77777777" w:rsidR="00DD2120" w:rsidRPr="00F61A20" w:rsidRDefault="00DD2120" w:rsidP="00344C50">
            <w:pPr>
              <w:rPr>
                <w:rFonts w:ascii="Calibri" w:hAnsi="Calibri"/>
                <w:b/>
                <w:sz w:val="18"/>
              </w:rPr>
            </w:pPr>
          </w:p>
        </w:tc>
        <w:tc>
          <w:tcPr>
            <w:tcW w:w="245" w:type="pct"/>
            <w:tcBorders>
              <w:left w:val="single" w:sz="4" w:space="0" w:color="auto"/>
            </w:tcBorders>
          </w:tcPr>
          <w:p w14:paraId="640CB6D7" w14:textId="77777777" w:rsidR="00DD2120" w:rsidRPr="00F61A20" w:rsidRDefault="00DD2120" w:rsidP="00344C50">
            <w:pPr>
              <w:rPr>
                <w:rFonts w:ascii="Calibri" w:hAnsi="Calibri"/>
                <w:b/>
                <w:sz w:val="18"/>
              </w:rPr>
            </w:pPr>
          </w:p>
        </w:tc>
        <w:tc>
          <w:tcPr>
            <w:tcW w:w="268" w:type="pct"/>
          </w:tcPr>
          <w:p w14:paraId="56CF4A78" w14:textId="77777777" w:rsidR="00DD2120" w:rsidRPr="00F61A20" w:rsidRDefault="00DD2120" w:rsidP="00344C50">
            <w:pPr>
              <w:rPr>
                <w:rFonts w:ascii="Calibri" w:hAnsi="Calibri"/>
                <w:b/>
                <w:sz w:val="18"/>
              </w:rPr>
            </w:pPr>
          </w:p>
        </w:tc>
        <w:tc>
          <w:tcPr>
            <w:tcW w:w="249" w:type="pct"/>
          </w:tcPr>
          <w:p w14:paraId="6968BACD" w14:textId="77777777" w:rsidR="00DD2120" w:rsidRPr="00F61A20" w:rsidRDefault="00DD2120" w:rsidP="00344C50">
            <w:pPr>
              <w:rPr>
                <w:rFonts w:ascii="Calibri" w:hAnsi="Calibri"/>
                <w:b/>
                <w:sz w:val="18"/>
              </w:rPr>
            </w:pPr>
          </w:p>
        </w:tc>
        <w:tc>
          <w:tcPr>
            <w:tcW w:w="251" w:type="pct"/>
          </w:tcPr>
          <w:p w14:paraId="71D3492C" w14:textId="77777777" w:rsidR="00DD2120" w:rsidRPr="00F61A20" w:rsidRDefault="00DD2120" w:rsidP="00344C50">
            <w:pPr>
              <w:rPr>
                <w:rFonts w:ascii="Calibri" w:hAnsi="Calibri"/>
                <w:b/>
                <w:sz w:val="18"/>
              </w:rPr>
            </w:pPr>
          </w:p>
        </w:tc>
        <w:tc>
          <w:tcPr>
            <w:tcW w:w="249" w:type="pct"/>
          </w:tcPr>
          <w:p w14:paraId="51AB231B" w14:textId="77777777" w:rsidR="00DD2120" w:rsidRPr="00F61A20" w:rsidRDefault="00DD2120" w:rsidP="00344C50">
            <w:pPr>
              <w:rPr>
                <w:rFonts w:ascii="Calibri" w:hAnsi="Calibri"/>
                <w:b/>
                <w:sz w:val="18"/>
              </w:rPr>
            </w:pPr>
          </w:p>
        </w:tc>
        <w:tc>
          <w:tcPr>
            <w:tcW w:w="249" w:type="pct"/>
          </w:tcPr>
          <w:p w14:paraId="2D6EA20B" w14:textId="77777777" w:rsidR="00DD2120" w:rsidRPr="00F61A20" w:rsidRDefault="00DD2120" w:rsidP="00344C50">
            <w:pPr>
              <w:rPr>
                <w:rFonts w:ascii="Calibri" w:hAnsi="Calibri"/>
                <w:b/>
                <w:sz w:val="18"/>
              </w:rPr>
            </w:pPr>
          </w:p>
        </w:tc>
        <w:tc>
          <w:tcPr>
            <w:tcW w:w="267" w:type="pct"/>
          </w:tcPr>
          <w:p w14:paraId="084B54AB" w14:textId="77777777" w:rsidR="00DD2120" w:rsidRPr="00F61A20" w:rsidRDefault="00DD2120" w:rsidP="00344C50">
            <w:pPr>
              <w:rPr>
                <w:rFonts w:ascii="Calibri" w:hAnsi="Calibri"/>
                <w:b/>
                <w:sz w:val="18"/>
              </w:rPr>
            </w:pPr>
          </w:p>
        </w:tc>
        <w:tc>
          <w:tcPr>
            <w:tcW w:w="235" w:type="pct"/>
          </w:tcPr>
          <w:p w14:paraId="4CFBE156" w14:textId="77777777" w:rsidR="00DD2120" w:rsidRPr="00F61A20" w:rsidRDefault="00DD2120" w:rsidP="00344C50">
            <w:pPr>
              <w:jc w:val="center"/>
              <w:rPr>
                <w:rFonts w:ascii="Calibri" w:hAnsi="Calibri"/>
                <w:b/>
                <w:sz w:val="18"/>
              </w:rPr>
            </w:pPr>
          </w:p>
        </w:tc>
        <w:tc>
          <w:tcPr>
            <w:tcW w:w="249" w:type="pct"/>
          </w:tcPr>
          <w:p w14:paraId="76008970" w14:textId="77777777" w:rsidR="00DD2120" w:rsidRPr="00F61A20" w:rsidRDefault="00DD2120" w:rsidP="00344C50">
            <w:pPr>
              <w:jc w:val="center"/>
              <w:rPr>
                <w:rFonts w:ascii="Calibri" w:hAnsi="Calibri"/>
                <w:b/>
                <w:sz w:val="18"/>
              </w:rPr>
            </w:pPr>
          </w:p>
        </w:tc>
        <w:tc>
          <w:tcPr>
            <w:tcW w:w="252" w:type="pct"/>
          </w:tcPr>
          <w:p w14:paraId="0DA58ECB" w14:textId="77777777" w:rsidR="00DD2120" w:rsidRPr="00F61A20" w:rsidRDefault="00DD2120" w:rsidP="00344C50">
            <w:pPr>
              <w:jc w:val="center"/>
              <w:rPr>
                <w:rFonts w:ascii="Calibri" w:hAnsi="Calibri"/>
                <w:b/>
                <w:sz w:val="18"/>
              </w:rPr>
            </w:pPr>
          </w:p>
        </w:tc>
      </w:tr>
      <w:tr w:rsidR="00DD2120" w:rsidRPr="00CC0370" w14:paraId="2DBC7C9D" w14:textId="77777777" w:rsidTr="00344C50">
        <w:trPr>
          <w:trHeight w:val="489"/>
        </w:trPr>
        <w:tc>
          <w:tcPr>
            <w:tcW w:w="986" w:type="pct"/>
            <w:vAlign w:val="center"/>
          </w:tcPr>
          <w:p w14:paraId="42FE1F73" w14:textId="77777777" w:rsidR="00DD2120" w:rsidRPr="00DF2934" w:rsidRDefault="00DD2120" w:rsidP="00344C50">
            <w:pPr>
              <w:rPr>
                <w:rFonts w:ascii="Calibri" w:hAnsi="Calibri"/>
                <w:b/>
                <w:szCs w:val="16"/>
              </w:rPr>
            </w:pPr>
            <w:r>
              <w:rPr>
                <w:rFonts w:ascii="Calibri" w:hAnsi="Calibri"/>
                <w:b/>
                <w:szCs w:val="16"/>
              </w:rPr>
              <w:t>7. Professional Practice</w:t>
            </w:r>
          </w:p>
        </w:tc>
        <w:tc>
          <w:tcPr>
            <w:tcW w:w="250" w:type="pct"/>
          </w:tcPr>
          <w:p w14:paraId="2A094D61" w14:textId="77777777" w:rsidR="00DD2120" w:rsidRPr="00F61A20" w:rsidRDefault="00DD2120" w:rsidP="00344C50">
            <w:pPr>
              <w:rPr>
                <w:rFonts w:ascii="Calibri" w:hAnsi="Calibri"/>
                <w:sz w:val="18"/>
              </w:rPr>
            </w:pPr>
          </w:p>
        </w:tc>
        <w:tc>
          <w:tcPr>
            <w:tcW w:w="250" w:type="pct"/>
          </w:tcPr>
          <w:p w14:paraId="41EA4A78" w14:textId="77777777" w:rsidR="00DD2120" w:rsidRPr="00F61A20" w:rsidRDefault="00DD2120" w:rsidP="00344C50">
            <w:pPr>
              <w:rPr>
                <w:rFonts w:ascii="Calibri" w:hAnsi="Calibri"/>
                <w:sz w:val="18"/>
              </w:rPr>
            </w:pPr>
          </w:p>
        </w:tc>
        <w:tc>
          <w:tcPr>
            <w:tcW w:w="234" w:type="pct"/>
          </w:tcPr>
          <w:p w14:paraId="5437BB54"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791A6845"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051F0858"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128FD364" w14:textId="77777777" w:rsidR="00DD2120" w:rsidRPr="00F61A20" w:rsidRDefault="00DD2120" w:rsidP="00344C50">
            <w:pPr>
              <w:rPr>
                <w:rFonts w:ascii="Calibri" w:hAnsi="Calibri"/>
                <w:b/>
                <w:sz w:val="18"/>
              </w:rPr>
            </w:pPr>
          </w:p>
        </w:tc>
        <w:tc>
          <w:tcPr>
            <w:tcW w:w="245" w:type="pct"/>
            <w:tcBorders>
              <w:left w:val="single" w:sz="4" w:space="0" w:color="auto"/>
            </w:tcBorders>
          </w:tcPr>
          <w:p w14:paraId="32AD5861" w14:textId="77777777" w:rsidR="00DD2120" w:rsidRPr="00F61A20" w:rsidRDefault="00DD2120" w:rsidP="00344C50">
            <w:pPr>
              <w:rPr>
                <w:rFonts w:ascii="Calibri" w:hAnsi="Calibri"/>
                <w:b/>
                <w:sz w:val="18"/>
              </w:rPr>
            </w:pPr>
          </w:p>
        </w:tc>
        <w:tc>
          <w:tcPr>
            <w:tcW w:w="268" w:type="pct"/>
          </w:tcPr>
          <w:p w14:paraId="3F244BCB" w14:textId="77777777" w:rsidR="00DD2120" w:rsidRPr="00F61A20" w:rsidRDefault="00DD2120" w:rsidP="00344C50">
            <w:pPr>
              <w:rPr>
                <w:rFonts w:ascii="Calibri" w:hAnsi="Calibri"/>
                <w:b/>
                <w:sz w:val="18"/>
              </w:rPr>
            </w:pPr>
          </w:p>
        </w:tc>
        <w:tc>
          <w:tcPr>
            <w:tcW w:w="249" w:type="pct"/>
          </w:tcPr>
          <w:p w14:paraId="6E7C7A51" w14:textId="77777777" w:rsidR="00DD2120" w:rsidRPr="00F61A20" w:rsidRDefault="00DD2120" w:rsidP="00344C50">
            <w:pPr>
              <w:rPr>
                <w:rFonts w:ascii="Calibri" w:hAnsi="Calibri"/>
                <w:b/>
                <w:sz w:val="18"/>
              </w:rPr>
            </w:pPr>
          </w:p>
        </w:tc>
        <w:tc>
          <w:tcPr>
            <w:tcW w:w="251" w:type="pct"/>
          </w:tcPr>
          <w:p w14:paraId="386D71E2" w14:textId="77777777" w:rsidR="00DD2120" w:rsidRPr="00F61A20" w:rsidRDefault="00DD2120" w:rsidP="00344C50">
            <w:pPr>
              <w:rPr>
                <w:rFonts w:ascii="Calibri" w:hAnsi="Calibri"/>
                <w:b/>
                <w:sz w:val="18"/>
              </w:rPr>
            </w:pPr>
          </w:p>
        </w:tc>
        <w:tc>
          <w:tcPr>
            <w:tcW w:w="249" w:type="pct"/>
          </w:tcPr>
          <w:p w14:paraId="59B6B9B3" w14:textId="77777777" w:rsidR="00DD2120" w:rsidRPr="00F61A20" w:rsidRDefault="00DD2120" w:rsidP="00344C50">
            <w:pPr>
              <w:rPr>
                <w:rFonts w:ascii="Calibri" w:hAnsi="Calibri"/>
                <w:b/>
                <w:sz w:val="18"/>
              </w:rPr>
            </w:pPr>
          </w:p>
        </w:tc>
        <w:tc>
          <w:tcPr>
            <w:tcW w:w="249" w:type="pct"/>
          </w:tcPr>
          <w:p w14:paraId="51FEF69F" w14:textId="77777777" w:rsidR="00DD2120" w:rsidRPr="00F61A20" w:rsidRDefault="00DD2120" w:rsidP="00344C50">
            <w:pPr>
              <w:rPr>
                <w:rFonts w:ascii="Calibri" w:hAnsi="Calibri"/>
                <w:b/>
                <w:sz w:val="18"/>
              </w:rPr>
            </w:pPr>
          </w:p>
        </w:tc>
        <w:tc>
          <w:tcPr>
            <w:tcW w:w="267" w:type="pct"/>
          </w:tcPr>
          <w:p w14:paraId="3D480F7F" w14:textId="77777777" w:rsidR="00DD2120" w:rsidRPr="00F61A20" w:rsidRDefault="00DD2120" w:rsidP="00344C50">
            <w:pPr>
              <w:rPr>
                <w:rFonts w:ascii="Calibri" w:hAnsi="Calibri"/>
                <w:b/>
                <w:sz w:val="18"/>
              </w:rPr>
            </w:pPr>
          </w:p>
        </w:tc>
        <w:tc>
          <w:tcPr>
            <w:tcW w:w="235" w:type="pct"/>
          </w:tcPr>
          <w:p w14:paraId="10875DE5" w14:textId="77777777" w:rsidR="00DD2120" w:rsidRPr="00F61A20" w:rsidRDefault="00DD2120" w:rsidP="00344C50">
            <w:pPr>
              <w:jc w:val="center"/>
              <w:rPr>
                <w:rFonts w:ascii="Calibri" w:hAnsi="Calibri"/>
                <w:b/>
                <w:sz w:val="18"/>
              </w:rPr>
            </w:pPr>
          </w:p>
        </w:tc>
        <w:tc>
          <w:tcPr>
            <w:tcW w:w="249" w:type="pct"/>
          </w:tcPr>
          <w:p w14:paraId="3429DD1A" w14:textId="77777777" w:rsidR="00DD2120" w:rsidRPr="00F61A20" w:rsidRDefault="00DD2120" w:rsidP="00344C50">
            <w:pPr>
              <w:jc w:val="center"/>
              <w:rPr>
                <w:rFonts w:ascii="Calibri" w:hAnsi="Calibri"/>
                <w:b/>
                <w:sz w:val="18"/>
              </w:rPr>
            </w:pPr>
          </w:p>
        </w:tc>
        <w:tc>
          <w:tcPr>
            <w:tcW w:w="252" w:type="pct"/>
          </w:tcPr>
          <w:p w14:paraId="45141027" w14:textId="77777777" w:rsidR="00DD2120" w:rsidRPr="00F61A20" w:rsidRDefault="00DD2120" w:rsidP="00344C50">
            <w:pPr>
              <w:jc w:val="center"/>
              <w:rPr>
                <w:rFonts w:ascii="Calibri" w:hAnsi="Calibri"/>
                <w:b/>
                <w:sz w:val="18"/>
              </w:rPr>
            </w:pPr>
          </w:p>
        </w:tc>
      </w:tr>
    </w:tbl>
    <w:p w14:paraId="330561B6" w14:textId="77777777" w:rsidR="00DD2120" w:rsidRDefault="00DD2120" w:rsidP="00DD2120">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6"/>
        <w:gridCol w:w="1189"/>
      </w:tblGrid>
      <w:tr w:rsidR="00DD2120" w:rsidRPr="00CC0370" w14:paraId="529CC70A" w14:textId="77777777" w:rsidTr="00344C50">
        <w:trPr>
          <w:trHeight w:val="312"/>
        </w:trPr>
        <w:tc>
          <w:tcPr>
            <w:tcW w:w="5000" w:type="pct"/>
            <w:gridSpan w:val="2"/>
            <w:shd w:val="clear" w:color="auto" w:fill="D9D9D9" w:themeFill="background1" w:themeFillShade="D9"/>
            <w:vAlign w:val="center"/>
          </w:tcPr>
          <w:p w14:paraId="70825250" w14:textId="7B194594" w:rsidR="00DD2120" w:rsidRPr="00F61A20" w:rsidRDefault="00DD2120" w:rsidP="00F10532">
            <w:pPr>
              <w:rPr>
                <w:rFonts w:ascii="Calibri" w:hAnsi="Calibri"/>
                <w:b/>
                <w:sz w:val="18"/>
              </w:rPr>
            </w:pPr>
            <w:r>
              <w:rPr>
                <w:rFonts w:ascii="Calibri" w:hAnsi="Calibri"/>
                <w:b/>
                <w:szCs w:val="16"/>
              </w:rPr>
              <w:t xml:space="preserve">Assessment </w:t>
            </w:r>
            <w:r w:rsidRPr="00DC6D8B">
              <w:rPr>
                <w:rFonts w:ascii="Calibri" w:hAnsi="Calibri"/>
                <w:b/>
                <w:szCs w:val="16"/>
              </w:rPr>
              <w:t xml:space="preserve">Component – </w:t>
            </w:r>
            <w:r w:rsidR="00F10532">
              <w:rPr>
                <w:rFonts w:ascii="Calibri" w:hAnsi="Calibri"/>
                <w:i/>
                <w:szCs w:val="16"/>
              </w:rPr>
              <w:t>Presentation</w:t>
            </w:r>
          </w:p>
        </w:tc>
      </w:tr>
      <w:tr w:rsidR="00DD2120" w:rsidRPr="00CC0370" w14:paraId="55DB963D" w14:textId="77777777" w:rsidTr="00344C50">
        <w:trPr>
          <w:trHeight w:val="340"/>
        </w:trPr>
        <w:tc>
          <w:tcPr>
            <w:tcW w:w="4440" w:type="pct"/>
            <w:tcBorders>
              <w:right w:val="single" w:sz="18" w:space="0" w:color="auto"/>
            </w:tcBorders>
          </w:tcPr>
          <w:p w14:paraId="638CADC3" w14:textId="064E0F81" w:rsidR="00DD2120" w:rsidRPr="00F10532" w:rsidRDefault="009F5914" w:rsidP="009F5914">
            <w:pPr>
              <w:rPr>
                <w:rFonts w:ascii="Calibri" w:hAnsi="Calibri"/>
              </w:rPr>
            </w:pPr>
            <w:r>
              <w:rPr>
                <w:rFonts w:ascii="Calibri" w:hAnsi="Calibri"/>
              </w:rPr>
              <w:t xml:space="preserve">A </w:t>
            </w:r>
            <w:r w:rsidR="00F10532">
              <w:rPr>
                <w:rFonts w:ascii="Calibri" w:hAnsi="Calibri"/>
              </w:rPr>
              <w:t xml:space="preserve">20-minute </w:t>
            </w:r>
            <w:r>
              <w:rPr>
                <w:rFonts w:ascii="Calibri" w:hAnsi="Calibri"/>
              </w:rPr>
              <w:t>p</w:t>
            </w:r>
            <w:r w:rsidR="00F10532">
              <w:rPr>
                <w:rFonts w:ascii="Calibri" w:hAnsi="Calibri"/>
              </w:rPr>
              <w:t xml:space="preserve">resentation on </w:t>
            </w:r>
            <w:r w:rsidR="008407AB">
              <w:rPr>
                <w:rFonts w:ascii="Calibri" w:hAnsi="Calibri"/>
              </w:rPr>
              <w:t xml:space="preserve">the student’s </w:t>
            </w:r>
            <w:r w:rsidR="00F10532">
              <w:rPr>
                <w:rFonts w:ascii="Calibri" w:hAnsi="Calibri"/>
              </w:rPr>
              <w:t>Major Project.</w:t>
            </w:r>
          </w:p>
        </w:tc>
        <w:tc>
          <w:tcPr>
            <w:tcW w:w="560" w:type="pct"/>
            <w:tcBorders>
              <w:top w:val="single" w:sz="18" w:space="0" w:color="auto"/>
              <w:left w:val="single" w:sz="18" w:space="0" w:color="auto"/>
              <w:bottom w:val="single" w:sz="18" w:space="0" w:color="auto"/>
              <w:right w:val="single" w:sz="18" w:space="0" w:color="auto"/>
            </w:tcBorders>
          </w:tcPr>
          <w:p w14:paraId="26F2F798" w14:textId="77777777" w:rsidR="00DD2120" w:rsidRDefault="00DD2120" w:rsidP="00344C50">
            <w:pPr>
              <w:jc w:val="right"/>
              <w:rPr>
                <w:rFonts w:ascii="Calibri" w:hAnsi="Calibri"/>
                <w:b/>
                <w:sz w:val="18"/>
              </w:rPr>
            </w:pPr>
          </w:p>
          <w:p w14:paraId="52114F52" w14:textId="77777777" w:rsidR="00DD2120" w:rsidRDefault="00DD2120" w:rsidP="00344C50">
            <w:pPr>
              <w:jc w:val="right"/>
              <w:rPr>
                <w:rFonts w:ascii="Calibri" w:hAnsi="Calibri"/>
                <w:b/>
                <w:sz w:val="18"/>
              </w:rPr>
            </w:pPr>
            <w:r>
              <w:rPr>
                <w:rFonts w:ascii="Calibri" w:hAnsi="Calibri" w:cs="Arial"/>
                <w:b/>
                <w:bCs/>
              </w:rPr>
              <w:t>%</w:t>
            </w:r>
          </w:p>
          <w:p w14:paraId="7D1CD31A" w14:textId="77777777" w:rsidR="00DD2120" w:rsidRPr="00F61A20" w:rsidRDefault="00DD2120" w:rsidP="00344C50">
            <w:pPr>
              <w:jc w:val="right"/>
              <w:rPr>
                <w:rFonts w:ascii="Calibri" w:hAnsi="Calibri"/>
                <w:b/>
                <w:sz w:val="18"/>
              </w:rPr>
            </w:pPr>
          </w:p>
        </w:tc>
      </w:tr>
      <w:tr w:rsidR="00DD2120" w:rsidRPr="00971172" w14:paraId="271E5B16" w14:textId="77777777" w:rsidTr="00344C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641F7D7F" w14:textId="77777777" w:rsidR="00DD2120" w:rsidRPr="000F5E31" w:rsidRDefault="00DD2120" w:rsidP="00344C50">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DD2120" w:rsidRPr="00971172" w14:paraId="00441B1D" w14:textId="77777777" w:rsidTr="0036095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777"/>
        </w:trPr>
        <w:tc>
          <w:tcPr>
            <w:tcW w:w="5000" w:type="pct"/>
            <w:gridSpan w:val="2"/>
            <w:tcBorders>
              <w:bottom w:val="single" w:sz="4" w:space="0" w:color="auto"/>
            </w:tcBorders>
          </w:tcPr>
          <w:p w14:paraId="52992EB0" w14:textId="77777777" w:rsidR="00DD2120" w:rsidRPr="000F5E31" w:rsidRDefault="00DD2120" w:rsidP="00344C50">
            <w:pPr>
              <w:pStyle w:val="BulletedList"/>
              <w:numPr>
                <w:ilvl w:val="0"/>
                <w:numId w:val="0"/>
              </w:numPr>
              <w:spacing w:before="0" w:after="0"/>
              <w:rPr>
                <w:rFonts w:ascii="Calibri" w:hAnsi="Calibri"/>
                <w:sz w:val="22"/>
                <w:szCs w:val="22"/>
              </w:rPr>
            </w:pPr>
          </w:p>
          <w:p w14:paraId="59A0EBA7" w14:textId="77777777" w:rsidR="00DD2120" w:rsidRDefault="00DD2120" w:rsidP="00344C50">
            <w:pPr>
              <w:pStyle w:val="BulletedList"/>
              <w:numPr>
                <w:ilvl w:val="0"/>
                <w:numId w:val="0"/>
              </w:numPr>
              <w:spacing w:before="0" w:after="0"/>
              <w:rPr>
                <w:rFonts w:ascii="Calibri" w:hAnsi="Calibri"/>
                <w:sz w:val="22"/>
                <w:szCs w:val="22"/>
              </w:rPr>
            </w:pPr>
          </w:p>
          <w:p w14:paraId="0D7D5E15" w14:textId="77777777" w:rsidR="00DD2120" w:rsidRDefault="00DD2120" w:rsidP="00344C50">
            <w:pPr>
              <w:pStyle w:val="BulletedList"/>
              <w:numPr>
                <w:ilvl w:val="0"/>
                <w:numId w:val="0"/>
              </w:numPr>
              <w:spacing w:before="0" w:after="0"/>
              <w:rPr>
                <w:rFonts w:ascii="Calibri" w:hAnsi="Calibri"/>
                <w:sz w:val="22"/>
                <w:szCs w:val="22"/>
              </w:rPr>
            </w:pPr>
          </w:p>
          <w:p w14:paraId="1D8EFB23" w14:textId="77777777" w:rsidR="00DD2120" w:rsidRDefault="00DD2120" w:rsidP="00344C50">
            <w:pPr>
              <w:pStyle w:val="BulletedList"/>
              <w:numPr>
                <w:ilvl w:val="0"/>
                <w:numId w:val="0"/>
              </w:numPr>
              <w:spacing w:before="0" w:after="0"/>
              <w:rPr>
                <w:rFonts w:ascii="Calibri" w:hAnsi="Calibri"/>
                <w:sz w:val="22"/>
                <w:szCs w:val="22"/>
              </w:rPr>
            </w:pPr>
          </w:p>
          <w:p w14:paraId="11452756" w14:textId="77777777" w:rsidR="00DD2120" w:rsidRDefault="00DD2120" w:rsidP="00344C50">
            <w:pPr>
              <w:pStyle w:val="BulletedList"/>
              <w:numPr>
                <w:ilvl w:val="0"/>
                <w:numId w:val="0"/>
              </w:numPr>
              <w:spacing w:before="0" w:after="0"/>
              <w:rPr>
                <w:rFonts w:ascii="Calibri" w:hAnsi="Calibri"/>
                <w:sz w:val="22"/>
                <w:szCs w:val="22"/>
              </w:rPr>
            </w:pPr>
          </w:p>
          <w:p w14:paraId="2502DBDF" w14:textId="77777777" w:rsidR="00DD2120" w:rsidRDefault="00DD2120" w:rsidP="00344C50">
            <w:pPr>
              <w:pStyle w:val="BulletedList"/>
              <w:numPr>
                <w:ilvl w:val="0"/>
                <w:numId w:val="0"/>
              </w:numPr>
              <w:spacing w:before="0" w:after="0"/>
              <w:rPr>
                <w:rFonts w:ascii="Calibri" w:hAnsi="Calibri"/>
                <w:sz w:val="22"/>
                <w:szCs w:val="22"/>
              </w:rPr>
            </w:pPr>
          </w:p>
          <w:p w14:paraId="79B9B461" w14:textId="77777777" w:rsidR="00DD2120" w:rsidRDefault="00DD2120" w:rsidP="00344C50">
            <w:pPr>
              <w:pStyle w:val="BulletedList"/>
              <w:numPr>
                <w:ilvl w:val="0"/>
                <w:numId w:val="0"/>
              </w:numPr>
              <w:spacing w:before="0" w:after="0"/>
              <w:rPr>
                <w:rFonts w:ascii="Calibri" w:hAnsi="Calibri"/>
                <w:sz w:val="22"/>
                <w:szCs w:val="22"/>
              </w:rPr>
            </w:pPr>
          </w:p>
          <w:p w14:paraId="6449DA2F" w14:textId="77777777" w:rsidR="00DD2120" w:rsidRPr="000F5E31" w:rsidRDefault="00DD2120" w:rsidP="00344C50">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DD2120" w:rsidRPr="00525F5D" w14:paraId="74BA2D91" w14:textId="77777777" w:rsidTr="00344C50">
        <w:trPr>
          <w:cantSplit/>
        </w:trPr>
        <w:tc>
          <w:tcPr>
            <w:tcW w:w="7479" w:type="dxa"/>
            <w:gridSpan w:val="4"/>
            <w:vMerge w:val="restart"/>
            <w:shd w:val="clear" w:color="auto" w:fill="D9D9D9" w:themeFill="background1" w:themeFillShade="D9"/>
            <w:vAlign w:val="center"/>
          </w:tcPr>
          <w:p w14:paraId="4FD0D970" w14:textId="77777777" w:rsidR="00DD2120" w:rsidRDefault="00DD2120" w:rsidP="00344C50">
            <w:pPr>
              <w:rPr>
                <w:rFonts w:ascii="Calibri" w:hAnsi="Calibri"/>
                <w:sz w:val="16"/>
                <w:szCs w:val="16"/>
              </w:rPr>
            </w:pPr>
            <w:r w:rsidRPr="004E513E">
              <w:rPr>
                <w:rFonts w:ascii="Calibri" w:hAnsi="Calibri"/>
                <w:sz w:val="16"/>
                <w:szCs w:val="16"/>
              </w:rPr>
              <w:t xml:space="preserve">These marks </w:t>
            </w:r>
            <w:r>
              <w:rPr>
                <w:rFonts w:ascii="Calibri" w:hAnsi="Calibri"/>
                <w:sz w:val="16"/>
                <w:szCs w:val="16"/>
              </w:rPr>
              <w:t xml:space="preserve">and comments </w:t>
            </w:r>
            <w:r w:rsidRPr="004E513E">
              <w:rPr>
                <w:rFonts w:ascii="Calibri" w:hAnsi="Calibri"/>
                <w:sz w:val="16"/>
                <w:szCs w:val="16"/>
              </w:rPr>
              <w:t xml:space="preserve">are </w:t>
            </w:r>
            <w:r>
              <w:rPr>
                <w:rFonts w:ascii="Calibri" w:hAnsi="Calibri"/>
                <w:sz w:val="16"/>
                <w:szCs w:val="16"/>
              </w:rPr>
              <w:t xml:space="preserve">provided </w:t>
            </w:r>
            <w:r w:rsidRPr="004E513E">
              <w:rPr>
                <w:rFonts w:ascii="Calibri" w:hAnsi="Calibri"/>
                <w:sz w:val="16"/>
                <w:szCs w:val="16"/>
              </w:rPr>
              <w:t xml:space="preserve">to give feedback on </w:t>
            </w:r>
            <w:r>
              <w:rPr>
                <w:rFonts w:ascii="Calibri" w:hAnsi="Calibri"/>
                <w:sz w:val="16"/>
                <w:szCs w:val="16"/>
              </w:rPr>
              <w:t>your performance</w:t>
            </w:r>
            <w:r w:rsidRPr="004E513E">
              <w:rPr>
                <w:rFonts w:ascii="Calibri" w:hAnsi="Calibri"/>
                <w:sz w:val="16"/>
                <w:szCs w:val="16"/>
              </w:rPr>
              <w:t xml:space="preserve"> and </w:t>
            </w:r>
            <w:r>
              <w:rPr>
                <w:rFonts w:ascii="Calibri" w:hAnsi="Calibri"/>
                <w:sz w:val="16"/>
                <w:szCs w:val="16"/>
              </w:rPr>
              <w:t>level of achievement for the assessed module component.</w:t>
            </w:r>
          </w:p>
          <w:p w14:paraId="1A32767B" w14:textId="77777777" w:rsidR="00DD2120" w:rsidRPr="004E513E" w:rsidRDefault="00DD2120" w:rsidP="00344C50">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1CF817EA" w14:textId="77777777" w:rsidR="00DD2120" w:rsidRPr="00EB4F96" w:rsidRDefault="00DD2120" w:rsidP="00344C50">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DD2120" w:rsidRPr="00525F5D" w14:paraId="571DE415" w14:textId="77777777" w:rsidTr="00344C50">
        <w:trPr>
          <w:cantSplit/>
        </w:trPr>
        <w:tc>
          <w:tcPr>
            <w:tcW w:w="7479" w:type="dxa"/>
            <w:gridSpan w:val="4"/>
            <w:vMerge/>
            <w:shd w:val="clear" w:color="auto" w:fill="D9D9D9" w:themeFill="background1" w:themeFillShade="D9"/>
            <w:vAlign w:val="bottom"/>
          </w:tcPr>
          <w:p w14:paraId="25731168" w14:textId="77777777" w:rsidR="00DD2120" w:rsidRPr="00525F5D" w:rsidRDefault="00DD2120" w:rsidP="00344C50">
            <w:pPr>
              <w:rPr>
                <w:rFonts w:ascii="Calibri" w:hAnsi="Calibri" w:cs="Arial"/>
              </w:rPr>
            </w:pPr>
          </w:p>
        </w:tc>
        <w:tc>
          <w:tcPr>
            <w:tcW w:w="2552" w:type="dxa"/>
            <w:gridSpan w:val="3"/>
            <w:vAlign w:val="center"/>
          </w:tcPr>
          <w:p w14:paraId="4A6F94D4" w14:textId="77777777" w:rsidR="00DD2120" w:rsidRPr="00FA7D57" w:rsidRDefault="00DD2120" w:rsidP="00344C50">
            <w:pPr>
              <w:rPr>
                <w:rFonts w:ascii="Calibri" w:hAnsi="Calibri" w:cs="Arial"/>
                <w:b/>
                <w:bCs/>
                <w:sz w:val="16"/>
                <w:szCs w:val="16"/>
              </w:rPr>
            </w:pPr>
            <w:r w:rsidRPr="00FA7D57">
              <w:rPr>
                <w:rFonts w:ascii="Calibri" w:hAnsi="Calibri" w:cs="Arial"/>
                <w:b/>
                <w:sz w:val="16"/>
                <w:szCs w:val="16"/>
              </w:rPr>
              <w:t xml:space="preserve">Up to </w:t>
            </w:r>
            <w:r>
              <w:rPr>
                <w:rFonts w:ascii="Calibri" w:hAnsi="Calibri" w:cs="Arial"/>
                <w:b/>
                <w:sz w:val="16"/>
                <w:szCs w:val="16"/>
              </w:rPr>
              <w:t>one week</w:t>
            </w:r>
            <w:r w:rsidRPr="00FA7D57">
              <w:rPr>
                <w:rFonts w:ascii="Calibri" w:hAnsi="Calibri" w:cs="Arial"/>
                <w:b/>
                <w:sz w:val="16"/>
                <w:szCs w:val="16"/>
              </w:rPr>
              <w:t xml:space="preserve"> late – max. 40%</w:t>
            </w:r>
          </w:p>
        </w:tc>
        <w:tc>
          <w:tcPr>
            <w:tcW w:w="567" w:type="dxa"/>
            <w:vAlign w:val="bottom"/>
          </w:tcPr>
          <w:p w14:paraId="35AD5EE2" w14:textId="77777777" w:rsidR="00DD2120" w:rsidRPr="00525F5D" w:rsidRDefault="00DD2120" w:rsidP="00344C50">
            <w:pPr>
              <w:jc w:val="center"/>
              <w:rPr>
                <w:rFonts w:ascii="Calibri" w:hAnsi="Calibri" w:cs="Arial"/>
                <w:sz w:val="12"/>
                <w:szCs w:val="12"/>
              </w:rPr>
            </w:pPr>
          </w:p>
        </w:tc>
      </w:tr>
      <w:tr w:rsidR="00DD2120" w:rsidRPr="00525F5D" w14:paraId="322773B6" w14:textId="77777777" w:rsidTr="00344C50">
        <w:trPr>
          <w:cantSplit/>
        </w:trPr>
        <w:tc>
          <w:tcPr>
            <w:tcW w:w="7479" w:type="dxa"/>
            <w:gridSpan w:val="4"/>
            <w:vMerge/>
            <w:tcBorders>
              <w:bottom w:val="single" w:sz="4" w:space="0" w:color="auto"/>
            </w:tcBorders>
            <w:shd w:val="clear" w:color="auto" w:fill="D9D9D9" w:themeFill="background1" w:themeFillShade="D9"/>
            <w:vAlign w:val="bottom"/>
          </w:tcPr>
          <w:p w14:paraId="30C3ED9F" w14:textId="77777777" w:rsidR="00DD2120" w:rsidRPr="00525F5D" w:rsidRDefault="00DD2120" w:rsidP="00344C50">
            <w:pPr>
              <w:rPr>
                <w:rFonts w:ascii="Calibri" w:hAnsi="Calibri" w:cs="Arial"/>
              </w:rPr>
            </w:pPr>
          </w:p>
        </w:tc>
        <w:tc>
          <w:tcPr>
            <w:tcW w:w="2552" w:type="dxa"/>
            <w:gridSpan w:val="3"/>
            <w:tcBorders>
              <w:bottom w:val="single" w:sz="4" w:space="0" w:color="auto"/>
            </w:tcBorders>
            <w:vAlign w:val="center"/>
          </w:tcPr>
          <w:p w14:paraId="677FA721" w14:textId="77777777" w:rsidR="00DD2120" w:rsidRPr="00FA7D57" w:rsidRDefault="00DD2120" w:rsidP="00344C50">
            <w:pPr>
              <w:rPr>
                <w:rFonts w:ascii="Calibri" w:hAnsi="Calibri" w:cs="Arial"/>
                <w:b/>
                <w:bCs/>
                <w:sz w:val="16"/>
                <w:szCs w:val="16"/>
              </w:rPr>
            </w:pPr>
            <w:r w:rsidRPr="00FA7D57">
              <w:rPr>
                <w:rFonts w:ascii="Calibri" w:hAnsi="Calibri" w:cs="Arial"/>
                <w:b/>
                <w:sz w:val="16"/>
                <w:szCs w:val="16"/>
              </w:rPr>
              <w:t xml:space="preserve">Over </w:t>
            </w:r>
            <w:r>
              <w:rPr>
                <w:rFonts w:ascii="Calibri" w:hAnsi="Calibri" w:cs="Arial"/>
                <w:b/>
                <w:sz w:val="16"/>
                <w:szCs w:val="16"/>
              </w:rPr>
              <w:t>one</w:t>
            </w:r>
            <w:r w:rsidRPr="00FA7D57">
              <w:rPr>
                <w:rFonts w:ascii="Calibri" w:hAnsi="Calibri" w:cs="Arial"/>
                <w:b/>
                <w:sz w:val="16"/>
                <w:szCs w:val="16"/>
              </w:rPr>
              <w:t xml:space="preserve"> </w:t>
            </w:r>
            <w:r>
              <w:rPr>
                <w:rFonts w:ascii="Calibri" w:hAnsi="Calibri" w:cs="Arial"/>
                <w:b/>
                <w:sz w:val="16"/>
                <w:szCs w:val="16"/>
              </w:rPr>
              <w:t>week</w:t>
            </w:r>
            <w:r w:rsidRPr="00FA7D57">
              <w:rPr>
                <w:rFonts w:ascii="Calibri" w:hAnsi="Calibri" w:cs="Arial"/>
                <w:b/>
                <w:sz w:val="16"/>
                <w:szCs w:val="16"/>
              </w:rPr>
              <w:t xml:space="preserve"> late – max. 0%</w:t>
            </w:r>
          </w:p>
        </w:tc>
        <w:tc>
          <w:tcPr>
            <w:tcW w:w="567" w:type="dxa"/>
            <w:tcBorders>
              <w:bottom w:val="single" w:sz="4" w:space="0" w:color="auto"/>
            </w:tcBorders>
            <w:vAlign w:val="bottom"/>
          </w:tcPr>
          <w:p w14:paraId="273B89F0" w14:textId="77777777" w:rsidR="00DD2120" w:rsidRPr="00525F5D" w:rsidRDefault="00DD2120" w:rsidP="00344C50">
            <w:pPr>
              <w:jc w:val="center"/>
              <w:rPr>
                <w:rFonts w:ascii="Calibri" w:hAnsi="Calibri" w:cs="Arial"/>
                <w:sz w:val="12"/>
                <w:szCs w:val="12"/>
              </w:rPr>
            </w:pPr>
          </w:p>
        </w:tc>
      </w:tr>
      <w:tr w:rsidR="00DD2120" w:rsidRPr="0011541F" w14:paraId="0E199831" w14:textId="77777777" w:rsidTr="00344C50">
        <w:trPr>
          <w:cantSplit/>
          <w:trHeight w:val="218"/>
        </w:trPr>
        <w:tc>
          <w:tcPr>
            <w:tcW w:w="1526" w:type="dxa"/>
            <w:tcBorders>
              <w:left w:val="nil"/>
              <w:right w:val="nil"/>
            </w:tcBorders>
            <w:vAlign w:val="center"/>
          </w:tcPr>
          <w:p w14:paraId="2E8ED773" w14:textId="77777777" w:rsidR="00DD2120" w:rsidRPr="0011541F" w:rsidRDefault="00DD2120" w:rsidP="00344C50">
            <w:pPr>
              <w:rPr>
                <w:rFonts w:ascii="Calibri" w:hAnsi="Calibri" w:cs="Arial"/>
                <w:b/>
                <w:bCs/>
              </w:rPr>
            </w:pPr>
          </w:p>
        </w:tc>
        <w:tc>
          <w:tcPr>
            <w:tcW w:w="2693" w:type="dxa"/>
            <w:tcBorders>
              <w:left w:val="nil"/>
              <w:right w:val="nil"/>
            </w:tcBorders>
            <w:vAlign w:val="center"/>
          </w:tcPr>
          <w:p w14:paraId="38EC1172" w14:textId="77777777" w:rsidR="00DD2120" w:rsidRPr="0011541F" w:rsidRDefault="00DD2120" w:rsidP="00344C50">
            <w:pPr>
              <w:rPr>
                <w:rFonts w:ascii="Calibri" w:hAnsi="Calibri" w:cs="Arial"/>
                <w:b/>
              </w:rPr>
            </w:pPr>
          </w:p>
        </w:tc>
        <w:tc>
          <w:tcPr>
            <w:tcW w:w="1559" w:type="dxa"/>
            <w:tcBorders>
              <w:left w:val="nil"/>
              <w:right w:val="nil"/>
            </w:tcBorders>
            <w:vAlign w:val="center"/>
          </w:tcPr>
          <w:p w14:paraId="536624DE" w14:textId="77777777" w:rsidR="00DD2120" w:rsidRPr="0011541F" w:rsidRDefault="00DD2120" w:rsidP="00344C50">
            <w:pPr>
              <w:rPr>
                <w:rFonts w:ascii="Calibri" w:hAnsi="Calibri" w:cs="Arial"/>
                <w:b/>
                <w:bCs/>
              </w:rPr>
            </w:pPr>
          </w:p>
        </w:tc>
        <w:tc>
          <w:tcPr>
            <w:tcW w:w="2835" w:type="dxa"/>
            <w:gridSpan w:val="2"/>
            <w:tcBorders>
              <w:left w:val="nil"/>
              <w:right w:val="nil"/>
            </w:tcBorders>
            <w:vAlign w:val="center"/>
          </w:tcPr>
          <w:p w14:paraId="10A14C6A" w14:textId="77777777" w:rsidR="00DD2120" w:rsidRPr="0011541F" w:rsidRDefault="00DD2120" w:rsidP="00344C50">
            <w:pPr>
              <w:rPr>
                <w:rFonts w:ascii="Calibri" w:hAnsi="Calibri" w:cs="Arial"/>
                <w:b/>
              </w:rPr>
            </w:pPr>
          </w:p>
        </w:tc>
        <w:tc>
          <w:tcPr>
            <w:tcW w:w="1985" w:type="dxa"/>
            <w:gridSpan w:val="3"/>
            <w:tcBorders>
              <w:left w:val="nil"/>
              <w:right w:val="nil"/>
            </w:tcBorders>
            <w:shd w:val="clear" w:color="auto" w:fill="auto"/>
            <w:vAlign w:val="center"/>
          </w:tcPr>
          <w:p w14:paraId="16FD4A57" w14:textId="77777777" w:rsidR="00DD2120" w:rsidRPr="0011541F" w:rsidRDefault="00DD2120" w:rsidP="00344C50">
            <w:pPr>
              <w:rPr>
                <w:rFonts w:ascii="Calibri" w:hAnsi="Calibri" w:cs="Arial"/>
                <w:b/>
              </w:rPr>
            </w:pPr>
          </w:p>
        </w:tc>
      </w:tr>
      <w:tr w:rsidR="00DD2120" w:rsidRPr="00525F5D" w14:paraId="58054FF1" w14:textId="77777777" w:rsidTr="00344C50">
        <w:trPr>
          <w:cantSplit/>
          <w:trHeight w:val="391"/>
        </w:trPr>
        <w:tc>
          <w:tcPr>
            <w:tcW w:w="1526" w:type="dxa"/>
            <w:tcBorders>
              <w:bottom w:val="single" w:sz="4" w:space="0" w:color="auto"/>
            </w:tcBorders>
            <w:shd w:val="clear" w:color="auto" w:fill="D9D9D9" w:themeFill="background1" w:themeFillShade="D9"/>
            <w:vAlign w:val="center"/>
          </w:tcPr>
          <w:p w14:paraId="06F04634" w14:textId="77777777" w:rsidR="00DD2120" w:rsidRPr="004E513E" w:rsidRDefault="00DD2120" w:rsidP="00344C50">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4AC1E76C" w14:textId="77777777" w:rsidR="00DD2120" w:rsidRPr="004E513E" w:rsidRDefault="00DD2120" w:rsidP="00344C50">
            <w:pPr>
              <w:rPr>
                <w:rFonts w:ascii="Calibri" w:hAnsi="Calibri" w:cs="Arial"/>
                <w:b/>
                <w:sz w:val="22"/>
                <w:szCs w:val="12"/>
              </w:rPr>
            </w:pPr>
          </w:p>
        </w:tc>
        <w:tc>
          <w:tcPr>
            <w:tcW w:w="1559" w:type="dxa"/>
            <w:tcBorders>
              <w:bottom w:val="single" w:sz="4" w:space="0" w:color="auto"/>
            </w:tcBorders>
            <w:shd w:val="clear" w:color="auto" w:fill="D9D9D9" w:themeFill="background1" w:themeFillShade="D9"/>
            <w:vAlign w:val="center"/>
          </w:tcPr>
          <w:p w14:paraId="0BD7EC5C" w14:textId="77777777" w:rsidR="00DD2120" w:rsidRPr="004E513E" w:rsidRDefault="00DD2120" w:rsidP="00344C50">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5933BE4" w14:textId="77777777" w:rsidR="00DD2120" w:rsidRPr="004E513E" w:rsidRDefault="00DD2120" w:rsidP="00344C50">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2C6D9C0E" w14:textId="77777777" w:rsidR="00DD2120" w:rsidRPr="004E513E" w:rsidRDefault="00DD2120" w:rsidP="00344C50">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0408933D" w14:textId="77777777" w:rsidR="00DD2120" w:rsidRPr="004E513E" w:rsidRDefault="00DD2120" w:rsidP="00344C50">
            <w:pPr>
              <w:rPr>
                <w:rFonts w:ascii="Calibri" w:hAnsi="Calibri" w:cs="Arial"/>
                <w:b/>
                <w:sz w:val="22"/>
                <w:szCs w:val="12"/>
              </w:rPr>
            </w:pPr>
          </w:p>
        </w:tc>
      </w:tr>
    </w:tbl>
    <w:p w14:paraId="2AE38F02" w14:textId="77777777" w:rsidR="00DD2120" w:rsidRDefault="00DD2120">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60E3BE68" w14:textId="77777777" w:rsidTr="00344C50">
        <w:trPr>
          <w:trHeight w:val="702"/>
        </w:trPr>
        <w:tc>
          <w:tcPr>
            <w:tcW w:w="3556" w:type="dxa"/>
          </w:tcPr>
          <w:p w14:paraId="290A52B3" w14:textId="77777777" w:rsidR="00DD2120" w:rsidRDefault="00DD2120" w:rsidP="00344C50">
            <w:r>
              <w:rPr>
                <w:noProof/>
                <w:lang w:val="en-US" w:eastAsia="en-US"/>
              </w:rPr>
              <w:drawing>
                <wp:inline distT="0" distB="0" distL="0" distR="0" wp14:anchorId="7345856D" wp14:editId="4D1C8C5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0C137107" w14:textId="77777777" w:rsidR="00DD2120" w:rsidRDefault="00DD2120" w:rsidP="00344C50">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27258E1F" w14:textId="77777777" w:rsidTr="00344C50">
        <w:tc>
          <w:tcPr>
            <w:tcW w:w="10598" w:type="dxa"/>
            <w:shd w:val="clear" w:color="auto" w:fill="D9D9D9" w:themeFill="background1" w:themeFillShade="D9"/>
            <w:vAlign w:val="center"/>
          </w:tcPr>
          <w:p w14:paraId="1C0C83B6" w14:textId="77777777" w:rsidR="00DD2120" w:rsidRPr="00637656" w:rsidRDefault="00DD2120" w:rsidP="00344C50">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66CA0D28"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538B4C08" w14:textId="77777777" w:rsidTr="00AC021A">
        <w:trPr>
          <w:trHeight w:hRule="exact" w:val="374"/>
        </w:trPr>
        <w:tc>
          <w:tcPr>
            <w:tcW w:w="2235" w:type="dxa"/>
            <w:shd w:val="clear" w:color="auto" w:fill="D9D9D9" w:themeFill="background1" w:themeFillShade="D9"/>
            <w:vAlign w:val="center"/>
          </w:tcPr>
          <w:p w14:paraId="7067A5D3" w14:textId="77777777" w:rsidR="00DD2120" w:rsidRPr="00394874" w:rsidRDefault="00DD2120" w:rsidP="00AC021A">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535177E0" w14:textId="77777777" w:rsidR="00DD2120" w:rsidRDefault="00DD2120" w:rsidP="00AC021A">
            <w:pPr>
              <w:rPr>
                <w:rFonts w:cs="Arial"/>
                <w:b/>
                <w:sz w:val="22"/>
                <w:szCs w:val="22"/>
              </w:rPr>
            </w:pPr>
          </w:p>
        </w:tc>
        <w:tc>
          <w:tcPr>
            <w:tcW w:w="2552" w:type="dxa"/>
            <w:shd w:val="clear" w:color="auto" w:fill="D9D9D9" w:themeFill="background1" w:themeFillShade="D9"/>
            <w:vAlign w:val="center"/>
          </w:tcPr>
          <w:p w14:paraId="7770BFB0" w14:textId="77777777" w:rsidR="00DD2120" w:rsidRDefault="00DD2120" w:rsidP="00AC021A">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3B76B1AF" w14:textId="77777777" w:rsidR="00DD2120" w:rsidRDefault="00DD2120" w:rsidP="00AC021A">
            <w:pPr>
              <w:rPr>
                <w:rFonts w:cs="Arial"/>
                <w:b/>
                <w:sz w:val="22"/>
                <w:szCs w:val="22"/>
              </w:rPr>
            </w:pPr>
          </w:p>
        </w:tc>
      </w:tr>
      <w:tr w:rsidR="00DD2120" w:rsidRPr="00394874" w14:paraId="4981B685" w14:textId="77777777" w:rsidTr="00AC021A">
        <w:trPr>
          <w:trHeight w:hRule="exact" w:val="374"/>
        </w:trPr>
        <w:tc>
          <w:tcPr>
            <w:tcW w:w="2235" w:type="dxa"/>
            <w:tcBorders>
              <w:bottom w:val="single" w:sz="4" w:space="0" w:color="auto"/>
            </w:tcBorders>
            <w:shd w:val="clear" w:color="auto" w:fill="D9D9D9" w:themeFill="background1" w:themeFillShade="D9"/>
            <w:vAlign w:val="center"/>
          </w:tcPr>
          <w:p w14:paraId="21F0B75C" w14:textId="77777777" w:rsidR="00DD2120" w:rsidRPr="00394874" w:rsidRDefault="00DD2120" w:rsidP="00AC021A">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2AB6FFD7" w14:textId="6D5C56C1" w:rsidR="00DD2120" w:rsidRPr="0057274A" w:rsidRDefault="00AC021A" w:rsidP="00AC021A">
            <w:pPr>
              <w:rPr>
                <w:rFonts w:cs="Arial"/>
                <w:b/>
                <w:sz w:val="22"/>
                <w:szCs w:val="22"/>
              </w:rPr>
            </w:pPr>
            <w:r>
              <w:rPr>
                <w:rFonts w:cs="Arial"/>
                <w:b/>
                <w:sz w:val="22"/>
                <w:szCs w:val="22"/>
              </w:rPr>
              <w:t>Digital Arts</w:t>
            </w:r>
          </w:p>
        </w:tc>
      </w:tr>
      <w:tr w:rsidR="00313E3B" w:rsidRPr="00394874" w14:paraId="0A31AE15" w14:textId="77777777" w:rsidTr="00AC021A">
        <w:trPr>
          <w:trHeight w:hRule="exact" w:val="374"/>
        </w:trPr>
        <w:tc>
          <w:tcPr>
            <w:tcW w:w="2235" w:type="dxa"/>
            <w:shd w:val="clear" w:color="auto" w:fill="D9D9D9" w:themeFill="background1" w:themeFillShade="D9"/>
            <w:vAlign w:val="center"/>
          </w:tcPr>
          <w:p w14:paraId="1043D6E0" w14:textId="77777777" w:rsidR="00313E3B" w:rsidRPr="00394874" w:rsidRDefault="00313E3B" w:rsidP="00AC021A">
            <w:pPr>
              <w:rPr>
                <w:rFonts w:cs="Arial"/>
                <w:b/>
                <w:sz w:val="22"/>
                <w:szCs w:val="22"/>
              </w:rPr>
            </w:pPr>
            <w:r w:rsidRPr="00394874">
              <w:rPr>
                <w:rFonts w:cs="Arial"/>
                <w:b/>
                <w:sz w:val="22"/>
                <w:szCs w:val="22"/>
              </w:rPr>
              <w:t>Module:</w:t>
            </w:r>
          </w:p>
        </w:tc>
        <w:tc>
          <w:tcPr>
            <w:tcW w:w="4110" w:type="dxa"/>
            <w:shd w:val="clear" w:color="auto" w:fill="auto"/>
            <w:vAlign w:val="center"/>
          </w:tcPr>
          <w:p w14:paraId="1596F897" w14:textId="759321D4" w:rsidR="00313E3B" w:rsidRPr="00394874" w:rsidRDefault="00313E3B" w:rsidP="00AC021A">
            <w:pPr>
              <w:rPr>
                <w:rFonts w:cs="Arial"/>
                <w:b/>
                <w:sz w:val="22"/>
                <w:szCs w:val="22"/>
              </w:rPr>
            </w:pPr>
            <w:r>
              <w:rPr>
                <w:rFonts w:ascii="Calibri" w:hAnsi="Calibri" w:cs="Arial"/>
                <w:b/>
              </w:rPr>
              <w:t>Major Project Stage One</w:t>
            </w:r>
          </w:p>
        </w:tc>
        <w:tc>
          <w:tcPr>
            <w:tcW w:w="2552" w:type="dxa"/>
            <w:shd w:val="clear" w:color="auto" w:fill="D9D9D9" w:themeFill="background1" w:themeFillShade="D9"/>
            <w:vAlign w:val="center"/>
          </w:tcPr>
          <w:p w14:paraId="5BCB6895" w14:textId="77777777" w:rsidR="00313E3B" w:rsidRPr="00394874" w:rsidRDefault="00313E3B" w:rsidP="00AC021A">
            <w:pPr>
              <w:rPr>
                <w:rFonts w:cs="Arial"/>
                <w:b/>
                <w:sz w:val="22"/>
                <w:szCs w:val="22"/>
              </w:rPr>
            </w:pPr>
            <w:r w:rsidRPr="00394874">
              <w:rPr>
                <w:rFonts w:cs="Arial"/>
                <w:b/>
                <w:sz w:val="22"/>
                <w:szCs w:val="22"/>
              </w:rPr>
              <w:t>Module Level (4, 5, 6):</w:t>
            </w:r>
          </w:p>
        </w:tc>
        <w:tc>
          <w:tcPr>
            <w:tcW w:w="1701" w:type="dxa"/>
            <w:shd w:val="clear" w:color="auto" w:fill="auto"/>
            <w:vAlign w:val="center"/>
          </w:tcPr>
          <w:p w14:paraId="25781105" w14:textId="4AF87978" w:rsidR="00313E3B" w:rsidRPr="00394874" w:rsidRDefault="00313E3B" w:rsidP="00AC021A">
            <w:pPr>
              <w:rPr>
                <w:rFonts w:cs="Arial"/>
                <w:b/>
                <w:sz w:val="22"/>
                <w:szCs w:val="22"/>
              </w:rPr>
            </w:pPr>
            <w:r>
              <w:rPr>
                <w:rFonts w:cs="Arial"/>
                <w:b/>
                <w:sz w:val="22"/>
                <w:szCs w:val="22"/>
              </w:rPr>
              <w:t>6</w:t>
            </w:r>
          </w:p>
        </w:tc>
      </w:tr>
      <w:tr w:rsidR="00313E3B" w:rsidRPr="00394874" w14:paraId="467E8539" w14:textId="77777777" w:rsidTr="00AC021A">
        <w:trPr>
          <w:trHeight w:hRule="exact" w:val="374"/>
        </w:trPr>
        <w:tc>
          <w:tcPr>
            <w:tcW w:w="2235" w:type="dxa"/>
            <w:shd w:val="clear" w:color="auto" w:fill="D9D9D9" w:themeFill="background1" w:themeFillShade="D9"/>
            <w:vAlign w:val="center"/>
          </w:tcPr>
          <w:p w14:paraId="2EF01720" w14:textId="77777777" w:rsidR="00313E3B" w:rsidRPr="00394874" w:rsidRDefault="00313E3B" w:rsidP="00AC021A">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4BB3E2A4" w14:textId="2885B9AE" w:rsidR="00313E3B" w:rsidRPr="00394874" w:rsidRDefault="00313E3B" w:rsidP="00AC021A">
            <w:pPr>
              <w:rPr>
                <w:rFonts w:cs="Arial"/>
                <w:b/>
                <w:sz w:val="22"/>
                <w:szCs w:val="22"/>
              </w:rPr>
            </w:pPr>
            <w:r>
              <w:rPr>
                <w:rFonts w:ascii="Calibri" w:hAnsi="Calibri"/>
                <w:b/>
                <w:bCs/>
              </w:rPr>
              <w:t>M6X01898</w:t>
            </w:r>
          </w:p>
        </w:tc>
        <w:tc>
          <w:tcPr>
            <w:tcW w:w="2552" w:type="dxa"/>
            <w:shd w:val="clear" w:color="auto" w:fill="D9D9D9" w:themeFill="background1" w:themeFillShade="D9"/>
            <w:vAlign w:val="center"/>
          </w:tcPr>
          <w:p w14:paraId="4F0A9A60" w14:textId="77777777" w:rsidR="00313E3B" w:rsidRPr="00394874" w:rsidRDefault="00313E3B" w:rsidP="00AC021A">
            <w:pPr>
              <w:pStyle w:val="Heading2"/>
              <w:jc w:val="left"/>
              <w:rPr>
                <w:rFonts w:cs="Arial"/>
                <w:b w:val="0"/>
                <w:sz w:val="22"/>
                <w:szCs w:val="22"/>
              </w:rPr>
            </w:pPr>
            <w:r>
              <w:rPr>
                <w:rFonts w:cs="Arial"/>
                <w:sz w:val="22"/>
                <w:szCs w:val="22"/>
              </w:rPr>
              <w:t>Contribution to Module:</w:t>
            </w:r>
          </w:p>
        </w:tc>
        <w:tc>
          <w:tcPr>
            <w:tcW w:w="1701" w:type="dxa"/>
            <w:vAlign w:val="center"/>
          </w:tcPr>
          <w:p w14:paraId="64D124D2" w14:textId="64AF9EBA" w:rsidR="00313E3B" w:rsidRPr="00394874" w:rsidRDefault="00AC021A" w:rsidP="00AC021A">
            <w:pPr>
              <w:rPr>
                <w:rFonts w:cs="Arial"/>
                <w:b/>
                <w:sz w:val="22"/>
                <w:szCs w:val="22"/>
              </w:rPr>
            </w:pPr>
            <w:r>
              <w:rPr>
                <w:rFonts w:cs="Arial"/>
                <w:b/>
                <w:sz w:val="22"/>
                <w:szCs w:val="22"/>
              </w:rPr>
              <w:t>100</w:t>
            </w:r>
            <w:r w:rsidR="00313E3B">
              <w:rPr>
                <w:rFonts w:cs="Arial"/>
                <w:b/>
                <w:sz w:val="22"/>
                <w:szCs w:val="22"/>
              </w:rPr>
              <w:t>%</w:t>
            </w:r>
          </w:p>
        </w:tc>
      </w:tr>
      <w:tr w:rsidR="00313E3B" w:rsidRPr="00394874" w14:paraId="08580665" w14:textId="77777777" w:rsidTr="00AC021A">
        <w:trPr>
          <w:trHeight w:hRule="exact" w:val="374"/>
        </w:trPr>
        <w:tc>
          <w:tcPr>
            <w:tcW w:w="2235" w:type="dxa"/>
            <w:shd w:val="clear" w:color="auto" w:fill="D9D9D9" w:themeFill="background1" w:themeFillShade="D9"/>
            <w:vAlign w:val="center"/>
          </w:tcPr>
          <w:p w14:paraId="7EC9BBFD" w14:textId="77777777" w:rsidR="00313E3B" w:rsidRPr="00394874" w:rsidRDefault="00313E3B" w:rsidP="00AC021A">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1C3DC269" w14:textId="2D30FED6" w:rsidR="00313E3B" w:rsidRDefault="00313E3B" w:rsidP="00AC021A">
            <w:pPr>
              <w:rPr>
                <w:rFonts w:cs="Arial"/>
                <w:b/>
                <w:sz w:val="22"/>
                <w:szCs w:val="22"/>
              </w:rPr>
            </w:pPr>
            <w:r w:rsidRPr="00313E3B">
              <w:rPr>
                <w:rFonts w:cs="Arial"/>
                <w:b/>
              </w:rPr>
              <w:t>Presentation</w:t>
            </w:r>
          </w:p>
        </w:tc>
      </w:tr>
    </w:tbl>
    <w:p w14:paraId="33FA18C6"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530"/>
        <w:gridCol w:w="531"/>
        <w:gridCol w:w="497"/>
        <w:gridCol w:w="567"/>
        <w:gridCol w:w="531"/>
        <w:gridCol w:w="528"/>
        <w:gridCol w:w="520"/>
        <w:gridCol w:w="569"/>
        <w:gridCol w:w="528"/>
        <w:gridCol w:w="533"/>
        <w:gridCol w:w="528"/>
        <w:gridCol w:w="528"/>
        <w:gridCol w:w="567"/>
        <w:gridCol w:w="499"/>
        <w:gridCol w:w="528"/>
        <w:gridCol w:w="535"/>
      </w:tblGrid>
      <w:tr w:rsidR="00DD2120" w:rsidRPr="00266B32" w14:paraId="68C65D46" w14:textId="77777777" w:rsidTr="00344C50">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C9533BB" w14:textId="77777777" w:rsidR="00DD2120" w:rsidRDefault="00DD2120" w:rsidP="00344C50">
            <w:r w:rsidRPr="00DF2934">
              <w:rPr>
                <w:rFonts w:ascii="Calibri" w:hAnsi="Calibri"/>
                <w:b/>
                <w:sz w:val="22"/>
                <w:szCs w:val="22"/>
              </w:rPr>
              <w:t>Common Assessment Criteria Applied</w:t>
            </w:r>
          </w:p>
          <w:p w14:paraId="22EE5192" w14:textId="77777777" w:rsidR="00DD2120" w:rsidRPr="00DF2934" w:rsidRDefault="00DD2120" w:rsidP="00344C50">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C1034" w14:textId="77777777" w:rsidR="00DD2120" w:rsidRDefault="00DD2120" w:rsidP="00344C50">
            <w:pPr>
              <w:jc w:val="center"/>
              <w:rPr>
                <w:rFonts w:ascii="Calibri" w:hAnsi="Calibri"/>
                <w:b/>
                <w:sz w:val="22"/>
                <w:szCs w:val="22"/>
              </w:rPr>
            </w:pPr>
            <w:r>
              <w:rPr>
                <w:rFonts w:ascii="Calibri" w:hAnsi="Calibri"/>
                <w:b/>
                <w:sz w:val="22"/>
                <w:szCs w:val="22"/>
              </w:rPr>
              <w:t>Level of Achievement</w:t>
            </w:r>
          </w:p>
        </w:tc>
      </w:tr>
      <w:tr w:rsidR="00DD2120" w:rsidRPr="00266B32" w14:paraId="61F8A1FA" w14:textId="77777777" w:rsidTr="00344C50">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1CF54416" w14:textId="77777777" w:rsidR="00DD2120" w:rsidRPr="00DF2934" w:rsidRDefault="00DD2120" w:rsidP="00344C50">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841CAED" w14:textId="77777777" w:rsidR="00DD2120" w:rsidRDefault="00DD2120" w:rsidP="00344C50">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5F128BC9" w14:textId="77777777" w:rsidR="00DD2120" w:rsidRDefault="00DD2120" w:rsidP="00344C50">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58985DE" w14:textId="77777777" w:rsidR="00DD2120" w:rsidRDefault="00DD2120" w:rsidP="00344C50">
            <w:pPr>
              <w:jc w:val="center"/>
              <w:rPr>
                <w:rFonts w:ascii="Calibri" w:hAnsi="Calibri"/>
                <w:b/>
                <w:sz w:val="22"/>
                <w:szCs w:val="22"/>
              </w:rPr>
            </w:pPr>
            <w:r>
              <w:rPr>
                <w:rFonts w:ascii="Calibri" w:hAnsi="Calibri"/>
                <w:b/>
                <w:sz w:val="22"/>
                <w:szCs w:val="22"/>
              </w:rPr>
              <w:t>3</w:t>
            </w:r>
          </w:p>
          <w:p w14:paraId="67E18C68" w14:textId="77777777" w:rsidR="00DD2120" w:rsidRDefault="00DD2120" w:rsidP="00344C50">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2D46E29" w14:textId="77777777" w:rsidR="00DD2120" w:rsidRDefault="00DD2120" w:rsidP="00344C50">
            <w:pPr>
              <w:jc w:val="center"/>
              <w:rPr>
                <w:rFonts w:ascii="Calibri" w:hAnsi="Calibri"/>
                <w:b/>
                <w:sz w:val="22"/>
                <w:szCs w:val="22"/>
              </w:rPr>
            </w:pPr>
            <w:r>
              <w:rPr>
                <w:rFonts w:ascii="Calibri" w:hAnsi="Calibri"/>
                <w:b/>
                <w:sz w:val="22"/>
                <w:szCs w:val="22"/>
              </w:rPr>
              <w:t>2:2</w:t>
            </w:r>
          </w:p>
          <w:p w14:paraId="3A9308D1" w14:textId="77777777" w:rsidR="00DD2120" w:rsidRDefault="00DD2120" w:rsidP="00344C50">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5C5FF4F" w14:textId="77777777" w:rsidR="00DD2120" w:rsidRDefault="00DD2120" w:rsidP="00344C50">
            <w:pPr>
              <w:jc w:val="center"/>
              <w:rPr>
                <w:rFonts w:ascii="Calibri" w:hAnsi="Calibri"/>
                <w:b/>
                <w:sz w:val="22"/>
                <w:szCs w:val="22"/>
              </w:rPr>
            </w:pPr>
            <w:r>
              <w:rPr>
                <w:rFonts w:ascii="Calibri" w:hAnsi="Calibri"/>
                <w:b/>
                <w:sz w:val="22"/>
                <w:szCs w:val="22"/>
              </w:rPr>
              <w:t>2:1</w:t>
            </w:r>
          </w:p>
          <w:p w14:paraId="07E05B2F" w14:textId="77777777" w:rsidR="00DD2120" w:rsidRDefault="00DD2120" w:rsidP="00344C50">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516D99D" w14:textId="77777777" w:rsidR="00DD2120" w:rsidRDefault="00DD2120" w:rsidP="00344C50">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8A73713" w14:textId="77777777" w:rsidR="00DD2120" w:rsidRDefault="00DD2120" w:rsidP="00344C50">
            <w:pPr>
              <w:jc w:val="center"/>
              <w:rPr>
                <w:rFonts w:ascii="Calibri" w:hAnsi="Calibri"/>
                <w:b/>
                <w:sz w:val="22"/>
                <w:szCs w:val="22"/>
              </w:rPr>
            </w:pPr>
            <w:r>
              <w:rPr>
                <w:rFonts w:ascii="Calibri" w:hAnsi="Calibri"/>
                <w:b/>
                <w:szCs w:val="22"/>
              </w:rPr>
              <w:t>Exceptional</w:t>
            </w:r>
          </w:p>
        </w:tc>
      </w:tr>
      <w:tr w:rsidR="00DD2120" w:rsidRPr="00266B32" w14:paraId="584551E7" w14:textId="77777777" w:rsidTr="00344C50">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A6AD801" w14:textId="77777777" w:rsidR="00DD2120" w:rsidRPr="00DF2934" w:rsidRDefault="00DD2120" w:rsidP="00344C50">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D4C39" w14:textId="77777777" w:rsidR="00DD2120" w:rsidRPr="00DF2934" w:rsidRDefault="00DD2120" w:rsidP="00344C50">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D91E07B" w14:textId="77777777" w:rsidR="00DD2120" w:rsidRPr="00DF2934" w:rsidRDefault="00DD2120" w:rsidP="00344C50">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05D83E3" w14:textId="77777777" w:rsidR="00DD2120" w:rsidRPr="00DF2934" w:rsidRDefault="00DD2120" w:rsidP="00344C50">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94D98" w14:textId="77777777" w:rsidR="00DD2120" w:rsidRPr="00DF2934" w:rsidRDefault="00DD2120" w:rsidP="00344C50">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2878C" w14:textId="77777777" w:rsidR="00DD2120" w:rsidRPr="00DF2934" w:rsidRDefault="00DD2120" w:rsidP="00344C50">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71173" w14:textId="77777777" w:rsidR="00DD2120" w:rsidRPr="00DF2934" w:rsidRDefault="00DD2120" w:rsidP="00344C50">
            <w:pPr>
              <w:jc w:val="center"/>
              <w:rPr>
                <w:rFonts w:ascii="Calibri" w:hAnsi="Calibri"/>
                <w:b/>
                <w:sz w:val="22"/>
                <w:szCs w:val="22"/>
              </w:rPr>
            </w:pPr>
            <w:r>
              <w:rPr>
                <w:rFonts w:ascii="Calibri" w:hAnsi="Calibri"/>
                <w:b/>
                <w:sz w:val="22"/>
                <w:szCs w:val="22"/>
              </w:rPr>
              <w:t>A</w:t>
            </w:r>
          </w:p>
        </w:tc>
      </w:tr>
      <w:tr w:rsidR="00DD2120" w:rsidRPr="00266B32" w14:paraId="029FB1D5" w14:textId="77777777" w:rsidTr="00344C5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7663DEAF" w14:textId="77777777" w:rsidR="00DD2120" w:rsidRPr="00DF2934" w:rsidRDefault="00DD2120" w:rsidP="00344C50">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2E29F" w14:textId="77777777" w:rsidR="00DD2120" w:rsidRPr="00486DBC" w:rsidRDefault="00DD2120" w:rsidP="00344C50">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CE221" w14:textId="77777777" w:rsidR="00DD2120" w:rsidRPr="00486DBC" w:rsidRDefault="00DD2120" w:rsidP="00344C50">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BC2E9" w14:textId="77777777" w:rsidR="00DD2120" w:rsidRPr="00486DBC" w:rsidRDefault="00DD2120" w:rsidP="00344C50">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79143F3" w14:textId="77777777" w:rsidR="00DD2120" w:rsidRPr="00486DBC" w:rsidRDefault="00DD2120" w:rsidP="00344C50">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AE8C348" w14:textId="77777777" w:rsidR="00DD2120" w:rsidRPr="00486DBC" w:rsidRDefault="00DD2120" w:rsidP="00344C50">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85A53" w14:textId="77777777" w:rsidR="00DD2120" w:rsidRPr="00486DBC" w:rsidRDefault="00DD2120" w:rsidP="00344C50">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E12B1" w14:textId="77777777" w:rsidR="00DD2120" w:rsidRPr="00486DBC" w:rsidRDefault="00DD2120" w:rsidP="00344C50">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009E9" w14:textId="77777777" w:rsidR="00DD2120" w:rsidRPr="00486DBC" w:rsidRDefault="00DD2120" w:rsidP="00344C50">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901EA" w14:textId="77777777" w:rsidR="00DD2120" w:rsidRPr="00486DBC" w:rsidRDefault="00DD2120" w:rsidP="00344C50">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B58C8" w14:textId="77777777" w:rsidR="00DD2120" w:rsidRPr="00486DBC" w:rsidRDefault="00DD2120" w:rsidP="00344C50">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99C447" w14:textId="77777777" w:rsidR="00DD2120" w:rsidRPr="00486DBC" w:rsidRDefault="00DD2120" w:rsidP="00344C50">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BA68A" w14:textId="77777777" w:rsidR="00DD2120" w:rsidRPr="00486DBC" w:rsidRDefault="00DD2120" w:rsidP="00344C50">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0F8AB" w14:textId="77777777" w:rsidR="00DD2120" w:rsidRPr="00486DBC" w:rsidRDefault="00DD2120" w:rsidP="00344C50">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506740" w14:textId="77777777" w:rsidR="00DD2120" w:rsidRPr="00486DBC" w:rsidRDefault="00DD2120" w:rsidP="00344C50">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5E5C2" w14:textId="77777777" w:rsidR="00DD2120" w:rsidRPr="00486DBC" w:rsidRDefault="00DD2120" w:rsidP="00344C50">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BFF58" w14:textId="77777777" w:rsidR="00DD2120" w:rsidRPr="00486DBC" w:rsidRDefault="00DD2120" w:rsidP="00344C50">
            <w:pPr>
              <w:jc w:val="center"/>
              <w:rPr>
                <w:rFonts w:ascii="Calibri" w:hAnsi="Calibri"/>
                <w:b/>
                <w:szCs w:val="22"/>
              </w:rPr>
            </w:pPr>
            <w:r w:rsidRPr="00486DBC">
              <w:rPr>
                <w:rFonts w:ascii="Calibri" w:hAnsi="Calibri"/>
                <w:b/>
                <w:szCs w:val="22"/>
              </w:rPr>
              <w:t>16</w:t>
            </w:r>
          </w:p>
        </w:tc>
      </w:tr>
      <w:tr w:rsidR="00DD2120" w:rsidRPr="009E5E5A" w14:paraId="509125C8" w14:textId="77777777" w:rsidTr="00344C5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375EA35" w14:textId="77777777" w:rsidR="00DD2120" w:rsidRPr="009E5E5A" w:rsidRDefault="00DD2120" w:rsidP="00344C50">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C515"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3683C"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282B7"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2FD73CE"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0509110"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9C383"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E7B57" w14:textId="77777777" w:rsidR="00DD2120" w:rsidRPr="009E5E5A" w:rsidRDefault="00DD2120" w:rsidP="00344C50">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E9118" w14:textId="77777777" w:rsidR="00DD2120" w:rsidRPr="009E5E5A" w:rsidRDefault="00DD2120" w:rsidP="00344C50">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1336A" w14:textId="77777777" w:rsidR="00DD2120" w:rsidRPr="009E5E5A" w:rsidRDefault="00DD2120" w:rsidP="00344C50">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E4059" w14:textId="77777777" w:rsidR="00DD2120" w:rsidRPr="009E5E5A" w:rsidRDefault="00DD2120" w:rsidP="00344C50">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67842D" w14:textId="77777777" w:rsidR="00DD2120" w:rsidRPr="009E5E5A" w:rsidRDefault="00DD2120" w:rsidP="00344C50">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69721" w14:textId="77777777" w:rsidR="00DD2120" w:rsidRPr="009E5E5A" w:rsidRDefault="00DD2120" w:rsidP="00344C50">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08C3A" w14:textId="77777777" w:rsidR="00DD2120" w:rsidRPr="009E5E5A" w:rsidRDefault="00DD2120" w:rsidP="00344C50">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B07299" w14:textId="77777777" w:rsidR="00DD2120" w:rsidRPr="009E5E5A" w:rsidRDefault="00DD2120" w:rsidP="00344C50">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93624" w14:textId="77777777" w:rsidR="00DD2120" w:rsidRPr="009E5E5A" w:rsidRDefault="00DD2120" w:rsidP="00344C50">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EE5C2" w14:textId="77777777" w:rsidR="00DD2120" w:rsidRPr="009E5E5A" w:rsidRDefault="00DD2120" w:rsidP="00344C50">
            <w:pPr>
              <w:jc w:val="center"/>
              <w:rPr>
                <w:rFonts w:ascii="Calibri" w:hAnsi="Calibri"/>
                <w:b/>
                <w:sz w:val="16"/>
                <w:szCs w:val="22"/>
              </w:rPr>
            </w:pPr>
            <w:r>
              <w:rPr>
                <w:rFonts w:ascii="Calibri" w:hAnsi="Calibri"/>
                <w:b/>
                <w:sz w:val="16"/>
                <w:szCs w:val="22"/>
              </w:rPr>
              <w:t>90-100</w:t>
            </w:r>
          </w:p>
        </w:tc>
      </w:tr>
      <w:tr w:rsidR="00DD2120" w:rsidRPr="00CC0370" w14:paraId="6B4C16CE" w14:textId="77777777" w:rsidTr="00344C50">
        <w:trPr>
          <w:trHeight w:val="488"/>
        </w:trPr>
        <w:tc>
          <w:tcPr>
            <w:tcW w:w="986" w:type="pct"/>
            <w:vAlign w:val="center"/>
          </w:tcPr>
          <w:p w14:paraId="6B634F7B" w14:textId="77777777" w:rsidR="00DD2120" w:rsidRPr="00C02AB0" w:rsidRDefault="00DD2120" w:rsidP="00344C50">
            <w:pPr>
              <w:rPr>
                <w:rFonts w:ascii="Calibri" w:hAnsi="Calibri"/>
                <w:b/>
              </w:rPr>
            </w:pPr>
            <w:r>
              <w:rPr>
                <w:rFonts w:ascii="Calibri" w:hAnsi="Calibri"/>
                <w:b/>
              </w:rPr>
              <w:t>1. Research &amp; Analysis</w:t>
            </w:r>
          </w:p>
        </w:tc>
        <w:tc>
          <w:tcPr>
            <w:tcW w:w="250" w:type="pct"/>
          </w:tcPr>
          <w:p w14:paraId="5BED1C1D" w14:textId="77777777" w:rsidR="00DD2120" w:rsidRPr="000A2682" w:rsidRDefault="00DD2120" w:rsidP="00344C50">
            <w:pPr>
              <w:rPr>
                <w:rFonts w:ascii="Calibri" w:hAnsi="Calibri"/>
                <w:sz w:val="18"/>
                <w:szCs w:val="18"/>
              </w:rPr>
            </w:pPr>
          </w:p>
        </w:tc>
        <w:tc>
          <w:tcPr>
            <w:tcW w:w="250" w:type="pct"/>
          </w:tcPr>
          <w:p w14:paraId="325C7D3F" w14:textId="77777777" w:rsidR="00DD2120" w:rsidRPr="000A2682" w:rsidRDefault="00DD2120" w:rsidP="00344C50">
            <w:pPr>
              <w:rPr>
                <w:rFonts w:ascii="Calibri" w:hAnsi="Calibri"/>
                <w:sz w:val="18"/>
                <w:szCs w:val="18"/>
              </w:rPr>
            </w:pPr>
          </w:p>
        </w:tc>
        <w:tc>
          <w:tcPr>
            <w:tcW w:w="234" w:type="pct"/>
          </w:tcPr>
          <w:p w14:paraId="213DA544" w14:textId="77777777" w:rsidR="00DD2120" w:rsidRPr="000A2682" w:rsidRDefault="00DD2120" w:rsidP="00344C50">
            <w:pPr>
              <w:rPr>
                <w:rFonts w:ascii="Calibri" w:hAnsi="Calibri"/>
                <w:sz w:val="18"/>
                <w:szCs w:val="18"/>
              </w:rPr>
            </w:pPr>
          </w:p>
        </w:tc>
        <w:tc>
          <w:tcPr>
            <w:tcW w:w="267" w:type="pct"/>
            <w:tcBorders>
              <w:right w:val="thinThickLargeGap" w:sz="24" w:space="0" w:color="auto"/>
            </w:tcBorders>
          </w:tcPr>
          <w:p w14:paraId="54F9F133" w14:textId="77777777" w:rsidR="00DD2120" w:rsidRPr="000A2682" w:rsidRDefault="00DD2120" w:rsidP="00344C50">
            <w:pPr>
              <w:rPr>
                <w:rFonts w:ascii="Calibri" w:hAnsi="Calibri"/>
                <w:sz w:val="18"/>
                <w:szCs w:val="18"/>
              </w:rPr>
            </w:pPr>
          </w:p>
        </w:tc>
        <w:tc>
          <w:tcPr>
            <w:tcW w:w="250" w:type="pct"/>
            <w:tcBorders>
              <w:left w:val="thinThickLargeGap" w:sz="24" w:space="0" w:color="auto"/>
              <w:right w:val="single" w:sz="4" w:space="0" w:color="auto"/>
            </w:tcBorders>
          </w:tcPr>
          <w:p w14:paraId="13A72705" w14:textId="77777777" w:rsidR="00DD2120" w:rsidRPr="000A2682" w:rsidRDefault="00DD2120" w:rsidP="00344C50">
            <w:pPr>
              <w:rPr>
                <w:rFonts w:ascii="Calibri" w:hAnsi="Calibri"/>
                <w:b/>
                <w:sz w:val="18"/>
                <w:szCs w:val="18"/>
              </w:rPr>
            </w:pPr>
          </w:p>
        </w:tc>
        <w:tc>
          <w:tcPr>
            <w:tcW w:w="249" w:type="pct"/>
            <w:tcBorders>
              <w:left w:val="single" w:sz="4" w:space="0" w:color="auto"/>
              <w:right w:val="single" w:sz="4" w:space="0" w:color="auto"/>
            </w:tcBorders>
          </w:tcPr>
          <w:p w14:paraId="0E90971A" w14:textId="77777777" w:rsidR="00DD2120" w:rsidRPr="000A2682" w:rsidRDefault="00DD2120" w:rsidP="00344C50">
            <w:pPr>
              <w:rPr>
                <w:rFonts w:ascii="Calibri" w:hAnsi="Calibri"/>
                <w:b/>
                <w:sz w:val="18"/>
                <w:szCs w:val="18"/>
              </w:rPr>
            </w:pPr>
          </w:p>
        </w:tc>
        <w:tc>
          <w:tcPr>
            <w:tcW w:w="245" w:type="pct"/>
            <w:tcBorders>
              <w:left w:val="single" w:sz="4" w:space="0" w:color="auto"/>
            </w:tcBorders>
          </w:tcPr>
          <w:p w14:paraId="5C018155" w14:textId="77777777" w:rsidR="00DD2120" w:rsidRPr="000A2682" w:rsidRDefault="00DD2120" w:rsidP="00344C50">
            <w:pPr>
              <w:rPr>
                <w:rFonts w:ascii="Calibri" w:hAnsi="Calibri"/>
                <w:b/>
                <w:sz w:val="18"/>
                <w:szCs w:val="18"/>
              </w:rPr>
            </w:pPr>
          </w:p>
        </w:tc>
        <w:tc>
          <w:tcPr>
            <w:tcW w:w="268" w:type="pct"/>
          </w:tcPr>
          <w:p w14:paraId="40CB7F42" w14:textId="77777777" w:rsidR="00DD2120" w:rsidRPr="000A2682" w:rsidRDefault="00DD2120" w:rsidP="00344C50">
            <w:pPr>
              <w:rPr>
                <w:rFonts w:ascii="Calibri" w:hAnsi="Calibri"/>
                <w:b/>
                <w:sz w:val="18"/>
                <w:szCs w:val="18"/>
              </w:rPr>
            </w:pPr>
          </w:p>
        </w:tc>
        <w:tc>
          <w:tcPr>
            <w:tcW w:w="249" w:type="pct"/>
          </w:tcPr>
          <w:p w14:paraId="59DDD799" w14:textId="77777777" w:rsidR="00DD2120" w:rsidRPr="000A2682" w:rsidRDefault="00DD2120" w:rsidP="00344C50">
            <w:pPr>
              <w:rPr>
                <w:rFonts w:ascii="Calibri" w:hAnsi="Calibri"/>
                <w:b/>
                <w:sz w:val="18"/>
                <w:szCs w:val="18"/>
              </w:rPr>
            </w:pPr>
          </w:p>
        </w:tc>
        <w:tc>
          <w:tcPr>
            <w:tcW w:w="251" w:type="pct"/>
          </w:tcPr>
          <w:p w14:paraId="2EA4F382" w14:textId="77777777" w:rsidR="00DD2120" w:rsidRPr="000A2682" w:rsidRDefault="00DD2120" w:rsidP="00344C50">
            <w:pPr>
              <w:rPr>
                <w:rFonts w:ascii="Calibri" w:hAnsi="Calibri"/>
                <w:b/>
                <w:sz w:val="18"/>
                <w:szCs w:val="18"/>
              </w:rPr>
            </w:pPr>
          </w:p>
        </w:tc>
        <w:tc>
          <w:tcPr>
            <w:tcW w:w="249" w:type="pct"/>
          </w:tcPr>
          <w:p w14:paraId="091E7D6C" w14:textId="77777777" w:rsidR="00DD2120" w:rsidRPr="000A2682" w:rsidRDefault="00DD2120" w:rsidP="00344C50">
            <w:pPr>
              <w:rPr>
                <w:rFonts w:ascii="Calibri" w:hAnsi="Calibri"/>
                <w:b/>
                <w:sz w:val="18"/>
                <w:szCs w:val="18"/>
              </w:rPr>
            </w:pPr>
          </w:p>
        </w:tc>
        <w:tc>
          <w:tcPr>
            <w:tcW w:w="249" w:type="pct"/>
          </w:tcPr>
          <w:p w14:paraId="71BE5EBD" w14:textId="77777777" w:rsidR="00DD2120" w:rsidRPr="000A2682" w:rsidRDefault="00DD2120" w:rsidP="00344C50">
            <w:pPr>
              <w:rPr>
                <w:rFonts w:ascii="Calibri" w:hAnsi="Calibri"/>
                <w:b/>
                <w:sz w:val="18"/>
                <w:szCs w:val="18"/>
              </w:rPr>
            </w:pPr>
          </w:p>
        </w:tc>
        <w:tc>
          <w:tcPr>
            <w:tcW w:w="267" w:type="pct"/>
          </w:tcPr>
          <w:p w14:paraId="2F4575F1" w14:textId="77777777" w:rsidR="00DD2120" w:rsidRPr="000A2682" w:rsidRDefault="00DD2120" w:rsidP="00344C50">
            <w:pPr>
              <w:rPr>
                <w:rFonts w:ascii="Calibri" w:hAnsi="Calibri"/>
                <w:b/>
                <w:sz w:val="18"/>
                <w:szCs w:val="18"/>
              </w:rPr>
            </w:pPr>
          </w:p>
        </w:tc>
        <w:tc>
          <w:tcPr>
            <w:tcW w:w="235" w:type="pct"/>
          </w:tcPr>
          <w:p w14:paraId="16CA6D01" w14:textId="77777777" w:rsidR="00DD2120" w:rsidRPr="000A2682" w:rsidRDefault="00DD2120" w:rsidP="00344C50">
            <w:pPr>
              <w:jc w:val="center"/>
              <w:rPr>
                <w:rFonts w:ascii="Calibri" w:hAnsi="Calibri"/>
                <w:b/>
                <w:sz w:val="18"/>
                <w:szCs w:val="18"/>
              </w:rPr>
            </w:pPr>
          </w:p>
        </w:tc>
        <w:tc>
          <w:tcPr>
            <w:tcW w:w="249" w:type="pct"/>
          </w:tcPr>
          <w:p w14:paraId="6EC479A8" w14:textId="77777777" w:rsidR="00DD2120" w:rsidRPr="000A2682" w:rsidRDefault="00DD2120" w:rsidP="00344C50">
            <w:pPr>
              <w:jc w:val="center"/>
              <w:rPr>
                <w:rFonts w:ascii="Calibri" w:hAnsi="Calibri"/>
                <w:b/>
                <w:sz w:val="18"/>
                <w:szCs w:val="18"/>
              </w:rPr>
            </w:pPr>
          </w:p>
        </w:tc>
        <w:tc>
          <w:tcPr>
            <w:tcW w:w="252" w:type="pct"/>
          </w:tcPr>
          <w:p w14:paraId="027C0803" w14:textId="77777777" w:rsidR="00DD2120" w:rsidRPr="000A2682" w:rsidRDefault="00DD2120" w:rsidP="00344C50">
            <w:pPr>
              <w:jc w:val="center"/>
              <w:rPr>
                <w:rFonts w:ascii="Calibri" w:hAnsi="Calibri"/>
                <w:b/>
                <w:sz w:val="18"/>
                <w:szCs w:val="18"/>
              </w:rPr>
            </w:pPr>
          </w:p>
        </w:tc>
      </w:tr>
      <w:tr w:rsidR="00DD2120" w:rsidRPr="00CC0370" w14:paraId="70E16828" w14:textId="77777777" w:rsidTr="00344C50">
        <w:trPr>
          <w:trHeight w:val="488"/>
        </w:trPr>
        <w:tc>
          <w:tcPr>
            <w:tcW w:w="986" w:type="pct"/>
            <w:vAlign w:val="center"/>
          </w:tcPr>
          <w:p w14:paraId="6113D41F" w14:textId="77777777" w:rsidR="00DD2120" w:rsidRPr="00C02AB0" w:rsidRDefault="00DD2120" w:rsidP="00344C50">
            <w:pPr>
              <w:rPr>
                <w:rFonts w:ascii="Calibri" w:hAnsi="Calibri"/>
                <w:b/>
              </w:rPr>
            </w:pPr>
            <w:r>
              <w:rPr>
                <w:rFonts w:ascii="Calibri" w:hAnsi="Calibri"/>
                <w:b/>
              </w:rPr>
              <w:t>2. Development</w:t>
            </w:r>
          </w:p>
        </w:tc>
        <w:tc>
          <w:tcPr>
            <w:tcW w:w="250" w:type="pct"/>
          </w:tcPr>
          <w:p w14:paraId="50BDA0C6" w14:textId="77777777" w:rsidR="00DD2120" w:rsidRPr="00F61A20" w:rsidRDefault="00DD2120" w:rsidP="00344C50">
            <w:pPr>
              <w:rPr>
                <w:rFonts w:ascii="Calibri" w:hAnsi="Calibri"/>
                <w:sz w:val="18"/>
              </w:rPr>
            </w:pPr>
          </w:p>
        </w:tc>
        <w:tc>
          <w:tcPr>
            <w:tcW w:w="250" w:type="pct"/>
          </w:tcPr>
          <w:p w14:paraId="15CD9AE8" w14:textId="77777777" w:rsidR="00DD2120" w:rsidRPr="00F61A20" w:rsidRDefault="00DD2120" w:rsidP="00344C50">
            <w:pPr>
              <w:rPr>
                <w:rFonts w:ascii="Calibri" w:hAnsi="Calibri"/>
                <w:sz w:val="18"/>
              </w:rPr>
            </w:pPr>
          </w:p>
        </w:tc>
        <w:tc>
          <w:tcPr>
            <w:tcW w:w="234" w:type="pct"/>
          </w:tcPr>
          <w:p w14:paraId="0BBC7AFE"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58C72B67"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6BD8F30B"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7CF0EB06" w14:textId="77777777" w:rsidR="00DD2120" w:rsidRPr="00F61A20" w:rsidRDefault="00DD2120" w:rsidP="00344C50">
            <w:pPr>
              <w:rPr>
                <w:rFonts w:ascii="Calibri" w:hAnsi="Calibri"/>
                <w:b/>
                <w:sz w:val="18"/>
              </w:rPr>
            </w:pPr>
          </w:p>
        </w:tc>
        <w:tc>
          <w:tcPr>
            <w:tcW w:w="245" w:type="pct"/>
            <w:tcBorders>
              <w:left w:val="single" w:sz="4" w:space="0" w:color="auto"/>
            </w:tcBorders>
          </w:tcPr>
          <w:p w14:paraId="4175331A" w14:textId="77777777" w:rsidR="00DD2120" w:rsidRPr="00F61A20" w:rsidRDefault="00DD2120" w:rsidP="00344C50">
            <w:pPr>
              <w:rPr>
                <w:rFonts w:ascii="Calibri" w:hAnsi="Calibri"/>
                <w:b/>
                <w:sz w:val="18"/>
              </w:rPr>
            </w:pPr>
          </w:p>
        </w:tc>
        <w:tc>
          <w:tcPr>
            <w:tcW w:w="268" w:type="pct"/>
          </w:tcPr>
          <w:p w14:paraId="483631E7" w14:textId="77777777" w:rsidR="00DD2120" w:rsidRPr="00F61A20" w:rsidRDefault="00DD2120" w:rsidP="00344C50">
            <w:pPr>
              <w:rPr>
                <w:rFonts w:ascii="Calibri" w:hAnsi="Calibri"/>
                <w:b/>
                <w:sz w:val="18"/>
              </w:rPr>
            </w:pPr>
          </w:p>
        </w:tc>
        <w:tc>
          <w:tcPr>
            <w:tcW w:w="249" w:type="pct"/>
          </w:tcPr>
          <w:p w14:paraId="6225535E" w14:textId="77777777" w:rsidR="00DD2120" w:rsidRPr="00F61A20" w:rsidRDefault="00DD2120" w:rsidP="00344C50">
            <w:pPr>
              <w:rPr>
                <w:rFonts w:ascii="Calibri" w:hAnsi="Calibri"/>
                <w:b/>
                <w:sz w:val="18"/>
              </w:rPr>
            </w:pPr>
          </w:p>
        </w:tc>
        <w:tc>
          <w:tcPr>
            <w:tcW w:w="251" w:type="pct"/>
          </w:tcPr>
          <w:p w14:paraId="4CFC1EEE" w14:textId="77777777" w:rsidR="00DD2120" w:rsidRPr="00F61A20" w:rsidRDefault="00DD2120" w:rsidP="00344C50">
            <w:pPr>
              <w:rPr>
                <w:rFonts w:ascii="Calibri" w:hAnsi="Calibri"/>
                <w:b/>
                <w:sz w:val="18"/>
              </w:rPr>
            </w:pPr>
          </w:p>
        </w:tc>
        <w:tc>
          <w:tcPr>
            <w:tcW w:w="249" w:type="pct"/>
          </w:tcPr>
          <w:p w14:paraId="7F3B6BDF" w14:textId="77777777" w:rsidR="00DD2120" w:rsidRPr="00F61A20" w:rsidRDefault="00DD2120" w:rsidP="00344C50">
            <w:pPr>
              <w:rPr>
                <w:rFonts w:ascii="Calibri" w:hAnsi="Calibri"/>
                <w:b/>
                <w:sz w:val="18"/>
              </w:rPr>
            </w:pPr>
          </w:p>
        </w:tc>
        <w:tc>
          <w:tcPr>
            <w:tcW w:w="249" w:type="pct"/>
          </w:tcPr>
          <w:p w14:paraId="25A63AEE" w14:textId="77777777" w:rsidR="00DD2120" w:rsidRPr="00F61A20" w:rsidRDefault="00DD2120" w:rsidP="00344C50">
            <w:pPr>
              <w:rPr>
                <w:rFonts w:ascii="Calibri" w:hAnsi="Calibri"/>
                <w:b/>
                <w:sz w:val="18"/>
              </w:rPr>
            </w:pPr>
          </w:p>
        </w:tc>
        <w:tc>
          <w:tcPr>
            <w:tcW w:w="267" w:type="pct"/>
          </w:tcPr>
          <w:p w14:paraId="752F8C1B" w14:textId="77777777" w:rsidR="00DD2120" w:rsidRPr="00F61A20" w:rsidRDefault="00DD2120" w:rsidP="00344C50">
            <w:pPr>
              <w:rPr>
                <w:rFonts w:ascii="Calibri" w:hAnsi="Calibri"/>
                <w:b/>
                <w:sz w:val="18"/>
              </w:rPr>
            </w:pPr>
          </w:p>
        </w:tc>
        <w:tc>
          <w:tcPr>
            <w:tcW w:w="235" w:type="pct"/>
          </w:tcPr>
          <w:p w14:paraId="3C1EEB3C" w14:textId="77777777" w:rsidR="00DD2120" w:rsidRPr="00F61A20" w:rsidRDefault="00DD2120" w:rsidP="00344C50">
            <w:pPr>
              <w:jc w:val="center"/>
              <w:rPr>
                <w:rFonts w:ascii="Calibri" w:hAnsi="Calibri"/>
                <w:b/>
                <w:sz w:val="18"/>
              </w:rPr>
            </w:pPr>
          </w:p>
        </w:tc>
        <w:tc>
          <w:tcPr>
            <w:tcW w:w="249" w:type="pct"/>
          </w:tcPr>
          <w:p w14:paraId="0933275B" w14:textId="77777777" w:rsidR="00DD2120" w:rsidRPr="00F61A20" w:rsidRDefault="00DD2120" w:rsidP="00344C50">
            <w:pPr>
              <w:jc w:val="center"/>
              <w:rPr>
                <w:rFonts w:ascii="Calibri" w:hAnsi="Calibri"/>
                <w:b/>
                <w:sz w:val="18"/>
              </w:rPr>
            </w:pPr>
          </w:p>
        </w:tc>
        <w:tc>
          <w:tcPr>
            <w:tcW w:w="252" w:type="pct"/>
          </w:tcPr>
          <w:p w14:paraId="0A797746" w14:textId="77777777" w:rsidR="00DD2120" w:rsidRPr="00F61A20" w:rsidRDefault="00DD2120" w:rsidP="00344C50">
            <w:pPr>
              <w:jc w:val="center"/>
              <w:rPr>
                <w:rFonts w:ascii="Calibri" w:hAnsi="Calibri"/>
                <w:b/>
                <w:sz w:val="18"/>
              </w:rPr>
            </w:pPr>
          </w:p>
        </w:tc>
      </w:tr>
      <w:tr w:rsidR="00DD2120" w:rsidRPr="00B97C42" w14:paraId="3736EEF9" w14:textId="77777777" w:rsidTr="00344C50">
        <w:trPr>
          <w:trHeight w:val="488"/>
        </w:trPr>
        <w:tc>
          <w:tcPr>
            <w:tcW w:w="986" w:type="pct"/>
            <w:vAlign w:val="center"/>
          </w:tcPr>
          <w:p w14:paraId="1265BB6C" w14:textId="77777777" w:rsidR="00DD2120" w:rsidRPr="00B97C42" w:rsidRDefault="00DD2120" w:rsidP="00344C50">
            <w:pPr>
              <w:rPr>
                <w:rFonts w:ascii="Calibri" w:hAnsi="Calibri"/>
                <w:b/>
                <w:szCs w:val="16"/>
              </w:rPr>
            </w:pPr>
            <w:r>
              <w:rPr>
                <w:rFonts w:ascii="Calibri" w:hAnsi="Calibri"/>
                <w:b/>
                <w:szCs w:val="16"/>
              </w:rPr>
              <w:t>3. Technical Skill</w:t>
            </w:r>
          </w:p>
        </w:tc>
        <w:tc>
          <w:tcPr>
            <w:tcW w:w="250" w:type="pct"/>
          </w:tcPr>
          <w:p w14:paraId="63D3DF7F" w14:textId="77777777" w:rsidR="00DD2120" w:rsidRPr="00B97C42" w:rsidRDefault="00DD2120" w:rsidP="00344C50">
            <w:pPr>
              <w:rPr>
                <w:rFonts w:ascii="Calibri" w:hAnsi="Calibri"/>
                <w:sz w:val="18"/>
              </w:rPr>
            </w:pPr>
          </w:p>
        </w:tc>
        <w:tc>
          <w:tcPr>
            <w:tcW w:w="250" w:type="pct"/>
          </w:tcPr>
          <w:p w14:paraId="5231ECFE" w14:textId="77777777" w:rsidR="00DD2120" w:rsidRPr="00B97C42" w:rsidRDefault="00DD2120" w:rsidP="00344C50">
            <w:pPr>
              <w:rPr>
                <w:rFonts w:ascii="Calibri" w:hAnsi="Calibri"/>
                <w:sz w:val="18"/>
              </w:rPr>
            </w:pPr>
          </w:p>
        </w:tc>
        <w:tc>
          <w:tcPr>
            <w:tcW w:w="234" w:type="pct"/>
          </w:tcPr>
          <w:p w14:paraId="605DAEA7" w14:textId="77777777" w:rsidR="00DD2120" w:rsidRPr="00B97C42" w:rsidRDefault="00DD2120" w:rsidP="00344C50">
            <w:pPr>
              <w:rPr>
                <w:rFonts w:ascii="Calibri" w:hAnsi="Calibri"/>
                <w:sz w:val="18"/>
              </w:rPr>
            </w:pPr>
          </w:p>
        </w:tc>
        <w:tc>
          <w:tcPr>
            <w:tcW w:w="267" w:type="pct"/>
            <w:tcBorders>
              <w:right w:val="thinThickLargeGap" w:sz="24" w:space="0" w:color="auto"/>
            </w:tcBorders>
          </w:tcPr>
          <w:p w14:paraId="05022978" w14:textId="77777777" w:rsidR="00DD2120" w:rsidRPr="00B97C42" w:rsidRDefault="00DD2120" w:rsidP="00344C50">
            <w:pPr>
              <w:rPr>
                <w:rFonts w:ascii="Calibri" w:hAnsi="Calibri"/>
                <w:sz w:val="18"/>
              </w:rPr>
            </w:pPr>
          </w:p>
        </w:tc>
        <w:tc>
          <w:tcPr>
            <w:tcW w:w="250" w:type="pct"/>
            <w:tcBorders>
              <w:left w:val="thinThickLargeGap" w:sz="24" w:space="0" w:color="auto"/>
              <w:right w:val="single" w:sz="4" w:space="0" w:color="auto"/>
            </w:tcBorders>
          </w:tcPr>
          <w:p w14:paraId="3EFD8A2E" w14:textId="77777777" w:rsidR="00DD2120" w:rsidRPr="00B97C42" w:rsidRDefault="00DD2120" w:rsidP="00344C50">
            <w:pPr>
              <w:rPr>
                <w:rFonts w:ascii="Calibri" w:hAnsi="Calibri"/>
                <w:b/>
                <w:sz w:val="18"/>
              </w:rPr>
            </w:pPr>
          </w:p>
        </w:tc>
        <w:tc>
          <w:tcPr>
            <w:tcW w:w="249" w:type="pct"/>
            <w:tcBorders>
              <w:left w:val="single" w:sz="4" w:space="0" w:color="auto"/>
              <w:right w:val="single" w:sz="4" w:space="0" w:color="auto"/>
            </w:tcBorders>
          </w:tcPr>
          <w:p w14:paraId="1FAAD949" w14:textId="77777777" w:rsidR="00DD2120" w:rsidRPr="00B97C42" w:rsidRDefault="00DD2120" w:rsidP="00344C50">
            <w:pPr>
              <w:rPr>
                <w:rFonts w:ascii="Calibri" w:hAnsi="Calibri"/>
                <w:b/>
                <w:sz w:val="18"/>
              </w:rPr>
            </w:pPr>
          </w:p>
        </w:tc>
        <w:tc>
          <w:tcPr>
            <w:tcW w:w="245" w:type="pct"/>
            <w:tcBorders>
              <w:left w:val="single" w:sz="4" w:space="0" w:color="auto"/>
            </w:tcBorders>
          </w:tcPr>
          <w:p w14:paraId="785E7F70" w14:textId="77777777" w:rsidR="00DD2120" w:rsidRPr="00B97C42" w:rsidRDefault="00DD2120" w:rsidP="00344C50">
            <w:pPr>
              <w:rPr>
                <w:rFonts w:ascii="Calibri" w:hAnsi="Calibri"/>
                <w:b/>
                <w:sz w:val="18"/>
              </w:rPr>
            </w:pPr>
          </w:p>
        </w:tc>
        <w:tc>
          <w:tcPr>
            <w:tcW w:w="268" w:type="pct"/>
          </w:tcPr>
          <w:p w14:paraId="5C4BD52F" w14:textId="77777777" w:rsidR="00DD2120" w:rsidRPr="00B97C42" w:rsidRDefault="00DD2120" w:rsidP="00344C50">
            <w:pPr>
              <w:rPr>
                <w:rFonts w:ascii="Calibri" w:hAnsi="Calibri"/>
                <w:b/>
                <w:sz w:val="18"/>
              </w:rPr>
            </w:pPr>
          </w:p>
        </w:tc>
        <w:tc>
          <w:tcPr>
            <w:tcW w:w="249" w:type="pct"/>
          </w:tcPr>
          <w:p w14:paraId="643E62AF" w14:textId="77777777" w:rsidR="00DD2120" w:rsidRPr="00B97C42" w:rsidRDefault="00DD2120" w:rsidP="00344C50">
            <w:pPr>
              <w:rPr>
                <w:rFonts w:ascii="Calibri" w:hAnsi="Calibri"/>
                <w:b/>
                <w:sz w:val="18"/>
              </w:rPr>
            </w:pPr>
          </w:p>
        </w:tc>
        <w:tc>
          <w:tcPr>
            <w:tcW w:w="251" w:type="pct"/>
          </w:tcPr>
          <w:p w14:paraId="485CC205" w14:textId="77777777" w:rsidR="00DD2120" w:rsidRPr="00B97C42" w:rsidRDefault="00DD2120" w:rsidP="00344C50">
            <w:pPr>
              <w:rPr>
                <w:rFonts w:ascii="Calibri" w:hAnsi="Calibri"/>
                <w:b/>
                <w:sz w:val="18"/>
              </w:rPr>
            </w:pPr>
          </w:p>
        </w:tc>
        <w:tc>
          <w:tcPr>
            <w:tcW w:w="249" w:type="pct"/>
          </w:tcPr>
          <w:p w14:paraId="298C099E" w14:textId="77777777" w:rsidR="00DD2120" w:rsidRPr="00B97C42" w:rsidRDefault="00DD2120" w:rsidP="00344C50">
            <w:pPr>
              <w:rPr>
                <w:rFonts w:ascii="Calibri" w:hAnsi="Calibri"/>
                <w:b/>
                <w:sz w:val="18"/>
              </w:rPr>
            </w:pPr>
          </w:p>
        </w:tc>
        <w:tc>
          <w:tcPr>
            <w:tcW w:w="249" w:type="pct"/>
          </w:tcPr>
          <w:p w14:paraId="7C59B708" w14:textId="77777777" w:rsidR="00DD2120" w:rsidRPr="00B97C42" w:rsidRDefault="00DD2120" w:rsidP="00344C50">
            <w:pPr>
              <w:rPr>
                <w:rFonts w:ascii="Calibri" w:hAnsi="Calibri"/>
                <w:b/>
                <w:sz w:val="18"/>
              </w:rPr>
            </w:pPr>
          </w:p>
        </w:tc>
        <w:tc>
          <w:tcPr>
            <w:tcW w:w="267" w:type="pct"/>
          </w:tcPr>
          <w:p w14:paraId="18CF966F" w14:textId="77777777" w:rsidR="00DD2120" w:rsidRPr="00B97C42" w:rsidRDefault="00DD2120" w:rsidP="00344C50">
            <w:pPr>
              <w:rPr>
                <w:rFonts w:ascii="Calibri" w:hAnsi="Calibri"/>
                <w:b/>
                <w:sz w:val="18"/>
              </w:rPr>
            </w:pPr>
          </w:p>
        </w:tc>
        <w:tc>
          <w:tcPr>
            <w:tcW w:w="235" w:type="pct"/>
          </w:tcPr>
          <w:p w14:paraId="6ECAE2C8" w14:textId="77777777" w:rsidR="00DD2120" w:rsidRPr="00B97C42" w:rsidRDefault="00DD2120" w:rsidP="00344C50">
            <w:pPr>
              <w:jc w:val="center"/>
              <w:rPr>
                <w:rFonts w:ascii="Calibri" w:hAnsi="Calibri"/>
                <w:b/>
                <w:sz w:val="18"/>
              </w:rPr>
            </w:pPr>
          </w:p>
        </w:tc>
        <w:tc>
          <w:tcPr>
            <w:tcW w:w="249" w:type="pct"/>
          </w:tcPr>
          <w:p w14:paraId="786B1747" w14:textId="77777777" w:rsidR="00DD2120" w:rsidRPr="00B97C42" w:rsidRDefault="00DD2120" w:rsidP="00344C50">
            <w:pPr>
              <w:jc w:val="center"/>
              <w:rPr>
                <w:rFonts w:ascii="Calibri" w:hAnsi="Calibri"/>
                <w:b/>
                <w:sz w:val="18"/>
              </w:rPr>
            </w:pPr>
          </w:p>
        </w:tc>
        <w:tc>
          <w:tcPr>
            <w:tcW w:w="252" w:type="pct"/>
          </w:tcPr>
          <w:p w14:paraId="3F68EC1D" w14:textId="77777777" w:rsidR="00DD2120" w:rsidRPr="00B97C42" w:rsidRDefault="00DD2120" w:rsidP="00344C50">
            <w:pPr>
              <w:jc w:val="center"/>
              <w:rPr>
                <w:rFonts w:ascii="Calibri" w:hAnsi="Calibri"/>
                <w:b/>
                <w:sz w:val="18"/>
              </w:rPr>
            </w:pPr>
          </w:p>
        </w:tc>
      </w:tr>
      <w:tr w:rsidR="00DD2120" w:rsidRPr="00CC0370" w14:paraId="0B21D7DD" w14:textId="77777777" w:rsidTr="00344C50">
        <w:trPr>
          <w:trHeight w:val="488"/>
        </w:trPr>
        <w:tc>
          <w:tcPr>
            <w:tcW w:w="986" w:type="pct"/>
            <w:vAlign w:val="center"/>
          </w:tcPr>
          <w:p w14:paraId="517AA983" w14:textId="77777777" w:rsidR="00DD2120" w:rsidRPr="00DF2934" w:rsidRDefault="00DD2120" w:rsidP="00344C50">
            <w:pPr>
              <w:rPr>
                <w:rFonts w:ascii="Calibri" w:hAnsi="Calibri"/>
                <w:b/>
                <w:szCs w:val="16"/>
              </w:rPr>
            </w:pPr>
            <w:r>
              <w:rPr>
                <w:rFonts w:ascii="Calibri" w:hAnsi="Calibri"/>
                <w:b/>
                <w:szCs w:val="16"/>
              </w:rPr>
              <w:t>4. Subject Knowledge</w:t>
            </w:r>
          </w:p>
        </w:tc>
        <w:tc>
          <w:tcPr>
            <w:tcW w:w="250" w:type="pct"/>
          </w:tcPr>
          <w:p w14:paraId="69C5E55F" w14:textId="77777777" w:rsidR="00DD2120" w:rsidRPr="00F61A20" w:rsidRDefault="00DD2120" w:rsidP="00344C50">
            <w:pPr>
              <w:rPr>
                <w:rFonts w:ascii="Calibri" w:hAnsi="Calibri"/>
                <w:sz w:val="18"/>
              </w:rPr>
            </w:pPr>
          </w:p>
        </w:tc>
        <w:tc>
          <w:tcPr>
            <w:tcW w:w="250" w:type="pct"/>
          </w:tcPr>
          <w:p w14:paraId="67FD6518" w14:textId="77777777" w:rsidR="00DD2120" w:rsidRPr="00F61A20" w:rsidRDefault="00DD2120" w:rsidP="00344C50">
            <w:pPr>
              <w:rPr>
                <w:rFonts w:ascii="Calibri" w:hAnsi="Calibri"/>
                <w:sz w:val="18"/>
              </w:rPr>
            </w:pPr>
          </w:p>
        </w:tc>
        <w:tc>
          <w:tcPr>
            <w:tcW w:w="234" w:type="pct"/>
          </w:tcPr>
          <w:p w14:paraId="7F1C4605"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7AB73B21"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62645101"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3D84827B" w14:textId="77777777" w:rsidR="00DD2120" w:rsidRPr="00F61A20" w:rsidRDefault="00DD2120" w:rsidP="00344C50">
            <w:pPr>
              <w:rPr>
                <w:rFonts w:ascii="Calibri" w:hAnsi="Calibri"/>
                <w:b/>
                <w:sz w:val="18"/>
              </w:rPr>
            </w:pPr>
          </w:p>
        </w:tc>
        <w:tc>
          <w:tcPr>
            <w:tcW w:w="245" w:type="pct"/>
            <w:tcBorders>
              <w:left w:val="single" w:sz="4" w:space="0" w:color="auto"/>
            </w:tcBorders>
          </w:tcPr>
          <w:p w14:paraId="1F8E90D6" w14:textId="77777777" w:rsidR="00DD2120" w:rsidRPr="00F61A20" w:rsidRDefault="00DD2120" w:rsidP="00344C50">
            <w:pPr>
              <w:rPr>
                <w:rFonts w:ascii="Calibri" w:hAnsi="Calibri"/>
                <w:b/>
                <w:sz w:val="18"/>
              </w:rPr>
            </w:pPr>
          </w:p>
        </w:tc>
        <w:tc>
          <w:tcPr>
            <w:tcW w:w="268" w:type="pct"/>
          </w:tcPr>
          <w:p w14:paraId="3B5727A7" w14:textId="77777777" w:rsidR="00DD2120" w:rsidRPr="00F61A20" w:rsidRDefault="00DD2120" w:rsidP="00344C50">
            <w:pPr>
              <w:rPr>
                <w:rFonts w:ascii="Calibri" w:hAnsi="Calibri"/>
                <w:b/>
                <w:sz w:val="18"/>
              </w:rPr>
            </w:pPr>
          </w:p>
        </w:tc>
        <w:tc>
          <w:tcPr>
            <w:tcW w:w="249" w:type="pct"/>
          </w:tcPr>
          <w:p w14:paraId="1998F734" w14:textId="77777777" w:rsidR="00DD2120" w:rsidRPr="00F61A20" w:rsidRDefault="00DD2120" w:rsidP="00344C50">
            <w:pPr>
              <w:rPr>
                <w:rFonts w:ascii="Calibri" w:hAnsi="Calibri"/>
                <w:b/>
                <w:sz w:val="18"/>
              </w:rPr>
            </w:pPr>
          </w:p>
        </w:tc>
        <w:tc>
          <w:tcPr>
            <w:tcW w:w="251" w:type="pct"/>
          </w:tcPr>
          <w:p w14:paraId="1C504EF3" w14:textId="77777777" w:rsidR="00DD2120" w:rsidRPr="00F61A20" w:rsidRDefault="00DD2120" w:rsidP="00344C50">
            <w:pPr>
              <w:rPr>
                <w:rFonts w:ascii="Calibri" w:hAnsi="Calibri"/>
                <w:b/>
                <w:sz w:val="18"/>
              </w:rPr>
            </w:pPr>
          </w:p>
        </w:tc>
        <w:tc>
          <w:tcPr>
            <w:tcW w:w="249" w:type="pct"/>
          </w:tcPr>
          <w:p w14:paraId="4FF17793" w14:textId="77777777" w:rsidR="00DD2120" w:rsidRPr="00F61A20" w:rsidRDefault="00DD2120" w:rsidP="00344C50">
            <w:pPr>
              <w:rPr>
                <w:rFonts w:ascii="Calibri" w:hAnsi="Calibri"/>
                <w:b/>
                <w:sz w:val="18"/>
              </w:rPr>
            </w:pPr>
          </w:p>
        </w:tc>
        <w:tc>
          <w:tcPr>
            <w:tcW w:w="249" w:type="pct"/>
          </w:tcPr>
          <w:p w14:paraId="7D851E30" w14:textId="77777777" w:rsidR="00DD2120" w:rsidRPr="00F61A20" w:rsidRDefault="00DD2120" w:rsidP="00344C50">
            <w:pPr>
              <w:rPr>
                <w:rFonts w:ascii="Calibri" w:hAnsi="Calibri"/>
                <w:b/>
                <w:sz w:val="18"/>
              </w:rPr>
            </w:pPr>
          </w:p>
        </w:tc>
        <w:tc>
          <w:tcPr>
            <w:tcW w:w="267" w:type="pct"/>
          </w:tcPr>
          <w:p w14:paraId="76E404D4" w14:textId="77777777" w:rsidR="00DD2120" w:rsidRPr="00F61A20" w:rsidRDefault="00DD2120" w:rsidP="00344C50">
            <w:pPr>
              <w:rPr>
                <w:rFonts w:ascii="Calibri" w:hAnsi="Calibri"/>
                <w:b/>
                <w:sz w:val="18"/>
              </w:rPr>
            </w:pPr>
          </w:p>
        </w:tc>
        <w:tc>
          <w:tcPr>
            <w:tcW w:w="235" w:type="pct"/>
          </w:tcPr>
          <w:p w14:paraId="249A40B6" w14:textId="77777777" w:rsidR="00DD2120" w:rsidRPr="00F61A20" w:rsidRDefault="00DD2120" w:rsidP="00344C50">
            <w:pPr>
              <w:jc w:val="center"/>
              <w:rPr>
                <w:rFonts w:ascii="Calibri" w:hAnsi="Calibri"/>
                <w:b/>
                <w:sz w:val="18"/>
              </w:rPr>
            </w:pPr>
          </w:p>
        </w:tc>
        <w:tc>
          <w:tcPr>
            <w:tcW w:w="249" w:type="pct"/>
          </w:tcPr>
          <w:p w14:paraId="4CB15E28" w14:textId="77777777" w:rsidR="00DD2120" w:rsidRPr="00F61A20" w:rsidRDefault="00DD2120" w:rsidP="00344C50">
            <w:pPr>
              <w:jc w:val="center"/>
              <w:rPr>
                <w:rFonts w:ascii="Calibri" w:hAnsi="Calibri"/>
                <w:b/>
                <w:sz w:val="18"/>
              </w:rPr>
            </w:pPr>
          </w:p>
        </w:tc>
        <w:tc>
          <w:tcPr>
            <w:tcW w:w="252" w:type="pct"/>
          </w:tcPr>
          <w:p w14:paraId="4B760EC7" w14:textId="77777777" w:rsidR="00DD2120" w:rsidRPr="00F61A20" w:rsidRDefault="00DD2120" w:rsidP="00344C50">
            <w:pPr>
              <w:jc w:val="center"/>
              <w:rPr>
                <w:rFonts w:ascii="Calibri" w:hAnsi="Calibri"/>
                <w:b/>
                <w:sz w:val="18"/>
              </w:rPr>
            </w:pPr>
          </w:p>
        </w:tc>
      </w:tr>
      <w:tr w:rsidR="00DD2120" w:rsidRPr="00CC0370" w14:paraId="3CA4A2D5" w14:textId="77777777" w:rsidTr="00344C50">
        <w:trPr>
          <w:trHeight w:val="488"/>
        </w:trPr>
        <w:tc>
          <w:tcPr>
            <w:tcW w:w="986" w:type="pct"/>
            <w:vAlign w:val="center"/>
          </w:tcPr>
          <w:p w14:paraId="2C62FE85" w14:textId="77777777" w:rsidR="00DD2120" w:rsidRPr="00DF2934" w:rsidRDefault="00DD2120" w:rsidP="00344C50">
            <w:pPr>
              <w:rPr>
                <w:rFonts w:ascii="Calibri" w:hAnsi="Calibri"/>
                <w:b/>
                <w:szCs w:val="16"/>
              </w:rPr>
            </w:pPr>
            <w:r>
              <w:rPr>
                <w:rFonts w:ascii="Calibri" w:hAnsi="Calibri"/>
                <w:b/>
                <w:szCs w:val="16"/>
              </w:rPr>
              <w:t>5. Presentation &amp; Communication</w:t>
            </w:r>
          </w:p>
        </w:tc>
        <w:tc>
          <w:tcPr>
            <w:tcW w:w="250" w:type="pct"/>
          </w:tcPr>
          <w:p w14:paraId="6CCB07DC" w14:textId="77777777" w:rsidR="00DD2120" w:rsidRPr="00F61A20" w:rsidRDefault="00DD2120" w:rsidP="00344C50">
            <w:pPr>
              <w:rPr>
                <w:rFonts w:ascii="Calibri" w:hAnsi="Calibri"/>
                <w:sz w:val="18"/>
              </w:rPr>
            </w:pPr>
          </w:p>
        </w:tc>
        <w:tc>
          <w:tcPr>
            <w:tcW w:w="250" w:type="pct"/>
          </w:tcPr>
          <w:p w14:paraId="43F97111" w14:textId="77777777" w:rsidR="00DD2120" w:rsidRPr="00F61A20" w:rsidRDefault="00DD2120" w:rsidP="00344C50">
            <w:pPr>
              <w:rPr>
                <w:rFonts w:ascii="Calibri" w:hAnsi="Calibri"/>
                <w:sz w:val="18"/>
              </w:rPr>
            </w:pPr>
          </w:p>
        </w:tc>
        <w:tc>
          <w:tcPr>
            <w:tcW w:w="234" w:type="pct"/>
          </w:tcPr>
          <w:p w14:paraId="5373739D"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0F273118"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6D931E23"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3FF81C4D" w14:textId="77777777" w:rsidR="00DD2120" w:rsidRPr="00F61A20" w:rsidRDefault="00DD2120" w:rsidP="00344C50">
            <w:pPr>
              <w:rPr>
                <w:rFonts w:ascii="Calibri" w:hAnsi="Calibri"/>
                <w:b/>
                <w:sz w:val="18"/>
              </w:rPr>
            </w:pPr>
          </w:p>
        </w:tc>
        <w:tc>
          <w:tcPr>
            <w:tcW w:w="245" w:type="pct"/>
            <w:tcBorders>
              <w:left w:val="single" w:sz="4" w:space="0" w:color="auto"/>
            </w:tcBorders>
          </w:tcPr>
          <w:p w14:paraId="2C628BEB" w14:textId="77777777" w:rsidR="00DD2120" w:rsidRPr="00F61A20" w:rsidRDefault="00DD2120" w:rsidP="00344C50">
            <w:pPr>
              <w:rPr>
                <w:rFonts w:ascii="Calibri" w:hAnsi="Calibri"/>
                <w:b/>
                <w:sz w:val="18"/>
              </w:rPr>
            </w:pPr>
          </w:p>
        </w:tc>
        <w:tc>
          <w:tcPr>
            <w:tcW w:w="268" w:type="pct"/>
          </w:tcPr>
          <w:p w14:paraId="5B9E76F5" w14:textId="77777777" w:rsidR="00DD2120" w:rsidRPr="00F61A20" w:rsidRDefault="00DD2120" w:rsidP="00344C50">
            <w:pPr>
              <w:rPr>
                <w:rFonts w:ascii="Calibri" w:hAnsi="Calibri"/>
                <w:b/>
                <w:sz w:val="18"/>
              </w:rPr>
            </w:pPr>
          </w:p>
        </w:tc>
        <w:tc>
          <w:tcPr>
            <w:tcW w:w="249" w:type="pct"/>
          </w:tcPr>
          <w:p w14:paraId="694684DF" w14:textId="77777777" w:rsidR="00DD2120" w:rsidRPr="00F61A20" w:rsidRDefault="00DD2120" w:rsidP="00344C50">
            <w:pPr>
              <w:rPr>
                <w:rFonts w:ascii="Calibri" w:hAnsi="Calibri"/>
                <w:b/>
                <w:sz w:val="18"/>
              </w:rPr>
            </w:pPr>
          </w:p>
        </w:tc>
        <w:tc>
          <w:tcPr>
            <w:tcW w:w="251" w:type="pct"/>
          </w:tcPr>
          <w:p w14:paraId="5164401E" w14:textId="77777777" w:rsidR="00DD2120" w:rsidRPr="00F61A20" w:rsidRDefault="00DD2120" w:rsidP="00344C50">
            <w:pPr>
              <w:rPr>
                <w:rFonts w:ascii="Calibri" w:hAnsi="Calibri"/>
                <w:b/>
                <w:sz w:val="18"/>
              </w:rPr>
            </w:pPr>
          </w:p>
        </w:tc>
        <w:tc>
          <w:tcPr>
            <w:tcW w:w="249" w:type="pct"/>
          </w:tcPr>
          <w:p w14:paraId="0DFCA853" w14:textId="77777777" w:rsidR="00DD2120" w:rsidRPr="00F61A20" w:rsidRDefault="00DD2120" w:rsidP="00344C50">
            <w:pPr>
              <w:rPr>
                <w:rFonts w:ascii="Calibri" w:hAnsi="Calibri"/>
                <w:b/>
                <w:sz w:val="18"/>
              </w:rPr>
            </w:pPr>
          </w:p>
        </w:tc>
        <w:tc>
          <w:tcPr>
            <w:tcW w:w="249" w:type="pct"/>
          </w:tcPr>
          <w:p w14:paraId="30D2416F" w14:textId="77777777" w:rsidR="00DD2120" w:rsidRPr="00F61A20" w:rsidRDefault="00DD2120" w:rsidP="00344C50">
            <w:pPr>
              <w:rPr>
                <w:rFonts w:ascii="Calibri" w:hAnsi="Calibri"/>
                <w:b/>
                <w:sz w:val="18"/>
              </w:rPr>
            </w:pPr>
          </w:p>
        </w:tc>
        <w:tc>
          <w:tcPr>
            <w:tcW w:w="267" w:type="pct"/>
          </w:tcPr>
          <w:p w14:paraId="0D250B88" w14:textId="77777777" w:rsidR="00DD2120" w:rsidRPr="00F61A20" w:rsidRDefault="00DD2120" w:rsidP="00344C50">
            <w:pPr>
              <w:rPr>
                <w:rFonts w:ascii="Calibri" w:hAnsi="Calibri"/>
                <w:b/>
                <w:sz w:val="18"/>
              </w:rPr>
            </w:pPr>
          </w:p>
        </w:tc>
        <w:tc>
          <w:tcPr>
            <w:tcW w:w="235" w:type="pct"/>
          </w:tcPr>
          <w:p w14:paraId="61380977" w14:textId="77777777" w:rsidR="00DD2120" w:rsidRPr="00F61A20" w:rsidRDefault="00DD2120" w:rsidP="00344C50">
            <w:pPr>
              <w:jc w:val="center"/>
              <w:rPr>
                <w:rFonts w:ascii="Calibri" w:hAnsi="Calibri"/>
                <w:b/>
                <w:sz w:val="18"/>
              </w:rPr>
            </w:pPr>
          </w:p>
        </w:tc>
        <w:tc>
          <w:tcPr>
            <w:tcW w:w="249" w:type="pct"/>
          </w:tcPr>
          <w:p w14:paraId="3DD008C0" w14:textId="77777777" w:rsidR="00DD2120" w:rsidRPr="00F61A20" w:rsidRDefault="00DD2120" w:rsidP="00344C50">
            <w:pPr>
              <w:jc w:val="center"/>
              <w:rPr>
                <w:rFonts w:ascii="Calibri" w:hAnsi="Calibri"/>
                <w:b/>
                <w:sz w:val="18"/>
              </w:rPr>
            </w:pPr>
          </w:p>
        </w:tc>
        <w:tc>
          <w:tcPr>
            <w:tcW w:w="252" w:type="pct"/>
          </w:tcPr>
          <w:p w14:paraId="70EC8484" w14:textId="77777777" w:rsidR="00DD2120" w:rsidRPr="00F61A20" w:rsidRDefault="00DD2120" w:rsidP="00344C50">
            <w:pPr>
              <w:jc w:val="center"/>
              <w:rPr>
                <w:rFonts w:ascii="Calibri" w:hAnsi="Calibri"/>
                <w:b/>
                <w:sz w:val="18"/>
              </w:rPr>
            </w:pPr>
          </w:p>
        </w:tc>
      </w:tr>
      <w:tr w:rsidR="00DD2120" w:rsidRPr="00CC0370" w14:paraId="05AADAE2" w14:textId="77777777" w:rsidTr="00344C50">
        <w:trPr>
          <w:trHeight w:val="488"/>
        </w:trPr>
        <w:tc>
          <w:tcPr>
            <w:tcW w:w="986" w:type="pct"/>
            <w:vAlign w:val="center"/>
          </w:tcPr>
          <w:p w14:paraId="130787FE" w14:textId="77777777" w:rsidR="00DD2120" w:rsidRPr="00DF2934" w:rsidRDefault="00DD2120" w:rsidP="00344C50">
            <w:pPr>
              <w:rPr>
                <w:rFonts w:ascii="Calibri" w:hAnsi="Calibri"/>
                <w:b/>
                <w:szCs w:val="16"/>
              </w:rPr>
            </w:pPr>
            <w:r>
              <w:rPr>
                <w:rFonts w:ascii="Calibri" w:hAnsi="Calibri"/>
                <w:b/>
                <w:szCs w:val="16"/>
              </w:rPr>
              <w:t>6. Personal Learning &amp; Development</w:t>
            </w:r>
          </w:p>
        </w:tc>
        <w:tc>
          <w:tcPr>
            <w:tcW w:w="250" w:type="pct"/>
          </w:tcPr>
          <w:p w14:paraId="22F8E11C" w14:textId="77777777" w:rsidR="00DD2120" w:rsidRPr="00F61A20" w:rsidRDefault="00DD2120" w:rsidP="00344C50">
            <w:pPr>
              <w:rPr>
                <w:rFonts w:ascii="Calibri" w:hAnsi="Calibri"/>
                <w:sz w:val="18"/>
              </w:rPr>
            </w:pPr>
          </w:p>
        </w:tc>
        <w:tc>
          <w:tcPr>
            <w:tcW w:w="250" w:type="pct"/>
          </w:tcPr>
          <w:p w14:paraId="40E0ADBD" w14:textId="77777777" w:rsidR="00DD2120" w:rsidRPr="00F61A20" w:rsidRDefault="00DD2120" w:rsidP="00344C50">
            <w:pPr>
              <w:rPr>
                <w:rFonts w:ascii="Calibri" w:hAnsi="Calibri"/>
                <w:sz w:val="18"/>
              </w:rPr>
            </w:pPr>
          </w:p>
        </w:tc>
        <w:tc>
          <w:tcPr>
            <w:tcW w:w="234" w:type="pct"/>
          </w:tcPr>
          <w:p w14:paraId="0675F8D7"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76D80706"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589276DA"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05E664D6" w14:textId="77777777" w:rsidR="00DD2120" w:rsidRPr="00F61A20" w:rsidRDefault="00DD2120" w:rsidP="00344C50">
            <w:pPr>
              <w:rPr>
                <w:rFonts w:ascii="Calibri" w:hAnsi="Calibri"/>
                <w:b/>
                <w:sz w:val="18"/>
              </w:rPr>
            </w:pPr>
          </w:p>
        </w:tc>
        <w:tc>
          <w:tcPr>
            <w:tcW w:w="245" w:type="pct"/>
            <w:tcBorders>
              <w:left w:val="single" w:sz="4" w:space="0" w:color="auto"/>
            </w:tcBorders>
          </w:tcPr>
          <w:p w14:paraId="72B71ED6" w14:textId="77777777" w:rsidR="00DD2120" w:rsidRPr="00F61A20" w:rsidRDefault="00DD2120" w:rsidP="00344C50">
            <w:pPr>
              <w:rPr>
                <w:rFonts w:ascii="Calibri" w:hAnsi="Calibri"/>
                <w:b/>
                <w:sz w:val="18"/>
              </w:rPr>
            </w:pPr>
          </w:p>
        </w:tc>
        <w:tc>
          <w:tcPr>
            <w:tcW w:w="268" w:type="pct"/>
          </w:tcPr>
          <w:p w14:paraId="7626E150" w14:textId="77777777" w:rsidR="00DD2120" w:rsidRPr="00F61A20" w:rsidRDefault="00DD2120" w:rsidP="00344C50">
            <w:pPr>
              <w:rPr>
                <w:rFonts w:ascii="Calibri" w:hAnsi="Calibri"/>
                <w:b/>
                <w:sz w:val="18"/>
              </w:rPr>
            </w:pPr>
          </w:p>
        </w:tc>
        <w:tc>
          <w:tcPr>
            <w:tcW w:w="249" w:type="pct"/>
          </w:tcPr>
          <w:p w14:paraId="4C9EB7B8" w14:textId="77777777" w:rsidR="00DD2120" w:rsidRPr="00F61A20" w:rsidRDefault="00DD2120" w:rsidP="00344C50">
            <w:pPr>
              <w:rPr>
                <w:rFonts w:ascii="Calibri" w:hAnsi="Calibri"/>
                <w:b/>
                <w:sz w:val="18"/>
              </w:rPr>
            </w:pPr>
          </w:p>
        </w:tc>
        <w:tc>
          <w:tcPr>
            <w:tcW w:w="251" w:type="pct"/>
          </w:tcPr>
          <w:p w14:paraId="7FFAD8D8" w14:textId="77777777" w:rsidR="00DD2120" w:rsidRPr="00F61A20" w:rsidRDefault="00DD2120" w:rsidP="00344C50">
            <w:pPr>
              <w:rPr>
                <w:rFonts w:ascii="Calibri" w:hAnsi="Calibri"/>
                <w:b/>
                <w:sz w:val="18"/>
              </w:rPr>
            </w:pPr>
          </w:p>
        </w:tc>
        <w:tc>
          <w:tcPr>
            <w:tcW w:w="249" w:type="pct"/>
          </w:tcPr>
          <w:p w14:paraId="555DCFDA" w14:textId="77777777" w:rsidR="00DD2120" w:rsidRPr="00F61A20" w:rsidRDefault="00DD2120" w:rsidP="00344C50">
            <w:pPr>
              <w:rPr>
                <w:rFonts w:ascii="Calibri" w:hAnsi="Calibri"/>
                <w:b/>
                <w:sz w:val="18"/>
              </w:rPr>
            </w:pPr>
          </w:p>
        </w:tc>
        <w:tc>
          <w:tcPr>
            <w:tcW w:w="249" w:type="pct"/>
          </w:tcPr>
          <w:p w14:paraId="0AFBC1EE" w14:textId="77777777" w:rsidR="00DD2120" w:rsidRPr="00F61A20" w:rsidRDefault="00DD2120" w:rsidP="00344C50">
            <w:pPr>
              <w:rPr>
                <w:rFonts w:ascii="Calibri" w:hAnsi="Calibri"/>
                <w:b/>
                <w:sz w:val="18"/>
              </w:rPr>
            </w:pPr>
          </w:p>
        </w:tc>
        <w:tc>
          <w:tcPr>
            <w:tcW w:w="267" w:type="pct"/>
          </w:tcPr>
          <w:p w14:paraId="774B71DE" w14:textId="77777777" w:rsidR="00DD2120" w:rsidRPr="00F61A20" w:rsidRDefault="00DD2120" w:rsidP="00344C50">
            <w:pPr>
              <w:rPr>
                <w:rFonts w:ascii="Calibri" w:hAnsi="Calibri"/>
                <w:b/>
                <w:sz w:val="18"/>
              </w:rPr>
            </w:pPr>
          </w:p>
        </w:tc>
        <w:tc>
          <w:tcPr>
            <w:tcW w:w="235" w:type="pct"/>
          </w:tcPr>
          <w:p w14:paraId="245C4A83" w14:textId="77777777" w:rsidR="00DD2120" w:rsidRPr="00F61A20" w:rsidRDefault="00DD2120" w:rsidP="00344C50">
            <w:pPr>
              <w:jc w:val="center"/>
              <w:rPr>
                <w:rFonts w:ascii="Calibri" w:hAnsi="Calibri"/>
                <w:b/>
                <w:sz w:val="18"/>
              </w:rPr>
            </w:pPr>
          </w:p>
        </w:tc>
        <w:tc>
          <w:tcPr>
            <w:tcW w:w="249" w:type="pct"/>
          </w:tcPr>
          <w:p w14:paraId="03A3369F" w14:textId="77777777" w:rsidR="00DD2120" w:rsidRPr="00F61A20" w:rsidRDefault="00DD2120" w:rsidP="00344C50">
            <w:pPr>
              <w:jc w:val="center"/>
              <w:rPr>
                <w:rFonts w:ascii="Calibri" w:hAnsi="Calibri"/>
                <w:b/>
                <w:sz w:val="18"/>
              </w:rPr>
            </w:pPr>
          </w:p>
        </w:tc>
        <w:tc>
          <w:tcPr>
            <w:tcW w:w="252" w:type="pct"/>
          </w:tcPr>
          <w:p w14:paraId="277319A0" w14:textId="77777777" w:rsidR="00DD2120" w:rsidRPr="00F61A20" w:rsidRDefault="00DD2120" w:rsidP="00344C50">
            <w:pPr>
              <w:jc w:val="center"/>
              <w:rPr>
                <w:rFonts w:ascii="Calibri" w:hAnsi="Calibri"/>
                <w:b/>
                <w:sz w:val="18"/>
              </w:rPr>
            </w:pPr>
          </w:p>
        </w:tc>
      </w:tr>
      <w:tr w:rsidR="00DD2120" w:rsidRPr="00CC0370" w14:paraId="00BFCE6A" w14:textId="77777777" w:rsidTr="00344C50">
        <w:trPr>
          <w:trHeight w:val="489"/>
        </w:trPr>
        <w:tc>
          <w:tcPr>
            <w:tcW w:w="986" w:type="pct"/>
            <w:vAlign w:val="center"/>
          </w:tcPr>
          <w:p w14:paraId="069BB5B8" w14:textId="77777777" w:rsidR="00DD2120" w:rsidRPr="00DF2934" w:rsidRDefault="00DD2120" w:rsidP="00344C50">
            <w:pPr>
              <w:rPr>
                <w:rFonts w:ascii="Calibri" w:hAnsi="Calibri"/>
                <w:b/>
                <w:szCs w:val="16"/>
              </w:rPr>
            </w:pPr>
            <w:r>
              <w:rPr>
                <w:rFonts w:ascii="Calibri" w:hAnsi="Calibri"/>
                <w:b/>
                <w:szCs w:val="16"/>
              </w:rPr>
              <w:t>7. Professional Practice</w:t>
            </w:r>
          </w:p>
        </w:tc>
        <w:tc>
          <w:tcPr>
            <w:tcW w:w="250" w:type="pct"/>
          </w:tcPr>
          <w:p w14:paraId="1E970E5D" w14:textId="77777777" w:rsidR="00DD2120" w:rsidRPr="00F61A20" w:rsidRDefault="00DD2120" w:rsidP="00344C50">
            <w:pPr>
              <w:rPr>
                <w:rFonts w:ascii="Calibri" w:hAnsi="Calibri"/>
                <w:sz w:val="18"/>
              </w:rPr>
            </w:pPr>
          </w:p>
        </w:tc>
        <w:tc>
          <w:tcPr>
            <w:tcW w:w="250" w:type="pct"/>
          </w:tcPr>
          <w:p w14:paraId="240EDA4E" w14:textId="77777777" w:rsidR="00DD2120" w:rsidRPr="00F61A20" w:rsidRDefault="00DD2120" w:rsidP="00344C50">
            <w:pPr>
              <w:rPr>
                <w:rFonts w:ascii="Calibri" w:hAnsi="Calibri"/>
                <w:sz w:val="18"/>
              </w:rPr>
            </w:pPr>
          </w:p>
        </w:tc>
        <w:tc>
          <w:tcPr>
            <w:tcW w:w="234" w:type="pct"/>
          </w:tcPr>
          <w:p w14:paraId="68D9B7FA" w14:textId="77777777" w:rsidR="00DD2120" w:rsidRPr="00F61A20" w:rsidRDefault="00DD2120" w:rsidP="00344C50">
            <w:pPr>
              <w:rPr>
                <w:rFonts w:ascii="Calibri" w:hAnsi="Calibri"/>
                <w:sz w:val="18"/>
              </w:rPr>
            </w:pPr>
          </w:p>
        </w:tc>
        <w:tc>
          <w:tcPr>
            <w:tcW w:w="267" w:type="pct"/>
            <w:tcBorders>
              <w:right w:val="thinThickLargeGap" w:sz="24" w:space="0" w:color="auto"/>
            </w:tcBorders>
          </w:tcPr>
          <w:p w14:paraId="0373E344" w14:textId="77777777" w:rsidR="00DD2120" w:rsidRPr="00F61A20" w:rsidRDefault="00DD2120" w:rsidP="00344C50">
            <w:pPr>
              <w:rPr>
                <w:rFonts w:ascii="Calibri" w:hAnsi="Calibri"/>
                <w:sz w:val="18"/>
              </w:rPr>
            </w:pPr>
          </w:p>
        </w:tc>
        <w:tc>
          <w:tcPr>
            <w:tcW w:w="250" w:type="pct"/>
            <w:tcBorders>
              <w:left w:val="thinThickLargeGap" w:sz="24" w:space="0" w:color="auto"/>
              <w:right w:val="single" w:sz="4" w:space="0" w:color="auto"/>
            </w:tcBorders>
          </w:tcPr>
          <w:p w14:paraId="0FE25B55" w14:textId="77777777" w:rsidR="00DD2120" w:rsidRPr="00F61A20" w:rsidRDefault="00DD2120" w:rsidP="00344C50">
            <w:pPr>
              <w:rPr>
                <w:rFonts w:ascii="Calibri" w:hAnsi="Calibri"/>
                <w:b/>
                <w:sz w:val="18"/>
              </w:rPr>
            </w:pPr>
          </w:p>
        </w:tc>
        <w:tc>
          <w:tcPr>
            <w:tcW w:w="249" w:type="pct"/>
            <w:tcBorders>
              <w:left w:val="single" w:sz="4" w:space="0" w:color="auto"/>
              <w:right w:val="single" w:sz="4" w:space="0" w:color="auto"/>
            </w:tcBorders>
          </w:tcPr>
          <w:p w14:paraId="79D6851F" w14:textId="77777777" w:rsidR="00DD2120" w:rsidRPr="00F61A20" w:rsidRDefault="00DD2120" w:rsidP="00344C50">
            <w:pPr>
              <w:rPr>
                <w:rFonts w:ascii="Calibri" w:hAnsi="Calibri"/>
                <w:b/>
                <w:sz w:val="18"/>
              </w:rPr>
            </w:pPr>
          </w:p>
        </w:tc>
        <w:tc>
          <w:tcPr>
            <w:tcW w:w="245" w:type="pct"/>
            <w:tcBorders>
              <w:left w:val="single" w:sz="4" w:space="0" w:color="auto"/>
            </w:tcBorders>
          </w:tcPr>
          <w:p w14:paraId="35BDEDC6" w14:textId="77777777" w:rsidR="00DD2120" w:rsidRPr="00F61A20" w:rsidRDefault="00DD2120" w:rsidP="00344C50">
            <w:pPr>
              <w:rPr>
                <w:rFonts w:ascii="Calibri" w:hAnsi="Calibri"/>
                <w:b/>
                <w:sz w:val="18"/>
              </w:rPr>
            </w:pPr>
          </w:p>
        </w:tc>
        <w:tc>
          <w:tcPr>
            <w:tcW w:w="268" w:type="pct"/>
          </w:tcPr>
          <w:p w14:paraId="525793FA" w14:textId="77777777" w:rsidR="00DD2120" w:rsidRPr="00F61A20" w:rsidRDefault="00DD2120" w:rsidP="00344C50">
            <w:pPr>
              <w:rPr>
                <w:rFonts w:ascii="Calibri" w:hAnsi="Calibri"/>
                <w:b/>
                <w:sz w:val="18"/>
              </w:rPr>
            </w:pPr>
          </w:p>
        </w:tc>
        <w:tc>
          <w:tcPr>
            <w:tcW w:w="249" w:type="pct"/>
          </w:tcPr>
          <w:p w14:paraId="04D4CFDD" w14:textId="77777777" w:rsidR="00DD2120" w:rsidRPr="00F61A20" w:rsidRDefault="00DD2120" w:rsidP="00344C50">
            <w:pPr>
              <w:rPr>
                <w:rFonts w:ascii="Calibri" w:hAnsi="Calibri"/>
                <w:b/>
                <w:sz w:val="18"/>
              </w:rPr>
            </w:pPr>
          </w:p>
        </w:tc>
        <w:tc>
          <w:tcPr>
            <w:tcW w:w="251" w:type="pct"/>
          </w:tcPr>
          <w:p w14:paraId="7337164B" w14:textId="77777777" w:rsidR="00DD2120" w:rsidRPr="00F61A20" w:rsidRDefault="00DD2120" w:rsidP="00344C50">
            <w:pPr>
              <w:rPr>
                <w:rFonts w:ascii="Calibri" w:hAnsi="Calibri"/>
                <w:b/>
                <w:sz w:val="18"/>
              </w:rPr>
            </w:pPr>
          </w:p>
        </w:tc>
        <w:tc>
          <w:tcPr>
            <w:tcW w:w="249" w:type="pct"/>
          </w:tcPr>
          <w:p w14:paraId="235F2040" w14:textId="77777777" w:rsidR="00DD2120" w:rsidRPr="00F61A20" w:rsidRDefault="00DD2120" w:rsidP="00344C50">
            <w:pPr>
              <w:rPr>
                <w:rFonts w:ascii="Calibri" w:hAnsi="Calibri"/>
                <w:b/>
                <w:sz w:val="18"/>
              </w:rPr>
            </w:pPr>
          </w:p>
        </w:tc>
        <w:tc>
          <w:tcPr>
            <w:tcW w:w="249" w:type="pct"/>
          </w:tcPr>
          <w:p w14:paraId="13650B66" w14:textId="77777777" w:rsidR="00DD2120" w:rsidRPr="00F61A20" w:rsidRDefault="00DD2120" w:rsidP="00344C50">
            <w:pPr>
              <w:rPr>
                <w:rFonts w:ascii="Calibri" w:hAnsi="Calibri"/>
                <w:b/>
                <w:sz w:val="18"/>
              </w:rPr>
            </w:pPr>
          </w:p>
        </w:tc>
        <w:tc>
          <w:tcPr>
            <w:tcW w:w="267" w:type="pct"/>
          </w:tcPr>
          <w:p w14:paraId="2672FADC" w14:textId="77777777" w:rsidR="00DD2120" w:rsidRPr="00F61A20" w:rsidRDefault="00DD2120" w:rsidP="00344C50">
            <w:pPr>
              <w:rPr>
                <w:rFonts w:ascii="Calibri" w:hAnsi="Calibri"/>
                <w:b/>
                <w:sz w:val="18"/>
              </w:rPr>
            </w:pPr>
          </w:p>
        </w:tc>
        <w:tc>
          <w:tcPr>
            <w:tcW w:w="235" w:type="pct"/>
          </w:tcPr>
          <w:p w14:paraId="240E833E" w14:textId="77777777" w:rsidR="00DD2120" w:rsidRPr="00F61A20" w:rsidRDefault="00DD2120" w:rsidP="00344C50">
            <w:pPr>
              <w:jc w:val="center"/>
              <w:rPr>
                <w:rFonts w:ascii="Calibri" w:hAnsi="Calibri"/>
                <w:b/>
                <w:sz w:val="18"/>
              </w:rPr>
            </w:pPr>
          </w:p>
        </w:tc>
        <w:tc>
          <w:tcPr>
            <w:tcW w:w="249" w:type="pct"/>
          </w:tcPr>
          <w:p w14:paraId="5BCDB9A3" w14:textId="77777777" w:rsidR="00DD2120" w:rsidRPr="00F61A20" w:rsidRDefault="00DD2120" w:rsidP="00344C50">
            <w:pPr>
              <w:jc w:val="center"/>
              <w:rPr>
                <w:rFonts w:ascii="Calibri" w:hAnsi="Calibri"/>
                <w:b/>
                <w:sz w:val="18"/>
              </w:rPr>
            </w:pPr>
          </w:p>
        </w:tc>
        <w:tc>
          <w:tcPr>
            <w:tcW w:w="252" w:type="pct"/>
          </w:tcPr>
          <w:p w14:paraId="7E57936E" w14:textId="77777777" w:rsidR="00DD2120" w:rsidRPr="00F61A20" w:rsidRDefault="00DD2120" w:rsidP="00344C50">
            <w:pPr>
              <w:jc w:val="center"/>
              <w:rPr>
                <w:rFonts w:ascii="Calibri" w:hAnsi="Calibri"/>
                <w:b/>
                <w:sz w:val="18"/>
              </w:rPr>
            </w:pPr>
          </w:p>
        </w:tc>
      </w:tr>
    </w:tbl>
    <w:p w14:paraId="595E57E7" w14:textId="77777777" w:rsidR="00DD2120" w:rsidRPr="002912FB" w:rsidRDefault="00DD2120" w:rsidP="00DD2120">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D2120" w:rsidRPr="0082263E" w14:paraId="41FD9280" w14:textId="77777777" w:rsidTr="00344C50">
        <w:trPr>
          <w:trHeight w:val="75"/>
        </w:trPr>
        <w:tc>
          <w:tcPr>
            <w:tcW w:w="10598" w:type="dxa"/>
            <w:gridSpan w:val="4"/>
            <w:shd w:val="clear" w:color="auto" w:fill="D9D9D9" w:themeFill="background1" w:themeFillShade="D9"/>
          </w:tcPr>
          <w:p w14:paraId="135F16E2" w14:textId="77777777" w:rsidR="00DD2120" w:rsidRPr="0082263E" w:rsidRDefault="00DD2120" w:rsidP="00344C50">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DD2120" w:rsidRPr="00971172" w14:paraId="5CB6C285" w14:textId="77777777" w:rsidTr="00344C50">
        <w:trPr>
          <w:trHeight w:val="1442"/>
        </w:trPr>
        <w:tc>
          <w:tcPr>
            <w:tcW w:w="10598" w:type="dxa"/>
            <w:gridSpan w:val="4"/>
          </w:tcPr>
          <w:p w14:paraId="37EA0D65" w14:textId="77777777" w:rsidR="00DD2120" w:rsidRDefault="00DD2120" w:rsidP="00344C50">
            <w:pPr>
              <w:pStyle w:val="BulletedList"/>
              <w:numPr>
                <w:ilvl w:val="0"/>
                <w:numId w:val="0"/>
              </w:numPr>
              <w:rPr>
                <w:rFonts w:ascii="Calibri" w:hAnsi="Calibri"/>
                <w:sz w:val="20"/>
                <w:szCs w:val="20"/>
              </w:rPr>
            </w:pPr>
          </w:p>
          <w:p w14:paraId="2910ADD1" w14:textId="77777777" w:rsidR="00DD2120" w:rsidRDefault="00DD2120" w:rsidP="00344C50">
            <w:pPr>
              <w:pStyle w:val="BulletedList"/>
              <w:numPr>
                <w:ilvl w:val="0"/>
                <w:numId w:val="0"/>
              </w:numPr>
              <w:rPr>
                <w:rFonts w:ascii="Calibri" w:hAnsi="Calibri"/>
                <w:sz w:val="20"/>
                <w:szCs w:val="20"/>
              </w:rPr>
            </w:pPr>
          </w:p>
          <w:p w14:paraId="7FE8E165" w14:textId="77777777" w:rsidR="00DD2120" w:rsidRDefault="00DD2120" w:rsidP="00344C50">
            <w:pPr>
              <w:pStyle w:val="BulletedList"/>
              <w:numPr>
                <w:ilvl w:val="0"/>
                <w:numId w:val="0"/>
              </w:numPr>
              <w:rPr>
                <w:rFonts w:ascii="Calibri" w:hAnsi="Calibri"/>
                <w:sz w:val="20"/>
                <w:szCs w:val="20"/>
              </w:rPr>
            </w:pPr>
          </w:p>
          <w:p w14:paraId="241BE1EB" w14:textId="77777777" w:rsidR="00DD2120" w:rsidRPr="00CE0319" w:rsidRDefault="00DD2120" w:rsidP="00344C50">
            <w:pPr>
              <w:pStyle w:val="BulletedList"/>
              <w:numPr>
                <w:ilvl w:val="0"/>
                <w:numId w:val="0"/>
              </w:numPr>
              <w:rPr>
                <w:rFonts w:ascii="Calibri" w:hAnsi="Calibri"/>
                <w:sz w:val="20"/>
                <w:szCs w:val="20"/>
              </w:rPr>
            </w:pPr>
          </w:p>
        </w:tc>
      </w:tr>
      <w:tr w:rsidR="00DD2120" w:rsidRPr="0082263E" w14:paraId="4CFBCC54" w14:textId="77777777" w:rsidTr="00344C50">
        <w:trPr>
          <w:trHeight w:val="75"/>
        </w:trPr>
        <w:tc>
          <w:tcPr>
            <w:tcW w:w="10598" w:type="dxa"/>
            <w:gridSpan w:val="4"/>
            <w:shd w:val="clear" w:color="auto" w:fill="D9D9D9" w:themeFill="background1" w:themeFillShade="D9"/>
          </w:tcPr>
          <w:p w14:paraId="6A515376" w14:textId="77777777" w:rsidR="00DD2120" w:rsidRPr="0082263E" w:rsidRDefault="00DD2120" w:rsidP="00344C50">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DD2120" w:rsidRPr="00971172" w14:paraId="504ACBB9" w14:textId="77777777" w:rsidTr="00344C50">
        <w:trPr>
          <w:trHeight w:val="1456"/>
        </w:trPr>
        <w:tc>
          <w:tcPr>
            <w:tcW w:w="10598" w:type="dxa"/>
            <w:gridSpan w:val="4"/>
          </w:tcPr>
          <w:p w14:paraId="72DA9305" w14:textId="77777777" w:rsidR="00DD2120" w:rsidRDefault="00DD2120" w:rsidP="00344C50">
            <w:pPr>
              <w:pStyle w:val="BulletedList"/>
              <w:numPr>
                <w:ilvl w:val="0"/>
                <w:numId w:val="0"/>
              </w:numPr>
              <w:rPr>
                <w:rFonts w:ascii="Calibri" w:hAnsi="Calibri"/>
                <w:sz w:val="20"/>
                <w:szCs w:val="20"/>
              </w:rPr>
            </w:pPr>
          </w:p>
          <w:p w14:paraId="46472538" w14:textId="77777777" w:rsidR="00DD2120" w:rsidRDefault="00DD2120" w:rsidP="00344C50">
            <w:pPr>
              <w:pStyle w:val="BulletedList"/>
              <w:numPr>
                <w:ilvl w:val="0"/>
                <w:numId w:val="0"/>
              </w:numPr>
              <w:rPr>
                <w:rFonts w:ascii="Calibri" w:hAnsi="Calibri"/>
                <w:sz w:val="20"/>
                <w:szCs w:val="20"/>
              </w:rPr>
            </w:pPr>
          </w:p>
          <w:p w14:paraId="326BBFAB" w14:textId="77777777" w:rsidR="00DD2120" w:rsidRDefault="00DD2120" w:rsidP="00344C50">
            <w:pPr>
              <w:pStyle w:val="BulletedList"/>
              <w:numPr>
                <w:ilvl w:val="0"/>
                <w:numId w:val="0"/>
              </w:numPr>
              <w:rPr>
                <w:rFonts w:ascii="Calibri" w:hAnsi="Calibri"/>
                <w:sz w:val="20"/>
                <w:szCs w:val="20"/>
              </w:rPr>
            </w:pPr>
          </w:p>
          <w:p w14:paraId="6AA4D34B" w14:textId="77777777" w:rsidR="00DD2120" w:rsidRPr="00CE0319" w:rsidRDefault="00DD2120" w:rsidP="00344C50">
            <w:pPr>
              <w:pStyle w:val="BulletedList"/>
              <w:numPr>
                <w:ilvl w:val="0"/>
                <w:numId w:val="0"/>
              </w:numPr>
              <w:rPr>
                <w:rFonts w:ascii="Calibri" w:hAnsi="Calibri"/>
                <w:sz w:val="20"/>
                <w:szCs w:val="20"/>
              </w:rPr>
            </w:pPr>
          </w:p>
        </w:tc>
      </w:tr>
      <w:tr w:rsidR="00DD2120" w:rsidRPr="00971172" w14:paraId="57CDA858" w14:textId="77777777" w:rsidTr="00344C50">
        <w:trPr>
          <w:trHeight w:hRule="exact" w:val="442"/>
        </w:trPr>
        <w:tc>
          <w:tcPr>
            <w:tcW w:w="2235" w:type="dxa"/>
            <w:shd w:val="clear" w:color="auto" w:fill="D9D9D9" w:themeFill="background1" w:themeFillShade="D9"/>
          </w:tcPr>
          <w:p w14:paraId="60764C20" w14:textId="77777777" w:rsidR="00DD2120" w:rsidRPr="00CE0319" w:rsidRDefault="00DD2120" w:rsidP="00344C50">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35535240" w14:textId="77777777" w:rsidR="00DD2120" w:rsidRPr="00CE0319" w:rsidRDefault="00DD2120" w:rsidP="00344C50">
            <w:pPr>
              <w:pStyle w:val="BulletedList"/>
              <w:numPr>
                <w:ilvl w:val="0"/>
                <w:numId w:val="0"/>
              </w:numPr>
              <w:rPr>
                <w:rFonts w:ascii="Calibri" w:hAnsi="Calibri"/>
                <w:sz w:val="20"/>
                <w:szCs w:val="20"/>
              </w:rPr>
            </w:pPr>
          </w:p>
        </w:tc>
        <w:tc>
          <w:tcPr>
            <w:tcW w:w="851" w:type="dxa"/>
            <w:shd w:val="clear" w:color="auto" w:fill="D9D9D9" w:themeFill="background1" w:themeFillShade="D9"/>
          </w:tcPr>
          <w:p w14:paraId="588726EF" w14:textId="77777777" w:rsidR="00DD2120" w:rsidRPr="00CE0319" w:rsidRDefault="00DD2120" w:rsidP="00344C50">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53ED75D1" w14:textId="77777777" w:rsidR="00DD2120" w:rsidRPr="00CE0319" w:rsidRDefault="00DD2120" w:rsidP="00344C50">
            <w:pPr>
              <w:pStyle w:val="BulletedList"/>
              <w:numPr>
                <w:ilvl w:val="0"/>
                <w:numId w:val="0"/>
              </w:numPr>
              <w:rPr>
                <w:rFonts w:ascii="Calibri" w:hAnsi="Calibri"/>
                <w:sz w:val="20"/>
                <w:szCs w:val="20"/>
              </w:rPr>
            </w:pPr>
          </w:p>
        </w:tc>
      </w:tr>
    </w:tbl>
    <w:p w14:paraId="78F83E73" w14:textId="77777777" w:rsidR="00AF120D" w:rsidRPr="00B0757A" w:rsidRDefault="00AF120D">
      <w:pPr>
        <w:rPr>
          <w:sz w:val="22"/>
          <w:szCs w:val="22"/>
        </w:rPr>
      </w:pPr>
    </w:p>
    <w:sectPr w:rsidR="00AF120D" w:rsidRPr="00B0757A" w:rsidSect="00FC10A1">
      <w:footerReference w:type="first" r:id="rId13"/>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87B9CF" w14:textId="77777777" w:rsidR="00344C50" w:rsidRDefault="00344C50">
      <w:r>
        <w:separator/>
      </w:r>
    </w:p>
  </w:endnote>
  <w:endnote w:type="continuationSeparator" w:id="0">
    <w:p w14:paraId="617152FA" w14:textId="77777777" w:rsidR="00344C50" w:rsidRDefault="00344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Zapf Dingbats">
    <w:panose1 w:val="05020102010704020609"/>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344C50" w:rsidRPr="006122EE" w:rsidRDefault="00344C50"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344C50" w:rsidRPr="00FE6BAE" w:rsidRDefault="00344C50"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62D0D" w14:textId="77777777" w:rsidR="00344C50" w:rsidRDefault="00344C50">
      <w:r>
        <w:separator/>
      </w:r>
    </w:p>
  </w:footnote>
  <w:footnote w:type="continuationSeparator" w:id="0">
    <w:p w14:paraId="3FA929DE" w14:textId="77777777" w:rsidR="00344C50" w:rsidRDefault="00344C5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3">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98F4E62"/>
    <w:multiLevelType w:val="hybridMultilevel"/>
    <w:tmpl w:val="ACA84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2"/>
  </w:num>
  <w:num w:numId="4">
    <w:abstractNumId w:val="16"/>
  </w:num>
  <w:num w:numId="5">
    <w:abstractNumId w:val="11"/>
  </w:num>
  <w:num w:numId="6">
    <w:abstractNumId w:val="4"/>
  </w:num>
  <w:num w:numId="7">
    <w:abstractNumId w:val="2"/>
  </w:num>
  <w:num w:numId="8">
    <w:abstractNumId w:val="34"/>
  </w:num>
  <w:num w:numId="9">
    <w:abstractNumId w:val="15"/>
  </w:num>
  <w:num w:numId="10">
    <w:abstractNumId w:val="21"/>
  </w:num>
  <w:num w:numId="11">
    <w:abstractNumId w:val="20"/>
  </w:num>
  <w:num w:numId="12">
    <w:abstractNumId w:val="22"/>
  </w:num>
  <w:num w:numId="13">
    <w:abstractNumId w:val="18"/>
  </w:num>
  <w:num w:numId="14">
    <w:abstractNumId w:val="7"/>
  </w:num>
  <w:num w:numId="15">
    <w:abstractNumId w:val="28"/>
  </w:num>
  <w:num w:numId="16">
    <w:abstractNumId w:val="9"/>
  </w:num>
  <w:num w:numId="17">
    <w:abstractNumId w:val="13"/>
  </w:num>
  <w:num w:numId="18">
    <w:abstractNumId w:val="24"/>
  </w:num>
  <w:num w:numId="19">
    <w:abstractNumId w:val="0"/>
  </w:num>
  <w:num w:numId="20">
    <w:abstractNumId w:val="30"/>
  </w:num>
  <w:num w:numId="21">
    <w:abstractNumId w:val="12"/>
  </w:num>
  <w:num w:numId="22">
    <w:abstractNumId w:val="8"/>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5"/>
  </w:num>
  <w:num w:numId="26">
    <w:abstractNumId w:val="5"/>
  </w:num>
  <w:num w:numId="27">
    <w:abstractNumId w:val="10"/>
  </w:num>
  <w:num w:numId="28">
    <w:abstractNumId w:val="27"/>
  </w:num>
  <w:num w:numId="29">
    <w:abstractNumId w:val="17"/>
  </w:num>
  <w:num w:numId="30">
    <w:abstractNumId w:val="26"/>
  </w:num>
  <w:num w:numId="31">
    <w:abstractNumId w:val="6"/>
  </w:num>
  <w:num w:numId="32">
    <w:abstractNumId w:val="19"/>
  </w:num>
  <w:num w:numId="33">
    <w:abstractNumId w:val="1"/>
  </w:num>
  <w:num w:numId="34">
    <w:abstractNumId w:val="23"/>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7BB"/>
    <w:rsid w:val="0000588A"/>
    <w:rsid w:val="00007ECB"/>
    <w:rsid w:val="000119D1"/>
    <w:rsid w:val="00012854"/>
    <w:rsid w:val="000136A9"/>
    <w:rsid w:val="0002596D"/>
    <w:rsid w:val="00030B30"/>
    <w:rsid w:val="00043290"/>
    <w:rsid w:val="000641A8"/>
    <w:rsid w:val="000733FA"/>
    <w:rsid w:val="000957A5"/>
    <w:rsid w:val="00095B8C"/>
    <w:rsid w:val="000971FC"/>
    <w:rsid w:val="000A061A"/>
    <w:rsid w:val="000A2682"/>
    <w:rsid w:val="000A2A3A"/>
    <w:rsid w:val="000A492A"/>
    <w:rsid w:val="000B0730"/>
    <w:rsid w:val="000B1442"/>
    <w:rsid w:val="000B1997"/>
    <w:rsid w:val="000B23F6"/>
    <w:rsid w:val="000B36BD"/>
    <w:rsid w:val="000B3FD9"/>
    <w:rsid w:val="000B4365"/>
    <w:rsid w:val="000B61DF"/>
    <w:rsid w:val="000C27C9"/>
    <w:rsid w:val="000C6B02"/>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3E3B"/>
    <w:rsid w:val="00316EDD"/>
    <w:rsid w:val="003223E0"/>
    <w:rsid w:val="003271FA"/>
    <w:rsid w:val="00340C4A"/>
    <w:rsid w:val="00341EFE"/>
    <w:rsid w:val="00344C50"/>
    <w:rsid w:val="00352C4A"/>
    <w:rsid w:val="003565DA"/>
    <w:rsid w:val="00360959"/>
    <w:rsid w:val="0036210B"/>
    <w:rsid w:val="00362560"/>
    <w:rsid w:val="00365705"/>
    <w:rsid w:val="00370022"/>
    <w:rsid w:val="00371306"/>
    <w:rsid w:val="003732FD"/>
    <w:rsid w:val="003750BC"/>
    <w:rsid w:val="003753B2"/>
    <w:rsid w:val="00376559"/>
    <w:rsid w:val="00384D73"/>
    <w:rsid w:val="003875D2"/>
    <w:rsid w:val="00393BCB"/>
    <w:rsid w:val="00393EB6"/>
    <w:rsid w:val="003940A4"/>
    <w:rsid w:val="00394874"/>
    <w:rsid w:val="00395241"/>
    <w:rsid w:val="003A3CE5"/>
    <w:rsid w:val="003A4D6E"/>
    <w:rsid w:val="003A6539"/>
    <w:rsid w:val="003B366F"/>
    <w:rsid w:val="003B3F9D"/>
    <w:rsid w:val="003B480D"/>
    <w:rsid w:val="003C3AB4"/>
    <w:rsid w:val="003C53B3"/>
    <w:rsid w:val="003E5B0B"/>
    <w:rsid w:val="003E5F06"/>
    <w:rsid w:val="003F78F7"/>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05A2"/>
    <w:rsid w:val="00465782"/>
    <w:rsid w:val="00472F9F"/>
    <w:rsid w:val="004732AC"/>
    <w:rsid w:val="00475557"/>
    <w:rsid w:val="004832B0"/>
    <w:rsid w:val="00484680"/>
    <w:rsid w:val="00485729"/>
    <w:rsid w:val="004874DE"/>
    <w:rsid w:val="00491B7A"/>
    <w:rsid w:val="004A065B"/>
    <w:rsid w:val="004A32EA"/>
    <w:rsid w:val="004A4928"/>
    <w:rsid w:val="004A703A"/>
    <w:rsid w:val="004B5334"/>
    <w:rsid w:val="004B55FE"/>
    <w:rsid w:val="004B6C14"/>
    <w:rsid w:val="004C0FF0"/>
    <w:rsid w:val="004C743A"/>
    <w:rsid w:val="004D0F13"/>
    <w:rsid w:val="004D56F6"/>
    <w:rsid w:val="004E3853"/>
    <w:rsid w:val="004E513E"/>
    <w:rsid w:val="005018B7"/>
    <w:rsid w:val="0050249F"/>
    <w:rsid w:val="00503ECC"/>
    <w:rsid w:val="00513108"/>
    <w:rsid w:val="0051418E"/>
    <w:rsid w:val="00520F3C"/>
    <w:rsid w:val="00522486"/>
    <w:rsid w:val="0052351F"/>
    <w:rsid w:val="00524566"/>
    <w:rsid w:val="00525EA3"/>
    <w:rsid w:val="00530A72"/>
    <w:rsid w:val="00530BEF"/>
    <w:rsid w:val="00533E5F"/>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C16"/>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75AE6"/>
    <w:rsid w:val="00681208"/>
    <w:rsid w:val="00684D8B"/>
    <w:rsid w:val="006934D4"/>
    <w:rsid w:val="006A6DC3"/>
    <w:rsid w:val="006B2547"/>
    <w:rsid w:val="006B7960"/>
    <w:rsid w:val="006C2C49"/>
    <w:rsid w:val="006D49B2"/>
    <w:rsid w:val="006D49ED"/>
    <w:rsid w:val="006D55CE"/>
    <w:rsid w:val="006D637A"/>
    <w:rsid w:val="006E1543"/>
    <w:rsid w:val="006E2EF8"/>
    <w:rsid w:val="006E4553"/>
    <w:rsid w:val="006F0C3E"/>
    <w:rsid w:val="006F45BF"/>
    <w:rsid w:val="006F60E0"/>
    <w:rsid w:val="00701BDB"/>
    <w:rsid w:val="00702F71"/>
    <w:rsid w:val="00704C34"/>
    <w:rsid w:val="0071174F"/>
    <w:rsid w:val="0072172D"/>
    <w:rsid w:val="007366DF"/>
    <w:rsid w:val="00752FDF"/>
    <w:rsid w:val="00754916"/>
    <w:rsid w:val="00757839"/>
    <w:rsid w:val="00770C81"/>
    <w:rsid w:val="007804E3"/>
    <w:rsid w:val="00790279"/>
    <w:rsid w:val="0079120A"/>
    <w:rsid w:val="007A12EA"/>
    <w:rsid w:val="007B1987"/>
    <w:rsid w:val="007B497E"/>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07AB"/>
    <w:rsid w:val="00842E7F"/>
    <w:rsid w:val="00843AB1"/>
    <w:rsid w:val="00845C22"/>
    <w:rsid w:val="008521CA"/>
    <w:rsid w:val="00852933"/>
    <w:rsid w:val="00854EC7"/>
    <w:rsid w:val="00856BED"/>
    <w:rsid w:val="00860D35"/>
    <w:rsid w:val="00865B46"/>
    <w:rsid w:val="0087012F"/>
    <w:rsid w:val="008831EA"/>
    <w:rsid w:val="008852B8"/>
    <w:rsid w:val="00885657"/>
    <w:rsid w:val="008928F7"/>
    <w:rsid w:val="00896134"/>
    <w:rsid w:val="00897286"/>
    <w:rsid w:val="008A030E"/>
    <w:rsid w:val="008A62BC"/>
    <w:rsid w:val="008B1435"/>
    <w:rsid w:val="008B43E7"/>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5914"/>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96539"/>
    <w:rsid w:val="00AA0C19"/>
    <w:rsid w:val="00AA16A1"/>
    <w:rsid w:val="00AB6FE7"/>
    <w:rsid w:val="00AB7AD7"/>
    <w:rsid w:val="00AC021A"/>
    <w:rsid w:val="00AC32F0"/>
    <w:rsid w:val="00AD2430"/>
    <w:rsid w:val="00AE0C7D"/>
    <w:rsid w:val="00AE2BF5"/>
    <w:rsid w:val="00AE757E"/>
    <w:rsid w:val="00AF0E34"/>
    <w:rsid w:val="00AF120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66159"/>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2AB0"/>
    <w:rsid w:val="00C04E64"/>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80D"/>
    <w:rsid w:val="00DA26F4"/>
    <w:rsid w:val="00DB116D"/>
    <w:rsid w:val="00DD17CC"/>
    <w:rsid w:val="00DD2120"/>
    <w:rsid w:val="00DD2580"/>
    <w:rsid w:val="00DD49D4"/>
    <w:rsid w:val="00DD634F"/>
    <w:rsid w:val="00DE45E4"/>
    <w:rsid w:val="00DE7897"/>
    <w:rsid w:val="00DF2934"/>
    <w:rsid w:val="00DF4C3C"/>
    <w:rsid w:val="00E0065C"/>
    <w:rsid w:val="00E11628"/>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C6D74"/>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0532"/>
    <w:rsid w:val="00F11686"/>
    <w:rsid w:val="00F249F1"/>
    <w:rsid w:val="00F25B9D"/>
    <w:rsid w:val="00F2664E"/>
    <w:rsid w:val="00F301A5"/>
    <w:rsid w:val="00F31163"/>
    <w:rsid w:val="00F31539"/>
    <w:rsid w:val="00F31C04"/>
    <w:rsid w:val="00F557CD"/>
    <w:rsid w:val="00F61A20"/>
    <w:rsid w:val="00F6373D"/>
    <w:rsid w:val="00F65E10"/>
    <w:rsid w:val="00F66EBC"/>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rsid w:val="00DD2120"/>
    <w:rPr>
      <w:rFonts w:asciiTheme="minorHAnsi" w:hAnsiTheme="minorHAnsi"/>
      <w:b/>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rsid w:val="00DD2120"/>
    <w:rPr>
      <w:rFonts w:asciiTheme="minorHAnsi" w:hAnsi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image" Target="media/image3.png"/><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F569A-5181-D044-BABD-CC1FE835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TotalTime>
  <Pages>5</Pages>
  <Words>1393</Words>
  <Characters>7946</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John Hill</cp:lastModifiedBy>
  <cp:revision>5</cp:revision>
  <cp:lastPrinted>2017-06-06T11:14:00Z</cp:lastPrinted>
  <dcterms:created xsi:type="dcterms:W3CDTF">2017-11-09T13:41:00Z</dcterms:created>
  <dcterms:modified xsi:type="dcterms:W3CDTF">2017-11-30T09:03:00Z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