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9893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4BA0570" wp14:editId="1F6F86E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561902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FED19C" w14:textId="77777777" w:rsidTr="00A406E5">
        <w:tc>
          <w:tcPr>
            <w:tcW w:w="9922" w:type="dxa"/>
            <w:shd w:val="clear" w:color="auto" w:fill="C0C0C0"/>
          </w:tcPr>
          <w:p w14:paraId="1AE49A4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0BC1C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2093"/>
        <w:gridCol w:w="3293"/>
        <w:gridCol w:w="2297"/>
        <w:gridCol w:w="2239"/>
      </w:tblGrid>
      <w:tr w:rsidR="003B3F9D" w:rsidRPr="00A406E5" w14:paraId="78F5F334" w14:textId="77777777" w:rsidTr="009464A0">
        <w:tc>
          <w:tcPr>
            <w:tcW w:w="2093" w:type="dxa"/>
            <w:shd w:val="pct15" w:color="auto" w:fill="auto"/>
          </w:tcPr>
          <w:p w14:paraId="6B9571A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F363E2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97" w:type="dxa"/>
            <w:shd w:val="clear" w:color="auto" w:fill="D9D9D9"/>
          </w:tcPr>
          <w:p w14:paraId="3EFA5A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39" w:type="dxa"/>
          </w:tcPr>
          <w:p w14:paraId="257AF42C" w14:textId="77777777" w:rsidR="003B3F9D" w:rsidRPr="00A406E5" w:rsidRDefault="003B3F9D" w:rsidP="001E57C1">
            <w:pPr>
              <w:spacing w:before="120" w:after="120"/>
              <w:jc w:val="both"/>
              <w:rPr>
                <w:rFonts w:ascii="Arial" w:hAnsi="Arial" w:cs="Arial"/>
                <w:b/>
                <w:sz w:val="22"/>
                <w:szCs w:val="22"/>
              </w:rPr>
            </w:pPr>
          </w:p>
        </w:tc>
      </w:tr>
      <w:tr w:rsidR="00DB116D" w:rsidRPr="00A406E5" w14:paraId="6138C30B" w14:textId="77777777" w:rsidTr="009464A0">
        <w:tc>
          <w:tcPr>
            <w:tcW w:w="2093" w:type="dxa"/>
            <w:shd w:val="pct15" w:color="auto" w:fill="auto"/>
          </w:tcPr>
          <w:p w14:paraId="0E800D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825D0E" w14:textId="77777777" w:rsidR="00DB116D" w:rsidRPr="00A406E5" w:rsidRDefault="009150F4" w:rsidP="00C604B5">
            <w:pPr>
              <w:spacing w:before="120" w:after="120"/>
              <w:jc w:val="both"/>
              <w:rPr>
                <w:rFonts w:ascii="Arial" w:hAnsi="Arial" w:cs="Arial"/>
                <w:b/>
                <w:sz w:val="22"/>
                <w:szCs w:val="22"/>
              </w:rPr>
            </w:pPr>
            <w:r>
              <w:rPr>
                <w:rFonts w:ascii="Arial" w:hAnsi="Arial" w:cs="Arial"/>
                <w:b/>
                <w:sz w:val="22"/>
                <w:szCs w:val="22"/>
              </w:rPr>
              <w:t>BSc/HND Computing (</w:t>
            </w:r>
            <w:r w:rsidR="001B5553">
              <w:rPr>
                <w:rFonts w:ascii="Arial" w:hAnsi="Arial" w:cs="Arial"/>
                <w:b/>
                <w:sz w:val="22"/>
                <w:szCs w:val="22"/>
              </w:rPr>
              <w:t xml:space="preserve">including </w:t>
            </w:r>
            <w:r w:rsidR="00916F89">
              <w:rPr>
                <w:rFonts w:ascii="Arial" w:hAnsi="Arial" w:cs="Arial"/>
                <w:b/>
                <w:sz w:val="22"/>
                <w:szCs w:val="22"/>
              </w:rPr>
              <w:t>BIS, D</w:t>
            </w:r>
            <w:r w:rsidR="001B5553">
              <w:rPr>
                <w:rFonts w:ascii="Arial" w:hAnsi="Arial" w:cs="Arial"/>
                <w:b/>
                <w:sz w:val="22"/>
                <w:szCs w:val="22"/>
              </w:rPr>
              <w:t>IS, SE</w:t>
            </w:r>
            <w:r w:rsidR="00263B49">
              <w:rPr>
                <w:rFonts w:ascii="Arial" w:hAnsi="Arial" w:cs="Arial"/>
                <w:b/>
                <w:sz w:val="22"/>
                <w:szCs w:val="22"/>
              </w:rPr>
              <w:t>,</w:t>
            </w:r>
            <w:r w:rsidR="001B5553">
              <w:rPr>
                <w:rFonts w:ascii="Arial" w:hAnsi="Arial" w:cs="Arial"/>
                <w:b/>
                <w:sz w:val="22"/>
                <w:szCs w:val="22"/>
              </w:rPr>
              <w:t xml:space="preserve"> and Web streams</w:t>
            </w:r>
            <w:r>
              <w:rPr>
                <w:rFonts w:ascii="Arial" w:hAnsi="Arial" w:cs="Arial"/>
                <w:b/>
                <w:sz w:val="22"/>
                <w:szCs w:val="22"/>
              </w:rPr>
              <w:t>)</w:t>
            </w:r>
          </w:p>
        </w:tc>
      </w:tr>
      <w:tr w:rsidR="008F1308" w:rsidRPr="00A406E5" w14:paraId="48C2D27E" w14:textId="77777777" w:rsidTr="009464A0">
        <w:tc>
          <w:tcPr>
            <w:tcW w:w="2093" w:type="dxa"/>
            <w:shd w:val="pct15" w:color="auto" w:fill="auto"/>
          </w:tcPr>
          <w:p w14:paraId="599F587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125E91" w14:textId="77777777"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14:paraId="726D9D28" w14:textId="77777777" w:rsidTr="009464A0">
        <w:tc>
          <w:tcPr>
            <w:tcW w:w="2093" w:type="dxa"/>
            <w:shd w:val="pct15" w:color="auto" w:fill="auto"/>
          </w:tcPr>
          <w:p w14:paraId="751202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EECCF87" w14:textId="77777777"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97" w:type="dxa"/>
            <w:shd w:val="clear" w:color="auto" w:fill="D9D9D9"/>
            <w:vAlign w:val="center"/>
          </w:tcPr>
          <w:p w14:paraId="6DE24123" w14:textId="77777777" w:rsidR="00B84B5B" w:rsidRPr="004D5E9B" w:rsidRDefault="00B84B5B" w:rsidP="009464A0">
            <w:pPr>
              <w:pStyle w:val="Heading2"/>
            </w:pPr>
            <w:r w:rsidRPr="00A406E5">
              <w:t>Contribution to Overall Module Assessment (%):</w:t>
            </w:r>
          </w:p>
        </w:tc>
        <w:tc>
          <w:tcPr>
            <w:tcW w:w="2239" w:type="dxa"/>
          </w:tcPr>
          <w:p w14:paraId="1BE9C66A" w14:textId="77777777"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0B1029" w14:textId="77777777" w:rsidTr="009464A0">
        <w:tc>
          <w:tcPr>
            <w:tcW w:w="2093" w:type="dxa"/>
            <w:shd w:val="pct15" w:color="auto" w:fill="auto"/>
          </w:tcPr>
          <w:p w14:paraId="723300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B13526" w14:textId="24155143" w:rsidR="00DB116D" w:rsidRPr="00A406E5" w:rsidRDefault="00690845" w:rsidP="00E51AAC">
            <w:pPr>
              <w:spacing w:before="120" w:after="120"/>
              <w:jc w:val="both"/>
              <w:rPr>
                <w:rFonts w:ascii="Arial" w:hAnsi="Arial" w:cs="Arial"/>
                <w:b/>
                <w:sz w:val="22"/>
                <w:szCs w:val="22"/>
              </w:rPr>
            </w:pPr>
            <w:r>
              <w:rPr>
                <w:rFonts w:ascii="Arial" w:hAnsi="Arial" w:cs="Arial"/>
                <w:b/>
                <w:sz w:val="22"/>
                <w:szCs w:val="22"/>
              </w:rPr>
              <w:t>Paul John</w:t>
            </w:r>
          </w:p>
        </w:tc>
        <w:tc>
          <w:tcPr>
            <w:tcW w:w="2297" w:type="dxa"/>
            <w:shd w:val="clear" w:color="auto" w:fill="D9D9D9"/>
          </w:tcPr>
          <w:p w14:paraId="0E50B3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39" w:type="dxa"/>
          </w:tcPr>
          <w:p w14:paraId="4901D311" w14:textId="64C85EDE" w:rsidR="00DB116D" w:rsidRPr="00A406E5" w:rsidRDefault="00690845" w:rsidP="00E51AAC">
            <w:pPr>
              <w:spacing w:before="120" w:after="120"/>
              <w:jc w:val="both"/>
              <w:rPr>
                <w:rFonts w:ascii="Arial" w:hAnsi="Arial" w:cs="Arial"/>
                <w:b/>
                <w:sz w:val="22"/>
                <w:szCs w:val="22"/>
              </w:rPr>
            </w:pPr>
            <w:r>
              <w:rPr>
                <w:rFonts w:ascii="Arial" w:hAnsi="Arial" w:cs="Arial"/>
                <w:b/>
                <w:sz w:val="22"/>
                <w:szCs w:val="22"/>
              </w:rPr>
              <w:t>Clive Prosser</w:t>
            </w:r>
          </w:p>
        </w:tc>
      </w:tr>
      <w:tr w:rsidR="00DB116D" w:rsidRPr="00A406E5" w14:paraId="30AAAB99" w14:textId="77777777" w:rsidTr="009464A0">
        <w:tc>
          <w:tcPr>
            <w:tcW w:w="2093" w:type="dxa"/>
            <w:shd w:val="pct15" w:color="auto" w:fill="auto"/>
          </w:tcPr>
          <w:p w14:paraId="5177DE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A7186B" w14:textId="77777777" w:rsidR="00DB116D" w:rsidRPr="00A406E5" w:rsidRDefault="00DB116D" w:rsidP="005F0579">
            <w:pPr>
              <w:spacing w:before="120" w:after="120"/>
              <w:jc w:val="both"/>
              <w:rPr>
                <w:rFonts w:ascii="Arial" w:hAnsi="Arial" w:cs="Arial"/>
                <w:b/>
                <w:sz w:val="22"/>
                <w:szCs w:val="22"/>
              </w:rPr>
            </w:pPr>
          </w:p>
        </w:tc>
        <w:tc>
          <w:tcPr>
            <w:tcW w:w="2297" w:type="dxa"/>
            <w:shd w:val="pct15" w:color="auto" w:fill="auto"/>
          </w:tcPr>
          <w:p w14:paraId="6B60C5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39" w:type="dxa"/>
          </w:tcPr>
          <w:p w14:paraId="7A79E09C" w14:textId="77777777" w:rsidR="00DB116D" w:rsidRPr="00A406E5" w:rsidRDefault="00866F88" w:rsidP="00B549CC">
            <w:pPr>
              <w:spacing w:before="120" w:after="120"/>
              <w:jc w:val="both"/>
              <w:rPr>
                <w:rFonts w:ascii="Arial" w:hAnsi="Arial" w:cs="Arial"/>
                <w:b/>
                <w:sz w:val="22"/>
                <w:szCs w:val="22"/>
              </w:rPr>
            </w:pPr>
            <w:r>
              <w:rPr>
                <w:rFonts w:ascii="Arial" w:hAnsi="Arial" w:cs="Arial"/>
                <w:b/>
                <w:sz w:val="22"/>
                <w:szCs w:val="22"/>
              </w:rPr>
              <w:t>2000 - 2500 words</w:t>
            </w:r>
          </w:p>
        </w:tc>
      </w:tr>
      <w:tr w:rsidR="00B84B5B" w:rsidRPr="00A406E5" w14:paraId="7E83A251" w14:textId="77777777" w:rsidTr="009464A0">
        <w:tc>
          <w:tcPr>
            <w:tcW w:w="2093" w:type="dxa"/>
            <w:shd w:val="pct15" w:color="auto" w:fill="auto"/>
          </w:tcPr>
          <w:p w14:paraId="1E85C7D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50C3AD" w14:textId="19629B09" w:rsidR="00B84B5B" w:rsidRPr="00A406E5" w:rsidRDefault="009464A0" w:rsidP="005F0579">
            <w:pPr>
              <w:spacing w:before="120" w:after="120"/>
              <w:jc w:val="both"/>
              <w:rPr>
                <w:rFonts w:ascii="Arial" w:hAnsi="Arial" w:cs="Arial"/>
                <w:b/>
                <w:sz w:val="22"/>
                <w:szCs w:val="22"/>
              </w:rPr>
            </w:pPr>
            <w:r>
              <w:rPr>
                <w:rFonts w:ascii="Arial" w:hAnsi="Arial" w:cs="Arial"/>
                <w:b/>
                <w:sz w:val="22"/>
                <w:szCs w:val="22"/>
              </w:rPr>
              <w:t>See Moodle</w:t>
            </w:r>
          </w:p>
        </w:tc>
        <w:tc>
          <w:tcPr>
            <w:tcW w:w="2297" w:type="dxa"/>
            <w:shd w:val="pct15" w:color="auto" w:fill="auto"/>
          </w:tcPr>
          <w:p w14:paraId="6E6F704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39" w:type="dxa"/>
          </w:tcPr>
          <w:p w14:paraId="443348FB" w14:textId="0F50CF0D" w:rsidR="00B84B5B" w:rsidRPr="00A406E5" w:rsidRDefault="009464A0" w:rsidP="005F0579">
            <w:pPr>
              <w:spacing w:before="120" w:after="120"/>
              <w:jc w:val="both"/>
              <w:rPr>
                <w:rFonts w:ascii="Arial" w:hAnsi="Arial" w:cs="Arial"/>
                <w:b/>
                <w:sz w:val="22"/>
                <w:szCs w:val="22"/>
              </w:rPr>
            </w:pPr>
            <w:r>
              <w:rPr>
                <w:rFonts w:ascii="Arial" w:hAnsi="Arial" w:cs="Arial"/>
                <w:b/>
                <w:sz w:val="22"/>
                <w:szCs w:val="22"/>
              </w:rPr>
              <w:t>See Moodle</w:t>
            </w:r>
            <w:bookmarkStart w:id="0" w:name="_GoBack"/>
            <w:bookmarkEnd w:id="0"/>
          </w:p>
        </w:tc>
      </w:tr>
      <w:tr w:rsidR="00152E9D" w:rsidRPr="00A406E5" w14:paraId="3A3EB5D9" w14:textId="77777777" w:rsidTr="009464A0">
        <w:tc>
          <w:tcPr>
            <w:tcW w:w="2093" w:type="dxa"/>
            <w:shd w:val="pct15" w:color="auto" w:fill="auto"/>
          </w:tcPr>
          <w:p w14:paraId="1AF6F52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F2809E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118F6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B664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35D69D" w14:textId="77777777" w:rsidTr="009464A0">
        <w:tc>
          <w:tcPr>
            <w:tcW w:w="2093" w:type="dxa"/>
            <w:shd w:val="pct15" w:color="auto" w:fill="auto"/>
          </w:tcPr>
          <w:p w14:paraId="12D3255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4D5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A77095F" w14:textId="77777777" w:rsidR="00A406E5" w:rsidRDefault="00A406E5">
      <w:pPr>
        <w:rPr>
          <w:rFonts w:ascii="Arial" w:hAnsi="Arial" w:cs="Arial"/>
          <w:sz w:val="32"/>
        </w:rPr>
      </w:pPr>
    </w:p>
    <w:p w14:paraId="53AF4E2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6AF30AC" w14:textId="77777777" w:rsidTr="00A406E5">
        <w:tc>
          <w:tcPr>
            <w:tcW w:w="9747" w:type="dxa"/>
            <w:shd w:val="pct10" w:color="auto" w:fill="auto"/>
          </w:tcPr>
          <w:p w14:paraId="0756742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B1EBC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95FFF64" w14:textId="77777777" w:rsidTr="00A406E5">
        <w:tc>
          <w:tcPr>
            <w:tcW w:w="9747" w:type="dxa"/>
          </w:tcPr>
          <w:p w14:paraId="79EB083A" w14:textId="77777777"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14:paraId="48A79FCB" w14:textId="77777777"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14:paraId="61A9F900" w14:textId="77777777" w:rsidR="00730ECE" w:rsidRPr="00730ECE" w:rsidRDefault="00730ECE" w:rsidP="00730ECE">
            <w:pPr>
              <w:rPr>
                <w:rFonts w:ascii="Arial" w:hAnsi="Arial" w:cs="Arial"/>
                <w:sz w:val="22"/>
                <w:szCs w:val="22"/>
              </w:rPr>
            </w:pPr>
          </w:p>
          <w:p w14:paraId="50C24F10" w14:textId="77777777" w:rsidR="00C01A3F" w:rsidRPr="00A406E5" w:rsidRDefault="00C01A3F" w:rsidP="004D5E9B">
            <w:pPr>
              <w:rPr>
                <w:rFonts w:ascii="Arial" w:hAnsi="Arial" w:cs="Arial"/>
                <w:sz w:val="22"/>
                <w:szCs w:val="22"/>
              </w:rPr>
            </w:pPr>
          </w:p>
        </w:tc>
      </w:tr>
    </w:tbl>
    <w:p w14:paraId="02D56C5C" w14:textId="77777777" w:rsidR="00C01A3F" w:rsidRPr="00A406E5" w:rsidRDefault="00C01A3F" w:rsidP="00BA1176">
      <w:pPr>
        <w:rPr>
          <w:rFonts w:ascii="Arial" w:hAnsi="Arial" w:cs="Arial"/>
          <w:b/>
        </w:rPr>
      </w:pPr>
    </w:p>
    <w:p w14:paraId="50AAAE68" w14:textId="77777777" w:rsidR="00C01A3F" w:rsidRPr="00A406E5" w:rsidRDefault="00C01A3F" w:rsidP="00BA1176">
      <w:pPr>
        <w:rPr>
          <w:rFonts w:ascii="Arial" w:hAnsi="Arial" w:cs="Arial"/>
          <w:b/>
        </w:rPr>
      </w:pPr>
    </w:p>
    <w:p w14:paraId="3EF1B356" w14:textId="77777777"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3F2401" w14:textId="77777777" w:rsidTr="00A406E5">
        <w:tc>
          <w:tcPr>
            <w:tcW w:w="9781" w:type="dxa"/>
            <w:shd w:val="clear" w:color="auto" w:fill="C0C0C0"/>
          </w:tcPr>
          <w:p w14:paraId="5979B5C5" w14:textId="77777777" w:rsidR="005969E2" w:rsidRPr="00A406E5" w:rsidRDefault="00DE4D17" w:rsidP="00B74272">
            <w:pPr>
              <w:jc w:val="center"/>
              <w:rPr>
                <w:rFonts w:ascii="Arial" w:hAnsi="Arial" w:cs="Arial"/>
                <w:b/>
                <w:sz w:val="40"/>
                <w:szCs w:val="40"/>
              </w:rPr>
            </w:pPr>
            <w:r>
              <w:rPr>
                <w:rFonts w:ascii="Arial" w:hAnsi="Arial" w:cs="Arial"/>
                <w:b/>
                <w:sz w:val="40"/>
                <w:szCs w:val="40"/>
              </w:rPr>
              <w:lastRenderedPageBreak/>
              <w:t xml:space="preserve">ASSESSMENT </w:t>
            </w:r>
            <w:r w:rsidR="00B74272">
              <w:rPr>
                <w:rFonts w:ascii="Arial" w:hAnsi="Arial" w:cs="Arial"/>
                <w:b/>
                <w:sz w:val="40"/>
                <w:szCs w:val="40"/>
              </w:rPr>
              <w:t>WORKSHEET</w:t>
            </w:r>
            <w:r w:rsidR="005969E2" w:rsidRPr="00A406E5">
              <w:rPr>
                <w:rFonts w:ascii="Arial" w:hAnsi="Arial" w:cs="Arial"/>
                <w:b/>
                <w:sz w:val="40"/>
                <w:szCs w:val="40"/>
              </w:rPr>
              <w:t xml:space="preserve"> </w:t>
            </w:r>
            <w:r w:rsidR="00B74272">
              <w:rPr>
                <w:rFonts w:ascii="Arial" w:hAnsi="Arial" w:cs="Arial"/>
                <w:b/>
                <w:sz w:val="40"/>
                <w:szCs w:val="40"/>
              </w:rPr>
              <w:t>INSTRUC</w:t>
            </w:r>
            <w:r w:rsidR="005969E2" w:rsidRPr="00A406E5">
              <w:rPr>
                <w:rFonts w:ascii="Arial" w:hAnsi="Arial" w:cs="Arial"/>
                <w:b/>
                <w:sz w:val="40"/>
                <w:szCs w:val="40"/>
              </w:rPr>
              <w:t>TION</w:t>
            </w:r>
            <w:r w:rsidR="00B74272">
              <w:rPr>
                <w:rFonts w:ascii="Arial" w:hAnsi="Arial" w:cs="Arial"/>
                <w:b/>
                <w:sz w:val="40"/>
                <w:szCs w:val="40"/>
              </w:rPr>
              <w:t>S</w:t>
            </w:r>
          </w:p>
        </w:tc>
      </w:tr>
    </w:tbl>
    <w:p w14:paraId="6A55013E" w14:textId="77777777" w:rsidR="00EE6F25" w:rsidRPr="00A406E5" w:rsidRDefault="00EE6F25" w:rsidP="005969E2">
      <w:pPr>
        <w:jc w:val="both"/>
        <w:rPr>
          <w:rFonts w:ascii="Arial" w:hAnsi="Arial" w:cs="Arial"/>
          <w:sz w:val="22"/>
          <w:szCs w:val="22"/>
        </w:rPr>
      </w:pPr>
    </w:p>
    <w:p w14:paraId="5A1DA148" w14:textId="77777777" w:rsidR="00A27CD1" w:rsidRDefault="00A27CD1" w:rsidP="00A27CD1">
      <w:pPr>
        <w:ind w:left="340"/>
        <w:rPr>
          <w:rFonts w:ascii="Arial" w:hAnsi="Arial" w:cs="Arial"/>
          <w:sz w:val="24"/>
          <w:szCs w:val="24"/>
        </w:rPr>
      </w:pPr>
    </w:p>
    <w:p w14:paraId="3DC1275D" w14:textId="77777777" w:rsidR="00630CA9" w:rsidRPr="002A0321" w:rsidRDefault="005D2921" w:rsidP="00B84B98">
      <w:pPr>
        <w:pStyle w:val="Heading2"/>
      </w:pPr>
      <w:r>
        <w:t>Additional</w:t>
      </w:r>
      <w:r w:rsidR="00630CA9" w:rsidRPr="002A0321">
        <w:t xml:space="preserve"> Instructions for Task 2</w:t>
      </w:r>
      <w:r w:rsidR="00965EDE">
        <w:t>: Implementation</w:t>
      </w:r>
    </w:p>
    <w:p w14:paraId="360FFD51" w14:textId="77777777" w:rsidR="00817961" w:rsidRDefault="00817961" w:rsidP="003E7B8B">
      <w:pPr>
        <w:ind w:left="340"/>
        <w:rPr>
          <w:rFonts w:ascii="Arial" w:hAnsi="Arial" w:cs="Arial"/>
          <w:sz w:val="24"/>
          <w:szCs w:val="24"/>
        </w:rPr>
      </w:pPr>
    </w:p>
    <w:p w14:paraId="1E75E0CC" w14:textId="77777777" w:rsidR="00D85F1E" w:rsidRPr="00603BA4" w:rsidRDefault="00D85F1E" w:rsidP="00603BA4">
      <w:pPr>
        <w:spacing w:after="120"/>
        <w:ind w:left="343"/>
        <w:rPr>
          <w:rFonts w:ascii="Arial" w:hAnsi="Arial" w:cs="Arial"/>
          <w:sz w:val="24"/>
          <w:szCs w:val="24"/>
        </w:rPr>
      </w:pPr>
      <w:r w:rsidRPr="00603BA4">
        <w:rPr>
          <w:rFonts w:ascii="Arial" w:hAnsi="Arial" w:cs="Arial"/>
          <w:sz w:val="24"/>
          <w:szCs w:val="24"/>
        </w:rPr>
        <w:t xml:space="preserve">Design and implement a professional, responsive and interactive </w:t>
      </w:r>
      <w:r w:rsidR="00A8287A">
        <w:rPr>
          <w:rFonts w:ascii="Arial" w:hAnsi="Arial" w:cs="Arial"/>
          <w:sz w:val="24"/>
          <w:szCs w:val="24"/>
        </w:rPr>
        <w:t xml:space="preserve">desktop </w:t>
      </w:r>
      <w:r w:rsidRPr="00603BA4">
        <w:rPr>
          <w:rFonts w:ascii="Arial" w:hAnsi="Arial" w:cs="Arial"/>
          <w:sz w:val="24"/>
          <w:szCs w:val="24"/>
        </w:rPr>
        <w:t>that is made up of a</w:t>
      </w:r>
      <w:r w:rsidR="00A8287A">
        <w:rPr>
          <w:rFonts w:ascii="Arial" w:hAnsi="Arial" w:cs="Arial"/>
          <w:sz w:val="24"/>
          <w:szCs w:val="24"/>
        </w:rPr>
        <w:t xml:space="preserve"> reasonable number (minimum of 4</w:t>
      </w:r>
      <w:r w:rsidRPr="00603BA4">
        <w:rPr>
          <w:rFonts w:ascii="Arial" w:hAnsi="Arial" w:cs="Arial"/>
          <w:sz w:val="24"/>
          <w:szCs w:val="24"/>
        </w:rPr>
        <w:t xml:space="preserve">) of relevant and related </w:t>
      </w:r>
      <w:r w:rsidR="00A8287A">
        <w:rPr>
          <w:rFonts w:ascii="Arial" w:hAnsi="Arial" w:cs="Arial"/>
          <w:sz w:val="24"/>
          <w:szCs w:val="24"/>
        </w:rPr>
        <w:t>forms</w:t>
      </w:r>
      <w:r w:rsidRPr="00603BA4">
        <w:rPr>
          <w:rFonts w:ascii="Arial" w:hAnsi="Arial" w:cs="Arial"/>
          <w:sz w:val="24"/>
          <w:szCs w:val="24"/>
        </w:rPr>
        <w:t xml:space="preserve">. Your </w:t>
      </w:r>
      <w:r w:rsidR="00A8287A">
        <w:rPr>
          <w:rFonts w:ascii="Arial" w:hAnsi="Arial" w:cs="Arial"/>
          <w:sz w:val="24"/>
          <w:szCs w:val="24"/>
        </w:rPr>
        <w:t>desktop application</w:t>
      </w:r>
      <w:r w:rsidRPr="00603BA4">
        <w:rPr>
          <w:rFonts w:ascii="Arial" w:hAnsi="Arial" w:cs="Arial"/>
          <w:sz w:val="24"/>
          <w:szCs w:val="24"/>
        </w:rPr>
        <w:t>:</w:t>
      </w:r>
    </w:p>
    <w:p w14:paraId="2B3DB9D1" w14:textId="77777777" w:rsidR="00D85F1E" w:rsidRDefault="00265E80"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B</w:t>
      </w:r>
      <w:r w:rsidR="00D85F1E">
        <w:rPr>
          <w:rFonts w:ascii="Arial" w:hAnsi="Arial" w:cs="Arial"/>
          <w:sz w:val="24"/>
          <w:szCs w:val="24"/>
        </w:rPr>
        <w:t xml:space="preserve">e </w:t>
      </w:r>
      <w:r w:rsidR="00A8287A">
        <w:rPr>
          <w:rFonts w:ascii="Arial" w:hAnsi="Arial" w:cs="Arial"/>
          <w:sz w:val="24"/>
          <w:szCs w:val="24"/>
        </w:rPr>
        <w:t>a database driven application that utilises SQL Server as a database backend</w:t>
      </w:r>
    </w:p>
    <w:p w14:paraId="7A0E5A3E" w14:textId="77777777" w:rsidR="00A8287A" w:rsidRDefault="00A8287A"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Supplemented by a suitable based ERD/Data dictionary</w:t>
      </w:r>
    </w:p>
    <w:p w14:paraId="13A8FC21" w14:textId="77777777" w:rsidR="00D85F1E" w:rsidRDefault="00A8287A"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Will utilise a minimum of 4 tables (login + 3 others)</w:t>
      </w:r>
    </w:p>
    <w:p w14:paraId="54DD3E5A" w14:textId="77777777" w:rsidR="006A20FA" w:rsidRDefault="00A8287A"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The application should start with a login, incorrect login and multiple account issues should be reported back to the end user</w:t>
      </w:r>
    </w:p>
    <w:p w14:paraId="46ADDDA8" w14:textId="77777777" w:rsidR="00BF5885" w:rsidRDefault="00A8287A"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On a successful login, your application will open a suitably design dashboard</w:t>
      </w:r>
    </w:p>
    <w:p w14:paraId="171D6381" w14:textId="77777777" w:rsidR="00A8287A" w:rsidRDefault="00A8287A"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Ensure you have a range of database functionality i.e. the ability manage data</w:t>
      </w:r>
      <w:r w:rsidR="00A3323A">
        <w:rPr>
          <w:rFonts w:ascii="Arial" w:hAnsi="Arial" w:cs="Arial"/>
          <w:sz w:val="24"/>
          <w:szCs w:val="24"/>
        </w:rPr>
        <w:t xml:space="preserve"> for all tables in this application</w:t>
      </w:r>
    </w:p>
    <w:p w14:paraId="5D7F0DCC" w14:textId="77777777" w:rsidR="00A8287A" w:rsidRDefault="00A8287A"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All forms/controls should be name appropriately</w:t>
      </w:r>
    </w:p>
    <w:p w14:paraId="6E414551" w14:textId="77777777" w:rsidR="005B0E8B" w:rsidRPr="00AC5530" w:rsidRDefault="005B0E8B" w:rsidP="00B969AF">
      <w:pPr>
        <w:spacing w:after="120"/>
        <w:ind w:left="340"/>
        <w:rPr>
          <w:rFonts w:ascii="Arial" w:hAnsi="Arial" w:cs="Arial"/>
          <w:sz w:val="24"/>
          <w:szCs w:val="24"/>
        </w:rPr>
      </w:pPr>
    </w:p>
    <w:p w14:paraId="590D1814" w14:textId="77777777" w:rsidR="005573C1" w:rsidRDefault="005573C1" w:rsidP="00B84B98">
      <w:pPr>
        <w:pStyle w:val="Heading2"/>
      </w:pPr>
      <w:r>
        <w:t xml:space="preserve">Additional </w:t>
      </w:r>
      <w:r w:rsidRPr="002A0321">
        <w:t xml:space="preserve">Instructions </w:t>
      </w:r>
      <w:r>
        <w:t>for Task 3</w:t>
      </w:r>
      <w:r w:rsidR="00965EDE">
        <w:t>: Report</w:t>
      </w:r>
    </w:p>
    <w:p w14:paraId="6661A795" w14:textId="77777777" w:rsidR="006A20FA" w:rsidRDefault="006A20FA" w:rsidP="00683B9E">
      <w:pPr>
        <w:rPr>
          <w:rFonts w:ascii="Arial" w:hAnsi="Arial" w:cs="Arial"/>
          <w:sz w:val="24"/>
          <w:szCs w:val="24"/>
        </w:rPr>
      </w:pPr>
    </w:p>
    <w:p w14:paraId="4B66E3AF" w14:textId="77777777" w:rsidR="00683B9E" w:rsidRDefault="00683B9E" w:rsidP="00683B9E">
      <w:pPr>
        <w:numPr>
          <w:ilvl w:val="0"/>
          <w:numId w:val="23"/>
        </w:numPr>
        <w:spacing w:after="120"/>
        <w:rPr>
          <w:rFonts w:ascii="Arial" w:hAnsi="Arial" w:cs="Arial"/>
          <w:sz w:val="24"/>
          <w:szCs w:val="24"/>
        </w:rPr>
      </w:pPr>
      <w:r>
        <w:rPr>
          <w:rFonts w:ascii="Arial" w:hAnsi="Arial" w:cs="Arial"/>
          <w:sz w:val="24"/>
          <w:szCs w:val="24"/>
        </w:rPr>
        <w:t>‘Requirements’ section</w:t>
      </w:r>
      <w:r w:rsidR="006A0E93">
        <w:rPr>
          <w:rFonts w:ascii="Arial" w:hAnsi="Arial" w:cs="Arial"/>
          <w:sz w:val="24"/>
          <w:szCs w:val="24"/>
        </w:rPr>
        <w:t xml:space="preserve"> </w:t>
      </w:r>
      <w:r w:rsidR="006A0E93" w:rsidRPr="00CE3639">
        <w:rPr>
          <w:rFonts w:ascii="Arial" w:hAnsi="Arial" w:cs="Arial"/>
          <w:b/>
          <w:sz w:val="24"/>
          <w:szCs w:val="24"/>
        </w:rPr>
        <w:t>should also include</w:t>
      </w:r>
      <w:r w:rsidR="00CE3639">
        <w:rPr>
          <w:rFonts w:ascii="Arial" w:hAnsi="Arial" w:cs="Arial"/>
          <w:sz w:val="24"/>
          <w:szCs w:val="24"/>
        </w:rPr>
        <w:t>:</w:t>
      </w:r>
    </w:p>
    <w:p w14:paraId="45398146" w14:textId="77777777" w:rsidR="00A8287A" w:rsidRPr="00A8287A" w:rsidRDefault="005B0E8B" w:rsidP="00A8287A">
      <w:pPr>
        <w:numPr>
          <w:ilvl w:val="0"/>
          <w:numId w:val="29"/>
        </w:numPr>
        <w:spacing w:before="120" w:after="120"/>
        <w:rPr>
          <w:rFonts w:ascii="Arial" w:hAnsi="Arial" w:cs="Arial"/>
          <w:sz w:val="24"/>
          <w:szCs w:val="24"/>
        </w:rPr>
      </w:pPr>
      <w:r w:rsidRPr="009C782E">
        <w:rPr>
          <w:rFonts w:ascii="Arial" w:hAnsi="Arial" w:cs="Arial"/>
          <w:sz w:val="24"/>
          <w:szCs w:val="24"/>
        </w:rPr>
        <w:t xml:space="preserve">A brief introduction to </w:t>
      </w:r>
      <w:r>
        <w:rPr>
          <w:rFonts w:ascii="Arial" w:hAnsi="Arial" w:cs="Arial"/>
          <w:sz w:val="24"/>
          <w:szCs w:val="24"/>
        </w:rPr>
        <w:t xml:space="preserve">your </w:t>
      </w:r>
      <w:r w:rsidR="00A8287A">
        <w:rPr>
          <w:rFonts w:ascii="Arial" w:hAnsi="Arial" w:cs="Arial"/>
          <w:sz w:val="24"/>
          <w:szCs w:val="24"/>
        </w:rPr>
        <w:t>application</w:t>
      </w:r>
      <w:r w:rsidRPr="009C782E">
        <w:rPr>
          <w:rFonts w:ascii="Arial" w:hAnsi="Arial" w:cs="Arial"/>
          <w:sz w:val="24"/>
          <w:szCs w:val="24"/>
        </w:rPr>
        <w:t>, describing its purpose and subject matter, the target audience and its relevance</w:t>
      </w:r>
      <w:r>
        <w:rPr>
          <w:rFonts w:ascii="Arial" w:hAnsi="Arial" w:cs="Arial"/>
          <w:sz w:val="24"/>
          <w:szCs w:val="24"/>
        </w:rPr>
        <w:t>.</w:t>
      </w:r>
    </w:p>
    <w:p w14:paraId="4A2125F5" w14:textId="77777777" w:rsidR="002E0925" w:rsidRPr="002E0925" w:rsidRDefault="002E0925" w:rsidP="00A8287A">
      <w:pPr>
        <w:spacing w:after="120"/>
        <w:ind w:left="700"/>
        <w:rPr>
          <w:rFonts w:ascii="Arial" w:hAnsi="Arial" w:cs="Arial"/>
          <w:sz w:val="24"/>
          <w:szCs w:val="24"/>
        </w:rPr>
      </w:pPr>
    </w:p>
    <w:sectPr w:rsidR="002E0925" w:rsidRPr="002E0925" w:rsidSect="00630CA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DF0D2" w14:textId="77777777" w:rsidR="005C4AFF" w:rsidRDefault="005C4AFF">
      <w:r>
        <w:separator/>
      </w:r>
    </w:p>
  </w:endnote>
  <w:endnote w:type="continuationSeparator" w:id="0">
    <w:p w14:paraId="7FAD52AA" w14:textId="77777777" w:rsidR="005C4AFF" w:rsidRDefault="005C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996BF" w14:textId="77777777" w:rsidR="005C4AFF" w:rsidRDefault="005C4AFF">
      <w:r>
        <w:separator/>
      </w:r>
    </w:p>
  </w:footnote>
  <w:footnote w:type="continuationSeparator" w:id="0">
    <w:p w14:paraId="666BF43A" w14:textId="77777777" w:rsidR="005C4AFF" w:rsidRDefault="005C4A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2A037B"/>
    <w:multiLevelType w:val="hybridMultilevel"/>
    <w:tmpl w:val="FFE6DAF8"/>
    <w:lvl w:ilvl="0" w:tplc="CC848182">
      <w:start w:val="5"/>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4"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5"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8"/>
  </w:num>
  <w:num w:numId="4">
    <w:abstractNumId w:val="20"/>
  </w:num>
  <w:num w:numId="5">
    <w:abstractNumId w:val="15"/>
  </w:num>
  <w:num w:numId="6">
    <w:abstractNumId w:val="27"/>
  </w:num>
  <w:num w:numId="7">
    <w:abstractNumId w:val="3"/>
  </w:num>
  <w:num w:numId="8">
    <w:abstractNumId w:val="23"/>
  </w:num>
  <w:num w:numId="9">
    <w:abstractNumId w:val="18"/>
  </w:num>
  <w:num w:numId="10">
    <w:abstractNumId w:val="9"/>
  </w:num>
  <w:num w:numId="11">
    <w:abstractNumId w:val="10"/>
  </w:num>
  <w:num w:numId="12">
    <w:abstractNumId w:val="16"/>
  </w:num>
  <w:num w:numId="13">
    <w:abstractNumId w:val="22"/>
  </w:num>
  <w:num w:numId="14">
    <w:abstractNumId w:val="8"/>
  </w:num>
  <w:num w:numId="15">
    <w:abstractNumId w:val="0"/>
  </w:num>
  <w:num w:numId="16">
    <w:abstractNumId w:val="12"/>
  </w:num>
  <w:num w:numId="17">
    <w:abstractNumId w:val="1"/>
  </w:num>
  <w:num w:numId="18">
    <w:abstractNumId w:val="29"/>
  </w:num>
  <w:num w:numId="19">
    <w:abstractNumId w:val="26"/>
  </w:num>
  <w:num w:numId="20">
    <w:abstractNumId w:val="6"/>
  </w:num>
  <w:num w:numId="21">
    <w:abstractNumId w:val="7"/>
  </w:num>
  <w:num w:numId="22">
    <w:abstractNumId w:val="25"/>
  </w:num>
  <w:num w:numId="23">
    <w:abstractNumId w:val="13"/>
  </w:num>
  <w:num w:numId="24">
    <w:abstractNumId w:val="21"/>
  </w:num>
  <w:num w:numId="25">
    <w:abstractNumId w:val="14"/>
  </w:num>
  <w:num w:numId="26">
    <w:abstractNumId w:val="5"/>
  </w:num>
  <w:num w:numId="27">
    <w:abstractNumId w:val="19"/>
  </w:num>
  <w:num w:numId="28">
    <w:abstractNumId w:val="24"/>
  </w:num>
  <w:num w:numId="29">
    <w:abstractNumId w:val="1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40ED7"/>
    <w:rsid w:val="00055653"/>
    <w:rsid w:val="00056E2B"/>
    <w:rsid w:val="0006113C"/>
    <w:rsid w:val="000822E5"/>
    <w:rsid w:val="00091799"/>
    <w:rsid w:val="00095098"/>
    <w:rsid w:val="000971FC"/>
    <w:rsid w:val="000A2A3A"/>
    <w:rsid w:val="000A492A"/>
    <w:rsid w:val="000B26F7"/>
    <w:rsid w:val="000B2C32"/>
    <w:rsid w:val="000B5073"/>
    <w:rsid w:val="000C74AA"/>
    <w:rsid w:val="000D2F80"/>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52E9D"/>
    <w:rsid w:val="00154487"/>
    <w:rsid w:val="001573D1"/>
    <w:rsid w:val="001659AC"/>
    <w:rsid w:val="0017512A"/>
    <w:rsid w:val="00196958"/>
    <w:rsid w:val="001A1E39"/>
    <w:rsid w:val="001A24F3"/>
    <w:rsid w:val="001B405C"/>
    <w:rsid w:val="001B5553"/>
    <w:rsid w:val="001B5F45"/>
    <w:rsid w:val="001C4F54"/>
    <w:rsid w:val="001C5A80"/>
    <w:rsid w:val="001D474E"/>
    <w:rsid w:val="001E1050"/>
    <w:rsid w:val="001E1E1F"/>
    <w:rsid w:val="001E2007"/>
    <w:rsid w:val="001E57C1"/>
    <w:rsid w:val="001F07EF"/>
    <w:rsid w:val="001F50B6"/>
    <w:rsid w:val="001F6D7A"/>
    <w:rsid w:val="001F75BC"/>
    <w:rsid w:val="002067A6"/>
    <w:rsid w:val="00214DF5"/>
    <w:rsid w:val="002165B3"/>
    <w:rsid w:val="0022746E"/>
    <w:rsid w:val="00230B53"/>
    <w:rsid w:val="00235F71"/>
    <w:rsid w:val="002444CA"/>
    <w:rsid w:val="0025332F"/>
    <w:rsid w:val="00260DE6"/>
    <w:rsid w:val="00263B49"/>
    <w:rsid w:val="00265E80"/>
    <w:rsid w:val="00271265"/>
    <w:rsid w:val="00273FEE"/>
    <w:rsid w:val="002803A7"/>
    <w:rsid w:val="0028204E"/>
    <w:rsid w:val="0028279F"/>
    <w:rsid w:val="0028591B"/>
    <w:rsid w:val="00286B70"/>
    <w:rsid w:val="002878BF"/>
    <w:rsid w:val="00287E15"/>
    <w:rsid w:val="00291841"/>
    <w:rsid w:val="002966B6"/>
    <w:rsid w:val="002A3C5A"/>
    <w:rsid w:val="002C11DD"/>
    <w:rsid w:val="002C3DC2"/>
    <w:rsid w:val="002C449B"/>
    <w:rsid w:val="002C6040"/>
    <w:rsid w:val="002D281B"/>
    <w:rsid w:val="002D5B3F"/>
    <w:rsid w:val="002E0925"/>
    <w:rsid w:val="002E272E"/>
    <w:rsid w:val="002F5778"/>
    <w:rsid w:val="00300171"/>
    <w:rsid w:val="00303A4B"/>
    <w:rsid w:val="0031408C"/>
    <w:rsid w:val="003223E0"/>
    <w:rsid w:val="00342141"/>
    <w:rsid w:val="00352C4A"/>
    <w:rsid w:val="00362560"/>
    <w:rsid w:val="003658B8"/>
    <w:rsid w:val="003665A4"/>
    <w:rsid w:val="003714B9"/>
    <w:rsid w:val="003732FD"/>
    <w:rsid w:val="003753B2"/>
    <w:rsid w:val="00376559"/>
    <w:rsid w:val="00382BAA"/>
    <w:rsid w:val="003837A6"/>
    <w:rsid w:val="00384D73"/>
    <w:rsid w:val="00386173"/>
    <w:rsid w:val="00393EB6"/>
    <w:rsid w:val="003A1690"/>
    <w:rsid w:val="003A1704"/>
    <w:rsid w:val="003A3CE5"/>
    <w:rsid w:val="003B1027"/>
    <w:rsid w:val="003B12CE"/>
    <w:rsid w:val="003B14C5"/>
    <w:rsid w:val="003B366F"/>
    <w:rsid w:val="003B3F9D"/>
    <w:rsid w:val="003B6649"/>
    <w:rsid w:val="003B6C95"/>
    <w:rsid w:val="003D2B8A"/>
    <w:rsid w:val="003E11A6"/>
    <w:rsid w:val="003E5751"/>
    <w:rsid w:val="003E7B8B"/>
    <w:rsid w:val="003F1059"/>
    <w:rsid w:val="004045B6"/>
    <w:rsid w:val="004046A9"/>
    <w:rsid w:val="00404C50"/>
    <w:rsid w:val="00420997"/>
    <w:rsid w:val="00423934"/>
    <w:rsid w:val="00426244"/>
    <w:rsid w:val="00427C55"/>
    <w:rsid w:val="00435EF2"/>
    <w:rsid w:val="00436600"/>
    <w:rsid w:val="00451810"/>
    <w:rsid w:val="00456329"/>
    <w:rsid w:val="004575B0"/>
    <w:rsid w:val="00470A38"/>
    <w:rsid w:val="00477880"/>
    <w:rsid w:val="00480F1C"/>
    <w:rsid w:val="004874DE"/>
    <w:rsid w:val="0049394B"/>
    <w:rsid w:val="004B250B"/>
    <w:rsid w:val="004B5334"/>
    <w:rsid w:val="004B6C14"/>
    <w:rsid w:val="004D5E9B"/>
    <w:rsid w:val="004D63D9"/>
    <w:rsid w:val="004E03FB"/>
    <w:rsid w:val="004E650F"/>
    <w:rsid w:val="004E6585"/>
    <w:rsid w:val="004F353D"/>
    <w:rsid w:val="0050249F"/>
    <w:rsid w:val="00524566"/>
    <w:rsid w:val="005277B1"/>
    <w:rsid w:val="00527E60"/>
    <w:rsid w:val="00530BEF"/>
    <w:rsid w:val="00530F2E"/>
    <w:rsid w:val="00535CD2"/>
    <w:rsid w:val="005408AD"/>
    <w:rsid w:val="00544160"/>
    <w:rsid w:val="00552351"/>
    <w:rsid w:val="005553CD"/>
    <w:rsid w:val="005573C1"/>
    <w:rsid w:val="00557418"/>
    <w:rsid w:val="00560075"/>
    <w:rsid w:val="00561F00"/>
    <w:rsid w:val="00562C4E"/>
    <w:rsid w:val="00562DEC"/>
    <w:rsid w:val="00564188"/>
    <w:rsid w:val="00576AB4"/>
    <w:rsid w:val="00577917"/>
    <w:rsid w:val="00581007"/>
    <w:rsid w:val="005867A4"/>
    <w:rsid w:val="00590667"/>
    <w:rsid w:val="005969E2"/>
    <w:rsid w:val="005A1689"/>
    <w:rsid w:val="005A27A1"/>
    <w:rsid w:val="005A5BCE"/>
    <w:rsid w:val="005A7E85"/>
    <w:rsid w:val="005B0E8B"/>
    <w:rsid w:val="005B35A8"/>
    <w:rsid w:val="005B61CD"/>
    <w:rsid w:val="005C3B30"/>
    <w:rsid w:val="005C4AFF"/>
    <w:rsid w:val="005C516E"/>
    <w:rsid w:val="005D1D58"/>
    <w:rsid w:val="005D2921"/>
    <w:rsid w:val="005D432C"/>
    <w:rsid w:val="005E285E"/>
    <w:rsid w:val="005E518F"/>
    <w:rsid w:val="005E72F8"/>
    <w:rsid w:val="005E79D4"/>
    <w:rsid w:val="005F0579"/>
    <w:rsid w:val="005F3A53"/>
    <w:rsid w:val="00603BA4"/>
    <w:rsid w:val="006062A3"/>
    <w:rsid w:val="00607AB7"/>
    <w:rsid w:val="00610E08"/>
    <w:rsid w:val="00613273"/>
    <w:rsid w:val="006135E0"/>
    <w:rsid w:val="006140BF"/>
    <w:rsid w:val="006161BE"/>
    <w:rsid w:val="00620787"/>
    <w:rsid w:val="00630CA9"/>
    <w:rsid w:val="00632434"/>
    <w:rsid w:val="0063478F"/>
    <w:rsid w:val="006379DF"/>
    <w:rsid w:val="0064325B"/>
    <w:rsid w:val="00644256"/>
    <w:rsid w:val="006613C9"/>
    <w:rsid w:val="00661D6F"/>
    <w:rsid w:val="006628E9"/>
    <w:rsid w:val="006630CB"/>
    <w:rsid w:val="0066725E"/>
    <w:rsid w:val="00670B06"/>
    <w:rsid w:val="006716C7"/>
    <w:rsid w:val="00681208"/>
    <w:rsid w:val="00681FA9"/>
    <w:rsid w:val="00683B9E"/>
    <w:rsid w:val="00690845"/>
    <w:rsid w:val="00691EA9"/>
    <w:rsid w:val="006934D4"/>
    <w:rsid w:val="0069507A"/>
    <w:rsid w:val="00696171"/>
    <w:rsid w:val="006A0E93"/>
    <w:rsid w:val="006A20FA"/>
    <w:rsid w:val="006A5C94"/>
    <w:rsid w:val="006A6DC3"/>
    <w:rsid w:val="006B31FB"/>
    <w:rsid w:val="006B5B64"/>
    <w:rsid w:val="006C161D"/>
    <w:rsid w:val="006D2920"/>
    <w:rsid w:val="006D49ED"/>
    <w:rsid w:val="006D55CE"/>
    <w:rsid w:val="006D637A"/>
    <w:rsid w:val="006D6F24"/>
    <w:rsid w:val="006E5133"/>
    <w:rsid w:val="006F0B9C"/>
    <w:rsid w:val="006F0F95"/>
    <w:rsid w:val="006F1517"/>
    <w:rsid w:val="006F45BF"/>
    <w:rsid w:val="006F5507"/>
    <w:rsid w:val="006F60E0"/>
    <w:rsid w:val="0070123C"/>
    <w:rsid w:val="0070176C"/>
    <w:rsid w:val="00702097"/>
    <w:rsid w:val="00702F71"/>
    <w:rsid w:val="00706C2D"/>
    <w:rsid w:val="00707BA4"/>
    <w:rsid w:val="00730C5C"/>
    <w:rsid w:val="00730ECE"/>
    <w:rsid w:val="007366DF"/>
    <w:rsid w:val="00745BE6"/>
    <w:rsid w:val="00753538"/>
    <w:rsid w:val="00757839"/>
    <w:rsid w:val="007646BB"/>
    <w:rsid w:val="00766051"/>
    <w:rsid w:val="00770C81"/>
    <w:rsid w:val="00774082"/>
    <w:rsid w:val="00790D0B"/>
    <w:rsid w:val="00791024"/>
    <w:rsid w:val="00791E1B"/>
    <w:rsid w:val="00793F0A"/>
    <w:rsid w:val="007A2657"/>
    <w:rsid w:val="007A5A58"/>
    <w:rsid w:val="007B4988"/>
    <w:rsid w:val="007C682C"/>
    <w:rsid w:val="007D0202"/>
    <w:rsid w:val="007D2385"/>
    <w:rsid w:val="007D3ECA"/>
    <w:rsid w:val="007D4F98"/>
    <w:rsid w:val="007F214F"/>
    <w:rsid w:val="007F7037"/>
    <w:rsid w:val="00800069"/>
    <w:rsid w:val="008042F0"/>
    <w:rsid w:val="00810E06"/>
    <w:rsid w:val="00817961"/>
    <w:rsid w:val="008310A0"/>
    <w:rsid w:val="00833524"/>
    <w:rsid w:val="00835D29"/>
    <w:rsid w:val="00842E7F"/>
    <w:rsid w:val="00852933"/>
    <w:rsid w:val="008566E5"/>
    <w:rsid w:val="008566FE"/>
    <w:rsid w:val="00865B46"/>
    <w:rsid w:val="00866F88"/>
    <w:rsid w:val="00882629"/>
    <w:rsid w:val="00886EE2"/>
    <w:rsid w:val="00896134"/>
    <w:rsid w:val="00897549"/>
    <w:rsid w:val="008A62BC"/>
    <w:rsid w:val="008B43E7"/>
    <w:rsid w:val="008C033E"/>
    <w:rsid w:val="008C0CCC"/>
    <w:rsid w:val="008C6E6B"/>
    <w:rsid w:val="008D0D11"/>
    <w:rsid w:val="008D731D"/>
    <w:rsid w:val="008D763F"/>
    <w:rsid w:val="008F036F"/>
    <w:rsid w:val="008F10B4"/>
    <w:rsid w:val="008F1308"/>
    <w:rsid w:val="008F4C23"/>
    <w:rsid w:val="008F78C2"/>
    <w:rsid w:val="00904568"/>
    <w:rsid w:val="00904583"/>
    <w:rsid w:val="00911394"/>
    <w:rsid w:val="009138BE"/>
    <w:rsid w:val="009150F4"/>
    <w:rsid w:val="00916F89"/>
    <w:rsid w:val="00921637"/>
    <w:rsid w:val="00923EF2"/>
    <w:rsid w:val="00926D25"/>
    <w:rsid w:val="00926E9D"/>
    <w:rsid w:val="009315A0"/>
    <w:rsid w:val="00932C6E"/>
    <w:rsid w:val="00933F10"/>
    <w:rsid w:val="00940162"/>
    <w:rsid w:val="009433C5"/>
    <w:rsid w:val="009464A0"/>
    <w:rsid w:val="00953567"/>
    <w:rsid w:val="00965881"/>
    <w:rsid w:val="00965EDE"/>
    <w:rsid w:val="0098540E"/>
    <w:rsid w:val="00985487"/>
    <w:rsid w:val="009871FF"/>
    <w:rsid w:val="00990799"/>
    <w:rsid w:val="0099258E"/>
    <w:rsid w:val="0099591D"/>
    <w:rsid w:val="00995D51"/>
    <w:rsid w:val="009A0631"/>
    <w:rsid w:val="009A6B4F"/>
    <w:rsid w:val="009B10ED"/>
    <w:rsid w:val="009B2875"/>
    <w:rsid w:val="009C480A"/>
    <w:rsid w:val="009C7135"/>
    <w:rsid w:val="009D3EA4"/>
    <w:rsid w:val="009D649C"/>
    <w:rsid w:val="009E4BC1"/>
    <w:rsid w:val="009E6CF8"/>
    <w:rsid w:val="009F0B5E"/>
    <w:rsid w:val="009F1F6F"/>
    <w:rsid w:val="009F2694"/>
    <w:rsid w:val="009F5CB2"/>
    <w:rsid w:val="00A00215"/>
    <w:rsid w:val="00A03BB8"/>
    <w:rsid w:val="00A0408F"/>
    <w:rsid w:val="00A16E98"/>
    <w:rsid w:val="00A2271C"/>
    <w:rsid w:val="00A270B3"/>
    <w:rsid w:val="00A27CD1"/>
    <w:rsid w:val="00A3323A"/>
    <w:rsid w:val="00A3505D"/>
    <w:rsid w:val="00A37817"/>
    <w:rsid w:val="00A4036F"/>
    <w:rsid w:val="00A40422"/>
    <w:rsid w:val="00A406E5"/>
    <w:rsid w:val="00A42895"/>
    <w:rsid w:val="00A4641C"/>
    <w:rsid w:val="00A53408"/>
    <w:rsid w:val="00A5477E"/>
    <w:rsid w:val="00A55876"/>
    <w:rsid w:val="00A56955"/>
    <w:rsid w:val="00A67FB1"/>
    <w:rsid w:val="00A70916"/>
    <w:rsid w:val="00A820C2"/>
    <w:rsid w:val="00A8287A"/>
    <w:rsid w:val="00A85BFE"/>
    <w:rsid w:val="00A91FC1"/>
    <w:rsid w:val="00AA1770"/>
    <w:rsid w:val="00AA17B0"/>
    <w:rsid w:val="00AA3B06"/>
    <w:rsid w:val="00AA49F5"/>
    <w:rsid w:val="00AB044B"/>
    <w:rsid w:val="00AB529C"/>
    <w:rsid w:val="00AB6FE7"/>
    <w:rsid w:val="00AB7AD7"/>
    <w:rsid w:val="00AC2E24"/>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5811"/>
    <w:rsid w:val="00B373EE"/>
    <w:rsid w:val="00B40126"/>
    <w:rsid w:val="00B45216"/>
    <w:rsid w:val="00B50EA8"/>
    <w:rsid w:val="00B5336E"/>
    <w:rsid w:val="00B549CC"/>
    <w:rsid w:val="00B64082"/>
    <w:rsid w:val="00B64561"/>
    <w:rsid w:val="00B72325"/>
    <w:rsid w:val="00B74272"/>
    <w:rsid w:val="00B778ED"/>
    <w:rsid w:val="00B80CDD"/>
    <w:rsid w:val="00B81AD3"/>
    <w:rsid w:val="00B829D8"/>
    <w:rsid w:val="00B84B5B"/>
    <w:rsid w:val="00B84B98"/>
    <w:rsid w:val="00B86446"/>
    <w:rsid w:val="00B969AF"/>
    <w:rsid w:val="00BA1176"/>
    <w:rsid w:val="00BB502D"/>
    <w:rsid w:val="00BD5CEE"/>
    <w:rsid w:val="00BD6223"/>
    <w:rsid w:val="00BE0B01"/>
    <w:rsid w:val="00BE2B2E"/>
    <w:rsid w:val="00BE79C7"/>
    <w:rsid w:val="00BF3CB5"/>
    <w:rsid w:val="00BF5885"/>
    <w:rsid w:val="00C01A3F"/>
    <w:rsid w:val="00C0224D"/>
    <w:rsid w:val="00C073F1"/>
    <w:rsid w:val="00C1285B"/>
    <w:rsid w:val="00C1361B"/>
    <w:rsid w:val="00C14E1F"/>
    <w:rsid w:val="00C14E56"/>
    <w:rsid w:val="00C16EB8"/>
    <w:rsid w:val="00C20EA2"/>
    <w:rsid w:val="00C315AF"/>
    <w:rsid w:val="00C36853"/>
    <w:rsid w:val="00C36D9A"/>
    <w:rsid w:val="00C4291C"/>
    <w:rsid w:val="00C44A72"/>
    <w:rsid w:val="00C604B5"/>
    <w:rsid w:val="00C61FC2"/>
    <w:rsid w:val="00C6679B"/>
    <w:rsid w:val="00C705F9"/>
    <w:rsid w:val="00C80F0F"/>
    <w:rsid w:val="00C8667A"/>
    <w:rsid w:val="00C876E5"/>
    <w:rsid w:val="00C9086B"/>
    <w:rsid w:val="00C93BCB"/>
    <w:rsid w:val="00CA6B86"/>
    <w:rsid w:val="00CB73C6"/>
    <w:rsid w:val="00CC241A"/>
    <w:rsid w:val="00CC62B1"/>
    <w:rsid w:val="00CD0C72"/>
    <w:rsid w:val="00CE3639"/>
    <w:rsid w:val="00CE4035"/>
    <w:rsid w:val="00CE5549"/>
    <w:rsid w:val="00CE65AB"/>
    <w:rsid w:val="00CE6CE6"/>
    <w:rsid w:val="00CE77CC"/>
    <w:rsid w:val="00CF4266"/>
    <w:rsid w:val="00D00B40"/>
    <w:rsid w:val="00D06F78"/>
    <w:rsid w:val="00D173C4"/>
    <w:rsid w:val="00D22D9C"/>
    <w:rsid w:val="00D241F1"/>
    <w:rsid w:val="00D275CB"/>
    <w:rsid w:val="00D30DFA"/>
    <w:rsid w:val="00D41F20"/>
    <w:rsid w:val="00D463A5"/>
    <w:rsid w:val="00D46727"/>
    <w:rsid w:val="00D4710D"/>
    <w:rsid w:val="00D47D25"/>
    <w:rsid w:val="00D602F6"/>
    <w:rsid w:val="00D62ACD"/>
    <w:rsid w:val="00D7117B"/>
    <w:rsid w:val="00D7335F"/>
    <w:rsid w:val="00D85F1E"/>
    <w:rsid w:val="00DA36EE"/>
    <w:rsid w:val="00DB116D"/>
    <w:rsid w:val="00DB1DE8"/>
    <w:rsid w:val="00DB2E59"/>
    <w:rsid w:val="00DC1F49"/>
    <w:rsid w:val="00DD17CC"/>
    <w:rsid w:val="00DD2745"/>
    <w:rsid w:val="00DD594C"/>
    <w:rsid w:val="00DE217A"/>
    <w:rsid w:val="00DE4D17"/>
    <w:rsid w:val="00DF321B"/>
    <w:rsid w:val="00E051C0"/>
    <w:rsid w:val="00E07067"/>
    <w:rsid w:val="00E112F9"/>
    <w:rsid w:val="00E230E0"/>
    <w:rsid w:val="00E27F15"/>
    <w:rsid w:val="00E329E0"/>
    <w:rsid w:val="00E47AB2"/>
    <w:rsid w:val="00E51AAC"/>
    <w:rsid w:val="00E5340D"/>
    <w:rsid w:val="00E5729A"/>
    <w:rsid w:val="00E63F0E"/>
    <w:rsid w:val="00E66CC0"/>
    <w:rsid w:val="00E67991"/>
    <w:rsid w:val="00E728A9"/>
    <w:rsid w:val="00E807D9"/>
    <w:rsid w:val="00EA0F4E"/>
    <w:rsid w:val="00EA295B"/>
    <w:rsid w:val="00EA3B9B"/>
    <w:rsid w:val="00EA6801"/>
    <w:rsid w:val="00EB37A5"/>
    <w:rsid w:val="00EB4F96"/>
    <w:rsid w:val="00EB55E9"/>
    <w:rsid w:val="00EC575D"/>
    <w:rsid w:val="00ED3C0D"/>
    <w:rsid w:val="00ED6D5B"/>
    <w:rsid w:val="00ED7072"/>
    <w:rsid w:val="00EE3132"/>
    <w:rsid w:val="00EE3D9D"/>
    <w:rsid w:val="00EE68F4"/>
    <w:rsid w:val="00EE6F25"/>
    <w:rsid w:val="00F02126"/>
    <w:rsid w:val="00F03D85"/>
    <w:rsid w:val="00F0402C"/>
    <w:rsid w:val="00F07C8C"/>
    <w:rsid w:val="00F207FB"/>
    <w:rsid w:val="00F249F1"/>
    <w:rsid w:val="00F25B9D"/>
    <w:rsid w:val="00F2664E"/>
    <w:rsid w:val="00F31163"/>
    <w:rsid w:val="00F31C04"/>
    <w:rsid w:val="00F33561"/>
    <w:rsid w:val="00F363F8"/>
    <w:rsid w:val="00F442A7"/>
    <w:rsid w:val="00F57A89"/>
    <w:rsid w:val="00F61A20"/>
    <w:rsid w:val="00F63DD9"/>
    <w:rsid w:val="00F66489"/>
    <w:rsid w:val="00F67644"/>
    <w:rsid w:val="00F67EBF"/>
    <w:rsid w:val="00F71823"/>
    <w:rsid w:val="00F806D0"/>
    <w:rsid w:val="00F8381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ACAA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84B98"/>
    <w:pPr>
      <w:ind w:left="340"/>
      <w:outlineLvl w:val="1"/>
    </w:pPr>
    <w:rPr>
      <w:rFonts w:ascii="Arial" w:hAnsi="Arial" w:cs="Arial"/>
      <w:b/>
      <w:sz w:val="24"/>
      <w:szCs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3272</TotalTime>
  <Pages>1</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269</cp:revision>
  <cp:lastPrinted>2014-10-10T07:42:00Z</cp:lastPrinted>
  <dcterms:created xsi:type="dcterms:W3CDTF">2018-07-09T16:02:00Z</dcterms:created>
  <dcterms:modified xsi:type="dcterms:W3CDTF">2020-06-18T13:58:00Z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