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E64CE6" w14:paraId="141F71CE" w14:textId="77777777" w:rsidTr="667E0B18">
        <w:tc>
          <w:tcPr>
            <w:tcW w:w="2252" w:type="dxa"/>
            <w:shd w:val="clear" w:color="auto" w:fill="auto"/>
          </w:tcPr>
          <w:p w14:paraId="222BD263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3DD73595" w:rsidR="00D46A8E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Gemma Thomas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E64CE6" w:rsidRDefault="00D46A8E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4F4805EF" w:rsidR="00D46A8E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Year 2</w:t>
            </w:r>
          </w:p>
        </w:tc>
      </w:tr>
      <w:tr w:rsidR="00D46A8E" w:rsidRPr="00E64CE6" w14:paraId="03967396" w14:textId="77777777" w:rsidTr="667E0B18">
        <w:tc>
          <w:tcPr>
            <w:tcW w:w="2252" w:type="dxa"/>
            <w:shd w:val="clear" w:color="auto" w:fill="auto"/>
          </w:tcPr>
          <w:p w14:paraId="155DB2B9" w14:textId="2A3E79B2" w:rsidR="00D46A8E" w:rsidRPr="00E64CE6" w:rsidRDefault="000B6B62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7B4C43E4" w:rsidR="00D46A8E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LLC- Welsh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E64CE6" w:rsidRDefault="00D46A8E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611CC373" w:rsidR="00D46A8E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19/11/19</w:t>
            </w:r>
          </w:p>
        </w:tc>
      </w:tr>
      <w:tr w:rsidR="00D46A8E" w:rsidRPr="00E64CE6" w14:paraId="67A3E20D" w14:textId="77777777" w:rsidTr="667E0B18">
        <w:tc>
          <w:tcPr>
            <w:tcW w:w="2252" w:type="dxa"/>
            <w:shd w:val="clear" w:color="auto" w:fill="auto"/>
          </w:tcPr>
          <w:p w14:paraId="3DDCE2D6" w14:textId="1D86DAFA" w:rsidR="00D46A8E" w:rsidRPr="00E64CE6" w:rsidRDefault="000B6B62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Lesson Focus</w:t>
            </w:r>
            <w:r w:rsidR="00D46A8E" w:rsidRPr="00E64CE6">
              <w:rPr>
                <w:sz w:val="22"/>
                <w:szCs w:val="22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6FA31C5E" w:rsidR="00D46A8E" w:rsidRPr="00E64CE6" w:rsidRDefault="714D0DBC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Beth </w:t>
            </w:r>
            <w:r w:rsidR="004644C2">
              <w:rPr>
                <w:sz w:val="22"/>
                <w:szCs w:val="22"/>
                <w:lang w:val="cy-GB"/>
              </w:rPr>
              <w:t>s</w:t>
            </w:r>
            <w:r w:rsidRPr="00E64CE6">
              <w:rPr>
                <w:sz w:val="22"/>
                <w:szCs w:val="22"/>
                <w:lang w:val="cy-GB"/>
              </w:rPr>
              <w:t xml:space="preserve">y’n </w:t>
            </w:r>
            <w:r w:rsidR="004644C2">
              <w:rPr>
                <w:sz w:val="22"/>
                <w:szCs w:val="22"/>
                <w:lang w:val="cy-GB"/>
              </w:rPr>
              <w:t>b</w:t>
            </w:r>
            <w:r w:rsidRPr="00E64CE6">
              <w:rPr>
                <w:sz w:val="22"/>
                <w:szCs w:val="22"/>
                <w:lang w:val="cy-GB"/>
              </w:rPr>
              <w:t>od?</w:t>
            </w:r>
          </w:p>
        </w:tc>
      </w:tr>
      <w:tr w:rsidR="00EB6268" w:rsidRPr="00E64CE6" w14:paraId="16A73A1C" w14:textId="77777777" w:rsidTr="667E0B18">
        <w:tc>
          <w:tcPr>
            <w:tcW w:w="2252" w:type="dxa"/>
            <w:shd w:val="clear" w:color="auto" w:fill="auto"/>
          </w:tcPr>
          <w:p w14:paraId="038A704D" w14:textId="4AE7699C" w:rsidR="009D68DF" w:rsidRPr="00E64CE6" w:rsidRDefault="00816DB9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Meaningful</w:t>
            </w:r>
            <w:r w:rsidR="00BC35BE" w:rsidRPr="00E64CE6">
              <w:rPr>
                <w:sz w:val="22"/>
                <w:szCs w:val="22"/>
                <w:lang w:val="cy-GB"/>
              </w:rPr>
              <w:t xml:space="preserve"> links to</w:t>
            </w:r>
            <w:r w:rsidRPr="00E64CE6">
              <w:rPr>
                <w:sz w:val="22"/>
                <w:szCs w:val="22"/>
                <w:lang w:val="cy-GB"/>
              </w:rPr>
              <w:t xml:space="preserve"> </w:t>
            </w:r>
            <w:r w:rsidR="00BC35BE" w:rsidRPr="00E64CE6">
              <w:rPr>
                <w:sz w:val="22"/>
                <w:szCs w:val="22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57478A49" w14:textId="6F7BDB1A" w:rsidR="00EB6268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Welsh</w:t>
            </w:r>
            <w:r w:rsidR="178CC797" w:rsidRPr="00E64CE6">
              <w:rPr>
                <w:sz w:val="22"/>
                <w:szCs w:val="22"/>
                <w:lang w:val="cy-GB"/>
              </w:rPr>
              <w:t xml:space="preserve"> Language</w:t>
            </w:r>
          </w:p>
          <w:p w14:paraId="1ACD250D" w14:textId="7881E731" w:rsidR="00EB6268" w:rsidRPr="00E64CE6" w:rsidRDefault="7E0EABA3" w:rsidP="667E0B18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A</w:t>
            </w:r>
            <w:r w:rsidR="001FC517" w:rsidRPr="00E64CE6">
              <w:rPr>
                <w:sz w:val="22"/>
                <w:szCs w:val="22"/>
                <w:lang w:val="cy-GB"/>
              </w:rPr>
              <w:t>dopt a role, making a conscious use of movement, gesture and speech, using language appropriate to a role or situation</w:t>
            </w:r>
          </w:p>
          <w:p w14:paraId="530A4CFD" w14:textId="3DD9467E" w:rsidR="00EB6268" w:rsidRPr="00E64CE6" w:rsidRDefault="282337D0" w:rsidP="667E0B18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A</w:t>
            </w:r>
            <w:r w:rsidR="001FC517" w:rsidRPr="00E64CE6">
              <w:rPr>
                <w:sz w:val="22"/>
                <w:szCs w:val="22"/>
                <w:lang w:val="cy-GB"/>
              </w:rPr>
              <w:t xml:space="preserve">sking and answering questions </w:t>
            </w:r>
          </w:p>
          <w:p w14:paraId="7102E20E" w14:textId="3961FE29" w:rsidR="00EB6268" w:rsidRPr="00E64CE6" w:rsidRDefault="5E8DCB54" w:rsidP="667E0B18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E</w:t>
            </w:r>
            <w:r w:rsidR="001FC517" w:rsidRPr="00E64CE6">
              <w:rPr>
                <w:sz w:val="22"/>
                <w:szCs w:val="22"/>
                <w:lang w:val="cy-GB"/>
              </w:rPr>
              <w:t>xpressing feelings, likes, dislikes and needs</w:t>
            </w:r>
          </w:p>
        </w:tc>
      </w:tr>
      <w:tr w:rsidR="00EB6268" w:rsidRPr="00E64CE6" w14:paraId="0DD4DF40" w14:textId="77777777" w:rsidTr="667E0B18">
        <w:tc>
          <w:tcPr>
            <w:tcW w:w="2252" w:type="dxa"/>
            <w:shd w:val="clear" w:color="auto" w:fill="auto"/>
          </w:tcPr>
          <w:p w14:paraId="24B1AE44" w14:textId="023DAD20" w:rsidR="00BC35BE" w:rsidRPr="00E64CE6" w:rsidRDefault="00816DB9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Meaningful</w:t>
            </w:r>
            <w:r w:rsidR="00BC35BE" w:rsidRPr="00E64CE6">
              <w:rPr>
                <w:sz w:val="22"/>
                <w:szCs w:val="22"/>
                <w:lang w:val="cy-GB"/>
              </w:rPr>
              <w:t xml:space="preserve"> links to:</w:t>
            </w:r>
          </w:p>
          <w:p w14:paraId="03F43AE1" w14:textId="493A4859" w:rsidR="009D68DF" w:rsidRPr="00E64CE6" w:rsidRDefault="009D68DF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1A84A107" w:rsidR="00EB6268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YCC- Introducing welsh phrases and key vocabulary </w:t>
            </w:r>
          </w:p>
        </w:tc>
      </w:tr>
      <w:tr w:rsidR="00D46A8E" w:rsidRPr="00E64CE6" w14:paraId="28CD5959" w14:textId="77777777" w:rsidTr="667E0B18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E64CE6" w:rsidRDefault="000B6B62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Personal</w:t>
            </w:r>
            <w:r w:rsidR="000432F2" w:rsidRPr="00E64CE6">
              <w:rPr>
                <w:sz w:val="22"/>
                <w:szCs w:val="22"/>
                <w:lang w:val="cy-GB"/>
              </w:rPr>
              <w:t xml:space="preserve"> Targets (</w:t>
            </w:r>
            <w:r w:rsidR="00D46A8E" w:rsidRPr="00E64CE6">
              <w:rPr>
                <w:sz w:val="22"/>
                <w:szCs w:val="22"/>
                <w:lang w:val="cy-GB"/>
              </w:rPr>
              <w:t>Linked to QTS</w:t>
            </w:r>
            <w:r w:rsidR="00816DB9" w:rsidRPr="00E64CE6">
              <w:rPr>
                <w:sz w:val="22"/>
                <w:szCs w:val="22"/>
                <w:lang w:val="cy-GB"/>
              </w:rPr>
              <w:t xml:space="preserve"> and identifed in </w:t>
            </w:r>
            <w:r w:rsidRPr="00E64CE6">
              <w:rPr>
                <w:sz w:val="22"/>
                <w:szCs w:val="22"/>
                <w:lang w:val="cy-GB"/>
              </w:rPr>
              <w:t>weekly review)</w:t>
            </w:r>
          </w:p>
          <w:p w14:paraId="1F3C7DDF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6EB59F3D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48AACF16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5BD7566F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6F1BB930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159C509D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</w:tc>
      </w:tr>
    </w:tbl>
    <w:p w14:paraId="68E97BA7" w14:textId="77777777" w:rsidR="00D46A8E" w:rsidRPr="00E64CE6" w:rsidRDefault="00D46A8E" w:rsidP="00D46A8E">
      <w:pPr>
        <w:rPr>
          <w:sz w:val="22"/>
          <w:szCs w:val="22"/>
          <w:lang w:val="cy-GB"/>
        </w:rPr>
      </w:pPr>
    </w:p>
    <w:p w14:paraId="6039AB14" w14:textId="77777777" w:rsidR="00D46A8E" w:rsidRPr="00E64CE6" w:rsidRDefault="00D46A8E" w:rsidP="00D46A8E">
      <w:pPr>
        <w:rPr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E64CE6" w14:paraId="032F6BB6" w14:textId="77777777" w:rsidTr="667E0B18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Lea</w:t>
            </w:r>
            <w:r w:rsidR="00BC35BE" w:rsidRPr="00E64CE6">
              <w:rPr>
                <w:sz w:val="22"/>
                <w:szCs w:val="22"/>
                <w:lang w:val="cy-GB"/>
              </w:rPr>
              <w:t>rning Objectives (f</w:t>
            </w:r>
            <w:r w:rsidR="00D91956" w:rsidRPr="00E64CE6">
              <w:rPr>
                <w:sz w:val="22"/>
                <w:szCs w:val="22"/>
                <w:lang w:val="cy-GB"/>
              </w:rPr>
              <w:t xml:space="preserve">ocus on </w:t>
            </w:r>
            <w:r w:rsidRPr="00E64CE6">
              <w:rPr>
                <w:sz w:val="22"/>
                <w:szCs w:val="22"/>
                <w:lang w:val="cy-GB"/>
              </w:rPr>
              <w:t>Learning- use a</w:t>
            </w:r>
            <w:r w:rsidR="00DB1D3B" w:rsidRPr="00E64CE6">
              <w:rPr>
                <w:sz w:val="22"/>
                <w:szCs w:val="22"/>
                <w:lang w:val="cy-GB"/>
              </w:rPr>
              <w:t>ccessi</w:t>
            </w:r>
            <w:r w:rsidR="00D91956" w:rsidRPr="00E64CE6">
              <w:rPr>
                <w:sz w:val="22"/>
                <w:szCs w:val="22"/>
                <w:lang w:val="cy-GB"/>
              </w:rPr>
              <w:t>ble vocabulary</w:t>
            </w:r>
            <w:r w:rsidRPr="00E64CE6">
              <w:rPr>
                <w:sz w:val="22"/>
                <w:szCs w:val="22"/>
                <w:lang w:val="cy-GB"/>
              </w:rPr>
              <w:t>):</w:t>
            </w:r>
          </w:p>
        </w:tc>
      </w:tr>
      <w:tr w:rsidR="00D46A8E" w:rsidRPr="00E64CE6" w14:paraId="35602596" w14:textId="77777777" w:rsidTr="667E0B18">
        <w:tc>
          <w:tcPr>
            <w:tcW w:w="9010" w:type="dxa"/>
          </w:tcPr>
          <w:p w14:paraId="01596097" w14:textId="497C2A31" w:rsidR="001FC517" w:rsidRPr="00E64CE6" w:rsidRDefault="001FC517" w:rsidP="667E0B18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The pupils will learn to:</w:t>
            </w:r>
          </w:p>
          <w:p w14:paraId="73D2AA8B" w14:textId="06F36171" w:rsidR="001FC517" w:rsidRPr="00E64CE6" w:rsidRDefault="001FC517" w:rsidP="667E0B1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Asking and answering questions in Welsh </w:t>
            </w:r>
          </w:p>
          <w:p w14:paraId="40855DA0" w14:textId="38FD14AC" w:rsidR="00D46A8E" w:rsidRPr="00E64CE6" w:rsidRDefault="004644C2" w:rsidP="00E4674D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“Beth sy’n bod?”</w:t>
            </w:r>
          </w:p>
          <w:p w14:paraId="57658CEE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6DDC5D13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39EBA135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1F94391C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  <w:p w14:paraId="145FAC42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</w:p>
        </w:tc>
      </w:tr>
    </w:tbl>
    <w:p w14:paraId="448EBB84" w14:textId="77777777" w:rsidR="00D46A8E" w:rsidRPr="00E64CE6" w:rsidRDefault="00D46A8E" w:rsidP="00D46A8E">
      <w:pPr>
        <w:rPr>
          <w:sz w:val="22"/>
          <w:szCs w:val="22"/>
          <w:lang w:val="cy-GB"/>
        </w:rPr>
      </w:pPr>
    </w:p>
    <w:p w14:paraId="32BC907E" w14:textId="77777777" w:rsidR="00D46A8E" w:rsidRPr="00E64CE6" w:rsidRDefault="00D46A8E" w:rsidP="00D46A8E">
      <w:pPr>
        <w:rPr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E64CE6" w14:paraId="23A40964" w14:textId="77777777" w:rsidTr="667E0B18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Success Crit</w:t>
            </w:r>
            <w:r w:rsidR="006E32EF" w:rsidRPr="00E64CE6">
              <w:rPr>
                <w:sz w:val="22"/>
                <w:szCs w:val="22"/>
                <w:lang w:val="cy-GB"/>
              </w:rPr>
              <w:t>eria (</w:t>
            </w:r>
            <w:r w:rsidR="008B2B15" w:rsidRPr="00E64CE6">
              <w:rPr>
                <w:sz w:val="22"/>
                <w:szCs w:val="22"/>
                <w:lang w:val="cy-GB"/>
              </w:rPr>
              <w:t>c</w:t>
            </w:r>
            <w:r w:rsidR="00D91956" w:rsidRPr="00E64CE6">
              <w:rPr>
                <w:sz w:val="22"/>
                <w:szCs w:val="22"/>
                <w:lang w:val="cy-GB"/>
              </w:rPr>
              <w:t>learly linked to each Learning Objective</w:t>
            </w:r>
            <w:r w:rsidRPr="00E64CE6">
              <w:rPr>
                <w:sz w:val="22"/>
                <w:szCs w:val="22"/>
                <w:lang w:val="cy-GB"/>
              </w:rPr>
              <w:t xml:space="preserve"> and related to the process</w:t>
            </w:r>
            <w:r w:rsidR="00F636FF" w:rsidRPr="00E64CE6">
              <w:rPr>
                <w:sz w:val="22"/>
                <w:szCs w:val="22"/>
                <w:lang w:val="cy-GB"/>
              </w:rPr>
              <w:t xml:space="preserve"> and</w:t>
            </w:r>
            <w:r w:rsidR="0031228F" w:rsidRPr="00E64CE6">
              <w:rPr>
                <w:sz w:val="22"/>
                <w:szCs w:val="22"/>
                <w:lang w:val="cy-GB"/>
              </w:rPr>
              <w:t>/</w:t>
            </w:r>
            <w:r w:rsidR="00F636FF" w:rsidRPr="00E64CE6">
              <w:rPr>
                <w:sz w:val="22"/>
                <w:szCs w:val="22"/>
                <w:lang w:val="cy-GB"/>
              </w:rPr>
              <w:t>or pro</w:t>
            </w:r>
            <w:r w:rsidR="006E32EF" w:rsidRPr="00E64CE6">
              <w:rPr>
                <w:sz w:val="22"/>
                <w:szCs w:val="22"/>
                <w:lang w:val="cy-GB"/>
              </w:rPr>
              <w:t>duct</w:t>
            </w:r>
            <w:r w:rsidR="008B2B15" w:rsidRPr="00E64CE6">
              <w:rPr>
                <w:sz w:val="22"/>
                <w:szCs w:val="22"/>
                <w:lang w:val="cy-GB"/>
              </w:rPr>
              <w:t xml:space="preserve"> of learning</w:t>
            </w:r>
            <w:r w:rsidRPr="00E64CE6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E64CE6" w:rsidRDefault="00D91956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Assessment of Pupil</w:t>
            </w:r>
            <w:r w:rsidR="00F636FF" w:rsidRPr="00E64CE6">
              <w:rPr>
                <w:sz w:val="22"/>
                <w:szCs w:val="22"/>
                <w:lang w:val="cy-GB"/>
              </w:rPr>
              <w:t>s’</w:t>
            </w:r>
            <w:r w:rsidR="00D46A8E" w:rsidRPr="00E64CE6">
              <w:rPr>
                <w:sz w:val="22"/>
                <w:szCs w:val="22"/>
                <w:lang w:val="cy-GB"/>
              </w:rPr>
              <w:t xml:space="preserve"> Learning</w:t>
            </w:r>
          </w:p>
          <w:p w14:paraId="731A66C0" w14:textId="77777777" w:rsidR="00D46A8E" w:rsidRPr="00E64CE6" w:rsidRDefault="00D46A8E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Evidence</w:t>
            </w:r>
          </w:p>
          <w:p w14:paraId="56E4D3F4" w14:textId="6EA5947C" w:rsidR="00D46A8E" w:rsidRPr="00E64CE6" w:rsidRDefault="00F636FF" w:rsidP="00E4674D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(</w:t>
            </w:r>
            <w:r w:rsidR="00D46A8E" w:rsidRPr="00E64CE6">
              <w:rPr>
                <w:sz w:val="22"/>
                <w:szCs w:val="22"/>
                <w:lang w:val="cy-GB"/>
              </w:rPr>
              <w:t>What have the learners</w:t>
            </w:r>
            <w:r w:rsidR="00BC35BE" w:rsidRPr="00E64CE6">
              <w:rPr>
                <w:sz w:val="22"/>
                <w:szCs w:val="22"/>
                <w:lang w:val="cy-GB"/>
              </w:rPr>
              <w:t xml:space="preserve"> </w:t>
            </w:r>
            <w:r w:rsidR="00D46A8E" w:rsidRPr="00E64CE6">
              <w:rPr>
                <w:sz w:val="22"/>
                <w:szCs w:val="22"/>
                <w:lang w:val="cy-GB"/>
              </w:rPr>
              <w:t>to say/write/do/produce – to demonstrate</w:t>
            </w:r>
            <w:r w:rsidR="00BC35BE" w:rsidRPr="00E64CE6">
              <w:rPr>
                <w:sz w:val="22"/>
                <w:szCs w:val="22"/>
                <w:lang w:val="cy-GB"/>
              </w:rPr>
              <w:t xml:space="preserve"> learning</w:t>
            </w:r>
            <w:r w:rsidR="00D46A8E" w:rsidRPr="00E64CE6">
              <w:rPr>
                <w:sz w:val="22"/>
                <w:szCs w:val="22"/>
                <w:lang w:val="cy-GB"/>
              </w:rPr>
              <w:t>)</w:t>
            </w:r>
          </w:p>
        </w:tc>
      </w:tr>
      <w:tr w:rsidR="00D46A8E" w:rsidRPr="00E64CE6" w14:paraId="444AED9B" w14:textId="77777777" w:rsidTr="667E0B18">
        <w:tc>
          <w:tcPr>
            <w:tcW w:w="4505" w:type="dxa"/>
          </w:tcPr>
          <w:p w14:paraId="6708FB52" w14:textId="4134EC9E" w:rsidR="00D46A8E" w:rsidRPr="00E64CE6" w:rsidRDefault="0D9ED477" w:rsidP="383D8565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Use ‘</w:t>
            </w:r>
            <w:r w:rsidR="4AC9D436" w:rsidRPr="00E64CE6">
              <w:rPr>
                <w:sz w:val="22"/>
                <w:szCs w:val="22"/>
                <w:lang w:val="cy-GB"/>
              </w:rPr>
              <w:t>B</w:t>
            </w:r>
            <w:r w:rsidRPr="00E64CE6">
              <w:rPr>
                <w:sz w:val="22"/>
                <w:szCs w:val="22"/>
                <w:lang w:val="cy-GB"/>
              </w:rPr>
              <w:t>eth sy’n bod?’ sentence patterns</w:t>
            </w:r>
          </w:p>
          <w:p w14:paraId="36F682BF" w14:textId="6747D53E" w:rsidR="001FC517" w:rsidRPr="00E64CE6" w:rsidRDefault="383D8565" w:rsidP="383D8565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Engage with key vocabulary (body parts in Welsh) </w:t>
            </w:r>
          </w:p>
          <w:p w14:paraId="5E9E6941" w14:textId="77777777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  <w:p w14:paraId="7E38D51A" w14:textId="77777777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  <w:p w14:paraId="21357C73" w14:textId="62B02015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  <w:p w14:paraId="1BF407B2" w14:textId="77777777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  <w:p w14:paraId="7BD7E8D0" w14:textId="77777777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4505" w:type="dxa"/>
          </w:tcPr>
          <w:p w14:paraId="01176216" w14:textId="39332B11" w:rsidR="00D46A8E" w:rsidRPr="00E64CE6" w:rsidRDefault="0D9ED477" w:rsidP="383D8565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Big question- Using and exploring the meaning of ‘</w:t>
            </w:r>
            <w:r w:rsidR="6723A060" w:rsidRPr="00E64CE6">
              <w:rPr>
                <w:sz w:val="22"/>
                <w:szCs w:val="22"/>
                <w:lang w:val="cy-GB"/>
              </w:rPr>
              <w:t>B</w:t>
            </w:r>
            <w:r w:rsidRPr="00E64CE6">
              <w:rPr>
                <w:sz w:val="22"/>
                <w:szCs w:val="22"/>
                <w:lang w:val="cy-GB"/>
              </w:rPr>
              <w:t>eth sy’n bod?</w:t>
            </w:r>
          </w:p>
          <w:p w14:paraId="731A7EC1" w14:textId="7A33016E" w:rsidR="00D46A8E" w:rsidRPr="00E64CE6" w:rsidRDefault="00D46A8E" w:rsidP="383D8565">
            <w:pPr>
              <w:rPr>
                <w:sz w:val="22"/>
                <w:szCs w:val="22"/>
                <w:lang w:val="cy-GB"/>
              </w:rPr>
            </w:pPr>
          </w:p>
          <w:p w14:paraId="2DDFF295" w14:textId="77777777" w:rsidR="00D46A8E" w:rsidRDefault="383D8565" w:rsidP="383D856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Dojo randomiser</w:t>
            </w:r>
          </w:p>
          <w:p w14:paraId="250B79C3" w14:textId="12B8CC51" w:rsidR="005B2532" w:rsidRPr="00E64CE6" w:rsidRDefault="005B2532" w:rsidP="383D856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Group work</w:t>
            </w:r>
          </w:p>
        </w:tc>
      </w:tr>
    </w:tbl>
    <w:p w14:paraId="30135971" w14:textId="77777777" w:rsidR="00045D70" w:rsidRPr="00E64CE6" w:rsidRDefault="00045D70" w:rsidP="00D46A8E">
      <w:pPr>
        <w:rPr>
          <w:sz w:val="22"/>
          <w:szCs w:val="22"/>
          <w:lang w:val="cy-GB"/>
        </w:rPr>
        <w:sectPr w:rsidR="00045D70" w:rsidRPr="00E64CE6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E64CE6" w14:paraId="200AD4DF" w14:textId="77777777" w:rsidTr="667E0B18">
        <w:trPr>
          <w:trHeight w:val="1071"/>
        </w:trPr>
        <w:tc>
          <w:tcPr>
            <w:tcW w:w="1249" w:type="dxa"/>
          </w:tcPr>
          <w:p w14:paraId="088B6083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E64CE6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(</w:t>
            </w:r>
            <w:r w:rsidR="00AA5380" w:rsidRPr="00E64CE6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 w:rsidRPr="00E64CE6">
              <w:rPr>
                <w:sz w:val="22"/>
                <w:szCs w:val="22"/>
                <w:lang w:val="cy-GB"/>
              </w:rPr>
              <w:t xml:space="preserve">,  differentiation strategies </w:t>
            </w:r>
            <w:r w:rsidR="00AA5380" w:rsidRPr="00E64CE6">
              <w:rPr>
                <w:sz w:val="22"/>
                <w:szCs w:val="22"/>
                <w:lang w:val="cy-GB"/>
              </w:rPr>
              <w:t>and key questions</w:t>
            </w:r>
            <w:r w:rsidRPr="00E64CE6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E64CE6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(</w:t>
            </w:r>
            <w:r w:rsidR="00AA5380" w:rsidRPr="00E64CE6">
              <w:rPr>
                <w:sz w:val="22"/>
                <w:szCs w:val="22"/>
                <w:lang w:val="cy-GB"/>
              </w:rPr>
              <w:t>Pupils’</w:t>
            </w:r>
            <w:r w:rsidRPr="00E64CE6">
              <w:rPr>
                <w:sz w:val="22"/>
                <w:szCs w:val="22"/>
                <w:lang w:val="cy-GB"/>
              </w:rPr>
              <w:t xml:space="preserve"> role </w:t>
            </w:r>
            <w:r w:rsidR="003D443E" w:rsidRPr="00E64CE6">
              <w:rPr>
                <w:sz w:val="22"/>
                <w:szCs w:val="22"/>
                <w:lang w:val="cy-GB"/>
              </w:rPr>
              <w:t>–</w:t>
            </w:r>
            <w:r w:rsidRPr="00E64CE6">
              <w:rPr>
                <w:sz w:val="22"/>
                <w:szCs w:val="22"/>
                <w:lang w:val="cy-GB"/>
              </w:rPr>
              <w:t>including</w:t>
            </w:r>
            <w:r w:rsidR="003D443E" w:rsidRPr="00E64CE6">
              <w:rPr>
                <w:sz w:val="22"/>
                <w:szCs w:val="22"/>
                <w:lang w:val="cy-GB"/>
              </w:rPr>
              <w:t xml:space="preserve"> differentiation,</w:t>
            </w:r>
            <w:r w:rsidRPr="00E64CE6">
              <w:rPr>
                <w:sz w:val="22"/>
                <w:szCs w:val="22"/>
                <w:lang w:val="cy-GB"/>
              </w:rPr>
              <w:t xml:space="preserve"> </w:t>
            </w:r>
            <w:r w:rsidR="00B0430A" w:rsidRPr="00E64CE6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E64CE6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E64CE6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(</w:t>
            </w:r>
            <w:r w:rsidR="002B2D5B" w:rsidRPr="00E64CE6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E64CE6" w14:paraId="1D96C72E" w14:textId="77777777" w:rsidTr="667E0B18">
        <w:trPr>
          <w:trHeight w:val="2391"/>
        </w:trPr>
        <w:tc>
          <w:tcPr>
            <w:tcW w:w="1249" w:type="dxa"/>
          </w:tcPr>
          <w:p w14:paraId="5A953452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2905084E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411C5BFF" w14:textId="5134130F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Opening phase</w:t>
            </w:r>
            <w:r w:rsidR="00D060A6" w:rsidRPr="00E64CE6">
              <w:rPr>
                <w:b/>
                <w:sz w:val="22"/>
                <w:szCs w:val="22"/>
                <w:lang w:val="cy-GB"/>
              </w:rPr>
              <w:t xml:space="preserve"> </w:t>
            </w:r>
            <w:r w:rsidR="00D060A6" w:rsidRPr="00E64CE6">
              <w:rPr>
                <w:sz w:val="22"/>
                <w:szCs w:val="22"/>
                <w:lang w:val="cy-GB"/>
              </w:rPr>
              <w:t xml:space="preserve"> (</w:t>
            </w:r>
            <w:r w:rsidR="00B85948" w:rsidRPr="00E64CE6">
              <w:rPr>
                <w:sz w:val="22"/>
                <w:szCs w:val="22"/>
                <w:lang w:val="cy-GB"/>
              </w:rPr>
              <w:t xml:space="preserve">with </w:t>
            </w:r>
            <w:r w:rsidR="00D060A6" w:rsidRPr="00E64CE6">
              <w:rPr>
                <w:sz w:val="22"/>
                <w:szCs w:val="22"/>
                <w:lang w:val="cy-GB"/>
              </w:rPr>
              <w:t>links to  prior learning)</w:t>
            </w:r>
          </w:p>
        </w:tc>
        <w:tc>
          <w:tcPr>
            <w:tcW w:w="4971" w:type="dxa"/>
          </w:tcPr>
          <w:p w14:paraId="4E3ECDCE" w14:textId="27CD4F25" w:rsidR="001FC517" w:rsidRPr="00E64CE6" w:rsidRDefault="001FC517" w:rsidP="001FC517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Introduce ‘Beth sy’n bod?’ Explain that it means ‘whats wrong/whats the matter?’</w:t>
            </w:r>
          </w:p>
          <w:p w14:paraId="6E97F572" w14:textId="3BF51D00" w:rsidR="001FC517" w:rsidRPr="00E64CE6" w:rsidRDefault="001FC517" w:rsidP="001FC517">
            <w:pPr>
              <w:rPr>
                <w:sz w:val="22"/>
                <w:szCs w:val="22"/>
                <w:lang w:val="cy-GB"/>
              </w:rPr>
            </w:pPr>
          </w:p>
          <w:p w14:paraId="1D43AE56" w14:textId="3845E831" w:rsidR="001FC517" w:rsidRPr="00E64CE6" w:rsidRDefault="001FC517" w:rsidP="001FC517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Heads, shoulders, knees and toes yn Gymraeg (song)</w:t>
            </w:r>
          </w:p>
          <w:p w14:paraId="049DFB93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3BC8E289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24A77B16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829C240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20C8782F" w14:textId="77777777" w:rsidR="00782816" w:rsidRPr="00E64CE6" w:rsidRDefault="6D29B3BF" w:rsidP="00782816">
            <w:pPr>
              <w:rPr>
                <w:sz w:val="22"/>
                <w:szCs w:val="22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Learn the body parts through the song- </w:t>
            </w:r>
            <w:hyperlink r:id="rId10">
              <w:r w:rsidRPr="00E64CE6">
                <w:rPr>
                  <w:rStyle w:val="Hyperlink"/>
                  <w:sz w:val="22"/>
                  <w:szCs w:val="22"/>
                </w:rPr>
                <w:t>https://www.youtube.com/watch?v=owIS_tcLvg8</w:t>
              </w:r>
            </w:hyperlink>
          </w:p>
          <w:p w14:paraId="2BD86F7F" w14:textId="438084DE" w:rsidR="0A8B16CF" w:rsidRPr="00E64CE6" w:rsidRDefault="0A8B16CF" w:rsidP="667E0B18">
            <w:pPr>
              <w:rPr>
                <w:sz w:val="22"/>
                <w:szCs w:val="22"/>
              </w:rPr>
            </w:pPr>
            <w:r w:rsidRPr="00E64CE6">
              <w:rPr>
                <w:sz w:val="22"/>
                <w:szCs w:val="22"/>
              </w:rPr>
              <w:t>Go through it without the music first to familiarise the pupils with the vocabulary and then with the music.</w:t>
            </w:r>
          </w:p>
          <w:p w14:paraId="45B7720C" w14:textId="77777777" w:rsidR="00782816" w:rsidRPr="00E64CE6" w:rsidRDefault="00782816" w:rsidP="00782816">
            <w:pPr>
              <w:rPr>
                <w:sz w:val="22"/>
                <w:szCs w:val="22"/>
                <w:lang w:val="cy-GB"/>
              </w:rPr>
            </w:pPr>
          </w:p>
          <w:p w14:paraId="299F216F" w14:textId="77777777" w:rsidR="00782816" w:rsidRPr="00E64CE6" w:rsidRDefault="00782816" w:rsidP="00782816">
            <w:pPr>
              <w:rPr>
                <w:sz w:val="22"/>
                <w:szCs w:val="22"/>
                <w:lang w:val="cy-GB"/>
              </w:rPr>
            </w:pPr>
          </w:p>
          <w:p w14:paraId="58D26874" w14:textId="21925583" w:rsidR="00782816" w:rsidRPr="00E64CE6" w:rsidRDefault="6D29B3BF" w:rsidP="00782816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A3 human outline on the board. </w:t>
            </w:r>
            <w:r w:rsidR="66917D4C" w:rsidRPr="00E64CE6">
              <w:rPr>
                <w:sz w:val="22"/>
                <w:szCs w:val="22"/>
                <w:lang w:val="cy-GB"/>
              </w:rPr>
              <w:t xml:space="preserve">I will read out the names of the body parts and then </w:t>
            </w:r>
            <w:r w:rsidR="004D03FE">
              <w:rPr>
                <w:sz w:val="22"/>
                <w:szCs w:val="22"/>
                <w:lang w:val="cy-GB"/>
              </w:rPr>
              <w:t>select pupils</w:t>
            </w:r>
            <w:r w:rsidR="66917D4C" w:rsidRPr="00E64CE6">
              <w:rPr>
                <w:sz w:val="22"/>
                <w:szCs w:val="22"/>
                <w:lang w:val="cy-GB"/>
              </w:rPr>
              <w:t xml:space="preserve"> to come up and put it on the part of the body which they think is correct. </w:t>
            </w:r>
          </w:p>
          <w:p w14:paraId="050DE121" w14:textId="77777777" w:rsidR="002B2D5B" w:rsidRPr="00E64CE6" w:rsidRDefault="002B2D5B" w:rsidP="00782816">
            <w:pPr>
              <w:rPr>
                <w:sz w:val="22"/>
                <w:szCs w:val="22"/>
                <w:lang w:val="cy-GB"/>
              </w:rPr>
            </w:pPr>
          </w:p>
          <w:p w14:paraId="0082543B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22E6197A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706C2014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7F17A4E6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491DF6ED" w14:textId="7AC27723" w:rsidR="002B2D5B" w:rsidRPr="00E64CE6" w:rsidRDefault="001FC517" w:rsidP="667E0B18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Video clip </w:t>
            </w:r>
            <w:r w:rsidR="00BA4C2F">
              <w:rPr>
                <w:sz w:val="22"/>
                <w:szCs w:val="22"/>
                <w:lang w:val="cy-GB"/>
              </w:rPr>
              <w:t>- Youtube</w:t>
            </w:r>
          </w:p>
        </w:tc>
      </w:tr>
      <w:tr w:rsidR="002B2D5B" w:rsidRPr="00E64CE6" w14:paraId="3E425A8C" w14:textId="77777777" w:rsidTr="667E0B18">
        <w:trPr>
          <w:trHeight w:val="2043"/>
        </w:trPr>
        <w:tc>
          <w:tcPr>
            <w:tcW w:w="1249" w:type="dxa"/>
          </w:tcPr>
          <w:p w14:paraId="3C63E476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5F4057E9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427965B4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0CF76629" w14:textId="3F68AA39" w:rsidR="002B2D5B" w:rsidRPr="00E64CE6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Class teacher supporting role play</w:t>
            </w:r>
          </w:p>
          <w:p w14:paraId="0A16F9DB" w14:textId="2D572786" w:rsid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0393F8DB" w14:textId="5EBE8D5F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F426EF8" w14:textId="42A80ACB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3B2DA66" w14:textId="3F714DED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78C752E3" w14:textId="11C3CDD9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1FBCA938" w14:textId="23B48357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5F1F6AB5" w14:textId="534D943E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23CFD57" w14:textId="58CFE53F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3A9A7848" w14:textId="53052631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0796FCF2" w14:textId="46728CE8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33947494" w14:textId="61491281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B57B64E" w14:textId="7EF9A733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A9039B3" w14:textId="1A0270B4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AAA79B6" w14:textId="290C3088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53AE9D15" w14:textId="6CCD1A00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136B5702" w14:textId="17F59583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3757564" w14:textId="0C255D04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106E1435" w14:textId="6A0A001B" w:rsidR="00AF1F85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1CB2F742" w14:textId="06ABD12C" w:rsidR="00AF1F85" w:rsidRPr="00E64CE6" w:rsidRDefault="00AF1F85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TA supporting matching activity </w:t>
            </w:r>
          </w:p>
          <w:p w14:paraId="2E7BFA8F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5481C09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1A68682D" w14:textId="2F79E47A" w:rsidR="002B2D5B" w:rsidRPr="00E64CE6" w:rsidRDefault="001FC517" w:rsidP="667E0B18">
            <w:pPr>
              <w:rPr>
                <w:sz w:val="22"/>
                <w:szCs w:val="22"/>
                <w:u w:val="single"/>
                <w:lang w:val="cy-GB"/>
              </w:rPr>
            </w:pPr>
            <w:r w:rsidRPr="00E64CE6">
              <w:rPr>
                <w:sz w:val="22"/>
                <w:szCs w:val="22"/>
                <w:u w:val="single"/>
                <w:lang w:val="cy-GB"/>
              </w:rPr>
              <w:lastRenderedPageBreak/>
              <w:t>Carousel of activities</w:t>
            </w:r>
            <w:r w:rsidRPr="00E64CE6">
              <w:rPr>
                <w:sz w:val="22"/>
                <w:szCs w:val="22"/>
                <w:lang w:val="cy-GB"/>
              </w:rPr>
              <w:t xml:space="preserve"> </w:t>
            </w:r>
          </w:p>
          <w:p w14:paraId="6DB38995" w14:textId="7C2A584D" w:rsidR="001FC517" w:rsidRPr="00E64CE6" w:rsidRDefault="084A3A00" w:rsidP="001FC51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Doctors r</w:t>
            </w:r>
            <w:r w:rsidR="001FC517" w:rsidRPr="00E64CE6">
              <w:rPr>
                <w:sz w:val="22"/>
                <w:szCs w:val="22"/>
                <w:lang w:val="cy-GB"/>
              </w:rPr>
              <w:t>ole play</w:t>
            </w:r>
            <w:r w:rsidR="318856C3" w:rsidRPr="00E64CE6">
              <w:rPr>
                <w:sz w:val="22"/>
                <w:szCs w:val="22"/>
                <w:lang w:val="cy-GB"/>
              </w:rPr>
              <w:t>. Children must ask and answer questions to eachother using the key phrases for this lesson including:</w:t>
            </w:r>
            <w:r w:rsidR="001FC517" w:rsidRPr="00E64CE6">
              <w:rPr>
                <w:sz w:val="22"/>
                <w:szCs w:val="22"/>
                <w:lang w:val="cy-GB"/>
              </w:rPr>
              <w:t xml:space="preserve"> ‘Beth sy’n bod?’ </w:t>
            </w:r>
            <w:r w:rsidR="7A5D0AAB" w:rsidRPr="00E64CE6">
              <w:rPr>
                <w:sz w:val="22"/>
                <w:szCs w:val="22"/>
                <w:lang w:val="cy-GB"/>
              </w:rPr>
              <w:t xml:space="preserve">and </w:t>
            </w:r>
            <w:r w:rsidR="001FC517" w:rsidRPr="00E64CE6">
              <w:rPr>
                <w:sz w:val="22"/>
                <w:szCs w:val="22"/>
                <w:lang w:val="cy-GB"/>
              </w:rPr>
              <w:t>‘Mae .... dost gyda fi’</w:t>
            </w:r>
            <w:r w:rsidR="7991E294" w:rsidRPr="00E64CE6">
              <w:rPr>
                <w:sz w:val="22"/>
                <w:szCs w:val="22"/>
                <w:lang w:val="cy-GB"/>
              </w:rPr>
              <w:t>. The children will have the opportunity to use bandages to make it more realistic for them.</w:t>
            </w:r>
            <w:r w:rsidR="39ED3C21" w:rsidRPr="00E64CE6">
              <w:rPr>
                <w:sz w:val="22"/>
                <w:szCs w:val="22"/>
                <w:lang w:val="cy-GB"/>
              </w:rPr>
              <w:t xml:space="preserve"> (Class teacher support in guiding the scenario and script</w:t>
            </w:r>
            <w:r w:rsidR="4505B2E1" w:rsidRPr="00E64CE6">
              <w:rPr>
                <w:sz w:val="22"/>
                <w:szCs w:val="22"/>
                <w:lang w:val="cy-GB"/>
              </w:rPr>
              <w:t>)</w:t>
            </w:r>
          </w:p>
          <w:p w14:paraId="0A25B157" w14:textId="5CEF3D16" w:rsidR="667E0B18" w:rsidRPr="00E64CE6" w:rsidRDefault="667E0B18" w:rsidP="667E0B18">
            <w:pPr>
              <w:ind w:left="360"/>
              <w:rPr>
                <w:sz w:val="22"/>
                <w:szCs w:val="22"/>
                <w:lang w:val="cy-GB"/>
              </w:rPr>
            </w:pPr>
          </w:p>
          <w:p w14:paraId="7883A846" w14:textId="2E0C51CD" w:rsidR="00F71E45" w:rsidRPr="00E64CE6" w:rsidRDefault="001FC517" w:rsidP="00F71E45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 xml:space="preserve">If dry, go outside and draw around </w:t>
            </w:r>
            <w:r w:rsidRPr="00E64CE6">
              <w:rPr>
                <w:sz w:val="22"/>
                <w:szCs w:val="22"/>
                <w:lang w:val="cy-GB"/>
              </w:rPr>
              <w:lastRenderedPageBreak/>
              <w:t>eachother and label body parts</w:t>
            </w:r>
            <w:r w:rsidR="56937575" w:rsidRPr="00E64CE6">
              <w:rPr>
                <w:sz w:val="22"/>
                <w:szCs w:val="22"/>
                <w:lang w:val="cy-GB"/>
              </w:rPr>
              <w:t>. The children will be able to use the cut out vocabulary words used in the introduction of labelling the body. (</w:t>
            </w:r>
            <w:r w:rsidR="0E827C68" w:rsidRPr="00E64CE6">
              <w:rPr>
                <w:sz w:val="22"/>
                <w:szCs w:val="22"/>
                <w:lang w:val="cy-GB"/>
              </w:rPr>
              <w:t>If wet,</w:t>
            </w:r>
            <w:r w:rsidR="09328DB6" w:rsidRPr="00E64CE6">
              <w:rPr>
                <w:sz w:val="22"/>
                <w:szCs w:val="22"/>
                <w:lang w:val="cy-GB"/>
              </w:rPr>
              <w:t xml:space="preserve"> children can use the corridor where </w:t>
            </w:r>
            <w:r w:rsidR="0E827C68" w:rsidRPr="00E64CE6">
              <w:rPr>
                <w:sz w:val="22"/>
                <w:szCs w:val="22"/>
                <w:lang w:val="cy-GB"/>
              </w:rPr>
              <w:t>one child lays down and the others label them using vocabulary</w:t>
            </w:r>
            <w:r w:rsidR="462EF5AC" w:rsidRPr="00E64CE6">
              <w:rPr>
                <w:sz w:val="22"/>
                <w:szCs w:val="22"/>
                <w:lang w:val="cy-GB"/>
              </w:rPr>
              <w:t>)</w:t>
            </w:r>
          </w:p>
          <w:p w14:paraId="45460820" w14:textId="6DDB712D" w:rsidR="001FC517" w:rsidRPr="00E64CE6" w:rsidRDefault="001FC517" w:rsidP="00F71E45">
            <w:pPr>
              <w:pStyle w:val="ListParagraph"/>
              <w:rPr>
                <w:sz w:val="22"/>
                <w:szCs w:val="22"/>
                <w:lang w:val="cy-GB"/>
              </w:rPr>
            </w:pPr>
          </w:p>
          <w:p w14:paraId="1F3531EF" w14:textId="2DF91D56" w:rsidR="001FC517" w:rsidRPr="00E64CE6" w:rsidRDefault="0D9ED477" w:rsidP="001FC517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Matching activity - body part cards</w:t>
            </w:r>
            <w:r w:rsidR="52A1BA2A" w:rsidRPr="00E64CE6">
              <w:rPr>
                <w:sz w:val="22"/>
                <w:szCs w:val="22"/>
                <w:lang w:val="cy-GB"/>
              </w:rPr>
              <w:t xml:space="preserve">. The pupils must </w:t>
            </w:r>
            <w:r w:rsidRPr="00E64CE6">
              <w:rPr>
                <w:sz w:val="22"/>
                <w:szCs w:val="22"/>
                <w:lang w:val="cy-GB"/>
              </w:rPr>
              <w:t xml:space="preserve">match up and </w:t>
            </w:r>
            <w:r w:rsidR="5E2E5DF1" w:rsidRPr="00E64CE6">
              <w:rPr>
                <w:sz w:val="22"/>
                <w:szCs w:val="22"/>
                <w:lang w:val="cy-GB"/>
              </w:rPr>
              <w:t>the Welsh word with the correct picture.</w:t>
            </w:r>
            <w:r w:rsidR="2F80754E" w:rsidRPr="00E64CE6">
              <w:rPr>
                <w:sz w:val="22"/>
                <w:szCs w:val="22"/>
                <w:lang w:val="cy-GB"/>
              </w:rPr>
              <w:t xml:space="preserve"> This will be set up and played in the way a game of ‘Pairs’ is. </w:t>
            </w:r>
            <w:r w:rsidR="5E2E5DF1" w:rsidRPr="00E64CE6">
              <w:rPr>
                <w:sz w:val="22"/>
                <w:szCs w:val="22"/>
                <w:lang w:val="cy-GB"/>
              </w:rPr>
              <w:t>The whole group must repeat the word in Welsh and say what the picture is. (TA support)</w:t>
            </w:r>
            <w:r w:rsidR="67C29624" w:rsidRPr="00E64CE6">
              <w:rPr>
                <w:sz w:val="22"/>
                <w:szCs w:val="22"/>
                <w:lang w:val="cy-GB"/>
              </w:rPr>
              <w:t>.</w:t>
            </w:r>
          </w:p>
          <w:p w14:paraId="32715732" w14:textId="77777777" w:rsidR="002B2D5B" w:rsidRPr="00E64CE6" w:rsidRDefault="002B2D5B" w:rsidP="001FC517">
            <w:pPr>
              <w:rPr>
                <w:sz w:val="22"/>
                <w:szCs w:val="22"/>
                <w:lang w:val="cy-GB"/>
              </w:rPr>
            </w:pPr>
          </w:p>
          <w:p w14:paraId="412AF2A1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27AADFAF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1540434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F32319A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20E75A3D" w14:textId="03FEBD74" w:rsidR="002B2D5B" w:rsidRPr="00E64CE6" w:rsidRDefault="37A9506E" w:rsidP="667E0B18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lastRenderedPageBreak/>
              <w:t>Bandages</w:t>
            </w:r>
          </w:p>
          <w:p w14:paraId="0D6B46DA" w14:textId="1E35DE14" w:rsidR="002B2D5B" w:rsidRPr="00E64CE6" w:rsidRDefault="002B2D5B" w:rsidP="667E0B18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E68958C" w14:textId="657286D3" w:rsidR="002B2D5B" w:rsidRPr="00E64CE6" w:rsidRDefault="37A9506E" w:rsidP="667E0B18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Chalks</w:t>
            </w:r>
          </w:p>
          <w:p w14:paraId="442394BF" w14:textId="01498FAE" w:rsidR="002B2D5B" w:rsidRPr="00E64CE6" w:rsidRDefault="002B2D5B" w:rsidP="667E0B18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67BB785E" w14:textId="4EA387DA" w:rsidR="002B2D5B" w:rsidRPr="00E64CE6" w:rsidRDefault="37A9506E" w:rsidP="667E0B18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Vocabulary cards</w:t>
            </w:r>
          </w:p>
          <w:p w14:paraId="1A3903FA" w14:textId="129B0DEE" w:rsidR="002B2D5B" w:rsidRPr="00E64CE6" w:rsidRDefault="002B2D5B" w:rsidP="667E0B18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73A5E4AB" w14:textId="450A846D" w:rsidR="002B2D5B" w:rsidRPr="00E64CE6" w:rsidRDefault="37A9506E" w:rsidP="667E0B18">
            <w:pPr>
              <w:jc w:val="center"/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Matching cards</w:t>
            </w:r>
          </w:p>
        </w:tc>
      </w:tr>
      <w:tr w:rsidR="002B2D5B" w:rsidRPr="00E64CE6" w14:paraId="78EBC3C5" w14:textId="77777777" w:rsidTr="667E0B18">
        <w:trPr>
          <w:trHeight w:val="2051"/>
        </w:trPr>
        <w:tc>
          <w:tcPr>
            <w:tcW w:w="1249" w:type="dxa"/>
          </w:tcPr>
          <w:p w14:paraId="12989264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0234BE87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3C7DFD5C" w14:textId="77777777" w:rsidR="002B2D5B" w:rsidRPr="00E64CE6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E64CE6">
              <w:rPr>
                <w:b/>
                <w:sz w:val="22"/>
                <w:szCs w:val="22"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2EEFA067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39E95A6C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83EB441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1E57D1BE" w14:textId="2467C1D3" w:rsidR="002B2D5B" w:rsidRPr="00E64CE6" w:rsidRDefault="01C58373" w:rsidP="00635FCC">
            <w:p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Dojo randomiser</w:t>
            </w:r>
            <w:r w:rsidR="59D4F6EB" w:rsidRPr="00E64CE6">
              <w:rPr>
                <w:sz w:val="22"/>
                <w:szCs w:val="22"/>
                <w:lang w:val="cy-GB"/>
              </w:rPr>
              <w:t>.</w:t>
            </w:r>
          </w:p>
          <w:p w14:paraId="343F7A68" w14:textId="765A6627" w:rsidR="00AB373B" w:rsidRPr="00E64CE6" w:rsidRDefault="01C58373" w:rsidP="00AB373B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  <w:lang w:val="cy-GB"/>
              </w:rPr>
            </w:pPr>
            <w:r w:rsidRPr="00E64CE6">
              <w:rPr>
                <w:sz w:val="22"/>
                <w:szCs w:val="22"/>
                <w:lang w:val="cy-GB"/>
              </w:rPr>
              <w:t>Name body parts yn Gymraeg</w:t>
            </w:r>
            <w:r w:rsidR="597DEA87" w:rsidRPr="00E64CE6">
              <w:rPr>
                <w:sz w:val="22"/>
                <w:szCs w:val="22"/>
                <w:lang w:val="cy-GB"/>
              </w:rPr>
              <w:t xml:space="preserve">, if pupils get it correct they can collect their stuff for home. </w:t>
            </w:r>
          </w:p>
          <w:p w14:paraId="2A163885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31831FA2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0E61511D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  <w:p w14:paraId="46716F0C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E64CE6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249DC3B8" w:rsidR="00825827" w:rsidRDefault="004676CD" w:rsidP="00825827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The children thouroughly enjoyed learning the body parts in Welsh through the variety of activities. They </w:t>
            </w:r>
            <w:r w:rsidR="00535804">
              <w:rPr>
                <w:sz w:val="22"/>
                <w:szCs w:val="22"/>
                <w:lang w:val="cy-GB"/>
              </w:rPr>
              <w:t>were able too relate back to the heads, shoulders, knees and toes in English which helped them to work out body parts in Welsh.</w:t>
            </w:r>
          </w:p>
          <w:p w14:paraId="536A28A2" w14:textId="77777777" w:rsidR="00535804" w:rsidRPr="00CF6D25" w:rsidRDefault="00535804" w:rsidP="00825827">
            <w:pPr>
              <w:rPr>
                <w:sz w:val="22"/>
                <w:szCs w:val="22"/>
                <w:lang w:val="cy-GB"/>
              </w:rPr>
            </w:pPr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164226B9" w14:textId="77777777" w:rsidR="00825827" w:rsidRDefault="00535804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children will have to revisit this topic to recap on</w:t>
            </w:r>
            <w:r w:rsidR="00B463CD">
              <w:rPr>
                <w:sz w:val="20"/>
                <w:szCs w:val="20"/>
                <w:lang w:val="cy-GB"/>
              </w:rPr>
              <w:t xml:space="preserve"> the key vocabulary and phrases</w:t>
            </w:r>
            <w:r w:rsidR="001059C0">
              <w:rPr>
                <w:sz w:val="20"/>
                <w:szCs w:val="20"/>
                <w:lang w:val="cy-GB"/>
              </w:rPr>
              <w:t>.</w:t>
            </w:r>
          </w:p>
          <w:p w14:paraId="6E88F129" w14:textId="0EA8871A" w:rsidR="00B830F3" w:rsidRPr="00825827" w:rsidRDefault="00B830F3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Perhaps a less practial lesson and next time put </w:t>
            </w:r>
            <w:r w:rsidR="00060F73">
              <w:rPr>
                <w:sz w:val="20"/>
                <w:szCs w:val="20"/>
                <w:lang w:val="cy-GB"/>
              </w:rPr>
              <w:t>their learning into books.</w:t>
            </w: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340D304D" w14:textId="77777777" w:rsidR="00825827" w:rsidRDefault="00060F73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 think I gave clear instructions and explained the new phrases and key vocabulary </w:t>
            </w:r>
            <w:r w:rsidR="003260EF">
              <w:rPr>
                <w:sz w:val="20"/>
                <w:szCs w:val="20"/>
                <w:lang w:val="cy-GB"/>
              </w:rPr>
              <w:t>well.</w:t>
            </w:r>
          </w:p>
          <w:p w14:paraId="471612F7" w14:textId="140F8FD2" w:rsidR="003260EF" w:rsidRPr="00825827" w:rsidRDefault="003260EF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2E474BF8" w14:textId="77777777" w:rsidR="00825827" w:rsidRDefault="003260EF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During the lesson, I noticed that for the role play group I hadn’t given them any other promts apart from the question ‘beth sy’n bod’ and the sentence pattern of how to answer. </w:t>
            </w:r>
          </w:p>
          <w:p w14:paraId="12D2BCF1" w14:textId="55873A07" w:rsidR="00344373" w:rsidRPr="00825827" w:rsidRDefault="00344373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time I will ensure that all groups are </w:t>
            </w:r>
            <w:r w:rsidR="00F43265">
              <w:rPr>
                <w:sz w:val="20"/>
                <w:szCs w:val="20"/>
                <w:lang w:val="cy-GB"/>
              </w:rPr>
              <w:t>given word mats/handouts to support them on task when doing a new topic.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D97A62" w14:textId="77777777" w:rsidR="00E21DB9" w:rsidRDefault="00E21DB9" w:rsidP="00B24C18">
      <w:r>
        <w:separator/>
      </w:r>
    </w:p>
  </w:endnote>
  <w:endnote w:type="continuationSeparator" w:id="0">
    <w:p w14:paraId="438355FD" w14:textId="77777777" w:rsidR="00E21DB9" w:rsidRDefault="00E21DB9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D8A0C" w14:textId="77777777" w:rsidR="00E21DB9" w:rsidRDefault="00E21DB9" w:rsidP="00B24C18">
      <w:r>
        <w:separator/>
      </w:r>
    </w:p>
  </w:footnote>
  <w:footnote w:type="continuationSeparator" w:id="0">
    <w:p w14:paraId="6AFBC702" w14:textId="77777777" w:rsidR="00E21DB9" w:rsidRDefault="00E21DB9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E2630"/>
    <w:multiLevelType w:val="hybridMultilevel"/>
    <w:tmpl w:val="8F8EAFD6"/>
    <w:lvl w:ilvl="0" w:tplc="1494C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C48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9E2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94EF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4832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F89A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007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F8E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86B1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77D71"/>
    <w:multiLevelType w:val="hybridMultilevel"/>
    <w:tmpl w:val="4ECA2754"/>
    <w:lvl w:ilvl="0" w:tplc="2A0EA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A88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3E0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08B2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149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21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343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FA6D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521B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E64F2"/>
    <w:multiLevelType w:val="hybridMultilevel"/>
    <w:tmpl w:val="C8424360"/>
    <w:lvl w:ilvl="0" w:tplc="12AA7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AE2C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F60A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48F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C69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688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4036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9C96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1C4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F15E8"/>
    <w:multiLevelType w:val="hybridMultilevel"/>
    <w:tmpl w:val="516AC63E"/>
    <w:lvl w:ilvl="0" w:tplc="EE304C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528A9"/>
    <w:multiLevelType w:val="hybridMultilevel"/>
    <w:tmpl w:val="3376BB40"/>
    <w:lvl w:ilvl="0" w:tplc="0C08F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9E3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BC5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9699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B69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18FB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34FC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667E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0C1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20E84"/>
    <w:multiLevelType w:val="hybridMultilevel"/>
    <w:tmpl w:val="FC90D422"/>
    <w:lvl w:ilvl="0" w:tplc="A61297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3A6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46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BEA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A83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482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18E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342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40A70"/>
    <w:multiLevelType w:val="hybridMultilevel"/>
    <w:tmpl w:val="51280228"/>
    <w:lvl w:ilvl="0" w:tplc="F1A4B6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ECCC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42D9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841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E0E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9046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C83A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FE78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269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D6FBF"/>
    <w:multiLevelType w:val="hybridMultilevel"/>
    <w:tmpl w:val="824C0980"/>
    <w:lvl w:ilvl="0" w:tplc="B7302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24AD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707D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A85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412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6A8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36E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E77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FA78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0F73"/>
    <w:rsid w:val="00063D4A"/>
    <w:rsid w:val="000973E5"/>
    <w:rsid w:val="000B6B62"/>
    <w:rsid w:val="000E5C05"/>
    <w:rsid w:val="001059C0"/>
    <w:rsid w:val="00167F75"/>
    <w:rsid w:val="001FC517"/>
    <w:rsid w:val="002B2D5B"/>
    <w:rsid w:val="002F72F8"/>
    <w:rsid w:val="0030475C"/>
    <w:rsid w:val="0031228F"/>
    <w:rsid w:val="003260EF"/>
    <w:rsid w:val="00344373"/>
    <w:rsid w:val="003502C7"/>
    <w:rsid w:val="003770F9"/>
    <w:rsid w:val="003B005D"/>
    <w:rsid w:val="003D443E"/>
    <w:rsid w:val="0040291F"/>
    <w:rsid w:val="00405745"/>
    <w:rsid w:val="004644C2"/>
    <w:rsid w:val="00467647"/>
    <w:rsid w:val="004676CD"/>
    <w:rsid w:val="004847B6"/>
    <w:rsid w:val="004B506C"/>
    <w:rsid w:val="004B73CD"/>
    <w:rsid w:val="004D03FE"/>
    <w:rsid w:val="004E1B77"/>
    <w:rsid w:val="00535804"/>
    <w:rsid w:val="005404E0"/>
    <w:rsid w:val="005B2532"/>
    <w:rsid w:val="005B7769"/>
    <w:rsid w:val="00610C4A"/>
    <w:rsid w:val="00635FCC"/>
    <w:rsid w:val="00645E24"/>
    <w:rsid w:val="006953EE"/>
    <w:rsid w:val="006E32EF"/>
    <w:rsid w:val="00713823"/>
    <w:rsid w:val="00782816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B373B"/>
    <w:rsid w:val="00AF1F85"/>
    <w:rsid w:val="00AF532A"/>
    <w:rsid w:val="00B02BEF"/>
    <w:rsid w:val="00B0430A"/>
    <w:rsid w:val="00B24C18"/>
    <w:rsid w:val="00B463CD"/>
    <w:rsid w:val="00B830F3"/>
    <w:rsid w:val="00B85948"/>
    <w:rsid w:val="00BA4C2F"/>
    <w:rsid w:val="00BB582B"/>
    <w:rsid w:val="00BC35BE"/>
    <w:rsid w:val="00BE5E13"/>
    <w:rsid w:val="00BF5170"/>
    <w:rsid w:val="00CF6D25"/>
    <w:rsid w:val="00D060A6"/>
    <w:rsid w:val="00D46A8E"/>
    <w:rsid w:val="00D91956"/>
    <w:rsid w:val="00DB1D3B"/>
    <w:rsid w:val="00E21DB9"/>
    <w:rsid w:val="00E64CE6"/>
    <w:rsid w:val="00E75960"/>
    <w:rsid w:val="00EB6268"/>
    <w:rsid w:val="00EC0A98"/>
    <w:rsid w:val="00EE0418"/>
    <w:rsid w:val="00EE0AC1"/>
    <w:rsid w:val="00EF0BE1"/>
    <w:rsid w:val="00F43265"/>
    <w:rsid w:val="00F636FF"/>
    <w:rsid w:val="00F707F4"/>
    <w:rsid w:val="00F71E45"/>
    <w:rsid w:val="00F8496A"/>
    <w:rsid w:val="00FB79B2"/>
    <w:rsid w:val="01C58373"/>
    <w:rsid w:val="083EA5C2"/>
    <w:rsid w:val="084A3A00"/>
    <w:rsid w:val="09328DB6"/>
    <w:rsid w:val="0A8B16CF"/>
    <w:rsid w:val="0D9ED477"/>
    <w:rsid w:val="0E827C68"/>
    <w:rsid w:val="11C082A4"/>
    <w:rsid w:val="178CC797"/>
    <w:rsid w:val="1B562A13"/>
    <w:rsid w:val="282337D0"/>
    <w:rsid w:val="2BF907DF"/>
    <w:rsid w:val="2F80754E"/>
    <w:rsid w:val="318856C3"/>
    <w:rsid w:val="344B312A"/>
    <w:rsid w:val="34ADBBC4"/>
    <w:rsid w:val="37A9506E"/>
    <w:rsid w:val="383D8565"/>
    <w:rsid w:val="39ED3C21"/>
    <w:rsid w:val="3A846449"/>
    <w:rsid w:val="3BC693B5"/>
    <w:rsid w:val="3C528F01"/>
    <w:rsid w:val="4505B2E1"/>
    <w:rsid w:val="462EF5AC"/>
    <w:rsid w:val="4AC9D436"/>
    <w:rsid w:val="51A29C7C"/>
    <w:rsid w:val="52A1BA2A"/>
    <w:rsid w:val="53334BD2"/>
    <w:rsid w:val="56937575"/>
    <w:rsid w:val="597DEA87"/>
    <w:rsid w:val="59C92B93"/>
    <w:rsid w:val="59D4F6EB"/>
    <w:rsid w:val="5A04DFC9"/>
    <w:rsid w:val="5E2E5DF1"/>
    <w:rsid w:val="5E8DCB54"/>
    <w:rsid w:val="667E0B18"/>
    <w:rsid w:val="66917D4C"/>
    <w:rsid w:val="6723A060"/>
    <w:rsid w:val="67C29624"/>
    <w:rsid w:val="6D29B3BF"/>
    <w:rsid w:val="714D0DBC"/>
    <w:rsid w:val="741D69DC"/>
    <w:rsid w:val="778E92CA"/>
    <w:rsid w:val="7991E294"/>
    <w:rsid w:val="7A5D0AAB"/>
    <w:rsid w:val="7D484AAF"/>
    <w:rsid w:val="7D8F4F3E"/>
    <w:rsid w:val="7E0EA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docId w15:val="{10F2EECC-5187-9747-A1B9-4CEB3765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owIS_tcLvg8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6</TotalTime>
  <Pages>5</Pages>
  <Words>685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Gemma Thomas (1801533)</cp:lastModifiedBy>
  <cp:revision>25</cp:revision>
  <dcterms:created xsi:type="dcterms:W3CDTF">2019-10-01T08:38:00Z</dcterms:created>
  <dcterms:modified xsi:type="dcterms:W3CDTF">2020-04-26T10:39:00Z</dcterms:modified>
</cp:coreProperties>
</file>