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B6C0C" w14:textId="30443DB2" w:rsidR="00C6554A" w:rsidRPr="00202DB0" w:rsidRDefault="00BC2E73" w:rsidP="00577B20">
      <w:pPr>
        <w:jc w:val="center"/>
        <w:rPr>
          <w:rFonts w:cs="Calibri"/>
          <w:szCs w:val="24"/>
          <w:lang w:val="en-GB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>
        <w:rPr>
          <w:noProof/>
        </w:rPr>
        <w:drawing>
          <wp:inline distT="0" distB="0" distL="0" distR="0" wp14:anchorId="44FF97AD" wp14:editId="3DA24ABA">
            <wp:extent cx="5486400" cy="4267835"/>
            <wp:effectExtent l="0" t="0" r="0" b="0"/>
            <wp:docPr id="30" name="Picture 3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7803C" w14:textId="72ABE39F" w:rsidR="008F4ED5" w:rsidRPr="00202DB0" w:rsidRDefault="00232F01" w:rsidP="001C3F90">
      <w:pPr>
        <w:rPr>
          <w:rFonts w:cs="Calibri"/>
          <w:szCs w:val="24"/>
          <w:lang w:val="en-GB"/>
        </w:rPr>
      </w:pPr>
      <w:r w:rsidRPr="00202DB0">
        <w:rPr>
          <w:rFonts w:cs="Calibri"/>
          <w:szCs w:val="24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0"/>
    <w:bookmarkEnd w:id="1"/>
    <w:bookmarkEnd w:id="2"/>
    <w:bookmarkEnd w:id="3"/>
    <w:bookmarkEnd w:id="4"/>
    <w:p w14:paraId="583D7045" w14:textId="77777777" w:rsidR="00350D05" w:rsidRDefault="00350D05" w:rsidP="001C3F90">
      <w:pPr>
        <w:rPr>
          <w:rFonts w:cs="Calibri"/>
          <w:bCs/>
          <w:szCs w:val="24"/>
          <w:lang w:val="en-GB"/>
        </w:rPr>
      </w:pPr>
    </w:p>
    <w:p w14:paraId="674CE99D" w14:textId="2E195D70" w:rsidR="00C6554A" w:rsidRPr="00202DB0" w:rsidRDefault="009431D7" w:rsidP="001C3F90">
      <w:pPr>
        <w:rPr>
          <w:rFonts w:cs="Calibri"/>
          <w:bCs/>
          <w:szCs w:val="24"/>
          <w:lang w:val="en-GB"/>
        </w:rPr>
      </w:pPr>
      <w:r w:rsidRPr="00202DB0">
        <w:rPr>
          <w:rFonts w:cs="Calibri"/>
          <w:bCs/>
          <w:szCs w:val="24"/>
          <w:lang w:val="en-GB"/>
        </w:rPr>
        <w:t>Assignment Title</w:t>
      </w:r>
      <w:r w:rsidR="005D5A59" w:rsidRPr="00202DB0">
        <w:rPr>
          <w:rFonts w:cs="Calibri"/>
          <w:bCs/>
          <w:szCs w:val="24"/>
          <w:lang w:val="en-GB"/>
        </w:rPr>
        <w:t xml:space="preserve"> </w:t>
      </w:r>
      <w:r w:rsidR="001E3ED0">
        <w:rPr>
          <w:rFonts w:cs="Calibri"/>
          <w:bCs/>
          <w:szCs w:val="24"/>
          <w:lang w:val="en-GB"/>
        </w:rPr>
        <w:t>–</w:t>
      </w:r>
      <w:r w:rsidRPr="00202DB0">
        <w:rPr>
          <w:rFonts w:cs="Calibri"/>
          <w:bCs/>
          <w:szCs w:val="24"/>
          <w:lang w:val="en-GB"/>
        </w:rPr>
        <w:t xml:space="preserve"> </w:t>
      </w:r>
      <w:r w:rsidR="001E3ED0">
        <w:rPr>
          <w:rFonts w:cs="Calibri"/>
          <w:bCs/>
          <w:szCs w:val="24"/>
          <w:lang w:val="en-GB"/>
        </w:rPr>
        <w:t>Algorithms and Data Structures</w:t>
      </w:r>
    </w:p>
    <w:p w14:paraId="64F376DB" w14:textId="08E7B015" w:rsidR="004418BF" w:rsidRPr="00202DB0" w:rsidRDefault="004418BF" w:rsidP="001C3F90">
      <w:pPr>
        <w:rPr>
          <w:rFonts w:cs="Calibri"/>
          <w:bCs/>
          <w:szCs w:val="24"/>
          <w:lang w:val="en-GB"/>
        </w:rPr>
      </w:pPr>
      <w:r w:rsidRPr="00202DB0">
        <w:rPr>
          <w:rFonts w:cs="Calibri"/>
          <w:bCs/>
          <w:szCs w:val="24"/>
          <w:lang w:val="en-GB"/>
        </w:rPr>
        <w:t>Module </w:t>
      </w:r>
      <w:r w:rsidR="00D34115">
        <w:rPr>
          <w:rFonts w:cs="Calibri"/>
          <w:bCs/>
          <w:szCs w:val="24"/>
          <w:lang w:val="en-GB"/>
        </w:rPr>
        <w:t>–</w:t>
      </w:r>
      <w:r w:rsidRPr="00202DB0">
        <w:rPr>
          <w:rFonts w:cs="Calibri"/>
          <w:bCs/>
          <w:szCs w:val="24"/>
          <w:lang w:val="en-GB"/>
        </w:rPr>
        <w:t xml:space="preserve"> </w:t>
      </w:r>
      <w:r w:rsidR="00D34115">
        <w:rPr>
          <w:rFonts w:cs="Calibri"/>
          <w:bCs/>
          <w:szCs w:val="24"/>
          <w:lang w:val="en-GB"/>
        </w:rPr>
        <w:t>OOP and Advanced Software Development (Algorithms)</w:t>
      </w:r>
      <w:r w:rsidR="005D5A59" w:rsidRPr="00202DB0">
        <w:rPr>
          <w:rFonts w:cs="Calibri"/>
          <w:bCs/>
          <w:szCs w:val="24"/>
          <w:lang w:val="en-GB"/>
        </w:rPr>
        <w:t xml:space="preserve"> </w:t>
      </w:r>
    </w:p>
    <w:p w14:paraId="19829816" w14:textId="7D041A47" w:rsidR="005F7FA2" w:rsidRPr="00202DB0" w:rsidRDefault="005F7FA2" w:rsidP="001C3F90">
      <w:pPr>
        <w:rPr>
          <w:rFonts w:cs="Calibri"/>
          <w:bCs/>
          <w:szCs w:val="24"/>
          <w:lang w:val="en-GB"/>
        </w:rPr>
      </w:pPr>
      <w:r w:rsidRPr="00202DB0">
        <w:rPr>
          <w:rFonts w:cs="Calibri"/>
          <w:bCs/>
          <w:szCs w:val="24"/>
          <w:lang w:val="en-GB"/>
        </w:rPr>
        <w:t>Module Code</w:t>
      </w:r>
      <w:r w:rsidR="005D5A59" w:rsidRPr="00202DB0">
        <w:rPr>
          <w:rFonts w:cs="Calibri"/>
          <w:bCs/>
          <w:szCs w:val="24"/>
          <w:lang w:val="en-GB"/>
        </w:rPr>
        <w:t xml:space="preserve"> </w:t>
      </w:r>
      <w:r w:rsidR="00CF2AAF" w:rsidRPr="00202DB0">
        <w:rPr>
          <w:rFonts w:cs="Calibri"/>
          <w:bCs/>
          <w:szCs w:val="24"/>
          <w:lang w:val="en-GB"/>
        </w:rPr>
        <w:t>–</w:t>
      </w:r>
      <w:r w:rsidR="005D5A59" w:rsidRPr="00202DB0">
        <w:rPr>
          <w:rFonts w:cs="Calibri"/>
          <w:bCs/>
          <w:szCs w:val="24"/>
          <w:lang w:val="en-GB"/>
        </w:rPr>
        <w:t xml:space="preserve"> </w:t>
      </w:r>
      <w:r w:rsidR="00D34115">
        <w:rPr>
          <w:rFonts w:cs="Calibri"/>
          <w:bCs/>
          <w:szCs w:val="24"/>
          <w:lang w:val="en-GB"/>
        </w:rPr>
        <w:t>ACCA5032</w:t>
      </w:r>
    </w:p>
    <w:p w14:paraId="54133684" w14:textId="4AD0BD94" w:rsidR="008A5DB0" w:rsidRPr="00202DB0" w:rsidRDefault="008A5DB0" w:rsidP="001C3F90">
      <w:pPr>
        <w:rPr>
          <w:rFonts w:cs="Calibri"/>
          <w:bCs/>
          <w:szCs w:val="24"/>
          <w:lang w:val="en-GB"/>
        </w:rPr>
      </w:pPr>
      <w:r w:rsidRPr="00202DB0">
        <w:rPr>
          <w:rFonts w:cs="Calibri"/>
          <w:bCs/>
          <w:szCs w:val="24"/>
          <w:lang w:val="en-GB"/>
        </w:rPr>
        <w:t>Student Name</w:t>
      </w:r>
      <w:r w:rsidR="00CF2AAF" w:rsidRPr="00202DB0">
        <w:rPr>
          <w:rFonts w:cs="Calibri"/>
          <w:bCs/>
          <w:szCs w:val="24"/>
          <w:lang w:val="en-GB"/>
        </w:rPr>
        <w:t xml:space="preserve"> -</w:t>
      </w:r>
      <w:r w:rsidRPr="00202DB0">
        <w:rPr>
          <w:rFonts w:cs="Calibri"/>
          <w:bCs/>
          <w:szCs w:val="24"/>
          <w:lang w:val="en-GB"/>
        </w:rPr>
        <w:t xml:space="preserve"> Michelle Chalmers</w:t>
      </w:r>
    </w:p>
    <w:p w14:paraId="1C7F80D6" w14:textId="53F4AB5F" w:rsidR="00C6554A" w:rsidRPr="00202DB0" w:rsidRDefault="008A5DB0" w:rsidP="001C3F90">
      <w:pPr>
        <w:rPr>
          <w:rFonts w:cs="Calibri"/>
          <w:bCs/>
          <w:szCs w:val="24"/>
          <w:lang w:val="en-GB"/>
        </w:rPr>
      </w:pPr>
      <w:r w:rsidRPr="00202DB0">
        <w:rPr>
          <w:rFonts w:cs="Calibri"/>
          <w:bCs/>
          <w:szCs w:val="24"/>
          <w:lang w:val="en-GB"/>
        </w:rPr>
        <w:t>Student Number</w:t>
      </w:r>
      <w:r w:rsidR="00CF2AAF" w:rsidRPr="00202DB0">
        <w:rPr>
          <w:rFonts w:cs="Calibri"/>
          <w:bCs/>
          <w:szCs w:val="24"/>
          <w:lang w:val="en-GB"/>
        </w:rPr>
        <w:t xml:space="preserve"> -</w:t>
      </w:r>
      <w:r w:rsidRPr="00202DB0">
        <w:rPr>
          <w:rFonts w:cs="Calibri"/>
          <w:bCs/>
          <w:szCs w:val="24"/>
          <w:lang w:val="en-GB"/>
        </w:rPr>
        <w:t xml:space="preserve"> 1809316</w:t>
      </w:r>
    </w:p>
    <w:p w14:paraId="25AE5407" w14:textId="3D82B241" w:rsidR="00577B20" w:rsidRPr="00202DB0" w:rsidRDefault="00577B20">
      <w:pPr>
        <w:rPr>
          <w:rFonts w:cs="Calibri"/>
          <w:szCs w:val="24"/>
          <w:lang w:val="en-GB"/>
        </w:rPr>
      </w:pPr>
      <w:r w:rsidRPr="00202DB0">
        <w:rPr>
          <w:rFonts w:cs="Calibri"/>
          <w:szCs w:val="24"/>
          <w:lang w:val="en-GB"/>
        </w:rPr>
        <w:br w:type="page"/>
      </w:r>
    </w:p>
    <w:sdt>
      <w:sdtPr>
        <w:rPr>
          <w:rFonts w:cs="Calibri"/>
          <w:b w:val="0"/>
          <w:szCs w:val="24"/>
          <w:lang w:val="en-GB"/>
        </w:rPr>
        <w:id w:val="-134045430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385D41E" w14:textId="25868999" w:rsidR="006435B1" w:rsidRPr="00202DB0" w:rsidRDefault="006435B1">
          <w:pPr>
            <w:pStyle w:val="TOCHeading"/>
            <w:rPr>
              <w:rStyle w:val="Heading1Char"/>
              <w:rFonts w:cs="Calibri"/>
              <w:b/>
              <w:szCs w:val="24"/>
              <w:lang w:val="en-GB"/>
            </w:rPr>
          </w:pPr>
          <w:r w:rsidRPr="00202DB0">
            <w:rPr>
              <w:rStyle w:val="Heading1Char"/>
              <w:rFonts w:cs="Calibri"/>
              <w:b/>
              <w:szCs w:val="24"/>
              <w:lang w:val="en-GB"/>
            </w:rPr>
            <w:t>Contents</w:t>
          </w:r>
        </w:p>
        <w:p w14:paraId="51D235E5" w14:textId="1FE7905C" w:rsidR="00466081" w:rsidRDefault="006435B1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r w:rsidRPr="00202DB0">
            <w:rPr>
              <w:rFonts w:cs="Calibri"/>
              <w:b/>
              <w:bCs/>
              <w:noProof/>
              <w:szCs w:val="24"/>
              <w:lang w:val="en-GB"/>
            </w:rPr>
            <w:fldChar w:fldCharType="begin"/>
          </w:r>
          <w:r w:rsidRPr="00202DB0">
            <w:rPr>
              <w:rFonts w:cs="Calibri"/>
              <w:b/>
              <w:bCs/>
              <w:noProof/>
              <w:szCs w:val="24"/>
              <w:lang w:val="en-GB"/>
            </w:rPr>
            <w:instrText xml:space="preserve"> TOC \o "1-3" \h \z \u </w:instrText>
          </w:r>
          <w:r w:rsidRPr="00202DB0">
            <w:rPr>
              <w:rFonts w:cs="Calibri"/>
              <w:b/>
              <w:bCs/>
              <w:noProof/>
              <w:szCs w:val="24"/>
              <w:lang w:val="en-GB"/>
            </w:rPr>
            <w:fldChar w:fldCharType="separate"/>
          </w:r>
          <w:hyperlink w:anchor="_Toc77544465" w:history="1">
            <w:r w:rsidR="00466081" w:rsidRPr="00FE0800">
              <w:rPr>
                <w:rStyle w:val="Hyperlink"/>
                <w:noProof/>
                <w:lang w:val="en-GB"/>
              </w:rPr>
              <w:t>PART A</w:t>
            </w:r>
            <w:r w:rsidR="00466081">
              <w:rPr>
                <w:noProof/>
                <w:webHidden/>
              </w:rPr>
              <w:tab/>
            </w:r>
            <w:r w:rsidR="00466081">
              <w:rPr>
                <w:noProof/>
                <w:webHidden/>
              </w:rPr>
              <w:fldChar w:fldCharType="begin"/>
            </w:r>
            <w:r w:rsidR="00466081">
              <w:rPr>
                <w:noProof/>
                <w:webHidden/>
              </w:rPr>
              <w:instrText xml:space="preserve"> PAGEREF _Toc77544465 \h </w:instrText>
            </w:r>
            <w:r w:rsidR="00466081">
              <w:rPr>
                <w:noProof/>
                <w:webHidden/>
              </w:rPr>
            </w:r>
            <w:r w:rsidR="00466081">
              <w:rPr>
                <w:noProof/>
                <w:webHidden/>
              </w:rPr>
              <w:fldChar w:fldCharType="separate"/>
            </w:r>
            <w:r w:rsidR="00466081">
              <w:rPr>
                <w:noProof/>
                <w:webHidden/>
              </w:rPr>
              <w:t>2</w:t>
            </w:r>
            <w:r w:rsidR="00466081">
              <w:rPr>
                <w:noProof/>
                <w:webHidden/>
              </w:rPr>
              <w:fldChar w:fldCharType="end"/>
            </w:r>
          </w:hyperlink>
        </w:p>
        <w:p w14:paraId="086A7BD8" w14:textId="47125290" w:rsidR="00466081" w:rsidRDefault="00466081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66" w:history="1">
            <w:r w:rsidRPr="00FE0800">
              <w:rPr>
                <w:rStyle w:val="Hyperlink"/>
                <w:noProof/>
                <w:lang w:val="en-GB"/>
              </w:rPr>
              <w:t>1. Arrays vs. Linked Lists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DC54A" w14:textId="4451B64B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67" w:history="1">
            <w:r w:rsidRPr="00FE0800">
              <w:rPr>
                <w:rStyle w:val="Hyperlink"/>
                <w:noProof/>
                <w:lang w:val="en-GB"/>
              </w:rPr>
              <w:t>1.1 Arrays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268E16" w14:textId="0A5DEA2B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68" w:history="1">
            <w:r w:rsidRPr="00FE0800">
              <w:rPr>
                <w:rStyle w:val="Hyperlink"/>
                <w:noProof/>
                <w:lang w:val="en-GB"/>
              </w:rPr>
              <w:t>1.2 Linked Lists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25B28A" w14:textId="389085EF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69" w:history="1">
            <w:r w:rsidRPr="00FE0800">
              <w:rPr>
                <w:rStyle w:val="Hyperlink"/>
                <w:noProof/>
                <w:lang w:val="en-GB"/>
              </w:rPr>
              <w:t>1.3 How they compare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3F3C17" w14:textId="769EE857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70" w:history="1">
            <w:r w:rsidRPr="00FE0800">
              <w:rPr>
                <w:rStyle w:val="Hyperlink"/>
                <w:noProof/>
                <w:lang w:val="en-GB"/>
              </w:rPr>
              <w:t>1.4 Which to 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0FDAB" w14:textId="5008E9EB" w:rsidR="00466081" w:rsidRDefault="00466081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1" w:history="1">
            <w:r w:rsidRPr="00FE0800">
              <w:rPr>
                <w:rStyle w:val="Hyperlink"/>
                <w:noProof/>
                <w:lang w:val="en-GB"/>
              </w:rPr>
              <w:t>2. The Hybrid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0759D" w14:textId="526D82CE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72" w:history="1">
            <w:r w:rsidRPr="00FE0800">
              <w:rPr>
                <w:rStyle w:val="Hyperlink"/>
                <w:noProof/>
                <w:lang w:val="en-GB"/>
              </w:rPr>
              <w:t>2.1 If the lists are not equal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D08D7" w14:textId="5653C3E3" w:rsidR="00466081" w:rsidRDefault="00466081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3" w:history="1">
            <w:r w:rsidRPr="00FE0800">
              <w:rPr>
                <w:rStyle w:val="Hyperlink"/>
                <w:noProof/>
                <w:lang w:val="en-GB"/>
              </w:rPr>
              <w:t>3. Binary Search Tree (BST)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8DCCD" w14:textId="6E7BEEF3" w:rsidR="00466081" w:rsidRDefault="00466081">
          <w:pPr>
            <w:pStyle w:val="TOC3"/>
            <w:tabs>
              <w:tab w:val="right" w:leader="dot" w:pos="8630"/>
            </w:tabs>
            <w:rPr>
              <w:rFonts w:asciiTheme="minorHAnsi" w:hAnsiTheme="minorHAnsi" w:cstheme="minorBidi"/>
              <w:noProof/>
              <w:sz w:val="22"/>
              <w:lang w:val="en-GB" w:eastAsia="en-GB"/>
            </w:rPr>
          </w:pPr>
          <w:hyperlink w:anchor="_Toc77544474" w:history="1">
            <w:r w:rsidRPr="00FE0800">
              <w:rPr>
                <w:rStyle w:val="Hyperlink"/>
                <w:noProof/>
                <w:lang w:val="en-GB"/>
              </w:rPr>
              <w:t>3.1 The Balanced Tree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BB5CE4" w14:textId="26DA432A" w:rsidR="00466081" w:rsidRDefault="00466081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5" w:history="1">
            <w:r w:rsidRPr="00FE0800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78E6B" w14:textId="7CD98001" w:rsidR="00466081" w:rsidRDefault="00466081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6" w:history="1">
            <w:r w:rsidRPr="00FE0800">
              <w:rPr>
                <w:rStyle w:val="Hyperlink"/>
                <w:noProof/>
              </w:rPr>
              <w:t>1. Djkstra’s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F4E73" w14:textId="00159282" w:rsidR="00466081" w:rsidRDefault="00466081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7" w:history="1">
            <w:r w:rsidRPr="00FE0800">
              <w:rPr>
                <w:rStyle w:val="Hyperlink"/>
                <w:noProof/>
              </w:rPr>
              <w:t>PART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178BB" w14:textId="6843A640" w:rsidR="00466081" w:rsidRDefault="00466081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8" w:history="1">
            <w:r w:rsidRPr="00FE0800">
              <w:rPr>
                <w:rStyle w:val="Hyperlink"/>
                <w:noProof/>
              </w:rPr>
              <w:t>The Minimax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172E7" w14:textId="2144CB93" w:rsidR="00466081" w:rsidRDefault="00466081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77544479" w:history="1">
            <w:r w:rsidRPr="00FE0800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_Toc77544479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BF5F3A" w14:textId="37A1E102" w:rsidR="005F0C04" w:rsidRPr="00202DB0" w:rsidRDefault="006435B1" w:rsidP="00546EE4">
          <w:pPr>
            <w:rPr>
              <w:rFonts w:cs="Calibri"/>
              <w:b/>
              <w:bCs/>
              <w:noProof/>
              <w:szCs w:val="24"/>
              <w:lang w:val="en-GB"/>
            </w:rPr>
          </w:pPr>
          <w:r w:rsidRPr="00202DB0">
            <w:rPr>
              <w:rFonts w:cs="Calibri"/>
              <w:b/>
              <w:bCs/>
              <w:noProof/>
              <w:szCs w:val="24"/>
              <w:lang w:val="en-GB"/>
            </w:rPr>
            <w:fldChar w:fldCharType="end"/>
          </w:r>
        </w:p>
      </w:sdtContent>
    </w:sdt>
    <w:p w14:paraId="7A80C8E1" w14:textId="77777777" w:rsidR="00456389" w:rsidRPr="00202DB0" w:rsidRDefault="00456389">
      <w:pPr>
        <w:rPr>
          <w:lang w:val="en-GB"/>
        </w:rPr>
      </w:pPr>
      <w:r w:rsidRPr="00202DB0">
        <w:rPr>
          <w:lang w:val="en-GB"/>
        </w:rPr>
        <w:br w:type="page"/>
      </w:r>
    </w:p>
    <w:p w14:paraId="4AD9BDD4" w14:textId="63B7C563" w:rsidR="00841310" w:rsidRPr="00202DB0" w:rsidRDefault="006428DA" w:rsidP="00CA2382">
      <w:pPr>
        <w:pStyle w:val="Heading1"/>
        <w:rPr>
          <w:lang w:val="en-GB"/>
        </w:rPr>
      </w:pPr>
      <w:bookmarkStart w:id="5" w:name="_Toc77544465"/>
      <w:r w:rsidRPr="00202DB0">
        <w:rPr>
          <w:lang w:val="en-GB"/>
        </w:rPr>
        <w:lastRenderedPageBreak/>
        <w:t>PART A</w:t>
      </w:r>
      <w:bookmarkEnd w:id="5"/>
    </w:p>
    <w:p w14:paraId="1C1C62F9" w14:textId="6BCAC440" w:rsidR="006428DA" w:rsidRPr="00202DB0" w:rsidRDefault="006428DA" w:rsidP="0018136F">
      <w:pPr>
        <w:pStyle w:val="Heading2"/>
        <w:rPr>
          <w:lang w:val="en-GB"/>
        </w:rPr>
      </w:pPr>
      <w:bookmarkStart w:id="6" w:name="_Toc77544466"/>
      <w:r w:rsidRPr="00202DB0">
        <w:rPr>
          <w:lang w:val="en-GB"/>
        </w:rPr>
        <w:t>1.</w:t>
      </w:r>
      <w:r w:rsidR="0018136F">
        <w:rPr>
          <w:lang w:val="en-GB"/>
        </w:rPr>
        <w:t xml:space="preserve"> Arrays vs. Linked Lists</w:t>
      </w:r>
      <w:bookmarkEnd w:id="6"/>
    </w:p>
    <w:p w14:paraId="78DB1D92" w14:textId="4AF8CEF1" w:rsidR="00876281" w:rsidRDefault="0018136F" w:rsidP="0018136F">
      <w:pPr>
        <w:pStyle w:val="Heading3"/>
        <w:rPr>
          <w:lang w:val="en-GB"/>
        </w:rPr>
      </w:pPr>
      <w:bookmarkStart w:id="7" w:name="_Toc77544467"/>
      <w:r>
        <w:rPr>
          <w:lang w:val="en-GB"/>
        </w:rPr>
        <w:t xml:space="preserve">1.1 </w:t>
      </w:r>
      <w:r w:rsidR="00876281" w:rsidRPr="00202DB0">
        <w:rPr>
          <w:lang w:val="en-GB"/>
        </w:rPr>
        <w:t>Arrays</w:t>
      </w:r>
      <w:bookmarkEnd w:id="7"/>
    </w:p>
    <w:p w14:paraId="2BBE60B5" w14:textId="5816EECD" w:rsidR="00CF3019" w:rsidRDefault="00E1750F" w:rsidP="00CF3019">
      <w:pPr>
        <w:rPr>
          <w:lang w:val="en-GB"/>
        </w:rPr>
      </w:pPr>
      <w:r>
        <w:rPr>
          <w:lang w:val="en-GB"/>
        </w:rPr>
        <w:t>An array</w:t>
      </w:r>
      <w:r w:rsidR="00C07B92">
        <w:rPr>
          <w:lang w:val="en-GB"/>
        </w:rPr>
        <w:t xml:space="preserve"> stores </w:t>
      </w:r>
      <w:r w:rsidR="00F0366F">
        <w:rPr>
          <w:lang w:val="en-GB"/>
        </w:rPr>
        <w:t>elements</w:t>
      </w:r>
      <w:r w:rsidR="00C07B92">
        <w:rPr>
          <w:lang w:val="en-GB"/>
        </w:rPr>
        <w:t xml:space="preserve"> in fixed memory locations</w:t>
      </w:r>
      <w:r w:rsidR="007D7B3B">
        <w:rPr>
          <w:lang w:val="en-GB"/>
        </w:rPr>
        <w:t xml:space="preserve">. These are </w:t>
      </w:r>
      <w:r w:rsidR="00E70FC5">
        <w:rPr>
          <w:lang w:val="en-GB"/>
        </w:rPr>
        <w:t>associated</w:t>
      </w:r>
      <w:r w:rsidR="00BD051C">
        <w:rPr>
          <w:lang w:val="en-GB"/>
        </w:rPr>
        <w:t>,</w:t>
      </w:r>
      <w:r w:rsidR="00E70FC5">
        <w:rPr>
          <w:lang w:val="en-GB"/>
        </w:rPr>
        <w:t xml:space="preserve"> or next to each other (contiguous)</w:t>
      </w:r>
      <w:r w:rsidR="00BD051C">
        <w:rPr>
          <w:lang w:val="en-GB"/>
        </w:rPr>
        <w:t xml:space="preserve">, so are easily located with no need for </w:t>
      </w:r>
      <w:r w:rsidR="00C7368E">
        <w:rPr>
          <w:lang w:val="en-GB"/>
        </w:rPr>
        <w:t>further referencing.</w:t>
      </w:r>
      <w:r w:rsidR="0011492E">
        <w:rPr>
          <w:lang w:val="en-GB"/>
        </w:rPr>
        <w:t xml:space="preserve"> Arrays are</w:t>
      </w:r>
      <w:r w:rsidR="007A1710">
        <w:rPr>
          <w:lang w:val="en-GB"/>
        </w:rPr>
        <w:t xml:space="preserve"> </w:t>
      </w:r>
      <w:r w:rsidR="0011492E">
        <w:rPr>
          <w:lang w:val="en-GB"/>
        </w:rPr>
        <w:t>a rigid</w:t>
      </w:r>
      <w:r w:rsidR="007A1710">
        <w:rPr>
          <w:lang w:val="en-GB"/>
        </w:rPr>
        <w:t xml:space="preserve"> structure as the indices are fixed</w:t>
      </w:r>
      <w:r w:rsidR="002A561D">
        <w:rPr>
          <w:lang w:val="en-GB"/>
        </w:rPr>
        <w:t>. There has to be enough memory locations reserved when creating the array to allow for</w:t>
      </w:r>
      <w:r w:rsidR="006A49AE">
        <w:rPr>
          <w:lang w:val="en-GB"/>
        </w:rPr>
        <w:t xml:space="preserve"> all anticipated data. But you cannot create an over large array</w:t>
      </w:r>
      <w:r w:rsidR="007C1CF9">
        <w:rPr>
          <w:lang w:val="en-GB"/>
        </w:rPr>
        <w:t xml:space="preserve"> ‘just in case’</w:t>
      </w:r>
      <w:r w:rsidR="00D73859">
        <w:rPr>
          <w:lang w:val="en-GB"/>
        </w:rPr>
        <w:t>,</w:t>
      </w:r>
      <w:r w:rsidR="007C1CF9">
        <w:rPr>
          <w:lang w:val="en-GB"/>
        </w:rPr>
        <w:t xml:space="preserve"> as this would </w:t>
      </w:r>
      <w:r w:rsidR="00B47920">
        <w:rPr>
          <w:lang w:val="en-GB"/>
        </w:rPr>
        <w:t>allocate</w:t>
      </w:r>
      <w:r w:rsidR="007C1CF9">
        <w:rPr>
          <w:lang w:val="en-GB"/>
        </w:rPr>
        <w:t xml:space="preserve"> memory without</w:t>
      </w:r>
      <w:r w:rsidR="00212F7F">
        <w:rPr>
          <w:lang w:val="en-GB"/>
        </w:rPr>
        <w:t xml:space="preserve"> necessarily</w:t>
      </w:r>
      <w:r w:rsidR="007C1CF9">
        <w:rPr>
          <w:lang w:val="en-GB"/>
        </w:rPr>
        <w:t xml:space="preserve"> making actual use of the memory.</w:t>
      </w:r>
    </w:p>
    <w:p w14:paraId="7B445ABB" w14:textId="77777777" w:rsidR="00C41B1A" w:rsidRDefault="00AB4965" w:rsidP="008541A6">
      <w:pPr>
        <w:rPr>
          <w:lang w:val="en-GB"/>
        </w:rPr>
      </w:pPr>
      <w:r>
        <w:rPr>
          <w:lang w:val="en-GB"/>
        </w:rPr>
        <w:t>Adding or deleting data</w:t>
      </w:r>
      <w:r w:rsidR="00E636C0">
        <w:rPr>
          <w:lang w:val="en-GB"/>
        </w:rPr>
        <w:t xml:space="preserve"> if you want to keep the array in an order, requires </w:t>
      </w:r>
      <w:r w:rsidR="00892732">
        <w:rPr>
          <w:lang w:val="en-GB"/>
        </w:rPr>
        <w:t>changing the whole array</w:t>
      </w:r>
      <w:r w:rsidR="006159D4">
        <w:rPr>
          <w:lang w:val="en-GB"/>
        </w:rPr>
        <w:t xml:space="preserve"> as elements will need to be moved.</w:t>
      </w:r>
      <w:r w:rsidR="005E31DD">
        <w:rPr>
          <w:lang w:val="en-GB"/>
        </w:rPr>
        <w:t xml:space="preserve"> This is costly</w:t>
      </w:r>
      <w:r w:rsidR="00020E6D">
        <w:rPr>
          <w:lang w:val="en-GB"/>
        </w:rPr>
        <w:t xml:space="preserve"> as you need to create space for the new element</w:t>
      </w:r>
      <w:r w:rsidR="00197449">
        <w:rPr>
          <w:lang w:val="en-GB"/>
        </w:rPr>
        <w:t xml:space="preserve"> by moving the other elements. For instance</w:t>
      </w:r>
      <w:r w:rsidR="003A5B7A">
        <w:rPr>
          <w:lang w:val="en-GB"/>
        </w:rPr>
        <w:t xml:space="preserve"> if you wanted to add number 300</w:t>
      </w:r>
      <w:r w:rsidR="00C41B1A">
        <w:rPr>
          <w:lang w:val="en-GB"/>
        </w:rPr>
        <w:t xml:space="preserve"> into list containing:</w:t>
      </w:r>
    </w:p>
    <w:p w14:paraId="0D641EEC" w14:textId="3B8F78B1" w:rsidR="00C61CDB" w:rsidRDefault="00D57301" w:rsidP="008541A6">
      <w:pPr>
        <w:rPr>
          <w:lang w:val="en-GB"/>
        </w:rPr>
      </w:pPr>
      <w:r>
        <w:rPr>
          <w:lang w:val="en-GB"/>
        </w:rPr>
        <w:t xml:space="preserve">100, 150, </w:t>
      </w:r>
      <w:r w:rsidR="00C41B1A">
        <w:rPr>
          <w:lang w:val="en-GB"/>
        </w:rPr>
        <w:t xml:space="preserve">200, 250, 350, </w:t>
      </w:r>
      <w:r w:rsidR="00C61CDB">
        <w:rPr>
          <w:lang w:val="en-GB"/>
        </w:rPr>
        <w:t>400, 450…….up to 10,000 in steps of 50</w:t>
      </w:r>
      <w:r w:rsidR="0041197A">
        <w:rPr>
          <w:lang w:val="en-GB"/>
        </w:rPr>
        <w:t xml:space="preserve"> </w:t>
      </w:r>
    </w:p>
    <w:p w14:paraId="00CD00A1" w14:textId="77777777" w:rsidR="008D2CDB" w:rsidRDefault="000E33ED" w:rsidP="008541A6">
      <w:pPr>
        <w:rPr>
          <w:lang w:val="en-GB"/>
        </w:rPr>
      </w:pPr>
      <w:r>
        <w:rPr>
          <w:lang w:val="en-GB"/>
        </w:rPr>
        <w:t>You would need to move all of the elements after 250.</w:t>
      </w:r>
    </w:p>
    <w:p w14:paraId="4781797B" w14:textId="354AF91D" w:rsidR="008541A6" w:rsidRDefault="008D2CDB" w:rsidP="008541A6">
      <w:pPr>
        <w:rPr>
          <w:lang w:val="en-GB"/>
        </w:rPr>
      </w:pPr>
      <w:r>
        <w:rPr>
          <w:lang w:val="en-GB"/>
        </w:rPr>
        <w:t>The same problem i</w:t>
      </w:r>
      <w:r w:rsidR="008200E0">
        <w:rPr>
          <w:lang w:val="en-GB"/>
        </w:rPr>
        <w:t>s</w:t>
      </w:r>
      <w:r>
        <w:rPr>
          <w:lang w:val="en-GB"/>
        </w:rPr>
        <w:t xml:space="preserve"> encountered when removing an element. If you removed number </w:t>
      </w:r>
      <w:r w:rsidR="0022560F">
        <w:rPr>
          <w:lang w:val="en-GB"/>
        </w:rPr>
        <w:t>2</w:t>
      </w:r>
      <w:r w:rsidR="00D57301">
        <w:rPr>
          <w:lang w:val="en-GB"/>
        </w:rPr>
        <w:t>0</w:t>
      </w:r>
      <w:r w:rsidR="0022560F">
        <w:rPr>
          <w:lang w:val="en-GB"/>
        </w:rPr>
        <w:t>0 from the above list you would have to move all elements</w:t>
      </w:r>
      <w:r w:rsidR="00D57301">
        <w:rPr>
          <w:lang w:val="en-GB"/>
        </w:rPr>
        <w:t xml:space="preserve"> from </w:t>
      </w:r>
      <w:r w:rsidR="008200E0">
        <w:rPr>
          <w:lang w:val="en-GB"/>
        </w:rPr>
        <w:t>250.</w:t>
      </w:r>
      <w:r w:rsidR="002B0F9D">
        <w:rPr>
          <w:lang w:val="en-GB"/>
        </w:rPr>
        <w:br/>
      </w:r>
    </w:p>
    <w:p w14:paraId="3207566E" w14:textId="338542B3" w:rsidR="00807741" w:rsidRDefault="00EE646D" w:rsidP="002B0F9D">
      <w:pPr>
        <w:pStyle w:val="Caption"/>
        <w:rPr>
          <w:lang w:val="en-GB"/>
        </w:rPr>
      </w:pPr>
      <w:r>
        <w:rPr>
          <w:lang w:val="en-GB"/>
        </w:rPr>
        <w:t xml:space="preserve">      </w:t>
      </w:r>
      <w:r w:rsidR="00E676A3">
        <w:rPr>
          <w:noProof/>
        </w:rPr>
        <w:drawing>
          <wp:inline distT="0" distB="0" distL="0" distR="0" wp14:anchorId="5C1E1AF7" wp14:editId="3BBEB504">
            <wp:extent cx="4789391" cy="1265555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6793" cy="127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val="en-GB"/>
          </w:rPr>
          <w:id w:val="616575964"/>
          <w:citation/>
        </w:sdtPr>
        <w:sdtEndPr/>
        <w:sdtContent>
          <w:r w:rsidR="000F7DBA">
            <w:rPr>
              <w:lang w:val="en-GB"/>
            </w:rPr>
            <w:fldChar w:fldCharType="begin"/>
          </w:r>
          <w:r w:rsidR="000F7DBA">
            <w:instrText xml:space="preserve"> CITATION Nic21 \l 1033 </w:instrText>
          </w:r>
          <w:r w:rsidR="000F7DBA">
            <w:rPr>
              <w:lang w:val="en-GB"/>
            </w:rPr>
            <w:fldChar w:fldCharType="separate"/>
          </w:r>
          <w:r w:rsidR="000F7DBA">
            <w:rPr>
              <w:noProof/>
            </w:rPr>
            <w:t xml:space="preserve"> </w:t>
          </w:r>
          <w:r w:rsidR="000F7DBA" w:rsidRPr="000F7DBA">
            <w:rPr>
              <w:noProof/>
            </w:rPr>
            <w:t>[1]</w:t>
          </w:r>
          <w:r w:rsidR="000F7DBA">
            <w:rPr>
              <w:lang w:val="en-GB"/>
            </w:rPr>
            <w:fldChar w:fldCharType="end"/>
          </w:r>
        </w:sdtContent>
      </w:sdt>
    </w:p>
    <w:p w14:paraId="54D59ECA" w14:textId="3D12068D" w:rsidR="00EE646D" w:rsidRPr="00A93559" w:rsidRDefault="002B0F9D" w:rsidP="00A93559">
      <w:pPr>
        <w:pStyle w:val="Caption"/>
      </w:pPr>
      <w:r>
        <w:rPr>
          <w:lang w:val="en-GB"/>
        </w:rPr>
        <w:br/>
      </w:r>
      <w:bookmarkStart w:id="8" w:name="_Toc77544433"/>
      <w:r>
        <w:t xml:space="preserve">Figure </w:t>
      </w:r>
      <w:r w:rsidR="00151801">
        <w:fldChar w:fldCharType="begin"/>
      </w:r>
      <w:r w:rsidR="00151801">
        <w:instrText xml:space="preserve"> SEQ Figure \* ARABIC </w:instrText>
      </w:r>
      <w:r w:rsidR="00151801">
        <w:fldChar w:fldCharType="separate"/>
      </w:r>
      <w:r w:rsidR="0058493C">
        <w:rPr>
          <w:noProof/>
        </w:rPr>
        <w:t>1</w:t>
      </w:r>
      <w:r w:rsidR="00151801">
        <w:rPr>
          <w:noProof/>
        </w:rPr>
        <w:fldChar w:fldCharType="end"/>
      </w:r>
      <w:r>
        <w:t xml:space="preserve"> </w:t>
      </w:r>
      <w:r w:rsidR="009B2B54">
        <w:t xml:space="preserve"> 100 element array has fixed</w:t>
      </w:r>
      <w:r w:rsidR="005F6AD6">
        <w:t xml:space="preserve"> points in memory</w:t>
      </w:r>
      <w:bookmarkEnd w:id="8"/>
    </w:p>
    <w:p w14:paraId="19F7A8B4" w14:textId="382BB695" w:rsidR="008541A6" w:rsidRDefault="0018136F" w:rsidP="008541A6">
      <w:pPr>
        <w:pStyle w:val="Heading3"/>
        <w:rPr>
          <w:lang w:val="en-GB"/>
        </w:rPr>
      </w:pPr>
      <w:bookmarkStart w:id="9" w:name="_Toc77544468"/>
      <w:r>
        <w:rPr>
          <w:lang w:val="en-GB"/>
        </w:rPr>
        <w:t xml:space="preserve">1.2 </w:t>
      </w:r>
      <w:r w:rsidR="008541A6" w:rsidRPr="00202DB0">
        <w:rPr>
          <w:lang w:val="en-GB"/>
        </w:rPr>
        <w:t>Linked Lists</w:t>
      </w:r>
      <w:bookmarkEnd w:id="9"/>
    </w:p>
    <w:p w14:paraId="0ACBA3CA" w14:textId="290F0DD7" w:rsidR="006159D4" w:rsidRDefault="007A207B" w:rsidP="0068154D">
      <w:pPr>
        <w:rPr>
          <w:lang w:val="en-GB"/>
        </w:rPr>
      </w:pPr>
      <w:r>
        <w:rPr>
          <w:lang w:val="en-GB"/>
        </w:rPr>
        <w:t>These are not a rigid structure</w:t>
      </w:r>
      <w:r w:rsidR="00950B3F">
        <w:rPr>
          <w:lang w:val="en-GB"/>
        </w:rPr>
        <w:t xml:space="preserve"> but</w:t>
      </w:r>
      <w:r w:rsidR="00676FB5">
        <w:rPr>
          <w:lang w:val="en-GB"/>
        </w:rPr>
        <w:t xml:space="preserve"> dynamic</w:t>
      </w:r>
      <w:r w:rsidR="00C20935">
        <w:rPr>
          <w:lang w:val="en-GB"/>
        </w:rPr>
        <w:t>, containing nodes which are linked and</w:t>
      </w:r>
      <w:r w:rsidR="007E2BEA">
        <w:rPr>
          <w:lang w:val="en-GB"/>
        </w:rPr>
        <w:t xml:space="preserve"> are</w:t>
      </w:r>
      <w:r w:rsidR="00C20935">
        <w:rPr>
          <w:lang w:val="en-GB"/>
        </w:rPr>
        <w:t xml:space="preserve"> in no</w:t>
      </w:r>
      <w:r w:rsidR="007E2BEA">
        <w:rPr>
          <w:lang w:val="en-GB"/>
        </w:rPr>
        <w:t xml:space="preserve"> set order</w:t>
      </w:r>
      <w:r w:rsidR="007A7A51">
        <w:rPr>
          <w:lang w:val="en-GB"/>
        </w:rPr>
        <w:t>. This does mean though that in order to locate element</w:t>
      </w:r>
      <w:r w:rsidR="00266D22">
        <w:rPr>
          <w:lang w:val="en-GB"/>
        </w:rPr>
        <w:t>s</w:t>
      </w:r>
      <w:r w:rsidR="007A7A51">
        <w:rPr>
          <w:lang w:val="en-GB"/>
        </w:rPr>
        <w:t xml:space="preserve"> </w:t>
      </w:r>
      <w:r w:rsidR="00DB1C5C">
        <w:rPr>
          <w:lang w:val="en-GB"/>
        </w:rPr>
        <w:t xml:space="preserve">each </w:t>
      </w:r>
      <w:r w:rsidR="005E02E0">
        <w:rPr>
          <w:lang w:val="en-GB"/>
        </w:rPr>
        <w:t>one</w:t>
      </w:r>
      <w:r w:rsidR="00DB1C5C">
        <w:rPr>
          <w:lang w:val="en-GB"/>
        </w:rPr>
        <w:t xml:space="preserve"> </w:t>
      </w:r>
      <w:r w:rsidR="00B34108">
        <w:rPr>
          <w:lang w:val="en-GB"/>
        </w:rPr>
        <w:t>needs to have an address</w:t>
      </w:r>
      <w:r w:rsidR="00C95CC2">
        <w:rPr>
          <w:lang w:val="en-GB"/>
        </w:rPr>
        <w:t>, so e</w:t>
      </w:r>
      <w:r w:rsidR="00CC7027">
        <w:rPr>
          <w:lang w:val="en-GB"/>
        </w:rPr>
        <w:t xml:space="preserve">ach element has a tag </w:t>
      </w:r>
      <w:r w:rsidR="00C95CC2">
        <w:rPr>
          <w:lang w:val="en-GB"/>
        </w:rPr>
        <w:t>pointing</w:t>
      </w:r>
      <w:r w:rsidR="00CC7027">
        <w:rPr>
          <w:lang w:val="en-GB"/>
        </w:rPr>
        <w:t xml:space="preserve"> to the next</w:t>
      </w:r>
      <w:r w:rsidR="00771ABB">
        <w:rPr>
          <w:lang w:val="en-GB"/>
        </w:rPr>
        <w:t xml:space="preserve"> </w:t>
      </w:r>
      <w:r w:rsidR="00C95CC2">
        <w:rPr>
          <w:lang w:val="en-GB"/>
        </w:rPr>
        <w:t xml:space="preserve">element. </w:t>
      </w:r>
      <w:r w:rsidR="00771ABB">
        <w:rPr>
          <w:lang w:val="en-GB"/>
        </w:rPr>
        <w:t>This uses memory above what an array would</w:t>
      </w:r>
      <w:r w:rsidR="000F04A9">
        <w:rPr>
          <w:lang w:val="en-GB"/>
        </w:rPr>
        <w:t xml:space="preserve"> require. </w:t>
      </w:r>
    </w:p>
    <w:p w14:paraId="5772A3B8" w14:textId="4AC195A6" w:rsidR="008541A6" w:rsidRDefault="006159D4" w:rsidP="008541A6">
      <w:pPr>
        <w:rPr>
          <w:lang w:val="en-GB"/>
        </w:rPr>
      </w:pPr>
      <w:r>
        <w:rPr>
          <w:lang w:val="en-GB"/>
        </w:rPr>
        <w:t>T</w:t>
      </w:r>
      <w:r w:rsidR="007D7FB6">
        <w:rPr>
          <w:lang w:val="en-GB"/>
        </w:rPr>
        <w:t>he size</w:t>
      </w:r>
      <w:r>
        <w:rPr>
          <w:lang w:val="en-GB"/>
        </w:rPr>
        <w:t xml:space="preserve"> of a linked list</w:t>
      </w:r>
      <w:r w:rsidR="007D7FB6">
        <w:rPr>
          <w:lang w:val="en-GB"/>
        </w:rPr>
        <w:t xml:space="preserve"> is not fixed and elements can be added and removed with ease.</w:t>
      </w:r>
    </w:p>
    <w:p w14:paraId="289B74B6" w14:textId="06F79305" w:rsidR="00807741" w:rsidRDefault="00D74413" w:rsidP="00C37CEB">
      <w:pPr>
        <w:pStyle w:val="Caption"/>
        <w:rPr>
          <w:lang w:val="en-GB"/>
        </w:rPr>
      </w:pPr>
      <w:r>
        <w:rPr>
          <w:lang w:val="en-GB"/>
        </w:rPr>
        <w:lastRenderedPageBreak/>
        <w:t xml:space="preserve">       </w:t>
      </w:r>
      <w:r>
        <w:rPr>
          <w:noProof/>
        </w:rPr>
        <w:drawing>
          <wp:inline distT="0" distB="0" distL="0" distR="0" wp14:anchorId="5C8EA9CF" wp14:editId="594F205C">
            <wp:extent cx="5029200" cy="2485390"/>
            <wp:effectExtent l="0" t="0" r="0" b="0"/>
            <wp:docPr id="26" name="Picture 2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1782" cy="249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val="en-GB"/>
          </w:rPr>
          <w:id w:val="141546039"/>
          <w:citation/>
        </w:sdtPr>
        <w:sdtEndPr/>
        <w:sdtContent>
          <w:r w:rsidR="003D295C">
            <w:rPr>
              <w:lang w:val="en-GB"/>
            </w:rPr>
            <w:fldChar w:fldCharType="begin"/>
          </w:r>
          <w:r w:rsidR="003D295C">
            <w:instrText xml:space="preserve"> CITATION Nic21 \l 1033 </w:instrText>
          </w:r>
          <w:r w:rsidR="003D295C">
            <w:rPr>
              <w:lang w:val="en-GB"/>
            </w:rPr>
            <w:fldChar w:fldCharType="separate"/>
          </w:r>
          <w:r w:rsidR="003D295C">
            <w:rPr>
              <w:noProof/>
            </w:rPr>
            <w:t xml:space="preserve"> </w:t>
          </w:r>
          <w:r w:rsidR="003D295C" w:rsidRPr="003D295C">
            <w:rPr>
              <w:noProof/>
            </w:rPr>
            <w:t>[1]</w:t>
          </w:r>
          <w:r w:rsidR="003D295C">
            <w:rPr>
              <w:lang w:val="en-GB"/>
            </w:rPr>
            <w:fldChar w:fldCharType="end"/>
          </w:r>
        </w:sdtContent>
      </w:sdt>
    </w:p>
    <w:p w14:paraId="7F96D632" w14:textId="5B5B6F82" w:rsidR="00D74413" w:rsidRPr="00202DB0" w:rsidRDefault="00D74413" w:rsidP="00C37CEB">
      <w:pPr>
        <w:pStyle w:val="Caption"/>
        <w:rPr>
          <w:lang w:val="en-GB"/>
        </w:rPr>
      </w:pPr>
      <w:r>
        <w:rPr>
          <w:lang w:val="en-GB"/>
        </w:rPr>
        <w:br/>
      </w:r>
      <w:bookmarkStart w:id="10" w:name="_Toc77544434"/>
      <w:r w:rsidR="00C37CEB">
        <w:t xml:space="preserve">Figure </w:t>
      </w:r>
      <w:r w:rsidR="00151801">
        <w:fldChar w:fldCharType="begin"/>
      </w:r>
      <w:r w:rsidR="00151801">
        <w:instrText xml:space="preserve"> SEQ Figure \* ARABIC </w:instrText>
      </w:r>
      <w:r w:rsidR="00151801">
        <w:fldChar w:fldCharType="separate"/>
      </w:r>
      <w:r w:rsidR="0058493C">
        <w:rPr>
          <w:noProof/>
        </w:rPr>
        <w:t>2</w:t>
      </w:r>
      <w:r w:rsidR="00151801">
        <w:rPr>
          <w:noProof/>
        </w:rPr>
        <w:fldChar w:fldCharType="end"/>
      </w:r>
      <w:r w:rsidR="00C37CEB">
        <w:t xml:space="preserve">   A linked list</w:t>
      </w:r>
      <w:r w:rsidR="00EC4BB9">
        <w:t xml:space="preserve"> creation – element</w:t>
      </w:r>
      <w:r w:rsidR="00CE25D3">
        <w:t>s</w:t>
      </w:r>
      <w:r w:rsidR="00EC4BB9">
        <w:t xml:space="preserve"> contain a </w:t>
      </w:r>
      <w:r w:rsidR="00807741">
        <w:t>pointer to the next</w:t>
      </w:r>
      <w:bookmarkEnd w:id="10"/>
    </w:p>
    <w:p w14:paraId="01DD7C3D" w14:textId="77777777" w:rsidR="006A56BD" w:rsidRDefault="0018136F" w:rsidP="006A56BD">
      <w:pPr>
        <w:pStyle w:val="Heading3"/>
        <w:rPr>
          <w:lang w:val="en-GB"/>
        </w:rPr>
      </w:pPr>
      <w:bookmarkStart w:id="11" w:name="_Toc77544469"/>
      <w:r>
        <w:rPr>
          <w:lang w:val="en-GB"/>
        </w:rPr>
        <w:t xml:space="preserve">1.3 </w:t>
      </w:r>
      <w:r w:rsidR="008541A6" w:rsidRPr="00202DB0">
        <w:rPr>
          <w:lang w:val="en-GB"/>
        </w:rPr>
        <w:t xml:space="preserve">How they </w:t>
      </w:r>
      <w:r w:rsidR="00A6617D" w:rsidRPr="00202DB0">
        <w:rPr>
          <w:lang w:val="en-GB"/>
        </w:rPr>
        <w:t>compare</w:t>
      </w:r>
      <w:bookmarkEnd w:id="11"/>
    </w:p>
    <w:p w14:paraId="4589174D" w14:textId="5422E097" w:rsidR="006A56BD" w:rsidRPr="006A56BD" w:rsidRDefault="006A56BD" w:rsidP="006A56BD">
      <w:pPr>
        <w:rPr>
          <w:lang w:val="en-GB"/>
        </w:rPr>
        <w:sectPr w:rsidR="006A56BD" w:rsidRPr="006A56BD">
          <w:footerReference w:type="default" r:id="rId11"/>
          <w:pgSz w:w="12240" w:h="15840"/>
          <w:pgMar w:top="1728" w:right="1800" w:bottom="1440" w:left="1800" w:header="720" w:footer="720" w:gutter="0"/>
          <w:pgNumType w:start="0"/>
          <w:cols w:space="720"/>
          <w:titlePg/>
          <w:docGrid w:linePitch="360"/>
        </w:sectPr>
      </w:pPr>
    </w:p>
    <w:p w14:paraId="562CD102" w14:textId="42FFB3DC" w:rsidR="006A56BD" w:rsidRDefault="00E44037" w:rsidP="006428DA">
      <w:pPr>
        <w:rPr>
          <w:lang w:val="en-GB"/>
        </w:rPr>
      </w:pPr>
      <w:r>
        <w:rPr>
          <w:lang w:val="en-GB"/>
        </w:rPr>
        <w:br/>
        <w:t>SIZE</w:t>
      </w:r>
      <w:r>
        <w:rPr>
          <w:lang w:val="en-GB"/>
        </w:rPr>
        <w:br/>
      </w:r>
      <w:r w:rsidR="00F56E51">
        <w:rPr>
          <w:lang w:val="en-GB"/>
        </w:rPr>
        <w:t xml:space="preserve">Array is a fixed size </w:t>
      </w:r>
      <w:r w:rsidR="005C1948">
        <w:rPr>
          <w:lang w:val="en-GB"/>
        </w:rPr>
        <w:t>so creation needs to be well planned</w:t>
      </w:r>
      <w:r w:rsidR="009673E1">
        <w:rPr>
          <w:lang w:val="en-GB"/>
        </w:rPr>
        <w:t xml:space="preserve">, </w:t>
      </w:r>
      <w:r w:rsidR="001025A6">
        <w:rPr>
          <w:lang w:val="en-GB"/>
        </w:rPr>
        <w:t xml:space="preserve">considering </w:t>
      </w:r>
      <w:r w:rsidR="009673E1">
        <w:rPr>
          <w:lang w:val="en-GB"/>
        </w:rPr>
        <w:t>potential future changes in requirements.</w:t>
      </w:r>
      <w:r w:rsidR="009673E1">
        <w:rPr>
          <w:lang w:val="en-GB"/>
        </w:rPr>
        <w:br/>
        <w:t>Linked list</w:t>
      </w:r>
      <w:r w:rsidR="000F3E24">
        <w:rPr>
          <w:lang w:val="en-GB"/>
        </w:rPr>
        <w:t>s are</w:t>
      </w:r>
      <w:r w:rsidR="009673E1">
        <w:rPr>
          <w:lang w:val="en-GB"/>
        </w:rPr>
        <w:t xml:space="preserve"> dynam</w:t>
      </w:r>
      <w:r w:rsidR="001A2D1C">
        <w:rPr>
          <w:lang w:val="en-GB"/>
        </w:rPr>
        <w:t>ic, but will need more memory due to the tags/pointers on each element.</w:t>
      </w:r>
    </w:p>
    <w:p w14:paraId="0D5183BC" w14:textId="5DC3122F" w:rsidR="00290027" w:rsidRDefault="000F3E24" w:rsidP="006428DA">
      <w:pPr>
        <w:rPr>
          <w:lang w:val="en-GB"/>
        </w:rPr>
      </w:pPr>
      <w:r>
        <w:rPr>
          <w:lang w:val="en-GB"/>
        </w:rPr>
        <w:t>MEMORY</w:t>
      </w:r>
      <w:r>
        <w:rPr>
          <w:lang w:val="en-GB"/>
        </w:rPr>
        <w:br/>
      </w:r>
      <w:r w:rsidR="005300E5">
        <w:rPr>
          <w:lang w:val="en-GB"/>
        </w:rPr>
        <w:t xml:space="preserve">A </w:t>
      </w:r>
      <w:r w:rsidR="008F3032">
        <w:rPr>
          <w:lang w:val="en-GB"/>
        </w:rPr>
        <w:t>well</w:t>
      </w:r>
      <w:r w:rsidR="00D71B1C">
        <w:rPr>
          <w:lang w:val="en-GB"/>
        </w:rPr>
        <w:t xml:space="preserve"> designed</w:t>
      </w:r>
      <w:r w:rsidR="005300E5">
        <w:rPr>
          <w:lang w:val="en-GB"/>
        </w:rPr>
        <w:t xml:space="preserve"> array will use </w:t>
      </w:r>
      <w:r w:rsidR="00D71B1C">
        <w:rPr>
          <w:lang w:val="en-GB"/>
        </w:rPr>
        <w:t>minimal</w:t>
      </w:r>
      <w:r w:rsidR="005300E5">
        <w:rPr>
          <w:lang w:val="en-GB"/>
        </w:rPr>
        <w:t xml:space="preserve"> memory as the elements do not </w:t>
      </w:r>
      <w:r w:rsidR="0081776E">
        <w:rPr>
          <w:lang w:val="en-GB"/>
        </w:rPr>
        <w:t xml:space="preserve">need to be located. However, an array built with room for expansion will be using memory </w:t>
      </w:r>
      <w:r w:rsidR="008F3032">
        <w:rPr>
          <w:lang w:val="en-GB"/>
        </w:rPr>
        <w:t>for elements that do not exist yet.</w:t>
      </w:r>
      <w:r w:rsidR="00D71B1C">
        <w:rPr>
          <w:lang w:val="en-GB"/>
        </w:rPr>
        <w:br/>
      </w:r>
      <w:r w:rsidR="00764A59">
        <w:rPr>
          <w:lang w:val="en-GB"/>
        </w:rPr>
        <w:t>As the linked list requires pointers on each element</w:t>
      </w:r>
      <w:r w:rsidR="00A00B5B">
        <w:rPr>
          <w:lang w:val="en-GB"/>
        </w:rPr>
        <w:t xml:space="preserve"> it will be, in theory, larger than the well designed array.</w:t>
      </w:r>
      <w:r w:rsidR="00DE024E">
        <w:rPr>
          <w:lang w:val="en-GB"/>
        </w:rPr>
        <w:t xml:space="preserve"> However, where the actual</w:t>
      </w:r>
      <w:r w:rsidR="004E219D">
        <w:rPr>
          <w:lang w:val="en-GB"/>
        </w:rPr>
        <w:t xml:space="preserve"> amount of elements is not definite the </w:t>
      </w:r>
      <w:r w:rsidR="004B4A5D">
        <w:rPr>
          <w:lang w:val="en-GB"/>
        </w:rPr>
        <w:t xml:space="preserve">dynamic </w:t>
      </w:r>
      <w:r w:rsidR="004E219D">
        <w:rPr>
          <w:lang w:val="en-GB"/>
        </w:rPr>
        <w:t>linked list may be more efficient as extra memory does n</w:t>
      </w:r>
      <w:r w:rsidR="004B4A5D">
        <w:rPr>
          <w:lang w:val="en-GB"/>
        </w:rPr>
        <w:t xml:space="preserve">ot need to be allocated to </w:t>
      </w:r>
      <w:r w:rsidR="00E55C38">
        <w:rPr>
          <w:lang w:val="en-GB"/>
        </w:rPr>
        <w:t xml:space="preserve">accommodate </w:t>
      </w:r>
      <w:r w:rsidR="004B4A5D">
        <w:rPr>
          <w:lang w:val="en-GB"/>
        </w:rPr>
        <w:t>possible</w:t>
      </w:r>
      <w:r w:rsidR="00CA6185">
        <w:rPr>
          <w:lang w:val="en-GB"/>
        </w:rPr>
        <w:t xml:space="preserve"> </w:t>
      </w:r>
      <w:r w:rsidR="00E55C38">
        <w:rPr>
          <w:lang w:val="en-GB"/>
        </w:rPr>
        <w:t>changes</w:t>
      </w:r>
      <w:r w:rsidR="00CA6185">
        <w:rPr>
          <w:lang w:val="en-GB"/>
        </w:rPr>
        <w:t>.</w:t>
      </w:r>
    </w:p>
    <w:p w14:paraId="2906BB2C" w14:textId="1A41BE7A" w:rsidR="00D71E65" w:rsidRDefault="00D71E65" w:rsidP="006428DA">
      <w:pPr>
        <w:rPr>
          <w:lang w:val="en-GB"/>
        </w:rPr>
      </w:pPr>
      <w:r>
        <w:rPr>
          <w:lang w:val="en-GB"/>
        </w:rPr>
        <w:t>ACCESSING DATA</w:t>
      </w:r>
      <w:r>
        <w:rPr>
          <w:lang w:val="en-GB"/>
        </w:rPr>
        <w:br/>
      </w:r>
      <w:r w:rsidR="00617264">
        <w:rPr>
          <w:lang w:val="en-GB"/>
        </w:rPr>
        <w:t>As elements in an array</w:t>
      </w:r>
      <w:r w:rsidR="008F0AE6">
        <w:rPr>
          <w:lang w:val="en-GB"/>
        </w:rPr>
        <w:t xml:space="preserve"> are indexed, accessing the data is fast</w:t>
      </w:r>
      <w:r w:rsidR="006E3FB3">
        <w:rPr>
          <w:lang w:val="en-GB"/>
        </w:rPr>
        <w:t xml:space="preserve"> as you go direct</w:t>
      </w:r>
      <w:r w:rsidR="008F0AE6">
        <w:rPr>
          <w:lang w:val="en-GB"/>
        </w:rPr>
        <w:t>.</w:t>
      </w:r>
      <w:r w:rsidR="008F0AE6">
        <w:rPr>
          <w:lang w:val="en-GB"/>
        </w:rPr>
        <w:br/>
        <w:t xml:space="preserve">Data in a linked list has to be accessed </w:t>
      </w:r>
      <w:r w:rsidR="009005A3">
        <w:rPr>
          <w:lang w:val="en-GB"/>
        </w:rPr>
        <w:t>in a series – you have to move to each element to find the location of the next</w:t>
      </w:r>
      <w:r w:rsidR="00874999">
        <w:rPr>
          <w:lang w:val="en-GB"/>
        </w:rPr>
        <w:t xml:space="preserve"> – so data retrieval is slower.</w:t>
      </w:r>
    </w:p>
    <w:p w14:paraId="67351979" w14:textId="6B22B758" w:rsidR="006E3FB3" w:rsidRDefault="00DD2B90" w:rsidP="006428DA">
      <w:pPr>
        <w:rPr>
          <w:lang w:val="en-GB"/>
        </w:rPr>
      </w:pPr>
      <w:r>
        <w:rPr>
          <w:lang w:val="en-GB"/>
        </w:rPr>
        <w:t>ADDING/REMOVING ELEMENTS</w:t>
      </w:r>
      <w:r>
        <w:rPr>
          <w:lang w:val="en-GB"/>
        </w:rPr>
        <w:br/>
        <w:t>Changing</w:t>
      </w:r>
      <w:r w:rsidR="008475B9">
        <w:rPr>
          <w:lang w:val="en-GB"/>
        </w:rPr>
        <w:t xml:space="preserve"> an array size is time consuming.</w:t>
      </w:r>
      <w:r w:rsidR="008475B9">
        <w:rPr>
          <w:lang w:val="en-GB"/>
        </w:rPr>
        <w:br/>
      </w:r>
      <w:r w:rsidR="002E1B57">
        <w:rPr>
          <w:lang w:val="en-GB"/>
        </w:rPr>
        <w:t xml:space="preserve">Dynamic linked lists grow and shrink </w:t>
      </w:r>
      <w:r w:rsidR="002B745B">
        <w:rPr>
          <w:lang w:val="en-GB"/>
        </w:rPr>
        <w:t>easily.</w:t>
      </w:r>
    </w:p>
    <w:p w14:paraId="2DE0A22E" w14:textId="2462356A" w:rsidR="00FF579A" w:rsidRDefault="00A94C9A" w:rsidP="00A94C9A">
      <w:pPr>
        <w:pStyle w:val="Heading3"/>
        <w:rPr>
          <w:lang w:val="en-GB"/>
        </w:rPr>
      </w:pPr>
      <w:bookmarkStart w:id="12" w:name="_Toc77544470"/>
      <w:r>
        <w:rPr>
          <w:lang w:val="en-GB"/>
        </w:rPr>
        <w:lastRenderedPageBreak/>
        <w:t xml:space="preserve">1.4 </w:t>
      </w:r>
      <w:r w:rsidR="00FF579A">
        <w:rPr>
          <w:lang w:val="en-GB"/>
        </w:rPr>
        <w:t>Which to Use</w:t>
      </w:r>
      <w:bookmarkEnd w:id="12"/>
    </w:p>
    <w:p w14:paraId="78123942" w14:textId="1490C149" w:rsidR="0054062E" w:rsidRDefault="003D50AE" w:rsidP="00AF7CF5">
      <w:pPr>
        <w:rPr>
          <w:lang w:val="en-GB"/>
        </w:rPr>
      </w:pPr>
      <w:r>
        <w:rPr>
          <w:lang w:val="en-GB"/>
        </w:rPr>
        <w:t>If the number of elements is not going to change much</w:t>
      </w:r>
      <w:r w:rsidR="0031486A">
        <w:rPr>
          <w:lang w:val="en-GB"/>
        </w:rPr>
        <w:t>, an array is better suited as it is faster than a linked list</w:t>
      </w:r>
      <w:r w:rsidR="0054062E">
        <w:rPr>
          <w:lang w:val="en-GB"/>
        </w:rPr>
        <w:t xml:space="preserve">. </w:t>
      </w:r>
      <w:r w:rsidR="003F6FFE">
        <w:rPr>
          <w:lang w:val="en-GB"/>
        </w:rPr>
        <w:br/>
      </w:r>
      <w:r w:rsidR="00887544">
        <w:rPr>
          <w:lang w:val="en-GB"/>
        </w:rPr>
        <w:t>The down side is the rigid structure.</w:t>
      </w:r>
    </w:p>
    <w:p w14:paraId="3D28568B" w14:textId="208CA22D" w:rsidR="00763027" w:rsidRPr="00AF7CF5" w:rsidRDefault="00763027" w:rsidP="00AF7CF5">
      <w:pPr>
        <w:rPr>
          <w:lang w:val="en-GB"/>
        </w:rPr>
      </w:pPr>
      <w:r>
        <w:rPr>
          <w:lang w:val="en-GB"/>
        </w:rPr>
        <w:t xml:space="preserve">Where </w:t>
      </w:r>
      <w:r w:rsidR="008D4B0B">
        <w:rPr>
          <w:lang w:val="en-GB"/>
        </w:rPr>
        <w:t>there is likely to be a</w:t>
      </w:r>
      <w:r w:rsidR="00391D37">
        <w:rPr>
          <w:lang w:val="en-GB"/>
        </w:rPr>
        <w:t xml:space="preserve"> frequent</w:t>
      </w:r>
      <w:r w:rsidR="008D4B0B">
        <w:rPr>
          <w:lang w:val="en-GB"/>
        </w:rPr>
        <w:t xml:space="preserve"> need to add or remove elements, a linked list is more suitable.</w:t>
      </w:r>
      <w:r w:rsidR="00887544">
        <w:rPr>
          <w:lang w:val="en-GB"/>
        </w:rPr>
        <w:t xml:space="preserve"> </w:t>
      </w:r>
      <w:r w:rsidR="003F6FFE">
        <w:rPr>
          <w:lang w:val="en-GB"/>
        </w:rPr>
        <w:br/>
      </w:r>
      <w:r w:rsidR="00887544">
        <w:rPr>
          <w:lang w:val="en-GB"/>
        </w:rPr>
        <w:t xml:space="preserve">The downside is the </w:t>
      </w:r>
      <w:r w:rsidR="003F6FFE">
        <w:rPr>
          <w:lang w:val="en-GB"/>
        </w:rPr>
        <w:t>need for more memory and slower data retrieval.</w:t>
      </w:r>
    </w:p>
    <w:p w14:paraId="33D0E2CE" w14:textId="724D43E6" w:rsidR="00D0379C" w:rsidRPr="00202DB0" w:rsidRDefault="006428DA" w:rsidP="00127110">
      <w:pPr>
        <w:pStyle w:val="Heading2"/>
        <w:rPr>
          <w:lang w:val="en-GB"/>
        </w:rPr>
      </w:pPr>
      <w:bookmarkStart w:id="13" w:name="_Toc77544471"/>
      <w:r w:rsidRPr="00202DB0">
        <w:rPr>
          <w:lang w:val="en-GB"/>
        </w:rPr>
        <w:t>2.</w:t>
      </w:r>
      <w:r w:rsidR="00C9449A">
        <w:rPr>
          <w:lang w:val="en-GB"/>
        </w:rPr>
        <w:t xml:space="preserve"> The Hybrid</w:t>
      </w:r>
      <w:bookmarkEnd w:id="13"/>
    </w:p>
    <w:p w14:paraId="5547D80B" w14:textId="4F6ABDCA" w:rsidR="006C069E" w:rsidRDefault="00174C35" w:rsidP="006428DA">
      <w:pPr>
        <w:rPr>
          <w:lang w:val="en-GB"/>
        </w:rPr>
      </w:pPr>
      <w:r>
        <w:rPr>
          <w:lang w:val="en-GB"/>
        </w:rPr>
        <w:t xml:space="preserve">In a situation where 1,000s of new entries are being added every day, </w:t>
      </w:r>
      <w:r w:rsidR="006C069E">
        <w:rPr>
          <w:lang w:val="en-GB"/>
        </w:rPr>
        <w:t>which is more suitable?</w:t>
      </w:r>
    </w:p>
    <w:p w14:paraId="4CFFDA34" w14:textId="43BBE51F" w:rsidR="00257498" w:rsidRDefault="00257498" w:rsidP="006428DA">
      <w:pPr>
        <w:rPr>
          <w:lang w:val="en-GB"/>
        </w:rPr>
      </w:pPr>
      <w:r>
        <w:rPr>
          <w:lang w:val="en-GB"/>
        </w:rPr>
        <w:t>The linked list is more suitable</w:t>
      </w:r>
      <w:r w:rsidR="009375F1">
        <w:rPr>
          <w:lang w:val="en-GB"/>
        </w:rPr>
        <w:t xml:space="preserve"> than an array:</w:t>
      </w:r>
    </w:p>
    <w:p w14:paraId="1A51B606" w14:textId="754251F9" w:rsidR="009375F1" w:rsidRDefault="009375F1" w:rsidP="009375F1">
      <w:pPr>
        <w:pStyle w:val="ListParagraph"/>
        <w:numPr>
          <w:ilvl w:val="0"/>
          <w:numId w:val="25"/>
        </w:numPr>
        <w:rPr>
          <w:lang w:val="en-GB"/>
        </w:rPr>
      </w:pPr>
      <w:r>
        <w:rPr>
          <w:lang w:val="en-GB"/>
        </w:rPr>
        <w:t>Arrays are not well suited to</w:t>
      </w:r>
      <w:r w:rsidR="00814916">
        <w:rPr>
          <w:lang w:val="en-GB"/>
        </w:rPr>
        <w:t xml:space="preserve"> data being added/removed</w:t>
      </w:r>
    </w:p>
    <w:p w14:paraId="0C4FAF94" w14:textId="5D923F76" w:rsidR="00814916" w:rsidRDefault="00814916" w:rsidP="009375F1">
      <w:pPr>
        <w:pStyle w:val="ListParagraph"/>
        <w:numPr>
          <w:ilvl w:val="0"/>
          <w:numId w:val="25"/>
        </w:numPr>
        <w:rPr>
          <w:lang w:val="en-GB"/>
        </w:rPr>
      </w:pPr>
      <w:r>
        <w:rPr>
          <w:lang w:val="en-GB"/>
        </w:rPr>
        <w:t xml:space="preserve">Arrays are not ideal </w:t>
      </w:r>
      <w:r w:rsidR="008757AB">
        <w:rPr>
          <w:lang w:val="en-GB"/>
        </w:rPr>
        <w:t>when the amount of data will expand or contract</w:t>
      </w:r>
    </w:p>
    <w:p w14:paraId="4E9970F3" w14:textId="72EE95E9" w:rsidR="008757AB" w:rsidRDefault="00933A2E" w:rsidP="009375F1">
      <w:pPr>
        <w:pStyle w:val="ListParagraph"/>
        <w:numPr>
          <w:ilvl w:val="0"/>
          <w:numId w:val="25"/>
        </w:numPr>
        <w:rPr>
          <w:lang w:val="en-GB"/>
        </w:rPr>
      </w:pPr>
      <w:r>
        <w:rPr>
          <w:lang w:val="en-GB"/>
        </w:rPr>
        <w:t>A linked list is dynamic and easily handles data</w:t>
      </w:r>
      <w:r w:rsidR="00EE29CE">
        <w:rPr>
          <w:lang w:val="en-GB"/>
        </w:rPr>
        <w:t xml:space="preserve"> being added/removed</w:t>
      </w:r>
    </w:p>
    <w:p w14:paraId="45FA04F4" w14:textId="62495DD8" w:rsidR="00DE4647" w:rsidRPr="00DE4647" w:rsidRDefault="00DE4647" w:rsidP="00DE4647">
      <w:pPr>
        <w:rPr>
          <w:lang w:val="en-GB"/>
        </w:rPr>
      </w:pPr>
      <w:r>
        <w:rPr>
          <w:lang w:val="en-GB"/>
        </w:rPr>
        <w:t>If the list</w:t>
      </w:r>
      <w:r w:rsidR="00AD40F4">
        <w:rPr>
          <w:lang w:val="en-GB"/>
        </w:rPr>
        <w:t xml:space="preserve"> was not being amended often, an array would be better as it indexes the </w:t>
      </w:r>
      <w:r w:rsidR="004201AC">
        <w:rPr>
          <w:lang w:val="en-GB"/>
        </w:rPr>
        <w:t>entries allowing for faster searches, uses less memory than a list</w:t>
      </w:r>
      <w:r w:rsidR="00E66A4F">
        <w:rPr>
          <w:lang w:val="en-GB"/>
        </w:rPr>
        <w:t>, and utilises local caching</w:t>
      </w:r>
      <w:r w:rsidR="00CE0E15">
        <w:rPr>
          <w:lang w:val="en-GB"/>
        </w:rPr>
        <w:t xml:space="preserve"> to further improve performance.</w:t>
      </w:r>
    </w:p>
    <w:p w14:paraId="7E6C8950" w14:textId="0675D8F6" w:rsidR="00DD3D04" w:rsidRDefault="00DD3D04" w:rsidP="00DD3D04">
      <w:pPr>
        <w:rPr>
          <w:lang w:val="en-GB"/>
        </w:rPr>
      </w:pPr>
      <w:r>
        <w:rPr>
          <w:lang w:val="en-GB"/>
        </w:rPr>
        <w:t>However a better option is the hybrid</w:t>
      </w:r>
      <w:r w:rsidR="00A22D7A">
        <w:rPr>
          <w:lang w:val="en-GB"/>
        </w:rPr>
        <w:t xml:space="preserve"> data structure</w:t>
      </w:r>
      <w:r w:rsidR="00EA403F">
        <w:rPr>
          <w:lang w:val="en-GB"/>
        </w:rPr>
        <w:t xml:space="preserve"> as it uses the best of both:</w:t>
      </w:r>
    </w:p>
    <w:p w14:paraId="404E0097" w14:textId="46736399" w:rsidR="00EA403F" w:rsidRDefault="00A22D7A" w:rsidP="00A22D7A">
      <w:pPr>
        <w:ind w:firstLine="720"/>
        <w:rPr>
          <w:lang w:val="en-GB"/>
        </w:rPr>
      </w:pPr>
      <w:r>
        <w:rPr>
          <w:noProof/>
        </w:rPr>
        <w:drawing>
          <wp:inline distT="0" distB="0" distL="0" distR="0" wp14:anchorId="5B1A1A08" wp14:editId="13658E55">
            <wp:extent cx="3359150" cy="2407920"/>
            <wp:effectExtent l="0" t="0" r="0" b="0"/>
            <wp:docPr id="2" name="Picture 2" descr="Shape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9A0470" w14:textId="77777777" w:rsidR="00EB479E" w:rsidRDefault="0039378C" w:rsidP="0039378C">
      <w:pPr>
        <w:rPr>
          <w:lang w:val="en-GB"/>
        </w:rPr>
      </w:pPr>
      <w:r>
        <w:rPr>
          <w:lang w:val="en-GB"/>
        </w:rPr>
        <w:t>The array</w:t>
      </w:r>
      <w:r w:rsidR="009A6343">
        <w:rPr>
          <w:lang w:val="en-GB"/>
        </w:rPr>
        <w:t xml:space="preserve"> has an element for each letter of the alphabet.</w:t>
      </w:r>
      <w:r w:rsidR="009A6343">
        <w:rPr>
          <w:lang w:val="en-GB"/>
        </w:rPr>
        <w:br/>
      </w:r>
      <w:r w:rsidR="00F27ECB">
        <w:rPr>
          <w:lang w:val="en-GB"/>
        </w:rPr>
        <w:t xml:space="preserve">The element contains </w:t>
      </w:r>
      <w:r w:rsidR="008226AC">
        <w:rPr>
          <w:lang w:val="en-GB"/>
        </w:rPr>
        <w:t>the l</w:t>
      </w:r>
      <w:r w:rsidR="009F0271">
        <w:rPr>
          <w:lang w:val="en-GB"/>
        </w:rPr>
        <w:t xml:space="preserve">inked list of </w:t>
      </w:r>
      <w:r w:rsidR="00F27ECB">
        <w:rPr>
          <w:lang w:val="en-GB"/>
        </w:rPr>
        <w:t>the names starting with that letter.</w:t>
      </w:r>
      <w:r w:rsidR="00F27ECB">
        <w:rPr>
          <w:lang w:val="en-GB"/>
        </w:rPr>
        <w:br/>
      </w:r>
      <w:r w:rsidR="00F27ECB">
        <w:rPr>
          <w:lang w:val="en-GB"/>
        </w:rPr>
        <w:lastRenderedPageBreak/>
        <w:t xml:space="preserve">When adding/removing/searching the </w:t>
      </w:r>
      <w:r w:rsidR="0019117A">
        <w:rPr>
          <w:lang w:val="en-GB"/>
        </w:rPr>
        <w:t>initial</w:t>
      </w:r>
      <w:r w:rsidR="00F27ECB">
        <w:rPr>
          <w:lang w:val="en-GB"/>
        </w:rPr>
        <w:t xml:space="preserve"> </w:t>
      </w:r>
      <w:r w:rsidR="0019117A">
        <w:rPr>
          <w:lang w:val="en-GB"/>
        </w:rPr>
        <w:t>search is for the first letter of the name</w:t>
      </w:r>
      <w:r w:rsidR="00700E37">
        <w:rPr>
          <w:lang w:val="en-GB"/>
        </w:rPr>
        <w:t>, which passes into the linked list for that letter.</w:t>
      </w:r>
    </w:p>
    <w:p w14:paraId="04F26C65" w14:textId="4A4D3E61" w:rsidR="00F27ECB" w:rsidRDefault="000909B9" w:rsidP="004E2EA5">
      <w:pPr>
        <w:rPr>
          <w:lang w:val="en-GB"/>
        </w:rPr>
      </w:pPr>
      <w:r>
        <w:rPr>
          <w:lang w:val="en-GB"/>
        </w:rPr>
        <w:t xml:space="preserve">If this was just an array the </w:t>
      </w:r>
      <w:r w:rsidR="002054F1">
        <w:rPr>
          <w:lang w:val="en-GB"/>
        </w:rPr>
        <w:t xml:space="preserve">search </w:t>
      </w:r>
      <w:r w:rsidR="00A1383D">
        <w:rPr>
          <w:lang w:val="en-GB"/>
        </w:rPr>
        <w:t xml:space="preserve">would be fast and memory usage low, but </w:t>
      </w:r>
      <w:r w:rsidR="00F44263">
        <w:rPr>
          <w:lang w:val="en-GB"/>
        </w:rPr>
        <w:t>the maintenance of the data would be costly.</w:t>
      </w:r>
    </w:p>
    <w:p w14:paraId="105EF2D2" w14:textId="67116596" w:rsidR="00F44263" w:rsidRDefault="00F44263" w:rsidP="004E2EA5">
      <w:pPr>
        <w:rPr>
          <w:lang w:val="en-GB"/>
        </w:rPr>
      </w:pPr>
      <w:r>
        <w:rPr>
          <w:lang w:val="en-GB"/>
        </w:rPr>
        <w:t>If it was just a linked list</w:t>
      </w:r>
      <w:r w:rsidR="00383F54">
        <w:rPr>
          <w:lang w:val="en-GB"/>
        </w:rPr>
        <w:t xml:space="preserve"> the search would be very slow, </w:t>
      </w:r>
      <w:r w:rsidR="001C3F60">
        <w:rPr>
          <w:lang w:val="en-GB"/>
        </w:rPr>
        <w:t xml:space="preserve">having to step through 1,000s of </w:t>
      </w:r>
      <w:r w:rsidR="00D3614F">
        <w:rPr>
          <w:lang w:val="en-GB"/>
        </w:rPr>
        <w:t>nodes to locate the correct one.</w:t>
      </w:r>
    </w:p>
    <w:p w14:paraId="21732388" w14:textId="58E83256" w:rsidR="00D3614F" w:rsidRPr="004E2EA5" w:rsidRDefault="00D3614F" w:rsidP="004E2EA5">
      <w:pPr>
        <w:rPr>
          <w:lang w:val="en-GB"/>
        </w:rPr>
      </w:pPr>
      <w:r>
        <w:rPr>
          <w:lang w:val="en-GB"/>
        </w:rPr>
        <w:t xml:space="preserve">In the hybrid </w:t>
      </w:r>
      <w:r w:rsidR="00AB0DBA">
        <w:rPr>
          <w:lang w:val="en-GB"/>
        </w:rPr>
        <w:t xml:space="preserve">structure </w:t>
      </w:r>
      <w:r>
        <w:rPr>
          <w:lang w:val="en-GB"/>
        </w:rPr>
        <w:t>the search</w:t>
      </w:r>
      <w:r w:rsidR="009509EB">
        <w:rPr>
          <w:lang w:val="en-GB"/>
        </w:rPr>
        <w:t>, assuming that each element of the array contains an</w:t>
      </w:r>
      <w:r w:rsidR="00D03A77">
        <w:rPr>
          <w:lang w:val="en-GB"/>
        </w:rPr>
        <w:t xml:space="preserve"> </w:t>
      </w:r>
      <w:r w:rsidR="009509EB">
        <w:rPr>
          <w:lang w:val="en-GB"/>
        </w:rPr>
        <w:t xml:space="preserve">equal number of names, </w:t>
      </w:r>
      <w:r w:rsidR="00D03A77">
        <w:rPr>
          <w:lang w:val="en-GB"/>
        </w:rPr>
        <w:t xml:space="preserve">would be </w:t>
      </w:r>
      <w:r w:rsidR="007A6744">
        <w:rPr>
          <w:lang w:val="en-GB"/>
        </w:rPr>
        <w:t>searching</w:t>
      </w:r>
      <w:r w:rsidR="00926440">
        <w:rPr>
          <w:lang w:val="en-GB"/>
        </w:rPr>
        <w:t xml:space="preserve"> just 1/26</w:t>
      </w:r>
      <w:r w:rsidR="00926440" w:rsidRPr="00926440">
        <w:rPr>
          <w:vertAlign w:val="superscript"/>
          <w:lang w:val="en-GB"/>
        </w:rPr>
        <w:t>th</w:t>
      </w:r>
      <w:r w:rsidR="00926440">
        <w:rPr>
          <w:lang w:val="en-GB"/>
        </w:rPr>
        <w:t xml:space="preserve"> of the data as the linked list search</w:t>
      </w:r>
      <w:r w:rsidR="005F4513">
        <w:rPr>
          <w:lang w:val="en-GB"/>
        </w:rPr>
        <w:t>.</w:t>
      </w:r>
    </w:p>
    <w:p w14:paraId="7B1D1BBC" w14:textId="7C2DCCF8" w:rsidR="000058D8" w:rsidRDefault="005149E6" w:rsidP="005149E6">
      <w:pPr>
        <w:pStyle w:val="Heading3"/>
        <w:rPr>
          <w:lang w:val="en-GB"/>
        </w:rPr>
      </w:pPr>
      <w:bookmarkStart w:id="14" w:name="_Toc77544472"/>
      <w:r>
        <w:rPr>
          <w:lang w:val="en-GB"/>
        </w:rPr>
        <w:t xml:space="preserve">2.1 </w:t>
      </w:r>
      <w:r w:rsidR="00A24CA7">
        <w:rPr>
          <w:lang w:val="en-GB"/>
        </w:rPr>
        <w:t>If the</w:t>
      </w:r>
      <w:r w:rsidR="00E84385">
        <w:rPr>
          <w:lang w:val="en-GB"/>
        </w:rPr>
        <w:t xml:space="preserve"> </w:t>
      </w:r>
      <w:r w:rsidR="00A24CA7">
        <w:rPr>
          <w:lang w:val="en-GB"/>
        </w:rPr>
        <w:t>lists are</w:t>
      </w:r>
      <w:r w:rsidR="00277070">
        <w:rPr>
          <w:lang w:val="en-GB"/>
        </w:rPr>
        <w:t xml:space="preserve"> not </w:t>
      </w:r>
      <w:r w:rsidR="00A24CA7">
        <w:rPr>
          <w:lang w:val="en-GB"/>
        </w:rPr>
        <w:t>equal</w:t>
      </w:r>
      <w:bookmarkEnd w:id="14"/>
    </w:p>
    <w:p w14:paraId="3C02A859" w14:textId="7F1F9974" w:rsidR="005149E6" w:rsidRDefault="005149E6" w:rsidP="005149E6">
      <w:pPr>
        <w:rPr>
          <w:lang w:val="en-GB"/>
        </w:rPr>
      </w:pPr>
      <w:r>
        <w:rPr>
          <w:lang w:val="en-GB"/>
        </w:rPr>
        <w:t>The above assumes that the list in each element contains the same number of names</w:t>
      </w:r>
      <w:r w:rsidR="00EC459F">
        <w:rPr>
          <w:lang w:val="en-GB"/>
        </w:rPr>
        <w:t xml:space="preserve">. But this will not be true as some letters are </w:t>
      </w:r>
      <w:r w:rsidR="00E5202F">
        <w:rPr>
          <w:lang w:val="en-GB"/>
        </w:rPr>
        <w:t xml:space="preserve">more commonly seen in names, and some are rare – there aren’t many </w:t>
      </w:r>
      <w:r w:rsidR="00105419">
        <w:rPr>
          <w:lang w:val="en-GB"/>
        </w:rPr>
        <w:t xml:space="preserve">names starting with X or Z in the </w:t>
      </w:r>
      <w:r w:rsidR="00522992">
        <w:rPr>
          <w:lang w:val="en-GB"/>
        </w:rPr>
        <w:t>UK for instance. There are also some names that were or are common</w:t>
      </w:r>
      <w:r w:rsidR="00E33F72">
        <w:rPr>
          <w:lang w:val="en-GB"/>
        </w:rPr>
        <w:t>:</w:t>
      </w:r>
    </w:p>
    <w:p w14:paraId="5BA4A6A3" w14:textId="74BD2F8E" w:rsidR="00E33F72" w:rsidRDefault="00976ADA" w:rsidP="005149E6">
      <w:pPr>
        <w:rPr>
          <w:lang w:val="en-GB"/>
        </w:rPr>
      </w:pPr>
      <w:r>
        <w:rPr>
          <w:noProof/>
        </w:rPr>
        <w:drawing>
          <wp:inline distT="0" distB="0" distL="0" distR="0" wp14:anchorId="2E090AEB" wp14:editId="2BF49FBB">
            <wp:extent cx="4591050" cy="1857375"/>
            <wp:effectExtent l="0" t="0" r="0" b="952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0C0D2" w14:textId="10CE3F12" w:rsidR="00E30E7A" w:rsidRPr="005149E6" w:rsidRDefault="00E30E7A" w:rsidP="00E30E7A">
      <w:pPr>
        <w:pStyle w:val="Caption"/>
        <w:rPr>
          <w:lang w:val="en-GB"/>
        </w:rPr>
      </w:pPr>
      <w:bookmarkStart w:id="15" w:name="_Toc77544435"/>
      <w:r>
        <w:t xml:space="preserve">Figure </w:t>
      </w:r>
      <w:r w:rsidR="00655C30">
        <w:fldChar w:fldCharType="begin"/>
      </w:r>
      <w:r w:rsidR="00655C30">
        <w:instrText xml:space="preserve"> SEQ Figure \* ARABIC </w:instrText>
      </w:r>
      <w:r w:rsidR="00655C30">
        <w:fldChar w:fldCharType="separate"/>
      </w:r>
      <w:r w:rsidR="0058493C">
        <w:rPr>
          <w:noProof/>
        </w:rPr>
        <w:t>3</w:t>
      </w:r>
      <w:r w:rsidR="00655C30">
        <w:rPr>
          <w:noProof/>
        </w:rPr>
        <w:fldChar w:fldCharType="end"/>
      </w:r>
      <w:r>
        <w:t xml:space="preserve"> Common Names</w:t>
      </w:r>
      <w:r w:rsidR="005D4E99">
        <w:t xml:space="preserve"> </w:t>
      </w:r>
      <w:r w:rsidR="00A55920">
        <w:t>(</w:t>
      </w:r>
      <w:r w:rsidR="00A55920" w:rsidRPr="00A55920">
        <w:t>http://www.baby2see.com/names/2000s.html</w:t>
      </w:r>
      <w:r w:rsidR="00A55920">
        <w:t>)</w:t>
      </w:r>
      <w:bookmarkEnd w:id="15"/>
    </w:p>
    <w:p w14:paraId="05B93628" w14:textId="54DE0457" w:rsidR="00A24CA7" w:rsidRDefault="00DA5228" w:rsidP="006428DA">
      <w:pPr>
        <w:rPr>
          <w:lang w:val="en-GB"/>
        </w:rPr>
      </w:pPr>
      <w:r>
        <w:rPr>
          <w:lang w:val="en-GB"/>
        </w:rPr>
        <w:t xml:space="preserve">There </w:t>
      </w:r>
      <w:r w:rsidR="001B0A8F">
        <w:rPr>
          <w:lang w:val="en-GB"/>
        </w:rPr>
        <w:t xml:space="preserve">are </w:t>
      </w:r>
      <w:r w:rsidR="0017615F">
        <w:rPr>
          <w:lang w:val="en-GB"/>
        </w:rPr>
        <w:t>reports indicating that the most common name in the world is Mohammed</w:t>
      </w:r>
      <w:r w:rsidR="001B0A8F">
        <w:rPr>
          <w:lang w:val="en-GB"/>
        </w:rPr>
        <w:t xml:space="preserve"> and </w:t>
      </w:r>
      <w:r w:rsidR="0017615F">
        <w:rPr>
          <w:lang w:val="en-GB"/>
        </w:rPr>
        <w:t>there are many</w:t>
      </w:r>
      <w:r w:rsidR="0035512D">
        <w:rPr>
          <w:lang w:val="en-GB"/>
        </w:rPr>
        <w:t xml:space="preserve"> global</w:t>
      </w:r>
      <w:r w:rsidR="0017615F">
        <w:rPr>
          <w:lang w:val="en-GB"/>
        </w:rPr>
        <w:t xml:space="preserve"> name lists that </w:t>
      </w:r>
      <w:r w:rsidR="00ED0B87">
        <w:rPr>
          <w:lang w:val="en-GB"/>
        </w:rPr>
        <w:t>back this up</w:t>
      </w:r>
      <w:r w:rsidR="0035512D">
        <w:rPr>
          <w:lang w:val="en-GB"/>
        </w:rPr>
        <w:t>, so it’s fair to assume that</w:t>
      </w:r>
      <w:r w:rsidR="002E2788">
        <w:rPr>
          <w:lang w:val="en-GB"/>
        </w:rPr>
        <w:t xml:space="preserve"> it will appear in our list </w:t>
      </w:r>
      <w:r w:rsidR="00ED0B87">
        <w:rPr>
          <w:lang w:val="en-GB"/>
        </w:rPr>
        <w:t>frequently.</w:t>
      </w:r>
      <w:r w:rsidR="00D1216D">
        <w:rPr>
          <w:lang w:val="en-GB"/>
        </w:rPr>
        <w:t xml:space="preserve"> It will not be the only name seen frequently</w:t>
      </w:r>
      <w:r w:rsidR="001030F2">
        <w:rPr>
          <w:lang w:val="en-GB"/>
        </w:rPr>
        <w:t xml:space="preserve"> though.</w:t>
      </w:r>
    </w:p>
    <w:p w14:paraId="5A96135A" w14:textId="627116F8" w:rsidR="000C486F" w:rsidRDefault="000C486F" w:rsidP="006428DA">
      <w:pPr>
        <w:rPr>
          <w:lang w:val="en-GB"/>
        </w:rPr>
      </w:pPr>
      <w:r>
        <w:rPr>
          <w:lang w:val="en-GB"/>
        </w:rPr>
        <w:t xml:space="preserve">How will the </w:t>
      </w:r>
      <w:r w:rsidR="002E19ED">
        <w:rPr>
          <w:lang w:val="en-GB"/>
        </w:rPr>
        <w:t xml:space="preserve">hybrid structure perform if it’s only divided into 26 </w:t>
      </w:r>
      <w:r w:rsidR="00E83227">
        <w:rPr>
          <w:lang w:val="en-GB"/>
        </w:rPr>
        <w:t xml:space="preserve">array </w:t>
      </w:r>
      <w:r w:rsidR="002E19ED">
        <w:rPr>
          <w:lang w:val="en-GB"/>
        </w:rPr>
        <w:t>elements</w:t>
      </w:r>
      <w:r w:rsidR="00E83227">
        <w:rPr>
          <w:lang w:val="en-GB"/>
        </w:rPr>
        <w:t>?</w:t>
      </w:r>
    </w:p>
    <w:p w14:paraId="278B2440" w14:textId="587AF101" w:rsidR="001C2A99" w:rsidRDefault="00513522" w:rsidP="006428DA">
      <w:pPr>
        <w:rPr>
          <w:lang w:val="en-GB"/>
        </w:rPr>
      </w:pPr>
      <w:r>
        <w:rPr>
          <w:lang w:val="en-GB"/>
        </w:rPr>
        <w:t>Taking the letter M as the example</w:t>
      </w:r>
      <w:r w:rsidR="009E2814">
        <w:rPr>
          <w:lang w:val="en-GB"/>
        </w:rPr>
        <w:t xml:space="preserve"> and assuming all other elements are balanced, searches that are not for M will be normal</w:t>
      </w:r>
      <w:r w:rsidR="00830E48">
        <w:rPr>
          <w:lang w:val="en-GB"/>
        </w:rPr>
        <w:t xml:space="preserve">, but searches on M will be slower. </w:t>
      </w:r>
      <w:r w:rsidR="0061495B">
        <w:rPr>
          <w:lang w:val="en-GB"/>
        </w:rPr>
        <w:t xml:space="preserve">This could be </w:t>
      </w:r>
      <w:r w:rsidR="002E1D0B">
        <w:rPr>
          <w:lang w:val="en-GB"/>
        </w:rPr>
        <w:t xml:space="preserve">further </w:t>
      </w:r>
      <w:r w:rsidR="0061495B">
        <w:rPr>
          <w:lang w:val="en-GB"/>
        </w:rPr>
        <w:t xml:space="preserve">compounded if other popular names also start with M – Michael and </w:t>
      </w:r>
      <w:r w:rsidR="00155B04">
        <w:rPr>
          <w:lang w:val="en-GB"/>
        </w:rPr>
        <w:t>Maria are still popular in the UK</w:t>
      </w:r>
      <w:r w:rsidR="002E1D0B">
        <w:rPr>
          <w:lang w:val="en-GB"/>
        </w:rPr>
        <w:t xml:space="preserve"> for example.</w:t>
      </w:r>
    </w:p>
    <w:p w14:paraId="7F7C8DF3" w14:textId="00E183D9" w:rsidR="002E1D0B" w:rsidRDefault="002726D3" w:rsidP="006428DA">
      <w:pPr>
        <w:rPr>
          <w:lang w:val="en-GB"/>
        </w:rPr>
      </w:pPr>
      <w:r>
        <w:rPr>
          <w:lang w:val="en-GB"/>
        </w:rPr>
        <w:lastRenderedPageBreak/>
        <w:t xml:space="preserve">We could restructure the array to better reflect </w:t>
      </w:r>
      <w:r w:rsidR="002A16B3">
        <w:rPr>
          <w:lang w:val="en-GB"/>
        </w:rPr>
        <w:t>the</w:t>
      </w:r>
      <w:r>
        <w:rPr>
          <w:lang w:val="en-GB"/>
        </w:rPr>
        <w:t xml:space="preserve"> balance of </w:t>
      </w:r>
      <w:r w:rsidR="002A16B3">
        <w:rPr>
          <w:lang w:val="en-GB"/>
        </w:rPr>
        <w:t>data</w:t>
      </w:r>
      <w:r w:rsidR="00EF3F17">
        <w:rPr>
          <w:lang w:val="en-GB"/>
        </w:rPr>
        <w:t xml:space="preserve">. </w:t>
      </w:r>
      <w:r w:rsidR="009948C1">
        <w:rPr>
          <w:lang w:val="en-GB"/>
        </w:rPr>
        <w:t>If we initially consider wha</w:t>
      </w:r>
      <w:r w:rsidR="002A16B3">
        <w:rPr>
          <w:lang w:val="en-GB"/>
        </w:rPr>
        <w:t xml:space="preserve">t data we may expect we could </w:t>
      </w:r>
      <w:r w:rsidR="001A2BD3">
        <w:rPr>
          <w:lang w:val="en-GB"/>
        </w:rPr>
        <w:t>create more suitable array elements:</w:t>
      </w:r>
    </w:p>
    <w:p w14:paraId="668BC797" w14:textId="68853C72" w:rsidR="001A2BD3" w:rsidRDefault="00065577" w:rsidP="001A2BD3">
      <w:pPr>
        <w:pStyle w:val="ListParagraph"/>
        <w:numPr>
          <w:ilvl w:val="0"/>
          <w:numId w:val="27"/>
        </w:numPr>
        <w:rPr>
          <w:lang w:val="en-GB"/>
        </w:rPr>
      </w:pPr>
      <w:r>
        <w:rPr>
          <w:lang w:val="en-GB"/>
        </w:rPr>
        <w:t xml:space="preserve">Combine rarely used letters, such as </w:t>
      </w:r>
      <w:r w:rsidR="00670EF9">
        <w:rPr>
          <w:lang w:val="en-GB"/>
        </w:rPr>
        <w:t xml:space="preserve">Q </w:t>
      </w:r>
      <w:r>
        <w:rPr>
          <w:lang w:val="en-GB"/>
        </w:rPr>
        <w:t>X Y and Z</w:t>
      </w:r>
      <w:r w:rsidR="00FB05A1">
        <w:rPr>
          <w:lang w:val="en-GB"/>
        </w:rPr>
        <w:t>, into one element</w:t>
      </w:r>
    </w:p>
    <w:p w14:paraId="4B9E7AC4" w14:textId="2DAFD6EE" w:rsidR="00FB05A1" w:rsidRDefault="00FB05A1" w:rsidP="001A2BD3">
      <w:pPr>
        <w:pStyle w:val="ListParagraph"/>
        <w:numPr>
          <w:ilvl w:val="0"/>
          <w:numId w:val="27"/>
        </w:numPr>
        <w:rPr>
          <w:lang w:val="en-GB"/>
        </w:rPr>
      </w:pPr>
      <w:r>
        <w:rPr>
          <w:lang w:val="en-GB"/>
        </w:rPr>
        <w:t>Research the most common names</w:t>
      </w:r>
      <w:r w:rsidR="00BA40F6">
        <w:rPr>
          <w:lang w:val="en-GB"/>
        </w:rPr>
        <w:t xml:space="preserve"> and give these their own array element</w:t>
      </w:r>
    </w:p>
    <w:p w14:paraId="62EAB8DA" w14:textId="1B5EE4D7" w:rsidR="000657AE" w:rsidRDefault="000657AE" w:rsidP="001A2BD3">
      <w:pPr>
        <w:pStyle w:val="ListParagraph"/>
        <w:numPr>
          <w:ilvl w:val="0"/>
          <w:numId w:val="27"/>
        </w:numPr>
        <w:rPr>
          <w:lang w:val="en-GB"/>
        </w:rPr>
      </w:pPr>
      <w:r>
        <w:rPr>
          <w:lang w:val="en-GB"/>
        </w:rPr>
        <w:t xml:space="preserve">If one letter is </w:t>
      </w:r>
      <w:r w:rsidR="00F841A9">
        <w:rPr>
          <w:lang w:val="en-GB"/>
        </w:rPr>
        <w:t xml:space="preserve">equally </w:t>
      </w:r>
      <w:r>
        <w:rPr>
          <w:lang w:val="en-GB"/>
        </w:rPr>
        <w:t xml:space="preserve">popular </w:t>
      </w:r>
      <w:r w:rsidR="00F841A9">
        <w:rPr>
          <w:lang w:val="en-GB"/>
        </w:rPr>
        <w:t>across</w:t>
      </w:r>
      <w:r>
        <w:rPr>
          <w:lang w:val="en-GB"/>
        </w:rPr>
        <w:t xml:space="preserve"> </w:t>
      </w:r>
      <w:r w:rsidR="00F841A9">
        <w:rPr>
          <w:lang w:val="en-GB"/>
        </w:rPr>
        <w:t>genders</w:t>
      </w:r>
      <w:r>
        <w:rPr>
          <w:lang w:val="en-GB"/>
        </w:rPr>
        <w:t xml:space="preserve"> we could separate the letter into </w:t>
      </w:r>
      <w:r w:rsidR="00D023FE">
        <w:rPr>
          <w:lang w:val="en-GB"/>
        </w:rPr>
        <w:t>genders</w:t>
      </w:r>
    </w:p>
    <w:p w14:paraId="227DCC79" w14:textId="07F90ECA" w:rsidR="009F122A" w:rsidRDefault="009F122A" w:rsidP="001A2BD3">
      <w:pPr>
        <w:pStyle w:val="ListParagraph"/>
        <w:numPr>
          <w:ilvl w:val="0"/>
          <w:numId w:val="27"/>
        </w:numPr>
        <w:rPr>
          <w:lang w:val="en-GB"/>
        </w:rPr>
      </w:pPr>
      <w:r>
        <w:rPr>
          <w:lang w:val="en-GB"/>
        </w:rPr>
        <w:t>Where a letter has a lot of entries</w:t>
      </w:r>
      <w:r w:rsidR="003F0F7F">
        <w:rPr>
          <w:lang w:val="en-GB"/>
        </w:rPr>
        <w:t xml:space="preserve">, use the second letter of the name. The letter M could be in 2 elements </w:t>
      </w:r>
      <w:r w:rsidR="00755870">
        <w:rPr>
          <w:lang w:val="en-GB"/>
        </w:rPr>
        <w:t>where the second factor is A to</w:t>
      </w:r>
      <w:r w:rsidR="00E1393C">
        <w:rPr>
          <w:lang w:val="en-GB"/>
        </w:rPr>
        <w:t xml:space="preserve"> M or N to Z</w:t>
      </w:r>
      <w:r w:rsidR="00891205">
        <w:rPr>
          <w:lang w:val="en-GB"/>
        </w:rPr>
        <w:t xml:space="preserve"> as the second letter of the name.</w:t>
      </w:r>
    </w:p>
    <w:p w14:paraId="63A7B22C" w14:textId="18D643CA" w:rsidR="00FC0BD6" w:rsidRPr="00202DB0" w:rsidRDefault="00DA596A" w:rsidP="006428DA">
      <w:pPr>
        <w:rPr>
          <w:lang w:val="en-GB"/>
        </w:rPr>
      </w:pPr>
      <w:r>
        <w:rPr>
          <w:lang w:val="en-GB"/>
        </w:rPr>
        <w:t xml:space="preserve">How you can create a better structure depends </w:t>
      </w:r>
      <w:r w:rsidR="00B64656">
        <w:rPr>
          <w:lang w:val="en-GB"/>
        </w:rPr>
        <w:t>on what actual data is being presented, and in what volume</w:t>
      </w:r>
      <w:r w:rsidR="00B82082">
        <w:rPr>
          <w:lang w:val="en-GB"/>
        </w:rPr>
        <w:t>. But if th</w:t>
      </w:r>
      <w:r w:rsidR="00E21668">
        <w:rPr>
          <w:lang w:val="en-GB"/>
        </w:rPr>
        <w:t>is</w:t>
      </w:r>
      <w:r w:rsidR="00B82082">
        <w:rPr>
          <w:lang w:val="en-GB"/>
        </w:rPr>
        <w:t xml:space="preserve"> structure does not age well </w:t>
      </w:r>
      <w:r w:rsidR="00E21668">
        <w:rPr>
          <w:lang w:val="en-GB"/>
        </w:rPr>
        <w:t>(</w:t>
      </w:r>
      <w:r w:rsidR="00B82082">
        <w:rPr>
          <w:lang w:val="en-GB"/>
        </w:rPr>
        <w:t>over deca</w:t>
      </w:r>
      <w:r w:rsidR="00C23AB2">
        <w:rPr>
          <w:lang w:val="en-GB"/>
        </w:rPr>
        <w:t>des the popularity of names change</w:t>
      </w:r>
      <w:r w:rsidR="00E21668">
        <w:rPr>
          <w:lang w:val="en-GB"/>
        </w:rPr>
        <w:t>)</w:t>
      </w:r>
      <w:r w:rsidR="00C23AB2">
        <w:rPr>
          <w:lang w:val="en-GB"/>
        </w:rPr>
        <w:t>, you</w:t>
      </w:r>
      <w:r w:rsidR="00BE0EE5">
        <w:rPr>
          <w:lang w:val="en-GB"/>
        </w:rPr>
        <w:t xml:space="preserve"> can</w:t>
      </w:r>
      <w:r w:rsidR="00E21668">
        <w:rPr>
          <w:lang w:val="en-GB"/>
        </w:rPr>
        <w:t xml:space="preserve"> restructure the array</w:t>
      </w:r>
      <w:r w:rsidR="00A5230E">
        <w:rPr>
          <w:lang w:val="en-GB"/>
        </w:rPr>
        <w:t xml:space="preserve"> over the 20 to 30 element</w:t>
      </w:r>
      <w:r w:rsidR="00BE0EE5">
        <w:rPr>
          <w:lang w:val="en-GB"/>
        </w:rPr>
        <w:t xml:space="preserve">s at significantly less cost than </w:t>
      </w:r>
      <w:r w:rsidR="00A42194">
        <w:rPr>
          <w:lang w:val="en-GB"/>
        </w:rPr>
        <w:t>trying to run this as one big array.</w:t>
      </w:r>
      <w:r w:rsidR="00976ADA">
        <w:rPr>
          <w:lang w:val="en-GB"/>
        </w:rPr>
        <w:br/>
      </w:r>
    </w:p>
    <w:p w14:paraId="6C20A67B" w14:textId="7C5307A2" w:rsidR="000D6202" w:rsidRPr="00202DB0" w:rsidRDefault="006428DA" w:rsidP="00935815">
      <w:pPr>
        <w:pStyle w:val="Heading2"/>
        <w:rPr>
          <w:lang w:val="en-GB"/>
        </w:rPr>
      </w:pPr>
      <w:bookmarkStart w:id="16" w:name="_Toc77544473"/>
      <w:r w:rsidRPr="00202DB0">
        <w:rPr>
          <w:lang w:val="en-GB"/>
        </w:rPr>
        <w:t>3.</w:t>
      </w:r>
      <w:r w:rsidR="00935815" w:rsidRPr="00202DB0">
        <w:rPr>
          <w:lang w:val="en-GB"/>
        </w:rPr>
        <w:t xml:space="preserve"> </w:t>
      </w:r>
      <w:r w:rsidR="00232B10" w:rsidRPr="00202DB0">
        <w:rPr>
          <w:lang w:val="en-GB"/>
        </w:rPr>
        <w:t>Binary Search Tree</w:t>
      </w:r>
      <w:r w:rsidR="002D7424">
        <w:rPr>
          <w:lang w:val="en-GB"/>
        </w:rPr>
        <w:t xml:space="preserve"> (BST)</w:t>
      </w:r>
      <w:bookmarkEnd w:id="16"/>
    </w:p>
    <w:p w14:paraId="2A61CDF8" w14:textId="5D6E0420" w:rsidR="00232B10" w:rsidRPr="00202DB0" w:rsidRDefault="00935815" w:rsidP="000D6202">
      <w:pPr>
        <w:rPr>
          <w:lang w:val="en-GB"/>
        </w:rPr>
      </w:pPr>
      <w:r w:rsidRPr="00202DB0">
        <w:rPr>
          <w:lang w:val="en-GB"/>
        </w:rPr>
        <w:t>Tree construction for</w:t>
      </w:r>
      <w:r w:rsidR="00232B10" w:rsidRPr="00202DB0">
        <w:rPr>
          <w:lang w:val="en-GB"/>
        </w:rPr>
        <w:t xml:space="preserve"> 34, 6, 7, 18, 45, 23, 3, 26</w:t>
      </w:r>
      <w:r w:rsidR="00785E7A">
        <w:rPr>
          <w:lang w:val="en-GB"/>
        </w:rPr>
        <w:t xml:space="preserve"> (using 34 as the </w:t>
      </w:r>
      <w:r w:rsidR="004715BA">
        <w:rPr>
          <w:lang w:val="en-GB"/>
        </w:rPr>
        <w:t>top node)</w:t>
      </w:r>
      <w:r w:rsidR="00B57E30">
        <w:rPr>
          <w:lang w:val="en-GB"/>
        </w:rPr>
        <w:t>.</w:t>
      </w:r>
    </w:p>
    <w:p w14:paraId="0FD51DDB" w14:textId="6438A50C" w:rsidR="00CE7A14" w:rsidRPr="00202DB0" w:rsidRDefault="005F3D7C" w:rsidP="00F030FC">
      <w:pPr>
        <w:rPr>
          <w:rFonts w:asciiTheme="majorHAnsi" w:hAnsiTheme="majorHAnsi" w:cs="Arial"/>
          <w:sz w:val="56"/>
          <w:szCs w:val="56"/>
          <w:lang w:val="en-GB"/>
        </w:rPr>
      </w:pPr>
      <w:r w:rsidRPr="00202DB0">
        <w:rPr>
          <w:rFonts w:asciiTheme="majorHAnsi" w:hAnsiTheme="majorHAnsi" w:cs="Arial"/>
          <w:noProof/>
          <w:sz w:val="56"/>
          <w:szCs w:val="56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CD423" wp14:editId="022B79DF">
                <wp:simplePos x="0" y="0"/>
                <wp:positionH relativeFrom="column">
                  <wp:posOffset>2628899</wp:posOffset>
                </wp:positionH>
                <wp:positionV relativeFrom="paragraph">
                  <wp:posOffset>331469</wp:posOffset>
                </wp:positionV>
                <wp:extent cx="390525" cy="390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9302D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26.1pt" to="237.75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" strokecolor="black [3040]"/>
            </w:pict>
          </mc:Fallback>
        </mc:AlternateContent>
      </w:r>
      <w:r w:rsidR="005A3701" w:rsidRPr="00202DB0">
        <w:rPr>
          <w:rFonts w:asciiTheme="majorHAnsi" w:hAnsiTheme="majorHAnsi" w:cs="Arial"/>
          <w:noProof/>
          <w:sz w:val="56"/>
          <w:szCs w:val="5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04B0B" wp14:editId="179E54E3">
                <wp:simplePos x="0" y="0"/>
                <wp:positionH relativeFrom="column">
                  <wp:posOffset>2028825</wp:posOffset>
                </wp:positionH>
                <wp:positionV relativeFrom="paragraph">
                  <wp:posOffset>274320</wp:posOffset>
                </wp:positionV>
                <wp:extent cx="304800" cy="44767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0E624" id="Straight Connector 8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75pt,21.6pt" to="183.75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" strokecolor="black [3040]"/>
            </w:pict>
          </mc:Fallback>
        </mc:AlternateContent>
      </w:r>
      <w:r w:rsidR="00D2038C" w:rsidRPr="00202DB0">
        <w:rPr>
          <w:rFonts w:asciiTheme="majorHAnsi" w:hAnsiTheme="majorHAnsi" w:cs="Arial"/>
          <w:sz w:val="56"/>
          <w:szCs w:val="56"/>
          <w:lang w:val="en-GB"/>
        </w:rPr>
        <w:t xml:space="preserve">                          </w:t>
      </w:r>
      <w:r w:rsidR="00E402B8" w:rsidRPr="00202DB0">
        <w:rPr>
          <w:rFonts w:asciiTheme="majorHAnsi" w:hAnsiTheme="majorHAnsi" w:cs="Arial"/>
          <w:sz w:val="56"/>
          <w:szCs w:val="56"/>
          <w:lang w:val="en-GB"/>
        </w:rPr>
        <w:t>㉞</w:t>
      </w:r>
    </w:p>
    <w:p w14:paraId="0F0A0054" w14:textId="6B7C40A0" w:rsidR="00FC60EC" w:rsidRPr="00202DB0" w:rsidRDefault="005F3D7C" w:rsidP="003D1B74">
      <w:pPr>
        <w:ind w:left="2160" w:firstLine="720"/>
        <w:rPr>
          <w:rFonts w:asciiTheme="majorHAnsi" w:hAnsiTheme="majorHAnsi" w:cs="Arial"/>
          <w:sz w:val="56"/>
          <w:szCs w:val="56"/>
          <w:lang w:val="en-GB"/>
        </w:rPr>
      </w:pPr>
      <w:r w:rsidRPr="00202DB0"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28DC8D" wp14:editId="0613CF9C">
                <wp:simplePos x="0" y="0"/>
                <wp:positionH relativeFrom="column">
                  <wp:posOffset>2143125</wp:posOffset>
                </wp:positionH>
                <wp:positionV relativeFrom="paragraph">
                  <wp:posOffset>381635</wp:posOffset>
                </wp:positionV>
                <wp:extent cx="238125" cy="26670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16490" id="Straight Connector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75pt,30.05pt" to="187.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" strokecolor="black [3040]"/>
            </w:pict>
          </mc:Fallback>
        </mc:AlternateContent>
      </w:r>
      <w:r w:rsidRPr="00202DB0"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C31B5" wp14:editId="7637799C">
                <wp:simplePos x="0" y="0"/>
                <wp:positionH relativeFrom="column">
                  <wp:posOffset>1676400</wp:posOffset>
                </wp:positionH>
                <wp:positionV relativeFrom="paragraph">
                  <wp:posOffset>372110</wp:posOffset>
                </wp:positionV>
                <wp:extent cx="219075" cy="3048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B9EFE" id="Straight Connector 9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pt,29.3pt" to="149.2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" strokecolor="black [3040]"/>
            </w:pict>
          </mc:Fallback>
        </mc:AlternateContent>
      </w:r>
      <w:r w:rsidR="00FC60EC" w:rsidRPr="00202DB0">
        <w:rPr>
          <w:rFonts w:asciiTheme="majorHAnsi" w:hAnsiTheme="majorHAnsi" w:cs="Cambria Math"/>
          <w:sz w:val="48"/>
          <w:szCs w:val="48"/>
          <w:lang w:val="en-GB"/>
        </w:rPr>
        <w:t>⑥</w:t>
      </w:r>
      <w:r w:rsidR="00252259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252259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850306" w:rsidRPr="00202DB0">
        <w:rPr>
          <w:rFonts w:asciiTheme="majorHAnsi" w:hAnsiTheme="majorHAnsi" w:cs="Cambria Math"/>
          <w:sz w:val="48"/>
          <w:szCs w:val="48"/>
          <w:lang w:val="en-GB"/>
        </w:rPr>
        <w:t xml:space="preserve">  </w:t>
      </w:r>
      <w:r w:rsidR="00252259" w:rsidRPr="00202DB0">
        <w:rPr>
          <w:rFonts w:asciiTheme="majorHAnsi" w:hAnsiTheme="majorHAnsi" w:cs="Arial"/>
          <w:sz w:val="56"/>
          <w:szCs w:val="56"/>
          <w:lang w:val="en-GB"/>
        </w:rPr>
        <w:t>㊺</w:t>
      </w:r>
    </w:p>
    <w:p w14:paraId="33F098FE" w14:textId="51128A91" w:rsidR="00FC60EC" w:rsidRPr="00202DB0" w:rsidRDefault="00790FA8" w:rsidP="003D1B74">
      <w:pPr>
        <w:ind w:left="1440" w:firstLine="720"/>
        <w:rPr>
          <w:rFonts w:asciiTheme="majorHAnsi" w:hAnsiTheme="majorHAnsi" w:cs="Arial"/>
          <w:sz w:val="48"/>
          <w:szCs w:val="48"/>
          <w:lang w:val="en-GB"/>
        </w:rPr>
      </w:pPr>
      <w:r w:rsidRPr="00202DB0"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5ACD11" wp14:editId="60F622F7">
                <wp:simplePos x="0" y="0"/>
                <wp:positionH relativeFrom="column">
                  <wp:posOffset>2609850</wp:posOffset>
                </wp:positionH>
                <wp:positionV relativeFrom="paragraph">
                  <wp:posOffset>299085</wp:posOffset>
                </wp:positionV>
                <wp:extent cx="209550" cy="2381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672633" id="Straight Connector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5pt,23.55pt" to="222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" strokecolor="black [3040]"/>
            </w:pict>
          </mc:Fallback>
        </mc:AlternateContent>
      </w:r>
      <w:r w:rsidR="00BE69FC" w:rsidRPr="00202DB0">
        <w:rPr>
          <w:rFonts w:asciiTheme="majorHAnsi" w:hAnsiTheme="majorHAnsi" w:cs="Cambria Math"/>
          <w:sz w:val="48"/>
          <w:szCs w:val="48"/>
          <w:lang w:val="en-GB"/>
        </w:rPr>
        <w:t>③</w:t>
      </w:r>
      <w:r w:rsidR="00BE69FC"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="00BE69FC"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="00FC60EC" w:rsidRPr="00202DB0">
        <w:rPr>
          <w:rFonts w:asciiTheme="majorHAnsi" w:hAnsiTheme="majorHAnsi" w:cs="Cambria Math"/>
          <w:sz w:val="48"/>
          <w:szCs w:val="48"/>
          <w:lang w:val="en-GB"/>
        </w:rPr>
        <w:t>⑦</w:t>
      </w:r>
    </w:p>
    <w:p w14:paraId="26DF4FCA" w14:textId="76FC0C48" w:rsidR="00B034A1" w:rsidRPr="00202DB0" w:rsidRDefault="00790FA8" w:rsidP="00F030FC">
      <w:pPr>
        <w:rPr>
          <w:rFonts w:asciiTheme="majorHAnsi" w:hAnsiTheme="majorHAnsi" w:cs="Arial"/>
          <w:sz w:val="48"/>
          <w:szCs w:val="48"/>
          <w:lang w:val="en-GB"/>
        </w:rPr>
      </w:pPr>
      <w:r w:rsidRPr="00202DB0"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701281" wp14:editId="4ABAF30E">
                <wp:simplePos x="0" y="0"/>
                <wp:positionH relativeFrom="column">
                  <wp:posOffset>2533650</wp:posOffset>
                </wp:positionH>
                <wp:positionV relativeFrom="paragraph">
                  <wp:posOffset>314960</wp:posOffset>
                </wp:positionV>
                <wp:extent cx="276225" cy="333375"/>
                <wp:effectExtent l="0" t="0" r="2857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9D50F9" id="Straight Connector 1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5pt,24.8pt" to="221.2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" strokecolor="black [3040]"/>
            </w:pict>
          </mc:Fallback>
        </mc:AlternateContent>
      </w:r>
      <w:r w:rsidRPr="00202DB0"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F62978" wp14:editId="0FB13B07">
                <wp:simplePos x="0" y="0"/>
                <wp:positionH relativeFrom="column">
                  <wp:posOffset>3067050</wp:posOffset>
                </wp:positionH>
                <wp:positionV relativeFrom="paragraph">
                  <wp:posOffset>324485</wp:posOffset>
                </wp:positionV>
                <wp:extent cx="219075" cy="2762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B4105" id="Straight Connector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5pt,25.55pt" to="258.7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" strokecolor="black [3040]"/>
            </w:pict>
          </mc:Fallback>
        </mc:AlternateContent>
      </w:r>
      <w:r w:rsidR="00827C52" w:rsidRPr="00202DB0">
        <w:rPr>
          <w:rFonts w:asciiTheme="majorHAnsi" w:hAnsiTheme="majorHAnsi" w:cs="Cambria Math"/>
          <w:sz w:val="48"/>
          <w:szCs w:val="48"/>
          <w:lang w:val="en-GB"/>
        </w:rPr>
        <w:t xml:space="preserve">                        </w:t>
      </w:r>
      <w:r w:rsidR="00252259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3D1B74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FC60EC" w:rsidRPr="00202DB0">
        <w:rPr>
          <w:rFonts w:asciiTheme="majorHAnsi" w:hAnsiTheme="majorHAnsi" w:cs="Cambria Math"/>
          <w:sz w:val="48"/>
          <w:szCs w:val="48"/>
          <w:lang w:val="en-GB"/>
        </w:rPr>
        <w:t>⑱</w:t>
      </w:r>
      <w:r w:rsidR="00827C52" w:rsidRPr="00202DB0">
        <w:rPr>
          <w:rFonts w:asciiTheme="majorHAnsi" w:hAnsiTheme="majorHAnsi" w:cs="Arial"/>
          <w:sz w:val="56"/>
          <w:szCs w:val="56"/>
          <w:lang w:val="en-GB"/>
        </w:rPr>
        <w:t xml:space="preserve">    </w:t>
      </w:r>
      <w:r w:rsidR="00CF0469" w:rsidRPr="00202DB0">
        <w:rPr>
          <w:rFonts w:asciiTheme="majorHAnsi" w:hAnsiTheme="majorHAnsi" w:cs="Arial"/>
          <w:sz w:val="56"/>
          <w:szCs w:val="56"/>
          <w:lang w:val="en-GB"/>
        </w:rPr>
        <w:tab/>
      </w:r>
      <w:r w:rsidR="00252259" w:rsidRPr="00202DB0">
        <w:rPr>
          <w:rFonts w:asciiTheme="majorHAnsi" w:hAnsiTheme="majorHAnsi" w:cs="Arial"/>
          <w:sz w:val="56"/>
          <w:szCs w:val="56"/>
          <w:lang w:val="en-GB"/>
        </w:rPr>
        <w:tab/>
      </w:r>
    </w:p>
    <w:p w14:paraId="6F54F198" w14:textId="50FE1175" w:rsidR="00D66E1B" w:rsidRDefault="00E2344F" w:rsidP="00F030FC">
      <w:pPr>
        <w:rPr>
          <w:rFonts w:asciiTheme="majorHAnsi" w:hAnsiTheme="majorHAnsi" w:cs="Arial"/>
          <w:sz w:val="56"/>
          <w:szCs w:val="56"/>
          <w:lang w:val="en-GB"/>
        </w:rPr>
      </w:pPr>
      <w:r w:rsidRPr="00202DB0">
        <w:rPr>
          <w:rFonts w:asciiTheme="majorHAnsi" w:hAnsiTheme="majorHAnsi" w:cs="Cambria Math"/>
          <w:sz w:val="48"/>
          <w:szCs w:val="48"/>
          <w:lang w:val="en-GB"/>
        </w:rPr>
        <w:t xml:space="preserve">                  </w:t>
      </w:r>
      <w:r w:rsidR="00BE69FC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3D1B74" w:rsidRPr="00202DB0">
        <w:rPr>
          <w:rFonts w:asciiTheme="majorHAnsi" w:hAnsiTheme="majorHAnsi" w:cs="Cambria Math"/>
          <w:sz w:val="48"/>
          <w:szCs w:val="48"/>
          <w:lang w:val="en-GB"/>
        </w:rPr>
        <w:tab/>
      </w:r>
      <w:r w:rsidR="00B034A1" w:rsidRPr="00202DB0">
        <w:rPr>
          <w:rFonts w:asciiTheme="majorHAnsi" w:hAnsiTheme="majorHAnsi" w:cs="Cambria Math"/>
          <w:sz w:val="48"/>
          <w:szCs w:val="48"/>
          <w:lang w:val="en-GB"/>
        </w:rPr>
        <w:t>⑫</w:t>
      </w:r>
      <w:r w:rsidR="00890450"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="00890450"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="00D66E1B" w:rsidRPr="00202DB0">
        <w:rPr>
          <w:rFonts w:asciiTheme="majorHAnsi" w:hAnsiTheme="majorHAnsi" w:cs="Arial"/>
          <w:sz w:val="56"/>
          <w:szCs w:val="56"/>
          <w:lang w:val="en-GB"/>
        </w:rPr>
        <w:t>㉖</w:t>
      </w:r>
    </w:p>
    <w:p w14:paraId="3DF09124" w14:textId="379B2846" w:rsidR="00963D85" w:rsidRDefault="00963D85" w:rsidP="00963D85">
      <w:pPr>
        <w:pStyle w:val="Caption"/>
        <w:rPr>
          <w:lang w:val="en-GB"/>
        </w:rPr>
      </w:pPr>
      <w:bookmarkStart w:id="17" w:name="_Toc77544436"/>
      <w:r>
        <w:t xml:space="preserve">Figure </w:t>
      </w:r>
      <w:r w:rsidR="00151801">
        <w:fldChar w:fldCharType="begin"/>
      </w:r>
      <w:r w:rsidR="00151801">
        <w:instrText xml:space="preserve"> SEQ Figure \* ARABIC </w:instrText>
      </w:r>
      <w:r w:rsidR="00151801">
        <w:fldChar w:fldCharType="separate"/>
      </w:r>
      <w:r w:rsidR="0058493C">
        <w:rPr>
          <w:noProof/>
        </w:rPr>
        <w:t>4</w:t>
      </w:r>
      <w:r w:rsidR="00151801">
        <w:rPr>
          <w:noProof/>
        </w:rPr>
        <w:fldChar w:fldCharType="end"/>
      </w:r>
      <w:r>
        <w:t xml:space="preserve">  Binary Tree</w:t>
      </w:r>
      <w:bookmarkEnd w:id="17"/>
    </w:p>
    <w:p w14:paraId="73D73207" w14:textId="77777777" w:rsidR="00810BAC" w:rsidRPr="00810BAC" w:rsidRDefault="00810BAC" w:rsidP="00810BAC"/>
    <w:p w14:paraId="74682032" w14:textId="77777777" w:rsidR="00E84385" w:rsidRDefault="00E84385">
      <w:pPr>
        <w:rPr>
          <w:lang w:val="en-GB"/>
        </w:rPr>
      </w:pPr>
      <w:r>
        <w:rPr>
          <w:lang w:val="en-GB"/>
        </w:rPr>
        <w:br w:type="page"/>
      </w:r>
    </w:p>
    <w:p w14:paraId="4A5C2152" w14:textId="3BDBA57A" w:rsidR="00E0217A" w:rsidRDefault="002D7424" w:rsidP="001C6FBD">
      <w:pPr>
        <w:rPr>
          <w:lang w:val="en-GB"/>
        </w:rPr>
      </w:pPr>
      <w:r>
        <w:rPr>
          <w:lang w:val="en-GB"/>
        </w:rPr>
        <w:lastRenderedPageBreak/>
        <w:t>BST attributes:</w:t>
      </w:r>
    </w:p>
    <w:p w14:paraId="192CBB49" w14:textId="04A047C7" w:rsidR="002D7424" w:rsidRDefault="00B14F91" w:rsidP="002D74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>Each node has a parent and/or child relationship</w:t>
      </w:r>
    </w:p>
    <w:p w14:paraId="13EE5917" w14:textId="589422AF" w:rsidR="002843BE" w:rsidRDefault="002843BE" w:rsidP="002D74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top node </w:t>
      </w:r>
      <w:r w:rsidR="00027C04">
        <w:rPr>
          <w:lang w:val="en-GB"/>
        </w:rPr>
        <w:t>is the main or top-level node</w:t>
      </w:r>
    </w:p>
    <w:p w14:paraId="321B6ADC" w14:textId="4E193A07" w:rsidR="00B14F91" w:rsidRDefault="00B14F91" w:rsidP="002D74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>A parent node does not have to have a child node</w:t>
      </w:r>
      <w:r w:rsidR="004B568A">
        <w:rPr>
          <w:lang w:val="en-GB"/>
        </w:rPr>
        <w:t xml:space="preserve"> but </w:t>
      </w:r>
      <w:r w:rsidR="002E5C45">
        <w:rPr>
          <w:lang w:val="en-GB"/>
        </w:rPr>
        <w:t>can have a maximum of two</w:t>
      </w:r>
    </w:p>
    <w:p w14:paraId="27557948" w14:textId="0B645B92" w:rsidR="00D61AFD" w:rsidRDefault="00470C09" w:rsidP="002D742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>Nodes on the left of the subtree</w:t>
      </w:r>
      <w:r w:rsidR="00EF14AA">
        <w:rPr>
          <w:lang w:val="en-GB"/>
        </w:rPr>
        <w:t xml:space="preserve"> have a lower value than their parent</w:t>
      </w:r>
    </w:p>
    <w:p w14:paraId="0D4704A6" w14:textId="506F670B" w:rsidR="00027C04" w:rsidRDefault="00027C04" w:rsidP="00027C04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>Nodes on the right of the subtree have a higher value than their parent</w:t>
      </w:r>
    </w:p>
    <w:p w14:paraId="01D43332" w14:textId="2DD07067" w:rsidR="005E3BFE" w:rsidRPr="00F367F6" w:rsidRDefault="00040E71" w:rsidP="005E3BFE">
      <w:pPr>
        <w:pStyle w:val="ListParagraph"/>
        <w:numPr>
          <w:ilvl w:val="0"/>
          <w:numId w:val="22"/>
        </w:numPr>
        <w:rPr>
          <w:lang w:val="en-GB"/>
        </w:rPr>
      </w:pPr>
      <w:r>
        <w:rPr>
          <w:lang w:val="en-GB"/>
        </w:rPr>
        <w:t>There are no duplicate nodes</w:t>
      </w:r>
      <w:r w:rsidR="00F367F6">
        <w:rPr>
          <w:lang w:val="en-GB"/>
        </w:rPr>
        <w:br/>
      </w:r>
    </w:p>
    <w:p w14:paraId="40AD50A9" w14:textId="58659DDF" w:rsidR="005E04CC" w:rsidRDefault="00B57E30" w:rsidP="004E68B1">
      <w:pPr>
        <w:pStyle w:val="Heading3"/>
        <w:rPr>
          <w:lang w:val="en-GB"/>
        </w:rPr>
      </w:pPr>
      <w:bookmarkStart w:id="18" w:name="_Toc77544474"/>
      <w:r>
        <w:rPr>
          <w:lang w:val="en-GB"/>
        </w:rPr>
        <w:t xml:space="preserve">3.1 </w:t>
      </w:r>
      <w:r w:rsidR="001F57C2">
        <w:rPr>
          <w:lang w:val="en-GB"/>
        </w:rPr>
        <w:t>The Balanced Tree</w:t>
      </w:r>
      <w:bookmarkEnd w:id="18"/>
    </w:p>
    <w:p w14:paraId="27418429" w14:textId="5250A224" w:rsidR="00EA7871" w:rsidRDefault="00007886" w:rsidP="00EA7871">
      <w:r>
        <w:t>A</w:t>
      </w:r>
      <w:r w:rsidR="00D773A7">
        <w:t xml:space="preserve"> balanced </w:t>
      </w:r>
      <w:r w:rsidR="00E7214B">
        <w:t>BST speeds up a search</w:t>
      </w:r>
      <w:r>
        <w:t>. F</w:t>
      </w:r>
      <w:r w:rsidR="005B4D50">
        <w:t>or instance a</w:t>
      </w:r>
      <w:r w:rsidR="00E7214B">
        <w:t xml:space="preserve"> search for the value </w:t>
      </w:r>
      <w:r w:rsidR="005B4D50">
        <w:t>12 in the above tree:</w:t>
      </w:r>
    </w:p>
    <w:p w14:paraId="723CB790" w14:textId="17E58E5E" w:rsidR="005B4D50" w:rsidRDefault="00A766AA" w:rsidP="005B4D50">
      <w:pPr>
        <w:pStyle w:val="ListParagraph"/>
        <w:numPr>
          <w:ilvl w:val="0"/>
          <w:numId w:val="23"/>
        </w:numPr>
      </w:pPr>
      <w:r>
        <w:t xml:space="preserve">Top-level node is &gt;12, so you will be searching </w:t>
      </w:r>
      <w:r w:rsidR="0094626C">
        <w:t xml:space="preserve">only </w:t>
      </w:r>
      <w:r>
        <w:t>the left of the tree</w:t>
      </w:r>
    </w:p>
    <w:p w14:paraId="46D16796" w14:textId="42820F32" w:rsidR="00A766AA" w:rsidRDefault="005069BF" w:rsidP="005B4D50">
      <w:pPr>
        <w:pStyle w:val="ListParagraph"/>
        <w:numPr>
          <w:ilvl w:val="0"/>
          <w:numId w:val="23"/>
        </w:numPr>
      </w:pPr>
      <w:r>
        <w:t>Next node is 6 which is &lt; 12 , so you will be looking to the right</w:t>
      </w:r>
      <w:r w:rsidR="001513D3">
        <w:t xml:space="preserve"> of 6</w:t>
      </w:r>
    </w:p>
    <w:p w14:paraId="3DD76E4A" w14:textId="182FC3EC" w:rsidR="005069BF" w:rsidRDefault="00CF3456" w:rsidP="005B4D50">
      <w:pPr>
        <w:pStyle w:val="ListParagraph"/>
        <w:numPr>
          <w:ilvl w:val="0"/>
          <w:numId w:val="23"/>
        </w:numPr>
      </w:pPr>
      <w:r>
        <w:t>Next node is 18 which is &gt; 12 so you will look to the left of 18</w:t>
      </w:r>
    </w:p>
    <w:p w14:paraId="7B7BE31D" w14:textId="3845D57F" w:rsidR="00D117CB" w:rsidRDefault="004D4F30" w:rsidP="005B4D50">
      <w:pPr>
        <w:pStyle w:val="ListParagraph"/>
        <w:numPr>
          <w:ilvl w:val="0"/>
          <w:numId w:val="23"/>
        </w:numPr>
      </w:pPr>
      <w:r>
        <w:t>Node = 12 so the search ends</w:t>
      </w:r>
      <w:r w:rsidR="00C6436E">
        <w:t xml:space="preserve"> after 4 steps</w:t>
      </w:r>
    </w:p>
    <w:p w14:paraId="69EBD100" w14:textId="128DC982" w:rsidR="00CC236E" w:rsidRDefault="00CC236E" w:rsidP="00CC236E">
      <w:r>
        <w:t>By having these simple conditions the search only needs to</w:t>
      </w:r>
      <w:r w:rsidR="00D117CB">
        <w:t xml:space="preserve"> run through</w:t>
      </w:r>
      <w:r w:rsidR="002C4789">
        <w:t xml:space="preserve"> 4 steps rather than trying to search </w:t>
      </w:r>
      <w:r w:rsidR="00F33161">
        <w:t>all the data</w:t>
      </w:r>
      <w:r w:rsidR="002C4789">
        <w:t>.</w:t>
      </w:r>
      <w:r w:rsidR="00501F16">
        <w:t xml:space="preserve"> </w:t>
      </w:r>
    </w:p>
    <w:p w14:paraId="44E3E906" w14:textId="59AB44CB" w:rsidR="00FD1EE6" w:rsidRDefault="00213E9D" w:rsidP="00F06D16">
      <w:r>
        <w:t>I</w:t>
      </w:r>
      <w:r w:rsidR="007A4EB3">
        <w:t>n a balanced tree there should be only one level of difference between the</w:t>
      </w:r>
      <w:r w:rsidR="005D7D88">
        <w:t xml:space="preserve"> left and right sub trees, both of </w:t>
      </w:r>
      <w:r w:rsidR="00625D46">
        <w:t>which</w:t>
      </w:r>
      <w:r w:rsidR="005D7D88">
        <w:t xml:space="preserve"> must also</w:t>
      </w:r>
      <w:r w:rsidR="00625D46">
        <w:t xml:space="preserve"> be balanced.</w:t>
      </w:r>
      <w:r w:rsidR="00827542">
        <w:t xml:space="preserve"> The tree above is </w:t>
      </w:r>
      <w:r w:rsidR="000344CE">
        <w:t xml:space="preserve">therefore </w:t>
      </w:r>
      <w:r w:rsidR="00827542">
        <w:t>not balanced.</w:t>
      </w:r>
    </w:p>
    <w:p w14:paraId="6D2B9FB1" w14:textId="38854DDA" w:rsidR="00AE2D54" w:rsidRDefault="00D05055" w:rsidP="00F06D16">
      <w:r>
        <w:t>In a large tree with many nodes</w:t>
      </w:r>
      <w:r w:rsidR="00560A12">
        <w:t xml:space="preserve"> </w:t>
      </w:r>
      <w:r w:rsidR="00716F18">
        <w:t>it needs to be</w:t>
      </w:r>
      <w:r w:rsidR="00560A12">
        <w:t xml:space="preserve"> balanced as a tree that has an approximate 50/50 split left to right will be faster to search.</w:t>
      </w:r>
      <w:r w:rsidR="00647FB2">
        <w:t xml:space="preserve"> If the tree has an 80/20 split left to right</w:t>
      </w:r>
      <w:r w:rsidR="006D17C1">
        <w:t xml:space="preserve"> any searches on the larger side will take longer to return a value than a search on the </w:t>
      </w:r>
      <w:r w:rsidR="007D7FBA">
        <w:t xml:space="preserve">smaller side. </w:t>
      </w:r>
    </w:p>
    <w:p w14:paraId="0CE31A29" w14:textId="77777777" w:rsidR="00446B78" w:rsidRDefault="00C6436E" w:rsidP="00F06D16">
      <w:r>
        <w:t xml:space="preserve">This is a balanced tree using the same values as above. In this case the </w:t>
      </w:r>
      <w:r w:rsidR="00957D44">
        <w:t>maximum number of steps to complete a search is 3</w:t>
      </w:r>
      <w:r w:rsidR="00E738B9">
        <w:t xml:space="preserve"> steps (searching for value 7).</w:t>
      </w:r>
      <w:r w:rsidR="00B86D26">
        <w:t xml:space="preserve"> </w:t>
      </w:r>
    </w:p>
    <w:p w14:paraId="10240654" w14:textId="77777777" w:rsidR="00F367F6" w:rsidRDefault="00F367F6">
      <w:r>
        <w:br w:type="page"/>
      </w:r>
    </w:p>
    <w:p w14:paraId="5CF494D2" w14:textId="3074E939" w:rsidR="0040118A" w:rsidRDefault="00B86D26" w:rsidP="00F06D16">
      <w:r>
        <w:lastRenderedPageBreak/>
        <w:t>This is the correct tree</w:t>
      </w:r>
      <w:r w:rsidR="00446B78">
        <w:t xml:space="preserve"> for these values.</w:t>
      </w:r>
    </w:p>
    <w:p w14:paraId="475DF0BA" w14:textId="79E8F8B1" w:rsidR="00EB6063" w:rsidRDefault="00EB6063" w:rsidP="00F06D16"/>
    <w:p w14:paraId="7999986E" w14:textId="7B48186E" w:rsidR="00EB6063" w:rsidRDefault="0040118A" w:rsidP="00EB6063">
      <w:pPr>
        <w:ind w:left="3600" w:firstLine="720"/>
        <w:rPr>
          <w:rFonts w:asciiTheme="majorHAnsi" w:hAnsiTheme="majorHAnsi" w:cs="Cambria Math"/>
          <w:sz w:val="48"/>
          <w:szCs w:val="48"/>
          <w:lang w:val="en-GB"/>
        </w:rPr>
      </w:pP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DE2ACD" wp14:editId="211731AC">
                <wp:simplePos x="0" y="0"/>
                <wp:positionH relativeFrom="column">
                  <wp:posOffset>2581275</wp:posOffset>
                </wp:positionH>
                <wp:positionV relativeFrom="paragraph">
                  <wp:posOffset>296545</wp:posOffset>
                </wp:positionV>
                <wp:extent cx="209550" cy="3238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E89D1" id="Straight Connector 22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23.35pt" to="219.7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" strokecolor="black [3040]"/>
            </w:pict>
          </mc:Fallback>
        </mc:AlternateContent>
      </w: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1956C0" wp14:editId="4090237B">
                <wp:simplePos x="0" y="0"/>
                <wp:positionH relativeFrom="column">
                  <wp:posOffset>3057525</wp:posOffset>
                </wp:positionH>
                <wp:positionV relativeFrom="paragraph">
                  <wp:posOffset>325120</wp:posOffset>
                </wp:positionV>
                <wp:extent cx="190500" cy="29527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1032F" id="Straight Connector 1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75pt,25.6pt" to="255.7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" strokecolor="black [3040]"/>
            </w:pict>
          </mc:Fallback>
        </mc:AlternateContent>
      </w:r>
      <w:r w:rsidR="00EB6063" w:rsidRPr="00202DB0">
        <w:rPr>
          <w:rFonts w:asciiTheme="majorHAnsi" w:hAnsiTheme="majorHAnsi" w:cs="Cambria Math"/>
          <w:sz w:val="48"/>
          <w:szCs w:val="48"/>
          <w:lang w:val="en-GB"/>
        </w:rPr>
        <w:t>⑱</w:t>
      </w:r>
    </w:p>
    <w:p w14:paraId="308FBA1C" w14:textId="28803777" w:rsidR="00810E2F" w:rsidRDefault="0040118A" w:rsidP="00810E2F">
      <w:pPr>
        <w:ind w:left="2880" w:firstLine="720"/>
        <w:rPr>
          <w:rFonts w:asciiTheme="majorHAnsi" w:hAnsiTheme="majorHAnsi" w:cs="Cambria Math"/>
          <w:sz w:val="48"/>
          <w:szCs w:val="48"/>
          <w:lang w:val="en-GB"/>
        </w:rPr>
      </w:pP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DC9BE8" wp14:editId="144EA4BD">
                <wp:simplePos x="0" y="0"/>
                <wp:positionH relativeFrom="column">
                  <wp:posOffset>2124075</wp:posOffset>
                </wp:positionH>
                <wp:positionV relativeFrom="paragraph">
                  <wp:posOffset>407670</wp:posOffset>
                </wp:positionV>
                <wp:extent cx="238125" cy="342900"/>
                <wp:effectExtent l="0" t="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E844B" id="Straight Connector 23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25pt,32.1pt" to="186pt,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" strokecolor="black [3040]"/>
            </w:pict>
          </mc:Fallback>
        </mc:AlternateContent>
      </w: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3EA5C4" wp14:editId="69755E71">
                <wp:simplePos x="0" y="0"/>
                <wp:positionH relativeFrom="column">
                  <wp:posOffset>3048000</wp:posOffset>
                </wp:positionH>
                <wp:positionV relativeFrom="paragraph">
                  <wp:posOffset>388620</wp:posOffset>
                </wp:positionV>
                <wp:extent cx="209550" cy="32385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4FAA1" id="Straight Connector 21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pt,30.6pt" to="256.5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" strokecolor="black [3040]"/>
            </w:pict>
          </mc:Fallback>
        </mc:AlternateContent>
      </w: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2BE17D" wp14:editId="70352CC4">
                <wp:simplePos x="0" y="0"/>
                <wp:positionH relativeFrom="column">
                  <wp:posOffset>3495675</wp:posOffset>
                </wp:positionH>
                <wp:positionV relativeFrom="paragraph">
                  <wp:posOffset>369570</wp:posOffset>
                </wp:positionV>
                <wp:extent cx="228600" cy="35242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FF30B" id="Straight Connector 2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25pt,29.1pt" to="293.25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" strokecolor="black [3040]"/>
            </w:pict>
          </mc:Fallback>
        </mc:AlternateContent>
      </w:r>
      <w:r w:rsidR="00810E2F" w:rsidRPr="00202DB0">
        <w:rPr>
          <w:rFonts w:asciiTheme="majorHAnsi" w:hAnsiTheme="majorHAnsi" w:cs="Cambria Math"/>
          <w:sz w:val="48"/>
          <w:szCs w:val="48"/>
          <w:lang w:val="en-GB"/>
        </w:rPr>
        <w:t>⑫</w:t>
      </w:r>
      <w:r w:rsidR="0029731A">
        <w:rPr>
          <w:rFonts w:asciiTheme="majorHAnsi" w:hAnsiTheme="majorHAnsi" w:cs="Cambria Math"/>
          <w:sz w:val="48"/>
          <w:szCs w:val="48"/>
          <w:lang w:val="en-GB"/>
        </w:rPr>
        <w:tab/>
      </w:r>
      <w:r w:rsidR="0029731A">
        <w:rPr>
          <w:rFonts w:asciiTheme="majorHAnsi" w:hAnsiTheme="majorHAnsi" w:cs="Cambria Math"/>
          <w:sz w:val="48"/>
          <w:szCs w:val="48"/>
          <w:lang w:val="en-GB"/>
        </w:rPr>
        <w:tab/>
      </w:r>
      <w:r w:rsidR="0029731A" w:rsidRPr="00202DB0">
        <w:rPr>
          <w:rFonts w:asciiTheme="majorHAnsi" w:hAnsiTheme="majorHAnsi" w:cs="Arial"/>
          <w:sz w:val="56"/>
          <w:szCs w:val="56"/>
          <w:lang w:val="en-GB"/>
        </w:rPr>
        <w:t>㉞</w:t>
      </w:r>
    </w:p>
    <w:p w14:paraId="7F89085D" w14:textId="3134AE98" w:rsidR="0033668C" w:rsidRDefault="0040118A" w:rsidP="0033668C">
      <w:pPr>
        <w:ind w:left="2160" w:firstLine="720"/>
        <w:rPr>
          <w:rFonts w:asciiTheme="majorHAnsi" w:hAnsiTheme="majorHAnsi" w:cs="Cambria Math"/>
          <w:sz w:val="48"/>
          <w:szCs w:val="48"/>
          <w:lang w:val="en-GB"/>
        </w:rPr>
      </w:pP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BCD695" wp14:editId="3D7B3200">
                <wp:simplePos x="0" y="0"/>
                <wp:positionH relativeFrom="column">
                  <wp:posOffset>2124075</wp:posOffset>
                </wp:positionH>
                <wp:positionV relativeFrom="paragraph">
                  <wp:posOffset>410210</wp:posOffset>
                </wp:positionV>
                <wp:extent cx="219075" cy="266700"/>
                <wp:effectExtent l="0" t="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88F494" id="Straight Connector 2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25pt,32.3pt" to="184.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" strokecolor="black [3040]"/>
            </w:pict>
          </mc:Fallback>
        </mc:AlternateContent>
      </w:r>
      <w:r>
        <w:rPr>
          <w:rFonts w:asciiTheme="majorHAnsi" w:hAnsiTheme="majorHAnsi" w:cs="Cambria Math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FDA38C" wp14:editId="666577BC">
                <wp:simplePos x="0" y="0"/>
                <wp:positionH relativeFrom="column">
                  <wp:posOffset>1704975</wp:posOffset>
                </wp:positionH>
                <wp:positionV relativeFrom="paragraph">
                  <wp:posOffset>391160</wp:posOffset>
                </wp:positionV>
                <wp:extent cx="209550" cy="30480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955B74" id="Straight Connector 24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25pt,30.8pt" to="150.75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" strokecolor="black [3040]"/>
            </w:pict>
          </mc:Fallback>
        </mc:AlternateContent>
      </w:r>
      <w:r w:rsidR="0033668C" w:rsidRPr="00202DB0">
        <w:rPr>
          <w:rFonts w:asciiTheme="majorHAnsi" w:hAnsiTheme="majorHAnsi" w:cs="Cambria Math"/>
          <w:sz w:val="48"/>
          <w:szCs w:val="48"/>
          <w:lang w:val="en-GB"/>
        </w:rPr>
        <w:t>⑥</w:t>
      </w:r>
      <w:r w:rsidR="0029731A">
        <w:rPr>
          <w:rFonts w:asciiTheme="majorHAnsi" w:hAnsiTheme="majorHAnsi" w:cs="Cambria Math"/>
          <w:sz w:val="48"/>
          <w:szCs w:val="48"/>
          <w:lang w:val="en-GB"/>
        </w:rPr>
        <w:tab/>
      </w:r>
      <w:r w:rsidR="0029731A">
        <w:rPr>
          <w:rFonts w:asciiTheme="majorHAnsi" w:hAnsiTheme="majorHAnsi" w:cs="Cambria Math"/>
          <w:sz w:val="48"/>
          <w:szCs w:val="48"/>
          <w:lang w:val="en-GB"/>
        </w:rPr>
        <w:tab/>
      </w:r>
      <w:r w:rsidR="0029731A" w:rsidRPr="00202DB0">
        <w:rPr>
          <w:rFonts w:asciiTheme="majorHAnsi" w:hAnsiTheme="majorHAnsi" w:cs="Arial"/>
          <w:sz w:val="56"/>
          <w:szCs w:val="56"/>
          <w:lang w:val="en-GB"/>
        </w:rPr>
        <w:t>㉖</w:t>
      </w:r>
      <w:r w:rsidR="0029731A">
        <w:rPr>
          <w:rFonts w:asciiTheme="majorHAnsi" w:hAnsiTheme="majorHAnsi" w:cs="Arial"/>
          <w:sz w:val="56"/>
          <w:szCs w:val="56"/>
          <w:lang w:val="en-GB"/>
        </w:rPr>
        <w:tab/>
      </w:r>
      <w:r w:rsidR="0029731A">
        <w:rPr>
          <w:rFonts w:asciiTheme="majorHAnsi" w:hAnsiTheme="majorHAnsi" w:cs="Arial"/>
          <w:sz w:val="56"/>
          <w:szCs w:val="56"/>
          <w:lang w:val="en-GB"/>
        </w:rPr>
        <w:tab/>
      </w:r>
      <w:r w:rsidR="0029731A" w:rsidRPr="00202DB0">
        <w:rPr>
          <w:rFonts w:asciiTheme="majorHAnsi" w:hAnsiTheme="majorHAnsi" w:cs="Arial"/>
          <w:sz w:val="56"/>
          <w:szCs w:val="56"/>
          <w:lang w:val="en-GB"/>
        </w:rPr>
        <w:t>㊺</w:t>
      </w:r>
    </w:p>
    <w:p w14:paraId="1AF61263" w14:textId="1208AAE3" w:rsidR="0033668C" w:rsidRDefault="0033668C" w:rsidP="0033668C">
      <w:pPr>
        <w:ind w:left="1440" w:firstLine="720"/>
        <w:rPr>
          <w:rFonts w:asciiTheme="majorHAnsi" w:hAnsiTheme="majorHAnsi" w:cs="Cambria Math"/>
          <w:sz w:val="48"/>
          <w:szCs w:val="48"/>
          <w:lang w:val="en-GB"/>
        </w:rPr>
      </w:pPr>
      <w:r w:rsidRPr="00202DB0">
        <w:rPr>
          <w:rFonts w:asciiTheme="majorHAnsi" w:hAnsiTheme="majorHAnsi" w:cs="Cambria Math"/>
          <w:sz w:val="48"/>
          <w:szCs w:val="48"/>
          <w:lang w:val="en-GB"/>
        </w:rPr>
        <w:t>③</w:t>
      </w:r>
      <w:r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Pr="00202DB0">
        <w:rPr>
          <w:rFonts w:asciiTheme="majorHAnsi" w:hAnsiTheme="majorHAnsi" w:cs="Arial"/>
          <w:sz w:val="48"/>
          <w:szCs w:val="48"/>
          <w:lang w:val="en-GB"/>
        </w:rPr>
        <w:tab/>
      </w:r>
      <w:r w:rsidRPr="00202DB0">
        <w:rPr>
          <w:rFonts w:asciiTheme="majorHAnsi" w:hAnsiTheme="majorHAnsi" w:cs="Cambria Math"/>
          <w:sz w:val="48"/>
          <w:szCs w:val="48"/>
          <w:lang w:val="en-GB"/>
        </w:rPr>
        <w:t>⑦</w:t>
      </w:r>
    </w:p>
    <w:p w14:paraId="71907C43" w14:textId="606D0CF6" w:rsidR="00963D85" w:rsidRDefault="00963D85" w:rsidP="00963D85">
      <w:pPr>
        <w:pStyle w:val="Caption"/>
        <w:rPr>
          <w:lang w:val="en-GB"/>
        </w:rPr>
      </w:pPr>
      <w:bookmarkStart w:id="19" w:name="_Toc77544437"/>
      <w:r>
        <w:t xml:space="preserve">Figure </w:t>
      </w:r>
      <w:r w:rsidR="00151801">
        <w:fldChar w:fldCharType="begin"/>
      </w:r>
      <w:r w:rsidR="00151801">
        <w:instrText xml:space="preserve"> SEQ Figure \* ARABIC </w:instrText>
      </w:r>
      <w:r w:rsidR="00151801">
        <w:fldChar w:fldCharType="separate"/>
      </w:r>
      <w:r w:rsidR="0058493C">
        <w:rPr>
          <w:noProof/>
        </w:rPr>
        <w:t>5</w:t>
      </w:r>
      <w:r w:rsidR="00151801">
        <w:rPr>
          <w:noProof/>
        </w:rPr>
        <w:fldChar w:fldCharType="end"/>
      </w:r>
      <w:r>
        <w:t xml:space="preserve">  Balanced Binary Tree</w:t>
      </w:r>
      <w:bookmarkEnd w:id="19"/>
    </w:p>
    <w:p w14:paraId="7F1E6E81" w14:textId="7EFDCDCB" w:rsidR="00B00329" w:rsidRPr="00D1263A" w:rsidRDefault="00D1263A" w:rsidP="00D1263A">
      <w:r>
        <w:t>If you have an unbalanced tree</w:t>
      </w:r>
      <w:r w:rsidR="00180909">
        <w:t xml:space="preserve"> there are algorithms</w:t>
      </w:r>
      <w:r w:rsidR="00B00329">
        <w:t xml:space="preserve"> that can help. Commonly used are</w:t>
      </w:r>
      <w:r w:rsidR="00112476">
        <w:t xml:space="preserve"> ‘red black trees’ and ‘AVL tre</w:t>
      </w:r>
      <w:r w:rsidR="003F1BC2">
        <w:t xml:space="preserve">es’, which will </w:t>
      </w:r>
      <w:r w:rsidR="00891ADB">
        <w:t>force</w:t>
      </w:r>
      <w:r w:rsidR="00C5229E">
        <w:t xml:space="preserve"> the tree</w:t>
      </w:r>
      <w:r w:rsidR="00891ADB">
        <w:t xml:space="preserve"> to</w:t>
      </w:r>
      <w:r w:rsidR="00C5229E">
        <w:t xml:space="preserve"> balance.</w:t>
      </w:r>
    </w:p>
    <w:p w14:paraId="6A3C0FE5" w14:textId="4761B18B" w:rsidR="0033668C" w:rsidRDefault="0033668C" w:rsidP="0033668C"/>
    <w:p w14:paraId="09E4E981" w14:textId="18679D1B" w:rsidR="00807741" w:rsidRDefault="00E0309F" w:rsidP="00E0309F">
      <w:pPr>
        <w:pStyle w:val="Heading1"/>
      </w:pPr>
      <w:bookmarkStart w:id="20" w:name="_Toc77544475"/>
      <w:r>
        <w:t>PART B</w:t>
      </w:r>
      <w:bookmarkEnd w:id="20"/>
    </w:p>
    <w:p w14:paraId="5A02C86F" w14:textId="6EB3D473" w:rsidR="00E0309F" w:rsidRDefault="00BD7A4B" w:rsidP="004C570D">
      <w:pPr>
        <w:pStyle w:val="Heading2"/>
      </w:pPr>
      <w:bookmarkStart w:id="21" w:name="_Toc77544476"/>
      <w:r>
        <w:t xml:space="preserve">1. </w:t>
      </w:r>
      <w:r w:rsidR="004C570D">
        <w:t>Djkstra’s Algorithm</w:t>
      </w:r>
      <w:bookmarkEnd w:id="21"/>
    </w:p>
    <w:p w14:paraId="03EA32A5" w14:textId="65025AAB" w:rsidR="0076379B" w:rsidRDefault="00782460" w:rsidP="0076379B">
      <w:r>
        <w:t xml:space="preserve">Created by </w:t>
      </w:r>
      <w:proofErr w:type="spellStart"/>
      <w:r w:rsidRPr="002849B4">
        <w:rPr>
          <w:rFonts w:ascii="Helvetica" w:hAnsi="Helvetica"/>
          <w:sz w:val="21"/>
          <w:szCs w:val="21"/>
          <w:shd w:val="clear" w:color="auto" w:fill="FFFFFF"/>
        </w:rPr>
        <w:t>Edsger</w:t>
      </w:r>
      <w:proofErr w:type="spellEnd"/>
      <w:r w:rsidRPr="002849B4">
        <w:rPr>
          <w:rFonts w:ascii="Helvetica" w:hAnsi="Helvetica"/>
          <w:sz w:val="21"/>
          <w:szCs w:val="21"/>
          <w:shd w:val="clear" w:color="auto" w:fill="FFFFFF"/>
        </w:rPr>
        <w:t xml:space="preserve"> Dijkstra</w:t>
      </w:r>
      <w:r>
        <w:t xml:space="preserve"> this is a</w:t>
      </w:r>
      <w:r w:rsidR="00DC52B2">
        <w:t>n iterative</w:t>
      </w:r>
      <w:r>
        <w:t xml:space="preserve"> graph search</w:t>
      </w:r>
      <w:r w:rsidR="00F93AEA">
        <w:t xml:space="preserve"> algorithm. </w:t>
      </w:r>
      <w:r w:rsidR="002216F7">
        <w:t>The graph vertices</w:t>
      </w:r>
      <w:r w:rsidR="00DA407A">
        <w:t xml:space="preserve"> are nodes, and the edge path is the value</w:t>
      </w:r>
      <w:r w:rsidR="000423FB">
        <w:t xml:space="preserve"> between the two nodes (such as miles between point A and point B).</w:t>
      </w:r>
    </w:p>
    <w:p w14:paraId="009C3ECB" w14:textId="408485F9" w:rsidR="00CD290E" w:rsidRPr="0076379B" w:rsidRDefault="00CD290E" w:rsidP="0076379B">
      <w:r>
        <w:t>The algorithm looks at every option</w:t>
      </w:r>
      <w:r w:rsidR="00346A18">
        <w:t xml:space="preserve"> and point</w:t>
      </w:r>
      <w:r>
        <w:t xml:space="preserve"> in order to find the shortest route between th</w:t>
      </w:r>
      <w:r w:rsidR="001417C2">
        <w:t>e</w:t>
      </w:r>
      <w:r>
        <w:t xml:space="preserve"> start and end nodes.</w:t>
      </w:r>
      <w:r w:rsidR="00346A18">
        <w:t xml:space="preserve"> It’s therefore regarded as a greedy search</w:t>
      </w:r>
      <w:r w:rsidR="00043B38">
        <w:t xml:space="preserve"> and is processor heavy.</w:t>
      </w:r>
    </w:p>
    <w:p w14:paraId="29BC2DE9" w14:textId="77777777" w:rsidR="001417C2" w:rsidRDefault="001417C2">
      <w:r>
        <w:br w:type="page"/>
      </w:r>
    </w:p>
    <w:p w14:paraId="65AE0251" w14:textId="37148842" w:rsidR="00185CAA" w:rsidRDefault="00E17E95" w:rsidP="00185CAA">
      <w:r>
        <w:lastRenderedPageBreak/>
        <w:t>In this scenario you have i</w:t>
      </w:r>
      <w:r w:rsidR="009F34D9">
        <w:t>t</w:t>
      </w:r>
      <w:r>
        <w:t xml:space="preserve">em A and wish to </w:t>
      </w:r>
      <w:r w:rsidR="00430D58">
        <w:t>trade</w:t>
      </w:r>
      <w:r>
        <w:t xml:space="preserve"> and pay</w:t>
      </w:r>
      <w:r w:rsidR="009F34D9">
        <w:t xml:space="preserve"> in order to get item F:</w:t>
      </w:r>
    </w:p>
    <w:p w14:paraId="293155D1" w14:textId="07BDA864" w:rsidR="009F34D9" w:rsidRDefault="009F34D9" w:rsidP="00185CAA">
      <w:r>
        <w:rPr>
          <w:noProof/>
        </w:rPr>
        <w:drawing>
          <wp:inline distT="0" distB="0" distL="0" distR="0" wp14:anchorId="601B1DF7" wp14:editId="3DB299A8">
            <wp:extent cx="5486400" cy="1527810"/>
            <wp:effectExtent l="0" t="0" r="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1AD18" w14:textId="333A06A2" w:rsidR="009F34D9" w:rsidRDefault="009F34D9" w:rsidP="00185CAA">
      <w:r>
        <w:t>It is not immediately obvious which is going to the cheapest way to do this – t</w:t>
      </w:r>
      <w:r w:rsidR="00DF6C15">
        <w:t>h</w:t>
      </w:r>
      <w:r>
        <w:t>e shortest path to</w:t>
      </w:r>
      <w:r w:rsidR="00DF6C15">
        <w:t xml:space="preserve"> complete the transaction.</w:t>
      </w:r>
      <w:r w:rsidR="0013667B">
        <w:t xml:space="preserve"> There is more than one route to the end point</w:t>
      </w:r>
      <w:r w:rsidR="003E50DB">
        <w:t xml:space="preserve"> as there are several swap options.</w:t>
      </w:r>
      <w:r w:rsidR="001417C2">
        <w:br/>
      </w:r>
    </w:p>
    <w:p w14:paraId="3DBB5365" w14:textId="4C97C3BE" w:rsidR="00807D98" w:rsidRPr="00185CAA" w:rsidRDefault="00273B94" w:rsidP="00185CAA">
      <w:r>
        <w:t>We can start with a directed graph in order to visualize all the options:</w:t>
      </w:r>
    </w:p>
    <w:p w14:paraId="114A6737" w14:textId="4D6325B1" w:rsidR="00477519" w:rsidRDefault="00477519" w:rsidP="004C570D"/>
    <w:p w14:paraId="305FBE58" w14:textId="2AFB533E" w:rsidR="005813B9" w:rsidRDefault="005813B9" w:rsidP="004C570D">
      <w:r>
        <w:rPr>
          <w:noProof/>
        </w:rPr>
        <w:drawing>
          <wp:inline distT="0" distB="0" distL="0" distR="0" wp14:anchorId="27BC843A" wp14:editId="06296F07">
            <wp:extent cx="4362450" cy="2162175"/>
            <wp:effectExtent l="0" t="0" r="0" b="9525"/>
            <wp:docPr id="27" name="Picture 2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71012" w14:textId="377C21AA" w:rsidR="00FE1E07" w:rsidRDefault="00FE1E07" w:rsidP="00FE1E07">
      <w:pPr>
        <w:pStyle w:val="Caption"/>
      </w:pPr>
      <w:bookmarkStart w:id="22" w:name="_Toc775444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8493C">
        <w:rPr>
          <w:noProof/>
        </w:rPr>
        <w:t>6</w:t>
      </w:r>
      <w:r>
        <w:fldChar w:fldCharType="end"/>
      </w:r>
      <w:r>
        <w:t xml:space="preserve"> </w:t>
      </w:r>
      <w:r w:rsidRPr="00FF604F">
        <w:t>The directed graph</w:t>
      </w:r>
      <w:bookmarkEnd w:id="22"/>
      <w:r>
        <w:br/>
      </w:r>
    </w:p>
    <w:p w14:paraId="7FDA1694" w14:textId="77777777" w:rsidR="001417C2" w:rsidRDefault="001417C2">
      <w:r>
        <w:br w:type="page"/>
      </w:r>
    </w:p>
    <w:p w14:paraId="275BCCC1" w14:textId="541D372A" w:rsidR="00800FAB" w:rsidRDefault="00800FAB" w:rsidP="00800FAB">
      <w:r>
        <w:lastRenderedPageBreak/>
        <w:t>From here we can create an adjacency matrix:</w:t>
      </w:r>
    </w:p>
    <w:p w14:paraId="07CAD5AB" w14:textId="77777777" w:rsidR="00800FAB" w:rsidRDefault="00800FAB" w:rsidP="00800FAB">
      <w:r w:rsidRPr="006430D9">
        <w:drawing>
          <wp:inline distT="0" distB="0" distL="0" distR="0" wp14:anchorId="0B73B487" wp14:editId="70E14361">
            <wp:extent cx="4486680" cy="16097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79" cy="161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702A7" w14:textId="6F4D53C1" w:rsidR="0042399C" w:rsidRDefault="00625E29" w:rsidP="004C570D">
      <w:r>
        <w:br/>
        <w:t>Now calculate the costs, one v</w:t>
      </w:r>
      <w:r w:rsidR="005B7289">
        <w:t>ertex at a time:</w:t>
      </w:r>
    </w:p>
    <w:p w14:paraId="17D85C2D" w14:textId="7613098B" w:rsidR="00E274D8" w:rsidRDefault="00E274D8" w:rsidP="004C570D">
      <w:r>
        <w:t>Start by setting all vertices to</w:t>
      </w:r>
      <w:r w:rsidR="00BC30BA">
        <w:t xml:space="preserve"> </w:t>
      </w:r>
      <w:r w:rsidR="00096E72" w:rsidRPr="00096E72">
        <w:rPr>
          <w:rFonts w:hint="eastAsia"/>
        </w:rPr>
        <w:t>∞</w:t>
      </w:r>
      <w:r w:rsidR="00096E72">
        <w:rPr>
          <w:rFonts w:hint="eastAsia"/>
        </w:rPr>
        <w:t xml:space="preserve"> </w:t>
      </w:r>
      <w:r w:rsidR="00096E72">
        <w:t>(infinity)</w:t>
      </w:r>
      <w:r w:rsidR="007B09AD">
        <w:t>.</w:t>
      </w:r>
    </w:p>
    <w:p w14:paraId="12964B6E" w14:textId="750DBEF2" w:rsidR="005B7289" w:rsidRDefault="005B7289" w:rsidP="002D5958">
      <w:r>
        <w:t>A is adjacent to B and C</w:t>
      </w:r>
      <w:r w:rsidR="007B09AD">
        <w:t>.</w:t>
      </w:r>
      <w:r w:rsidR="002D5958">
        <w:br/>
      </w:r>
      <w:r w:rsidR="00033990">
        <w:t xml:space="preserve">A = 0, </w:t>
      </w:r>
      <w:r w:rsidR="00CB35DC">
        <w:t>B = 3, C = 8</w:t>
      </w:r>
      <w:r w:rsidR="007B09AD">
        <w:t>.</w:t>
      </w:r>
    </w:p>
    <w:p w14:paraId="51D3D14C" w14:textId="71D2EE07" w:rsidR="00DA4387" w:rsidRDefault="00DA4387" w:rsidP="002D5958">
      <w:r>
        <w:t>B is looked at next as it is the lower cost</w:t>
      </w:r>
      <w:r w:rsidR="007B09AD">
        <w:t>.</w:t>
      </w:r>
      <w:r w:rsidR="00096E72">
        <w:br/>
        <w:t>B is adjacent to A</w:t>
      </w:r>
      <w:r w:rsidR="00C54409">
        <w:t xml:space="preserve"> and D</w:t>
      </w:r>
      <w:r w:rsidR="00A106E7">
        <w:t xml:space="preserve"> – we are looking to see if </w:t>
      </w:r>
      <w:r w:rsidR="00EE5D8A">
        <w:t>the cost</w:t>
      </w:r>
      <w:r w:rsidR="005746A6">
        <w:t xml:space="preserve"> through B</w:t>
      </w:r>
      <w:r w:rsidR="00EE5D8A">
        <w:t xml:space="preserve"> is</w:t>
      </w:r>
      <w:r w:rsidR="007B09AD">
        <w:t xml:space="preserve"> smaller than the previous known cost.</w:t>
      </w:r>
      <w:r w:rsidR="007B09AD">
        <w:br/>
      </w:r>
      <w:r w:rsidR="00F765F7">
        <w:t xml:space="preserve">D was previously </w:t>
      </w:r>
      <w:r w:rsidR="00F765F7" w:rsidRPr="00F765F7">
        <w:rPr>
          <w:rFonts w:hint="eastAsia"/>
        </w:rPr>
        <w:t>∞</w:t>
      </w:r>
      <w:r w:rsidR="00F765F7">
        <w:rPr>
          <w:rFonts w:hint="eastAsia"/>
        </w:rPr>
        <w:t xml:space="preserve"> </w:t>
      </w:r>
      <w:r w:rsidR="00F765F7">
        <w:t>so the new cost is lower</w:t>
      </w:r>
      <w:r w:rsidR="00BC1413">
        <w:t xml:space="preserve"> @ </w:t>
      </w:r>
      <w:r w:rsidR="001D552F">
        <w:t>7 (4+3)</w:t>
      </w:r>
      <w:r w:rsidR="001A3F89">
        <w:t>.</w:t>
      </w:r>
    </w:p>
    <w:p w14:paraId="7F8AD515" w14:textId="0397608E" w:rsidR="00B56538" w:rsidRDefault="001D552F" w:rsidP="002D5958">
      <w:r>
        <w:t>D is looked at next as the cost is less</w:t>
      </w:r>
      <w:r w:rsidR="001A3F89">
        <w:t xml:space="preserve"> than C.</w:t>
      </w:r>
      <w:r w:rsidR="001A3F89">
        <w:br/>
        <w:t xml:space="preserve">D is adjacent to E </w:t>
      </w:r>
      <w:r w:rsidR="009D08DB">
        <w:t>(C does not count due to direction)</w:t>
      </w:r>
      <w:r w:rsidR="00557994">
        <w:t xml:space="preserve"> - </w:t>
      </w:r>
      <w:r w:rsidR="00557994">
        <w:t xml:space="preserve">we are looking to see if the cost through </w:t>
      </w:r>
      <w:r w:rsidR="00557994">
        <w:t>D</w:t>
      </w:r>
      <w:r w:rsidR="00557994">
        <w:t xml:space="preserve"> is smaller than the previous known cost.</w:t>
      </w:r>
      <w:r w:rsidR="00CA763D">
        <w:br/>
        <w:t xml:space="preserve">E was previously </w:t>
      </w:r>
      <w:r w:rsidR="00CA763D" w:rsidRPr="00F765F7">
        <w:rPr>
          <w:rFonts w:hint="eastAsia"/>
        </w:rPr>
        <w:t>∞</w:t>
      </w:r>
      <w:r w:rsidR="00CA763D">
        <w:rPr>
          <w:rFonts w:hint="eastAsia"/>
        </w:rPr>
        <w:t xml:space="preserve"> </w:t>
      </w:r>
      <w:r w:rsidR="00CA763D">
        <w:t>so the new</w:t>
      </w:r>
      <w:r w:rsidR="00B34B5D">
        <w:t xml:space="preserve"> cost is </w:t>
      </w:r>
      <w:r w:rsidR="0077557B">
        <w:t>10 (3+7).</w:t>
      </w:r>
    </w:p>
    <w:p w14:paraId="525DB450" w14:textId="77777777" w:rsidR="00CC5AFF" w:rsidRDefault="00B56538" w:rsidP="002D5958">
      <w:r>
        <w:t>C is now the lowest cost.</w:t>
      </w:r>
      <w:r>
        <w:br/>
        <w:t>C is adjacent to D and E</w:t>
      </w:r>
      <w:r w:rsidR="00E21A96">
        <w:t xml:space="preserve"> - </w:t>
      </w:r>
      <w:r w:rsidR="00E21A96">
        <w:t xml:space="preserve">we are looking to see if the cost through </w:t>
      </w:r>
      <w:r w:rsidR="00E21A96">
        <w:t>C</w:t>
      </w:r>
      <w:r w:rsidR="00E21A96">
        <w:t xml:space="preserve"> is smaller than the previous known cost.</w:t>
      </w:r>
      <w:r w:rsidR="00E21A96">
        <w:br/>
      </w:r>
      <w:r w:rsidR="009F75F5">
        <w:t>D was previously 7</w:t>
      </w:r>
      <w:r w:rsidR="00441DCA">
        <w:t xml:space="preserve"> – this new route costs </w:t>
      </w:r>
      <w:r w:rsidR="009F40A9">
        <w:t>15 (7+8) so does not replace 7.</w:t>
      </w:r>
      <w:r w:rsidR="009F40A9">
        <w:br/>
      </w:r>
      <w:r w:rsidR="00FD243F">
        <w:t>E was previously 10</w:t>
      </w:r>
      <w:r w:rsidR="00DF2300">
        <w:t xml:space="preserve"> – this new route costs 18 (10+8) so does not replace 10.</w:t>
      </w:r>
    </w:p>
    <w:p w14:paraId="4C58E8E8" w14:textId="04AC0078" w:rsidR="006430D9" w:rsidRDefault="00CC5AFF" w:rsidP="004C570D">
      <w:r>
        <w:t>E is the last node to calculate</w:t>
      </w:r>
      <w:r w:rsidR="00B14993">
        <w:t>.</w:t>
      </w:r>
      <w:r w:rsidR="00B14993">
        <w:br/>
        <w:t xml:space="preserve">E is adjacent to F which has a value of </w:t>
      </w:r>
      <w:r w:rsidR="00B14993" w:rsidRPr="00F765F7">
        <w:rPr>
          <w:rFonts w:hint="eastAsia"/>
        </w:rPr>
        <w:t>∞</w:t>
      </w:r>
      <w:r w:rsidR="00E9651F">
        <w:br/>
      </w:r>
      <w:r w:rsidR="00800FAB">
        <w:t>T</w:t>
      </w:r>
      <w:r w:rsidR="00153434">
        <w:t xml:space="preserve">herefore the </w:t>
      </w:r>
      <w:r w:rsidR="00BE6B42">
        <w:t>sho</w:t>
      </w:r>
      <w:r w:rsidR="00800FAB">
        <w:t>r</w:t>
      </w:r>
      <w:r w:rsidR="00BE6B42">
        <w:t xml:space="preserve">test path from A to </w:t>
      </w:r>
      <w:r w:rsidR="00E9651F">
        <w:t xml:space="preserve">F = </w:t>
      </w:r>
      <w:r w:rsidR="00BE6B42">
        <w:t>12 (</w:t>
      </w:r>
      <w:r w:rsidR="00E9651F">
        <w:t xml:space="preserve">2 </w:t>
      </w:r>
      <w:r w:rsidR="00876984">
        <w:t xml:space="preserve">+ </w:t>
      </w:r>
      <w:r w:rsidR="001046D5">
        <w:t xml:space="preserve">10 (the previous calculation of </w:t>
      </w:r>
      <w:r w:rsidR="0025317C">
        <w:t>E)</w:t>
      </w:r>
      <w:r w:rsidR="00E33DA0">
        <w:t>)</w:t>
      </w:r>
      <w:r w:rsidR="00557994">
        <w:br/>
      </w:r>
    </w:p>
    <w:p w14:paraId="7C82AD76" w14:textId="77777777" w:rsidR="001417C2" w:rsidRDefault="001417C2">
      <w:r>
        <w:br w:type="page"/>
      </w:r>
    </w:p>
    <w:p w14:paraId="782D5651" w14:textId="6CA1212D" w:rsidR="00295D92" w:rsidRDefault="00B81E26" w:rsidP="004C570D">
      <w:r>
        <w:lastRenderedPageBreak/>
        <w:t>This can be more easily seen in</w:t>
      </w:r>
      <w:r w:rsidR="00E4649E">
        <w:t xml:space="preserve"> a distance matrix:</w:t>
      </w:r>
    </w:p>
    <w:p w14:paraId="2AF24322" w14:textId="370EF196" w:rsidR="00E4649E" w:rsidRDefault="00AB6262" w:rsidP="004C570D">
      <w:r w:rsidRPr="00AB6262">
        <w:drawing>
          <wp:inline distT="0" distB="0" distL="0" distR="0" wp14:anchorId="786ECBBC" wp14:editId="4EB2E582">
            <wp:extent cx="4543425" cy="163008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250" cy="163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6E813" w14:textId="31E564A6" w:rsidR="00333DF9" w:rsidRDefault="00333DF9" w:rsidP="00333DF9">
      <w:pPr>
        <w:pStyle w:val="Caption"/>
      </w:pPr>
      <w:bookmarkStart w:id="23" w:name="_Toc775444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8493C">
        <w:rPr>
          <w:noProof/>
        </w:rPr>
        <w:t>7</w:t>
      </w:r>
      <w:r>
        <w:fldChar w:fldCharType="end"/>
      </w:r>
      <w:r>
        <w:t xml:space="preserve"> Distance Matrix</w:t>
      </w:r>
      <w:bookmarkEnd w:id="23"/>
    </w:p>
    <w:p w14:paraId="4852FCE9" w14:textId="77777777" w:rsidR="0058493C" w:rsidRPr="0058493C" w:rsidRDefault="0058493C" w:rsidP="0058493C"/>
    <w:p w14:paraId="3B9DBDFA" w14:textId="5BD4C7F4" w:rsidR="0058493C" w:rsidRDefault="008E55C7" w:rsidP="007F63E3">
      <w:pPr>
        <w:pStyle w:val="Caption"/>
      </w:pPr>
      <w:r>
        <w:rPr>
          <w:noProof/>
        </w:rPr>
        <w:drawing>
          <wp:inline distT="0" distB="0" distL="0" distR="0" wp14:anchorId="0083543F" wp14:editId="4943A5F7">
            <wp:extent cx="5419725" cy="2857500"/>
            <wp:effectExtent l="0" t="0" r="9525" b="0"/>
            <wp:docPr id="5" name="Picture 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line char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7B961" w14:textId="05DC1409" w:rsidR="0058493C" w:rsidRPr="0058493C" w:rsidRDefault="0058493C" w:rsidP="0058493C">
      <w:pPr>
        <w:pStyle w:val="Caption"/>
      </w:pPr>
      <w:bookmarkStart w:id="24" w:name="_Toc7754444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 xml:space="preserve"> </w:t>
      </w:r>
      <w:r w:rsidRPr="005E75EF">
        <w:t>Shortest path length is 12: A</w:t>
      </w:r>
      <w:r w:rsidRPr="005E75EF">
        <w:rPr>
          <w:rFonts w:ascii="Cambria Math" w:hAnsi="Cambria Math" w:cs="Cambria Math"/>
        </w:rPr>
        <w:t>⇒</w:t>
      </w:r>
      <w:r w:rsidRPr="005E75EF">
        <w:t>B</w:t>
      </w:r>
      <w:r w:rsidRPr="005E75EF">
        <w:rPr>
          <w:rFonts w:ascii="Cambria Math" w:hAnsi="Cambria Math" w:cs="Cambria Math"/>
        </w:rPr>
        <w:t>⇒</w:t>
      </w:r>
      <w:r w:rsidRPr="005E75EF">
        <w:t>D</w:t>
      </w:r>
      <w:r w:rsidRPr="005E75EF">
        <w:rPr>
          <w:rFonts w:ascii="Cambria Math" w:hAnsi="Cambria Math" w:cs="Cambria Math"/>
        </w:rPr>
        <w:t>⇒</w:t>
      </w:r>
      <w:r w:rsidRPr="005E75EF">
        <w:t>E</w:t>
      </w:r>
      <w:r w:rsidRPr="005E75EF">
        <w:rPr>
          <w:rFonts w:ascii="Cambria Math" w:hAnsi="Cambria Math" w:cs="Cambria Math"/>
        </w:rPr>
        <w:t>⇒</w:t>
      </w:r>
      <w:r w:rsidRPr="005E75EF">
        <w:t>F</w:t>
      </w:r>
      <w:bookmarkEnd w:id="24"/>
    </w:p>
    <w:p w14:paraId="250BA24C" w14:textId="4F2AE4F0" w:rsidR="007F63E3" w:rsidRDefault="00434276" w:rsidP="007F63E3">
      <w:pPr>
        <w:pStyle w:val="Caption"/>
      </w:pPr>
      <w:r>
        <w:rPr>
          <w:noProof/>
        </w:rPr>
        <w:lastRenderedPageBreak/>
        <w:drawing>
          <wp:inline distT="0" distB="0" distL="0" distR="0" wp14:anchorId="275130E3" wp14:editId="70CD33ED">
            <wp:extent cx="5476875" cy="2657475"/>
            <wp:effectExtent l="0" t="0" r="9525" b="9525"/>
            <wp:docPr id="14" name="Picture 1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E2CFB" w14:textId="4B2DAA27" w:rsidR="00333DF9" w:rsidRDefault="007F63E3" w:rsidP="007F63E3">
      <w:pPr>
        <w:pStyle w:val="Caption"/>
      </w:pPr>
      <w:bookmarkStart w:id="25" w:name="_Toc775444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8493C">
        <w:rPr>
          <w:noProof/>
        </w:rPr>
        <w:t>9</w:t>
      </w:r>
      <w:r>
        <w:fldChar w:fldCharType="end"/>
      </w:r>
      <w:r>
        <w:t xml:space="preserve"> </w:t>
      </w:r>
      <w:r w:rsidRPr="005D110D">
        <w:t>Directed graph showing costs</w:t>
      </w:r>
      <w:bookmarkEnd w:id="25"/>
      <w:r w:rsidR="0033540A">
        <w:t xml:space="preserve"> </w:t>
      </w:r>
    </w:p>
    <w:p w14:paraId="584E80F7" w14:textId="7A22CE5B" w:rsidR="00723F1B" w:rsidRDefault="00723F1B" w:rsidP="004C570D"/>
    <w:p w14:paraId="3C0958D8" w14:textId="1C2B82DB" w:rsidR="00072CD7" w:rsidRDefault="00D90CA1" w:rsidP="00D90CA1">
      <w:pPr>
        <w:pStyle w:val="Heading1"/>
      </w:pPr>
      <w:bookmarkStart w:id="26" w:name="_Toc77544477"/>
      <w:r>
        <w:t>PART C</w:t>
      </w:r>
      <w:bookmarkEnd w:id="26"/>
    </w:p>
    <w:p w14:paraId="4C47BA04" w14:textId="713C9AC5" w:rsidR="007953C3" w:rsidRDefault="007953C3" w:rsidP="007953C3">
      <w:pPr>
        <w:pStyle w:val="Heading2"/>
      </w:pPr>
      <w:bookmarkStart w:id="27" w:name="_Toc77544478"/>
      <w:r>
        <w:t>The Minimax algorithm</w:t>
      </w:r>
      <w:bookmarkEnd w:id="27"/>
    </w:p>
    <w:p w14:paraId="3D0A6663" w14:textId="7400D003" w:rsidR="007953C3" w:rsidRDefault="00D62F45" w:rsidP="007953C3">
      <w:r>
        <w:t>The minimax al</w:t>
      </w:r>
      <w:r w:rsidR="00CB26CD">
        <w:t xml:space="preserve">gorithm is used in 2 player games with a computer/AI. </w:t>
      </w:r>
      <w:r w:rsidR="008E36AD">
        <w:t>In order for the AI to calculate how to win</w:t>
      </w:r>
      <w:r w:rsidR="00F10116">
        <w:t>,</w:t>
      </w:r>
      <w:r w:rsidR="008E36AD">
        <w:t xml:space="preserve"> it</w:t>
      </w:r>
      <w:r w:rsidR="00315FBF">
        <w:t xml:space="preserve"> evaluates</w:t>
      </w:r>
      <w:r w:rsidR="000A7888">
        <w:t xml:space="preserve"> </w:t>
      </w:r>
      <w:r w:rsidR="00315FBF">
        <w:t xml:space="preserve">the possible moves. </w:t>
      </w:r>
    </w:p>
    <w:p w14:paraId="3CCA8BF4" w14:textId="5903BBCC" w:rsidR="00560AC8" w:rsidRDefault="00560AC8" w:rsidP="007953C3">
      <w:r>
        <w:t xml:space="preserve">It looks at </w:t>
      </w:r>
      <w:r w:rsidR="000F06FD">
        <w:t>all of the possible moves th</w:t>
      </w:r>
      <w:r w:rsidR="000A7888">
        <w:t xml:space="preserve">at can be made </w:t>
      </w:r>
      <w:r w:rsidR="00F25D65">
        <w:t>in order to calculate the</w:t>
      </w:r>
      <w:r w:rsidR="0059074A">
        <w:t xml:space="preserve"> next best move</w:t>
      </w:r>
      <w:r w:rsidR="00CC46FA">
        <w:t>, using a game tree. The tree</w:t>
      </w:r>
      <w:r w:rsidR="00980410">
        <w:t xml:space="preserve"> will contain 1</w:t>
      </w:r>
      <w:r w:rsidR="00BC4B37">
        <w:t>,</w:t>
      </w:r>
      <w:r w:rsidR="00980410">
        <w:t>000s of potential moves and outcomes</w:t>
      </w:r>
      <w:r w:rsidR="009A3019">
        <w:t xml:space="preserve"> as the AI does not look at the next 2 or 3 potential moves</w:t>
      </w:r>
      <w:r w:rsidR="00F774B3">
        <w:t xml:space="preserve">, </w:t>
      </w:r>
      <w:r w:rsidR="00C86989">
        <w:t xml:space="preserve">as a person would, </w:t>
      </w:r>
      <w:r w:rsidR="00F774B3">
        <w:t>it looks at every potential move until the game end.</w:t>
      </w:r>
    </w:p>
    <w:p w14:paraId="6BFB4BBE" w14:textId="2AC57492" w:rsidR="00F774B3" w:rsidRDefault="0087395E" w:rsidP="007953C3">
      <w:r>
        <w:t>It always assumes that both players are playing optimally.</w:t>
      </w:r>
    </w:p>
    <w:p w14:paraId="6FF96334" w14:textId="71C148A5" w:rsidR="007C4D21" w:rsidRDefault="00177C20" w:rsidP="007953C3">
      <w:r>
        <w:t>Using tic-tac-toe as an example</w:t>
      </w:r>
      <w:r w:rsidR="00BD3BFA">
        <w:t>, t</w:t>
      </w:r>
      <w:r w:rsidR="00B30A85">
        <w:t>he game tree</w:t>
      </w:r>
      <w:r w:rsidR="00715F73">
        <w:t xml:space="preserve"> will include:</w:t>
      </w:r>
    </w:p>
    <w:p w14:paraId="07F9AC1E" w14:textId="182E133C" w:rsidR="00715F73" w:rsidRDefault="00715F73" w:rsidP="00715F73">
      <w:pPr>
        <w:pStyle w:val="ListParagraph"/>
        <w:numPr>
          <w:ilvl w:val="0"/>
          <w:numId w:val="28"/>
        </w:numPr>
      </w:pPr>
      <w:r>
        <w:t xml:space="preserve">Board state – </w:t>
      </w:r>
      <w:r w:rsidR="00BD3BFA">
        <w:t>where are the current O</w:t>
      </w:r>
      <w:r w:rsidR="006B5451">
        <w:t>’s and X’s</w:t>
      </w:r>
    </w:p>
    <w:p w14:paraId="3AA4A875" w14:textId="6360E732" w:rsidR="006B5451" w:rsidRDefault="006B5451" w:rsidP="00715F73">
      <w:pPr>
        <w:pStyle w:val="ListParagraph"/>
        <w:numPr>
          <w:ilvl w:val="0"/>
          <w:numId w:val="28"/>
        </w:numPr>
      </w:pPr>
      <w:r>
        <w:t>The player to make the next move</w:t>
      </w:r>
    </w:p>
    <w:p w14:paraId="179252F7" w14:textId="65C56EF8" w:rsidR="006B5451" w:rsidRDefault="00CF0F6E" w:rsidP="00715F73">
      <w:pPr>
        <w:pStyle w:val="ListParagraph"/>
        <w:numPr>
          <w:ilvl w:val="0"/>
          <w:numId w:val="28"/>
        </w:numPr>
      </w:pPr>
      <w:r>
        <w:t>The next possible moves</w:t>
      </w:r>
    </w:p>
    <w:p w14:paraId="623F1B46" w14:textId="4001CBC5" w:rsidR="00CF0F6E" w:rsidRDefault="00CF0F6E" w:rsidP="00715F73">
      <w:pPr>
        <w:pStyle w:val="ListParagraph"/>
        <w:numPr>
          <w:ilvl w:val="0"/>
          <w:numId w:val="28"/>
        </w:numPr>
      </w:pPr>
      <w:r>
        <w:t>The game state – a combination of all the above</w:t>
      </w:r>
      <w:r w:rsidR="00F506EC">
        <w:br/>
      </w:r>
    </w:p>
    <w:p w14:paraId="46BAC872" w14:textId="77777777" w:rsidR="0013418A" w:rsidRDefault="0013418A">
      <w:r>
        <w:br w:type="page"/>
      </w:r>
    </w:p>
    <w:p w14:paraId="73A1A64C" w14:textId="6E337274" w:rsidR="004F2556" w:rsidRDefault="004F2556" w:rsidP="004F2556">
      <w:r>
        <w:lastRenderedPageBreak/>
        <w:t xml:space="preserve">AI </w:t>
      </w:r>
      <w:r w:rsidR="00504924">
        <w:t>use</w:t>
      </w:r>
      <w:r w:rsidR="00C37CE8">
        <w:t>s</w:t>
      </w:r>
      <w:r w:rsidR="00504924">
        <w:t xml:space="preserve"> a scoring system to evaluate </w:t>
      </w:r>
      <w:r w:rsidR="00B55829">
        <w:t>its</w:t>
      </w:r>
      <w:r w:rsidR="00504924">
        <w:t xml:space="preserve"> next move</w:t>
      </w:r>
      <w:r w:rsidR="00C37CE8">
        <w:t>:</w:t>
      </w:r>
    </w:p>
    <w:p w14:paraId="67B8E5D5" w14:textId="233C88C1" w:rsidR="00C37CE8" w:rsidRDefault="005301A2" w:rsidP="005301A2">
      <w:pPr>
        <w:pStyle w:val="ListParagraph"/>
        <w:numPr>
          <w:ilvl w:val="0"/>
          <w:numId w:val="29"/>
        </w:numPr>
      </w:pPr>
      <w:r>
        <w:t>Win = 1</w:t>
      </w:r>
      <w:r w:rsidR="003C49C9">
        <w:tab/>
      </w:r>
      <w:r w:rsidR="00DB5BAF">
        <w:t>any move with a positive outcome</w:t>
      </w:r>
    </w:p>
    <w:p w14:paraId="155E5B91" w14:textId="579AD081" w:rsidR="005301A2" w:rsidRDefault="005301A2" w:rsidP="005301A2">
      <w:pPr>
        <w:pStyle w:val="ListParagraph"/>
        <w:numPr>
          <w:ilvl w:val="0"/>
          <w:numId w:val="29"/>
        </w:numPr>
      </w:pPr>
      <w:r>
        <w:t>Draw = 0</w:t>
      </w:r>
      <w:r w:rsidR="00DB5BAF">
        <w:tab/>
        <w:t>any mo</w:t>
      </w:r>
      <w:r w:rsidR="00737AEC">
        <w:t>ve that does not impact the outcome</w:t>
      </w:r>
    </w:p>
    <w:p w14:paraId="33B845C9" w14:textId="47A6C1FF" w:rsidR="005301A2" w:rsidRDefault="005301A2" w:rsidP="005301A2">
      <w:pPr>
        <w:pStyle w:val="ListParagraph"/>
        <w:numPr>
          <w:ilvl w:val="0"/>
          <w:numId w:val="29"/>
        </w:numPr>
      </w:pPr>
      <w:r>
        <w:t xml:space="preserve">Lose = </w:t>
      </w:r>
      <w:r w:rsidR="00693E9D">
        <w:t>-1</w:t>
      </w:r>
      <w:r w:rsidR="00737AEC">
        <w:tab/>
        <w:t>any move that has a negative outcome</w:t>
      </w:r>
    </w:p>
    <w:p w14:paraId="0FAD36AB" w14:textId="2B7F79FB" w:rsidR="00693E9D" w:rsidRDefault="00693E9D" w:rsidP="00693E9D">
      <w:r>
        <w:t>These scores are for the move, not the whole game. Each move is</w:t>
      </w:r>
      <w:r w:rsidR="00531AB3">
        <w:t xml:space="preserve"> calculated to have one of these three outcomes.</w:t>
      </w:r>
    </w:p>
    <w:p w14:paraId="547768CD" w14:textId="1815A1C0" w:rsidR="003769F8" w:rsidRDefault="003769F8" w:rsidP="00693E9D">
      <w:r>
        <w:t xml:space="preserve">It uses the tree </w:t>
      </w:r>
      <w:r w:rsidR="000559CB">
        <w:t>to calculate the outcomes of all of the next possible moves</w:t>
      </w:r>
      <w:r w:rsidR="00420136">
        <w:t xml:space="preserve">, moving backwards from the </w:t>
      </w:r>
      <w:r w:rsidR="00572E59">
        <w:t>desirable</w:t>
      </w:r>
      <w:r w:rsidR="00420136">
        <w:t xml:space="preserve"> outcome to choose the best route to get there.</w:t>
      </w:r>
    </w:p>
    <w:p w14:paraId="2E667411" w14:textId="77777777" w:rsidR="003769F8" w:rsidRDefault="006B292B" w:rsidP="00693E9D">
      <w:r>
        <w:t>Final game states are</w:t>
      </w:r>
      <w:r w:rsidR="00F150AD">
        <w:t xml:space="preserve"> ranked as a win, draw or loss.</w:t>
      </w:r>
    </w:p>
    <w:p w14:paraId="64302C6C" w14:textId="34162A66" w:rsidR="00C162FD" w:rsidRDefault="00F150AD" w:rsidP="007953C3">
      <w:r>
        <w:t>Ongoing game states</w:t>
      </w:r>
      <w:r w:rsidR="009D7CCC">
        <w:t xml:space="preserve"> are classed as:</w:t>
      </w:r>
      <w:r w:rsidR="009D7CCC">
        <w:br/>
        <w:t>If its X’s turn</w:t>
      </w:r>
      <w:r w:rsidR="007747AA">
        <w:t xml:space="preserve"> to move</w:t>
      </w:r>
      <w:r w:rsidR="001D7830">
        <w:t xml:space="preserve">, take the move with the </w:t>
      </w:r>
      <w:proofErr w:type="spellStart"/>
      <w:r w:rsidR="001D7830">
        <w:t>MA</w:t>
      </w:r>
      <w:r w:rsidR="00785F68">
        <w:t>Ximum</w:t>
      </w:r>
      <w:proofErr w:type="spellEnd"/>
      <w:r w:rsidR="00785F68">
        <w:t xml:space="preserve"> score</w:t>
      </w:r>
      <w:r w:rsidR="00785F68">
        <w:br/>
        <w:t>If i</w:t>
      </w:r>
      <w:r w:rsidR="00DA1B43">
        <w:t>t</w:t>
      </w:r>
      <w:r w:rsidR="00785F68">
        <w:t>’s O’s turn to move</w:t>
      </w:r>
      <w:r w:rsidR="00182E12">
        <w:t xml:space="preserve"> the aim should be</w:t>
      </w:r>
      <w:r w:rsidR="001D4379">
        <w:t xml:space="preserve"> the </w:t>
      </w:r>
      <w:proofErr w:type="spellStart"/>
      <w:r w:rsidR="001D4379">
        <w:t>MINImum</w:t>
      </w:r>
      <w:proofErr w:type="spellEnd"/>
      <w:r w:rsidR="001D4379">
        <w:t xml:space="preserve"> score and X should avoid it</w:t>
      </w:r>
    </w:p>
    <w:p w14:paraId="535A2EE6" w14:textId="6C2D55C2" w:rsidR="00C162FD" w:rsidRPr="007953C3" w:rsidRDefault="00C162FD" w:rsidP="007953C3">
      <w:r>
        <w:t xml:space="preserve">This is only suitable for </w:t>
      </w:r>
      <w:r w:rsidR="004E111A">
        <w:t>‘games of perfect information’. That is games such as chess or tic-tac-toe where the moves are</w:t>
      </w:r>
      <w:r w:rsidR="001D44A1">
        <w:t xml:space="preserve"> predictable. </w:t>
      </w:r>
      <w:r w:rsidR="00133CD1">
        <w:t xml:space="preserve">It cannot be used for unpredictable games such as </w:t>
      </w:r>
      <w:r w:rsidR="00C26020">
        <w:t>scrabble.</w:t>
      </w:r>
    </w:p>
    <w:p w14:paraId="55DFEF6B" w14:textId="0AF0C406" w:rsidR="00807741" w:rsidRDefault="00807741" w:rsidP="0033668C"/>
    <w:p w14:paraId="519CE016" w14:textId="274C6349" w:rsidR="00807741" w:rsidRDefault="0089722F" w:rsidP="0089722F">
      <w:pPr>
        <w:pStyle w:val="Heading1"/>
      </w:pPr>
      <w:bookmarkStart w:id="28" w:name="_Toc77544479"/>
      <w:r>
        <w:t>Table of Figures</w:t>
      </w:r>
      <w:bookmarkEnd w:id="28"/>
    </w:p>
    <w:p w14:paraId="6CE2D103" w14:textId="0BB55061" w:rsidR="0058493C" w:rsidRDefault="00B249BD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77544433" w:history="1">
        <w:r w:rsidR="0058493C" w:rsidRPr="00C87171">
          <w:rPr>
            <w:rStyle w:val="Hyperlink"/>
            <w:noProof/>
          </w:rPr>
          <w:t>Figure 1  100 element array has fixed points in memory</w:t>
        </w:r>
        <w:r w:rsidR="0058493C">
          <w:rPr>
            <w:noProof/>
            <w:webHidden/>
          </w:rPr>
          <w:tab/>
        </w:r>
        <w:r w:rsidR="0058493C">
          <w:rPr>
            <w:noProof/>
            <w:webHidden/>
          </w:rPr>
          <w:fldChar w:fldCharType="begin"/>
        </w:r>
        <w:r w:rsidR="0058493C">
          <w:rPr>
            <w:noProof/>
            <w:webHidden/>
          </w:rPr>
          <w:instrText xml:space="preserve"> PAGEREF _Toc77544433 \h </w:instrText>
        </w:r>
        <w:r w:rsidR="0058493C">
          <w:rPr>
            <w:noProof/>
            <w:webHidden/>
          </w:rPr>
        </w:r>
        <w:r w:rsidR="0058493C">
          <w:rPr>
            <w:noProof/>
            <w:webHidden/>
          </w:rPr>
          <w:fldChar w:fldCharType="separate"/>
        </w:r>
        <w:r w:rsidR="0058493C">
          <w:rPr>
            <w:noProof/>
            <w:webHidden/>
          </w:rPr>
          <w:t>2</w:t>
        </w:r>
        <w:r w:rsidR="0058493C">
          <w:rPr>
            <w:noProof/>
            <w:webHidden/>
          </w:rPr>
          <w:fldChar w:fldCharType="end"/>
        </w:r>
      </w:hyperlink>
    </w:p>
    <w:p w14:paraId="5479452B" w14:textId="7D314752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4" w:history="1">
        <w:r w:rsidRPr="00C87171">
          <w:rPr>
            <w:rStyle w:val="Hyperlink"/>
            <w:noProof/>
          </w:rPr>
          <w:t>Figure 2   A linked list creation – elements contain a pointer to the next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B5F5DCF" w14:textId="31CB0D04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5" w:history="1">
        <w:r w:rsidRPr="00C87171">
          <w:rPr>
            <w:rStyle w:val="Hyperlink"/>
            <w:noProof/>
          </w:rPr>
          <w:t>Figure 3 Common Names (http://www.baby2see.com/names/2000s.html)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49EAA37" w14:textId="5CBB6B99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6" w:history="1">
        <w:r w:rsidRPr="00C87171">
          <w:rPr>
            <w:rStyle w:val="Hyperlink"/>
            <w:noProof/>
          </w:rPr>
          <w:t>Figure 4  Binary Tree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5F4B58D" w14:textId="37B3DF6C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7" w:history="1">
        <w:r w:rsidRPr="00C87171">
          <w:rPr>
            <w:rStyle w:val="Hyperlink"/>
            <w:noProof/>
          </w:rPr>
          <w:t>Figure 5  Balanced Binary Tree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7E5DD8E" w14:textId="000170C0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8" w:history="1">
        <w:r w:rsidRPr="00C87171">
          <w:rPr>
            <w:rStyle w:val="Hyperlink"/>
            <w:noProof/>
          </w:rPr>
          <w:t>Figure 6 The directed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87169D3" w14:textId="68498E05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39" w:history="1">
        <w:r w:rsidRPr="00C87171">
          <w:rPr>
            <w:rStyle w:val="Hyperlink"/>
            <w:noProof/>
          </w:rPr>
          <w:t>Figure 7 Distance Matrix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1F5AA4F" w14:textId="2A879287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40" w:history="1">
        <w:r w:rsidRPr="00C87171">
          <w:rPr>
            <w:rStyle w:val="Hyperlink"/>
            <w:noProof/>
          </w:rPr>
          <w:t>Figure 8 Shortest path length is 12: A</w:t>
        </w:r>
        <w:r w:rsidRPr="00C87171">
          <w:rPr>
            <w:rStyle w:val="Hyperlink"/>
            <w:rFonts w:ascii="Cambria Math" w:hAnsi="Cambria Math" w:cs="Cambria Math"/>
            <w:noProof/>
          </w:rPr>
          <w:t>⇒</w:t>
        </w:r>
        <w:r w:rsidRPr="00C87171">
          <w:rPr>
            <w:rStyle w:val="Hyperlink"/>
            <w:noProof/>
          </w:rPr>
          <w:t>B</w:t>
        </w:r>
        <w:r w:rsidRPr="00C87171">
          <w:rPr>
            <w:rStyle w:val="Hyperlink"/>
            <w:rFonts w:ascii="Cambria Math" w:hAnsi="Cambria Math" w:cs="Cambria Math"/>
            <w:noProof/>
          </w:rPr>
          <w:t>⇒</w:t>
        </w:r>
        <w:r w:rsidRPr="00C87171">
          <w:rPr>
            <w:rStyle w:val="Hyperlink"/>
            <w:noProof/>
          </w:rPr>
          <w:t>D</w:t>
        </w:r>
        <w:r w:rsidRPr="00C87171">
          <w:rPr>
            <w:rStyle w:val="Hyperlink"/>
            <w:rFonts w:ascii="Cambria Math" w:hAnsi="Cambria Math" w:cs="Cambria Math"/>
            <w:noProof/>
          </w:rPr>
          <w:t>⇒</w:t>
        </w:r>
        <w:r w:rsidRPr="00C87171">
          <w:rPr>
            <w:rStyle w:val="Hyperlink"/>
            <w:noProof/>
          </w:rPr>
          <w:t>E</w:t>
        </w:r>
        <w:r w:rsidRPr="00C87171">
          <w:rPr>
            <w:rStyle w:val="Hyperlink"/>
            <w:rFonts w:ascii="Cambria Math" w:hAnsi="Cambria Math" w:cs="Cambria Math"/>
            <w:noProof/>
          </w:rPr>
          <w:t>⇒</w:t>
        </w:r>
        <w:r w:rsidRPr="00C87171">
          <w:rPr>
            <w:rStyle w:val="Hyperlink"/>
            <w:noProof/>
          </w:rPr>
          <w:t>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8934655" w14:textId="64AF594C" w:rsidR="0058493C" w:rsidRDefault="0058493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77544441" w:history="1">
        <w:r w:rsidRPr="00C87171">
          <w:rPr>
            <w:rStyle w:val="Hyperlink"/>
            <w:noProof/>
          </w:rPr>
          <w:t>Figure 9 Directed graph showing costs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_Toc77544441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D807B14" w14:textId="64FDF61B" w:rsidR="000F7DBA" w:rsidRPr="007B691D" w:rsidRDefault="00B249BD" w:rsidP="0033668C">
      <w:r>
        <w:fldChar w:fldCharType="end"/>
      </w:r>
    </w:p>
    <w:sectPr w:rsidR="000F7DBA" w:rsidRPr="007B691D" w:rsidSect="0079723D">
      <w:type w:val="continuous"/>
      <w:pgSz w:w="12240" w:h="15840"/>
      <w:pgMar w:top="1728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864E4" w14:textId="77777777" w:rsidR="00655C30" w:rsidRDefault="00655C30" w:rsidP="00C6554A">
      <w:pPr>
        <w:spacing w:before="0" w:after="0" w:line="240" w:lineRule="auto"/>
      </w:pPr>
      <w:r>
        <w:separator/>
      </w:r>
    </w:p>
  </w:endnote>
  <w:endnote w:type="continuationSeparator" w:id="0">
    <w:p w14:paraId="7D1C1A03" w14:textId="77777777" w:rsidR="00655C30" w:rsidRDefault="00655C30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HGMinchoE">
    <w:altName w:val="HGMinchoE"/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EB05" w14:textId="71ECF10D" w:rsidR="00B63DA5" w:rsidRDefault="00E9222B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A4D42">
      <w:rPr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9B04" w14:textId="77777777" w:rsidR="00655C30" w:rsidRDefault="00655C30" w:rsidP="00C6554A">
      <w:pPr>
        <w:spacing w:before="0" w:after="0" w:line="240" w:lineRule="auto"/>
      </w:pPr>
      <w:r>
        <w:separator/>
      </w:r>
    </w:p>
  </w:footnote>
  <w:footnote w:type="continuationSeparator" w:id="0">
    <w:p w14:paraId="6BB75C6D" w14:textId="77777777" w:rsidR="00655C30" w:rsidRDefault="00655C30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D340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EE53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80C5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E019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B6A7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F589B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F6897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D7268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6581FF3"/>
    <w:multiLevelType w:val="hybridMultilevel"/>
    <w:tmpl w:val="A894B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1A0F06"/>
    <w:multiLevelType w:val="hybridMultilevel"/>
    <w:tmpl w:val="31A26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751FC9"/>
    <w:multiLevelType w:val="hybridMultilevel"/>
    <w:tmpl w:val="553A2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46A43"/>
    <w:multiLevelType w:val="hybridMultilevel"/>
    <w:tmpl w:val="A1FA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483B54"/>
    <w:multiLevelType w:val="hybridMultilevel"/>
    <w:tmpl w:val="82687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5A24F0"/>
    <w:multiLevelType w:val="hybridMultilevel"/>
    <w:tmpl w:val="85686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7D1EA9"/>
    <w:multiLevelType w:val="hybridMultilevel"/>
    <w:tmpl w:val="E0BE7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85BBD"/>
    <w:multiLevelType w:val="hybridMultilevel"/>
    <w:tmpl w:val="43C67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B245B"/>
    <w:multiLevelType w:val="multilevel"/>
    <w:tmpl w:val="C15C5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CE5350"/>
    <w:multiLevelType w:val="hybridMultilevel"/>
    <w:tmpl w:val="F908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F72F4"/>
    <w:multiLevelType w:val="hybridMultilevel"/>
    <w:tmpl w:val="9BF0E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C03C1B"/>
    <w:multiLevelType w:val="hybridMultilevel"/>
    <w:tmpl w:val="1AA80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776"/>
    <w:multiLevelType w:val="hybridMultilevel"/>
    <w:tmpl w:val="EF46F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667B0D"/>
    <w:multiLevelType w:val="hybridMultilevel"/>
    <w:tmpl w:val="FC666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C33D6"/>
    <w:multiLevelType w:val="hybridMultilevel"/>
    <w:tmpl w:val="A96AE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073F11"/>
    <w:multiLevelType w:val="hybridMultilevel"/>
    <w:tmpl w:val="865E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18458F"/>
    <w:multiLevelType w:val="hybridMultilevel"/>
    <w:tmpl w:val="9E22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682674"/>
    <w:multiLevelType w:val="hybridMultilevel"/>
    <w:tmpl w:val="D8A8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D34D7"/>
    <w:multiLevelType w:val="hybridMultilevel"/>
    <w:tmpl w:val="C142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8"/>
  </w:num>
  <w:num w:numId="13">
    <w:abstractNumId w:val="28"/>
  </w:num>
  <w:num w:numId="14">
    <w:abstractNumId w:val="24"/>
  </w:num>
  <w:num w:numId="15">
    <w:abstractNumId w:val="19"/>
  </w:num>
  <w:num w:numId="16">
    <w:abstractNumId w:val="20"/>
  </w:num>
  <w:num w:numId="17">
    <w:abstractNumId w:val="22"/>
  </w:num>
  <w:num w:numId="18">
    <w:abstractNumId w:val="16"/>
  </w:num>
  <w:num w:numId="19">
    <w:abstractNumId w:val="17"/>
  </w:num>
  <w:num w:numId="20">
    <w:abstractNumId w:val="14"/>
  </w:num>
  <w:num w:numId="21">
    <w:abstractNumId w:val="10"/>
  </w:num>
  <w:num w:numId="22">
    <w:abstractNumId w:val="26"/>
  </w:num>
  <w:num w:numId="23">
    <w:abstractNumId w:val="15"/>
  </w:num>
  <w:num w:numId="24">
    <w:abstractNumId w:val="12"/>
  </w:num>
  <w:num w:numId="25">
    <w:abstractNumId w:val="21"/>
  </w:num>
  <w:num w:numId="26">
    <w:abstractNumId w:val="27"/>
  </w:num>
  <w:num w:numId="27">
    <w:abstractNumId w:val="13"/>
  </w:num>
  <w:num w:numId="28">
    <w:abstractNumId w:val="11"/>
  </w:num>
  <w:num w:numId="29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0" w:nlCheck="1" w:checkStyle="1"/>
  <w:activeWritingStyle w:appName="MSWord" w:lang="en-GB" w:vendorID="64" w:dllVersion="0" w:nlCheck="1" w:checkStyle="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40A"/>
    <w:rsid w:val="00000173"/>
    <w:rsid w:val="000003E8"/>
    <w:rsid w:val="00000ACB"/>
    <w:rsid w:val="00000D27"/>
    <w:rsid w:val="00001801"/>
    <w:rsid w:val="0000217C"/>
    <w:rsid w:val="00002358"/>
    <w:rsid w:val="00002627"/>
    <w:rsid w:val="00002676"/>
    <w:rsid w:val="00002AF7"/>
    <w:rsid w:val="00002FD6"/>
    <w:rsid w:val="00003312"/>
    <w:rsid w:val="000033A2"/>
    <w:rsid w:val="000036DB"/>
    <w:rsid w:val="00003B8A"/>
    <w:rsid w:val="00003DA5"/>
    <w:rsid w:val="000040FE"/>
    <w:rsid w:val="00004582"/>
    <w:rsid w:val="000047A0"/>
    <w:rsid w:val="00004BA4"/>
    <w:rsid w:val="00005244"/>
    <w:rsid w:val="00005640"/>
    <w:rsid w:val="00005824"/>
    <w:rsid w:val="000058D8"/>
    <w:rsid w:val="00005A40"/>
    <w:rsid w:val="00006B50"/>
    <w:rsid w:val="00007343"/>
    <w:rsid w:val="00007886"/>
    <w:rsid w:val="00007A58"/>
    <w:rsid w:val="00007BA2"/>
    <w:rsid w:val="00007C74"/>
    <w:rsid w:val="000113DB"/>
    <w:rsid w:val="00011C24"/>
    <w:rsid w:val="00011CAE"/>
    <w:rsid w:val="000129CC"/>
    <w:rsid w:val="0001302F"/>
    <w:rsid w:val="00013AE3"/>
    <w:rsid w:val="00013D76"/>
    <w:rsid w:val="000150FF"/>
    <w:rsid w:val="00015437"/>
    <w:rsid w:val="00015D36"/>
    <w:rsid w:val="00016144"/>
    <w:rsid w:val="00017435"/>
    <w:rsid w:val="0002032C"/>
    <w:rsid w:val="00020AEC"/>
    <w:rsid w:val="00020E6D"/>
    <w:rsid w:val="00021E83"/>
    <w:rsid w:val="00022187"/>
    <w:rsid w:val="000245C3"/>
    <w:rsid w:val="0002488A"/>
    <w:rsid w:val="00024FE7"/>
    <w:rsid w:val="0002514B"/>
    <w:rsid w:val="0002524A"/>
    <w:rsid w:val="000256F4"/>
    <w:rsid w:val="00025E68"/>
    <w:rsid w:val="00027C04"/>
    <w:rsid w:val="00031D2F"/>
    <w:rsid w:val="00031DA5"/>
    <w:rsid w:val="0003301D"/>
    <w:rsid w:val="000333B3"/>
    <w:rsid w:val="0003344F"/>
    <w:rsid w:val="0003360A"/>
    <w:rsid w:val="00033990"/>
    <w:rsid w:val="000344CE"/>
    <w:rsid w:val="00034C40"/>
    <w:rsid w:val="000356D6"/>
    <w:rsid w:val="0003609C"/>
    <w:rsid w:val="000361E8"/>
    <w:rsid w:val="0003684D"/>
    <w:rsid w:val="00036BF7"/>
    <w:rsid w:val="00037609"/>
    <w:rsid w:val="00037C25"/>
    <w:rsid w:val="0004036A"/>
    <w:rsid w:val="00040E71"/>
    <w:rsid w:val="000423FB"/>
    <w:rsid w:val="00042F69"/>
    <w:rsid w:val="000430C9"/>
    <w:rsid w:val="00043340"/>
    <w:rsid w:val="00043AE1"/>
    <w:rsid w:val="00043B38"/>
    <w:rsid w:val="0004435F"/>
    <w:rsid w:val="00044409"/>
    <w:rsid w:val="00044B9E"/>
    <w:rsid w:val="0004548C"/>
    <w:rsid w:val="000471CF"/>
    <w:rsid w:val="0005016F"/>
    <w:rsid w:val="000504DB"/>
    <w:rsid w:val="00050D31"/>
    <w:rsid w:val="0005307F"/>
    <w:rsid w:val="0005325C"/>
    <w:rsid w:val="00053477"/>
    <w:rsid w:val="00053C1B"/>
    <w:rsid w:val="00053E93"/>
    <w:rsid w:val="000543E6"/>
    <w:rsid w:val="000559CB"/>
    <w:rsid w:val="00055EE0"/>
    <w:rsid w:val="000566BD"/>
    <w:rsid w:val="00056C81"/>
    <w:rsid w:val="0005723D"/>
    <w:rsid w:val="00060116"/>
    <w:rsid w:val="00060BD2"/>
    <w:rsid w:val="000614D2"/>
    <w:rsid w:val="000615A0"/>
    <w:rsid w:val="000642F6"/>
    <w:rsid w:val="00064469"/>
    <w:rsid w:val="0006492D"/>
    <w:rsid w:val="00064A84"/>
    <w:rsid w:val="000651F1"/>
    <w:rsid w:val="00065577"/>
    <w:rsid w:val="000657AE"/>
    <w:rsid w:val="00066ED7"/>
    <w:rsid w:val="000701A7"/>
    <w:rsid w:val="0007038A"/>
    <w:rsid w:val="00071D6F"/>
    <w:rsid w:val="000723E9"/>
    <w:rsid w:val="000726F2"/>
    <w:rsid w:val="00072762"/>
    <w:rsid w:val="000728D1"/>
    <w:rsid w:val="00072CD7"/>
    <w:rsid w:val="0007300D"/>
    <w:rsid w:val="0007382B"/>
    <w:rsid w:val="00074157"/>
    <w:rsid w:val="000755DA"/>
    <w:rsid w:val="000763BC"/>
    <w:rsid w:val="00076FCB"/>
    <w:rsid w:val="00077B0A"/>
    <w:rsid w:val="00080286"/>
    <w:rsid w:val="000803D3"/>
    <w:rsid w:val="00080F55"/>
    <w:rsid w:val="00081721"/>
    <w:rsid w:val="00081FC5"/>
    <w:rsid w:val="000825B9"/>
    <w:rsid w:val="0008290C"/>
    <w:rsid w:val="00082FE3"/>
    <w:rsid w:val="00083345"/>
    <w:rsid w:val="00083AE1"/>
    <w:rsid w:val="00083FCA"/>
    <w:rsid w:val="0008402A"/>
    <w:rsid w:val="000841C0"/>
    <w:rsid w:val="00084772"/>
    <w:rsid w:val="000855B5"/>
    <w:rsid w:val="0008575D"/>
    <w:rsid w:val="00085BF5"/>
    <w:rsid w:val="00085D0A"/>
    <w:rsid w:val="00087229"/>
    <w:rsid w:val="00087934"/>
    <w:rsid w:val="0009035B"/>
    <w:rsid w:val="0009037F"/>
    <w:rsid w:val="000909B9"/>
    <w:rsid w:val="00090BB0"/>
    <w:rsid w:val="00091225"/>
    <w:rsid w:val="000913DC"/>
    <w:rsid w:val="000922A2"/>
    <w:rsid w:val="0009230A"/>
    <w:rsid w:val="00092ABF"/>
    <w:rsid w:val="00092E88"/>
    <w:rsid w:val="00092EC6"/>
    <w:rsid w:val="0009356F"/>
    <w:rsid w:val="0009368F"/>
    <w:rsid w:val="000938FD"/>
    <w:rsid w:val="00094EA3"/>
    <w:rsid w:val="0009597D"/>
    <w:rsid w:val="00096E72"/>
    <w:rsid w:val="00097050"/>
    <w:rsid w:val="00097121"/>
    <w:rsid w:val="000979F7"/>
    <w:rsid w:val="000A038C"/>
    <w:rsid w:val="000A0616"/>
    <w:rsid w:val="000A09E9"/>
    <w:rsid w:val="000A0CDD"/>
    <w:rsid w:val="000A10CA"/>
    <w:rsid w:val="000A1157"/>
    <w:rsid w:val="000A1971"/>
    <w:rsid w:val="000A2149"/>
    <w:rsid w:val="000A2CC3"/>
    <w:rsid w:val="000A2D29"/>
    <w:rsid w:val="000A3A66"/>
    <w:rsid w:val="000A40B4"/>
    <w:rsid w:val="000A44B6"/>
    <w:rsid w:val="000A496E"/>
    <w:rsid w:val="000A5AE7"/>
    <w:rsid w:val="000A6014"/>
    <w:rsid w:val="000A6111"/>
    <w:rsid w:val="000A63B8"/>
    <w:rsid w:val="000A641F"/>
    <w:rsid w:val="000A7061"/>
    <w:rsid w:val="000A709A"/>
    <w:rsid w:val="000A7195"/>
    <w:rsid w:val="000A72F6"/>
    <w:rsid w:val="000A7888"/>
    <w:rsid w:val="000A7E05"/>
    <w:rsid w:val="000B0A47"/>
    <w:rsid w:val="000B2608"/>
    <w:rsid w:val="000B5CA7"/>
    <w:rsid w:val="000B608E"/>
    <w:rsid w:val="000B6B89"/>
    <w:rsid w:val="000B781A"/>
    <w:rsid w:val="000C12E2"/>
    <w:rsid w:val="000C2A83"/>
    <w:rsid w:val="000C2A9C"/>
    <w:rsid w:val="000C307D"/>
    <w:rsid w:val="000C3468"/>
    <w:rsid w:val="000C351C"/>
    <w:rsid w:val="000C3B87"/>
    <w:rsid w:val="000C3FED"/>
    <w:rsid w:val="000C486F"/>
    <w:rsid w:val="000C5A03"/>
    <w:rsid w:val="000C5C0C"/>
    <w:rsid w:val="000C606F"/>
    <w:rsid w:val="000C6242"/>
    <w:rsid w:val="000C6325"/>
    <w:rsid w:val="000C7C4D"/>
    <w:rsid w:val="000D0555"/>
    <w:rsid w:val="000D0DD2"/>
    <w:rsid w:val="000D1AC6"/>
    <w:rsid w:val="000D25E3"/>
    <w:rsid w:val="000D29C8"/>
    <w:rsid w:val="000D421E"/>
    <w:rsid w:val="000D51B8"/>
    <w:rsid w:val="000D5D62"/>
    <w:rsid w:val="000D6202"/>
    <w:rsid w:val="000D647C"/>
    <w:rsid w:val="000D6C60"/>
    <w:rsid w:val="000D7257"/>
    <w:rsid w:val="000D7423"/>
    <w:rsid w:val="000D7506"/>
    <w:rsid w:val="000E0106"/>
    <w:rsid w:val="000E193C"/>
    <w:rsid w:val="000E1DDD"/>
    <w:rsid w:val="000E2A21"/>
    <w:rsid w:val="000E33ED"/>
    <w:rsid w:val="000E358F"/>
    <w:rsid w:val="000E3722"/>
    <w:rsid w:val="000E69C6"/>
    <w:rsid w:val="000E73B9"/>
    <w:rsid w:val="000E7B2C"/>
    <w:rsid w:val="000F04A9"/>
    <w:rsid w:val="000F0515"/>
    <w:rsid w:val="000F0698"/>
    <w:rsid w:val="000F06FD"/>
    <w:rsid w:val="000F0978"/>
    <w:rsid w:val="000F0C67"/>
    <w:rsid w:val="000F1C5A"/>
    <w:rsid w:val="000F219C"/>
    <w:rsid w:val="000F2408"/>
    <w:rsid w:val="000F2958"/>
    <w:rsid w:val="000F2E1E"/>
    <w:rsid w:val="000F3D19"/>
    <w:rsid w:val="000F3E24"/>
    <w:rsid w:val="000F42B2"/>
    <w:rsid w:val="000F470B"/>
    <w:rsid w:val="000F4A3A"/>
    <w:rsid w:val="000F4B63"/>
    <w:rsid w:val="000F53EE"/>
    <w:rsid w:val="000F6136"/>
    <w:rsid w:val="000F723E"/>
    <w:rsid w:val="000F73AB"/>
    <w:rsid w:val="000F77B6"/>
    <w:rsid w:val="000F7C44"/>
    <w:rsid w:val="000F7DBA"/>
    <w:rsid w:val="000F7EF9"/>
    <w:rsid w:val="00100136"/>
    <w:rsid w:val="001001EA"/>
    <w:rsid w:val="00100896"/>
    <w:rsid w:val="00100B7A"/>
    <w:rsid w:val="00100E7F"/>
    <w:rsid w:val="00101C04"/>
    <w:rsid w:val="00101D4B"/>
    <w:rsid w:val="00102382"/>
    <w:rsid w:val="001025A6"/>
    <w:rsid w:val="00102E98"/>
    <w:rsid w:val="001030F2"/>
    <w:rsid w:val="00103337"/>
    <w:rsid w:val="001036E1"/>
    <w:rsid w:val="001044D5"/>
    <w:rsid w:val="001046D5"/>
    <w:rsid w:val="00104761"/>
    <w:rsid w:val="00105419"/>
    <w:rsid w:val="0010595E"/>
    <w:rsid w:val="001059ED"/>
    <w:rsid w:val="00105E4D"/>
    <w:rsid w:val="00106252"/>
    <w:rsid w:val="001067F0"/>
    <w:rsid w:val="00106AA9"/>
    <w:rsid w:val="00107703"/>
    <w:rsid w:val="00107F73"/>
    <w:rsid w:val="001104B4"/>
    <w:rsid w:val="00110603"/>
    <w:rsid w:val="00110649"/>
    <w:rsid w:val="001108A7"/>
    <w:rsid w:val="001108EB"/>
    <w:rsid w:val="00110951"/>
    <w:rsid w:val="00110ADA"/>
    <w:rsid w:val="00112267"/>
    <w:rsid w:val="00112476"/>
    <w:rsid w:val="001135F8"/>
    <w:rsid w:val="00113A0F"/>
    <w:rsid w:val="00113A12"/>
    <w:rsid w:val="00113CFE"/>
    <w:rsid w:val="00113D1E"/>
    <w:rsid w:val="00114172"/>
    <w:rsid w:val="00114299"/>
    <w:rsid w:val="001146C9"/>
    <w:rsid w:val="001147CA"/>
    <w:rsid w:val="00114928"/>
    <w:rsid w:val="0011492E"/>
    <w:rsid w:val="00114949"/>
    <w:rsid w:val="001157C1"/>
    <w:rsid w:val="00115DC8"/>
    <w:rsid w:val="001167E3"/>
    <w:rsid w:val="001168F2"/>
    <w:rsid w:val="00116950"/>
    <w:rsid w:val="0011794E"/>
    <w:rsid w:val="00120814"/>
    <w:rsid w:val="00120C9D"/>
    <w:rsid w:val="00120ED2"/>
    <w:rsid w:val="0012195F"/>
    <w:rsid w:val="00121AA1"/>
    <w:rsid w:val="001224A0"/>
    <w:rsid w:val="0012261B"/>
    <w:rsid w:val="0012262E"/>
    <w:rsid w:val="00122F36"/>
    <w:rsid w:val="0012454B"/>
    <w:rsid w:val="00124E2F"/>
    <w:rsid w:val="00125702"/>
    <w:rsid w:val="00125817"/>
    <w:rsid w:val="001265CC"/>
    <w:rsid w:val="00126719"/>
    <w:rsid w:val="0012677B"/>
    <w:rsid w:val="00127110"/>
    <w:rsid w:val="0012723C"/>
    <w:rsid w:val="0012774D"/>
    <w:rsid w:val="00127CC6"/>
    <w:rsid w:val="0013015E"/>
    <w:rsid w:val="00130363"/>
    <w:rsid w:val="0013037A"/>
    <w:rsid w:val="0013062A"/>
    <w:rsid w:val="00131F20"/>
    <w:rsid w:val="001329C1"/>
    <w:rsid w:val="00133CD1"/>
    <w:rsid w:val="0013410F"/>
    <w:rsid w:val="0013418A"/>
    <w:rsid w:val="001345A1"/>
    <w:rsid w:val="00135119"/>
    <w:rsid w:val="00135704"/>
    <w:rsid w:val="00135F87"/>
    <w:rsid w:val="00136673"/>
    <w:rsid w:val="0013667B"/>
    <w:rsid w:val="001377CE"/>
    <w:rsid w:val="00137BC3"/>
    <w:rsid w:val="00137D83"/>
    <w:rsid w:val="001400B9"/>
    <w:rsid w:val="001407D9"/>
    <w:rsid w:val="0014141C"/>
    <w:rsid w:val="001415D1"/>
    <w:rsid w:val="001417C2"/>
    <w:rsid w:val="0014434C"/>
    <w:rsid w:val="001459DC"/>
    <w:rsid w:val="001459E2"/>
    <w:rsid w:val="00145DA6"/>
    <w:rsid w:val="001460D4"/>
    <w:rsid w:val="001463A4"/>
    <w:rsid w:val="00146733"/>
    <w:rsid w:val="00147876"/>
    <w:rsid w:val="00147D65"/>
    <w:rsid w:val="00147F8C"/>
    <w:rsid w:val="001502C0"/>
    <w:rsid w:val="001509BA"/>
    <w:rsid w:val="001513D3"/>
    <w:rsid w:val="00151801"/>
    <w:rsid w:val="001520E1"/>
    <w:rsid w:val="001521A9"/>
    <w:rsid w:val="00153434"/>
    <w:rsid w:val="001535FB"/>
    <w:rsid w:val="0015471E"/>
    <w:rsid w:val="0015477E"/>
    <w:rsid w:val="00154A0B"/>
    <w:rsid w:val="001558D8"/>
    <w:rsid w:val="00155B04"/>
    <w:rsid w:val="00155C57"/>
    <w:rsid w:val="00156DB8"/>
    <w:rsid w:val="00156FC7"/>
    <w:rsid w:val="00157791"/>
    <w:rsid w:val="001602FF"/>
    <w:rsid w:val="0016078E"/>
    <w:rsid w:val="00160C9D"/>
    <w:rsid w:val="0016186B"/>
    <w:rsid w:val="00162065"/>
    <w:rsid w:val="00162D99"/>
    <w:rsid w:val="001645BE"/>
    <w:rsid w:val="00165167"/>
    <w:rsid w:val="00165195"/>
    <w:rsid w:val="001663DB"/>
    <w:rsid w:val="00166F87"/>
    <w:rsid w:val="00167249"/>
    <w:rsid w:val="00167505"/>
    <w:rsid w:val="001676A5"/>
    <w:rsid w:val="00167EF1"/>
    <w:rsid w:val="001711F6"/>
    <w:rsid w:val="001724F4"/>
    <w:rsid w:val="00172C21"/>
    <w:rsid w:val="001737DB"/>
    <w:rsid w:val="00174810"/>
    <w:rsid w:val="00174C35"/>
    <w:rsid w:val="00174D49"/>
    <w:rsid w:val="00175565"/>
    <w:rsid w:val="00175C0A"/>
    <w:rsid w:val="00175C41"/>
    <w:rsid w:val="0017615F"/>
    <w:rsid w:val="0017740F"/>
    <w:rsid w:val="00177884"/>
    <w:rsid w:val="00177C20"/>
    <w:rsid w:val="00177CB6"/>
    <w:rsid w:val="00180303"/>
    <w:rsid w:val="0018041C"/>
    <w:rsid w:val="00180769"/>
    <w:rsid w:val="00180909"/>
    <w:rsid w:val="00180EC0"/>
    <w:rsid w:val="0018136F"/>
    <w:rsid w:val="00181F60"/>
    <w:rsid w:val="0018244A"/>
    <w:rsid w:val="00182495"/>
    <w:rsid w:val="00182CA1"/>
    <w:rsid w:val="00182E12"/>
    <w:rsid w:val="00183642"/>
    <w:rsid w:val="00183C64"/>
    <w:rsid w:val="001844A7"/>
    <w:rsid w:val="001844EF"/>
    <w:rsid w:val="001851E2"/>
    <w:rsid w:val="001851EB"/>
    <w:rsid w:val="00185751"/>
    <w:rsid w:val="00185BA9"/>
    <w:rsid w:val="00185BD9"/>
    <w:rsid w:val="00185C8D"/>
    <w:rsid w:val="00185CAA"/>
    <w:rsid w:val="00186094"/>
    <w:rsid w:val="0018653B"/>
    <w:rsid w:val="0018712F"/>
    <w:rsid w:val="0019047F"/>
    <w:rsid w:val="0019117A"/>
    <w:rsid w:val="001938AB"/>
    <w:rsid w:val="00194764"/>
    <w:rsid w:val="00194AFA"/>
    <w:rsid w:val="00194B82"/>
    <w:rsid w:val="001950BF"/>
    <w:rsid w:val="001959DD"/>
    <w:rsid w:val="00195D36"/>
    <w:rsid w:val="00196273"/>
    <w:rsid w:val="001967EE"/>
    <w:rsid w:val="0019680B"/>
    <w:rsid w:val="00197449"/>
    <w:rsid w:val="00197699"/>
    <w:rsid w:val="001976F5"/>
    <w:rsid w:val="001A0804"/>
    <w:rsid w:val="001A0916"/>
    <w:rsid w:val="001A106F"/>
    <w:rsid w:val="001A1257"/>
    <w:rsid w:val="001A2250"/>
    <w:rsid w:val="001A2754"/>
    <w:rsid w:val="001A2BD3"/>
    <w:rsid w:val="001A2D1C"/>
    <w:rsid w:val="001A3D1F"/>
    <w:rsid w:val="001A3F89"/>
    <w:rsid w:val="001A4585"/>
    <w:rsid w:val="001A671C"/>
    <w:rsid w:val="001A6BD0"/>
    <w:rsid w:val="001A6F7C"/>
    <w:rsid w:val="001A71D9"/>
    <w:rsid w:val="001A7E72"/>
    <w:rsid w:val="001B00B5"/>
    <w:rsid w:val="001B0121"/>
    <w:rsid w:val="001B0A8F"/>
    <w:rsid w:val="001B0FDE"/>
    <w:rsid w:val="001B2360"/>
    <w:rsid w:val="001B2A50"/>
    <w:rsid w:val="001B2C26"/>
    <w:rsid w:val="001B3624"/>
    <w:rsid w:val="001B39FB"/>
    <w:rsid w:val="001B3D59"/>
    <w:rsid w:val="001B486C"/>
    <w:rsid w:val="001B4E2B"/>
    <w:rsid w:val="001B6E5C"/>
    <w:rsid w:val="001B70F1"/>
    <w:rsid w:val="001B7AC8"/>
    <w:rsid w:val="001B7C65"/>
    <w:rsid w:val="001C173B"/>
    <w:rsid w:val="001C1ACD"/>
    <w:rsid w:val="001C2264"/>
    <w:rsid w:val="001C2A99"/>
    <w:rsid w:val="001C2BA1"/>
    <w:rsid w:val="001C3F60"/>
    <w:rsid w:val="001C3F90"/>
    <w:rsid w:val="001C4CDE"/>
    <w:rsid w:val="001C5399"/>
    <w:rsid w:val="001C53F5"/>
    <w:rsid w:val="001C5BB9"/>
    <w:rsid w:val="001C5E78"/>
    <w:rsid w:val="001C6F6C"/>
    <w:rsid w:val="001C6FBD"/>
    <w:rsid w:val="001C7C06"/>
    <w:rsid w:val="001D05FA"/>
    <w:rsid w:val="001D149E"/>
    <w:rsid w:val="001D2438"/>
    <w:rsid w:val="001D2D3C"/>
    <w:rsid w:val="001D2D51"/>
    <w:rsid w:val="001D39CC"/>
    <w:rsid w:val="001D4379"/>
    <w:rsid w:val="001D44A1"/>
    <w:rsid w:val="001D471D"/>
    <w:rsid w:val="001D478A"/>
    <w:rsid w:val="001D48FE"/>
    <w:rsid w:val="001D50CB"/>
    <w:rsid w:val="001D5193"/>
    <w:rsid w:val="001D552F"/>
    <w:rsid w:val="001D5E17"/>
    <w:rsid w:val="001D6F93"/>
    <w:rsid w:val="001D7013"/>
    <w:rsid w:val="001D7105"/>
    <w:rsid w:val="001D7830"/>
    <w:rsid w:val="001E096F"/>
    <w:rsid w:val="001E1016"/>
    <w:rsid w:val="001E17ED"/>
    <w:rsid w:val="001E1829"/>
    <w:rsid w:val="001E248F"/>
    <w:rsid w:val="001E3131"/>
    <w:rsid w:val="001E32AA"/>
    <w:rsid w:val="001E33BE"/>
    <w:rsid w:val="001E3576"/>
    <w:rsid w:val="001E3ED0"/>
    <w:rsid w:val="001E404C"/>
    <w:rsid w:val="001E4B80"/>
    <w:rsid w:val="001E4F9F"/>
    <w:rsid w:val="001E5756"/>
    <w:rsid w:val="001E580A"/>
    <w:rsid w:val="001E71B9"/>
    <w:rsid w:val="001F1267"/>
    <w:rsid w:val="001F1685"/>
    <w:rsid w:val="001F19BD"/>
    <w:rsid w:val="001F2071"/>
    <w:rsid w:val="001F2CD4"/>
    <w:rsid w:val="001F3039"/>
    <w:rsid w:val="001F3BA2"/>
    <w:rsid w:val="001F3E3A"/>
    <w:rsid w:val="001F46E4"/>
    <w:rsid w:val="001F4B62"/>
    <w:rsid w:val="001F5390"/>
    <w:rsid w:val="001F53A9"/>
    <w:rsid w:val="001F57C2"/>
    <w:rsid w:val="001F6339"/>
    <w:rsid w:val="001F67CA"/>
    <w:rsid w:val="001F6ED7"/>
    <w:rsid w:val="001F78B6"/>
    <w:rsid w:val="0020055A"/>
    <w:rsid w:val="00200947"/>
    <w:rsid w:val="00200B64"/>
    <w:rsid w:val="00201966"/>
    <w:rsid w:val="002019B8"/>
    <w:rsid w:val="0020204C"/>
    <w:rsid w:val="002023B3"/>
    <w:rsid w:val="00202DB0"/>
    <w:rsid w:val="00202FCF"/>
    <w:rsid w:val="00203690"/>
    <w:rsid w:val="0020382D"/>
    <w:rsid w:val="002040B9"/>
    <w:rsid w:val="002054F1"/>
    <w:rsid w:val="00205AE8"/>
    <w:rsid w:val="00205F79"/>
    <w:rsid w:val="00206D39"/>
    <w:rsid w:val="00207497"/>
    <w:rsid w:val="00207D40"/>
    <w:rsid w:val="002116D8"/>
    <w:rsid w:val="00212802"/>
    <w:rsid w:val="00212B68"/>
    <w:rsid w:val="00212F7F"/>
    <w:rsid w:val="00212F94"/>
    <w:rsid w:val="002130BC"/>
    <w:rsid w:val="00213E9D"/>
    <w:rsid w:val="00215F39"/>
    <w:rsid w:val="002163BE"/>
    <w:rsid w:val="0021697E"/>
    <w:rsid w:val="00216B62"/>
    <w:rsid w:val="00217A7F"/>
    <w:rsid w:val="0022001E"/>
    <w:rsid w:val="00220518"/>
    <w:rsid w:val="002205D8"/>
    <w:rsid w:val="002206C2"/>
    <w:rsid w:val="002207A5"/>
    <w:rsid w:val="002209F2"/>
    <w:rsid w:val="00220C30"/>
    <w:rsid w:val="0022112E"/>
    <w:rsid w:val="00221286"/>
    <w:rsid w:val="002216F7"/>
    <w:rsid w:val="00221739"/>
    <w:rsid w:val="002217A4"/>
    <w:rsid w:val="00222621"/>
    <w:rsid w:val="00222CE0"/>
    <w:rsid w:val="002231C9"/>
    <w:rsid w:val="00223C23"/>
    <w:rsid w:val="00223F35"/>
    <w:rsid w:val="00224317"/>
    <w:rsid w:val="002245D9"/>
    <w:rsid w:val="00224B32"/>
    <w:rsid w:val="0022560F"/>
    <w:rsid w:val="00225DDA"/>
    <w:rsid w:val="002267F3"/>
    <w:rsid w:val="00226C2D"/>
    <w:rsid w:val="00226ED9"/>
    <w:rsid w:val="00227619"/>
    <w:rsid w:val="002279FE"/>
    <w:rsid w:val="00227E8E"/>
    <w:rsid w:val="00227EE2"/>
    <w:rsid w:val="00230B90"/>
    <w:rsid w:val="00231056"/>
    <w:rsid w:val="00231CA4"/>
    <w:rsid w:val="00232B10"/>
    <w:rsid w:val="00232F01"/>
    <w:rsid w:val="00233D31"/>
    <w:rsid w:val="00234186"/>
    <w:rsid w:val="002341B1"/>
    <w:rsid w:val="00234463"/>
    <w:rsid w:val="002348E5"/>
    <w:rsid w:val="00234F09"/>
    <w:rsid w:val="0023520F"/>
    <w:rsid w:val="00235261"/>
    <w:rsid w:val="0023556C"/>
    <w:rsid w:val="0023604F"/>
    <w:rsid w:val="002369FF"/>
    <w:rsid w:val="00236E57"/>
    <w:rsid w:val="00237A58"/>
    <w:rsid w:val="0024003B"/>
    <w:rsid w:val="00240BFD"/>
    <w:rsid w:val="00240EA6"/>
    <w:rsid w:val="00242D17"/>
    <w:rsid w:val="00243580"/>
    <w:rsid w:val="0024378F"/>
    <w:rsid w:val="0024387C"/>
    <w:rsid w:val="00243A6A"/>
    <w:rsid w:val="00244DAE"/>
    <w:rsid w:val="00246674"/>
    <w:rsid w:val="00246987"/>
    <w:rsid w:val="00246A62"/>
    <w:rsid w:val="00246CCC"/>
    <w:rsid w:val="00246EEF"/>
    <w:rsid w:val="002472AC"/>
    <w:rsid w:val="002473AE"/>
    <w:rsid w:val="002509C9"/>
    <w:rsid w:val="00250D8A"/>
    <w:rsid w:val="00250F66"/>
    <w:rsid w:val="00251086"/>
    <w:rsid w:val="00251CC0"/>
    <w:rsid w:val="00251FDB"/>
    <w:rsid w:val="00252259"/>
    <w:rsid w:val="0025227C"/>
    <w:rsid w:val="002523FB"/>
    <w:rsid w:val="002526B4"/>
    <w:rsid w:val="002526D0"/>
    <w:rsid w:val="00252F22"/>
    <w:rsid w:val="0025317C"/>
    <w:rsid w:val="00253C92"/>
    <w:rsid w:val="002546A8"/>
    <w:rsid w:val="00254C3D"/>
    <w:rsid w:val="002550FC"/>
    <w:rsid w:val="002554CD"/>
    <w:rsid w:val="00257498"/>
    <w:rsid w:val="002574B7"/>
    <w:rsid w:val="002574B8"/>
    <w:rsid w:val="00257F97"/>
    <w:rsid w:val="00260658"/>
    <w:rsid w:val="0026081F"/>
    <w:rsid w:val="00260F3E"/>
    <w:rsid w:val="00261637"/>
    <w:rsid w:val="00261A8C"/>
    <w:rsid w:val="00262E00"/>
    <w:rsid w:val="0026347D"/>
    <w:rsid w:val="00263D93"/>
    <w:rsid w:val="00264275"/>
    <w:rsid w:val="00264B2B"/>
    <w:rsid w:val="002658CB"/>
    <w:rsid w:val="00265B3F"/>
    <w:rsid w:val="00265B72"/>
    <w:rsid w:val="0026665F"/>
    <w:rsid w:val="00266D22"/>
    <w:rsid w:val="00267997"/>
    <w:rsid w:val="00267D4D"/>
    <w:rsid w:val="002702F5"/>
    <w:rsid w:val="00271A88"/>
    <w:rsid w:val="00271E7A"/>
    <w:rsid w:val="00271F20"/>
    <w:rsid w:val="002726D3"/>
    <w:rsid w:val="002729A0"/>
    <w:rsid w:val="00272D1A"/>
    <w:rsid w:val="00273B94"/>
    <w:rsid w:val="00274AA3"/>
    <w:rsid w:val="00275311"/>
    <w:rsid w:val="00276BBA"/>
    <w:rsid w:val="00277070"/>
    <w:rsid w:val="002776EA"/>
    <w:rsid w:val="002778FC"/>
    <w:rsid w:val="0028187E"/>
    <w:rsid w:val="002818C2"/>
    <w:rsid w:val="00282108"/>
    <w:rsid w:val="00282868"/>
    <w:rsid w:val="002833DD"/>
    <w:rsid w:val="0028345C"/>
    <w:rsid w:val="00284246"/>
    <w:rsid w:val="002843BE"/>
    <w:rsid w:val="002847C6"/>
    <w:rsid w:val="002849B4"/>
    <w:rsid w:val="0028566D"/>
    <w:rsid w:val="002869FD"/>
    <w:rsid w:val="002873B5"/>
    <w:rsid w:val="002879C2"/>
    <w:rsid w:val="00290027"/>
    <w:rsid w:val="0029012E"/>
    <w:rsid w:val="00290D16"/>
    <w:rsid w:val="00291744"/>
    <w:rsid w:val="00291778"/>
    <w:rsid w:val="00291A0F"/>
    <w:rsid w:val="00293B83"/>
    <w:rsid w:val="0029484E"/>
    <w:rsid w:val="002953D9"/>
    <w:rsid w:val="00295506"/>
    <w:rsid w:val="00295D92"/>
    <w:rsid w:val="002968BD"/>
    <w:rsid w:val="00296B24"/>
    <w:rsid w:val="00296C22"/>
    <w:rsid w:val="00296DB2"/>
    <w:rsid w:val="00297179"/>
    <w:rsid w:val="0029731A"/>
    <w:rsid w:val="002974B9"/>
    <w:rsid w:val="0029784B"/>
    <w:rsid w:val="002A019F"/>
    <w:rsid w:val="002A037B"/>
    <w:rsid w:val="002A0C01"/>
    <w:rsid w:val="002A144A"/>
    <w:rsid w:val="002A16B3"/>
    <w:rsid w:val="002A214D"/>
    <w:rsid w:val="002A22D2"/>
    <w:rsid w:val="002A24AB"/>
    <w:rsid w:val="002A2E3D"/>
    <w:rsid w:val="002A368A"/>
    <w:rsid w:val="002A45A3"/>
    <w:rsid w:val="002A4B21"/>
    <w:rsid w:val="002A4D42"/>
    <w:rsid w:val="002A5214"/>
    <w:rsid w:val="002A561D"/>
    <w:rsid w:val="002A6DEE"/>
    <w:rsid w:val="002A6FC2"/>
    <w:rsid w:val="002A765F"/>
    <w:rsid w:val="002A7B11"/>
    <w:rsid w:val="002B0005"/>
    <w:rsid w:val="002B0C3B"/>
    <w:rsid w:val="002B0F9D"/>
    <w:rsid w:val="002B1318"/>
    <w:rsid w:val="002B2E0B"/>
    <w:rsid w:val="002B3C18"/>
    <w:rsid w:val="002B410E"/>
    <w:rsid w:val="002B4294"/>
    <w:rsid w:val="002B46BA"/>
    <w:rsid w:val="002B4759"/>
    <w:rsid w:val="002B486F"/>
    <w:rsid w:val="002B4DD6"/>
    <w:rsid w:val="002B5E04"/>
    <w:rsid w:val="002B5F1A"/>
    <w:rsid w:val="002B6F9F"/>
    <w:rsid w:val="002B745B"/>
    <w:rsid w:val="002C01D1"/>
    <w:rsid w:val="002C18B8"/>
    <w:rsid w:val="002C1F3C"/>
    <w:rsid w:val="002C20F2"/>
    <w:rsid w:val="002C3350"/>
    <w:rsid w:val="002C357E"/>
    <w:rsid w:val="002C3BE4"/>
    <w:rsid w:val="002C42F7"/>
    <w:rsid w:val="002C43E6"/>
    <w:rsid w:val="002C44B0"/>
    <w:rsid w:val="002C4789"/>
    <w:rsid w:val="002C4FA6"/>
    <w:rsid w:val="002C6254"/>
    <w:rsid w:val="002C6353"/>
    <w:rsid w:val="002C6631"/>
    <w:rsid w:val="002C6964"/>
    <w:rsid w:val="002C7967"/>
    <w:rsid w:val="002C7E06"/>
    <w:rsid w:val="002C7FC4"/>
    <w:rsid w:val="002D0FAE"/>
    <w:rsid w:val="002D1D23"/>
    <w:rsid w:val="002D1DB5"/>
    <w:rsid w:val="002D26A3"/>
    <w:rsid w:val="002D313D"/>
    <w:rsid w:val="002D5154"/>
    <w:rsid w:val="002D57F8"/>
    <w:rsid w:val="002D5958"/>
    <w:rsid w:val="002D5FE3"/>
    <w:rsid w:val="002D6CE7"/>
    <w:rsid w:val="002D7152"/>
    <w:rsid w:val="002D7424"/>
    <w:rsid w:val="002D7799"/>
    <w:rsid w:val="002D7827"/>
    <w:rsid w:val="002D7918"/>
    <w:rsid w:val="002D7A05"/>
    <w:rsid w:val="002D7B8F"/>
    <w:rsid w:val="002E0424"/>
    <w:rsid w:val="002E0698"/>
    <w:rsid w:val="002E1547"/>
    <w:rsid w:val="002E19ED"/>
    <w:rsid w:val="002E1B57"/>
    <w:rsid w:val="002E1C60"/>
    <w:rsid w:val="002E1CFF"/>
    <w:rsid w:val="002E1D0B"/>
    <w:rsid w:val="002E2788"/>
    <w:rsid w:val="002E37ED"/>
    <w:rsid w:val="002E43D3"/>
    <w:rsid w:val="002E4BE2"/>
    <w:rsid w:val="002E5296"/>
    <w:rsid w:val="002E5C45"/>
    <w:rsid w:val="002E65F1"/>
    <w:rsid w:val="002E7440"/>
    <w:rsid w:val="002F1149"/>
    <w:rsid w:val="002F16AA"/>
    <w:rsid w:val="002F1B8C"/>
    <w:rsid w:val="002F2053"/>
    <w:rsid w:val="002F247D"/>
    <w:rsid w:val="002F2BF6"/>
    <w:rsid w:val="002F306A"/>
    <w:rsid w:val="002F3B0D"/>
    <w:rsid w:val="002F44A8"/>
    <w:rsid w:val="002F4A89"/>
    <w:rsid w:val="002F57CA"/>
    <w:rsid w:val="002F678D"/>
    <w:rsid w:val="002F6E6A"/>
    <w:rsid w:val="002F7CBE"/>
    <w:rsid w:val="003010A0"/>
    <w:rsid w:val="003011BE"/>
    <w:rsid w:val="0030134A"/>
    <w:rsid w:val="0030199B"/>
    <w:rsid w:val="003041E5"/>
    <w:rsid w:val="00304210"/>
    <w:rsid w:val="00304BFE"/>
    <w:rsid w:val="003057F5"/>
    <w:rsid w:val="00305808"/>
    <w:rsid w:val="00306D15"/>
    <w:rsid w:val="003071E9"/>
    <w:rsid w:val="003077B4"/>
    <w:rsid w:val="0031041C"/>
    <w:rsid w:val="00310468"/>
    <w:rsid w:val="00311140"/>
    <w:rsid w:val="00312161"/>
    <w:rsid w:val="0031291A"/>
    <w:rsid w:val="003141E1"/>
    <w:rsid w:val="0031486A"/>
    <w:rsid w:val="00314DB1"/>
    <w:rsid w:val="00315FBF"/>
    <w:rsid w:val="00316451"/>
    <w:rsid w:val="00317961"/>
    <w:rsid w:val="00317F95"/>
    <w:rsid w:val="0032008B"/>
    <w:rsid w:val="0032031C"/>
    <w:rsid w:val="003249BC"/>
    <w:rsid w:val="00324E0A"/>
    <w:rsid w:val="0032534A"/>
    <w:rsid w:val="00325941"/>
    <w:rsid w:val="00327619"/>
    <w:rsid w:val="003277C8"/>
    <w:rsid w:val="003313AD"/>
    <w:rsid w:val="00331A5D"/>
    <w:rsid w:val="00331FEC"/>
    <w:rsid w:val="00332417"/>
    <w:rsid w:val="00332610"/>
    <w:rsid w:val="00332C23"/>
    <w:rsid w:val="00332EB3"/>
    <w:rsid w:val="00333385"/>
    <w:rsid w:val="00333951"/>
    <w:rsid w:val="00333D0D"/>
    <w:rsid w:val="00333DF9"/>
    <w:rsid w:val="00334175"/>
    <w:rsid w:val="00334B8E"/>
    <w:rsid w:val="0033540A"/>
    <w:rsid w:val="00335A23"/>
    <w:rsid w:val="00335F20"/>
    <w:rsid w:val="00336428"/>
    <w:rsid w:val="0033668C"/>
    <w:rsid w:val="0033679D"/>
    <w:rsid w:val="00336B30"/>
    <w:rsid w:val="00336E16"/>
    <w:rsid w:val="003374A3"/>
    <w:rsid w:val="00337761"/>
    <w:rsid w:val="00337E5C"/>
    <w:rsid w:val="00340EA9"/>
    <w:rsid w:val="00340FFF"/>
    <w:rsid w:val="00342495"/>
    <w:rsid w:val="00343A9E"/>
    <w:rsid w:val="003443CD"/>
    <w:rsid w:val="0034529A"/>
    <w:rsid w:val="00345429"/>
    <w:rsid w:val="0034611F"/>
    <w:rsid w:val="00346A18"/>
    <w:rsid w:val="00346C17"/>
    <w:rsid w:val="00346E44"/>
    <w:rsid w:val="0034707A"/>
    <w:rsid w:val="0034748E"/>
    <w:rsid w:val="0034775B"/>
    <w:rsid w:val="00350B02"/>
    <w:rsid w:val="00350D05"/>
    <w:rsid w:val="00351951"/>
    <w:rsid w:val="003536C1"/>
    <w:rsid w:val="00353962"/>
    <w:rsid w:val="00353E66"/>
    <w:rsid w:val="00354062"/>
    <w:rsid w:val="0035447E"/>
    <w:rsid w:val="003547CB"/>
    <w:rsid w:val="00354ACB"/>
    <w:rsid w:val="00354DB6"/>
    <w:rsid w:val="0035512D"/>
    <w:rsid w:val="0035513C"/>
    <w:rsid w:val="003557B1"/>
    <w:rsid w:val="00356563"/>
    <w:rsid w:val="00356F00"/>
    <w:rsid w:val="0035701B"/>
    <w:rsid w:val="00357523"/>
    <w:rsid w:val="00357974"/>
    <w:rsid w:val="00357D32"/>
    <w:rsid w:val="00357E7C"/>
    <w:rsid w:val="003606DC"/>
    <w:rsid w:val="00360B48"/>
    <w:rsid w:val="00361463"/>
    <w:rsid w:val="003616C8"/>
    <w:rsid w:val="003617F0"/>
    <w:rsid w:val="00362342"/>
    <w:rsid w:val="00363590"/>
    <w:rsid w:val="0036452D"/>
    <w:rsid w:val="003647CC"/>
    <w:rsid w:val="00364DA8"/>
    <w:rsid w:val="003657C4"/>
    <w:rsid w:val="00365D63"/>
    <w:rsid w:val="003666A6"/>
    <w:rsid w:val="00366BF8"/>
    <w:rsid w:val="003679B6"/>
    <w:rsid w:val="00367F5A"/>
    <w:rsid w:val="00367F6F"/>
    <w:rsid w:val="00367F97"/>
    <w:rsid w:val="0037143F"/>
    <w:rsid w:val="00371444"/>
    <w:rsid w:val="00372E6A"/>
    <w:rsid w:val="0037354E"/>
    <w:rsid w:val="00373C5A"/>
    <w:rsid w:val="0037425A"/>
    <w:rsid w:val="00374B36"/>
    <w:rsid w:val="00374C8A"/>
    <w:rsid w:val="003769F8"/>
    <w:rsid w:val="00376FA9"/>
    <w:rsid w:val="003770D5"/>
    <w:rsid w:val="0037710A"/>
    <w:rsid w:val="00380022"/>
    <w:rsid w:val="00380631"/>
    <w:rsid w:val="00380DFF"/>
    <w:rsid w:val="00380F57"/>
    <w:rsid w:val="003817FE"/>
    <w:rsid w:val="00381A8B"/>
    <w:rsid w:val="00381AC7"/>
    <w:rsid w:val="0038206C"/>
    <w:rsid w:val="00382500"/>
    <w:rsid w:val="00382B2B"/>
    <w:rsid w:val="00383F54"/>
    <w:rsid w:val="00384066"/>
    <w:rsid w:val="003854A2"/>
    <w:rsid w:val="00386A70"/>
    <w:rsid w:val="003911C7"/>
    <w:rsid w:val="00391D37"/>
    <w:rsid w:val="00391F08"/>
    <w:rsid w:val="00391F27"/>
    <w:rsid w:val="003921A4"/>
    <w:rsid w:val="003921B6"/>
    <w:rsid w:val="003927D7"/>
    <w:rsid w:val="00393441"/>
    <w:rsid w:val="0039378C"/>
    <w:rsid w:val="00393C48"/>
    <w:rsid w:val="00393F35"/>
    <w:rsid w:val="0039414D"/>
    <w:rsid w:val="00395398"/>
    <w:rsid w:val="00395951"/>
    <w:rsid w:val="00395C24"/>
    <w:rsid w:val="00395FC9"/>
    <w:rsid w:val="00396235"/>
    <w:rsid w:val="00397088"/>
    <w:rsid w:val="00397713"/>
    <w:rsid w:val="00397E56"/>
    <w:rsid w:val="003A08CC"/>
    <w:rsid w:val="003A0B5F"/>
    <w:rsid w:val="003A15EF"/>
    <w:rsid w:val="003A1A9B"/>
    <w:rsid w:val="003A1AB0"/>
    <w:rsid w:val="003A1D05"/>
    <w:rsid w:val="003A2071"/>
    <w:rsid w:val="003A2646"/>
    <w:rsid w:val="003A36D0"/>
    <w:rsid w:val="003A462E"/>
    <w:rsid w:val="003A509B"/>
    <w:rsid w:val="003A5B7A"/>
    <w:rsid w:val="003A5FFF"/>
    <w:rsid w:val="003A61CB"/>
    <w:rsid w:val="003A64A9"/>
    <w:rsid w:val="003A684C"/>
    <w:rsid w:val="003A7232"/>
    <w:rsid w:val="003A7273"/>
    <w:rsid w:val="003A7974"/>
    <w:rsid w:val="003A7C02"/>
    <w:rsid w:val="003B043A"/>
    <w:rsid w:val="003B0CC2"/>
    <w:rsid w:val="003B0DC8"/>
    <w:rsid w:val="003B1D84"/>
    <w:rsid w:val="003B26BC"/>
    <w:rsid w:val="003B2866"/>
    <w:rsid w:val="003B3AA0"/>
    <w:rsid w:val="003B3B87"/>
    <w:rsid w:val="003B488E"/>
    <w:rsid w:val="003B4DB9"/>
    <w:rsid w:val="003B58BC"/>
    <w:rsid w:val="003B59A1"/>
    <w:rsid w:val="003B5DA6"/>
    <w:rsid w:val="003B66F0"/>
    <w:rsid w:val="003B6980"/>
    <w:rsid w:val="003B6E44"/>
    <w:rsid w:val="003B722B"/>
    <w:rsid w:val="003B763D"/>
    <w:rsid w:val="003C1602"/>
    <w:rsid w:val="003C1F36"/>
    <w:rsid w:val="003C27FD"/>
    <w:rsid w:val="003C4055"/>
    <w:rsid w:val="003C4439"/>
    <w:rsid w:val="003C4836"/>
    <w:rsid w:val="003C49C9"/>
    <w:rsid w:val="003C4AD8"/>
    <w:rsid w:val="003C4B39"/>
    <w:rsid w:val="003C4FE7"/>
    <w:rsid w:val="003C5329"/>
    <w:rsid w:val="003C75A2"/>
    <w:rsid w:val="003C75F9"/>
    <w:rsid w:val="003C76A8"/>
    <w:rsid w:val="003C7D02"/>
    <w:rsid w:val="003C7EC5"/>
    <w:rsid w:val="003D1030"/>
    <w:rsid w:val="003D1A85"/>
    <w:rsid w:val="003D1B74"/>
    <w:rsid w:val="003D1B97"/>
    <w:rsid w:val="003D1D53"/>
    <w:rsid w:val="003D295C"/>
    <w:rsid w:val="003D30E0"/>
    <w:rsid w:val="003D327B"/>
    <w:rsid w:val="003D42FC"/>
    <w:rsid w:val="003D4C31"/>
    <w:rsid w:val="003D50AE"/>
    <w:rsid w:val="003D5197"/>
    <w:rsid w:val="003D541F"/>
    <w:rsid w:val="003D5A55"/>
    <w:rsid w:val="003D61A2"/>
    <w:rsid w:val="003E0555"/>
    <w:rsid w:val="003E0BA4"/>
    <w:rsid w:val="003E17EB"/>
    <w:rsid w:val="003E1815"/>
    <w:rsid w:val="003E1DD6"/>
    <w:rsid w:val="003E2E6D"/>
    <w:rsid w:val="003E4939"/>
    <w:rsid w:val="003E50DB"/>
    <w:rsid w:val="003E54FF"/>
    <w:rsid w:val="003E5B1E"/>
    <w:rsid w:val="003E624F"/>
    <w:rsid w:val="003E7265"/>
    <w:rsid w:val="003F06C7"/>
    <w:rsid w:val="003F07A0"/>
    <w:rsid w:val="003F0998"/>
    <w:rsid w:val="003F0B61"/>
    <w:rsid w:val="003F0F7F"/>
    <w:rsid w:val="003F120D"/>
    <w:rsid w:val="003F18AB"/>
    <w:rsid w:val="003F1BC2"/>
    <w:rsid w:val="003F1DCB"/>
    <w:rsid w:val="003F203D"/>
    <w:rsid w:val="003F3094"/>
    <w:rsid w:val="003F41A3"/>
    <w:rsid w:val="003F517F"/>
    <w:rsid w:val="003F5FAD"/>
    <w:rsid w:val="003F6AB3"/>
    <w:rsid w:val="003F6AFF"/>
    <w:rsid w:val="003F6FFE"/>
    <w:rsid w:val="003F718D"/>
    <w:rsid w:val="003F7CD0"/>
    <w:rsid w:val="003F7F1E"/>
    <w:rsid w:val="0040118A"/>
    <w:rsid w:val="00402775"/>
    <w:rsid w:val="00402E88"/>
    <w:rsid w:val="00403BF1"/>
    <w:rsid w:val="0040466E"/>
    <w:rsid w:val="004058CF"/>
    <w:rsid w:val="00407413"/>
    <w:rsid w:val="00407558"/>
    <w:rsid w:val="00407781"/>
    <w:rsid w:val="00410240"/>
    <w:rsid w:val="004102C9"/>
    <w:rsid w:val="004105E6"/>
    <w:rsid w:val="00410790"/>
    <w:rsid w:val="0041092E"/>
    <w:rsid w:val="00410DB8"/>
    <w:rsid w:val="0041197A"/>
    <w:rsid w:val="00411A17"/>
    <w:rsid w:val="0041251D"/>
    <w:rsid w:val="00413396"/>
    <w:rsid w:val="00413BA8"/>
    <w:rsid w:val="00414295"/>
    <w:rsid w:val="004155A2"/>
    <w:rsid w:val="00415990"/>
    <w:rsid w:val="00415B0D"/>
    <w:rsid w:val="00415D73"/>
    <w:rsid w:val="0041619F"/>
    <w:rsid w:val="00416BB3"/>
    <w:rsid w:val="00417D4B"/>
    <w:rsid w:val="00420136"/>
    <w:rsid w:val="004201AC"/>
    <w:rsid w:val="00420C69"/>
    <w:rsid w:val="00421410"/>
    <w:rsid w:val="00421D5E"/>
    <w:rsid w:val="00421DE0"/>
    <w:rsid w:val="00421F1F"/>
    <w:rsid w:val="0042399C"/>
    <w:rsid w:val="0042409F"/>
    <w:rsid w:val="004241CF"/>
    <w:rsid w:val="00424519"/>
    <w:rsid w:val="00425851"/>
    <w:rsid w:val="00425918"/>
    <w:rsid w:val="004266CF"/>
    <w:rsid w:val="00426EE8"/>
    <w:rsid w:val="004276CA"/>
    <w:rsid w:val="00427A92"/>
    <w:rsid w:val="00427CD7"/>
    <w:rsid w:val="00430D58"/>
    <w:rsid w:val="00431296"/>
    <w:rsid w:val="00431F41"/>
    <w:rsid w:val="00431FEF"/>
    <w:rsid w:val="00432B49"/>
    <w:rsid w:val="00432C2E"/>
    <w:rsid w:val="00433299"/>
    <w:rsid w:val="00433C6E"/>
    <w:rsid w:val="00434276"/>
    <w:rsid w:val="00434578"/>
    <w:rsid w:val="00434878"/>
    <w:rsid w:val="00434E05"/>
    <w:rsid w:val="0043540B"/>
    <w:rsid w:val="004354E9"/>
    <w:rsid w:val="004356A7"/>
    <w:rsid w:val="0043624D"/>
    <w:rsid w:val="00436302"/>
    <w:rsid w:val="004364EC"/>
    <w:rsid w:val="004377F6"/>
    <w:rsid w:val="004378FD"/>
    <w:rsid w:val="0044078D"/>
    <w:rsid w:val="004418BF"/>
    <w:rsid w:val="00441BC7"/>
    <w:rsid w:val="00441DCA"/>
    <w:rsid w:val="00442327"/>
    <w:rsid w:val="00442838"/>
    <w:rsid w:val="00442A9A"/>
    <w:rsid w:val="00442D6F"/>
    <w:rsid w:val="004437EA"/>
    <w:rsid w:val="00443DAD"/>
    <w:rsid w:val="004447EB"/>
    <w:rsid w:val="004450C7"/>
    <w:rsid w:val="0044608B"/>
    <w:rsid w:val="00446B78"/>
    <w:rsid w:val="004472A2"/>
    <w:rsid w:val="00447919"/>
    <w:rsid w:val="00447D6A"/>
    <w:rsid w:val="00447E93"/>
    <w:rsid w:val="00447EBC"/>
    <w:rsid w:val="004512C1"/>
    <w:rsid w:val="004521C0"/>
    <w:rsid w:val="00452615"/>
    <w:rsid w:val="00453317"/>
    <w:rsid w:val="004548E8"/>
    <w:rsid w:val="0045496F"/>
    <w:rsid w:val="00454C3D"/>
    <w:rsid w:val="00456389"/>
    <w:rsid w:val="00456E67"/>
    <w:rsid w:val="00460BCE"/>
    <w:rsid w:val="004611C3"/>
    <w:rsid w:val="00461889"/>
    <w:rsid w:val="004618AE"/>
    <w:rsid w:val="00461CB8"/>
    <w:rsid w:val="00461FF4"/>
    <w:rsid w:val="00462051"/>
    <w:rsid w:val="00462F7D"/>
    <w:rsid w:val="00463E25"/>
    <w:rsid w:val="00464F50"/>
    <w:rsid w:val="00465542"/>
    <w:rsid w:val="00465C55"/>
    <w:rsid w:val="00466081"/>
    <w:rsid w:val="004669EB"/>
    <w:rsid w:val="00466B18"/>
    <w:rsid w:val="00467347"/>
    <w:rsid w:val="0046779A"/>
    <w:rsid w:val="00467C2C"/>
    <w:rsid w:val="00467EEA"/>
    <w:rsid w:val="00470085"/>
    <w:rsid w:val="00470C09"/>
    <w:rsid w:val="004711AB"/>
    <w:rsid w:val="004715BA"/>
    <w:rsid w:val="004726F8"/>
    <w:rsid w:val="004727E0"/>
    <w:rsid w:val="00472E0B"/>
    <w:rsid w:val="004731ED"/>
    <w:rsid w:val="004736E4"/>
    <w:rsid w:val="004737BB"/>
    <w:rsid w:val="00473DC0"/>
    <w:rsid w:val="00474E1E"/>
    <w:rsid w:val="00475324"/>
    <w:rsid w:val="00475C8A"/>
    <w:rsid w:val="00477519"/>
    <w:rsid w:val="004775C0"/>
    <w:rsid w:val="004808DF"/>
    <w:rsid w:val="004811C1"/>
    <w:rsid w:val="00481E7F"/>
    <w:rsid w:val="0048285B"/>
    <w:rsid w:val="004828B9"/>
    <w:rsid w:val="00482AD1"/>
    <w:rsid w:val="004832CC"/>
    <w:rsid w:val="00483DFA"/>
    <w:rsid w:val="00484179"/>
    <w:rsid w:val="004841ED"/>
    <w:rsid w:val="004845C8"/>
    <w:rsid w:val="00484F45"/>
    <w:rsid w:val="004850F4"/>
    <w:rsid w:val="004861D9"/>
    <w:rsid w:val="00486300"/>
    <w:rsid w:val="004863E1"/>
    <w:rsid w:val="00486934"/>
    <w:rsid w:val="00486DBE"/>
    <w:rsid w:val="00487A14"/>
    <w:rsid w:val="00487A80"/>
    <w:rsid w:val="00487A9D"/>
    <w:rsid w:val="0049003A"/>
    <w:rsid w:val="0049034A"/>
    <w:rsid w:val="004903F5"/>
    <w:rsid w:val="00490988"/>
    <w:rsid w:val="00490E1C"/>
    <w:rsid w:val="00490F84"/>
    <w:rsid w:val="0049240C"/>
    <w:rsid w:val="00493A80"/>
    <w:rsid w:val="00493BB6"/>
    <w:rsid w:val="00493E5F"/>
    <w:rsid w:val="004940E4"/>
    <w:rsid w:val="0049462F"/>
    <w:rsid w:val="00494676"/>
    <w:rsid w:val="0049468A"/>
    <w:rsid w:val="00494753"/>
    <w:rsid w:val="00494FB1"/>
    <w:rsid w:val="004951B3"/>
    <w:rsid w:val="0049522D"/>
    <w:rsid w:val="0049536A"/>
    <w:rsid w:val="00495862"/>
    <w:rsid w:val="00495A24"/>
    <w:rsid w:val="004966DC"/>
    <w:rsid w:val="00496914"/>
    <w:rsid w:val="00496A5C"/>
    <w:rsid w:val="00497C23"/>
    <w:rsid w:val="00497D9E"/>
    <w:rsid w:val="004A19D0"/>
    <w:rsid w:val="004A1F29"/>
    <w:rsid w:val="004A365D"/>
    <w:rsid w:val="004A396F"/>
    <w:rsid w:val="004A3B40"/>
    <w:rsid w:val="004A589A"/>
    <w:rsid w:val="004A6819"/>
    <w:rsid w:val="004A6882"/>
    <w:rsid w:val="004A6B16"/>
    <w:rsid w:val="004A724A"/>
    <w:rsid w:val="004A7792"/>
    <w:rsid w:val="004B01CB"/>
    <w:rsid w:val="004B12EF"/>
    <w:rsid w:val="004B1D70"/>
    <w:rsid w:val="004B220A"/>
    <w:rsid w:val="004B32E8"/>
    <w:rsid w:val="004B4A5D"/>
    <w:rsid w:val="004B4A6A"/>
    <w:rsid w:val="004B51E7"/>
    <w:rsid w:val="004B568A"/>
    <w:rsid w:val="004C0321"/>
    <w:rsid w:val="004C049F"/>
    <w:rsid w:val="004C2055"/>
    <w:rsid w:val="004C2916"/>
    <w:rsid w:val="004C4221"/>
    <w:rsid w:val="004C4322"/>
    <w:rsid w:val="004C4475"/>
    <w:rsid w:val="004C468A"/>
    <w:rsid w:val="004C54DF"/>
    <w:rsid w:val="004C570D"/>
    <w:rsid w:val="004C638A"/>
    <w:rsid w:val="004C64DC"/>
    <w:rsid w:val="004C66E2"/>
    <w:rsid w:val="004C6A9C"/>
    <w:rsid w:val="004D0F61"/>
    <w:rsid w:val="004D14B7"/>
    <w:rsid w:val="004D1C7A"/>
    <w:rsid w:val="004D2ED3"/>
    <w:rsid w:val="004D3610"/>
    <w:rsid w:val="004D368E"/>
    <w:rsid w:val="004D3BA4"/>
    <w:rsid w:val="004D4481"/>
    <w:rsid w:val="004D4F30"/>
    <w:rsid w:val="004D543A"/>
    <w:rsid w:val="004D58EF"/>
    <w:rsid w:val="004D5E31"/>
    <w:rsid w:val="004D6724"/>
    <w:rsid w:val="004D6967"/>
    <w:rsid w:val="004D6CD4"/>
    <w:rsid w:val="004D7221"/>
    <w:rsid w:val="004D7390"/>
    <w:rsid w:val="004D78A8"/>
    <w:rsid w:val="004E0966"/>
    <w:rsid w:val="004E0BBD"/>
    <w:rsid w:val="004E111A"/>
    <w:rsid w:val="004E147E"/>
    <w:rsid w:val="004E1D54"/>
    <w:rsid w:val="004E219D"/>
    <w:rsid w:val="004E2BC7"/>
    <w:rsid w:val="004E2EA5"/>
    <w:rsid w:val="004E32C4"/>
    <w:rsid w:val="004E378A"/>
    <w:rsid w:val="004E3A4A"/>
    <w:rsid w:val="004E4856"/>
    <w:rsid w:val="004E4953"/>
    <w:rsid w:val="004E49B7"/>
    <w:rsid w:val="004E4F21"/>
    <w:rsid w:val="004E565D"/>
    <w:rsid w:val="004E579F"/>
    <w:rsid w:val="004E5FD9"/>
    <w:rsid w:val="004E68B1"/>
    <w:rsid w:val="004E6D92"/>
    <w:rsid w:val="004E73C1"/>
    <w:rsid w:val="004E7BF5"/>
    <w:rsid w:val="004F0538"/>
    <w:rsid w:val="004F073C"/>
    <w:rsid w:val="004F08CC"/>
    <w:rsid w:val="004F0DA3"/>
    <w:rsid w:val="004F14A0"/>
    <w:rsid w:val="004F1B59"/>
    <w:rsid w:val="004F2556"/>
    <w:rsid w:val="004F40F6"/>
    <w:rsid w:val="004F48F2"/>
    <w:rsid w:val="004F4A98"/>
    <w:rsid w:val="004F577F"/>
    <w:rsid w:val="004F5922"/>
    <w:rsid w:val="004F5A0B"/>
    <w:rsid w:val="004F6CB9"/>
    <w:rsid w:val="004F70AE"/>
    <w:rsid w:val="004F7943"/>
    <w:rsid w:val="004F79D9"/>
    <w:rsid w:val="004F7B9B"/>
    <w:rsid w:val="005000E2"/>
    <w:rsid w:val="00500465"/>
    <w:rsid w:val="005004C3"/>
    <w:rsid w:val="005005E5"/>
    <w:rsid w:val="00500E72"/>
    <w:rsid w:val="00501F16"/>
    <w:rsid w:val="005027C4"/>
    <w:rsid w:val="005036CD"/>
    <w:rsid w:val="00503A55"/>
    <w:rsid w:val="00503C4D"/>
    <w:rsid w:val="0050449E"/>
    <w:rsid w:val="00504924"/>
    <w:rsid w:val="00504FA8"/>
    <w:rsid w:val="00505713"/>
    <w:rsid w:val="00505A5F"/>
    <w:rsid w:val="005062A7"/>
    <w:rsid w:val="00506608"/>
    <w:rsid w:val="005069BF"/>
    <w:rsid w:val="00510CE4"/>
    <w:rsid w:val="00510DC3"/>
    <w:rsid w:val="00511095"/>
    <w:rsid w:val="005111E6"/>
    <w:rsid w:val="00511683"/>
    <w:rsid w:val="00511C07"/>
    <w:rsid w:val="00512A3C"/>
    <w:rsid w:val="005131C5"/>
    <w:rsid w:val="0051331D"/>
    <w:rsid w:val="00513522"/>
    <w:rsid w:val="00513A58"/>
    <w:rsid w:val="005144BC"/>
    <w:rsid w:val="005149E6"/>
    <w:rsid w:val="00514AC4"/>
    <w:rsid w:val="00514B8E"/>
    <w:rsid w:val="00514C00"/>
    <w:rsid w:val="00514D31"/>
    <w:rsid w:val="0051517C"/>
    <w:rsid w:val="005153F7"/>
    <w:rsid w:val="0051584C"/>
    <w:rsid w:val="005165C9"/>
    <w:rsid w:val="00516C5D"/>
    <w:rsid w:val="00517F05"/>
    <w:rsid w:val="0052053D"/>
    <w:rsid w:val="00521F98"/>
    <w:rsid w:val="0052264B"/>
    <w:rsid w:val="00522992"/>
    <w:rsid w:val="00522A77"/>
    <w:rsid w:val="005234F4"/>
    <w:rsid w:val="0052394C"/>
    <w:rsid w:val="00523D9A"/>
    <w:rsid w:val="005240B7"/>
    <w:rsid w:val="005240C7"/>
    <w:rsid w:val="00525094"/>
    <w:rsid w:val="0052531A"/>
    <w:rsid w:val="005258F1"/>
    <w:rsid w:val="00525B9A"/>
    <w:rsid w:val="00525E20"/>
    <w:rsid w:val="00525F8F"/>
    <w:rsid w:val="0052631F"/>
    <w:rsid w:val="005263B7"/>
    <w:rsid w:val="00526598"/>
    <w:rsid w:val="00526937"/>
    <w:rsid w:val="00527684"/>
    <w:rsid w:val="005276FD"/>
    <w:rsid w:val="00527BB6"/>
    <w:rsid w:val="00527C5E"/>
    <w:rsid w:val="00527EC1"/>
    <w:rsid w:val="005300E5"/>
    <w:rsid w:val="005301A2"/>
    <w:rsid w:val="00530D46"/>
    <w:rsid w:val="0053128A"/>
    <w:rsid w:val="00531518"/>
    <w:rsid w:val="00531AB3"/>
    <w:rsid w:val="00531BC2"/>
    <w:rsid w:val="00532352"/>
    <w:rsid w:val="0053259F"/>
    <w:rsid w:val="00535259"/>
    <w:rsid w:val="0053595A"/>
    <w:rsid w:val="0053627C"/>
    <w:rsid w:val="00536A50"/>
    <w:rsid w:val="0053765F"/>
    <w:rsid w:val="00537CDE"/>
    <w:rsid w:val="0054062E"/>
    <w:rsid w:val="0054144A"/>
    <w:rsid w:val="00541FDF"/>
    <w:rsid w:val="0054326D"/>
    <w:rsid w:val="0054354A"/>
    <w:rsid w:val="0054382B"/>
    <w:rsid w:val="00544ADD"/>
    <w:rsid w:val="0054577F"/>
    <w:rsid w:val="0054597B"/>
    <w:rsid w:val="00545DCC"/>
    <w:rsid w:val="005463C6"/>
    <w:rsid w:val="005465F5"/>
    <w:rsid w:val="00546A25"/>
    <w:rsid w:val="00546E84"/>
    <w:rsid w:val="00546EE4"/>
    <w:rsid w:val="00547410"/>
    <w:rsid w:val="0054758E"/>
    <w:rsid w:val="005503A8"/>
    <w:rsid w:val="00550B3D"/>
    <w:rsid w:val="00551F4D"/>
    <w:rsid w:val="00552F97"/>
    <w:rsid w:val="00554EF0"/>
    <w:rsid w:val="005555F2"/>
    <w:rsid w:val="00556302"/>
    <w:rsid w:val="00556B1C"/>
    <w:rsid w:val="00556CAB"/>
    <w:rsid w:val="00557106"/>
    <w:rsid w:val="00557994"/>
    <w:rsid w:val="00557DB8"/>
    <w:rsid w:val="00557F88"/>
    <w:rsid w:val="00560487"/>
    <w:rsid w:val="00560859"/>
    <w:rsid w:val="00560A12"/>
    <w:rsid w:val="00560AC8"/>
    <w:rsid w:val="00561DCE"/>
    <w:rsid w:val="00561FB2"/>
    <w:rsid w:val="00562951"/>
    <w:rsid w:val="00563AF1"/>
    <w:rsid w:val="00563C20"/>
    <w:rsid w:val="00563CD4"/>
    <w:rsid w:val="00563CE5"/>
    <w:rsid w:val="00563E0A"/>
    <w:rsid w:val="00564104"/>
    <w:rsid w:val="00566699"/>
    <w:rsid w:val="005670AF"/>
    <w:rsid w:val="00567F05"/>
    <w:rsid w:val="0057036A"/>
    <w:rsid w:val="005706FF"/>
    <w:rsid w:val="00570D4C"/>
    <w:rsid w:val="0057178B"/>
    <w:rsid w:val="0057295C"/>
    <w:rsid w:val="00572E59"/>
    <w:rsid w:val="00573320"/>
    <w:rsid w:val="00573DF8"/>
    <w:rsid w:val="00574608"/>
    <w:rsid w:val="005746A6"/>
    <w:rsid w:val="0057544C"/>
    <w:rsid w:val="00575C9F"/>
    <w:rsid w:val="00575ED6"/>
    <w:rsid w:val="00576399"/>
    <w:rsid w:val="00576679"/>
    <w:rsid w:val="00577137"/>
    <w:rsid w:val="00577B20"/>
    <w:rsid w:val="005800D7"/>
    <w:rsid w:val="00580BEB"/>
    <w:rsid w:val="00581171"/>
    <w:rsid w:val="005813B9"/>
    <w:rsid w:val="00581967"/>
    <w:rsid w:val="00581D3F"/>
    <w:rsid w:val="00581FCC"/>
    <w:rsid w:val="00582173"/>
    <w:rsid w:val="00582B33"/>
    <w:rsid w:val="0058301B"/>
    <w:rsid w:val="005832FB"/>
    <w:rsid w:val="005834F8"/>
    <w:rsid w:val="0058432B"/>
    <w:rsid w:val="0058493C"/>
    <w:rsid w:val="00585386"/>
    <w:rsid w:val="00587BBA"/>
    <w:rsid w:val="00590270"/>
    <w:rsid w:val="005903A6"/>
    <w:rsid w:val="0059074A"/>
    <w:rsid w:val="0059193B"/>
    <w:rsid w:val="00591B7F"/>
    <w:rsid w:val="005927FB"/>
    <w:rsid w:val="00592A30"/>
    <w:rsid w:val="00593F95"/>
    <w:rsid w:val="00594AFC"/>
    <w:rsid w:val="00595BCE"/>
    <w:rsid w:val="0059616A"/>
    <w:rsid w:val="00596803"/>
    <w:rsid w:val="00596DF3"/>
    <w:rsid w:val="005A0C17"/>
    <w:rsid w:val="005A10B5"/>
    <w:rsid w:val="005A1C1D"/>
    <w:rsid w:val="005A1FB2"/>
    <w:rsid w:val="005A2866"/>
    <w:rsid w:val="005A308A"/>
    <w:rsid w:val="005A3288"/>
    <w:rsid w:val="005A34AF"/>
    <w:rsid w:val="005A3701"/>
    <w:rsid w:val="005A3853"/>
    <w:rsid w:val="005A4AAF"/>
    <w:rsid w:val="005A579B"/>
    <w:rsid w:val="005A62E7"/>
    <w:rsid w:val="005A693E"/>
    <w:rsid w:val="005A6FCE"/>
    <w:rsid w:val="005A7EF4"/>
    <w:rsid w:val="005B176E"/>
    <w:rsid w:val="005B1EF1"/>
    <w:rsid w:val="005B3275"/>
    <w:rsid w:val="005B3BCE"/>
    <w:rsid w:val="005B3D1C"/>
    <w:rsid w:val="005B4D50"/>
    <w:rsid w:val="005B4E16"/>
    <w:rsid w:val="005B53EC"/>
    <w:rsid w:val="005B65FE"/>
    <w:rsid w:val="005B7160"/>
    <w:rsid w:val="005B7289"/>
    <w:rsid w:val="005B76CC"/>
    <w:rsid w:val="005B78F0"/>
    <w:rsid w:val="005C0577"/>
    <w:rsid w:val="005C0A02"/>
    <w:rsid w:val="005C1403"/>
    <w:rsid w:val="005C1948"/>
    <w:rsid w:val="005C28AB"/>
    <w:rsid w:val="005C2DF8"/>
    <w:rsid w:val="005C3170"/>
    <w:rsid w:val="005C3749"/>
    <w:rsid w:val="005C383B"/>
    <w:rsid w:val="005C3B81"/>
    <w:rsid w:val="005C3E13"/>
    <w:rsid w:val="005C4955"/>
    <w:rsid w:val="005C5B65"/>
    <w:rsid w:val="005C5C2B"/>
    <w:rsid w:val="005C5D39"/>
    <w:rsid w:val="005C6745"/>
    <w:rsid w:val="005D07E2"/>
    <w:rsid w:val="005D0DA6"/>
    <w:rsid w:val="005D1106"/>
    <w:rsid w:val="005D143F"/>
    <w:rsid w:val="005D210E"/>
    <w:rsid w:val="005D21E2"/>
    <w:rsid w:val="005D2329"/>
    <w:rsid w:val="005D2441"/>
    <w:rsid w:val="005D3BA8"/>
    <w:rsid w:val="005D3FC9"/>
    <w:rsid w:val="005D4381"/>
    <w:rsid w:val="005D4423"/>
    <w:rsid w:val="005D4E99"/>
    <w:rsid w:val="005D5A47"/>
    <w:rsid w:val="005D5A59"/>
    <w:rsid w:val="005D5ED9"/>
    <w:rsid w:val="005D636D"/>
    <w:rsid w:val="005D69E9"/>
    <w:rsid w:val="005D7A6F"/>
    <w:rsid w:val="005D7D88"/>
    <w:rsid w:val="005D7DE2"/>
    <w:rsid w:val="005D7F0D"/>
    <w:rsid w:val="005E02E0"/>
    <w:rsid w:val="005E03AB"/>
    <w:rsid w:val="005E03DF"/>
    <w:rsid w:val="005E04CC"/>
    <w:rsid w:val="005E04E9"/>
    <w:rsid w:val="005E0557"/>
    <w:rsid w:val="005E0DE7"/>
    <w:rsid w:val="005E0F2C"/>
    <w:rsid w:val="005E1279"/>
    <w:rsid w:val="005E1284"/>
    <w:rsid w:val="005E17C5"/>
    <w:rsid w:val="005E269A"/>
    <w:rsid w:val="005E295D"/>
    <w:rsid w:val="005E29E6"/>
    <w:rsid w:val="005E2F5A"/>
    <w:rsid w:val="005E31DD"/>
    <w:rsid w:val="005E337A"/>
    <w:rsid w:val="005E355D"/>
    <w:rsid w:val="005E3A65"/>
    <w:rsid w:val="005E3BFE"/>
    <w:rsid w:val="005E3C2D"/>
    <w:rsid w:val="005E3C90"/>
    <w:rsid w:val="005E41FE"/>
    <w:rsid w:val="005E4959"/>
    <w:rsid w:val="005E54D4"/>
    <w:rsid w:val="005E567D"/>
    <w:rsid w:val="005E5827"/>
    <w:rsid w:val="005E5D30"/>
    <w:rsid w:val="005E63C5"/>
    <w:rsid w:val="005E7F95"/>
    <w:rsid w:val="005F030D"/>
    <w:rsid w:val="005F0572"/>
    <w:rsid w:val="005F06D1"/>
    <w:rsid w:val="005F06EC"/>
    <w:rsid w:val="005F0C04"/>
    <w:rsid w:val="005F0DF2"/>
    <w:rsid w:val="005F0E8A"/>
    <w:rsid w:val="005F1FA5"/>
    <w:rsid w:val="005F2699"/>
    <w:rsid w:val="005F354F"/>
    <w:rsid w:val="005F3B55"/>
    <w:rsid w:val="005F3D7C"/>
    <w:rsid w:val="005F407A"/>
    <w:rsid w:val="005F4513"/>
    <w:rsid w:val="005F48BB"/>
    <w:rsid w:val="005F49B2"/>
    <w:rsid w:val="005F4B7D"/>
    <w:rsid w:val="005F4EB8"/>
    <w:rsid w:val="005F5180"/>
    <w:rsid w:val="005F5378"/>
    <w:rsid w:val="005F6AD6"/>
    <w:rsid w:val="005F6BF6"/>
    <w:rsid w:val="005F6D79"/>
    <w:rsid w:val="005F731F"/>
    <w:rsid w:val="005F7C29"/>
    <w:rsid w:val="005F7FA2"/>
    <w:rsid w:val="0060092E"/>
    <w:rsid w:val="00601C54"/>
    <w:rsid w:val="00602608"/>
    <w:rsid w:val="00602AAA"/>
    <w:rsid w:val="00602C4C"/>
    <w:rsid w:val="0060334A"/>
    <w:rsid w:val="00603C9E"/>
    <w:rsid w:val="00603FF5"/>
    <w:rsid w:val="00604125"/>
    <w:rsid w:val="00604205"/>
    <w:rsid w:val="006045FE"/>
    <w:rsid w:val="00605DB1"/>
    <w:rsid w:val="00605E01"/>
    <w:rsid w:val="00606321"/>
    <w:rsid w:val="00606B34"/>
    <w:rsid w:val="00606BA8"/>
    <w:rsid w:val="00606D51"/>
    <w:rsid w:val="00606E03"/>
    <w:rsid w:val="00606FF7"/>
    <w:rsid w:val="006072DF"/>
    <w:rsid w:val="0060793A"/>
    <w:rsid w:val="00607D51"/>
    <w:rsid w:val="00607EE9"/>
    <w:rsid w:val="0061022D"/>
    <w:rsid w:val="006109F7"/>
    <w:rsid w:val="0061108C"/>
    <w:rsid w:val="00612E83"/>
    <w:rsid w:val="006130CD"/>
    <w:rsid w:val="006136B3"/>
    <w:rsid w:val="00613F4D"/>
    <w:rsid w:val="00614644"/>
    <w:rsid w:val="0061495B"/>
    <w:rsid w:val="00615004"/>
    <w:rsid w:val="006159D4"/>
    <w:rsid w:val="00615C42"/>
    <w:rsid w:val="006163CD"/>
    <w:rsid w:val="0061641C"/>
    <w:rsid w:val="0061689D"/>
    <w:rsid w:val="00617264"/>
    <w:rsid w:val="00617BD4"/>
    <w:rsid w:val="00621B47"/>
    <w:rsid w:val="006223BA"/>
    <w:rsid w:val="00622B6B"/>
    <w:rsid w:val="00623158"/>
    <w:rsid w:val="00623A8B"/>
    <w:rsid w:val="00623B27"/>
    <w:rsid w:val="00623DD5"/>
    <w:rsid w:val="0062405C"/>
    <w:rsid w:val="006248A0"/>
    <w:rsid w:val="00625507"/>
    <w:rsid w:val="00625D46"/>
    <w:rsid w:val="00625E29"/>
    <w:rsid w:val="006266BF"/>
    <w:rsid w:val="00626A7F"/>
    <w:rsid w:val="0062700F"/>
    <w:rsid w:val="0062780E"/>
    <w:rsid w:val="006278B5"/>
    <w:rsid w:val="006279BB"/>
    <w:rsid w:val="00627D68"/>
    <w:rsid w:val="0063035D"/>
    <w:rsid w:val="006306B2"/>
    <w:rsid w:val="0063079D"/>
    <w:rsid w:val="006312E9"/>
    <w:rsid w:val="006317EC"/>
    <w:rsid w:val="006329EC"/>
    <w:rsid w:val="00632BBD"/>
    <w:rsid w:val="00634580"/>
    <w:rsid w:val="006346FD"/>
    <w:rsid w:val="00634ADB"/>
    <w:rsid w:val="006358B3"/>
    <w:rsid w:val="006359B9"/>
    <w:rsid w:val="00635DAA"/>
    <w:rsid w:val="006369B0"/>
    <w:rsid w:val="00636D8F"/>
    <w:rsid w:val="00637523"/>
    <w:rsid w:val="00637F60"/>
    <w:rsid w:val="006408BF"/>
    <w:rsid w:val="00640B88"/>
    <w:rsid w:val="006417D9"/>
    <w:rsid w:val="006428DA"/>
    <w:rsid w:val="006430D9"/>
    <w:rsid w:val="00643185"/>
    <w:rsid w:val="006432CB"/>
    <w:rsid w:val="00643460"/>
    <w:rsid w:val="006435B1"/>
    <w:rsid w:val="006443D1"/>
    <w:rsid w:val="00644609"/>
    <w:rsid w:val="00645C73"/>
    <w:rsid w:val="0064744F"/>
    <w:rsid w:val="00647B32"/>
    <w:rsid w:val="00647FB2"/>
    <w:rsid w:val="0065029D"/>
    <w:rsid w:val="006517CC"/>
    <w:rsid w:val="00651E69"/>
    <w:rsid w:val="0065296A"/>
    <w:rsid w:val="0065399E"/>
    <w:rsid w:val="00653EB2"/>
    <w:rsid w:val="00653F3E"/>
    <w:rsid w:val="0065428D"/>
    <w:rsid w:val="0065513A"/>
    <w:rsid w:val="00655C30"/>
    <w:rsid w:val="00656F84"/>
    <w:rsid w:val="006607ED"/>
    <w:rsid w:val="00660973"/>
    <w:rsid w:val="006618AC"/>
    <w:rsid w:val="00661CE1"/>
    <w:rsid w:val="00663190"/>
    <w:rsid w:val="006640E2"/>
    <w:rsid w:val="00664412"/>
    <w:rsid w:val="006646A5"/>
    <w:rsid w:val="0066482A"/>
    <w:rsid w:val="00665B56"/>
    <w:rsid w:val="00665DCD"/>
    <w:rsid w:val="00665F56"/>
    <w:rsid w:val="0066630D"/>
    <w:rsid w:val="00667572"/>
    <w:rsid w:val="006678C9"/>
    <w:rsid w:val="00667FCE"/>
    <w:rsid w:val="00670AA6"/>
    <w:rsid w:val="00670EF9"/>
    <w:rsid w:val="00671778"/>
    <w:rsid w:val="00672139"/>
    <w:rsid w:val="00672220"/>
    <w:rsid w:val="0067317E"/>
    <w:rsid w:val="0067478C"/>
    <w:rsid w:val="00674C95"/>
    <w:rsid w:val="00676056"/>
    <w:rsid w:val="0067694C"/>
    <w:rsid w:val="00676FB5"/>
    <w:rsid w:val="006804B4"/>
    <w:rsid w:val="00680FD3"/>
    <w:rsid w:val="0068154D"/>
    <w:rsid w:val="0068231A"/>
    <w:rsid w:val="00682D40"/>
    <w:rsid w:val="00682DC7"/>
    <w:rsid w:val="00682E79"/>
    <w:rsid w:val="00683A6E"/>
    <w:rsid w:val="00684156"/>
    <w:rsid w:val="0068441B"/>
    <w:rsid w:val="00684B1A"/>
    <w:rsid w:val="00684B99"/>
    <w:rsid w:val="00685199"/>
    <w:rsid w:val="0068704E"/>
    <w:rsid w:val="00687B85"/>
    <w:rsid w:val="00687C84"/>
    <w:rsid w:val="00690B46"/>
    <w:rsid w:val="00691210"/>
    <w:rsid w:val="006916EF"/>
    <w:rsid w:val="00691833"/>
    <w:rsid w:val="00691F42"/>
    <w:rsid w:val="00692677"/>
    <w:rsid w:val="0069274D"/>
    <w:rsid w:val="00692F22"/>
    <w:rsid w:val="006935E2"/>
    <w:rsid w:val="00693E5C"/>
    <w:rsid w:val="00693E95"/>
    <w:rsid w:val="00693E9D"/>
    <w:rsid w:val="00694D6D"/>
    <w:rsid w:val="00695074"/>
    <w:rsid w:val="00695208"/>
    <w:rsid w:val="00695365"/>
    <w:rsid w:val="006956C4"/>
    <w:rsid w:val="00696728"/>
    <w:rsid w:val="00696E03"/>
    <w:rsid w:val="00696F9B"/>
    <w:rsid w:val="00697364"/>
    <w:rsid w:val="00697BE8"/>
    <w:rsid w:val="006A076B"/>
    <w:rsid w:val="006A0A58"/>
    <w:rsid w:val="006A16BD"/>
    <w:rsid w:val="006A17F8"/>
    <w:rsid w:val="006A26BC"/>
    <w:rsid w:val="006A3CE7"/>
    <w:rsid w:val="006A40BC"/>
    <w:rsid w:val="006A47B5"/>
    <w:rsid w:val="006A49AE"/>
    <w:rsid w:val="006A5597"/>
    <w:rsid w:val="006A56BD"/>
    <w:rsid w:val="006A5A0E"/>
    <w:rsid w:val="006A5A3E"/>
    <w:rsid w:val="006A5E76"/>
    <w:rsid w:val="006A6AAC"/>
    <w:rsid w:val="006A7CE6"/>
    <w:rsid w:val="006A7E88"/>
    <w:rsid w:val="006B04B3"/>
    <w:rsid w:val="006B124A"/>
    <w:rsid w:val="006B1932"/>
    <w:rsid w:val="006B24E4"/>
    <w:rsid w:val="006B280E"/>
    <w:rsid w:val="006B292B"/>
    <w:rsid w:val="006B31C8"/>
    <w:rsid w:val="006B337A"/>
    <w:rsid w:val="006B3A59"/>
    <w:rsid w:val="006B52B9"/>
    <w:rsid w:val="006B5355"/>
    <w:rsid w:val="006B5451"/>
    <w:rsid w:val="006B55F9"/>
    <w:rsid w:val="006B594D"/>
    <w:rsid w:val="006B6E05"/>
    <w:rsid w:val="006B72BC"/>
    <w:rsid w:val="006C069E"/>
    <w:rsid w:val="006C146B"/>
    <w:rsid w:val="006C18D3"/>
    <w:rsid w:val="006C190A"/>
    <w:rsid w:val="006C338B"/>
    <w:rsid w:val="006C3AE3"/>
    <w:rsid w:val="006C61C8"/>
    <w:rsid w:val="006C65F4"/>
    <w:rsid w:val="006C6908"/>
    <w:rsid w:val="006C7367"/>
    <w:rsid w:val="006C7389"/>
    <w:rsid w:val="006D04AF"/>
    <w:rsid w:val="006D0779"/>
    <w:rsid w:val="006D0CE5"/>
    <w:rsid w:val="006D17C1"/>
    <w:rsid w:val="006D1F47"/>
    <w:rsid w:val="006D2442"/>
    <w:rsid w:val="006D2D3C"/>
    <w:rsid w:val="006D3253"/>
    <w:rsid w:val="006D4466"/>
    <w:rsid w:val="006D553D"/>
    <w:rsid w:val="006D5AF2"/>
    <w:rsid w:val="006D615B"/>
    <w:rsid w:val="006D63D5"/>
    <w:rsid w:val="006D6653"/>
    <w:rsid w:val="006D7266"/>
    <w:rsid w:val="006D7773"/>
    <w:rsid w:val="006E0364"/>
    <w:rsid w:val="006E03F5"/>
    <w:rsid w:val="006E0830"/>
    <w:rsid w:val="006E0E57"/>
    <w:rsid w:val="006E1A2B"/>
    <w:rsid w:val="006E1D1B"/>
    <w:rsid w:val="006E1E43"/>
    <w:rsid w:val="006E2032"/>
    <w:rsid w:val="006E21E4"/>
    <w:rsid w:val="006E2756"/>
    <w:rsid w:val="006E301A"/>
    <w:rsid w:val="006E3FB3"/>
    <w:rsid w:val="006E4352"/>
    <w:rsid w:val="006E448F"/>
    <w:rsid w:val="006E4D3A"/>
    <w:rsid w:val="006E4E35"/>
    <w:rsid w:val="006E50CA"/>
    <w:rsid w:val="006E5468"/>
    <w:rsid w:val="006E5888"/>
    <w:rsid w:val="006E59CA"/>
    <w:rsid w:val="006E73C2"/>
    <w:rsid w:val="006E7C9E"/>
    <w:rsid w:val="006F2900"/>
    <w:rsid w:val="006F2F01"/>
    <w:rsid w:val="006F317A"/>
    <w:rsid w:val="006F51A7"/>
    <w:rsid w:val="006F5C15"/>
    <w:rsid w:val="006F6673"/>
    <w:rsid w:val="006F693C"/>
    <w:rsid w:val="006F6BDF"/>
    <w:rsid w:val="007009E7"/>
    <w:rsid w:val="00700C3F"/>
    <w:rsid w:val="00700E37"/>
    <w:rsid w:val="00701496"/>
    <w:rsid w:val="007018C3"/>
    <w:rsid w:val="00701D29"/>
    <w:rsid w:val="007021C7"/>
    <w:rsid w:val="00702B76"/>
    <w:rsid w:val="00703189"/>
    <w:rsid w:val="007037CB"/>
    <w:rsid w:val="00703914"/>
    <w:rsid w:val="00703BC8"/>
    <w:rsid w:val="007047F7"/>
    <w:rsid w:val="007053FE"/>
    <w:rsid w:val="007068EB"/>
    <w:rsid w:val="0070768D"/>
    <w:rsid w:val="00707963"/>
    <w:rsid w:val="007100B2"/>
    <w:rsid w:val="00710DC9"/>
    <w:rsid w:val="0071104B"/>
    <w:rsid w:val="00711F0F"/>
    <w:rsid w:val="00711FAF"/>
    <w:rsid w:val="00713EBC"/>
    <w:rsid w:val="007147D1"/>
    <w:rsid w:val="007148F0"/>
    <w:rsid w:val="00714BB3"/>
    <w:rsid w:val="0071513E"/>
    <w:rsid w:val="00715945"/>
    <w:rsid w:val="00715F47"/>
    <w:rsid w:val="00715F73"/>
    <w:rsid w:val="00716A66"/>
    <w:rsid w:val="00716F18"/>
    <w:rsid w:val="00717032"/>
    <w:rsid w:val="007174DC"/>
    <w:rsid w:val="00717722"/>
    <w:rsid w:val="00720D70"/>
    <w:rsid w:val="00720F3B"/>
    <w:rsid w:val="00721E40"/>
    <w:rsid w:val="00723A9F"/>
    <w:rsid w:val="00723BF4"/>
    <w:rsid w:val="00723F1B"/>
    <w:rsid w:val="00724EA2"/>
    <w:rsid w:val="00725271"/>
    <w:rsid w:val="007255F6"/>
    <w:rsid w:val="00727D9C"/>
    <w:rsid w:val="00730512"/>
    <w:rsid w:val="00730DB5"/>
    <w:rsid w:val="007325A8"/>
    <w:rsid w:val="00733358"/>
    <w:rsid w:val="007333FD"/>
    <w:rsid w:val="00733860"/>
    <w:rsid w:val="00733AFE"/>
    <w:rsid w:val="00733B62"/>
    <w:rsid w:val="0073460F"/>
    <w:rsid w:val="00734AD5"/>
    <w:rsid w:val="0073526E"/>
    <w:rsid w:val="00735637"/>
    <w:rsid w:val="00736536"/>
    <w:rsid w:val="00736C9D"/>
    <w:rsid w:val="00737AEC"/>
    <w:rsid w:val="007403BE"/>
    <w:rsid w:val="00740D85"/>
    <w:rsid w:val="00741570"/>
    <w:rsid w:val="00741742"/>
    <w:rsid w:val="00741756"/>
    <w:rsid w:val="00741817"/>
    <w:rsid w:val="00741A83"/>
    <w:rsid w:val="00742FCF"/>
    <w:rsid w:val="007437AE"/>
    <w:rsid w:val="00743C64"/>
    <w:rsid w:val="00744187"/>
    <w:rsid w:val="007444AD"/>
    <w:rsid w:val="007445FC"/>
    <w:rsid w:val="007448D0"/>
    <w:rsid w:val="00744AE0"/>
    <w:rsid w:val="0074612A"/>
    <w:rsid w:val="0074660A"/>
    <w:rsid w:val="007470E8"/>
    <w:rsid w:val="007477E7"/>
    <w:rsid w:val="00747C77"/>
    <w:rsid w:val="00747EE6"/>
    <w:rsid w:val="007506A2"/>
    <w:rsid w:val="00751CF5"/>
    <w:rsid w:val="007521E2"/>
    <w:rsid w:val="00752A26"/>
    <w:rsid w:val="00752EA5"/>
    <w:rsid w:val="00753813"/>
    <w:rsid w:val="00753ABB"/>
    <w:rsid w:val="007542FC"/>
    <w:rsid w:val="007543CD"/>
    <w:rsid w:val="00754C17"/>
    <w:rsid w:val="00755870"/>
    <w:rsid w:val="00755AE2"/>
    <w:rsid w:val="00756543"/>
    <w:rsid w:val="00756692"/>
    <w:rsid w:val="00757055"/>
    <w:rsid w:val="00757A37"/>
    <w:rsid w:val="00760C99"/>
    <w:rsid w:val="00761976"/>
    <w:rsid w:val="00761EE3"/>
    <w:rsid w:val="00763027"/>
    <w:rsid w:val="007631D0"/>
    <w:rsid w:val="0076379B"/>
    <w:rsid w:val="00763BF1"/>
    <w:rsid w:val="00763C1A"/>
    <w:rsid w:val="00763C4A"/>
    <w:rsid w:val="00764131"/>
    <w:rsid w:val="0076459B"/>
    <w:rsid w:val="007648CA"/>
    <w:rsid w:val="007649D6"/>
    <w:rsid w:val="00764A59"/>
    <w:rsid w:val="00765227"/>
    <w:rsid w:val="007668BB"/>
    <w:rsid w:val="00766973"/>
    <w:rsid w:val="00767680"/>
    <w:rsid w:val="00767BD9"/>
    <w:rsid w:val="00767CEF"/>
    <w:rsid w:val="007705A3"/>
    <w:rsid w:val="0077069F"/>
    <w:rsid w:val="0077091A"/>
    <w:rsid w:val="00771971"/>
    <w:rsid w:val="00771ABB"/>
    <w:rsid w:val="00771EAE"/>
    <w:rsid w:val="00772FD2"/>
    <w:rsid w:val="0077389F"/>
    <w:rsid w:val="00773C0C"/>
    <w:rsid w:val="007742F7"/>
    <w:rsid w:val="007746C7"/>
    <w:rsid w:val="007747AA"/>
    <w:rsid w:val="00774DEC"/>
    <w:rsid w:val="0077557B"/>
    <w:rsid w:val="00775AE2"/>
    <w:rsid w:val="00775C3D"/>
    <w:rsid w:val="00776198"/>
    <w:rsid w:val="00776408"/>
    <w:rsid w:val="00776ECA"/>
    <w:rsid w:val="007773E9"/>
    <w:rsid w:val="00777490"/>
    <w:rsid w:val="0077749F"/>
    <w:rsid w:val="00777BAB"/>
    <w:rsid w:val="00780DC2"/>
    <w:rsid w:val="00781399"/>
    <w:rsid w:val="007817A4"/>
    <w:rsid w:val="00781B99"/>
    <w:rsid w:val="00781E9A"/>
    <w:rsid w:val="00782460"/>
    <w:rsid w:val="00782D35"/>
    <w:rsid w:val="00782EDC"/>
    <w:rsid w:val="007832FB"/>
    <w:rsid w:val="00784A34"/>
    <w:rsid w:val="00784B76"/>
    <w:rsid w:val="007851D0"/>
    <w:rsid w:val="007852E3"/>
    <w:rsid w:val="00785CE0"/>
    <w:rsid w:val="00785E7A"/>
    <w:rsid w:val="00785F68"/>
    <w:rsid w:val="00786DF4"/>
    <w:rsid w:val="00786E1B"/>
    <w:rsid w:val="00787F00"/>
    <w:rsid w:val="00790FA8"/>
    <w:rsid w:val="007923CA"/>
    <w:rsid w:val="00793693"/>
    <w:rsid w:val="00793F24"/>
    <w:rsid w:val="007945F5"/>
    <w:rsid w:val="0079488C"/>
    <w:rsid w:val="007951F8"/>
    <w:rsid w:val="007953C3"/>
    <w:rsid w:val="00795EB8"/>
    <w:rsid w:val="007961F8"/>
    <w:rsid w:val="007967AF"/>
    <w:rsid w:val="007969FD"/>
    <w:rsid w:val="00796AC9"/>
    <w:rsid w:val="0079723D"/>
    <w:rsid w:val="007973A7"/>
    <w:rsid w:val="0079741B"/>
    <w:rsid w:val="007A0242"/>
    <w:rsid w:val="007A044A"/>
    <w:rsid w:val="007A0754"/>
    <w:rsid w:val="007A09AE"/>
    <w:rsid w:val="007A16C2"/>
    <w:rsid w:val="007A1710"/>
    <w:rsid w:val="007A1987"/>
    <w:rsid w:val="007A19F1"/>
    <w:rsid w:val="007A207B"/>
    <w:rsid w:val="007A2EDC"/>
    <w:rsid w:val="007A3001"/>
    <w:rsid w:val="007A3C8B"/>
    <w:rsid w:val="007A470B"/>
    <w:rsid w:val="007A494C"/>
    <w:rsid w:val="007A4EB3"/>
    <w:rsid w:val="007A4F04"/>
    <w:rsid w:val="007A5B10"/>
    <w:rsid w:val="007A5D71"/>
    <w:rsid w:val="007A6744"/>
    <w:rsid w:val="007A6C5C"/>
    <w:rsid w:val="007A6E57"/>
    <w:rsid w:val="007A704E"/>
    <w:rsid w:val="007A730C"/>
    <w:rsid w:val="007A7685"/>
    <w:rsid w:val="007A7A51"/>
    <w:rsid w:val="007B03A5"/>
    <w:rsid w:val="007B03EF"/>
    <w:rsid w:val="007B09AD"/>
    <w:rsid w:val="007B0CC5"/>
    <w:rsid w:val="007B15D1"/>
    <w:rsid w:val="007B1A66"/>
    <w:rsid w:val="007B2774"/>
    <w:rsid w:val="007B370F"/>
    <w:rsid w:val="007B3D3F"/>
    <w:rsid w:val="007B40B0"/>
    <w:rsid w:val="007B50D3"/>
    <w:rsid w:val="007B5DA3"/>
    <w:rsid w:val="007B63E2"/>
    <w:rsid w:val="007B691D"/>
    <w:rsid w:val="007C0089"/>
    <w:rsid w:val="007C0700"/>
    <w:rsid w:val="007C078D"/>
    <w:rsid w:val="007C0AF1"/>
    <w:rsid w:val="007C184B"/>
    <w:rsid w:val="007C1CF9"/>
    <w:rsid w:val="007C3777"/>
    <w:rsid w:val="007C3CAB"/>
    <w:rsid w:val="007C40C5"/>
    <w:rsid w:val="007C4C80"/>
    <w:rsid w:val="007C4D21"/>
    <w:rsid w:val="007C6769"/>
    <w:rsid w:val="007C6D6A"/>
    <w:rsid w:val="007C747F"/>
    <w:rsid w:val="007C7A30"/>
    <w:rsid w:val="007D0C68"/>
    <w:rsid w:val="007D0EF9"/>
    <w:rsid w:val="007D103E"/>
    <w:rsid w:val="007D25F5"/>
    <w:rsid w:val="007D37B1"/>
    <w:rsid w:val="007D4A32"/>
    <w:rsid w:val="007D4C0E"/>
    <w:rsid w:val="007D4FE2"/>
    <w:rsid w:val="007D5613"/>
    <w:rsid w:val="007D6314"/>
    <w:rsid w:val="007D720D"/>
    <w:rsid w:val="007D73CE"/>
    <w:rsid w:val="007D7B3B"/>
    <w:rsid w:val="007D7B9D"/>
    <w:rsid w:val="007D7C40"/>
    <w:rsid w:val="007D7FB6"/>
    <w:rsid w:val="007D7FBA"/>
    <w:rsid w:val="007E08F3"/>
    <w:rsid w:val="007E12A0"/>
    <w:rsid w:val="007E12D4"/>
    <w:rsid w:val="007E136E"/>
    <w:rsid w:val="007E15EE"/>
    <w:rsid w:val="007E1DFB"/>
    <w:rsid w:val="007E290B"/>
    <w:rsid w:val="007E2BEA"/>
    <w:rsid w:val="007E2C63"/>
    <w:rsid w:val="007E2E46"/>
    <w:rsid w:val="007E3FF9"/>
    <w:rsid w:val="007E4128"/>
    <w:rsid w:val="007E470F"/>
    <w:rsid w:val="007E4CFA"/>
    <w:rsid w:val="007E4E00"/>
    <w:rsid w:val="007E4F11"/>
    <w:rsid w:val="007E50C3"/>
    <w:rsid w:val="007E5605"/>
    <w:rsid w:val="007E62E4"/>
    <w:rsid w:val="007E6627"/>
    <w:rsid w:val="007E7130"/>
    <w:rsid w:val="007E7D4C"/>
    <w:rsid w:val="007F0119"/>
    <w:rsid w:val="007F0331"/>
    <w:rsid w:val="007F102D"/>
    <w:rsid w:val="007F11F9"/>
    <w:rsid w:val="007F1291"/>
    <w:rsid w:val="007F1519"/>
    <w:rsid w:val="007F19CE"/>
    <w:rsid w:val="007F1F1B"/>
    <w:rsid w:val="007F2176"/>
    <w:rsid w:val="007F296E"/>
    <w:rsid w:val="007F3924"/>
    <w:rsid w:val="007F4912"/>
    <w:rsid w:val="007F491A"/>
    <w:rsid w:val="007F4CCD"/>
    <w:rsid w:val="007F63E3"/>
    <w:rsid w:val="007F66C8"/>
    <w:rsid w:val="00800349"/>
    <w:rsid w:val="00800C31"/>
    <w:rsid w:val="00800D81"/>
    <w:rsid w:val="00800FAB"/>
    <w:rsid w:val="008022B3"/>
    <w:rsid w:val="00805DCB"/>
    <w:rsid w:val="00806B65"/>
    <w:rsid w:val="00806D6A"/>
    <w:rsid w:val="00807101"/>
    <w:rsid w:val="00807741"/>
    <w:rsid w:val="00807D98"/>
    <w:rsid w:val="00810571"/>
    <w:rsid w:val="00810BAC"/>
    <w:rsid w:val="00810E2F"/>
    <w:rsid w:val="00811862"/>
    <w:rsid w:val="00812C6D"/>
    <w:rsid w:val="008131FD"/>
    <w:rsid w:val="008133F9"/>
    <w:rsid w:val="008134E0"/>
    <w:rsid w:val="00813DAC"/>
    <w:rsid w:val="00814648"/>
    <w:rsid w:val="008146BE"/>
    <w:rsid w:val="0081482E"/>
    <w:rsid w:val="00814916"/>
    <w:rsid w:val="0081601F"/>
    <w:rsid w:val="0081607C"/>
    <w:rsid w:val="008164AC"/>
    <w:rsid w:val="00816DED"/>
    <w:rsid w:val="00817517"/>
    <w:rsid w:val="0081776E"/>
    <w:rsid w:val="0081784C"/>
    <w:rsid w:val="00817BA7"/>
    <w:rsid w:val="00817D1B"/>
    <w:rsid w:val="00817E97"/>
    <w:rsid w:val="008200E0"/>
    <w:rsid w:val="00820376"/>
    <w:rsid w:val="00820C54"/>
    <w:rsid w:val="00820FAC"/>
    <w:rsid w:val="00821763"/>
    <w:rsid w:val="008226AC"/>
    <w:rsid w:val="00822C16"/>
    <w:rsid w:val="00822E98"/>
    <w:rsid w:val="00822F8E"/>
    <w:rsid w:val="00823778"/>
    <w:rsid w:val="008237C5"/>
    <w:rsid w:val="0082413C"/>
    <w:rsid w:val="008252C3"/>
    <w:rsid w:val="00826C75"/>
    <w:rsid w:val="00827542"/>
    <w:rsid w:val="00827A98"/>
    <w:rsid w:val="00827B65"/>
    <w:rsid w:val="00827C52"/>
    <w:rsid w:val="00827E80"/>
    <w:rsid w:val="00827EE9"/>
    <w:rsid w:val="00830083"/>
    <w:rsid w:val="0083035D"/>
    <w:rsid w:val="0083064D"/>
    <w:rsid w:val="00830DAA"/>
    <w:rsid w:val="00830E48"/>
    <w:rsid w:val="00830FE4"/>
    <w:rsid w:val="00831006"/>
    <w:rsid w:val="0083149C"/>
    <w:rsid w:val="00831E99"/>
    <w:rsid w:val="008323A0"/>
    <w:rsid w:val="00832617"/>
    <w:rsid w:val="0083395F"/>
    <w:rsid w:val="00833CB0"/>
    <w:rsid w:val="00834D27"/>
    <w:rsid w:val="008354EE"/>
    <w:rsid w:val="008367F0"/>
    <w:rsid w:val="00836B24"/>
    <w:rsid w:val="008370D9"/>
    <w:rsid w:val="008371F4"/>
    <w:rsid w:val="00837684"/>
    <w:rsid w:val="00837F83"/>
    <w:rsid w:val="00840156"/>
    <w:rsid w:val="008402BE"/>
    <w:rsid w:val="008407A6"/>
    <w:rsid w:val="00840EA1"/>
    <w:rsid w:val="00841310"/>
    <w:rsid w:val="00841654"/>
    <w:rsid w:val="008418EE"/>
    <w:rsid w:val="0084206A"/>
    <w:rsid w:val="00843F7C"/>
    <w:rsid w:val="0084412A"/>
    <w:rsid w:val="00844E1D"/>
    <w:rsid w:val="00844EC9"/>
    <w:rsid w:val="0084549F"/>
    <w:rsid w:val="00846401"/>
    <w:rsid w:val="008475B9"/>
    <w:rsid w:val="00847A1E"/>
    <w:rsid w:val="00847D38"/>
    <w:rsid w:val="00850306"/>
    <w:rsid w:val="00853B9E"/>
    <w:rsid w:val="00853D16"/>
    <w:rsid w:val="00853E54"/>
    <w:rsid w:val="0085402C"/>
    <w:rsid w:val="008541A6"/>
    <w:rsid w:val="00854602"/>
    <w:rsid w:val="0085463D"/>
    <w:rsid w:val="00856AF3"/>
    <w:rsid w:val="00856D47"/>
    <w:rsid w:val="00857803"/>
    <w:rsid w:val="008604D3"/>
    <w:rsid w:val="00860C71"/>
    <w:rsid w:val="008617A9"/>
    <w:rsid w:val="00861AED"/>
    <w:rsid w:val="0086251C"/>
    <w:rsid w:val="00862A70"/>
    <w:rsid w:val="00862C58"/>
    <w:rsid w:val="00863007"/>
    <w:rsid w:val="00863470"/>
    <w:rsid w:val="00863EA3"/>
    <w:rsid w:val="00864DCA"/>
    <w:rsid w:val="00864E51"/>
    <w:rsid w:val="008656B7"/>
    <w:rsid w:val="00865BDC"/>
    <w:rsid w:val="0086615F"/>
    <w:rsid w:val="0086671E"/>
    <w:rsid w:val="00866FC3"/>
    <w:rsid w:val="00867851"/>
    <w:rsid w:val="00870F5A"/>
    <w:rsid w:val="008715F4"/>
    <w:rsid w:val="00871BDA"/>
    <w:rsid w:val="0087204B"/>
    <w:rsid w:val="00872A4B"/>
    <w:rsid w:val="00873200"/>
    <w:rsid w:val="00873887"/>
    <w:rsid w:val="0087395E"/>
    <w:rsid w:val="00873A89"/>
    <w:rsid w:val="00874999"/>
    <w:rsid w:val="0087566D"/>
    <w:rsid w:val="008757AB"/>
    <w:rsid w:val="00876281"/>
    <w:rsid w:val="00876984"/>
    <w:rsid w:val="00877010"/>
    <w:rsid w:val="0088275D"/>
    <w:rsid w:val="00882B71"/>
    <w:rsid w:val="00882D91"/>
    <w:rsid w:val="008830D9"/>
    <w:rsid w:val="00883B48"/>
    <w:rsid w:val="00883DFF"/>
    <w:rsid w:val="00883FBC"/>
    <w:rsid w:val="0088524F"/>
    <w:rsid w:val="00885696"/>
    <w:rsid w:val="00885ED5"/>
    <w:rsid w:val="00886141"/>
    <w:rsid w:val="008871B3"/>
    <w:rsid w:val="0088736F"/>
    <w:rsid w:val="00887544"/>
    <w:rsid w:val="00887A56"/>
    <w:rsid w:val="00887BC5"/>
    <w:rsid w:val="00890450"/>
    <w:rsid w:val="00890581"/>
    <w:rsid w:val="00890A72"/>
    <w:rsid w:val="00890D79"/>
    <w:rsid w:val="0089103F"/>
    <w:rsid w:val="00891084"/>
    <w:rsid w:val="00891205"/>
    <w:rsid w:val="00891991"/>
    <w:rsid w:val="00891ADB"/>
    <w:rsid w:val="008921B3"/>
    <w:rsid w:val="00892551"/>
    <w:rsid w:val="00892679"/>
    <w:rsid w:val="00892732"/>
    <w:rsid w:val="008929B9"/>
    <w:rsid w:val="00892B1F"/>
    <w:rsid w:val="00892CA6"/>
    <w:rsid w:val="008931AC"/>
    <w:rsid w:val="0089325B"/>
    <w:rsid w:val="008933F7"/>
    <w:rsid w:val="008934EC"/>
    <w:rsid w:val="00893583"/>
    <w:rsid w:val="00894033"/>
    <w:rsid w:val="00894543"/>
    <w:rsid w:val="00895F6E"/>
    <w:rsid w:val="00896E31"/>
    <w:rsid w:val="0089722F"/>
    <w:rsid w:val="008972C0"/>
    <w:rsid w:val="008A0340"/>
    <w:rsid w:val="008A0C04"/>
    <w:rsid w:val="008A0CB0"/>
    <w:rsid w:val="008A0E62"/>
    <w:rsid w:val="008A16E8"/>
    <w:rsid w:val="008A19CF"/>
    <w:rsid w:val="008A1B00"/>
    <w:rsid w:val="008A1BA2"/>
    <w:rsid w:val="008A3613"/>
    <w:rsid w:val="008A44F3"/>
    <w:rsid w:val="008A48C4"/>
    <w:rsid w:val="008A4AD5"/>
    <w:rsid w:val="008A4B14"/>
    <w:rsid w:val="008A4C7A"/>
    <w:rsid w:val="008A5DB0"/>
    <w:rsid w:val="008A5E2E"/>
    <w:rsid w:val="008A63CF"/>
    <w:rsid w:val="008A67CA"/>
    <w:rsid w:val="008A700E"/>
    <w:rsid w:val="008B0007"/>
    <w:rsid w:val="008B1539"/>
    <w:rsid w:val="008B3323"/>
    <w:rsid w:val="008B3639"/>
    <w:rsid w:val="008B420B"/>
    <w:rsid w:val="008B42FA"/>
    <w:rsid w:val="008B4672"/>
    <w:rsid w:val="008B4702"/>
    <w:rsid w:val="008B4BDB"/>
    <w:rsid w:val="008B4CDD"/>
    <w:rsid w:val="008B63AF"/>
    <w:rsid w:val="008B797B"/>
    <w:rsid w:val="008B7AAC"/>
    <w:rsid w:val="008C1168"/>
    <w:rsid w:val="008C25D7"/>
    <w:rsid w:val="008C3556"/>
    <w:rsid w:val="008C4B09"/>
    <w:rsid w:val="008C4D47"/>
    <w:rsid w:val="008C5767"/>
    <w:rsid w:val="008C629C"/>
    <w:rsid w:val="008C6C77"/>
    <w:rsid w:val="008C7230"/>
    <w:rsid w:val="008C761F"/>
    <w:rsid w:val="008C7718"/>
    <w:rsid w:val="008D06F5"/>
    <w:rsid w:val="008D1A0F"/>
    <w:rsid w:val="008D20FE"/>
    <w:rsid w:val="008D2117"/>
    <w:rsid w:val="008D218F"/>
    <w:rsid w:val="008D22AC"/>
    <w:rsid w:val="008D2386"/>
    <w:rsid w:val="008D2CDB"/>
    <w:rsid w:val="008D2E1E"/>
    <w:rsid w:val="008D2F51"/>
    <w:rsid w:val="008D3378"/>
    <w:rsid w:val="008D37D0"/>
    <w:rsid w:val="008D3869"/>
    <w:rsid w:val="008D398C"/>
    <w:rsid w:val="008D3F7D"/>
    <w:rsid w:val="008D4B0B"/>
    <w:rsid w:val="008D5321"/>
    <w:rsid w:val="008D56E1"/>
    <w:rsid w:val="008D5D7E"/>
    <w:rsid w:val="008D6982"/>
    <w:rsid w:val="008D69B8"/>
    <w:rsid w:val="008D7533"/>
    <w:rsid w:val="008E04B8"/>
    <w:rsid w:val="008E0600"/>
    <w:rsid w:val="008E09E4"/>
    <w:rsid w:val="008E1700"/>
    <w:rsid w:val="008E253A"/>
    <w:rsid w:val="008E2E42"/>
    <w:rsid w:val="008E3243"/>
    <w:rsid w:val="008E326C"/>
    <w:rsid w:val="008E36AD"/>
    <w:rsid w:val="008E4A1D"/>
    <w:rsid w:val="008E55C7"/>
    <w:rsid w:val="008F00A9"/>
    <w:rsid w:val="008F0AE6"/>
    <w:rsid w:val="008F0DC0"/>
    <w:rsid w:val="008F1BE2"/>
    <w:rsid w:val="008F2057"/>
    <w:rsid w:val="008F3032"/>
    <w:rsid w:val="008F373E"/>
    <w:rsid w:val="008F376C"/>
    <w:rsid w:val="008F3845"/>
    <w:rsid w:val="008F419A"/>
    <w:rsid w:val="008F4283"/>
    <w:rsid w:val="008F45E1"/>
    <w:rsid w:val="008F45EF"/>
    <w:rsid w:val="008F465B"/>
    <w:rsid w:val="008F47F9"/>
    <w:rsid w:val="008F4ED5"/>
    <w:rsid w:val="008F506C"/>
    <w:rsid w:val="008F5316"/>
    <w:rsid w:val="008F6177"/>
    <w:rsid w:val="008F79A3"/>
    <w:rsid w:val="008F7F7E"/>
    <w:rsid w:val="009005A3"/>
    <w:rsid w:val="009007CD"/>
    <w:rsid w:val="0090135A"/>
    <w:rsid w:val="009016D4"/>
    <w:rsid w:val="00902025"/>
    <w:rsid w:val="00902423"/>
    <w:rsid w:val="00902F60"/>
    <w:rsid w:val="0090344B"/>
    <w:rsid w:val="00903494"/>
    <w:rsid w:val="0090391F"/>
    <w:rsid w:val="00903E51"/>
    <w:rsid w:val="00903FAE"/>
    <w:rsid w:val="0090438A"/>
    <w:rsid w:val="0090462E"/>
    <w:rsid w:val="00904A9A"/>
    <w:rsid w:val="00904F82"/>
    <w:rsid w:val="009054D9"/>
    <w:rsid w:val="0090586F"/>
    <w:rsid w:val="00905BDA"/>
    <w:rsid w:val="009067B4"/>
    <w:rsid w:val="00906A8F"/>
    <w:rsid w:val="00906EA5"/>
    <w:rsid w:val="00906F68"/>
    <w:rsid w:val="0090763D"/>
    <w:rsid w:val="00907863"/>
    <w:rsid w:val="009100CB"/>
    <w:rsid w:val="00910209"/>
    <w:rsid w:val="00910933"/>
    <w:rsid w:val="00913C04"/>
    <w:rsid w:val="00914467"/>
    <w:rsid w:val="00914A82"/>
    <w:rsid w:val="00914D1F"/>
    <w:rsid w:val="00916384"/>
    <w:rsid w:val="00917608"/>
    <w:rsid w:val="00917ABC"/>
    <w:rsid w:val="00917B5C"/>
    <w:rsid w:val="0092010A"/>
    <w:rsid w:val="00920C23"/>
    <w:rsid w:val="00920D70"/>
    <w:rsid w:val="00920DAB"/>
    <w:rsid w:val="00920FED"/>
    <w:rsid w:val="00921D88"/>
    <w:rsid w:val="0092297B"/>
    <w:rsid w:val="00923173"/>
    <w:rsid w:val="009233C2"/>
    <w:rsid w:val="00924875"/>
    <w:rsid w:val="00924ED3"/>
    <w:rsid w:val="00925975"/>
    <w:rsid w:val="009259AC"/>
    <w:rsid w:val="00925B1B"/>
    <w:rsid w:val="00925DF7"/>
    <w:rsid w:val="00925E24"/>
    <w:rsid w:val="00926440"/>
    <w:rsid w:val="00926999"/>
    <w:rsid w:val="009272F0"/>
    <w:rsid w:val="00927349"/>
    <w:rsid w:val="00927368"/>
    <w:rsid w:val="00927CBC"/>
    <w:rsid w:val="00927D7C"/>
    <w:rsid w:val="009314C7"/>
    <w:rsid w:val="0093181C"/>
    <w:rsid w:val="00931DD1"/>
    <w:rsid w:val="0093282B"/>
    <w:rsid w:val="00932D46"/>
    <w:rsid w:val="00933230"/>
    <w:rsid w:val="00933A2E"/>
    <w:rsid w:val="00934378"/>
    <w:rsid w:val="0093464F"/>
    <w:rsid w:val="00934E54"/>
    <w:rsid w:val="00934F70"/>
    <w:rsid w:val="00935080"/>
    <w:rsid w:val="00935815"/>
    <w:rsid w:val="0093603F"/>
    <w:rsid w:val="009364ED"/>
    <w:rsid w:val="00936545"/>
    <w:rsid w:val="009369EA"/>
    <w:rsid w:val="00936DF1"/>
    <w:rsid w:val="00937002"/>
    <w:rsid w:val="009375F1"/>
    <w:rsid w:val="00940591"/>
    <w:rsid w:val="00940916"/>
    <w:rsid w:val="0094131C"/>
    <w:rsid w:val="0094149F"/>
    <w:rsid w:val="009420A1"/>
    <w:rsid w:val="009425CD"/>
    <w:rsid w:val="00942A0A"/>
    <w:rsid w:val="00942B73"/>
    <w:rsid w:val="00942C60"/>
    <w:rsid w:val="00942F4E"/>
    <w:rsid w:val="009431D7"/>
    <w:rsid w:val="00943806"/>
    <w:rsid w:val="0094428A"/>
    <w:rsid w:val="0094475C"/>
    <w:rsid w:val="00944C98"/>
    <w:rsid w:val="00944D45"/>
    <w:rsid w:val="00945277"/>
    <w:rsid w:val="009452FB"/>
    <w:rsid w:val="0094626C"/>
    <w:rsid w:val="00946797"/>
    <w:rsid w:val="00946FC4"/>
    <w:rsid w:val="009471CA"/>
    <w:rsid w:val="00947942"/>
    <w:rsid w:val="009509EB"/>
    <w:rsid w:val="00950B3F"/>
    <w:rsid w:val="009510D2"/>
    <w:rsid w:val="00951603"/>
    <w:rsid w:val="009519CA"/>
    <w:rsid w:val="00953785"/>
    <w:rsid w:val="0095403F"/>
    <w:rsid w:val="009542AB"/>
    <w:rsid w:val="009544B3"/>
    <w:rsid w:val="009546F8"/>
    <w:rsid w:val="00955C6F"/>
    <w:rsid w:val="00956B72"/>
    <w:rsid w:val="00956DEB"/>
    <w:rsid w:val="00956DEC"/>
    <w:rsid w:val="00956EC9"/>
    <w:rsid w:val="00957480"/>
    <w:rsid w:val="00957701"/>
    <w:rsid w:val="00957D44"/>
    <w:rsid w:val="00960077"/>
    <w:rsid w:val="0096030F"/>
    <w:rsid w:val="009603AB"/>
    <w:rsid w:val="00961723"/>
    <w:rsid w:val="00961EFF"/>
    <w:rsid w:val="0096311F"/>
    <w:rsid w:val="00963D85"/>
    <w:rsid w:val="009648BB"/>
    <w:rsid w:val="0096503B"/>
    <w:rsid w:val="00965119"/>
    <w:rsid w:val="00965E30"/>
    <w:rsid w:val="009661A1"/>
    <w:rsid w:val="009661E8"/>
    <w:rsid w:val="009663B2"/>
    <w:rsid w:val="009667B1"/>
    <w:rsid w:val="00966A6F"/>
    <w:rsid w:val="00966BCD"/>
    <w:rsid w:val="00966F2C"/>
    <w:rsid w:val="009673E1"/>
    <w:rsid w:val="00967BF0"/>
    <w:rsid w:val="00967D63"/>
    <w:rsid w:val="009700C4"/>
    <w:rsid w:val="00971190"/>
    <w:rsid w:val="00971750"/>
    <w:rsid w:val="00971B55"/>
    <w:rsid w:val="00972CE7"/>
    <w:rsid w:val="00973AA5"/>
    <w:rsid w:val="00973F12"/>
    <w:rsid w:val="0097416E"/>
    <w:rsid w:val="00974BA8"/>
    <w:rsid w:val="00974DAD"/>
    <w:rsid w:val="009756C6"/>
    <w:rsid w:val="00975D9F"/>
    <w:rsid w:val="00976ADA"/>
    <w:rsid w:val="00976B5C"/>
    <w:rsid w:val="00976FA7"/>
    <w:rsid w:val="00977944"/>
    <w:rsid w:val="00980410"/>
    <w:rsid w:val="0098120D"/>
    <w:rsid w:val="00981D74"/>
    <w:rsid w:val="00981E23"/>
    <w:rsid w:val="00982093"/>
    <w:rsid w:val="009822E0"/>
    <w:rsid w:val="0098267E"/>
    <w:rsid w:val="00983847"/>
    <w:rsid w:val="00983F01"/>
    <w:rsid w:val="00984903"/>
    <w:rsid w:val="00984F6D"/>
    <w:rsid w:val="00984FBD"/>
    <w:rsid w:val="009851B5"/>
    <w:rsid w:val="00985941"/>
    <w:rsid w:val="00986B42"/>
    <w:rsid w:val="00987CC2"/>
    <w:rsid w:val="00990089"/>
    <w:rsid w:val="00990273"/>
    <w:rsid w:val="0099076E"/>
    <w:rsid w:val="00990FFC"/>
    <w:rsid w:val="009912E3"/>
    <w:rsid w:val="0099170C"/>
    <w:rsid w:val="0099200A"/>
    <w:rsid w:val="0099277D"/>
    <w:rsid w:val="009927A2"/>
    <w:rsid w:val="009928E1"/>
    <w:rsid w:val="0099297B"/>
    <w:rsid w:val="00992B8B"/>
    <w:rsid w:val="00992DB1"/>
    <w:rsid w:val="009931D1"/>
    <w:rsid w:val="00993304"/>
    <w:rsid w:val="0099351F"/>
    <w:rsid w:val="00993A41"/>
    <w:rsid w:val="009948C1"/>
    <w:rsid w:val="009952B3"/>
    <w:rsid w:val="0099530C"/>
    <w:rsid w:val="00996967"/>
    <w:rsid w:val="0099747A"/>
    <w:rsid w:val="009977C3"/>
    <w:rsid w:val="00997C9C"/>
    <w:rsid w:val="00997E83"/>
    <w:rsid w:val="009A050F"/>
    <w:rsid w:val="009A054D"/>
    <w:rsid w:val="009A0A75"/>
    <w:rsid w:val="009A1099"/>
    <w:rsid w:val="009A115A"/>
    <w:rsid w:val="009A146A"/>
    <w:rsid w:val="009A1C1B"/>
    <w:rsid w:val="009A25F8"/>
    <w:rsid w:val="009A3019"/>
    <w:rsid w:val="009A321B"/>
    <w:rsid w:val="009A3342"/>
    <w:rsid w:val="009A3ABC"/>
    <w:rsid w:val="009A4DC3"/>
    <w:rsid w:val="009A5330"/>
    <w:rsid w:val="009A5D46"/>
    <w:rsid w:val="009A6343"/>
    <w:rsid w:val="009A6460"/>
    <w:rsid w:val="009A6761"/>
    <w:rsid w:val="009A67AA"/>
    <w:rsid w:val="009A7690"/>
    <w:rsid w:val="009B00B4"/>
    <w:rsid w:val="009B0C92"/>
    <w:rsid w:val="009B209A"/>
    <w:rsid w:val="009B24EC"/>
    <w:rsid w:val="009B2B54"/>
    <w:rsid w:val="009B3522"/>
    <w:rsid w:val="009B3E6C"/>
    <w:rsid w:val="009B5883"/>
    <w:rsid w:val="009B5A3C"/>
    <w:rsid w:val="009B65CC"/>
    <w:rsid w:val="009B7418"/>
    <w:rsid w:val="009B7BEF"/>
    <w:rsid w:val="009B7CDE"/>
    <w:rsid w:val="009B7E3F"/>
    <w:rsid w:val="009C0504"/>
    <w:rsid w:val="009C08B0"/>
    <w:rsid w:val="009C0F4C"/>
    <w:rsid w:val="009C10BF"/>
    <w:rsid w:val="009C1384"/>
    <w:rsid w:val="009C1AA1"/>
    <w:rsid w:val="009C4170"/>
    <w:rsid w:val="009C48F2"/>
    <w:rsid w:val="009C5448"/>
    <w:rsid w:val="009C5F1E"/>
    <w:rsid w:val="009C6124"/>
    <w:rsid w:val="009C6669"/>
    <w:rsid w:val="009C6BF9"/>
    <w:rsid w:val="009D08DB"/>
    <w:rsid w:val="009D0DC9"/>
    <w:rsid w:val="009D0F55"/>
    <w:rsid w:val="009D12B1"/>
    <w:rsid w:val="009D1355"/>
    <w:rsid w:val="009D153A"/>
    <w:rsid w:val="009D20EB"/>
    <w:rsid w:val="009D2E7F"/>
    <w:rsid w:val="009D3597"/>
    <w:rsid w:val="009D3989"/>
    <w:rsid w:val="009D3FFD"/>
    <w:rsid w:val="009D40D4"/>
    <w:rsid w:val="009D434C"/>
    <w:rsid w:val="009D44EC"/>
    <w:rsid w:val="009D4526"/>
    <w:rsid w:val="009D4C14"/>
    <w:rsid w:val="009D59FD"/>
    <w:rsid w:val="009D6765"/>
    <w:rsid w:val="009D688A"/>
    <w:rsid w:val="009D7CCC"/>
    <w:rsid w:val="009E0275"/>
    <w:rsid w:val="009E15D9"/>
    <w:rsid w:val="009E1DF0"/>
    <w:rsid w:val="009E2814"/>
    <w:rsid w:val="009E29CB"/>
    <w:rsid w:val="009E2BEC"/>
    <w:rsid w:val="009E43C8"/>
    <w:rsid w:val="009E470E"/>
    <w:rsid w:val="009E4BD7"/>
    <w:rsid w:val="009E5142"/>
    <w:rsid w:val="009E5582"/>
    <w:rsid w:val="009E6D90"/>
    <w:rsid w:val="009E7145"/>
    <w:rsid w:val="009F0033"/>
    <w:rsid w:val="009F0271"/>
    <w:rsid w:val="009F122A"/>
    <w:rsid w:val="009F23C8"/>
    <w:rsid w:val="009F34D9"/>
    <w:rsid w:val="009F378A"/>
    <w:rsid w:val="009F40A9"/>
    <w:rsid w:val="009F52A4"/>
    <w:rsid w:val="009F5494"/>
    <w:rsid w:val="009F5526"/>
    <w:rsid w:val="009F683A"/>
    <w:rsid w:val="009F75F5"/>
    <w:rsid w:val="009F7C44"/>
    <w:rsid w:val="00A00A04"/>
    <w:rsid w:val="00A00B5B"/>
    <w:rsid w:val="00A0205A"/>
    <w:rsid w:val="00A02154"/>
    <w:rsid w:val="00A02FE8"/>
    <w:rsid w:val="00A03C0D"/>
    <w:rsid w:val="00A0448A"/>
    <w:rsid w:val="00A049C0"/>
    <w:rsid w:val="00A04D1B"/>
    <w:rsid w:val="00A04D3F"/>
    <w:rsid w:val="00A05D92"/>
    <w:rsid w:val="00A06786"/>
    <w:rsid w:val="00A067C3"/>
    <w:rsid w:val="00A0721D"/>
    <w:rsid w:val="00A07CA6"/>
    <w:rsid w:val="00A07F07"/>
    <w:rsid w:val="00A10023"/>
    <w:rsid w:val="00A106E7"/>
    <w:rsid w:val="00A11E59"/>
    <w:rsid w:val="00A120A2"/>
    <w:rsid w:val="00A136FB"/>
    <w:rsid w:val="00A13821"/>
    <w:rsid w:val="00A1383D"/>
    <w:rsid w:val="00A13BC8"/>
    <w:rsid w:val="00A13D37"/>
    <w:rsid w:val="00A13F3A"/>
    <w:rsid w:val="00A1481F"/>
    <w:rsid w:val="00A1580C"/>
    <w:rsid w:val="00A15D1B"/>
    <w:rsid w:val="00A16D18"/>
    <w:rsid w:val="00A2020E"/>
    <w:rsid w:val="00A2058D"/>
    <w:rsid w:val="00A20CEE"/>
    <w:rsid w:val="00A217F0"/>
    <w:rsid w:val="00A21C2E"/>
    <w:rsid w:val="00A22D1B"/>
    <w:rsid w:val="00A22D7A"/>
    <w:rsid w:val="00A237F1"/>
    <w:rsid w:val="00A2435D"/>
    <w:rsid w:val="00A24CA7"/>
    <w:rsid w:val="00A24CFE"/>
    <w:rsid w:val="00A25E73"/>
    <w:rsid w:val="00A25F87"/>
    <w:rsid w:val="00A26246"/>
    <w:rsid w:val="00A26525"/>
    <w:rsid w:val="00A268FA"/>
    <w:rsid w:val="00A26A67"/>
    <w:rsid w:val="00A26EE5"/>
    <w:rsid w:val="00A27DBF"/>
    <w:rsid w:val="00A30156"/>
    <w:rsid w:val="00A30935"/>
    <w:rsid w:val="00A3120F"/>
    <w:rsid w:val="00A322AF"/>
    <w:rsid w:val="00A322DA"/>
    <w:rsid w:val="00A32DCB"/>
    <w:rsid w:val="00A34B92"/>
    <w:rsid w:val="00A35516"/>
    <w:rsid w:val="00A35926"/>
    <w:rsid w:val="00A3592F"/>
    <w:rsid w:val="00A36493"/>
    <w:rsid w:val="00A36802"/>
    <w:rsid w:val="00A36D25"/>
    <w:rsid w:val="00A40DBB"/>
    <w:rsid w:val="00A4129E"/>
    <w:rsid w:val="00A413AA"/>
    <w:rsid w:val="00A41692"/>
    <w:rsid w:val="00A4214C"/>
    <w:rsid w:val="00A42194"/>
    <w:rsid w:val="00A4254B"/>
    <w:rsid w:val="00A43D53"/>
    <w:rsid w:val="00A44785"/>
    <w:rsid w:val="00A44DAD"/>
    <w:rsid w:val="00A44EEE"/>
    <w:rsid w:val="00A45714"/>
    <w:rsid w:val="00A466C1"/>
    <w:rsid w:val="00A4703A"/>
    <w:rsid w:val="00A478BF"/>
    <w:rsid w:val="00A50C4C"/>
    <w:rsid w:val="00A5230E"/>
    <w:rsid w:val="00A527A0"/>
    <w:rsid w:val="00A52AEE"/>
    <w:rsid w:val="00A53074"/>
    <w:rsid w:val="00A53B71"/>
    <w:rsid w:val="00A53C40"/>
    <w:rsid w:val="00A54045"/>
    <w:rsid w:val="00A54E94"/>
    <w:rsid w:val="00A55920"/>
    <w:rsid w:val="00A56705"/>
    <w:rsid w:val="00A602DB"/>
    <w:rsid w:val="00A602FC"/>
    <w:rsid w:val="00A61EFC"/>
    <w:rsid w:val="00A63B8C"/>
    <w:rsid w:val="00A6420F"/>
    <w:rsid w:val="00A643BC"/>
    <w:rsid w:val="00A64561"/>
    <w:rsid w:val="00A64594"/>
    <w:rsid w:val="00A647F6"/>
    <w:rsid w:val="00A64A8A"/>
    <w:rsid w:val="00A6617D"/>
    <w:rsid w:val="00A66309"/>
    <w:rsid w:val="00A66799"/>
    <w:rsid w:val="00A67263"/>
    <w:rsid w:val="00A67F6D"/>
    <w:rsid w:val="00A70B31"/>
    <w:rsid w:val="00A70C97"/>
    <w:rsid w:val="00A72A80"/>
    <w:rsid w:val="00A73632"/>
    <w:rsid w:val="00A73829"/>
    <w:rsid w:val="00A74176"/>
    <w:rsid w:val="00A741D2"/>
    <w:rsid w:val="00A7439E"/>
    <w:rsid w:val="00A76320"/>
    <w:rsid w:val="00A763F8"/>
    <w:rsid w:val="00A766AA"/>
    <w:rsid w:val="00A76723"/>
    <w:rsid w:val="00A77012"/>
    <w:rsid w:val="00A804A1"/>
    <w:rsid w:val="00A804B4"/>
    <w:rsid w:val="00A8164D"/>
    <w:rsid w:val="00A827DB"/>
    <w:rsid w:val="00A82BD4"/>
    <w:rsid w:val="00A82EA1"/>
    <w:rsid w:val="00A82EBF"/>
    <w:rsid w:val="00A833DA"/>
    <w:rsid w:val="00A83FE0"/>
    <w:rsid w:val="00A848ED"/>
    <w:rsid w:val="00A84FB8"/>
    <w:rsid w:val="00A859F9"/>
    <w:rsid w:val="00A86380"/>
    <w:rsid w:val="00A86559"/>
    <w:rsid w:val="00A871B0"/>
    <w:rsid w:val="00A905E6"/>
    <w:rsid w:val="00A91068"/>
    <w:rsid w:val="00A915C3"/>
    <w:rsid w:val="00A92895"/>
    <w:rsid w:val="00A93157"/>
    <w:rsid w:val="00A93548"/>
    <w:rsid w:val="00A93559"/>
    <w:rsid w:val="00A93F13"/>
    <w:rsid w:val="00A941F8"/>
    <w:rsid w:val="00A944EA"/>
    <w:rsid w:val="00A9495E"/>
    <w:rsid w:val="00A94C9A"/>
    <w:rsid w:val="00A95265"/>
    <w:rsid w:val="00A95972"/>
    <w:rsid w:val="00A961A4"/>
    <w:rsid w:val="00A96478"/>
    <w:rsid w:val="00A97EBA"/>
    <w:rsid w:val="00AA0828"/>
    <w:rsid w:val="00AA090E"/>
    <w:rsid w:val="00AA1B86"/>
    <w:rsid w:val="00AA1CCA"/>
    <w:rsid w:val="00AA2B59"/>
    <w:rsid w:val="00AA2DD4"/>
    <w:rsid w:val="00AA34FC"/>
    <w:rsid w:val="00AA367C"/>
    <w:rsid w:val="00AA4120"/>
    <w:rsid w:val="00AA44F0"/>
    <w:rsid w:val="00AA4615"/>
    <w:rsid w:val="00AA478D"/>
    <w:rsid w:val="00AA4913"/>
    <w:rsid w:val="00AA4947"/>
    <w:rsid w:val="00AA54F9"/>
    <w:rsid w:val="00AA55FA"/>
    <w:rsid w:val="00AA5602"/>
    <w:rsid w:val="00AA63EA"/>
    <w:rsid w:val="00AA66DE"/>
    <w:rsid w:val="00AA72C7"/>
    <w:rsid w:val="00AA7319"/>
    <w:rsid w:val="00AB0A2D"/>
    <w:rsid w:val="00AB0DBA"/>
    <w:rsid w:val="00AB1B30"/>
    <w:rsid w:val="00AB1E77"/>
    <w:rsid w:val="00AB281F"/>
    <w:rsid w:val="00AB2E61"/>
    <w:rsid w:val="00AB4965"/>
    <w:rsid w:val="00AB5349"/>
    <w:rsid w:val="00AB6262"/>
    <w:rsid w:val="00AB67E3"/>
    <w:rsid w:val="00AB739D"/>
    <w:rsid w:val="00AB7912"/>
    <w:rsid w:val="00AC34FB"/>
    <w:rsid w:val="00AC4EC5"/>
    <w:rsid w:val="00AC5195"/>
    <w:rsid w:val="00AC5B7A"/>
    <w:rsid w:val="00AC661A"/>
    <w:rsid w:val="00AC731E"/>
    <w:rsid w:val="00AD0AE6"/>
    <w:rsid w:val="00AD0C1C"/>
    <w:rsid w:val="00AD13C4"/>
    <w:rsid w:val="00AD20D6"/>
    <w:rsid w:val="00AD3298"/>
    <w:rsid w:val="00AD40F4"/>
    <w:rsid w:val="00AD42CE"/>
    <w:rsid w:val="00AD5EAD"/>
    <w:rsid w:val="00AD5F63"/>
    <w:rsid w:val="00AD67F6"/>
    <w:rsid w:val="00AD6A9E"/>
    <w:rsid w:val="00AD6E1B"/>
    <w:rsid w:val="00AD70E3"/>
    <w:rsid w:val="00AD7D00"/>
    <w:rsid w:val="00AE027B"/>
    <w:rsid w:val="00AE03E5"/>
    <w:rsid w:val="00AE13CA"/>
    <w:rsid w:val="00AE1E96"/>
    <w:rsid w:val="00AE1F97"/>
    <w:rsid w:val="00AE276B"/>
    <w:rsid w:val="00AE2CAB"/>
    <w:rsid w:val="00AE2D54"/>
    <w:rsid w:val="00AE2E22"/>
    <w:rsid w:val="00AE3A76"/>
    <w:rsid w:val="00AE4577"/>
    <w:rsid w:val="00AE4E35"/>
    <w:rsid w:val="00AE52B9"/>
    <w:rsid w:val="00AE59DA"/>
    <w:rsid w:val="00AE5AF1"/>
    <w:rsid w:val="00AE60D1"/>
    <w:rsid w:val="00AE62C4"/>
    <w:rsid w:val="00AE7226"/>
    <w:rsid w:val="00AE754C"/>
    <w:rsid w:val="00AE7B4D"/>
    <w:rsid w:val="00AF0A6F"/>
    <w:rsid w:val="00AF0B89"/>
    <w:rsid w:val="00AF1494"/>
    <w:rsid w:val="00AF1A60"/>
    <w:rsid w:val="00AF1C98"/>
    <w:rsid w:val="00AF28A4"/>
    <w:rsid w:val="00AF2945"/>
    <w:rsid w:val="00AF3DA5"/>
    <w:rsid w:val="00AF4AFF"/>
    <w:rsid w:val="00AF5053"/>
    <w:rsid w:val="00AF50A7"/>
    <w:rsid w:val="00AF5A7D"/>
    <w:rsid w:val="00AF5BFD"/>
    <w:rsid w:val="00AF5EAD"/>
    <w:rsid w:val="00AF62D6"/>
    <w:rsid w:val="00AF6CE4"/>
    <w:rsid w:val="00AF794A"/>
    <w:rsid w:val="00AF7CF5"/>
    <w:rsid w:val="00AF7F57"/>
    <w:rsid w:val="00B002A6"/>
    <w:rsid w:val="00B00329"/>
    <w:rsid w:val="00B0035A"/>
    <w:rsid w:val="00B01400"/>
    <w:rsid w:val="00B0155E"/>
    <w:rsid w:val="00B01EDF"/>
    <w:rsid w:val="00B02274"/>
    <w:rsid w:val="00B02F30"/>
    <w:rsid w:val="00B03483"/>
    <w:rsid w:val="00B034A1"/>
    <w:rsid w:val="00B036EC"/>
    <w:rsid w:val="00B037C0"/>
    <w:rsid w:val="00B03849"/>
    <w:rsid w:val="00B03DE1"/>
    <w:rsid w:val="00B049E3"/>
    <w:rsid w:val="00B05232"/>
    <w:rsid w:val="00B05511"/>
    <w:rsid w:val="00B062EB"/>
    <w:rsid w:val="00B06903"/>
    <w:rsid w:val="00B06AD6"/>
    <w:rsid w:val="00B06E6E"/>
    <w:rsid w:val="00B07F26"/>
    <w:rsid w:val="00B1095B"/>
    <w:rsid w:val="00B1109E"/>
    <w:rsid w:val="00B1138A"/>
    <w:rsid w:val="00B119C0"/>
    <w:rsid w:val="00B11F82"/>
    <w:rsid w:val="00B125B3"/>
    <w:rsid w:val="00B12A23"/>
    <w:rsid w:val="00B1489C"/>
    <w:rsid w:val="00B14993"/>
    <w:rsid w:val="00B14A3E"/>
    <w:rsid w:val="00B14A7B"/>
    <w:rsid w:val="00B14F91"/>
    <w:rsid w:val="00B150F7"/>
    <w:rsid w:val="00B151AB"/>
    <w:rsid w:val="00B16213"/>
    <w:rsid w:val="00B17725"/>
    <w:rsid w:val="00B17845"/>
    <w:rsid w:val="00B17A4E"/>
    <w:rsid w:val="00B17F5B"/>
    <w:rsid w:val="00B20455"/>
    <w:rsid w:val="00B20699"/>
    <w:rsid w:val="00B207A2"/>
    <w:rsid w:val="00B21345"/>
    <w:rsid w:val="00B21A6F"/>
    <w:rsid w:val="00B21F5F"/>
    <w:rsid w:val="00B22350"/>
    <w:rsid w:val="00B22707"/>
    <w:rsid w:val="00B22B3A"/>
    <w:rsid w:val="00B22C9A"/>
    <w:rsid w:val="00B238BC"/>
    <w:rsid w:val="00B239E2"/>
    <w:rsid w:val="00B23D89"/>
    <w:rsid w:val="00B23F1B"/>
    <w:rsid w:val="00B249BD"/>
    <w:rsid w:val="00B24C27"/>
    <w:rsid w:val="00B254C5"/>
    <w:rsid w:val="00B26423"/>
    <w:rsid w:val="00B27717"/>
    <w:rsid w:val="00B30A85"/>
    <w:rsid w:val="00B3155D"/>
    <w:rsid w:val="00B31BEA"/>
    <w:rsid w:val="00B32BE3"/>
    <w:rsid w:val="00B32E9E"/>
    <w:rsid w:val="00B331D8"/>
    <w:rsid w:val="00B33CDF"/>
    <w:rsid w:val="00B34108"/>
    <w:rsid w:val="00B34B5D"/>
    <w:rsid w:val="00B35900"/>
    <w:rsid w:val="00B35D12"/>
    <w:rsid w:val="00B35F83"/>
    <w:rsid w:val="00B3672C"/>
    <w:rsid w:val="00B37523"/>
    <w:rsid w:val="00B37595"/>
    <w:rsid w:val="00B37AD3"/>
    <w:rsid w:val="00B37BC7"/>
    <w:rsid w:val="00B415CE"/>
    <w:rsid w:val="00B41950"/>
    <w:rsid w:val="00B41E07"/>
    <w:rsid w:val="00B41F08"/>
    <w:rsid w:val="00B42543"/>
    <w:rsid w:val="00B42E73"/>
    <w:rsid w:val="00B44BA5"/>
    <w:rsid w:val="00B4547D"/>
    <w:rsid w:val="00B45896"/>
    <w:rsid w:val="00B45CF3"/>
    <w:rsid w:val="00B46FF2"/>
    <w:rsid w:val="00B47920"/>
    <w:rsid w:val="00B47D31"/>
    <w:rsid w:val="00B47D67"/>
    <w:rsid w:val="00B50303"/>
    <w:rsid w:val="00B50CD2"/>
    <w:rsid w:val="00B512FE"/>
    <w:rsid w:val="00B51534"/>
    <w:rsid w:val="00B51A5C"/>
    <w:rsid w:val="00B52552"/>
    <w:rsid w:val="00B5281B"/>
    <w:rsid w:val="00B5480B"/>
    <w:rsid w:val="00B554E1"/>
    <w:rsid w:val="00B557C1"/>
    <w:rsid w:val="00B55829"/>
    <w:rsid w:val="00B55883"/>
    <w:rsid w:val="00B55C85"/>
    <w:rsid w:val="00B55DD7"/>
    <w:rsid w:val="00B56538"/>
    <w:rsid w:val="00B56E35"/>
    <w:rsid w:val="00B57E30"/>
    <w:rsid w:val="00B57EB8"/>
    <w:rsid w:val="00B60694"/>
    <w:rsid w:val="00B60E54"/>
    <w:rsid w:val="00B60F35"/>
    <w:rsid w:val="00B61038"/>
    <w:rsid w:val="00B61050"/>
    <w:rsid w:val="00B61A18"/>
    <w:rsid w:val="00B62BDC"/>
    <w:rsid w:val="00B62E89"/>
    <w:rsid w:val="00B639BF"/>
    <w:rsid w:val="00B63DA5"/>
    <w:rsid w:val="00B64340"/>
    <w:rsid w:val="00B643AE"/>
    <w:rsid w:val="00B64656"/>
    <w:rsid w:val="00B6489C"/>
    <w:rsid w:val="00B652C5"/>
    <w:rsid w:val="00B66340"/>
    <w:rsid w:val="00B66548"/>
    <w:rsid w:val="00B66DC9"/>
    <w:rsid w:val="00B676A8"/>
    <w:rsid w:val="00B678D5"/>
    <w:rsid w:val="00B70501"/>
    <w:rsid w:val="00B7076C"/>
    <w:rsid w:val="00B7254F"/>
    <w:rsid w:val="00B73B6A"/>
    <w:rsid w:val="00B74773"/>
    <w:rsid w:val="00B75D6E"/>
    <w:rsid w:val="00B75E4B"/>
    <w:rsid w:val="00B75FB1"/>
    <w:rsid w:val="00B76119"/>
    <w:rsid w:val="00B770AB"/>
    <w:rsid w:val="00B80988"/>
    <w:rsid w:val="00B817F6"/>
    <w:rsid w:val="00B81AAC"/>
    <w:rsid w:val="00B81E26"/>
    <w:rsid w:val="00B81EE5"/>
    <w:rsid w:val="00B82082"/>
    <w:rsid w:val="00B829B3"/>
    <w:rsid w:val="00B83139"/>
    <w:rsid w:val="00B83D5D"/>
    <w:rsid w:val="00B8425E"/>
    <w:rsid w:val="00B84808"/>
    <w:rsid w:val="00B8493C"/>
    <w:rsid w:val="00B84E7E"/>
    <w:rsid w:val="00B85454"/>
    <w:rsid w:val="00B85AF2"/>
    <w:rsid w:val="00B86D26"/>
    <w:rsid w:val="00B86DD0"/>
    <w:rsid w:val="00B87D2D"/>
    <w:rsid w:val="00B87E78"/>
    <w:rsid w:val="00B87ECE"/>
    <w:rsid w:val="00B90154"/>
    <w:rsid w:val="00B90BF5"/>
    <w:rsid w:val="00B91E0E"/>
    <w:rsid w:val="00B9376D"/>
    <w:rsid w:val="00B93AA0"/>
    <w:rsid w:val="00B941D3"/>
    <w:rsid w:val="00B94761"/>
    <w:rsid w:val="00B94ABE"/>
    <w:rsid w:val="00B953A3"/>
    <w:rsid w:val="00B95411"/>
    <w:rsid w:val="00B95941"/>
    <w:rsid w:val="00B960DF"/>
    <w:rsid w:val="00B96211"/>
    <w:rsid w:val="00B97F43"/>
    <w:rsid w:val="00B97FAF"/>
    <w:rsid w:val="00BA11CD"/>
    <w:rsid w:val="00BA1386"/>
    <w:rsid w:val="00BA1DBF"/>
    <w:rsid w:val="00BA1DE8"/>
    <w:rsid w:val="00BA26D0"/>
    <w:rsid w:val="00BA40F6"/>
    <w:rsid w:val="00BA49C5"/>
    <w:rsid w:val="00BA56B9"/>
    <w:rsid w:val="00BA5DD0"/>
    <w:rsid w:val="00BA5F39"/>
    <w:rsid w:val="00BA64AD"/>
    <w:rsid w:val="00BA7883"/>
    <w:rsid w:val="00BB005E"/>
    <w:rsid w:val="00BB068D"/>
    <w:rsid w:val="00BB078C"/>
    <w:rsid w:val="00BB0CF8"/>
    <w:rsid w:val="00BB0F8C"/>
    <w:rsid w:val="00BB1D16"/>
    <w:rsid w:val="00BB1FBA"/>
    <w:rsid w:val="00BB272C"/>
    <w:rsid w:val="00BB2B4B"/>
    <w:rsid w:val="00BB2D43"/>
    <w:rsid w:val="00BB353E"/>
    <w:rsid w:val="00BB41E3"/>
    <w:rsid w:val="00BB43E5"/>
    <w:rsid w:val="00BB43F8"/>
    <w:rsid w:val="00BB4930"/>
    <w:rsid w:val="00BB50ED"/>
    <w:rsid w:val="00BB54A1"/>
    <w:rsid w:val="00BB7174"/>
    <w:rsid w:val="00BB7577"/>
    <w:rsid w:val="00BB775D"/>
    <w:rsid w:val="00BC097B"/>
    <w:rsid w:val="00BC0ACA"/>
    <w:rsid w:val="00BC1413"/>
    <w:rsid w:val="00BC1C64"/>
    <w:rsid w:val="00BC1CE2"/>
    <w:rsid w:val="00BC2E73"/>
    <w:rsid w:val="00BC30BA"/>
    <w:rsid w:val="00BC313A"/>
    <w:rsid w:val="00BC3AAA"/>
    <w:rsid w:val="00BC3CFC"/>
    <w:rsid w:val="00BC4490"/>
    <w:rsid w:val="00BC4747"/>
    <w:rsid w:val="00BC4B37"/>
    <w:rsid w:val="00BC4F4A"/>
    <w:rsid w:val="00BC649B"/>
    <w:rsid w:val="00BC67E9"/>
    <w:rsid w:val="00BC709F"/>
    <w:rsid w:val="00BC753D"/>
    <w:rsid w:val="00BC770F"/>
    <w:rsid w:val="00BC7AB0"/>
    <w:rsid w:val="00BD051C"/>
    <w:rsid w:val="00BD0F28"/>
    <w:rsid w:val="00BD0FA6"/>
    <w:rsid w:val="00BD1951"/>
    <w:rsid w:val="00BD2616"/>
    <w:rsid w:val="00BD296F"/>
    <w:rsid w:val="00BD371B"/>
    <w:rsid w:val="00BD3B35"/>
    <w:rsid w:val="00BD3BFA"/>
    <w:rsid w:val="00BD3C44"/>
    <w:rsid w:val="00BD53C6"/>
    <w:rsid w:val="00BD5422"/>
    <w:rsid w:val="00BD5DA1"/>
    <w:rsid w:val="00BD6988"/>
    <w:rsid w:val="00BD6C2C"/>
    <w:rsid w:val="00BD7519"/>
    <w:rsid w:val="00BD7A4B"/>
    <w:rsid w:val="00BD7B14"/>
    <w:rsid w:val="00BE0019"/>
    <w:rsid w:val="00BE0D3B"/>
    <w:rsid w:val="00BE0EE5"/>
    <w:rsid w:val="00BE0F64"/>
    <w:rsid w:val="00BE1225"/>
    <w:rsid w:val="00BE1547"/>
    <w:rsid w:val="00BE19DD"/>
    <w:rsid w:val="00BE1AB8"/>
    <w:rsid w:val="00BE22CE"/>
    <w:rsid w:val="00BE44EE"/>
    <w:rsid w:val="00BE4AB5"/>
    <w:rsid w:val="00BE4C3A"/>
    <w:rsid w:val="00BE52F6"/>
    <w:rsid w:val="00BE56D2"/>
    <w:rsid w:val="00BE68DC"/>
    <w:rsid w:val="00BE69FC"/>
    <w:rsid w:val="00BE6B42"/>
    <w:rsid w:val="00BE6D06"/>
    <w:rsid w:val="00BE7B3D"/>
    <w:rsid w:val="00BE7D0D"/>
    <w:rsid w:val="00BF0C1D"/>
    <w:rsid w:val="00BF16A4"/>
    <w:rsid w:val="00BF1C8F"/>
    <w:rsid w:val="00BF274D"/>
    <w:rsid w:val="00BF2E43"/>
    <w:rsid w:val="00BF30B5"/>
    <w:rsid w:val="00BF3663"/>
    <w:rsid w:val="00BF3981"/>
    <w:rsid w:val="00BF3D60"/>
    <w:rsid w:val="00BF3F66"/>
    <w:rsid w:val="00BF5147"/>
    <w:rsid w:val="00C007EE"/>
    <w:rsid w:val="00C00C38"/>
    <w:rsid w:val="00C00CD4"/>
    <w:rsid w:val="00C023C0"/>
    <w:rsid w:val="00C02524"/>
    <w:rsid w:val="00C03403"/>
    <w:rsid w:val="00C03657"/>
    <w:rsid w:val="00C039FF"/>
    <w:rsid w:val="00C03D1F"/>
    <w:rsid w:val="00C058B7"/>
    <w:rsid w:val="00C06468"/>
    <w:rsid w:val="00C06C14"/>
    <w:rsid w:val="00C06C94"/>
    <w:rsid w:val="00C0720A"/>
    <w:rsid w:val="00C07A5E"/>
    <w:rsid w:val="00C07B92"/>
    <w:rsid w:val="00C07CB9"/>
    <w:rsid w:val="00C10075"/>
    <w:rsid w:val="00C102D8"/>
    <w:rsid w:val="00C1031F"/>
    <w:rsid w:val="00C10718"/>
    <w:rsid w:val="00C10756"/>
    <w:rsid w:val="00C1104D"/>
    <w:rsid w:val="00C118A5"/>
    <w:rsid w:val="00C1240F"/>
    <w:rsid w:val="00C13076"/>
    <w:rsid w:val="00C13C04"/>
    <w:rsid w:val="00C14BA6"/>
    <w:rsid w:val="00C159B5"/>
    <w:rsid w:val="00C162FD"/>
    <w:rsid w:val="00C165B8"/>
    <w:rsid w:val="00C204A8"/>
    <w:rsid w:val="00C20935"/>
    <w:rsid w:val="00C2139C"/>
    <w:rsid w:val="00C214DE"/>
    <w:rsid w:val="00C21CA8"/>
    <w:rsid w:val="00C2207C"/>
    <w:rsid w:val="00C22500"/>
    <w:rsid w:val="00C225FD"/>
    <w:rsid w:val="00C23AB2"/>
    <w:rsid w:val="00C24B02"/>
    <w:rsid w:val="00C25D0B"/>
    <w:rsid w:val="00C26020"/>
    <w:rsid w:val="00C26347"/>
    <w:rsid w:val="00C30FFA"/>
    <w:rsid w:val="00C318AF"/>
    <w:rsid w:val="00C31B1F"/>
    <w:rsid w:val="00C31F29"/>
    <w:rsid w:val="00C32EC8"/>
    <w:rsid w:val="00C33FB4"/>
    <w:rsid w:val="00C344CB"/>
    <w:rsid w:val="00C3477E"/>
    <w:rsid w:val="00C34B48"/>
    <w:rsid w:val="00C35470"/>
    <w:rsid w:val="00C35CD6"/>
    <w:rsid w:val="00C36568"/>
    <w:rsid w:val="00C36732"/>
    <w:rsid w:val="00C37785"/>
    <w:rsid w:val="00C37CE8"/>
    <w:rsid w:val="00C37CEB"/>
    <w:rsid w:val="00C40C2F"/>
    <w:rsid w:val="00C40F9D"/>
    <w:rsid w:val="00C4138F"/>
    <w:rsid w:val="00C417F7"/>
    <w:rsid w:val="00C41B1A"/>
    <w:rsid w:val="00C41BDF"/>
    <w:rsid w:val="00C41CC2"/>
    <w:rsid w:val="00C42517"/>
    <w:rsid w:val="00C429FF"/>
    <w:rsid w:val="00C42BA9"/>
    <w:rsid w:val="00C42F0B"/>
    <w:rsid w:val="00C4342D"/>
    <w:rsid w:val="00C44071"/>
    <w:rsid w:val="00C44E4D"/>
    <w:rsid w:val="00C4516E"/>
    <w:rsid w:val="00C45346"/>
    <w:rsid w:val="00C453E0"/>
    <w:rsid w:val="00C454C1"/>
    <w:rsid w:val="00C4700B"/>
    <w:rsid w:val="00C470C1"/>
    <w:rsid w:val="00C4790C"/>
    <w:rsid w:val="00C50074"/>
    <w:rsid w:val="00C50BEC"/>
    <w:rsid w:val="00C50DD8"/>
    <w:rsid w:val="00C50E8F"/>
    <w:rsid w:val="00C517D3"/>
    <w:rsid w:val="00C51E12"/>
    <w:rsid w:val="00C51FF2"/>
    <w:rsid w:val="00C52280"/>
    <w:rsid w:val="00C5229E"/>
    <w:rsid w:val="00C528B8"/>
    <w:rsid w:val="00C52BE2"/>
    <w:rsid w:val="00C54409"/>
    <w:rsid w:val="00C54E62"/>
    <w:rsid w:val="00C5501D"/>
    <w:rsid w:val="00C55B35"/>
    <w:rsid w:val="00C55FAD"/>
    <w:rsid w:val="00C56102"/>
    <w:rsid w:val="00C5610D"/>
    <w:rsid w:val="00C5631B"/>
    <w:rsid w:val="00C57116"/>
    <w:rsid w:val="00C57883"/>
    <w:rsid w:val="00C57901"/>
    <w:rsid w:val="00C57BF5"/>
    <w:rsid w:val="00C57DE6"/>
    <w:rsid w:val="00C6128C"/>
    <w:rsid w:val="00C61340"/>
    <w:rsid w:val="00C61CDB"/>
    <w:rsid w:val="00C61FE2"/>
    <w:rsid w:val="00C625CC"/>
    <w:rsid w:val="00C626E7"/>
    <w:rsid w:val="00C62A2B"/>
    <w:rsid w:val="00C62F10"/>
    <w:rsid w:val="00C63030"/>
    <w:rsid w:val="00C63FF0"/>
    <w:rsid w:val="00C6436E"/>
    <w:rsid w:val="00C65233"/>
    <w:rsid w:val="00C6554A"/>
    <w:rsid w:val="00C6556A"/>
    <w:rsid w:val="00C65F3E"/>
    <w:rsid w:val="00C66262"/>
    <w:rsid w:val="00C66AEC"/>
    <w:rsid w:val="00C66E9C"/>
    <w:rsid w:val="00C66ECF"/>
    <w:rsid w:val="00C672DF"/>
    <w:rsid w:val="00C67536"/>
    <w:rsid w:val="00C67820"/>
    <w:rsid w:val="00C70161"/>
    <w:rsid w:val="00C70734"/>
    <w:rsid w:val="00C7090D"/>
    <w:rsid w:val="00C70BC5"/>
    <w:rsid w:val="00C7104C"/>
    <w:rsid w:val="00C71052"/>
    <w:rsid w:val="00C71136"/>
    <w:rsid w:val="00C719B2"/>
    <w:rsid w:val="00C71F92"/>
    <w:rsid w:val="00C7368E"/>
    <w:rsid w:val="00C73CE2"/>
    <w:rsid w:val="00C7560D"/>
    <w:rsid w:val="00C75BC6"/>
    <w:rsid w:val="00C75CCB"/>
    <w:rsid w:val="00C760CD"/>
    <w:rsid w:val="00C76346"/>
    <w:rsid w:val="00C767FC"/>
    <w:rsid w:val="00C776C0"/>
    <w:rsid w:val="00C802D1"/>
    <w:rsid w:val="00C81176"/>
    <w:rsid w:val="00C81225"/>
    <w:rsid w:val="00C82373"/>
    <w:rsid w:val="00C82DBF"/>
    <w:rsid w:val="00C83744"/>
    <w:rsid w:val="00C84996"/>
    <w:rsid w:val="00C8526D"/>
    <w:rsid w:val="00C856D6"/>
    <w:rsid w:val="00C858FB"/>
    <w:rsid w:val="00C8591D"/>
    <w:rsid w:val="00C85D4B"/>
    <w:rsid w:val="00C86989"/>
    <w:rsid w:val="00C86F0E"/>
    <w:rsid w:val="00C87C1A"/>
    <w:rsid w:val="00C902FD"/>
    <w:rsid w:val="00C90942"/>
    <w:rsid w:val="00C9138F"/>
    <w:rsid w:val="00C9149E"/>
    <w:rsid w:val="00C91B86"/>
    <w:rsid w:val="00C91EFB"/>
    <w:rsid w:val="00C920DC"/>
    <w:rsid w:val="00C92818"/>
    <w:rsid w:val="00C93D8F"/>
    <w:rsid w:val="00C93E1B"/>
    <w:rsid w:val="00C93F98"/>
    <w:rsid w:val="00C9449A"/>
    <w:rsid w:val="00C95ACF"/>
    <w:rsid w:val="00C95CC2"/>
    <w:rsid w:val="00C9649C"/>
    <w:rsid w:val="00C97135"/>
    <w:rsid w:val="00C97873"/>
    <w:rsid w:val="00CA1E5F"/>
    <w:rsid w:val="00CA2382"/>
    <w:rsid w:val="00CA2A11"/>
    <w:rsid w:val="00CA2D6D"/>
    <w:rsid w:val="00CA2E5B"/>
    <w:rsid w:val="00CA2F1D"/>
    <w:rsid w:val="00CA35A5"/>
    <w:rsid w:val="00CA375A"/>
    <w:rsid w:val="00CA3A0E"/>
    <w:rsid w:val="00CA4E66"/>
    <w:rsid w:val="00CA4FA1"/>
    <w:rsid w:val="00CA6185"/>
    <w:rsid w:val="00CA69AC"/>
    <w:rsid w:val="00CA70BF"/>
    <w:rsid w:val="00CA743E"/>
    <w:rsid w:val="00CA763D"/>
    <w:rsid w:val="00CA767A"/>
    <w:rsid w:val="00CA7DBF"/>
    <w:rsid w:val="00CA7E5D"/>
    <w:rsid w:val="00CB03A8"/>
    <w:rsid w:val="00CB0FDF"/>
    <w:rsid w:val="00CB150A"/>
    <w:rsid w:val="00CB1F3B"/>
    <w:rsid w:val="00CB26CD"/>
    <w:rsid w:val="00CB2B70"/>
    <w:rsid w:val="00CB2BDB"/>
    <w:rsid w:val="00CB35DC"/>
    <w:rsid w:val="00CB49CE"/>
    <w:rsid w:val="00CB52A0"/>
    <w:rsid w:val="00CB6B19"/>
    <w:rsid w:val="00CB72FF"/>
    <w:rsid w:val="00CB75F0"/>
    <w:rsid w:val="00CB770D"/>
    <w:rsid w:val="00CB7B23"/>
    <w:rsid w:val="00CB7FC1"/>
    <w:rsid w:val="00CC08A4"/>
    <w:rsid w:val="00CC090B"/>
    <w:rsid w:val="00CC0B00"/>
    <w:rsid w:val="00CC12F3"/>
    <w:rsid w:val="00CC1AE0"/>
    <w:rsid w:val="00CC236E"/>
    <w:rsid w:val="00CC457D"/>
    <w:rsid w:val="00CC46FA"/>
    <w:rsid w:val="00CC470E"/>
    <w:rsid w:val="00CC486C"/>
    <w:rsid w:val="00CC4E97"/>
    <w:rsid w:val="00CC5680"/>
    <w:rsid w:val="00CC5732"/>
    <w:rsid w:val="00CC5AFF"/>
    <w:rsid w:val="00CC61BF"/>
    <w:rsid w:val="00CC6358"/>
    <w:rsid w:val="00CC6586"/>
    <w:rsid w:val="00CC67E5"/>
    <w:rsid w:val="00CC68A6"/>
    <w:rsid w:val="00CC700C"/>
    <w:rsid w:val="00CC7027"/>
    <w:rsid w:val="00CC7CAC"/>
    <w:rsid w:val="00CD13BD"/>
    <w:rsid w:val="00CD290E"/>
    <w:rsid w:val="00CD2AD2"/>
    <w:rsid w:val="00CD342A"/>
    <w:rsid w:val="00CD356E"/>
    <w:rsid w:val="00CD3644"/>
    <w:rsid w:val="00CD3716"/>
    <w:rsid w:val="00CD3778"/>
    <w:rsid w:val="00CD399D"/>
    <w:rsid w:val="00CD3E13"/>
    <w:rsid w:val="00CD507F"/>
    <w:rsid w:val="00CD53A4"/>
    <w:rsid w:val="00CD543B"/>
    <w:rsid w:val="00CD598D"/>
    <w:rsid w:val="00CD5A1F"/>
    <w:rsid w:val="00CD79D1"/>
    <w:rsid w:val="00CE040A"/>
    <w:rsid w:val="00CE0E15"/>
    <w:rsid w:val="00CE221C"/>
    <w:rsid w:val="00CE25D3"/>
    <w:rsid w:val="00CE28C7"/>
    <w:rsid w:val="00CE32C2"/>
    <w:rsid w:val="00CE3624"/>
    <w:rsid w:val="00CE39E6"/>
    <w:rsid w:val="00CE3CBE"/>
    <w:rsid w:val="00CE3DB4"/>
    <w:rsid w:val="00CE3F30"/>
    <w:rsid w:val="00CE4261"/>
    <w:rsid w:val="00CE44D7"/>
    <w:rsid w:val="00CE46E3"/>
    <w:rsid w:val="00CE4756"/>
    <w:rsid w:val="00CE62F0"/>
    <w:rsid w:val="00CE6917"/>
    <w:rsid w:val="00CE691C"/>
    <w:rsid w:val="00CE6A30"/>
    <w:rsid w:val="00CE708B"/>
    <w:rsid w:val="00CE7910"/>
    <w:rsid w:val="00CE7A14"/>
    <w:rsid w:val="00CE7C33"/>
    <w:rsid w:val="00CF0469"/>
    <w:rsid w:val="00CF057D"/>
    <w:rsid w:val="00CF0A2B"/>
    <w:rsid w:val="00CF0A86"/>
    <w:rsid w:val="00CF0C90"/>
    <w:rsid w:val="00CF0F6E"/>
    <w:rsid w:val="00CF1229"/>
    <w:rsid w:val="00CF1AF9"/>
    <w:rsid w:val="00CF1D5B"/>
    <w:rsid w:val="00CF1E9F"/>
    <w:rsid w:val="00CF2097"/>
    <w:rsid w:val="00CF2AAF"/>
    <w:rsid w:val="00CF3019"/>
    <w:rsid w:val="00CF3456"/>
    <w:rsid w:val="00CF36CE"/>
    <w:rsid w:val="00CF40EC"/>
    <w:rsid w:val="00CF43B6"/>
    <w:rsid w:val="00CF4D85"/>
    <w:rsid w:val="00CF68D3"/>
    <w:rsid w:val="00CF755A"/>
    <w:rsid w:val="00CF7B94"/>
    <w:rsid w:val="00D008AE"/>
    <w:rsid w:val="00D00AC6"/>
    <w:rsid w:val="00D0107A"/>
    <w:rsid w:val="00D014FE"/>
    <w:rsid w:val="00D0164A"/>
    <w:rsid w:val="00D023FE"/>
    <w:rsid w:val="00D03764"/>
    <w:rsid w:val="00D0379C"/>
    <w:rsid w:val="00D03A77"/>
    <w:rsid w:val="00D044F7"/>
    <w:rsid w:val="00D04931"/>
    <w:rsid w:val="00D04AEC"/>
    <w:rsid w:val="00D04BD5"/>
    <w:rsid w:val="00D04D40"/>
    <w:rsid w:val="00D05055"/>
    <w:rsid w:val="00D06228"/>
    <w:rsid w:val="00D06672"/>
    <w:rsid w:val="00D0682B"/>
    <w:rsid w:val="00D069AA"/>
    <w:rsid w:val="00D06F1F"/>
    <w:rsid w:val="00D07BF1"/>
    <w:rsid w:val="00D07CE5"/>
    <w:rsid w:val="00D07E68"/>
    <w:rsid w:val="00D1073F"/>
    <w:rsid w:val="00D117CB"/>
    <w:rsid w:val="00D1216D"/>
    <w:rsid w:val="00D1263A"/>
    <w:rsid w:val="00D12E9B"/>
    <w:rsid w:val="00D13263"/>
    <w:rsid w:val="00D136C8"/>
    <w:rsid w:val="00D1549E"/>
    <w:rsid w:val="00D15E20"/>
    <w:rsid w:val="00D15EC3"/>
    <w:rsid w:val="00D16F34"/>
    <w:rsid w:val="00D17D87"/>
    <w:rsid w:val="00D2012E"/>
    <w:rsid w:val="00D2038C"/>
    <w:rsid w:val="00D20555"/>
    <w:rsid w:val="00D207FB"/>
    <w:rsid w:val="00D20B09"/>
    <w:rsid w:val="00D20DE3"/>
    <w:rsid w:val="00D20FA6"/>
    <w:rsid w:val="00D21218"/>
    <w:rsid w:val="00D21EF8"/>
    <w:rsid w:val="00D22216"/>
    <w:rsid w:val="00D23497"/>
    <w:rsid w:val="00D23673"/>
    <w:rsid w:val="00D2384C"/>
    <w:rsid w:val="00D23A64"/>
    <w:rsid w:val="00D241CC"/>
    <w:rsid w:val="00D2442D"/>
    <w:rsid w:val="00D244FF"/>
    <w:rsid w:val="00D248B2"/>
    <w:rsid w:val="00D251F6"/>
    <w:rsid w:val="00D2680D"/>
    <w:rsid w:val="00D26B64"/>
    <w:rsid w:val="00D2715F"/>
    <w:rsid w:val="00D3018B"/>
    <w:rsid w:val="00D309B8"/>
    <w:rsid w:val="00D310F1"/>
    <w:rsid w:val="00D31145"/>
    <w:rsid w:val="00D3127B"/>
    <w:rsid w:val="00D315E0"/>
    <w:rsid w:val="00D321A1"/>
    <w:rsid w:val="00D3337E"/>
    <w:rsid w:val="00D33E55"/>
    <w:rsid w:val="00D34115"/>
    <w:rsid w:val="00D3475E"/>
    <w:rsid w:val="00D3518E"/>
    <w:rsid w:val="00D3530E"/>
    <w:rsid w:val="00D360DC"/>
    <w:rsid w:val="00D3614F"/>
    <w:rsid w:val="00D36A4C"/>
    <w:rsid w:val="00D36CB8"/>
    <w:rsid w:val="00D36F49"/>
    <w:rsid w:val="00D3702B"/>
    <w:rsid w:val="00D37D78"/>
    <w:rsid w:val="00D37DA3"/>
    <w:rsid w:val="00D4092C"/>
    <w:rsid w:val="00D40F33"/>
    <w:rsid w:val="00D41887"/>
    <w:rsid w:val="00D42DCC"/>
    <w:rsid w:val="00D43D48"/>
    <w:rsid w:val="00D43D87"/>
    <w:rsid w:val="00D44108"/>
    <w:rsid w:val="00D45259"/>
    <w:rsid w:val="00D454B5"/>
    <w:rsid w:val="00D4573B"/>
    <w:rsid w:val="00D46020"/>
    <w:rsid w:val="00D50329"/>
    <w:rsid w:val="00D505BB"/>
    <w:rsid w:val="00D50E79"/>
    <w:rsid w:val="00D51786"/>
    <w:rsid w:val="00D521FB"/>
    <w:rsid w:val="00D53E1C"/>
    <w:rsid w:val="00D53FD7"/>
    <w:rsid w:val="00D54D32"/>
    <w:rsid w:val="00D54FE6"/>
    <w:rsid w:val="00D5522E"/>
    <w:rsid w:val="00D557A3"/>
    <w:rsid w:val="00D557BC"/>
    <w:rsid w:val="00D55828"/>
    <w:rsid w:val="00D558B4"/>
    <w:rsid w:val="00D56143"/>
    <w:rsid w:val="00D5624C"/>
    <w:rsid w:val="00D57301"/>
    <w:rsid w:val="00D57DF1"/>
    <w:rsid w:val="00D60232"/>
    <w:rsid w:val="00D60475"/>
    <w:rsid w:val="00D61216"/>
    <w:rsid w:val="00D61AFD"/>
    <w:rsid w:val="00D6240D"/>
    <w:rsid w:val="00D62F45"/>
    <w:rsid w:val="00D64129"/>
    <w:rsid w:val="00D6466D"/>
    <w:rsid w:val="00D64C63"/>
    <w:rsid w:val="00D657AA"/>
    <w:rsid w:val="00D6589B"/>
    <w:rsid w:val="00D66109"/>
    <w:rsid w:val="00D66BA0"/>
    <w:rsid w:val="00D66E1B"/>
    <w:rsid w:val="00D67828"/>
    <w:rsid w:val="00D67D94"/>
    <w:rsid w:val="00D70BBB"/>
    <w:rsid w:val="00D70EEB"/>
    <w:rsid w:val="00D711DB"/>
    <w:rsid w:val="00D713FE"/>
    <w:rsid w:val="00D71B1C"/>
    <w:rsid w:val="00D71E65"/>
    <w:rsid w:val="00D72CF5"/>
    <w:rsid w:val="00D72DA5"/>
    <w:rsid w:val="00D73859"/>
    <w:rsid w:val="00D73A65"/>
    <w:rsid w:val="00D74004"/>
    <w:rsid w:val="00D74205"/>
    <w:rsid w:val="00D74413"/>
    <w:rsid w:val="00D74DB8"/>
    <w:rsid w:val="00D7502D"/>
    <w:rsid w:val="00D751AF"/>
    <w:rsid w:val="00D75CC9"/>
    <w:rsid w:val="00D761F5"/>
    <w:rsid w:val="00D76508"/>
    <w:rsid w:val="00D76AED"/>
    <w:rsid w:val="00D77001"/>
    <w:rsid w:val="00D773A7"/>
    <w:rsid w:val="00D77990"/>
    <w:rsid w:val="00D77AEC"/>
    <w:rsid w:val="00D81048"/>
    <w:rsid w:val="00D8109F"/>
    <w:rsid w:val="00D81F63"/>
    <w:rsid w:val="00D8206E"/>
    <w:rsid w:val="00D82614"/>
    <w:rsid w:val="00D82F89"/>
    <w:rsid w:val="00D82FB7"/>
    <w:rsid w:val="00D83DAC"/>
    <w:rsid w:val="00D847F0"/>
    <w:rsid w:val="00D84A24"/>
    <w:rsid w:val="00D84A28"/>
    <w:rsid w:val="00D84E5E"/>
    <w:rsid w:val="00D850DB"/>
    <w:rsid w:val="00D857CC"/>
    <w:rsid w:val="00D860AD"/>
    <w:rsid w:val="00D86100"/>
    <w:rsid w:val="00D862B9"/>
    <w:rsid w:val="00D86A7A"/>
    <w:rsid w:val="00D86CDD"/>
    <w:rsid w:val="00D874B7"/>
    <w:rsid w:val="00D87EC3"/>
    <w:rsid w:val="00D87EF6"/>
    <w:rsid w:val="00D87F33"/>
    <w:rsid w:val="00D90CA1"/>
    <w:rsid w:val="00D91209"/>
    <w:rsid w:val="00D914A6"/>
    <w:rsid w:val="00D9180D"/>
    <w:rsid w:val="00D92637"/>
    <w:rsid w:val="00D92BE5"/>
    <w:rsid w:val="00D93663"/>
    <w:rsid w:val="00D95702"/>
    <w:rsid w:val="00D95A26"/>
    <w:rsid w:val="00D96534"/>
    <w:rsid w:val="00D96B6D"/>
    <w:rsid w:val="00D97BB9"/>
    <w:rsid w:val="00D97E67"/>
    <w:rsid w:val="00DA05E4"/>
    <w:rsid w:val="00DA12E4"/>
    <w:rsid w:val="00DA1B43"/>
    <w:rsid w:val="00DA1CFB"/>
    <w:rsid w:val="00DA271E"/>
    <w:rsid w:val="00DA3219"/>
    <w:rsid w:val="00DA3AC7"/>
    <w:rsid w:val="00DA407A"/>
    <w:rsid w:val="00DA4387"/>
    <w:rsid w:val="00DA5228"/>
    <w:rsid w:val="00DA552B"/>
    <w:rsid w:val="00DA596A"/>
    <w:rsid w:val="00DA5FD2"/>
    <w:rsid w:val="00DA6CCF"/>
    <w:rsid w:val="00DA6D09"/>
    <w:rsid w:val="00DA6F69"/>
    <w:rsid w:val="00DA7A09"/>
    <w:rsid w:val="00DB0323"/>
    <w:rsid w:val="00DB0739"/>
    <w:rsid w:val="00DB0873"/>
    <w:rsid w:val="00DB08A7"/>
    <w:rsid w:val="00DB0E87"/>
    <w:rsid w:val="00DB13D9"/>
    <w:rsid w:val="00DB1A14"/>
    <w:rsid w:val="00DB1C5C"/>
    <w:rsid w:val="00DB247C"/>
    <w:rsid w:val="00DB265F"/>
    <w:rsid w:val="00DB2C9F"/>
    <w:rsid w:val="00DB3172"/>
    <w:rsid w:val="00DB373D"/>
    <w:rsid w:val="00DB37E0"/>
    <w:rsid w:val="00DB38FC"/>
    <w:rsid w:val="00DB3C00"/>
    <w:rsid w:val="00DB3F0D"/>
    <w:rsid w:val="00DB3F68"/>
    <w:rsid w:val="00DB4BD8"/>
    <w:rsid w:val="00DB56D6"/>
    <w:rsid w:val="00DB5BAF"/>
    <w:rsid w:val="00DB61B8"/>
    <w:rsid w:val="00DB71CA"/>
    <w:rsid w:val="00DB764D"/>
    <w:rsid w:val="00DB7FDC"/>
    <w:rsid w:val="00DC0261"/>
    <w:rsid w:val="00DC0522"/>
    <w:rsid w:val="00DC058C"/>
    <w:rsid w:val="00DC0B83"/>
    <w:rsid w:val="00DC1810"/>
    <w:rsid w:val="00DC2188"/>
    <w:rsid w:val="00DC295E"/>
    <w:rsid w:val="00DC33D6"/>
    <w:rsid w:val="00DC356B"/>
    <w:rsid w:val="00DC3F86"/>
    <w:rsid w:val="00DC4126"/>
    <w:rsid w:val="00DC4F46"/>
    <w:rsid w:val="00DC52B2"/>
    <w:rsid w:val="00DC55FB"/>
    <w:rsid w:val="00DC57F4"/>
    <w:rsid w:val="00DC64A2"/>
    <w:rsid w:val="00DC67BB"/>
    <w:rsid w:val="00DC6EA0"/>
    <w:rsid w:val="00DC6FDB"/>
    <w:rsid w:val="00DC70D7"/>
    <w:rsid w:val="00DD17F2"/>
    <w:rsid w:val="00DD26B9"/>
    <w:rsid w:val="00DD2B6F"/>
    <w:rsid w:val="00DD2B90"/>
    <w:rsid w:val="00DD390A"/>
    <w:rsid w:val="00DD3954"/>
    <w:rsid w:val="00DD3D04"/>
    <w:rsid w:val="00DD41C9"/>
    <w:rsid w:val="00DD486F"/>
    <w:rsid w:val="00DD51E9"/>
    <w:rsid w:val="00DD589F"/>
    <w:rsid w:val="00DD5D2C"/>
    <w:rsid w:val="00DD61B6"/>
    <w:rsid w:val="00DD707F"/>
    <w:rsid w:val="00DD7630"/>
    <w:rsid w:val="00DD767D"/>
    <w:rsid w:val="00DD7C02"/>
    <w:rsid w:val="00DE0199"/>
    <w:rsid w:val="00DE024E"/>
    <w:rsid w:val="00DE1514"/>
    <w:rsid w:val="00DE16A9"/>
    <w:rsid w:val="00DE17B9"/>
    <w:rsid w:val="00DE20DD"/>
    <w:rsid w:val="00DE33B9"/>
    <w:rsid w:val="00DE3E2B"/>
    <w:rsid w:val="00DE4331"/>
    <w:rsid w:val="00DE4546"/>
    <w:rsid w:val="00DE4647"/>
    <w:rsid w:val="00DE470C"/>
    <w:rsid w:val="00DE559F"/>
    <w:rsid w:val="00DE654B"/>
    <w:rsid w:val="00DE65A2"/>
    <w:rsid w:val="00DE786E"/>
    <w:rsid w:val="00DE788A"/>
    <w:rsid w:val="00DE7E2B"/>
    <w:rsid w:val="00DF01DC"/>
    <w:rsid w:val="00DF1A0C"/>
    <w:rsid w:val="00DF22DA"/>
    <w:rsid w:val="00DF2300"/>
    <w:rsid w:val="00DF26A2"/>
    <w:rsid w:val="00DF3728"/>
    <w:rsid w:val="00DF3EF7"/>
    <w:rsid w:val="00DF4165"/>
    <w:rsid w:val="00DF495F"/>
    <w:rsid w:val="00DF4F49"/>
    <w:rsid w:val="00DF5708"/>
    <w:rsid w:val="00DF5C2A"/>
    <w:rsid w:val="00DF5F96"/>
    <w:rsid w:val="00DF68AA"/>
    <w:rsid w:val="00DF6C15"/>
    <w:rsid w:val="00DF6FA6"/>
    <w:rsid w:val="00DF7562"/>
    <w:rsid w:val="00E00344"/>
    <w:rsid w:val="00E00A2A"/>
    <w:rsid w:val="00E00CE0"/>
    <w:rsid w:val="00E0217A"/>
    <w:rsid w:val="00E02B5E"/>
    <w:rsid w:val="00E0309F"/>
    <w:rsid w:val="00E0317D"/>
    <w:rsid w:val="00E037B9"/>
    <w:rsid w:val="00E053C3"/>
    <w:rsid w:val="00E0660D"/>
    <w:rsid w:val="00E068B5"/>
    <w:rsid w:val="00E07263"/>
    <w:rsid w:val="00E07568"/>
    <w:rsid w:val="00E07A8B"/>
    <w:rsid w:val="00E102AE"/>
    <w:rsid w:val="00E10F59"/>
    <w:rsid w:val="00E111E6"/>
    <w:rsid w:val="00E1153B"/>
    <w:rsid w:val="00E11D25"/>
    <w:rsid w:val="00E1227C"/>
    <w:rsid w:val="00E1393C"/>
    <w:rsid w:val="00E13DFC"/>
    <w:rsid w:val="00E142A6"/>
    <w:rsid w:val="00E14854"/>
    <w:rsid w:val="00E1488E"/>
    <w:rsid w:val="00E14FAA"/>
    <w:rsid w:val="00E154DD"/>
    <w:rsid w:val="00E157C6"/>
    <w:rsid w:val="00E1750F"/>
    <w:rsid w:val="00E1795B"/>
    <w:rsid w:val="00E17A22"/>
    <w:rsid w:val="00E17A4F"/>
    <w:rsid w:val="00E17E95"/>
    <w:rsid w:val="00E20BB3"/>
    <w:rsid w:val="00E2103B"/>
    <w:rsid w:val="00E21104"/>
    <w:rsid w:val="00E21668"/>
    <w:rsid w:val="00E21A96"/>
    <w:rsid w:val="00E21EFC"/>
    <w:rsid w:val="00E22C0B"/>
    <w:rsid w:val="00E22D4A"/>
    <w:rsid w:val="00E22E0B"/>
    <w:rsid w:val="00E232A7"/>
    <w:rsid w:val="00E2344F"/>
    <w:rsid w:val="00E23BA3"/>
    <w:rsid w:val="00E243F3"/>
    <w:rsid w:val="00E24B94"/>
    <w:rsid w:val="00E24BF5"/>
    <w:rsid w:val="00E24E9A"/>
    <w:rsid w:val="00E252A4"/>
    <w:rsid w:val="00E259EE"/>
    <w:rsid w:val="00E26705"/>
    <w:rsid w:val="00E271A7"/>
    <w:rsid w:val="00E2724D"/>
    <w:rsid w:val="00E274D8"/>
    <w:rsid w:val="00E27774"/>
    <w:rsid w:val="00E27D70"/>
    <w:rsid w:val="00E30330"/>
    <w:rsid w:val="00E3079A"/>
    <w:rsid w:val="00E30E7A"/>
    <w:rsid w:val="00E31846"/>
    <w:rsid w:val="00E319CA"/>
    <w:rsid w:val="00E31EF3"/>
    <w:rsid w:val="00E331B8"/>
    <w:rsid w:val="00E333F3"/>
    <w:rsid w:val="00E33DA0"/>
    <w:rsid w:val="00E33F72"/>
    <w:rsid w:val="00E342E9"/>
    <w:rsid w:val="00E34A40"/>
    <w:rsid w:val="00E34B4C"/>
    <w:rsid w:val="00E34DC8"/>
    <w:rsid w:val="00E35F8C"/>
    <w:rsid w:val="00E3627B"/>
    <w:rsid w:val="00E368FA"/>
    <w:rsid w:val="00E37C38"/>
    <w:rsid w:val="00E402B8"/>
    <w:rsid w:val="00E4084E"/>
    <w:rsid w:val="00E42084"/>
    <w:rsid w:val="00E4355C"/>
    <w:rsid w:val="00E43AF1"/>
    <w:rsid w:val="00E44037"/>
    <w:rsid w:val="00E44455"/>
    <w:rsid w:val="00E44DA9"/>
    <w:rsid w:val="00E457ED"/>
    <w:rsid w:val="00E45FDE"/>
    <w:rsid w:val="00E46353"/>
    <w:rsid w:val="00E4649E"/>
    <w:rsid w:val="00E46E71"/>
    <w:rsid w:val="00E5096C"/>
    <w:rsid w:val="00E50D46"/>
    <w:rsid w:val="00E5202F"/>
    <w:rsid w:val="00E52587"/>
    <w:rsid w:val="00E52AD2"/>
    <w:rsid w:val="00E52DA6"/>
    <w:rsid w:val="00E5365C"/>
    <w:rsid w:val="00E54821"/>
    <w:rsid w:val="00E548A4"/>
    <w:rsid w:val="00E5538A"/>
    <w:rsid w:val="00E55797"/>
    <w:rsid w:val="00E55B4B"/>
    <w:rsid w:val="00E55C38"/>
    <w:rsid w:val="00E5611D"/>
    <w:rsid w:val="00E56EBE"/>
    <w:rsid w:val="00E57541"/>
    <w:rsid w:val="00E57DC6"/>
    <w:rsid w:val="00E60520"/>
    <w:rsid w:val="00E615DE"/>
    <w:rsid w:val="00E61DCB"/>
    <w:rsid w:val="00E6234F"/>
    <w:rsid w:val="00E62C58"/>
    <w:rsid w:val="00E62DC9"/>
    <w:rsid w:val="00E636C0"/>
    <w:rsid w:val="00E63CFD"/>
    <w:rsid w:val="00E63D3E"/>
    <w:rsid w:val="00E63E1A"/>
    <w:rsid w:val="00E64276"/>
    <w:rsid w:val="00E64C31"/>
    <w:rsid w:val="00E65616"/>
    <w:rsid w:val="00E65F1D"/>
    <w:rsid w:val="00E665F1"/>
    <w:rsid w:val="00E667B1"/>
    <w:rsid w:val="00E66A4F"/>
    <w:rsid w:val="00E66CDD"/>
    <w:rsid w:val="00E674BD"/>
    <w:rsid w:val="00E6751D"/>
    <w:rsid w:val="00E67583"/>
    <w:rsid w:val="00E676A3"/>
    <w:rsid w:val="00E67A95"/>
    <w:rsid w:val="00E67E10"/>
    <w:rsid w:val="00E70144"/>
    <w:rsid w:val="00E70891"/>
    <w:rsid w:val="00E70BC7"/>
    <w:rsid w:val="00E70D4A"/>
    <w:rsid w:val="00E70FC5"/>
    <w:rsid w:val="00E7214B"/>
    <w:rsid w:val="00E7218D"/>
    <w:rsid w:val="00E72C9E"/>
    <w:rsid w:val="00E72EE8"/>
    <w:rsid w:val="00E738B9"/>
    <w:rsid w:val="00E74E87"/>
    <w:rsid w:val="00E7501F"/>
    <w:rsid w:val="00E75846"/>
    <w:rsid w:val="00E7627D"/>
    <w:rsid w:val="00E7641B"/>
    <w:rsid w:val="00E764E3"/>
    <w:rsid w:val="00E77CA1"/>
    <w:rsid w:val="00E80F46"/>
    <w:rsid w:val="00E80FF8"/>
    <w:rsid w:val="00E81900"/>
    <w:rsid w:val="00E82882"/>
    <w:rsid w:val="00E82A53"/>
    <w:rsid w:val="00E831B8"/>
    <w:rsid w:val="00E83227"/>
    <w:rsid w:val="00E83851"/>
    <w:rsid w:val="00E83BD0"/>
    <w:rsid w:val="00E84165"/>
    <w:rsid w:val="00E84385"/>
    <w:rsid w:val="00E85602"/>
    <w:rsid w:val="00E85CE8"/>
    <w:rsid w:val="00E863EC"/>
    <w:rsid w:val="00E8640C"/>
    <w:rsid w:val="00E867B0"/>
    <w:rsid w:val="00E86D9D"/>
    <w:rsid w:val="00E8788B"/>
    <w:rsid w:val="00E878A4"/>
    <w:rsid w:val="00E87F62"/>
    <w:rsid w:val="00E9021F"/>
    <w:rsid w:val="00E902A8"/>
    <w:rsid w:val="00E9073B"/>
    <w:rsid w:val="00E90C02"/>
    <w:rsid w:val="00E90CAF"/>
    <w:rsid w:val="00E9115F"/>
    <w:rsid w:val="00E91C95"/>
    <w:rsid w:val="00E91FA4"/>
    <w:rsid w:val="00E9222B"/>
    <w:rsid w:val="00E924EA"/>
    <w:rsid w:val="00E92FC7"/>
    <w:rsid w:val="00E93BC0"/>
    <w:rsid w:val="00E944A5"/>
    <w:rsid w:val="00E94540"/>
    <w:rsid w:val="00E94ACD"/>
    <w:rsid w:val="00E94E44"/>
    <w:rsid w:val="00E94E8E"/>
    <w:rsid w:val="00E9565F"/>
    <w:rsid w:val="00E959AC"/>
    <w:rsid w:val="00E95B8C"/>
    <w:rsid w:val="00E9651F"/>
    <w:rsid w:val="00E96BFC"/>
    <w:rsid w:val="00E97105"/>
    <w:rsid w:val="00E9747E"/>
    <w:rsid w:val="00EA0758"/>
    <w:rsid w:val="00EA0BA7"/>
    <w:rsid w:val="00EA11C6"/>
    <w:rsid w:val="00EA15DA"/>
    <w:rsid w:val="00EA1E0F"/>
    <w:rsid w:val="00EA2817"/>
    <w:rsid w:val="00EA31F1"/>
    <w:rsid w:val="00EA37D5"/>
    <w:rsid w:val="00EA403F"/>
    <w:rsid w:val="00EA4147"/>
    <w:rsid w:val="00EA43F3"/>
    <w:rsid w:val="00EA474B"/>
    <w:rsid w:val="00EA4C01"/>
    <w:rsid w:val="00EA5BD2"/>
    <w:rsid w:val="00EA5D94"/>
    <w:rsid w:val="00EA5E9F"/>
    <w:rsid w:val="00EA61FB"/>
    <w:rsid w:val="00EA7244"/>
    <w:rsid w:val="00EA76D2"/>
    <w:rsid w:val="00EA7871"/>
    <w:rsid w:val="00EB0262"/>
    <w:rsid w:val="00EB096E"/>
    <w:rsid w:val="00EB0AC6"/>
    <w:rsid w:val="00EB0FE8"/>
    <w:rsid w:val="00EB19EA"/>
    <w:rsid w:val="00EB3779"/>
    <w:rsid w:val="00EB479E"/>
    <w:rsid w:val="00EB4948"/>
    <w:rsid w:val="00EB4976"/>
    <w:rsid w:val="00EB49E9"/>
    <w:rsid w:val="00EB6063"/>
    <w:rsid w:val="00EB6470"/>
    <w:rsid w:val="00EB7180"/>
    <w:rsid w:val="00EB7CD9"/>
    <w:rsid w:val="00EB7FAA"/>
    <w:rsid w:val="00EC0533"/>
    <w:rsid w:val="00EC06FC"/>
    <w:rsid w:val="00EC081E"/>
    <w:rsid w:val="00EC0E40"/>
    <w:rsid w:val="00EC1D10"/>
    <w:rsid w:val="00EC2739"/>
    <w:rsid w:val="00EC278F"/>
    <w:rsid w:val="00EC2986"/>
    <w:rsid w:val="00EC2A08"/>
    <w:rsid w:val="00EC2D1D"/>
    <w:rsid w:val="00EC39F0"/>
    <w:rsid w:val="00EC4514"/>
    <w:rsid w:val="00EC459F"/>
    <w:rsid w:val="00EC4BB9"/>
    <w:rsid w:val="00EC4D1F"/>
    <w:rsid w:val="00EC568B"/>
    <w:rsid w:val="00EC65DD"/>
    <w:rsid w:val="00ED0B87"/>
    <w:rsid w:val="00ED0EB0"/>
    <w:rsid w:val="00ED0F78"/>
    <w:rsid w:val="00ED14BA"/>
    <w:rsid w:val="00ED14DB"/>
    <w:rsid w:val="00ED164C"/>
    <w:rsid w:val="00ED275C"/>
    <w:rsid w:val="00ED32CF"/>
    <w:rsid w:val="00ED3D56"/>
    <w:rsid w:val="00ED4CF8"/>
    <w:rsid w:val="00ED52FC"/>
    <w:rsid w:val="00ED5DD8"/>
    <w:rsid w:val="00ED6B58"/>
    <w:rsid w:val="00ED7A47"/>
    <w:rsid w:val="00ED7C44"/>
    <w:rsid w:val="00ED7F87"/>
    <w:rsid w:val="00EE01FC"/>
    <w:rsid w:val="00EE08B2"/>
    <w:rsid w:val="00EE1086"/>
    <w:rsid w:val="00EE165E"/>
    <w:rsid w:val="00EE1BE1"/>
    <w:rsid w:val="00EE1D8A"/>
    <w:rsid w:val="00EE1F70"/>
    <w:rsid w:val="00EE29CE"/>
    <w:rsid w:val="00EE312A"/>
    <w:rsid w:val="00EE3A61"/>
    <w:rsid w:val="00EE3EAA"/>
    <w:rsid w:val="00EE4020"/>
    <w:rsid w:val="00EE4E22"/>
    <w:rsid w:val="00EE59C2"/>
    <w:rsid w:val="00EE5D58"/>
    <w:rsid w:val="00EE5D8A"/>
    <w:rsid w:val="00EE646D"/>
    <w:rsid w:val="00EE6B29"/>
    <w:rsid w:val="00EE72ED"/>
    <w:rsid w:val="00EE7B7B"/>
    <w:rsid w:val="00EF0B88"/>
    <w:rsid w:val="00EF14AA"/>
    <w:rsid w:val="00EF19D9"/>
    <w:rsid w:val="00EF2DEC"/>
    <w:rsid w:val="00EF3F17"/>
    <w:rsid w:val="00EF4367"/>
    <w:rsid w:val="00EF4986"/>
    <w:rsid w:val="00EF518B"/>
    <w:rsid w:val="00EF58AD"/>
    <w:rsid w:val="00EF5F77"/>
    <w:rsid w:val="00EF690A"/>
    <w:rsid w:val="00EF6EB5"/>
    <w:rsid w:val="00EF797C"/>
    <w:rsid w:val="00F00307"/>
    <w:rsid w:val="00F01AAB"/>
    <w:rsid w:val="00F026B5"/>
    <w:rsid w:val="00F030FC"/>
    <w:rsid w:val="00F0366F"/>
    <w:rsid w:val="00F03B3B"/>
    <w:rsid w:val="00F041A7"/>
    <w:rsid w:val="00F04F06"/>
    <w:rsid w:val="00F05A1D"/>
    <w:rsid w:val="00F06584"/>
    <w:rsid w:val="00F06B1B"/>
    <w:rsid w:val="00F06D16"/>
    <w:rsid w:val="00F06FD2"/>
    <w:rsid w:val="00F071B3"/>
    <w:rsid w:val="00F0788F"/>
    <w:rsid w:val="00F07895"/>
    <w:rsid w:val="00F07A07"/>
    <w:rsid w:val="00F10116"/>
    <w:rsid w:val="00F107ED"/>
    <w:rsid w:val="00F109E9"/>
    <w:rsid w:val="00F10DD6"/>
    <w:rsid w:val="00F11789"/>
    <w:rsid w:val="00F11884"/>
    <w:rsid w:val="00F118B2"/>
    <w:rsid w:val="00F1265B"/>
    <w:rsid w:val="00F12A76"/>
    <w:rsid w:val="00F132BB"/>
    <w:rsid w:val="00F13A7C"/>
    <w:rsid w:val="00F14997"/>
    <w:rsid w:val="00F150AD"/>
    <w:rsid w:val="00F15224"/>
    <w:rsid w:val="00F1530A"/>
    <w:rsid w:val="00F15437"/>
    <w:rsid w:val="00F1628F"/>
    <w:rsid w:val="00F162DE"/>
    <w:rsid w:val="00F168F6"/>
    <w:rsid w:val="00F169F7"/>
    <w:rsid w:val="00F16C65"/>
    <w:rsid w:val="00F17B65"/>
    <w:rsid w:val="00F2126B"/>
    <w:rsid w:val="00F22888"/>
    <w:rsid w:val="00F230BC"/>
    <w:rsid w:val="00F2396D"/>
    <w:rsid w:val="00F252FD"/>
    <w:rsid w:val="00F256B7"/>
    <w:rsid w:val="00F25CC9"/>
    <w:rsid w:val="00F25D3A"/>
    <w:rsid w:val="00F25D48"/>
    <w:rsid w:val="00F25D65"/>
    <w:rsid w:val="00F25F24"/>
    <w:rsid w:val="00F26086"/>
    <w:rsid w:val="00F2669A"/>
    <w:rsid w:val="00F26E17"/>
    <w:rsid w:val="00F27ECB"/>
    <w:rsid w:val="00F30385"/>
    <w:rsid w:val="00F30D21"/>
    <w:rsid w:val="00F31D97"/>
    <w:rsid w:val="00F3269C"/>
    <w:rsid w:val="00F33161"/>
    <w:rsid w:val="00F3476E"/>
    <w:rsid w:val="00F351F3"/>
    <w:rsid w:val="00F35D58"/>
    <w:rsid w:val="00F3652A"/>
    <w:rsid w:val="00F367F6"/>
    <w:rsid w:val="00F409E7"/>
    <w:rsid w:val="00F40EBA"/>
    <w:rsid w:val="00F411EC"/>
    <w:rsid w:val="00F41702"/>
    <w:rsid w:val="00F42B33"/>
    <w:rsid w:val="00F43D24"/>
    <w:rsid w:val="00F440D3"/>
    <w:rsid w:val="00F44263"/>
    <w:rsid w:val="00F44853"/>
    <w:rsid w:val="00F450CA"/>
    <w:rsid w:val="00F4541C"/>
    <w:rsid w:val="00F460AB"/>
    <w:rsid w:val="00F4642A"/>
    <w:rsid w:val="00F468A3"/>
    <w:rsid w:val="00F46953"/>
    <w:rsid w:val="00F46CB5"/>
    <w:rsid w:val="00F47741"/>
    <w:rsid w:val="00F47F3B"/>
    <w:rsid w:val="00F5024F"/>
    <w:rsid w:val="00F506EC"/>
    <w:rsid w:val="00F50A38"/>
    <w:rsid w:val="00F51B7D"/>
    <w:rsid w:val="00F52223"/>
    <w:rsid w:val="00F5274C"/>
    <w:rsid w:val="00F5296D"/>
    <w:rsid w:val="00F52A13"/>
    <w:rsid w:val="00F52DD1"/>
    <w:rsid w:val="00F53FA1"/>
    <w:rsid w:val="00F54303"/>
    <w:rsid w:val="00F555AB"/>
    <w:rsid w:val="00F563CB"/>
    <w:rsid w:val="00F56405"/>
    <w:rsid w:val="00F56414"/>
    <w:rsid w:val="00F567C7"/>
    <w:rsid w:val="00F567F2"/>
    <w:rsid w:val="00F56A79"/>
    <w:rsid w:val="00F56E51"/>
    <w:rsid w:val="00F56F50"/>
    <w:rsid w:val="00F57064"/>
    <w:rsid w:val="00F609A6"/>
    <w:rsid w:val="00F61236"/>
    <w:rsid w:val="00F61D9B"/>
    <w:rsid w:val="00F62153"/>
    <w:rsid w:val="00F627CD"/>
    <w:rsid w:val="00F6342C"/>
    <w:rsid w:val="00F644D0"/>
    <w:rsid w:val="00F64D4E"/>
    <w:rsid w:val="00F66474"/>
    <w:rsid w:val="00F668D5"/>
    <w:rsid w:val="00F66C90"/>
    <w:rsid w:val="00F7008B"/>
    <w:rsid w:val="00F70812"/>
    <w:rsid w:val="00F71D48"/>
    <w:rsid w:val="00F72024"/>
    <w:rsid w:val="00F7274C"/>
    <w:rsid w:val="00F72C3D"/>
    <w:rsid w:val="00F72D14"/>
    <w:rsid w:val="00F7365D"/>
    <w:rsid w:val="00F73B59"/>
    <w:rsid w:val="00F73B85"/>
    <w:rsid w:val="00F73C50"/>
    <w:rsid w:val="00F74022"/>
    <w:rsid w:val="00F740F4"/>
    <w:rsid w:val="00F74397"/>
    <w:rsid w:val="00F74C4E"/>
    <w:rsid w:val="00F74D15"/>
    <w:rsid w:val="00F76401"/>
    <w:rsid w:val="00F765F7"/>
    <w:rsid w:val="00F76B60"/>
    <w:rsid w:val="00F774B3"/>
    <w:rsid w:val="00F776CB"/>
    <w:rsid w:val="00F77E6F"/>
    <w:rsid w:val="00F801BF"/>
    <w:rsid w:val="00F80E9B"/>
    <w:rsid w:val="00F81EA5"/>
    <w:rsid w:val="00F82290"/>
    <w:rsid w:val="00F825B5"/>
    <w:rsid w:val="00F82C2B"/>
    <w:rsid w:val="00F82CB7"/>
    <w:rsid w:val="00F82FAC"/>
    <w:rsid w:val="00F8315A"/>
    <w:rsid w:val="00F83C8A"/>
    <w:rsid w:val="00F841A9"/>
    <w:rsid w:val="00F8454D"/>
    <w:rsid w:val="00F84C1F"/>
    <w:rsid w:val="00F84C70"/>
    <w:rsid w:val="00F84F78"/>
    <w:rsid w:val="00F85205"/>
    <w:rsid w:val="00F86907"/>
    <w:rsid w:val="00F8705F"/>
    <w:rsid w:val="00F87D21"/>
    <w:rsid w:val="00F903F2"/>
    <w:rsid w:val="00F911AF"/>
    <w:rsid w:val="00F9169A"/>
    <w:rsid w:val="00F920E7"/>
    <w:rsid w:val="00F92FC8"/>
    <w:rsid w:val="00F93AEA"/>
    <w:rsid w:val="00F93B7B"/>
    <w:rsid w:val="00F93BAA"/>
    <w:rsid w:val="00F93D7D"/>
    <w:rsid w:val="00F943C8"/>
    <w:rsid w:val="00F94416"/>
    <w:rsid w:val="00F94781"/>
    <w:rsid w:val="00F94DCB"/>
    <w:rsid w:val="00F94E2E"/>
    <w:rsid w:val="00F95432"/>
    <w:rsid w:val="00F959B2"/>
    <w:rsid w:val="00F9692B"/>
    <w:rsid w:val="00F96BE6"/>
    <w:rsid w:val="00F9709C"/>
    <w:rsid w:val="00F971F6"/>
    <w:rsid w:val="00F97A6D"/>
    <w:rsid w:val="00F97B78"/>
    <w:rsid w:val="00FA0A4B"/>
    <w:rsid w:val="00FA145F"/>
    <w:rsid w:val="00FA1861"/>
    <w:rsid w:val="00FA2356"/>
    <w:rsid w:val="00FA2CB9"/>
    <w:rsid w:val="00FA2DFC"/>
    <w:rsid w:val="00FA3271"/>
    <w:rsid w:val="00FA396B"/>
    <w:rsid w:val="00FA3BD2"/>
    <w:rsid w:val="00FA4F5E"/>
    <w:rsid w:val="00FA59BA"/>
    <w:rsid w:val="00FA5EE3"/>
    <w:rsid w:val="00FA64B5"/>
    <w:rsid w:val="00FA72FD"/>
    <w:rsid w:val="00FA74C0"/>
    <w:rsid w:val="00FA7C89"/>
    <w:rsid w:val="00FA7E02"/>
    <w:rsid w:val="00FB05A1"/>
    <w:rsid w:val="00FB0905"/>
    <w:rsid w:val="00FB3043"/>
    <w:rsid w:val="00FB3CDC"/>
    <w:rsid w:val="00FB3EE2"/>
    <w:rsid w:val="00FB498A"/>
    <w:rsid w:val="00FB4FF4"/>
    <w:rsid w:val="00FB58A3"/>
    <w:rsid w:val="00FB6192"/>
    <w:rsid w:val="00FB6D1F"/>
    <w:rsid w:val="00FB7ECB"/>
    <w:rsid w:val="00FC0463"/>
    <w:rsid w:val="00FC0BD6"/>
    <w:rsid w:val="00FC1DE8"/>
    <w:rsid w:val="00FC1F36"/>
    <w:rsid w:val="00FC230F"/>
    <w:rsid w:val="00FC3904"/>
    <w:rsid w:val="00FC395A"/>
    <w:rsid w:val="00FC396C"/>
    <w:rsid w:val="00FC4D24"/>
    <w:rsid w:val="00FC60EC"/>
    <w:rsid w:val="00FC6A82"/>
    <w:rsid w:val="00FC7661"/>
    <w:rsid w:val="00FC7C26"/>
    <w:rsid w:val="00FD1125"/>
    <w:rsid w:val="00FD12CC"/>
    <w:rsid w:val="00FD15A2"/>
    <w:rsid w:val="00FD1846"/>
    <w:rsid w:val="00FD1EE6"/>
    <w:rsid w:val="00FD243F"/>
    <w:rsid w:val="00FD2C22"/>
    <w:rsid w:val="00FD2E18"/>
    <w:rsid w:val="00FD3F19"/>
    <w:rsid w:val="00FD3FBD"/>
    <w:rsid w:val="00FD4615"/>
    <w:rsid w:val="00FD4698"/>
    <w:rsid w:val="00FD4F08"/>
    <w:rsid w:val="00FD4F80"/>
    <w:rsid w:val="00FD5306"/>
    <w:rsid w:val="00FD561D"/>
    <w:rsid w:val="00FD5C53"/>
    <w:rsid w:val="00FD5DD6"/>
    <w:rsid w:val="00FD673D"/>
    <w:rsid w:val="00FD7131"/>
    <w:rsid w:val="00FD7830"/>
    <w:rsid w:val="00FD7A38"/>
    <w:rsid w:val="00FD7AD6"/>
    <w:rsid w:val="00FE0298"/>
    <w:rsid w:val="00FE040F"/>
    <w:rsid w:val="00FE0802"/>
    <w:rsid w:val="00FE17D9"/>
    <w:rsid w:val="00FE1E07"/>
    <w:rsid w:val="00FE34FB"/>
    <w:rsid w:val="00FE36C9"/>
    <w:rsid w:val="00FE44EA"/>
    <w:rsid w:val="00FE559D"/>
    <w:rsid w:val="00FE568D"/>
    <w:rsid w:val="00FE632B"/>
    <w:rsid w:val="00FE70A6"/>
    <w:rsid w:val="00FE712E"/>
    <w:rsid w:val="00FF1301"/>
    <w:rsid w:val="00FF17A3"/>
    <w:rsid w:val="00FF1AA3"/>
    <w:rsid w:val="00FF23EA"/>
    <w:rsid w:val="00FF325D"/>
    <w:rsid w:val="00FF34A5"/>
    <w:rsid w:val="00FF3724"/>
    <w:rsid w:val="00FF41D5"/>
    <w:rsid w:val="00FF4930"/>
    <w:rsid w:val="00FF4C5E"/>
    <w:rsid w:val="00FF4FD7"/>
    <w:rsid w:val="00FF5655"/>
    <w:rsid w:val="00FF579A"/>
    <w:rsid w:val="00FF5F5F"/>
    <w:rsid w:val="00FF6654"/>
    <w:rsid w:val="00FF6A2E"/>
    <w:rsid w:val="00FF708C"/>
    <w:rsid w:val="00FF7399"/>
    <w:rsid w:val="00FF75B3"/>
    <w:rsid w:val="00FF78C0"/>
    <w:rsid w:val="00FF78C8"/>
    <w:rsid w:val="00FF7C98"/>
    <w:rsid w:val="00FF7F92"/>
    <w:rsid w:val="023C4D7D"/>
    <w:rsid w:val="0E496210"/>
    <w:rsid w:val="24B4E1B3"/>
    <w:rsid w:val="4517F662"/>
    <w:rsid w:val="6A742B4B"/>
    <w:rsid w:val="6EBD80AA"/>
    <w:rsid w:val="7097CAA4"/>
    <w:rsid w:val="71264C8F"/>
    <w:rsid w:val="717AA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11839F"/>
  <w15:chartTrackingRefBased/>
  <w15:docId w15:val="{762FEB64-8610-497D-A83C-06920A04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41F"/>
    <w:rPr>
      <w:rFonts w:ascii="Calibri" w:hAnsi="Calibri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296F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35B1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18B2"/>
    <w:pPr>
      <w:keepNext/>
      <w:keepLines/>
      <w:spacing w:before="40" w:after="0"/>
      <w:outlineLvl w:val="2"/>
    </w:pPr>
    <w:rPr>
      <w:rFonts w:eastAsiaTheme="majorEastAsia" w:cstheme="majorBidi"/>
      <w:color w:val="auto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F579A"/>
    <w:pPr>
      <w:outlineLvl w:val="3"/>
    </w:pPr>
    <w:rPr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96F"/>
    <w:rPr>
      <w:rFonts w:ascii="Calibri" w:hAnsi="Calibri"/>
      <w:b/>
      <w:color w:val="000000" w:themeColor="text1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435B1"/>
    <w:rPr>
      <w:rFonts w:ascii="Times New Roman" w:hAnsi="Times New Roman"/>
      <w:color w:val="000000" w:themeColor="text1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2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00C38"/>
    <w:pPr>
      <w:numPr>
        <w:numId w:val="1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118B2"/>
    <w:rPr>
      <w:rFonts w:ascii="Calibri" w:eastAsiaTheme="majorEastAsia" w:hAnsi="Calibri" w:cstheme="majorBidi"/>
      <w:color w:val="auto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454C3D"/>
    <w:pPr>
      <w:spacing w:before="240" w:after="0" w:line="259" w:lineRule="auto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54C3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54C3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A17F8"/>
    <w:pPr>
      <w:spacing w:before="0" w:after="100" w:line="259" w:lineRule="auto"/>
      <w:ind w:left="440"/>
    </w:pPr>
    <w:rPr>
      <w:rFonts w:cs="Times New Roman"/>
      <w:color w:val="auto"/>
    </w:rPr>
  </w:style>
  <w:style w:type="paragraph" w:styleId="ListParagraph">
    <w:name w:val="List Paragraph"/>
    <w:basedOn w:val="Normal"/>
    <w:uiPriority w:val="34"/>
    <w:unhideWhenUsed/>
    <w:qFormat/>
    <w:rsid w:val="007C4C80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D77990"/>
  </w:style>
  <w:style w:type="paragraph" w:customStyle="1" w:styleId="PolicyText1">
    <w:name w:val="PolicyText1"/>
    <w:basedOn w:val="Normal"/>
    <w:qFormat/>
    <w:rsid w:val="006D7266"/>
    <w:pPr>
      <w:spacing w:before="0" w:after="240" w:line="240" w:lineRule="auto"/>
    </w:pPr>
    <w:rPr>
      <w:rFonts w:ascii="Arial" w:hAnsi="Arial" w:cs="Arial"/>
      <w:color w:val="auto"/>
      <w:sz w:val="20"/>
      <w:szCs w:val="20"/>
    </w:rPr>
  </w:style>
  <w:style w:type="paragraph" w:customStyle="1" w:styleId="PolicyText2">
    <w:name w:val="PolicyText2"/>
    <w:basedOn w:val="Normal"/>
    <w:autoRedefine/>
    <w:qFormat/>
    <w:rsid w:val="006D7266"/>
    <w:pPr>
      <w:spacing w:before="0" w:after="240" w:line="240" w:lineRule="auto"/>
      <w:ind w:left="360" w:right="720"/>
    </w:pPr>
    <w:rPr>
      <w:rFonts w:ascii="Arial" w:hAnsi="Arial" w:cs="Arial"/>
      <w:color w:val="auto"/>
      <w:sz w:val="20"/>
    </w:rPr>
  </w:style>
  <w:style w:type="character" w:customStyle="1" w:styleId="titleauthoretc">
    <w:name w:val="titleauthoretc"/>
    <w:basedOn w:val="DefaultParagraphFont"/>
    <w:rsid w:val="00E7218D"/>
  </w:style>
  <w:style w:type="character" w:styleId="Strong">
    <w:name w:val="Strong"/>
    <w:basedOn w:val="DefaultParagraphFont"/>
    <w:uiPriority w:val="22"/>
    <w:qFormat/>
    <w:rsid w:val="00E7218D"/>
    <w:rPr>
      <w:b/>
      <w:bCs/>
    </w:rPr>
  </w:style>
  <w:style w:type="character" w:customStyle="1" w:styleId="authors-info">
    <w:name w:val="authors-info"/>
    <w:basedOn w:val="DefaultParagraphFont"/>
    <w:rsid w:val="00E7218D"/>
  </w:style>
  <w:style w:type="character" w:customStyle="1" w:styleId="blue-tooltip">
    <w:name w:val="blue-tooltip"/>
    <w:basedOn w:val="DefaultParagraphFont"/>
    <w:rsid w:val="00E7218D"/>
  </w:style>
  <w:style w:type="paragraph" w:styleId="TableofFigures">
    <w:name w:val="table of figures"/>
    <w:basedOn w:val="Normal"/>
    <w:next w:val="Normal"/>
    <w:uiPriority w:val="99"/>
    <w:unhideWhenUsed/>
    <w:rsid w:val="00A91068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AD5F63"/>
    <w:rPr>
      <w:color w:val="605E5C"/>
      <w:shd w:val="clear" w:color="auto" w:fill="E1DFDD"/>
    </w:rPr>
  </w:style>
  <w:style w:type="character" w:customStyle="1" w:styleId="Title1">
    <w:name w:val="Title1"/>
    <w:basedOn w:val="DefaultParagraphFont"/>
    <w:rsid w:val="00D53FD7"/>
  </w:style>
  <w:style w:type="paragraph" w:styleId="NormalWeb">
    <w:name w:val="Normal (Web)"/>
    <w:basedOn w:val="Normal"/>
    <w:uiPriority w:val="99"/>
    <w:semiHidden/>
    <w:unhideWhenUsed/>
    <w:rsid w:val="00382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val="en-GB" w:eastAsia="en-GB"/>
    </w:rPr>
  </w:style>
  <w:style w:type="character" w:customStyle="1" w:styleId="omsvector">
    <w:name w:val="oms_vector"/>
    <w:basedOn w:val="DefaultParagraphFont"/>
    <w:rsid w:val="0065513A"/>
  </w:style>
  <w:style w:type="character" w:customStyle="1" w:styleId="omssqrt">
    <w:name w:val="oms_sqrt"/>
    <w:basedOn w:val="DefaultParagraphFont"/>
    <w:rsid w:val="0065513A"/>
  </w:style>
  <w:style w:type="character" w:customStyle="1" w:styleId="omsformula">
    <w:name w:val="oms_formula"/>
    <w:basedOn w:val="DefaultParagraphFont"/>
    <w:rsid w:val="0065513A"/>
  </w:style>
  <w:style w:type="paragraph" w:customStyle="1" w:styleId="center">
    <w:name w:val="center"/>
    <w:basedOn w:val="Normal"/>
    <w:rsid w:val="0014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val="en-GB" w:eastAsia="en-GB"/>
    </w:rPr>
  </w:style>
  <w:style w:type="character" w:styleId="SubtleEmphasis">
    <w:name w:val="Subtle Emphasis"/>
    <w:basedOn w:val="DefaultParagraphFont"/>
    <w:uiPriority w:val="19"/>
    <w:unhideWhenUsed/>
    <w:qFormat/>
    <w:rsid w:val="0052394C"/>
    <w:rPr>
      <w:rFonts w:ascii="Calibri" w:hAnsi="Calibri"/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unhideWhenUsed/>
    <w:qFormat/>
    <w:rsid w:val="00DE4546"/>
    <w:rPr>
      <w:smallCaps/>
      <w:color w:val="5A5A5A" w:themeColor="text1" w:themeTint="A5"/>
    </w:rPr>
  </w:style>
  <w:style w:type="character" w:styleId="Emphasis">
    <w:name w:val="Emphasis"/>
    <w:basedOn w:val="DefaultParagraphFont"/>
    <w:uiPriority w:val="20"/>
    <w:unhideWhenUsed/>
    <w:qFormat/>
    <w:rsid w:val="0052394C"/>
    <w:rPr>
      <w:i/>
      <w:iCs/>
    </w:rPr>
  </w:style>
  <w:style w:type="paragraph" w:styleId="NoSpacing">
    <w:name w:val="No Spacing"/>
    <w:uiPriority w:val="1"/>
    <w:unhideWhenUsed/>
    <w:qFormat/>
    <w:rsid w:val="001D2D51"/>
    <w:pPr>
      <w:spacing w:before="0" w:after="0" w:line="240" w:lineRule="auto"/>
    </w:pPr>
    <w:rPr>
      <w:rFonts w:ascii="Calibri" w:hAnsi="Calibr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F579A"/>
    <w:rPr>
      <w:rFonts w:ascii="Calibri" w:eastAsiaTheme="majorEastAsia" w:hAnsi="Calibri" w:cstheme="majorBidi"/>
      <w:iCs/>
      <w:color w:val="auto"/>
      <w:sz w:val="24"/>
      <w:szCs w:val="24"/>
    </w:rPr>
  </w:style>
  <w:style w:type="table" w:styleId="TableGrid">
    <w:name w:val="Table Grid"/>
    <w:basedOn w:val="TableNormal"/>
    <w:uiPriority w:val="39"/>
    <w:rsid w:val="00530D4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8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09316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Wik18</b:Tag>
    <b:SourceType>InternetSite</b:SourceType>
    <b:Guid>{1D9FFDAD-F8E4-4FBB-BB55-86C0D1973617}</b:Guid>
    <b:Title>Wikipedia</b:Title>
    <b:YearAccessed>2018</b:YearAccessed>
    <b:MonthAccessed>December</b:MonthAccessed>
    <b:DayAccessed>17</b:DayAccessed>
    <b:URL>https://en.wikipedia.org/wiki/RSA_(cryptosystem)</b:URL>
    <b:Version>This page was last edited on 1 December 2018, at 10:39 (UTC)</b:Version>
    <b:RefOrder>2</b:RefOrder>
  </b:Source>
  <b:Source>
    <b:Tag>Nat18</b:Tag>
    <b:SourceType>InternetSite</b:SourceType>
    <b:Guid>{63B02969-05A8-46DB-8D3D-4633A99F3E07}</b:Guid>
    <b:Author>
      <b:Author>
        <b:NameList>
          <b:Person>
            <b:Last>NathanManworrena</b:Last>
            <b:First>JoshuaLetwatb,</b:First>
            <b:Middle>OliviaDaily</b:Middle>
          </b:Person>
        </b:NameList>
      </b:Author>
    </b:Author>
    <b:Title>Science Direct</b:Title>
    <b:YearAccessed>2018</b:YearAccessed>
    <b:MonthAccessed>December</b:MonthAccessed>
    <b:DayAccessed>17</b:DayAccessed>
    <b:URL>https://www.sciencedirect.com/science/article/pii/S0007681316000033?via%3Dihub</b:URL>
    <b:RefOrder>3</b:RefOrder>
  </b:Source>
  <b:Source>
    <b:Tag>Giw18</b:Tag>
    <b:SourceType>ConferenceProceedings</b:SourceType>
    <b:Guid>{2629DDB0-2CE3-476C-87FB-4A05A6E61883}</b:Guid>
    <b:Title>User Information Security Behavior Towards Data Breach in Bring Your Own Device (BYOD) Enabled Organizations Leveraging Protection Motivation Theory</b:Title>
    <b:Year>2018</b:Year>
    <b:Author>
      <b:Author>
        <b:NameList>
          <b:Person>
            <b:Last>Giwah</b:Last>
            <b:First>Anthony</b:First>
            <b:Middle>Duke</b:Middle>
          </b:Person>
        </b:NameList>
      </b:Author>
    </b:Author>
    <b:ConferenceName>SoutheastCon 2018</b:ConferenceName>
    <b:RefOrder>4</b:RefOrder>
  </b:Source>
  <b:Source>
    <b:Tag>Ast</b:Tag>
    <b:SourceType>JournalArticle</b:SourceType>
    <b:Guid>{72CBCFAF-1127-4309-9586-25960876DF1B}</b:Guid>
    <b:Title>BYOD ISSUES AND STRATEGIES IN ORGANIZATIONS</b:Title>
    <b:URL>https://pdfs.semanticscholar.org/6725/b0648667cab3a46ce2d1e33d4cf3585e37e6.pdf</b:URL>
    <b:Author>
      <b:Author>
        <b:NameList>
          <b:Person>
            <b:Last>Astani</b:Last>
            <b:First>M.,</b:First>
            <b:Middle>Ready, K., &amp; Tessema, M.</b:Middle>
          </b:Person>
        </b:NameList>
      </b:Author>
    </b:Author>
    <b:JournalName>Information &amp; Management, 10(5), 245–254.</b:JournalName>
    <b:RefOrder>5</b:RefOrder>
  </b:Source>
  <b:Source>
    <b:Tag>Bai17</b:Tag>
    <b:SourceType>ConferenceProceedings</b:SourceType>
    <b:Guid>{934E2088-DF1D-4F69-98F3-5DBA58765C08}</b:Guid>
    <b:Title>Security paradox situations related to the BYOD phenomenon in SMEs: Insights from the Coping Model of User Adaptation</b:Title>
    <b:Year>2017</b:Year>
    <b:Author>
      <b:Author>
        <b:NameList>
          <b:Person>
            <b:Last>Baillette</b:Last>
            <b:First>Paméla</b:First>
            <b:Middle>&amp; Barlette, Yves</b:Middle>
          </b:Person>
        </b:NameList>
      </b:Author>
    </b:Author>
    <b:YearAccessed>2019</b:YearAccessed>
    <b:MonthAccessed>01</b:MonthAccessed>
    <b:DayAccessed>05</b:DayAccessed>
    <b:URL>https://www.researchgate.net/publication/315100637_Security_paradox_situations_related_to_the_BYOD_phenomenon_in_SMEs_Insights_from_the_Coping_Model_of_User_Adaptation</b:URL>
    <b:RefOrder>6</b:RefOrder>
  </b:Source>
  <b:Source>
    <b:Tag>Pam18</b:Tag>
    <b:SourceType>JournalArticle</b:SourceType>
    <b:Guid>{DC375B60-EC75-41C3-88DE-B0791BD8C143}</b:Guid>
    <b:Title>Bring your own device in organizations: Extending the reversed IT adoption logic to security paradoxes for CEOs and end users</b:Title>
    <b:Year>2018</b:Year>
    <b:JournalName>International Journal of Information Management</b:JournalName>
    <b:Author>
      <b:Author>
        <b:NameList>
          <b:Person>
            <b:Last>Paméla Baillette</b:Last>
            <b:First>Yves</b:First>
            <b:Middle>Barlette, Aurélie Leclercq-Vandelannoitte</b:Middle>
          </b:Person>
        </b:NameList>
      </b:Author>
    </b:Author>
    <b:YearAccessed>2019</b:YearAccessed>
    <b:MonthAccessed>01</b:MonthAccessed>
    <b:DayAccessed>05</b:DayAccessed>
    <b:URL>https://ac-els-cdn-com.ezproxy.uwtsd.ac.uk/S0268401218305966/1-s2.0-S0268401218305966-main.pdf?_tid=fe0e6581-8103-40f6-9bd3-af68f25de436&amp;acdnat=1546384179_b680632e3935145c471d7c0a610bc593</b:URL>
    <b:RefOrder>7</b:RefOrder>
  </b:Source>
  <b:Source>
    <b:Tag>San16</b:Tag>
    <b:SourceType>InternetSite</b:SourceType>
    <b:Guid>{205B29CA-22AE-442A-9754-6AF4F38278FB}</b:Guid>
    <b:Title>nordicapis.com</b:Title>
    <b:Year>2016</b:Year>
    <b:Author>
      <b:Author>
        <b:NameList>
          <b:Person>
            <b:Last>Sandoval</b:Last>
            <b:First>Kristopher</b:First>
          </b:Person>
        </b:NameList>
      </b:Author>
    </b:Author>
    <b:Month>03</b:Month>
    <b:Day>10</b:Day>
    <b:YearAccessed>2019</b:YearAccessed>
    <b:MonthAccessed>01</b:MonthAccessed>
    <b:DayAccessed>08</b:DayAccessed>
    <b:URL>https://nordicapis.com/6-techniques-99-999-uptime/</b:URL>
    <b:ShortTitle>6 Techniques for 99.999% Uptime</b:ShortTitle>
    <b:RefOrder>8</b:RefOrder>
  </b:Source>
  <b:Source>
    <b:Tag>alM15</b:Tag>
    <b:SourceType>JournalArticle</b:SourceType>
    <b:Guid>{D7D08314-03AB-4500-BEAC-8C28176EDD33}</b:Guid>
    <b:Title>A Critical Analysis on the Security Concerns of Internet of Things (IoT)</b:Title>
    <b:Year>2015</b:Year>
    <b:Author>
      <b:Author>
        <b:NameList>
          <b:Person>
            <b:Last>al.</b:Last>
            <b:First>M</b:First>
            <b:Middle>U Farooq et</b:Middle>
          </b:Person>
        </b:NameList>
      </b:Author>
    </b:Author>
    <b:JournalName>International Journal of Computer Applications (0975 8887)</b:JournalName>
    <b:Pages>2</b:Pages>
    <b:Volume>111</b:Volume>
    <b:RefOrder>9</b:RefOrder>
  </b:Source>
  <b:Source>
    <b:Tag>Sin12</b:Tag>
    <b:SourceType>JournalArticle</b:SourceType>
    <b:Guid>{5D20BA92-7C35-4BF1-95A2-C65C31A5A7E5}</b:Guid>
    <b:Author>
      <b:Author>
        <b:NameList>
          <b:Person>
            <b:Last>Singh</b:Last>
            <b:First>Ms.</b:First>
            <b:Middle>Niharika</b:Middle>
          </b:Person>
        </b:NameList>
      </b:Author>
    </b:Author>
    <b:Title>B.Y.O.D. Genie Is Out Of the Bottle – “Devil Or Angel”</b:Title>
    <b:JournalName>Journal of Business Management &amp; Social Sciences Research (JBM&amp;SSR)</b:JournalName>
    <b:Year>2012</b:Year>
    <b:Pages>1</b:Pages>
    <b:Volume>1</b:Volume>
    <b:Issue>3</b:Issue>
    <b:YearAccessed>2019</b:YearAccessed>
    <b:MonthAccessed>12</b:MonthAccessed>
    <b:DayAccessed>08</b:DayAccessed>
    <b:URL>http://citeseerx.ist.psu.edu/viewdoc/download?doi=10.1.1.403.1806&amp;rep=rep1&amp;type=pdf</b:URL>
    <b:RefOrder>10</b:RefOrder>
  </b:Source>
  <b:Source>
    <b:Tag>Bli15</b:Tag>
    <b:SourceType>ArticleInAPeriodical</b:SourceType>
    <b:Guid>{5343D4E4-56D1-4230-8FDF-22F12DF1A5B0}</b:Guid>
    <b:Title>Coming full circle: are there benefits to BYOD?</b:Title>
    <b:Year>2015</b:Year>
    <b:Pages>18-20</b:Pages>
    <b:Author>
      <b:Author>
        <b:NameList>
          <b:Person>
            <b:Last>Blizzard</b:Last>
            <b:First>Sonia</b:First>
          </b:Person>
        </b:NameList>
      </b:Author>
    </b:Author>
    <b:PeriodicalTitle>Computer Fraud &amp; Security</b:PeriodicalTitle>
    <b:Month>02</b:Month>
    <b:YearAccessed>2019</b:YearAccessed>
    <b:MonthAccessed>01</b:MonthAccessed>
    <b:DayAccessed>08</b:DayAccessed>
    <b:URL>https://ac.els-cdn.com/S1361372315300105/1-s2.0-S1361372315300105-main.pdf?_tid=c6a2d9c2-c558-432c-846d-6163a54d41a2&amp;acdnat=1546958661_9775b134cafef2b69918ab115adf651a</b:URL>
    <b:RefOrder>11</b:RefOrder>
  </b:Source>
  <b:Source>
    <b:Tag>Pao17</b:Tag>
    <b:SourceType>ArticleInAPeriodical</b:SourceType>
    <b:Guid>{5ABB6E16-AE92-40FE-ADF5-AD82698067A0}</b:Guid>
    <b:Author>
      <b:Author>
        <b:NameList>
          <b:Person>
            <b:Last>Pao-NanChoua</b:Last>
            <b:First>Chi-ChengChang,</b:First>
            <b:Middle>Ching-HsinLinc</b:Middle>
          </b:Person>
        </b:NameList>
      </b:Author>
    </b:Author>
    <b:Title>BYOD or not: A comparison of two assessment strategies for student learning</b:Title>
    <b:PeriodicalTitle>Computers In Human Behaviour</b:PeriodicalTitle>
    <b:Year>2017</b:Year>
    <b:Month>09</b:Month>
    <b:Pages>63-71</b:Pages>
    <b:Edition>September 2017</b:Edition>
    <b:Volume>74</b:Volume>
    <b:YearAccessed>2019</b:YearAccessed>
    <b:MonthAccessed>12</b:MonthAccessed>
    <b:DayAccessed>08</b:DayAccessed>
    <b:URL>https://www.sciencedirect.com/science/article/pii/S0747563217302662</b:URL>
    <b:RefOrder>12</b:RefOrder>
  </b:Source>
  <b:Source>
    <b:Tag>Mar19</b:Tag>
    <b:SourceType>Book</b:SourceType>
    <b:Guid>{18DC6CEF-2174-483C-8552-54B520DC4A64}</b:Guid>
    <b:Title>CCDE Study Guide</b:Title>
    <b:Year>2019</b:Year>
    <b:Month>23</b:Month>
    <b:Day>08</b:Day>
    <b:Pages>119, 120</b:Pages>
    <b:YearAccessed>2019</b:YearAccessed>
    <b:MonthAccessed>01</b:MonthAccessed>
    <b:DayAccessed>09</b:DayAccessed>
    <b:Publisher>Cisco Press</b:Publisher>
    <b:Author>
      <b:Author>
        <b:Corporate>Marwan Al-shawi</b:Corporate>
      </b:Author>
    </b:Author>
    <b:RefOrder>13</b:RefOrder>
  </b:Source>
  <b:Source>
    <b:Tag>Col17</b:Tag>
    <b:SourceType>InternetSite</b:SourceType>
    <b:Guid>{BD99528A-8B17-44DE-848C-A5FF7760B02E}</b:Guid>
    <b:Title>Colorado Department of Education</b:Title>
    <b:Year>2017</b:Year>
    <b:Month>02</b:Month>
    <b:Day>28</b:Day>
    <b:YearAccessed>2019</b:YearAccessed>
    <b:MonthAccessed>01</b:MonthAccessed>
    <b:DayAccessed>09</b:DayAccessed>
    <b:URL>https://www.cde.state.co.us/dataprivacyandsecurity/mobiledevicepolicy</b:URL>
    <b:RefOrder>14</b:RefOrder>
  </b:Source>
  <b:Source>
    <b:Tag>htt20</b:Tag>
    <b:SourceType>InternetSite</b:SourceType>
    <b:Guid>{88E2F6D9-01F6-41C1-80C4-E1FCFCF2109F}</b:Guid>
    <b:Title>https://www.gbmb.org</b:Title>
    <b:YearAccessed>2020</b:YearAccessed>
    <b:MonthAccessed>07</b:MonthAccessed>
    <b:DayAccessed>03</b:DayAccessed>
    <b:URL>https://www.gbmb.org/mbps-to-mbs</b:URL>
    <b:RefOrder>15</b:RefOrder>
  </b:Source>
  <b:Source>
    <b:Tag>htt201</b:Tag>
    <b:SourceType>InternetSite</b:SourceType>
    <b:Guid>{568C2E85-8817-4C6C-ABD3-2E479B413D99}</b:Guid>
    <b:Title>https://www.mathsisfun.com</b:Title>
    <b:YearAccessed>2020</b:YearAccessed>
    <b:MonthAccessed>07</b:MonthAccessed>
    <b:DayAccessed>06</b:DayAccessed>
    <b:URL>https://www.mathsisfun.com/algebra/vectors-cross-product.html</b:URL>
    <b:RefOrder>16</b:RefOrder>
  </b:Source>
  <b:Source>
    <b:Tag>htt202</b:Tag>
    <b:SourceType>InternetSite</b:SourceType>
    <b:Guid>{EC24719B-223C-4ED9-A362-2829111B7E2F}</b:Guid>
    <b:Title>https://www.mathsisfun.com</b:Title>
    <b:YearAccessed>2020</b:YearAccessed>
    <b:MonthAccessed>07</b:MonthAccessed>
    <b:DayAccessed>06</b:DayAccessed>
    <b:URL>https://www.mathsisfun.com/data/standard-deviation-formulas.html</b:URL>
    <b:RefOrder>17</b:RefOrder>
  </b:Source>
  <b:Source>
    <b:Tag>Ant19</b:Tag>
    <b:SourceType>InternetSite</b:SourceType>
    <b:Guid>{01859B4D-E121-413A-B492-78D953FC0ED3}</b:Guid>
    <b:Title>Techradar</b:Title>
    <b:Year>2019</b:Year>
    <b:Author>
      <b:Author>
        <b:NameList>
          <b:Person>
            <b:Last>Spadafora</b:Last>
            <b:First>Anthony</b:First>
          </b:Person>
        </b:NameList>
      </b:Author>
    </b:Author>
    <b:Month>02</b:Month>
    <b:Day>27</b:Day>
    <b:YearAccessed>2020</b:YearAccessed>
    <b:MonthAccessed>07</b:MonthAccessed>
    <b:DayAccessed>12</b:DayAccessed>
    <b:URL>https://www.techradar.com/uk/news/smart-homes-at-greater-security-risk-than-ever#:~:text=The%20majority%20(69.2%25)%20of,result%20of%20not%20being%20patched.</b:URL>
    <b:RefOrder>18</b:RefOrder>
  </b:Source>
  <b:Source>
    <b:Tag>Jos17</b:Tag>
    <b:SourceType>InternetSite</b:SourceType>
    <b:Guid>{C6F26CE3-F4FC-4AF2-BB11-44A1D24E44D3}</b:Guid>
    <b:Author>
      <b:Author>
        <b:NameList>
          <b:Person>
            <b:Last>Carson</b:Last>
            <b:First>Joseph</b:First>
          </b:Person>
        </b:NameList>
      </b:Author>
    </b:Author>
    <b:Title>thycotic.com</b:Title>
    <b:Year>2017</b:Year>
    <b:Month>04</b:Month>
    <b:Day>27</b:Day>
    <b:YearAccessed>2020</b:YearAccessed>
    <b:MonthAccessed>07</b:MonthAccessed>
    <b:DayAccessed>12</b:DayAccessed>
    <b:URL>https://thycotic.com/company/blog/2017/04/27/top-takeaways-from-symantecs-internet-security-threat-report-2017/</b:URL>
    <b:RefOrder>19</b:RefOrder>
  </b:Source>
  <b:Source>
    <b:Tag>Jos18</b:Tag>
    <b:SourceType>InternetSite</b:SourceType>
    <b:Guid>{F5A5612C-25E6-4348-B450-1E9DF8E4779F}</b:Guid>
    <b:Author>
      <b:Author>
        <b:NameList>
          <b:Person>
            <b:Last>Fruhlinger</b:Last>
            <b:First>Josh</b:First>
          </b:Person>
        </b:NameList>
      </b:Author>
    </b:Author>
    <b:Title>csoonline.com</b:Title>
    <b:Year>2018</b:Year>
    <b:Month>03</b:Month>
    <b:Day>09</b:Day>
    <b:YearAccessed>2020</b:YearAccessed>
    <b:MonthAccessed>07</b:MonthAccessed>
    <b:DayAccessed>13</b:DayAccessed>
    <b:URL>https://www.csoonline.com/article/3258748/the-mirai-botnet-explained-how-teen-scammers-and-cctv-cameras-almost-brought-down-the-internet.html</b:URL>
    <b:RefOrder>20</b:RefOrder>
  </b:Source>
  <b:Source>
    <b:Tag>Ant191</b:Tag>
    <b:SourceType>InternetSite</b:SourceType>
    <b:Guid>{ECD72A65-7CF0-4070-AD7E-4E56FC8CAAD8}</b:Guid>
    <b:Author>
      <b:Author>
        <b:NameList>
          <b:Person>
            <b:Last>Spadafora</b:Last>
            <b:First>Anthony</b:First>
          </b:Person>
        </b:NameList>
      </b:Author>
    </b:Author>
    <b:Title>techradar.com</b:Title>
    <b:Year>2019</b:Year>
    <b:Month>05</b:Month>
    <b:Day>31</b:Day>
    <b:YearAccessed>2020</b:YearAccessed>
    <b:MonthAccessed>07</b:MonthAccessed>
    <b:DayAccessed>14</b:DayAccessed>
    <b:URL>https://www.techradar.com/uk/news/iot-attacks-are-the-new-normal</b:URL>
    <b:RefOrder>21</b:RefOrder>
  </b:Source>
  <b:Source>
    <b:Tag>Ale19</b:Tag>
    <b:SourceType>InternetSite</b:SourceType>
    <b:Guid>{053DF881-753A-438F-BCE1-41A4ED744884}</b:Guid>
    <b:Author>
      <b:Author>
        <b:NameList>
          <b:Person>
            <b:Last>Hern</b:Last>
            <b:First>Alex</b:First>
          </b:Person>
        </b:NameList>
      </b:Author>
    </b:Author>
    <b:Title>theguardian.com</b:Title>
    <b:Year>2019</b:Year>
    <b:Month>07</b:Month>
    <b:Day>26</b:Day>
    <b:YearAccessed>2020</b:YearAccessed>
    <b:MonthAccessed>07</b:MonthAccessed>
    <b:DayAccessed>17</b:DayAccessed>
    <b:URL>https://www.theguardian.com/technology/2019/jul/26/apple-contractors-regularly-hear-confidential-details-on-siri-recordings</b:URL>
    <b:RefOrder>22</b:RefOrder>
  </b:Source>
  <b:Source>
    <b:Tag>Gle20</b:Tag>
    <b:SourceType>Report</b:SourceType>
    <b:Guid>{D73F91E7-430A-434A-B8C5-8D6FE2C8DF09}</b:Guid>
    <b:Title>REST vs GraphQL: A Controlled Experiment</b:Title>
    <b:Year>2020</b:Year>
    <b:Author>
      <b:Author>
        <b:NameList>
          <b:Person>
            <b:Last>Gleison Brito</b:Last>
            <b:First>Marco</b:First>
            <b:Middle>Tulio Valente</b:Middle>
          </b:Person>
        </b:NameList>
      </b:Author>
    </b:Author>
    <b:RefOrder>23</b:RefOrder>
  </b:Source>
  <b:Source>
    <b:Tag>Gle201</b:Tag>
    <b:SourceType>Report</b:SourceType>
    <b:Guid>{657F1C05-90AF-4EE1-AA5E-057A3DC89D55}</b:Guid>
    <b:Author>
      <b:Author>
        <b:NameList>
          <b:Person>
            <b:Last>Gleison Brito</b:Last>
            <b:First>Marco</b:First>
            <b:Middle>Tulio Valente</b:Middle>
          </b:Person>
        </b:NameList>
      </b:Author>
    </b:Author>
    <b:Title>REST vs GraphQL: A Controlled Experiment</b:Title>
    <b:Year>2020</b:Year>
    <b:Institution>Cornell University</b:Institution>
    <b:YearAccessed>2021</b:YearAccessed>
    <b:MonthAccessed>March</b:MonthAccessed>
    <b:RefOrder>24</b:RefOrder>
  </b:Source>
  <b:Source>
    <b:Tag>Pon20</b:Tag>
    <b:SourceType>Report</b:SourceType>
    <b:Guid>{AAA3F91C-BA1C-47BF-99B5-778221CF9062}</b:Guid>
    <b:Author>
      <b:Author>
        <b:NameList>
          <b:Person>
            <b:Last>Pontus Erlandsson</b:Last>
            <b:First>Joakim</b:First>
            <b:Middle>Remes</b:Middle>
          </b:Person>
        </b:NameList>
      </b:Author>
    </b:Author>
    <b:Title>PERFORMANCE COMPARISON Between GraphQL,REST &amp; SOAP</b:Title>
    <b:Year>2020</b:Year>
    <b:Institution>University of Skovde</b:Institution>
    <b:ThesisType>Bachelor Degree Project</b:ThesisType>
    <b:YearAccessed>2021</b:YearAccessed>
    <b:MonthAccessed>March</b:MonthAccessed>
    <b:RefOrder>25</b:RefOrder>
  </b:Source>
  <b:Source>
    <b:Tag>Mat20</b:Tag>
    <b:SourceType>JournalArticle</b:SourceType>
    <b:Guid>{D3FB83E0-7B7B-41CF-8934-3B29BFCDE0EE}</b:Guid>
    <b:Title>Comparison of REST and GraphQL web technology performance</b:Title>
    <b:Year>2020</b:Year>
    <b:Author>
      <b:Author>
        <b:NameList>
          <b:Person>
            <b:Last>Mateusz Mikuła</b:Last>
            <b:First>Mariusz</b:First>
            <b:Middle>Dzieńkowski</b:Middle>
          </b:Person>
        </b:NameList>
      </b:Author>
    </b:Author>
    <b:JournalName>Journal of Computer Sciences Institute</b:JournalName>
    <b:Month>July</b:Month>
    <b:RefOrder>26</b:RefOrder>
  </b:Source>
  <b:Source>
    <b:Tag>2105</b:Tag>
    <b:SourceType>InternetSite</b:SourceType>
    <b:Guid>{695CADE6-0507-41D9-B2C7-D2DAC71E1831}</b:Guid>
    <b:YearAccessed>2021</b:YearAccessed>
    <b:MonthAccessed>05</b:MonthAccessed>
    <b:DayAccessed>10</b:DayAccessed>
    <b:URL>http://lists.squeakfoundation.org/pipermail/squeak-dev/1998-October/017019.html</b:URL>
    <b:RefOrder>27</b:RefOrder>
  </b:Source>
  <b:Source>
    <b:Tag>Ste21</b:Tag>
    <b:SourceType>InternetSite</b:SourceType>
    <b:Guid>{A5BD39DF-4DBA-4B19-8914-48C661810F41}</b:Guid>
    <b:Author>
      <b:Author>
        <b:NameList>
          <b:Person>
            <b:Last>Ram</b:Last>
            <b:First>Stefan</b:First>
          </b:Person>
        </b:NameList>
      </b:Author>
    </b:Author>
    <b:YearAccessed>2021</b:YearAccessed>
    <b:MonthAccessed>05</b:MonthAccessed>
    <b:DayAccessed>10</b:DayAccessed>
    <b:URL>https://userpage.fu-berlin.de/~ram/pub/pub_jf47ht81Ht/doc_kay_oop_en</b:URL>
    <b:RefOrder>28</b:RefOrder>
  </b:Source>
  <b:Source>
    <b:Tag>21051</b:Tag>
    <b:SourceType>InternetSite</b:SourceType>
    <b:Guid>{1B914016-EC31-4EB2-8F3F-A06A40974C3F}</b:Guid>
    <b:YearAccessed>2021</b:YearAccessed>
    <b:MonthAccessed>05</b:MonthAccessed>
    <b:DayAccessed>11</b:DayAccessed>
    <b:URL>http://lists.squeakfoundation.org/pipermail/squeak-dev/1998-October/017019.html</b:URL>
    <b:RefOrder>29</b:RefOrder>
  </b:Source>
  <b:Source>
    <b:Tag>Nic21</b:Tag>
    <b:SourceType>InternetSite</b:SourceType>
    <b:Guid>{CB8B881B-682C-420B-A303-F30020D10D2B}</b:Guid>
    <b:Author>
      <b:Author>
        <b:NameList>
          <b:Person>
            <b:Last>Parlante</b:Last>
            <b:First>Nick</b:First>
          </b:Person>
        </b:NameList>
      </b:Author>
    </b:Author>
    <b:Title>Stanford University</b:Title>
    <b:YearAccessed>2021</b:YearAccessed>
    <b:MonthAccessed>July</b:MonthAccessed>
    <b:DayAccessed>11</b:DayAccessed>
    <b:URL>http://cslibrary.stanford.edu/103/LinkedListBasics.pdf</b:URL>
    <b:RefOrder>1</b:RefOrder>
  </b:Source>
</b:Sources>
</file>

<file path=customXml/itemProps1.xml><?xml version="1.0" encoding="utf-8"?>
<ds:datastoreItem xmlns:ds="http://schemas.openxmlformats.org/officeDocument/2006/customXml" ds:itemID="{C2DB1B02-9F1B-4196-AA5C-9190A909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photo.dotx</Template>
  <TotalTime>0</TotalTime>
  <Pages>14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Chalmers (1809316)</dc:creator>
  <cp:keywords/>
  <dc:description/>
  <cp:lastModifiedBy>Michelle Chalmers</cp:lastModifiedBy>
  <cp:revision>573</cp:revision>
  <dcterms:created xsi:type="dcterms:W3CDTF">2021-07-06T20:46:00Z</dcterms:created>
  <dcterms:modified xsi:type="dcterms:W3CDTF">2021-07-18T22:48:00Z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7th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http://www.zotero.org/styles/ieee</vt:lpwstr>
  </property>
  <property fmtid="{D5CDD505-2E9C-101B-9397-08002B2CF9AE}" pid="24" name="Mendeley Unique User Id_1">
    <vt:lpwstr>e62b6f01-33da-3f33-ad61-7a3effe40af2</vt:lpwstr>
  </property>
</Properties>
</file>