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4E6E9" w14:textId="77777777" w:rsidR="00525442" w:rsidRDefault="00000000">
      <w:pPr>
        <w:jc w:val="center"/>
      </w:pPr>
      <w:r>
        <w:rPr>
          <w:noProof/>
        </w:rPr>
        <w:drawing>
          <wp:inline distT="0" distB="0" distL="0" distR="0" wp14:anchorId="358AAFE5" wp14:editId="248AA8D4">
            <wp:extent cx="3209928" cy="1162046"/>
            <wp:effectExtent l="0" t="0" r="9522" b="4"/>
            <wp:docPr id="444884173" name="Picture 1" descr="University of Wales Trinity Saint David - myday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09928" cy="116204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74AB285F" w14:textId="77777777" w:rsidR="00525442" w:rsidRDefault="00525442"/>
    <w:p w14:paraId="6538B966" w14:textId="77777777" w:rsidR="00525442" w:rsidRDefault="00000000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MSc Public Health and Social Care Practice</w:t>
      </w:r>
    </w:p>
    <w:p w14:paraId="4C2D65AE" w14:textId="77777777" w:rsidR="00525442" w:rsidRDefault="00000000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Module Name: Practice- Based Research</w:t>
      </w:r>
    </w:p>
    <w:p w14:paraId="04A2A612" w14:textId="77777777" w:rsidR="00525442" w:rsidRDefault="00000000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Module Code: LCHS7001</w:t>
      </w:r>
    </w:p>
    <w:p w14:paraId="6EC9BC8E" w14:textId="77777777" w:rsidR="00525442" w:rsidRDefault="00000000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Student Name: Jahanara Begum</w:t>
      </w:r>
    </w:p>
    <w:p w14:paraId="4C538062" w14:textId="77777777" w:rsidR="00525442" w:rsidRDefault="00000000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Student Number: 1813593</w:t>
      </w:r>
    </w:p>
    <w:p w14:paraId="3A70FF8D" w14:textId="77777777" w:rsidR="00525442" w:rsidRDefault="00000000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Lecturer Name: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Dr.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Diola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Bijlhout</w:t>
      </w:r>
      <w:proofErr w:type="spellEnd"/>
    </w:p>
    <w:p w14:paraId="1C0896CC" w14:textId="77777777" w:rsidR="00525442" w:rsidRDefault="0052544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08DCA08" w14:textId="77777777" w:rsidR="00525442" w:rsidRDefault="00000000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Research proposal</w:t>
      </w:r>
    </w:p>
    <w:p w14:paraId="2A8C580B" w14:textId="77777777" w:rsidR="00525442" w:rsidRDefault="00000000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Schedule of Work for Dissertation</w:t>
      </w:r>
    </w:p>
    <w:p w14:paraId="651A6E3E" w14:textId="77777777" w:rsidR="00525442" w:rsidRDefault="00525442"/>
    <w:p w14:paraId="42042EF8" w14:textId="77777777" w:rsidR="00525442" w:rsidRDefault="00000000">
      <w:r>
        <w:rPr>
          <w:noProof/>
        </w:rPr>
        <w:drawing>
          <wp:inline distT="0" distB="0" distL="0" distR="0" wp14:anchorId="767B8F2D" wp14:editId="7D309A18">
            <wp:extent cx="5731514" cy="4419596"/>
            <wp:effectExtent l="0" t="0" r="2536" b="4"/>
            <wp:docPr id="1777954215" name="Graphic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4" cy="441959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sectPr w:rsidR="00525442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D856EE" w14:textId="77777777" w:rsidR="006E1023" w:rsidRDefault="006E1023">
      <w:pPr>
        <w:spacing w:after="0" w:line="240" w:lineRule="auto"/>
      </w:pPr>
      <w:r>
        <w:separator/>
      </w:r>
    </w:p>
  </w:endnote>
  <w:endnote w:type="continuationSeparator" w:id="0">
    <w:p w14:paraId="53BD46D9" w14:textId="77777777" w:rsidR="006E1023" w:rsidRDefault="006E10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A6CB32" w14:textId="77777777" w:rsidR="006E1023" w:rsidRDefault="006E102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8EBA5DD" w14:textId="77777777" w:rsidR="006E1023" w:rsidRDefault="006E10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25442"/>
    <w:rsid w:val="00000F4D"/>
    <w:rsid w:val="00525442"/>
    <w:rsid w:val="006E1023"/>
    <w:rsid w:val="00BE7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F9139"/>
  <w15:docId w15:val="{99758082-07FB-47E4-B7C2-96436739D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kern w:val="3"/>
        <w:sz w:val="22"/>
        <w:szCs w:val="22"/>
        <w:lang w:val="en-GB" w:eastAsia="en-US" w:bidi="ar-SA"/>
      </w:rPr>
    </w:rPrDefault>
    <w:pPrDefault>
      <w:pPr>
        <w:autoSpaceDN w:val="0"/>
        <w:spacing w:after="160" w:line="24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sv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212</Characters>
  <Application>Microsoft Office Word</Application>
  <DocSecurity>0</DocSecurity>
  <Lines>1</Lines>
  <Paragraphs>1</Paragraphs>
  <ScaleCrop>false</ScaleCrop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Rahman</dc:creator>
  <dc:description/>
  <cp:lastModifiedBy>Mohammed Rahman</cp:lastModifiedBy>
  <cp:revision>2</cp:revision>
  <dcterms:created xsi:type="dcterms:W3CDTF">2023-12-26T18:40:00Z</dcterms:created>
  <dcterms:modified xsi:type="dcterms:W3CDTF">2023-12-26T18:40:00Z</dcterms:modified>
</cp:coreProperties>
</file>