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56" w:rsidRPr="00663956" w:rsidRDefault="00663956" w:rsidP="00663956">
      <w:pPr>
        <w:rPr>
          <w:rFonts w:asciiTheme="minorHAnsi" w:hAnsiTheme="minorHAnsi" w:cstheme="minorHAnsi"/>
          <w:b/>
          <w:sz w:val="28"/>
        </w:rPr>
      </w:pPr>
      <w:bookmarkStart w:id="0" w:name="_Toc526930792"/>
      <w:r w:rsidRPr="00663956">
        <w:rPr>
          <w:rFonts w:asciiTheme="minorHAnsi" w:hAnsiTheme="minorHAnsi" w:cstheme="minorHAnsi"/>
          <w:b/>
          <w:sz w:val="28"/>
        </w:rPr>
        <w:t>DECLARATION FORM AND FORM OF CONSENT</w:t>
      </w:r>
      <w:bookmarkEnd w:id="0"/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</w:p>
    <w:p w:rsidR="00663956" w:rsidRPr="005B638E" w:rsidRDefault="00663956" w:rsidP="00663956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I, </w:t>
      </w:r>
      <w:r>
        <w:rPr>
          <w:rFonts w:asciiTheme="minorHAnsi" w:hAnsiTheme="minorHAnsi"/>
          <w:color w:val="000000" w:themeColor="text1"/>
        </w:rPr>
        <w:t xml:space="preserve">Jared Wilkinson </w:t>
      </w:r>
      <w:r w:rsidRPr="005B638E">
        <w:rPr>
          <w:rFonts w:asciiTheme="minorHAnsi" w:hAnsiTheme="minorHAnsi"/>
          <w:color w:val="000000" w:themeColor="text1"/>
        </w:rPr>
        <w:t xml:space="preserve">declare that I am the sole author of this Project; that all references cited have been consulted; that I have conducted all work of which this is a record, and that the finished work lies within the prescribed word limits.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Jared Wilkinson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10/05/2019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5B638E" w:rsidRDefault="00663956" w:rsidP="0066395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663956" w:rsidRPr="005B638E" w:rsidRDefault="00663956" w:rsidP="00663956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:rsidR="00663956" w:rsidRPr="005B638E" w:rsidRDefault="00663956" w:rsidP="0066395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663956" w:rsidRPr="00A069B6" w:rsidRDefault="00663956" w:rsidP="0066395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Cs/>
          <w:color w:val="000000" w:themeColor="text1"/>
        </w:rPr>
      </w:pPr>
    </w:p>
    <w:p w:rsidR="00663956" w:rsidRPr="005B638E" w:rsidRDefault="00663956" w:rsidP="0066395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663956" w:rsidRPr="005B638E" w:rsidRDefault="00663956" w:rsidP="00663956">
      <w:pPr>
        <w:spacing w:after="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>I</w:t>
      </w:r>
      <w:r>
        <w:rPr>
          <w:rFonts w:asciiTheme="minorHAnsi" w:hAnsiTheme="minorHAnsi"/>
          <w:b/>
          <w:bCs/>
          <w:color w:val="000000" w:themeColor="text1"/>
        </w:rPr>
        <w:t>,</w:t>
      </w: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  <w:r>
        <w:rPr>
          <w:rFonts w:asciiTheme="minorHAnsi" w:hAnsiTheme="minorHAnsi"/>
          <w:color w:val="000000" w:themeColor="text1"/>
        </w:rPr>
        <w:t xml:space="preserve">Jared Wilkinson </w:t>
      </w:r>
      <w:r w:rsidRPr="005B638E">
        <w:rPr>
          <w:rFonts w:asciiTheme="minorHAnsi" w:hAnsiTheme="minorHAnsi"/>
          <w:color w:val="000000" w:themeColor="text1"/>
        </w:rPr>
        <w:t xml:space="preserve">hereby consent that my Project, submitted in candidature for the </w:t>
      </w:r>
      <w:r w:rsidRPr="005B638E">
        <w:rPr>
          <w:rFonts w:asciiTheme="minorHAnsi" w:hAnsiTheme="minorHAnsi"/>
          <w:i/>
          <w:color w:val="000000" w:themeColor="text1"/>
          <w:u w:val="single"/>
        </w:rPr>
        <w:t>B.Sc</w:t>
      </w:r>
      <w:r>
        <w:rPr>
          <w:rFonts w:asciiTheme="minorHAnsi" w:hAnsiTheme="minorHAnsi"/>
          <w:i/>
          <w:color w:val="000000" w:themeColor="text1"/>
          <w:u w:val="single"/>
        </w:rPr>
        <w:t xml:space="preserve">. </w:t>
      </w:r>
      <w:r>
        <w:rPr>
          <w:rFonts w:asciiTheme="minorHAnsi" w:hAnsiTheme="minorHAnsi"/>
          <w:i/>
          <w:color w:val="000000" w:themeColor="text1"/>
          <w:u w:val="single"/>
        </w:rPr>
        <w:t>Applied Computing</w:t>
      </w:r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>degree, if successful, may be made available for inter-library loan or photocop</w:t>
      </w:r>
      <w:bookmarkStart w:id="1" w:name="_GoBack"/>
      <w:bookmarkEnd w:id="1"/>
      <w:r w:rsidRPr="005B638E">
        <w:rPr>
          <w:rFonts w:asciiTheme="minorHAnsi" w:hAnsiTheme="minorHAnsi"/>
          <w:color w:val="000000" w:themeColor="text1"/>
        </w:rPr>
        <w:t xml:space="preserve">ying (subject to the law of copyright), and that the title and abstract may be made available to outside organisations.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Jared Wilkinson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5B638E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63956" w:rsidRPr="00663956" w:rsidRDefault="00663956" w:rsidP="00663956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10/05/2019</w:t>
      </w:r>
    </w:p>
    <w:p w:rsidR="00663956" w:rsidRPr="005B638E" w:rsidRDefault="00663956" w:rsidP="00663956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663956" w:rsidRPr="005B638E" w:rsidRDefault="00663956" w:rsidP="00663956">
      <w:pPr>
        <w:pStyle w:val="BodyText3"/>
        <w:rPr>
          <w:rFonts w:asciiTheme="minorHAnsi" w:hAnsiTheme="minorHAnsi"/>
          <w:color w:val="000000" w:themeColor="text1"/>
          <w:szCs w:val="24"/>
        </w:rPr>
      </w:pPr>
    </w:p>
    <w:p w:rsidR="00D52B66" w:rsidRDefault="00D52B66"/>
    <w:sectPr w:rsidR="00D52B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956"/>
    <w:rsid w:val="00326855"/>
    <w:rsid w:val="00632371"/>
    <w:rsid w:val="00663956"/>
    <w:rsid w:val="00D5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E661D"/>
  <w15:chartTrackingRefBased/>
  <w15:docId w15:val="{AF45221A-174F-46A9-B1A7-95F49940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663956"/>
    <w:pPr>
      <w:keepNext/>
      <w:spacing w:before="240" w:after="60"/>
      <w:outlineLvl w:val="0"/>
    </w:pPr>
    <w:rPr>
      <w:rFonts w:asciiTheme="minorHAnsi" w:hAnsiTheme="minorHAnsi" w:cs="Arial"/>
      <w:b/>
      <w:bCs/>
      <w:color w:val="00B050"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3956"/>
    <w:rPr>
      <w:rFonts w:eastAsia="Times New Roman" w:cs="Arial"/>
      <w:b/>
      <w:bCs/>
      <w:color w:val="00B050"/>
      <w:kern w:val="32"/>
      <w:sz w:val="28"/>
      <w:szCs w:val="28"/>
    </w:rPr>
  </w:style>
  <w:style w:type="paragraph" w:styleId="BodyText3">
    <w:name w:val="Body Text 3"/>
    <w:basedOn w:val="Normal"/>
    <w:link w:val="BodyText3Char"/>
    <w:rsid w:val="00663956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663956"/>
    <w:rPr>
      <w:rFonts w:ascii="Times New Roman" w:eastAsia="Times New Roman" w:hAnsi="Times New Roman" w:cs="Times New Roman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6EB6ECE7</Template>
  <TotalTime>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 Group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237488</dc:creator>
  <cp:keywords/>
  <dc:description/>
  <cp:lastModifiedBy>237488</cp:lastModifiedBy>
  <cp:revision>2</cp:revision>
  <dcterms:created xsi:type="dcterms:W3CDTF">2019-05-14T09:14:00Z</dcterms:created>
  <dcterms:modified xsi:type="dcterms:W3CDTF">2019-05-14T09:16:00Z</dcterms:modified>
</cp:coreProperties>
</file>