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7096A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D13EFF7" wp14:editId="50E9996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14:paraId="1D61064B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318B9D8A" w14:textId="77777777" w:rsidTr="00630448">
        <w:tc>
          <w:tcPr>
            <w:tcW w:w="9922" w:type="dxa"/>
            <w:shd w:val="clear" w:color="auto" w:fill="C0C0C0"/>
          </w:tcPr>
          <w:p w14:paraId="2E3B3C78" w14:textId="77777777"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542777B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4816D3ED" w14:textId="77777777" w:rsidTr="008F1308">
        <w:tc>
          <w:tcPr>
            <w:tcW w:w="2093" w:type="dxa"/>
            <w:shd w:val="pct15" w:color="auto" w:fill="auto"/>
          </w:tcPr>
          <w:p w14:paraId="0928BDB7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7B02D039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35FB0422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79DA55B4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1BB3324E" w14:textId="77777777" w:rsidTr="00A406E5">
        <w:tc>
          <w:tcPr>
            <w:tcW w:w="2093" w:type="dxa"/>
            <w:shd w:val="pct15" w:color="auto" w:fill="auto"/>
          </w:tcPr>
          <w:p w14:paraId="2ECCF68D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81B55B2" w14:textId="4E370E0B" w:rsidR="00DB116D" w:rsidRPr="00A406E5" w:rsidRDefault="00E34A6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 Perfformio / BA Theatr Gerddorol</w:t>
            </w:r>
          </w:p>
        </w:tc>
      </w:tr>
      <w:tr w:rsidR="008F1308" w:rsidRPr="00A406E5" w14:paraId="3F379928" w14:textId="77777777" w:rsidTr="00B07FB0">
        <w:tc>
          <w:tcPr>
            <w:tcW w:w="2093" w:type="dxa"/>
            <w:shd w:val="pct15" w:color="auto" w:fill="auto"/>
          </w:tcPr>
          <w:p w14:paraId="449DAD5B" w14:textId="77777777" w:rsidR="008F1308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0105FC9" w14:textId="4F12FD13" w:rsidR="008F1308" w:rsidRPr="00A406E5" w:rsidRDefault="00935BEC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Canu 2</w:t>
            </w:r>
          </w:p>
        </w:tc>
      </w:tr>
      <w:tr w:rsidR="00274E6C" w:rsidRPr="00DF099F" w14:paraId="4FA90ED5" w14:textId="77777777" w:rsidTr="008F1308">
        <w:tc>
          <w:tcPr>
            <w:tcW w:w="2093" w:type="dxa"/>
            <w:shd w:val="pct15" w:color="auto" w:fill="auto"/>
          </w:tcPr>
          <w:p w14:paraId="52FB662D" w14:textId="77777777" w:rsidR="00274E6C" w:rsidRPr="00A406E5" w:rsidRDefault="00274E6C" w:rsidP="00274E6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118BB39A" w14:textId="3403E6EA" w:rsidR="00274E6C" w:rsidRPr="00A406E5" w:rsidRDefault="00274E6C" w:rsidP="00274E6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75D49">
              <w:rPr>
                <w:rFonts w:ascii="Arial" w:hAnsi="Arial" w:cs="Arial"/>
                <w:b/>
                <w:sz w:val="22"/>
                <w:szCs w:val="22"/>
                <w:lang w:val="cy"/>
              </w:rPr>
              <w:t>ADPB5008</w:t>
            </w:r>
          </w:p>
        </w:tc>
        <w:tc>
          <w:tcPr>
            <w:tcW w:w="2268" w:type="dxa"/>
            <w:shd w:val="clear" w:color="auto" w:fill="D9D9D9"/>
          </w:tcPr>
          <w:p w14:paraId="3775D9F6" w14:textId="66943804" w:rsidR="00274E6C" w:rsidRPr="00E34A60" w:rsidRDefault="00274E6C" w:rsidP="00274E6C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3F3782FE" w14:textId="5F35DD59" w:rsidR="00274E6C" w:rsidRPr="00E34A60" w:rsidRDefault="00274E6C" w:rsidP="00274E6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"/>
              </w:rPr>
              <w:t>10</w:t>
            </w:r>
            <w:r w:rsidRPr="00250908">
              <w:rPr>
                <w:rFonts w:ascii="Arial" w:hAnsi="Arial" w:cs="Arial"/>
                <w:b/>
                <w:sz w:val="22"/>
                <w:szCs w:val="22"/>
                <w:lang w:val="cy"/>
              </w:rPr>
              <w:t>0%</w:t>
            </w:r>
          </w:p>
        </w:tc>
      </w:tr>
      <w:tr w:rsidR="00274E6C" w:rsidRPr="00A406E5" w14:paraId="6ABB767F" w14:textId="77777777" w:rsidTr="008F1308">
        <w:tc>
          <w:tcPr>
            <w:tcW w:w="2093" w:type="dxa"/>
            <w:shd w:val="pct15" w:color="auto" w:fill="auto"/>
          </w:tcPr>
          <w:p w14:paraId="23AAE2F0" w14:textId="77777777" w:rsidR="00274E6C" w:rsidRPr="00A406E5" w:rsidRDefault="00274E6C" w:rsidP="00274E6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6DD0D7B1" w14:textId="42663969" w:rsidR="00274E6C" w:rsidRPr="007D66DC" w:rsidRDefault="00274E6C" w:rsidP="00274E6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>Nathan Jones / Kiefer Jones</w:t>
            </w:r>
          </w:p>
        </w:tc>
        <w:tc>
          <w:tcPr>
            <w:tcW w:w="2268" w:type="dxa"/>
            <w:shd w:val="clear" w:color="auto" w:fill="D9D9D9"/>
          </w:tcPr>
          <w:p w14:paraId="7FEF9E94" w14:textId="545533DB" w:rsidR="00274E6C" w:rsidRPr="00A406E5" w:rsidRDefault="00274E6C" w:rsidP="00274E6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26A38895" w14:textId="6DC0B7CB" w:rsidR="00274E6C" w:rsidRPr="00A406E5" w:rsidRDefault="00274E6C" w:rsidP="00274E6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50908">
              <w:rPr>
                <w:rFonts w:ascii="Arial" w:hAnsi="Arial" w:cs="Arial"/>
                <w:b/>
                <w:sz w:val="22"/>
                <w:szCs w:val="22"/>
                <w:lang w:val="cy"/>
              </w:rPr>
              <w:t>Eilir Owen Griffiths</w:t>
            </w:r>
          </w:p>
        </w:tc>
      </w:tr>
      <w:tr w:rsidR="00274E6C" w:rsidRPr="00A406E5" w14:paraId="0DF226E6" w14:textId="77777777" w:rsidTr="008F1308">
        <w:tc>
          <w:tcPr>
            <w:tcW w:w="2093" w:type="dxa"/>
            <w:shd w:val="pct15" w:color="auto" w:fill="auto"/>
          </w:tcPr>
          <w:p w14:paraId="34BDD315" w14:textId="77777777" w:rsidR="00274E6C" w:rsidRPr="00A406E5" w:rsidRDefault="00274E6C" w:rsidP="00274E6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7157AA83" w14:textId="1557CA07" w:rsidR="00274E6C" w:rsidRPr="00A406E5" w:rsidRDefault="00274E6C" w:rsidP="00274E6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50908">
              <w:rPr>
                <w:rFonts w:ascii="Arial" w:hAnsi="Arial" w:cs="Arial"/>
                <w:b/>
                <w:sz w:val="22"/>
                <w:szCs w:val="22"/>
                <w:lang w:val="cy"/>
              </w:rPr>
              <w:t>Ymarferol</w:t>
            </w:r>
          </w:p>
        </w:tc>
        <w:tc>
          <w:tcPr>
            <w:tcW w:w="2268" w:type="dxa"/>
            <w:shd w:val="pct15" w:color="auto" w:fill="auto"/>
          </w:tcPr>
          <w:p w14:paraId="4B355448" w14:textId="457E7EBE" w:rsidR="00274E6C" w:rsidRPr="00A406E5" w:rsidRDefault="00274E6C" w:rsidP="00274E6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7EF2F30" w14:textId="1CBF7029" w:rsidR="00274E6C" w:rsidRPr="00550631" w:rsidRDefault="00274E6C" w:rsidP="00274E6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50631">
              <w:rPr>
                <w:rFonts w:ascii="Arial" w:hAnsi="Arial" w:cs="Arial"/>
                <w:b/>
                <w:sz w:val="22"/>
                <w:szCs w:val="22"/>
                <w:lang w:val="cy"/>
              </w:rPr>
              <w:t xml:space="preserve">12 – 15mun </w:t>
            </w:r>
            <w:r w:rsidR="00550631" w:rsidRPr="00550631">
              <w:rPr>
                <w:rFonts w:ascii="Arial" w:hAnsi="Arial" w:cs="Arial"/>
                <w:b/>
                <w:sz w:val="22"/>
                <w:szCs w:val="22"/>
                <w:lang w:val="cy"/>
              </w:rPr>
              <w:t xml:space="preserve"> o gynnwys</w:t>
            </w:r>
          </w:p>
        </w:tc>
      </w:tr>
      <w:tr w:rsidR="00274E6C" w:rsidRPr="00A406E5" w14:paraId="35F02EFA" w14:textId="77777777" w:rsidTr="008F1308">
        <w:tc>
          <w:tcPr>
            <w:tcW w:w="2093" w:type="dxa"/>
            <w:shd w:val="pct15" w:color="auto" w:fill="auto"/>
          </w:tcPr>
          <w:p w14:paraId="1DCAEC98" w14:textId="77777777" w:rsidR="00274E6C" w:rsidRPr="00A406E5" w:rsidRDefault="00274E6C" w:rsidP="00274E6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0CE34F0D" w14:textId="258C5F59" w:rsidR="00274E6C" w:rsidRPr="00A406E5" w:rsidRDefault="00274E6C" w:rsidP="00274E6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Tachwedd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>, 2025</w:t>
            </w:r>
          </w:p>
        </w:tc>
        <w:tc>
          <w:tcPr>
            <w:tcW w:w="2268" w:type="dxa"/>
            <w:shd w:val="pct15" w:color="auto" w:fill="auto"/>
          </w:tcPr>
          <w:p w14:paraId="075C524F" w14:textId="00698D44" w:rsidR="00274E6C" w:rsidRPr="00A406E5" w:rsidRDefault="00274E6C" w:rsidP="00274E6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7BCE5718" w14:textId="6C5D202C" w:rsidR="00274E6C" w:rsidRPr="00A406E5" w:rsidRDefault="00274E6C" w:rsidP="00274E6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 wythnos</w:t>
            </w:r>
          </w:p>
        </w:tc>
      </w:tr>
      <w:tr w:rsidR="00152E9D" w:rsidRPr="00550631" w14:paraId="458BCDFA" w14:textId="77777777" w:rsidTr="00A406E5">
        <w:tc>
          <w:tcPr>
            <w:tcW w:w="2093" w:type="dxa"/>
            <w:shd w:val="pct15" w:color="auto" w:fill="auto"/>
          </w:tcPr>
          <w:p w14:paraId="5A46FF04" w14:textId="77777777"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0B22041" w14:textId="77777777" w:rsidR="00A406E5" w:rsidRPr="00A406E5" w:rsidRDefault="007E3A4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7C8C5BB7" w14:textId="77777777" w:rsidR="00A406E5" w:rsidRPr="00A406E5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AEFA6A5" w14:textId="77777777" w:rsidR="00F27F9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F27F95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0D76ECFF" w14:textId="226E751D" w:rsidR="00F27F95" w:rsidRPr="00D0776C" w:rsidRDefault="00F27F95" w:rsidP="00F27F9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4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14:paraId="2FA7704C" w14:textId="266E9B8D" w:rsidR="00A406E5" w:rsidRPr="00F27F95" w:rsidRDefault="00F27F95" w:rsidP="00F27F9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</w:p>
        </w:tc>
      </w:tr>
      <w:tr w:rsidR="00A406E5" w:rsidRPr="00A406E5" w14:paraId="340021AF" w14:textId="77777777" w:rsidTr="00A406E5">
        <w:tc>
          <w:tcPr>
            <w:tcW w:w="2093" w:type="dxa"/>
            <w:shd w:val="pct15" w:color="auto" w:fill="auto"/>
          </w:tcPr>
          <w:p w14:paraId="1F69DCC5" w14:textId="77777777"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B472917" w14:textId="77777777"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0419179C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49031628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01659A" w14:paraId="2094F613" w14:textId="77777777" w:rsidTr="00A406E5">
        <w:tc>
          <w:tcPr>
            <w:tcW w:w="9747" w:type="dxa"/>
            <w:shd w:val="pct10" w:color="auto" w:fill="auto"/>
          </w:tcPr>
          <w:p w14:paraId="40F014B8" w14:textId="77777777" w:rsidR="00C01A3F" w:rsidRPr="00E34A60" w:rsidRDefault="007E3A41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lastRenderedPageBreak/>
              <w:t>Deilliannau Dysgu’r Modwl</w:t>
            </w:r>
            <w:r w:rsidR="00C01A3F" w:rsidRPr="00E34A6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5557B3AE" w14:textId="77777777" w:rsidR="00C01A3F" w:rsidRPr="00E34A60" w:rsidRDefault="007E3A41" w:rsidP="002B5FF8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01659A" w14:paraId="1D8D158D" w14:textId="77777777" w:rsidTr="00A406E5">
        <w:tc>
          <w:tcPr>
            <w:tcW w:w="9747" w:type="dxa"/>
          </w:tcPr>
          <w:p w14:paraId="0DB104E8" w14:textId="77777777" w:rsidR="00C01A3F" w:rsidRPr="00E34A60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15EF21" w14:textId="77777777" w:rsidR="00C01A3F" w:rsidRPr="00E34A60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7D8ED7B5" w14:textId="77777777" w:rsidR="00DF099F" w:rsidRPr="00250908" w:rsidRDefault="00DF099F" w:rsidP="00DF099F">
            <w:pPr>
              <w:rPr>
                <w:rFonts w:ascii="Arial" w:hAnsi="Arial" w:cs="Arial"/>
                <w:sz w:val="22"/>
                <w:szCs w:val="22"/>
              </w:rPr>
            </w:pPr>
            <w:r w:rsidRPr="00250908">
              <w:rPr>
                <w:rFonts w:ascii="Arial" w:hAnsi="Arial" w:cs="Arial"/>
                <w:sz w:val="22"/>
                <w:szCs w:val="22"/>
                <w:lang w:val="cy"/>
              </w:rPr>
              <w:t>Ar ôl cwblhau'r modwl hwn yn llwyddiannus, dylai'r myfyriwr allu:</w:t>
            </w:r>
          </w:p>
          <w:p w14:paraId="6BF62886" w14:textId="77777777" w:rsidR="00DF099F" w:rsidRPr="00250908" w:rsidRDefault="00DF099F" w:rsidP="00DF099F">
            <w:pPr>
              <w:pStyle w:val="bullet"/>
              <w:numPr>
                <w:ilvl w:val="0"/>
                <w:numId w:val="17"/>
              </w:numPr>
              <w:overflowPunct/>
              <w:autoSpaceDE/>
              <w:autoSpaceDN/>
              <w:adjustRightInd/>
              <w:spacing w:before="24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250908">
              <w:rPr>
                <w:rFonts w:ascii="Arial" w:hAnsi="Arial" w:cs="Arial"/>
                <w:sz w:val="22"/>
                <w:szCs w:val="22"/>
                <w:lang w:val="cy"/>
              </w:rPr>
              <w:t xml:space="preserve">Ymchwilio'n feirniadol, ymarfer a pherfformio dewis priodol o ganeuon unigol a grŵp sy'n arwain at gyflwyniad/perfformiad sy'n dangos gwybodaeth gymhwysol am egwyddorion a thechnegau sydd wedi'u hen sefydlu, </w:t>
            </w:r>
            <w:r>
              <w:rPr>
                <w:rFonts w:ascii="Arial" w:hAnsi="Arial" w:cs="Arial"/>
                <w:sz w:val="22"/>
                <w:szCs w:val="22"/>
                <w:lang w:val="cy"/>
              </w:rPr>
              <w:t>defnyddi</w:t>
            </w:r>
            <w:r w:rsidRPr="00250908">
              <w:rPr>
                <w:rFonts w:ascii="Arial" w:hAnsi="Arial" w:cs="Arial"/>
                <w:sz w:val="22"/>
                <w:szCs w:val="22"/>
                <w:lang w:val="cy"/>
              </w:rPr>
              <w:t>o cysyniadau sylfaenol a'r dehongliad arddull priodol.</w:t>
            </w:r>
          </w:p>
          <w:p w14:paraId="5D7D7A90" w14:textId="77777777" w:rsidR="00DF099F" w:rsidRPr="00250908" w:rsidRDefault="00DF099F" w:rsidP="00DF099F">
            <w:pPr>
              <w:pStyle w:val="bullet"/>
              <w:numPr>
                <w:ilvl w:val="0"/>
                <w:numId w:val="17"/>
              </w:numPr>
              <w:overflowPunct/>
              <w:autoSpaceDE/>
              <w:autoSpaceDN/>
              <w:adjustRightInd/>
              <w:spacing w:before="24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250908">
              <w:rPr>
                <w:rFonts w:ascii="Arial" w:hAnsi="Arial" w:cs="Arial"/>
                <w:sz w:val="22"/>
                <w:szCs w:val="22"/>
                <w:lang w:val="cy"/>
              </w:rPr>
              <w:t>Cyflwyno perfformiad hyderus ac uchelgeisiol, gan ddangos sgiliau cyfathrebu effeithiol gyda'r cyfeilydd a'r gynulleidfa.</w:t>
            </w:r>
          </w:p>
          <w:p w14:paraId="31D3D715" w14:textId="77777777" w:rsidR="00DF099F" w:rsidRPr="00250908" w:rsidRDefault="00DF099F" w:rsidP="00DF099F">
            <w:pPr>
              <w:pStyle w:val="bullet"/>
              <w:numPr>
                <w:ilvl w:val="0"/>
                <w:numId w:val="17"/>
              </w:numPr>
              <w:overflowPunct/>
              <w:autoSpaceDE/>
              <w:autoSpaceDN/>
              <w:adjustRightInd/>
              <w:spacing w:before="24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250908">
              <w:rPr>
                <w:rFonts w:ascii="Arial" w:hAnsi="Arial" w:cs="Arial"/>
                <w:sz w:val="22"/>
                <w:szCs w:val="22"/>
                <w:lang w:val="cy"/>
              </w:rPr>
              <w:t>Dangos bod ganddynt y gallu a'r awydd i ddatblygu ac ehangu arddull y darnau a berfformiwyd.</w:t>
            </w:r>
          </w:p>
          <w:p w14:paraId="26EF0245" w14:textId="77777777" w:rsidR="00DF099F" w:rsidRPr="00250908" w:rsidRDefault="00DF099F" w:rsidP="00DF099F">
            <w:pPr>
              <w:pStyle w:val="bullet"/>
              <w:numPr>
                <w:ilvl w:val="0"/>
                <w:numId w:val="17"/>
              </w:numPr>
              <w:overflowPunct/>
              <w:autoSpaceDE/>
              <w:autoSpaceDN/>
              <w:adjustRightInd/>
              <w:spacing w:before="24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250908">
              <w:rPr>
                <w:rFonts w:ascii="Arial" w:hAnsi="Arial" w:cs="Arial"/>
                <w:sz w:val="22"/>
                <w:szCs w:val="22"/>
                <w:lang w:val="cy"/>
              </w:rPr>
              <w:t xml:space="preserve">Defnyddio'r Model </w:t>
            </w:r>
            <w:proofErr w:type="spellStart"/>
            <w:r w:rsidRPr="00250908">
              <w:rPr>
                <w:rFonts w:ascii="Arial" w:hAnsi="Arial" w:cs="Arial"/>
                <w:sz w:val="22"/>
                <w:szCs w:val="22"/>
                <w:lang w:val="cy"/>
              </w:rPr>
              <w:t>Estill</w:t>
            </w:r>
            <w:proofErr w:type="spellEnd"/>
            <w:r w:rsidRPr="00250908">
              <w:rPr>
                <w:rFonts w:ascii="Arial" w:hAnsi="Arial" w:cs="Arial"/>
                <w:sz w:val="22"/>
                <w:szCs w:val="22"/>
                <w:lang w:val="cy"/>
              </w:rPr>
              <w:t xml:space="preserve"> i nodi a datrys problemau lleisiol. </w:t>
            </w:r>
          </w:p>
          <w:p w14:paraId="73839D53" w14:textId="77777777" w:rsidR="00C01A3F" w:rsidRPr="00E34A60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1B377F47" w14:textId="77777777" w:rsidR="00C01A3F" w:rsidRPr="00E34A60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3B1A7FAA" w14:textId="77777777" w:rsidR="00C01A3F" w:rsidRPr="00E34A60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02A0716E" w14:textId="77777777" w:rsidR="00C01A3F" w:rsidRPr="00E34A60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2C462D" w14:textId="77777777" w:rsidR="00C01A3F" w:rsidRPr="00E34A60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8808D9A" w14:textId="77777777" w:rsidR="00C01A3F" w:rsidRPr="00E34A60" w:rsidRDefault="00C01A3F" w:rsidP="00BA1176">
      <w:pPr>
        <w:rPr>
          <w:rFonts w:ascii="Arial" w:hAnsi="Arial" w:cs="Arial"/>
          <w:b/>
        </w:rPr>
      </w:pPr>
    </w:p>
    <w:p w14:paraId="52E1108A" w14:textId="77777777" w:rsidR="0028204E" w:rsidRPr="00E34A60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1ADBC98C" w14:textId="77777777" w:rsidTr="00630448">
        <w:tc>
          <w:tcPr>
            <w:tcW w:w="9781" w:type="dxa"/>
            <w:shd w:val="clear" w:color="auto" w:fill="C0C0C0"/>
          </w:tcPr>
          <w:p w14:paraId="1F4450C8" w14:textId="77777777"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E34A60">
              <w:rPr>
                <w:rFonts w:ascii="Arial" w:hAnsi="Arial" w:cs="Arial"/>
                <w:sz w:val="32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7CCFBEDF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6A206F95" w14:textId="77777777" w:rsidR="0001659A" w:rsidRDefault="0001659A" w:rsidP="0001659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bookmarkStart w:id="0" w:name="_Hlk157420541"/>
      <w:r w:rsidRPr="00C573A3">
        <w:rPr>
          <w:rFonts w:ascii="Arial" w:hAnsi="Arial" w:cs="Arial"/>
          <w:sz w:val="22"/>
          <w:szCs w:val="22"/>
          <w:lang w:val="cy-GB"/>
        </w:rPr>
        <w:t xml:space="preserve">Defnyddio Deallusrwydd Artiffisial Cynhyrchiol mewn Asesiadau </w:t>
      </w:r>
    </w:p>
    <w:p w14:paraId="79658563" w14:textId="77777777" w:rsidR="0001659A" w:rsidRPr="00C573A3" w:rsidRDefault="0001659A" w:rsidP="0001659A">
      <w:pPr>
        <w:ind w:left="284"/>
        <w:rPr>
          <w:rFonts w:ascii="Arial" w:eastAsia="Calibri" w:hAnsi="Arial" w:cs="Arial"/>
          <w:lang w:val="cy-GB"/>
        </w:rPr>
      </w:pPr>
      <w:r w:rsidRPr="00C573A3">
        <w:rPr>
          <w:rFonts w:ascii="Arial" w:eastAsia="Calibri" w:hAnsi="Arial" w:cs="Arial"/>
          <w:lang w:val="cy-GB"/>
        </w:rPr>
        <w:t xml:space="preserve">(Y darlithydd i ddynodi </w:t>
      </w:r>
      <w:r>
        <w:rPr>
          <w:rFonts w:ascii="Arial" w:eastAsia="Calibri" w:hAnsi="Arial" w:cs="Arial"/>
          <w:lang w:val="cy-GB"/>
        </w:rPr>
        <w:t xml:space="preserve">Gallwch/Na allwch </w:t>
      </w:r>
      <w:r w:rsidRPr="00C573A3">
        <w:rPr>
          <w:rFonts w:ascii="Arial" w:eastAsia="Calibri" w:hAnsi="Arial" w:cs="Arial"/>
          <w:lang w:val="cy-GB"/>
        </w:rPr>
        <w:t xml:space="preserve">neu </w:t>
      </w:r>
      <w:r>
        <w:rPr>
          <w:rFonts w:ascii="Arial" w:eastAsia="Calibri" w:hAnsi="Arial" w:cs="Arial"/>
          <w:lang w:val="cy-GB"/>
        </w:rPr>
        <w:t>Gywir/Anghywir</w:t>
      </w:r>
      <w:r w:rsidRPr="00C573A3">
        <w:rPr>
          <w:rFonts w:ascii="Arial" w:eastAsia="Calibri" w:hAnsi="Arial" w:cs="Arial"/>
          <w:lang w:val="cy-GB"/>
        </w:rPr>
        <w:t xml:space="preserve"> yn erbyn pob elfen)</w:t>
      </w:r>
    </w:p>
    <w:p w14:paraId="46BB1423" w14:textId="77777777" w:rsidR="0001659A" w:rsidRPr="0001659A" w:rsidRDefault="0001659A" w:rsidP="0001659A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0" w:type="auto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01659A" w:rsidRPr="00C573A3" w14:paraId="6B13671E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12004F38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30EBDC47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i’ch cefnogi wrth ymchwilio, yn cynnwys chwilio am lyfryddiaeth, defnyddio offer i grynhoi, cymharu deunyddiau a’u dadansoddi. </w:t>
            </w:r>
          </w:p>
        </w:tc>
        <w:tc>
          <w:tcPr>
            <w:tcW w:w="1559" w:type="dxa"/>
          </w:tcPr>
          <w:p w14:paraId="636E6DD3" w14:textId="5047E7C0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4E6C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1E78364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4C740F3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01659A" w:rsidRPr="00C573A3" w14:paraId="7DEE8AA3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6267D69E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4A15AD1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14:paraId="7D25E195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314C1348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E8C7843" w14:textId="1C6BA515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4E6C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16BB11B3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4349896C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729D7F6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wirio eich testun/creadigaeth eich hun am wallau gramadegol a chystrawennol, yn cynnwys aralleirio eich gwaith eich hun o fewn safonau penodol.</w:t>
            </w:r>
          </w:p>
        </w:tc>
        <w:tc>
          <w:tcPr>
            <w:tcW w:w="1559" w:type="dxa"/>
          </w:tcPr>
          <w:p w14:paraId="1B4EEF81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3E46FA82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405347A" w14:textId="32A28E56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4E6C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1F6D5DD2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21A2D0A7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E2B5B39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6057A1A0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1CE06426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676EC44B" w14:textId="7CE6532D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4E6C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4735C3E1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41B4FC55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74127D0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</w:tcPr>
          <w:p w14:paraId="79A135B8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3896C7E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B7FF70F" w14:textId="67303485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4E6C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49218BF1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74A868E0" w14:textId="77777777" w:rsidR="0001659A" w:rsidRPr="00C573A3" w:rsidRDefault="0001659A" w:rsidP="000E3CFB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BCC46EB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66C994CA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5E5DE71E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3784CA7" w14:textId="40322F4A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4E6C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577E70C2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27027E42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25B27E6C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4BA8C3E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Cywir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704392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247090D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D718816" w14:textId="07D667E3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Anghywir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4E6C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bookmarkEnd w:id="0"/>
    </w:tbl>
    <w:p w14:paraId="28B8A83B" w14:textId="77777777" w:rsidR="0001659A" w:rsidRPr="00C573A3" w:rsidRDefault="0001659A" w:rsidP="0001659A">
      <w:pPr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4F1AAC89" w14:textId="77777777" w:rsidR="0001659A" w:rsidRPr="00C573A3" w:rsidRDefault="0001659A" w:rsidP="0001659A">
      <w:pPr>
        <w:ind w:left="720"/>
        <w:rPr>
          <w:rFonts w:ascii="Arial" w:hAnsi="Arial" w:cs="Arial"/>
          <w:sz w:val="22"/>
          <w:szCs w:val="22"/>
        </w:rPr>
      </w:pPr>
    </w:p>
    <w:p w14:paraId="26E2151A" w14:textId="16E15F1A" w:rsidR="00261FC9" w:rsidRPr="00A406E5" w:rsidRDefault="00261FC9" w:rsidP="00261FC9">
      <w:p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  <w:r>
        <w:rPr>
          <w:rFonts w:ascii="Arial" w:hAnsi="Arial" w:cs="Arial"/>
          <w:b/>
          <w:sz w:val="22"/>
          <w:szCs w:val="22"/>
          <w:lang w:val="cy-GB"/>
        </w:rPr>
        <w:t xml:space="preserve"> (10marc)</w:t>
      </w:r>
    </w:p>
    <w:p w14:paraId="6EB1C50F" w14:textId="77777777" w:rsidR="00563F3E" w:rsidRDefault="00563F3E" w:rsidP="00563F3E">
      <w:pPr>
        <w:rPr>
          <w:rFonts w:ascii="Arial" w:hAnsi="Arial" w:cs="Arial"/>
          <w:sz w:val="24"/>
          <w:szCs w:val="24"/>
        </w:rPr>
      </w:pPr>
    </w:p>
    <w:p w14:paraId="7DD48C8E" w14:textId="5C95823A" w:rsidR="00152E9D" w:rsidRDefault="00563F3E" w:rsidP="00563F3E">
      <w:pPr>
        <w:rPr>
          <w:rFonts w:ascii="Arial" w:hAnsi="Arial" w:cs="Arial"/>
          <w:sz w:val="24"/>
          <w:szCs w:val="24"/>
        </w:rPr>
      </w:pPr>
      <w:proofErr w:type="spellStart"/>
      <w:r w:rsidRPr="00563F3E">
        <w:rPr>
          <w:rFonts w:ascii="Arial" w:hAnsi="Arial" w:cs="Arial"/>
          <w:sz w:val="24"/>
          <w:szCs w:val="24"/>
        </w:rPr>
        <w:t>Dylech</w:t>
      </w:r>
      <w:proofErr w:type="spellEnd"/>
      <w:r w:rsidRPr="0056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3F3E">
        <w:rPr>
          <w:rFonts w:ascii="Arial" w:hAnsi="Arial" w:cs="Arial"/>
          <w:sz w:val="24"/>
          <w:szCs w:val="24"/>
        </w:rPr>
        <w:t>ddarparu</w:t>
      </w:r>
      <w:proofErr w:type="spellEnd"/>
      <w:r w:rsidRPr="0056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3F3E">
        <w:rPr>
          <w:rFonts w:ascii="Arial" w:hAnsi="Arial" w:cs="Arial"/>
          <w:sz w:val="24"/>
          <w:szCs w:val="24"/>
        </w:rPr>
        <w:t>tystiolaeth</w:t>
      </w:r>
      <w:proofErr w:type="spellEnd"/>
      <w:r w:rsidRPr="0056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3F3E">
        <w:rPr>
          <w:rFonts w:ascii="Arial" w:hAnsi="Arial" w:cs="Arial"/>
          <w:sz w:val="24"/>
          <w:szCs w:val="24"/>
        </w:rPr>
        <w:t>i</w:t>
      </w:r>
      <w:proofErr w:type="spellEnd"/>
      <w:r w:rsidRPr="0056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3F3E">
        <w:rPr>
          <w:rFonts w:ascii="Arial" w:hAnsi="Arial" w:cs="Arial"/>
          <w:sz w:val="24"/>
          <w:szCs w:val="24"/>
        </w:rPr>
        <w:t>ddangos</w:t>
      </w:r>
      <w:proofErr w:type="spellEnd"/>
      <w:r w:rsidRPr="0056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3F3E">
        <w:rPr>
          <w:rFonts w:ascii="Arial" w:hAnsi="Arial" w:cs="Arial"/>
          <w:sz w:val="24"/>
          <w:szCs w:val="24"/>
        </w:rPr>
        <w:t>eich</w:t>
      </w:r>
      <w:proofErr w:type="spellEnd"/>
      <w:r w:rsidRPr="00563F3E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563F3E">
        <w:rPr>
          <w:rFonts w:ascii="Arial" w:hAnsi="Arial" w:cs="Arial"/>
          <w:sz w:val="24"/>
          <w:szCs w:val="24"/>
        </w:rPr>
        <w:t>wedi</w:t>
      </w:r>
      <w:proofErr w:type="spellEnd"/>
      <w:r w:rsidRPr="0056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3F3E">
        <w:rPr>
          <w:rFonts w:ascii="Arial" w:hAnsi="Arial" w:cs="Arial"/>
          <w:sz w:val="24"/>
          <w:szCs w:val="24"/>
        </w:rPr>
        <w:t>cael</w:t>
      </w:r>
      <w:proofErr w:type="spellEnd"/>
      <w:r w:rsidRPr="0056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3F3E">
        <w:rPr>
          <w:rFonts w:ascii="Arial" w:hAnsi="Arial" w:cs="Arial"/>
          <w:sz w:val="24"/>
          <w:szCs w:val="24"/>
        </w:rPr>
        <w:t>mynediad</w:t>
      </w:r>
      <w:proofErr w:type="spellEnd"/>
      <w:r w:rsidRPr="00563F3E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563F3E">
        <w:rPr>
          <w:rFonts w:ascii="Arial" w:hAnsi="Arial" w:cs="Arial"/>
          <w:sz w:val="24"/>
          <w:szCs w:val="24"/>
        </w:rPr>
        <w:t>ystod</w:t>
      </w:r>
      <w:proofErr w:type="spellEnd"/>
      <w:r w:rsidRPr="00563F3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3F3E">
        <w:rPr>
          <w:rFonts w:ascii="Arial" w:hAnsi="Arial" w:cs="Arial"/>
          <w:sz w:val="24"/>
          <w:szCs w:val="24"/>
        </w:rPr>
        <w:t>briodol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gerddoriaeth</w:t>
      </w:r>
      <w:proofErr w:type="spellEnd"/>
      <w:r>
        <w:rPr>
          <w:rFonts w:ascii="Arial" w:hAnsi="Arial" w:cs="Arial"/>
          <w:sz w:val="24"/>
          <w:szCs w:val="24"/>
        </w:rPr>
        <w:t xml:space="preserve"> addas. </w:t>
      </w:r>
      <w:proofErr w:type="spellStart"/>
      <w:r>
        <w:rPr>
          <w:rFonts w:ascii="Arial" w:hAnsi="Arial" w:cs="Arial"/>
          <w:sz w:val="24"/>
          <w:szCs w:val="24"/>
        </w:rPr>
        <w:t>Rhaid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dangos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dalblygu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repertoire. </w:t>
      </w:r>
    </w:p>
    <w:p w14:paraId="62520631" w14:textId="77777777" w:rsidR="00563F3E" w:rsidRDefault="00563F3E" w:rsidP="00A67FB1">
      <w:pPr>
        <w:ind w:left="720"/>
        <w:rPr>
          <w:rFonts w:ascii="Arial" w:hAnsi="Arial" w:cs="Arial"/>
          <w:sz w:val="24"/>
          <w:szCs w:val="24"/>
        </w:rPr>
      </w:pPr>
    </w:p>
    <w:p w14:paraId="2D8CF19F" w14:textId="77777777" w:rsidR="00563F3E" w:rsidRDefault="00563F3E" w:rsidP="00A67FB1">
      <w:pPr>
        <w:ind w:left="720"/>
        <w:rPr>
          <w:rFonts w:ascii="Arial" w:hAnsi="Arial" w:cs="Arial"/>
          <w:sz w:val="24"/>
          <w:szCs w:val="24"/>
        </w:rPr>
      </w:pPr>
    </w:p>
    <w:p w14:paraId="3AAFF5E8" w14:textId="77777777" w:rsidR="000F1B51" w:rsidRPr="00A406E5" w:rsidRDefault="000F1B51" w:rsidP="000F1B51">
      <w:pPr>
        <w:ind w:left="720"/>
        <w:rPr>
          <w:rFonts w:ascii="Arial" w:hAnsi="Arial" w:cs="Arial"/>
          <w:sz w:val="24"/>
          <w:szCs w:val="24"/>
        </w:rPr>
      </w:pPr>
    </w:p>
    <w:p w14:paraId="7F188F86" w14:textId="77777777" w:rsidR="00D14A5D" w:rsidRPr="00D14A5D" w:rsidRDefault="00D14A5D" w:rsidP="00D14A5D">
      <w:pPr>
        <w:rPr>
          <w:rFonts w:ascii="Arial" w:hAnsi="Arial" w:cs="Arial"/>
          <w:b/>
          <w:bCs/>
          <w:sz w:val="24"/>
          <w:szCs w:val="24"/>
          <w:lang w:val="cy"/>
        </w:rPr>
      </w:pPr>
      <w:r w:rsidRPr="00D14A5D">
        <w:rPr>
          <w:rFonts w:ascii="Arial" w:hAnsi="Arial" w:cs="Arial"/>
          <w:b/>
          <w:bCs/>
          <w:sz w:val="24"/>
          <w:szCs w:val="24"/>
          <w:lang w:val="cy"/>
        </w:rPr>
        <w:t>Sgiliau Ymarferol (70 marc)</w:t>
      </w:r>
    </w:p>
    <w:p w14:paraId="6C470389" w14:textId="77777777" w:rsidR="00D14A5D" w:rsidRPr="00D14A5D" w:rsidRDefault="00D14A5D" w:rsidP="00D14A5D">
      <w:pPr>
        <w:ind w:left="720"/>
        <w:rPr>
          <w:rFonts w:ascii="Arial" w:hAnsi="Arial" w:cs="Arial"/>
          <w:b/>
          <w:bCs/>
          <w:sz w:val="24"/>
          <w:szCs w:val="24"/>
          <w:lang w:val="cy"/>
        </w:rPr>
      </w:pPr>
    </w:p>
    <w:p w14:paraId="7B5F8259" w14:textId="77777777" w:rsidR="00D14A5D" w:rsidRPr="00D14A5D" w:rsidRDefault="00D14A5D" w:rsidP="00D14A5D">
      <w:pPr>
        <w:rPr>
          <w:rFonts w:ascii="Arial" w:hAnsi="Arial" w:cs="Arial"/>
          <w:sz w:val="24"/>
          <w:szCs w:val="24"/>
          <w:lang w:val="cy"/>
        </w:rPr>
      </w:pPr>
      <w:r w:rsidRPr="00D14A5D">
        <w:rPr>
          <w:rFonts w:ascii="Arial" w:hAnsi="Arial" w:cs="Arial"/>
          <w:b/>
          <w:bCs/>
          <w:sz w:val="24"/>
          <w:szCs w:val="24"/>
          <w:lang w:val="cy"/>
        </w:rPr>
        <w:t xml:space="preserve">Tasg 1: </w:t>
      </w:r>
      <w:r w:rsidRPr="00D14A5D">
        <w:rPr>
          <w:rFonts w:ascii="Arial" w:hAnsi="Arial" w:cs="Arial"/>
          <w:sz w:val="24"/>
          <w:szCs w:val="24"/>
          <w:lang w:val="cy"/>
        </w:rPr>
        <w:t xml:space="preserve">Fel rhan o noson </w:t>
      </w:r>
      <w:proofErr w:type="spellStart"/>
      <w:r w:rsidRPr="00D14A5D">
        <w:rPr>
          <w:rFonts w:ascii="Arial" w:hAnsi="Arial" w:cs="Arial"/>
          <w:sz w:val="24"/>
          <w:szCs w:val="24"/>
          <w:lang w:val="cy"/>
        </w:rPr>
        <w:t>Gabaret</w:t>
      </w:r>
      <w:proofErr w:type="spellEnd"/>
      <w:r w:rsidRPr="00D14A5D">
        <w:rPr>
          <w:rFonts w:ascii="Arial" w:hAnsi="Arial" w:cs="Arial"/>
          <w:sz w:val="24"/>
          <w:szCs w:val="24"/>
          <w:lang w:val="cy"/>
        </w:rPr>
        <w:t>, rhaid i fyfyrwyr gyflwyno detholiad o unawdau a darnau ensemble sy’n arddangos eu sgiliau lleisiol a’u datblygiad. (40 marc)</w:t>
      </w:r>
    </w:p>
    <w:p w14:paraId="1A18799C" w14:textId="77777777" w:rsidR="00D14A5D" w:rsidRPr="00D14A5D" w:rsidRDefault="00D14A5D" w:rsidP="00D14A5D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37FE1117" w14:textId="77777777" w:rsidR="00D14A5D" w:rsidRPr="00D14A5D" w:rsidRDefault="00D14A5D" w:rsidP="00D14A5D">
      <w:pPr>
        <w:rPr>
          <w:rFonts w:ascii="Arial" w:hAnsi="Arial" w:cs="Arial"/>
          <w:sz w:val="24"/>
          <w:szCs w:val="24"/>
          <w:lang w:val="cy"/>
        </w:rPr>
      </w:pPr>
      <w:r w:rsidRPr="00D14A5D">
        <w:rPr>
          <w:rFonts w:ascii="Arial" w:hAnsi="Arial" w:cs="Arial"/>
          <w:sz w:val="24"/>
          <w:szCs w:val="24"/>
          <w:lang w:val="cy"/>
        </w:rPr>
        <w:t>Yn ystod y modiwl rhaid i fyfyrwyr ddewis, ymarfer a datblygu eu repertoire gyda chefnogaeth tiwtor lle bo angen.</w:t>
      </w:r>
    </w:p>
    <w:p w14:paraId="28E27AC5" w14:textId="77777777" w:rsidR="00D14A5D" w:rsidRPr="00D14A5D" w:rsidRDefault="00D14A5D" w:rsidP="00D14A5D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5E212B81" w14:textId="138CA220" w:rsidR="00152E9D" w:rsidRPr="00D14A5D" w:rsidRDefault="00D14A5D" w:rsidP="00D14A5D">
      <w:pPr>
        <w:rPr>
          <w:rFonts w:ascii="Arial" w:hAnsi="Arial" w:cs="Arial"/>
          <w:sz w:val="24"/>
          <w:szCs w:val="24"/>
          <w:lang w:val="cy"/>
        </w:rPr>
      </w:pPr>
      <w:r w:rsidRPr="00D14A5D">
        <w:rPr>
          <w:rFonts w:ascii="Arial" w:hAnsi="Arial" w:cs="Arial"/>
          <w:sz w:val="24"/>
          <w:szCs w:val="24"/>
          <w:lang w:val="cy"/>
        </w:rPr>
        <w:t>Asesir y myfyrwyr ar eu gallu i ddod o hyd i ddeunydd priodol yn ogystal â chyflwyno perfformiad hyderus ac uchelgeisiol, gan arddangos sgiliau cyfathrebu effeithiol gyda'r cyfeilydd a'r gynulleidfa.</w:t>
      </w:r>
    </w:p>
    <w:p w14:paraId="398EE0E2" w14:textId="77777777" w:rsidR="00152E9D" w:rsidRPr="000F1B51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395622F5" w14:textId="61849813" w:rsidR="00152E9D" w:rsidRPr="000F1B51" w:rsidRDefault="0046163C" w:rsidP="0046163C">
      <w:pPr>
        <w:rPr>
          <w:rFonts w:ascii="Arial" w:hAnsi="Arial" w:cs="Arial"/>
          <w:sz w:val="24"/>
          <w:szCs w:val="24"/>
          <w:lang w:val="cy"/>
        </w:rPr>
      </w:pPr>
      <w:r w:rsidRPr="0046163C">
        <w:rPr>
          <w:rFonts w:ascii="Arial" w:hAnsi="Arial" w:cs="Arial"/>
          <w:b/>
          <w:bCs/>
          <w:sz w:val="24"/>
          <w:szCs w:val="24"/>
          <w:lang w:val="cy"/>
        </w:rPr>
        <w:t>Tasg 2:</w:t>
      </w:r>
      <w:r w:rsidRPr="0046163C">
        <w:rPr>
          <w:rFonts w:ascii="Arial" w:hAnsi="Arial" w:cs="Arial"/>
          <w:sz w:val="24"/>
          <w:szCs w:val="24"/>
          <w:lang w:val="cy"/>
        </w:rPr>
        <w:t xml:space="preserve"> Asesir myfyrwyr ar eu canu fel rhan o adolygiad theatr gerdd. </w:t>
      </w:r>
      <w:r w:rsidRPr="001F3819">
        <w:rPr>
          <w:rFonts w:ascii="Arial" w:hAnsi="Arial" w:cs="Arial"/>
          <w:sz w:val="24"/>
          <w:szCs w:val="24"/>
          <w:lang w:val="cy"/>
        </w:rPr>
        <w:t>(30 marc)</w:t>
      </w:r>
    </w:p>
    <w:p w14:paraId="48C8F0AE" w14:textId="77777777" w:rsidR="001F3819" w:rsidRDefault="001F3819" w:rsidP="001F3819">
      <w:pPr>
        <w:rPr>
          <w:rFonts w:ascii="Arial" w:hAnsi="Arial" w:cs="Arial"/>
          <w:sz w:val="24"/>
          <w:szCs w:val="24"/>
          <w:lang w:val="cy"/>
        </w:rPr>
      </w:pPr>
    </w:p>
    <w:p w14:paraId="4D60F863" w14:textId="77777777" w:rsidR="001F3819" w:rsidRDefault="001F3819" w:rsidP="001F3819">
      <w:pPr>
        <w:rPr>
          <w:rFonts w:ascii="Arial" w:hAnsi="Arial" w:cs="Arial"/>
          <w:sz w:val="24"/>
          <w:szCs w:val="24"/>
          <w:lang w:val="cy"/>
        </w:rPr>
      </w:pPr>
    </w:p>
    <w:p w14:paraId="5E0E9343" w14:textId="26B0065A" w:rsidR="001F3819" w:rsidRPr="00DB5E52" w:rsidRDefault="001F3819" w:rsidP="001F3819">
      <w:pPr>
        <w:rPr>
          <w:rFonts w:ascii="Arial" w:hAnsi="Arial" w:cs="Arial"/>
          <w:b/>
          <w:bCs/>
          <w:sz w:val="24"/>
          <w:szCs w:val="24"/>
          <w:lang w:val="cy"/>
        </w:rPr>
      </w:pPr>
      <w:r w:rsidRPr="00DB5E52">
        <w:rPr>
          <w:rFonts w:ascii="Arial" w:hAnsi="Arial" w:cs="Arial"/>
          <w:b/>
          <w:bCs/>
          <w:sz w:val="24"/>
          <w:szCs w:val="24"/>
          <w:lang w:val="cy"/>
        </w:rPr>
        <w:t>SGILIAU TROSGLWYDD</w:t>
      </w:r>
      <w:r w:rsidRPr="00DB5E52">
        <w:rPr>
          <w:rFonts w:ascii="Arial" w:hAnsi="Arial" w:cs="Arial"/>
          <w:b/>
          <w:bCs/>
          <w:sz w:val="24"/>
          <w:szCs w:val="24"/>
          <w:lang w:val="cy"/>
        </w:rPr>
        <w:t>ADWY</w:t>
      </w:r>
      <w:r w:rsidRPr="00DB5E52">
        <w:rPr>
          <w:rFonts w:ascii="Arial" w:hAnsi="Arial" w:cs="Arial"/>
          <w:b/>
          <w:bCs/>
          <w:sz w:val="24"/>
          <w:szCs w:val="24"/>
          <w:lang w:val="cy"/>
        </w:rPr>
        <w:t xml:space="preserve"> AR GYFER BYWYD AC ARFER PROFFESIYNOL (20 marc)</w:t>
      </w:r>
    </w:p>
    <w:p w14:paraId="70345A29" w14:textId="77777777" w:rsidR="001F3819" w:rsidRPr="001F3819" w:rsidRDefault="001F3819" w:rsidP="001F3819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373DB85" w14:textId="77777777" w:rsidR="001F3819" w:rsidRPr="001F3819" w:rsidRDefault="001F3819" w:rsidP="001F3819">
      <w:pPr>
        <w:ind w:left="720"/>
        <w:rPr>
          <w:rFonts w:ascii="Arial" w:hAnsi="Arial" w:cs="Arial"/>
          <w:sz w:val="24"/>
          <w:szCs w:val="24"/>
          <w:lang w:val="cy"/>
        </w:rPr>
      </w:pPr>
      <w:r w:rsidRPr="001F3819">
        <w:rPr>
          <w:rFonts w:ascii="Arial" w:hAnsi="Arial" w:cs="Arial"/>
          <w:sz w:val="24"/>
          <w:szCs w:val="24"/>
          <w:lang w:val="cy"/>
        </w:rPr>
        <w:t>Dylai'r myfyriwr:</w:t>
      </w:r>
    </w:p>
    <w:p w14:paraId="2EB94446" w14:textId="77777777" w:rsidR="001F3819" w:rsidRPr="001F3819" w:rsidRDefault="001F3819" w:rsidP="001F3819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1C3A46D6" w14:textId="6573658D" w:rsidR="001F3819" w:rsidRPr="00457843" w:rsidRDefault="00457843" w:rsidP="001F3819">
      <w:pPr>
        <w:ind w:left="720"/>
        <w:rPr>
          <w:rFonts w:ascii="Arial" w:hAnsi="Arial" w:cs="Arial"/>
          <w:sz w:val="24"/>
          <w:szCs w:val="24"/>
          <w:lang w:val="cy"/>
        </w:rPr>
      </w:pPr>
      <w:r w:rsidRPr="00457843">
        <w:rPr>
          <w:rFonts w:ascii="Arial" w:hAnsi="Arial" w:cs="Arial"/>
          <w:sz w:val="24"/>
          <w:szCs w:val="24"/>
          <w:lang w:val="cy"/>
        </w:rPr>
        <w:t xml:space="preserve">Rhaid i’ch gwaith roi tystiolaeth o’r rhinweddau a’r sgiliau trosglwyddadwy angenrheidiol ar gyfer cyflogaeth sy’n gofyn am arfer cyfrifoldeb personol a gwneud penderfyniadau.   </w:t>
      </w:r>
    </w:p>
    <w:p w14:paraId="4721939B" w14:textId="77777777" w:rsidR="00457843" w:rsidRDefault="00457843" w:rsidP="001F3819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02BC3C4A" w14:textId="39B746BD" w:rsidR="001F3819" w:rsidRPr="001F3819" w:rsidRDefault="001F3819" w:rsidP="001F3819">
      <w:pPr>
        <w:ind w:left="720"/>
        <w:rPr>
          <w:rFonts w:ascii="Arial" w:hAnsi="Arial" w:cs="Arial"/>
          <w:sz w:val="24"/>
          <w:szCs w:val="24"/>
          <w:lang w:val="cy"/>
        </w:rPr>
      </w:pPr>
      <w:r w:rsidRPr="001F3819">
        <w:rPr>
          <w:rFonts w:ascii="Arial" w:hAnsi="Arial" w:cs="Arial"/>
          <w:sz w:val="24"/>
          <w:szCs w:val="24"/>
          <w:lang w:val="cy"/>
        </w:rPr>
        <w:t>Mae hyn yn cynnwys:</w:t>
      </w:r>
    </w:p>
    <w:p w14:paraId="0A618D5F" w14:textId="77777777" w:rsidR="001F3819" w:rsidRPr="001F3819" w:rsidRDefault="001F3819" w:rsidP="001F3819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5B79289D" w14:textId="77777777" w:rsidR="001F3819" w:rsidRPr="001F3819" w:rsidRDefault="001F3819" w:rsidP="001F3819">
      <w:pPr>
        <w:ind w:left="720"/>
        <w:rPr>
          <w:rFonts w:ascii="Arial" w:hAnsi="Arial" w:cs="Arial"/>
          <w:sz w:val="24"/>
          <w:szCs w:val="24"/>
          <w:lang w:val="cy"/>
        </w:rPr>
      </w:pPr>
      <w:r w:rsidRPr="001F3819">
        <w:rPr>
          <w:rFonts w:ascii="Arial" w:hAnsi="Arial" w:cs="Arial"/>
          <w:sz w:val="24"/>
          <w:szCs w:val="24"/>
          <w:lang w:val="cy"/>
        </w:rPr>
        <w:t xml:space="preserve">• Dangos ymrwymiad ac ymroddiad myfyrwyr i'r modiwl, gan gynnwys prydlondeb, presenoldeb, agwedd, a moesau dosbarth. </w:t>
      </w:r>
      <w:r w:rsidRPr="00856C07">
        <w:rPr>
          <w:rFonts w:ascii="Arial" w:hAnsi="Arial" w:cs="Arial"/>
          <w:b/>
          <w:bCs/>
          <w:sz w:val="24"/>
          <w:szCs w:val="24"/>
          <w:lang w:val="cy"/>
        </w:rPr>
        <w:t>Disgwylir presenoldeb cyfartalog o 80% i gwblhau modiwl.</w:t>
      </w:r>
    </w:p>
    <w:p w14:paraId="5217FB39" w14:textId="378E234F" w:rsidR="001F3819" w:rsidRPr="001F3819" w:rsidRDefault="001F3819" w:rsidP="001F3819">
      <w:pPr>
        <w:ind w:left="720"/>
        <w:rPr>
          <w:rFonts w:ascii="Arial" w:hAnsi="Arial" w:cs="Arial"/>
          <w:sz w:val="24"/>
          <w:szCs w:val="24"/>
          <w:lang w:val="cy"/>
        </w:rPr>
      </w:pPr>
      <w:r w:rsidRPr="001F3819">
        <w:rPr>
          <w:rFonts w:ascii="Arial" w:hAnsi="Arial" w:cs="Arial"/>
          <w:sz w:val="24"/>
          <w:szCs w:val="24"/>
          <w:lang w:val="cy"/>
        </w:rPr>
        <w:t xml:space="preserve">• Paratoi: Paratowch eich cerddoriaeth yn llawn bob amser cyn amser eich gwers a chyrraedd gyda'ch cwestiynau a thasgau penodol </w:t>
      </w:r>
      <w:r w:rsidR="00856C07">
        <w:rPr>
          <w:rFonts w:ascii="Arial" w:hAnsi="Arial" w:cs="Arial"/>
          <w:sz w:val="24"/>
          <w:szCs w:val="24"/>
          <w:lang w:val="cy"/>
        </w:rPr>
        <w:t xml:space="preserve">yw trafod a derbyn </w:t>
      </w:r>
      <w:r w:rsidRPr="001F3819">
        <w:rPr>
          <w:rFonts w:ascii="Arial" w:hAnsi="Arial" w:cs="Arial"/>
          <w:sz w:val="24"/>
          <w:szCs w:val="24"/>
          <w:lang w:val="cy"/>
        </w:rPr>
        <w:t xml:space="preserve">cefnogaeth </w:t>
      </w:r>
      <w:r w:rsidR="00856C07">
        <w:rPr>
          <w:rFonts w:ascii="Arial" w:hAnsi="Arial" w:cs="Arial"/>
          <w:sz w:val="24"/>
          <w:szCs w:val="24"/>
          <w:lang w:val="cy"/>
        </w:rPr>
        <w:t xml:space="preserve">eich </w:t>
      </w:r>
      <w:r w:rsidRPr="001F3819">
        <w:rPr>
          <w:rFonts w:ascii="Arial" w:hAnsi="Arial" w:cs="Arial"/>
          <w:sz w:val="24"/>
          <w:szCs w:val="24"/>
          <w:lang w:val="cy"/>
        </w:rPr>
        <w:t>tiwtor (technegol neu gerddorol).</w:t>
      </w:r>
    </w:p>
    <w:p w14:paraId="1489333B" w14:textId="7D0D8F59" w:rsidR="00A34F53" w:rsidRPr="001F3819" w:rsidRDefault="001F3819" w:rsidP="001F3819">
      <w:pPr>
        <w:ind w:left="720"/>
        <w:rPr>
          <w:rFonts w:ascii="Arial" w:hAnsi="Arial" w:cs="Arial"/>
          <w:b/>
          <w:bCs/>
          <w:sz w:val="24"/>
          <w:szCs w:val="24"/>
          <w:lang w:val="cy"/>
        </w:rPr>
      </w:pPr>
      <w:r w:rsidRPr="001F3819">
        <w:rPr>
          <w:rFonts w:ascii="Arial" w:hAnsi="Arial" w:cs="Arial"/>
          <w:sz w:val="24"/>
          <w:szCs w:val="24"/>
          <w:lang w:val="cy"/>
        </w:rPr>
        <w:t>• Cwblhau ymarfer annibynnol rhwng dosbarthiadau er mwyn dangos dilyniant mesuradwy trwy gydol y modiwl.</w:t>
      </w:r>
    </w:p>
    <w:p w14:paraId="6E7F1E7F" w14:textId="77777777" w:rsidR="00A34F53" w:rsidRPr="001F3819" w:rsidRDefault="00A34F53" w:rsidP="00A34F53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3887D736" w14:textId="77777777" w:rsidR="00152E9D" w:rsidRPr="000F1B51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4E581406" w14:textId="77777777" w:rsidR="00152E9D" w:rsidRPr="000F1B51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405091E" w14:textId="77777777" w:rsidR="00152E9D" w:rsidRPr="000F1B51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703B7CB1" w14:textId="77777777" w:rsidR="00152E9D" w:rsidRPr="000F1B51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352B865E" w14:textId="77777777" w:rsidR="00152E9D" w:rsidRPr="000F1B51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61CE858F" w14:textId="77777777" w:rsidR="00152E9D" w:rsidRPr="000F1B51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4AE6AEBE" w14:textId="77777777" w:rsidR="00152E9D" w:rsidRPr="000F1B51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0ECA892A" w14:textId="77777777" w:rsidR="00152E9D" w:rsidRPr="000F1B51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0AFCD771" w14:textId="77777777" w:rsidR="00152E9D" w:rsidRPr="000F1B51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20E1D2F5" w14:textId="77777777" w:rsidR="00152E9D" w:rsidRPr="000F1B51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1266D0BB" w14:textId="77777777" w:rsidR="00152E9D" w:rsidRPr="000F1B51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0D62539A" w14:textId="77777777" w:rsidR="00152E9D" w:rsidRPr="000F1B51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102E013B" w14:textId="77777777" w:rsidR="00152E9D" w:rsidRPr="000F1B51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3401870D" w14:textId="77777777" w:rsidR="00A3505D" w:rsidRPr="000F1B51" w:rsidRDefault="00A3505D" w:rsidP="00D22D9C">
      <w:pPr>
        <w:jc w:val="both"/>
        <w:rPr>
          <w:rFonts w:ascii="Arial" w:hAnsi="Arial" w:cs="Arial"/>
          <w:sz w:val="22"/>
          <w:szCs w:val="22"/>
          <w:lang w:val="cy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550631" w14:paraId="5088E268" w14:textId="77777777" w:rsidTr="00630448">
        <w:trPr>
          <w:trHeight w:val="414"/>
        </w:trPr>
        <w:tc>
          <w:tcPr>
            <w:tcW w:w="10670" w:type="dxa"/>
            <w:shd w:val="clear" w:color="auto" w:fill="D9D9D9"/>
          </w:tcPr>
          <w:p w14:paraId="39A6D6BD" w14:textId="77777777" w:rsidR="00D22D9C" w:rsidRPr="00550631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  <w:lang w:val="cy"/>
              </w:rPr>
            </w:pPr>
            <w:r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2E629024" w14:textId="77777777" w:rsidR="00D22D9C" w:rsidRPr="00550631" w:rsidRDefault="00D22D9C" w:rsidP="00D22D9C">
      <w:pPr>
        <w:jc w:val="both"/>
        <w:rPr>
          <w:rFonts w:ascii="Arial" w:hAnsi="Arial" w:cs="Arial"/>
          <w:sz w:val="22"/>
          <w:szCs w:val="22"/>
          <w:lang w:val="cy"/>
        </w:rPr>
      </w:pPr>
    </w:p>
    <w:p w14:paraId="16407F2F" w14:textId="77777777" w:rsidR="00D22D9C" w:rsidRPr="00550631" w:rsidRDefault="007E3A41" w:rsidP="00D22D9C">
      <w:pPr>
        <w:jc w:val="both"/>
        <w:rPr>
          <w:rFonts w:ascii="Arial" w:hAnsi="Arial" w:cs="Arial"/>
          <w:b/>
          <w:sz w:val="22"/>
          <w:szCs w:val="22"/>
          <w:lang w:val="cy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550631">
        <w:rPr>
          <w:rFonts w:ascii="Arial" w:hAnsi="Arial" w:cs="Arial"/>
          <w:b/>
          <w:sz w:val="22"/>
          <w:szCs w:val="22"/>
          <w:lang w:val="cy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435BFA34" w14:textId="77777777" w:rsidR="004D5E9B" w:rsidRPr="00550631" w:rsidRDefault="004D5E9B" w:rsidP="00D22D9C">
      <w:pPr>
        <w:jc w:val="both"/>
        <w:rPr>
          <w:rFonts w:ascii="Arial" w:hAnsi="Arial" w:cs="Arial"/>
          <w:b/>
          <w:sz w:val="22"/>
          <w:szCs w:val="22"/>
          <w:lang w:val="cy"/>
        </w:rPr>
      </w:pPr>
    </w:p>
    <w:p w14:paraId="3A9A6559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502ED39C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2F78DE11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4AEBF636" w14:textId="77777777" w:rsidR="00C01A3F" w:rsidRPr="00E34A60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34A60">
        <w:rPr>
          <w:rFonts w:ascii="Arial" w:hAnsi="Arial" w:cs="Arial"/>
          <w:i/>
          <w:sz w:val="22"/>
          <w:szCs w:val="22"/>
        </w:rPr>
        <w:t xml:space="preserve"> </w:t>
      </w:r>
    </w:p>
    <w:p w14:paraId="59514CC2" w14:textId="77777777" w:rsidR="00C01A3F" w:rsidRPr="00E34A60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EFA91D5" w14:textId="77777777" w:rsidR="00D22D9C" w:rsidRPr="00E34A60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DB96CAD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1D8AE997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752FF6EE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4C2107B0" w14:textId="77777777" w:rsidR="00C01A3F" w:rsidRPr="00E34A60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34A60">
        <w:rPr>
          <w:rFonts w:ascii="Arial" w:hAnsi="Arial" w:cs="Arial"/>
          <w:i/>
          <w:sz w:val="22"/>
          <w:szCs w:val="22"/>
        </w:rPr>
        <w:t xml:space="preserve"> </w:t>
      </w:r>
    </w:p>
    <w:p w14:paraId="2A30D543" w14:textId="77777777" w:rsidR="00D22D9C" w:rsidRPr="00E34A60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E723B84" w14:textId="77777777" w:rsidR="00D22D9C" w:rsidRPr="00E34A60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6F61F810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C767819" w14:textId="77777777" w:rsidR="00D22D9C" w:rsidRPr="00A406E5" w:rsidRDefault="007E3A41" w:rsidP="00E27F15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07EA1B58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B27C4A7" w14:textId="77777777"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7FB011A8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0A255D1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0EC2E91A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66754A6F" w14:textId="77777777" w:rsidR="00D22D9C" w:rsidRPr="00A406E5" w:rsidRDefault="00B07FB0" w:rsidP="0045181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allu dangos sut y mae’r cysyniadau a’r syniadau sy’n gysylltiedig â’r pwnc yn berthnasol i sefyllfaoedd yn y byd go iawn a/neu </w:t>
      </w:r>
      <w:r w:rsidRPr="00630448">
        <w:rPr>
          <w:rFonts w:ascii="Arial" w:hAnsi="Arial" w:cs="Arial"/>
          <w:sz w:val="22"/>
          <w:szCs w:val="22"/>
          <w:lang w:val="cy-GB"/>
        </w:rPr>
        <w:lastRenderedPageBreak/>
        <w:t>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3CB562C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59C7AEA" w14:textId="77777777" w:rsidR="00C01A3F" w:rsidRPr="00E34A60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34A60">
        <w:rPr>
          <w:rFonts w:ascii="Arial" w:hAnsi="Arial" w:cs="Arial"/>
          <w:i/>
          <w:sz w:val="22"/>
          <w:szCs w:val="22"/>
        </w:rPr>
        <w:t xml:space="preserve"> </w:t>
      </w:r>
    </w:p>
    <w:p w14:paraId="2F242313" w14:textId="77777777" w:rsidR="00C01A3F" w:rsidRPr="00E34A60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8624EFF" w14:textId="77777777" w:rsidR="008566E5" w:rsidRPr="00E34A60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0E7D3DDE" w14:textId="77777777" w:rsidR="00D22D9C" w:rsidRPr="00E34A60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E34A60">
        <w:rPr>
          <w:rFonts w:ascii="Arial" w:hAnsi="Arial" w:cs="Arial"/>
          <w:b/>
          <w:sz w:val="22"/>
          <w:szCs w:val="22"/>
        </w:rPr>
        <w:t xml:space="preserve"> </w:t>
      </w:r>
    </w:p>
    <w:p w14:paraId="75BB2E15" w14:textId="77777777" w:rsidR="00995D51" w:rsidRPr="00E34A60" w:rsidRDefault="00B07FB0" w:rsidP="009315A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E34A60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E34A60">
        <w:rPr>
          <w:rFonts w:ascii="Arial" w:hAnsi="Arial" w:cs="Arial"/>
          <w:sz w:val="22"/>
          <w:szCs w:val="22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E34A60">
        <w:rPr>
          <w:rFonts w:ascii="Arial" w:hAnsi="Arial" w:cs="Arial"/>
          <w:sz w:val="22"/>
          <w:szCs w:val="22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28E3E3ED" w14:textId="77777777" w:rsidR="00995D51" w:rsidRPr="00E34A60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49ABBE29" w14:textId="77777777" w:rsidR="00D22D9C" w:rsidRPr="00E34A60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5CAAF42C" w14:textId="77777777" w:rsidR="00C01A3F" w:rsidRPr="00E34A60" w:rsidRDefault="005427D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34A60">
        <w:rPr>
          <w:rFonts w:ascii="Arial" w:hAnsi="Arial" w:cs="Arial"/>
          <w:i/>
          <w:sz w:val="22"/>
          <w:szCs w:val="22"/>
        </w:rPr>
        <w:t xml:space="preserve"> </w:t>
      </w:r>
    </w:p>
    <w:p w14:paraId="25662E8D" w14:textId="77777777" w:rsidR="00C01A3F" w:rsidRPr="00E34A60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5C14A6A5" w14:textId="77777777" w:rsidR="00FB3B4E" w:rsidRPr="00E34A60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1F49F677" w14:textId="77777777" w:rsidR="00D22D9C" w:rsidRPr="00E34A60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7380E3A2" w14:textId="77777777" w:rsidR="00C01A3F" w:rsidRPr="00E34A60" w:rsidRDefault="00C01A3F">
      <w:pPr>
        <w:rPr>
          <w:rFonts w:ascii="Arial" w:hAnsi="Arial" w:cs="Arial"/>
          <w:sz w:val="22"/>
          <w:szCs w:val="22"/>
        </w:rPr>
      </w:pPr>
      <w:r w:rsidRPr="00E34A60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31215C8C" w14:textId="77777777" w:rsidTr="00BF6F21">
        <w:trPr>
          <w:jc w:val="center"/>
        </w:trPr>
        <w:tc>
          <w:tcPr>
            <w:tcW w:w="10670" w:type="dxa"/>
            <w:shd w:val="clear" w:color="auto" w:fill="BFBFBF"/>
          </w:tcPr>
          <w:p w14:paraId="32A9A4BB" w14:textId="77777777" w:rsidR="00152E9D" w:rsidRPr="00A406E5" w:rsidRDefault="00152E9D" w:rsidP="002B5FF8">
            <w:pPr>
              <w:rPr>
                <w:rFonts w:ascii="Arial" w:hAnsi="Arial" w:cs="Arial"/>
              </w:rPr>
            </w:pPr>
            <w:r w:rsidRPr="00E34A60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 w:rsidRPr="00E34A60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7E82CB1" w14:textId="77777777" w:rsidR="00152E9D" w:rsidRPr="00A406E5" w:rsidRDefault="00152E9D" w:rsidP="00152E9D">
      <w:pPr>
        <w:rPr>
          <w:rFonts w:ascii="Arial" w:hAnsi="Arial" w:cs="Arial"/>
        </w:rPr>
      </w:pPr>
    </w:p>
    <w:p w14:paraId="5107673A" w14:textId="77777777" w:rsidR="00152E9D" w:rsidRPr="00E34A60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E34A60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24100F9D" w14:textId="77777777" w:rsidR="00152E9D" w:rsidRPr="00E34A60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E34A60" w:rsidSect="00F31C04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1733B0F6" w14:textId="77777777" w:rsidR="00152E9D" w:rsidRPr="00E34A60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471B5E9F" w14:textId="77777777" w:rsidTr="00BE383B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5188650" w14:textId="77777777"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08E586B4" w14:textId="77777777" w:rsidR="00152E9D" w:rsidRPr="00A85BF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86D607C" w14:textId="77777777" w:rsidR="00152E9D" w:rsidRPr="00A85BF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66CB7412" w14:textId="77777777" w:rsidTr="00BE383B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009D0FC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13A2F12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D09E89D" w14:textId="7E08FBA1" w:rsidR="00152E9D" w:rsidRPr="00A406E5" w:rsidRDefault="00BE383B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02DC42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7DB1066" w14:textId="77777777" w:rsidTr="00BE383B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30B73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5F0DF2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4AD4A1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6FFF7F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4D7E38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41232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EEC9A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5C9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A5380E5" w14:textId="77777777" w:rsidTr="00BE383B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0FE4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F93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330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795A7A2" w14:textId="77777777" w:rsidTr="00BE383B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03D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037D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EA1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CEC1447" w14:textId="77777777" w:rsidTr="00BE383B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34CA55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0E6F593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0BD5FD3" w14:textId="54643AC5" w:rsidR="00152E9D" w:rsidRPr="00A406E5" w:rsidRDefault="00BE383B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70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12163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F6D949A" w14:textId="77777777" w:rsidTr="00BE383B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D2B3C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9476D7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43EA94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2F19E4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A50EEB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DE1D64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E6B49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F6C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5BFF45D" w14:textId="77777777" w:rsidTr="00BE383B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9D0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018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F4F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C0DAE4D" w14:textId="77777777" w:rsidTr="00BE383B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00E499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3F29C30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02ACA17" w14:textId="4D20FD4E" w:rsidR="00152E9D" w:rsidRPr="00A406E5" w:rsidRDefault="00BE383B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97BBD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D699B2A" w14:textId="77777777" w:rsidTr="00BE383B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E4843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0B1B77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CD8C0A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264825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E9272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F4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FD3F03C" w14:textId="77777777" w:rsidTr="00BE383B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9931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94E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A92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00B4362C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4624CC11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C8ED994" w14:textId="77777777" w:rsidR="00152E9D" w:rsidRPr="00E34A60" w:rsidRDefault="005427D8" w:rsidP="002B5FF8">
            <w:pPr>
              <w:rPr>
                <w:rFonts w:ascii="Arial" w:hAnsi="Arial" w:cs="Arial"/>
                <w:sz w:val="16"/>
                <w:szCs w:val="16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E34A60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F3DC0F5" w14:textId="77777777" w:rsidR="00152E9D" w:rsidRPr="00E34A60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6F205333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10407DE4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0CB58610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AE4DE25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292AEC1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EB0D0A0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C1B29AC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152A5FBC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15A762DA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5187F77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82DB239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791A73B6" w14:textId="77777777" w:rsidR="00C073F1" w:rsidRDefault="00C073F1" w:rsidP="00152E9D">
      <w:pPr>
        <w:rPr>
          <w:rFonts w:ascii="Arial" w:hAnsi="Arial" w:cs="Arial"/>
        </w:rPr>
      </w:pPr>
    </w:p>
    <w:p w14:paraId="06D61138" w14:textId="77777777" w:rsidR="00C073F1" w:rsidRPr="00002A59" w:rsidRDefault="00C073F1" w:rsidP="00152E9D">
      <w:pPr>
        <w:rPr>
          <w:rFonts w:ascii="Arial" w:hAnsi="Arial" w:cs="Arial"/>
          <w:vanish/>
          <w:lang w:val="cy-GB"/>
        </w:rPr>
        <w:sectPr w:rsidR="00C073F1" w:rsidRPr="00002A59" w:rsidSect="00F61A20">
          <w:footerReference w:type="default" r:id="rId17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5D5F4DCF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2C38EE71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1F2042A3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14:paraId="7E70F06B" w14:textId="77777777" w:rsidTr="00527E60">
        <w:tc>
          <w:tcPr>
            <w:tcW w:w="13858" w:type="dxa"/>
            <w:shd w:val="clear" w:color="auto" w:fill="FF99FF"/>
          </w:tcPr>
          <w:p w14:paraId="33A93C09" w14:textId="77777777"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4DC44031" w14:textId="77777777"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14:paraId="235C6F26" w14:textId="77777777" w:rsidTr="00FC160C">
        <w:tc>
          <w:tcPr>
            <w:tcW w:w="13948" w:type="dxa"/>
            <w:shd w:val="clear" w:color="auto" w:fill="FF99FF"/>
          </w:tcPr>
          <w:p w14:paraId="7CDF736F" w14:textId="77777777" w:rsidR="00D635B3" w:rsidRPr="00D9771E" w:rsidRDefault="00D635B3" w:rsidP="00FC160C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14:paraId="00ABD86A" w14:textId="77777777" w:rsidTr="00FC160C">
        <w:tc>
          <w:tcPr>
            <w:tcW w:w="13948" w:type="dxa"/>
            <w:shd w:val="clear" w:color="auto" w:fill="FFCCFF"/>
          </w:tcPr>
          <w:p w14:paraId="2C20C82B" w14:textId="77777777" w:rsidR="00D635B3" w:rsidRPr="00B669B1" w:rsidRDefault="00D635B3" w:rsidP="00FC160C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14:paraId="5B9A1639" w14:textId="77777777" w:rsidR="00D635B3" w:rsidRDefault="00D635B3" w:rsidP="00DF2971">
      <w:pPr>
        <w:rPr>
          <w:rFonts w:ascii="Arial" w:hAnsi="Arial" w:cs="Arial"/>
        </w:rPr>
      </w:pPr>
    </w:p>
    <w:p w14:paraId="41537FFF" w14:textId="77777777"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14:paraId="1614D2C5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B621F2C" w14:textId="77777777" w:rsidR="00DF2971" w:rsidRPr="00C73F6F" w:rsidRDefault="00DF2971" w:rsidP="00EF25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E52A40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36BF14C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F14A608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36326E4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47BE614E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6DA7C54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848FE4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034ED105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1B5524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2422671B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6DA4434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0E77697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14:paraId="1692B8FC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7E68451" w14:textId="77777777" w:rsidR="00DF2971" w:rsidRPr="00D9771E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16EEC7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77297A7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4230B64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61CD04F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1143CB9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70E686F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14:paraId="56D3CE0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14:paraId="5E86748D" w14:textId="77777777" w:rsidTr="00EF2593">
        <w:tc>
          <w:tcPr>
            <w:tcW w:w="1735" w:type="dxa"/>
            <w:shd w:val="clear" w:color="auto" w:fill="FF99FF"/>
          </w:tcPr>
          <w:p w14:paraId="15CF4D01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4CC9CE58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4FDDB8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49DC013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182885B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659E56F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67AC58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2EF9962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803220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B3D2CA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24E7C34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A3BAAA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E0E881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14:paraId="705E7524" w14:textId="77777777" w:rsidTr="00EF2593">
        <w:tc>
          <w:tcPr>
            <w:tcW w:w="1735" w:type="dxa"/>
            <w:shd w:val="clear" w:color="auto" w:fill="FF99FF"/>
          </w:tcPr>
          <w:p w14:paraId="67321B8A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08576091" w14:textId="77777777" w:rsidR="00DF2971" w:rsidRPr="00D9771E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204F94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1999D62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D37906B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fylchau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7AC2E38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fylchau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375C98C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8C1EA56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2479CFD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14:paraId="4833A2DF" w14:textId="77777777" w:rsidTr="00EF2593">
        <w:tc>
          <w:tcPr>
            <w:tcW w:w="1735" w:type="dxa"/>
            <w:shd w:val="clear" w:color="auto" w:fill="FF99FF"/>
          </w:tcPr>
          <w:p w14:paraId="72C0E11C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6C88D2E6" w14:textId="77777777" w:rsidR="00DF2971" w:rsidRPr="00F65EE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580FB8C4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14:paraId="6E3010BD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Cyffredinoliadau neu farn heb sail, wedi’u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>gwneud heb ddefnyddio unrhyw dystiolaeth gredadwy.</w:t>
            </w:r>
          </w:p>
          <w:p w14:paraId="44FF252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B42661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B118AA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B118AA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0D53A7C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Ymgais cyfyngedig at werthuso a dadansoddi cysyniadau ac egwyddorion mewn modd beirniadol, gan dueddu tuag at ddisgrifio. </w:t>
            </w:r>
          </w:p>
          <w:p w14:paraId="5D571BFB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neu wedi methu cydnabod yn llawn y cyfyngiadau ar wybodaeth. </w:t>
            </w:r>
          </w:p>
          <w:p w14:paraId="71D964F7" w14:textId="77777777" w:rsidR="00DF2971" w:rsidRPr="00E518DC" w:rsidRDefault="00DF2971" w:rsidP="00EF2593">
            <w:pPr>
              <w:rPr>
                <w:rFonts w:ascii="Arial" w:hAnsi="Arial" w:cs="Arial"/>
              </w:rPr>
            </w:pPr>
          </w:p>
          <w:p w14:paraId="3C03507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631CA8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1F328D5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barn yn hytrach na dadlau ar sail rheswm a thystiolaeth. </w:t>
            </w:r>
          </w:p>
          <w:p w14:paraId="7164C0E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4148711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tystiolaeth mewn modd argyhoeddiadol i 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32895FF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14:paraId="170F020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Gallu i feddwl yn annibynnol ac i ‘weld y tu hwnt i’r cwestiwn', gan awgrymu rhywfaint o afael ar y maes a’r cysyniadau ehangach.  </w:t>
            </w:r>
          </w:p>
        </w:tc>
        <w:tc>
          <w:tcPr>
            <w:tcW w:w="1736" w:type="dxa"/>
          </w:tcPr>
          <w:p w14:paraId="35CE58D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gallu i ‘weld y tu hwnt i’r cwestiwn', gan 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F2971" w:rsidRPr="00D9771E" w14:paraId="1B909FCD" w14:textId="77777777" w:rsidTr="00EF2593">
        <w:tc>
          <w:tcPr>
            <w:tcW w:w="1735" w:type="dxa"/>
            <w:shd w:val="clear" w:color="auto" w:fill="FF99FF"/>
          </w:tcPr>
          <w:p w14:paraId="7FFC32A1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092F40BB" w14:textId="77777777" w:rsidR="00DF2971" w:rsidRPr="002E6269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74D2EB5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14:paraId="5A9A9B21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783E2204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02ABFC4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Sgiliau datrys problemau gwan iawn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AF9D6FC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7DB934F2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y tu allan i’r cyd-destun lle y’u hastudiwyd yn gyntaf. </w:t>
            </w:r>
            <w:r w:rsidRPr="00E34A60">
              <w:rPr>
                <w:rFonts w:ascii="Arial" w:hAnsi="Arial" w:cs="Arial"/>
              </w:rPr>
              <w:t xml:space="preserve"> </w:t>
            </w:r>
          </w:p>
          <w:p w14:paraId="45312FFC" w14:textId="77777777" w:rsidR="00DF2971" w:rsidRPr="00E34A60" w:rsidRDefault="00DF2971" w:rsidP="00EF2593">
            <w:pPr>
              <w:rPr>
                <w:rFonts w:ascii="Arial" w:hAnsi="Arial" w:cs="Arial"/>
              </w:rPr>
            </w:pPr>
          </w:p>
          <w:p w14:paraId="0B0AAAFF" w14:textId="77777777" w:rsidR="00DF2971" w:rsidRPr="00E34A60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34EA0F3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Ymwybyddiaeth ddigonol o ddulliau sefydledig, deunyddiau, offer a/neu dechnegau ac yn  cymhwyso’r rheini mewn modd priodol ar y cyfan.</w:t>
            </w:r>
          </w:p>
          <w:p w14:paraId="6A815979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 w:rsidRPr="00E34A60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cysylltiadau rhesymegol rhwng y ddau bob tro. </w:t>
            </w:r>
          </w:p>
          <w:p w14:paraId="7F5276EE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sylfaenol y tu allan i’r cyd-destun lle y’u hastudiwyd yn gyntaf. </w:t>
            </w:r>
            <w:r w:rsidRPr="00E34A6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9A991F5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14:paraId="19512379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E34A60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58CA86A9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priodol ar y cyfan y tu allan i’r cyd-destun lle y’u hastudiwyd yn gyntaf. </w:t>
            </w:r>
          </w:p>
        </w:tc>
        <w:tc>
          <w:tcPr>
            <w:tcW w:w="1736" w:type="dxa"/>
          </w:tcPr>
          <w:p w14:paraId="6C9CF9F4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14:paraId="5D2DE972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E34A60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ddau. </w:t>
            </w:r>
            <w:r w:rsidRPr="00E34A60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y tu allan i’r cyd-destun lle y’u hastudiwyd yn gyntaf. </w:t>
            </w:r>
          </w:p>
          <w:p w14:paraId="4561922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B30D6E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14:paraId="2BB15BF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4E22233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problemau a chynnig atebion creadigol, rhagorol y tu 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EACF07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anarferol a chynnig atebion creadigol, eithaf soffistigedig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14:paraId="64EBF30D" w14:textId="77777777" w:rsidTr="00EF2593">
        <w:tc>
          <w:tcPr>
            <w:tcW w:w="1735" w:type="dxa"/>
            <w:shd w:val="clear" w:color="auto" w:fill="FF99FF"/>
          </w:tcPr>
          <w:p w14:paraId="164F4E45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7B7A7BE3" w14:textId="77777777" w:rsidR="00DF2971" w:rsidRPr="00CC222E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4EFB6F7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1B4AF32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Fawr ddim neu ddim tystiolaeth o’r sgiliau ar gyfer cyflogaeth sy’n gofyn am arfer cyfrifoldeb personol 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>gwneud penderfyniadau.</w:t>
            </w:r>
          </w:p>
          <w:p w14:paraId="255FF033" w14:textId="77777777" w:rsidR="00DF2971" w:rsidRPr="00ED3ABD" w:rsidRDefault="00DF2971" w:rsidP="00EF2593">
            <w:pPr>
              <w:rPr>
                <w:rFonts w:ascii="Arial" w:hAnsi="Arial" w:cs="Arial"/>
              </w:rPr>
            </w:pPr>
          </w:p>
          <w:p w14:paraId="6C8E88C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3211EB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8A53591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FB225A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B225A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Tystiolaeth gyfyngedig o’r sgiliau ar gyfer cyflogaeth sy’n 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504CDA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4522834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chyfranogiad cyfyngedig mewn gweithgareddau grŵp. </w:t>
            </w:r>
          </w:p>
          <w:p w14:paraId="0EDD370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93A1E3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14:paraId="55B665B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51691F0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gofyn am arfer cyfrifoldeb personol a gwneud penderfyniadau,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8D851EB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14:paraId="2DCB804F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3062BAA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personol a gwneud penderfyniadau, gyda mân 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EC6183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14:paraId="209BA869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ar gyfer cyflogaeth sy’n gofyn am arfer cyfrifoldeb personol a gwneud penderfyniadau, gydag awydd i ddatblygu ymhellach.  </w:t>
            </w:r>
          </w:p>
          <w:p w14:paraId="0E9880F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B993045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EDD900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</w:t>
            </w:r>
            <w:r w:rsidRPr="0003336C">
              <w:rPr>
                <w:rFonts w:ascii="Arial" w:hAnsi="Arial" w:cs="Arial"/>
                <w:lang w:val="cy-GB"/>
              </w:rPr>
              <w:lastRenderedPageBreak/>
              <w:t xml:space="preserve">penderfyniadau gydag awydd i ddatblygu ymhellach.  </w:t>
            </w:r>
          </w:p>
        </w:tc>
      </w:tr>
    </w:tbl>
    <w:p w14:paraId="4AD819A1" w14:textId="77777777" w:rsidR="00DF2971" w:rsidRPr="00D9771E" w:rsidRDefault="00DF2971" w:rsidP="00DF2971">
      <w:pPr>
        <w:rPr>
          <w:rFonts w:ascii="Arial" w:hAnsi="Arial" w:cs="Arial"/>
        </w:rPr>
      </w:pPr>
    </w:p>
    <w:p w14:paraId="5F5C2282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CA4BA14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6837DD7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D7F5C38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A01DC9D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47927B5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6F53F31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9861EFB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5F5767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9A8EA8E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03AFECA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24D3D82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83D91ED" w14:textId="77777777" w:rsidR="00B8506B" w:rsidRPr="00B8506B" w:rsidRDefault="00B8506B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CE215" w14:textId="77777777" w:rsidR="00B07FB0" w:rsidRDefault="00B07FB0">
      <w:r>
        <w:separator/>
      </w:r>
    </w:p>
  </w:endnote>
  <w:endnote w:type="continuationSeparator" w:id="0">
    <w:p w14:paraId="2BACFE25" w14:textId="77777777" w:rsidR="00B07FB0" w:rsidRDefault="00B07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CCFC2" w14:textId="77777777" w:rsidR="002B5FF8" w:rsidRDefault="002B5F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CE115" w14:textId="77777777" w:rsidR="00B07FB0" w:rsidRPr="00D635B3" w:rsidRDefault="00D635B3">
    <w:pPr>
      <w:pStyle w:val="Footer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5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11</w:t>
    </w:r>
    <w:r w:rsidR="00B07FB0" w:rsidRPr="00D635B3">
      <w:rPr>
        <w:b/>
        <w:sz w:val="24"/>
        <w:szCs w:val="24"/>
        <w:lang w:val="cy-GB"/>
      </w:rPr>
      <w:fldChar w:fldCharType="end"/>
    </w:r>
  </w:p>
  <w:p w14:paraId="09939103" w14:textId="77777777" w:rsidR="00B07FB0" w:rsidRDefault="00B07FB0">
    <w:pPr>
      <w:pStyle w:val="Footer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06284" w14:textId="77777777" w:rsidR="002B5FF8" w:rsidRDefault="002B5FF8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2E695" w14:textId="77777777"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F6AAD" w14:textId="77777777" w:rsidR="00B07FB0" w:rsidRDefault="00B07FB0">
      <w:r>
        <w:separator/>
      </w:r>
    </w:p>
  </w:footnote>
  <w:footnote w:type="continuationSeparator" w:id="0">
    <w:p w14:paraId="61E8EFCC" w14:textId="77777777" w:rsidR="00B07FB0" w:rsidRDefault="00B07F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B4CEF" w14:textId="77777777" w:rsidR="002B5FF8" w:rsidRDefault="002B5F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2F79E" w14:textId="77777777" w:rsidR="002B5FF8" w:rsidRDefault="002B5F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83683" w14:textId="77777777" w:rsidR="002B5FF8" w:rsidRDefault="002B5F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B11289F"/>
    <w:multiLevelType w:val="hybridMultilevel"/>
    <w:tmpl w:val="31F86F6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C02B25"/>
    <w:multiLevelType w:val="hybridMultilevel"/>
    <w:tmpl w:val="26AAB03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829829">
    <w:abstractNumId w:val="1"/>
  </w:num>
  <w:num w:numId="2" w16cid:durableId="720399966">
    <w:abstractNumId w:val="9"/>
  </w:num>
  <w:num w:numId="3" w16cid:durableId="736317490">
    <w:abstractNumId w:val="17"/>
  </w:num>
  <w:num w:numId="4" w16cid:durableId="1559241713">
    <w:abstractNumId w:val="12"/>
  </w:num>
  <w:num w:numId="5" w16cid:durableId="481892411">
    <w:abstractNumId w:val="7"/>
  </w:num>
  <w:num w:numId="6" w16cid:durableId="1940866350">
    <w:abstractNumId w:val="16"/>
  </w:num>
  <w:num w:numId="7" w16cid:durableId="1219513687">
    <w:abstractNumId w:val="2"/>
  </w:num>
  <w:num w:numId="8" w16cid:durableId="563295535">
    <w:abstractNumId w:val="14"/>
  </w:num>
  <w:num w:numId="9" w16cid:durableId="1149174109">
    <w:abstractNumId w:val="10"/>
  </w:num>
  <w:num w:numId="10" w16cid:durableId="987588089">
    <w:abstractNumId w:val="4"/>
  </w:num>
  <w:num w:numId="11" w16cid:durableId="1824546785">
    <w:abstractNumId w:val="5"/>
  </w:num>
  <w:num w:numId="12" w16cid:durableId="1921677949">
    <w:abstractNumId w:val="8"/>
  </w:num>
  <w:num w:numId="13" w16cid:durableId="1606573711">
    <w:abstractNumId w:val="13"/>
  </w:num>
  <w:num w:numId="14" w16cid:durableId="630478029">
    <w:abstractNumId w:val="3"/>
  </w:num>
  <w:num w:numId="15" w16cid:durableId="402798793">
    <w:abstractNumId w:val="0"/>
  </w:num>
  <w:num w:numId="16" w16cid:durableId="1484002543">
    <w:abstractNumId w:val="6"/>
  </w:num>
  <w:num w:numId="17" w16cid:durableId="1147285022">
    <w:abstractNumId w:val="18"/>
  </w:num>
  <w:num w:numId="18" w16cid:durableId="1136214716">
    <w:abstractNumId w:val="15"/>
  </w:num>
  <w:num w:numId="19" w16cid:durableId="114304178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02A59"/>
    <w:rsid w:val="00003C28"/>
    <w:rsid w:val="00011666"/>
    <w:rsid w:val="0001659A"/>
    <w:rsid w:val="00026B02"/>
    <w:rsid w:val="000822E5"/>
    <w:rsid w:val="00084BF9"/>
    <w:rsid w:val="0008765E"/>
    <w:rsid w:val="000971FC"/>
    <w:rsid w:val="000A2A3A"/>
    <w:rsid w:val="000A492A"/>
    <w:rsid w:val="000D2F80"/>
    <w:rsid w:val="000E413A"/>
    <w:rsid w:val="000F1B51"/>
    <w:rsid w:val="000F5AA3"/>
    <w:rsid w:val="00100396"/>
    <w:rsid w:val="00100B5C"/>
    <w:rsid w:val="001106E9"/>
    <w:rsid w:val="00124CA5"/>
    <w:rsid w:val="00134F77"/>
    <w:rsid w:val="00152E9D"/>
    <w:rsid w:val="00154487"/>
    <w:rsid w:val="0016520B"/>
    <w:rsid w:val="0017512A"/>
    <w:rsid w:val="001952AC"/>
    <w:rsid w:val="00196958"/>
    <w:rsid w:val="001A1E39"/>
    <w:rsid w:val="001A24F3"/>
    <w:rsid w:val="001A7B38"/>
    <w:rsid w:val="001B405C"/>
    <w:rsid w:val="001B5F45"/>
    <w:rsid w:val="001B6DCC"/>
    <w:rsid w:val="001E1050"/>
    <w:rsid w:val="001E1E1F"/>
    <w:rsid w:val="001E2007"/>
    <w:rsid w:val="001E57C1"/>
    <w:rsid w:val="001F07EF"/>
    <w:rsid w:val="001F3819"/>
    <w:rsid w:val="001F50B6"/>
    <w:rsid w:val="001F6D7A"/>
    <w:rsid w:val="0022746E"/>
    <w:rsid w:val="00235F71"/>
    <w:rsid w:val="002444CA"/>
    <w:rsid w:val="00260DE6"/>
    <w:rsid w:val="00261FC9"/>
    <w:rsid w:val="00273FEE"/>
    <w:rsid w:val="00274E6C"/>
    <w:rsid w:val="0028204E"/>
    <w:rsid w:val="0028591B"/>
    <w:rsid w:val="002878BF"/>
    <w:rsid w:val="00291841"/>
    <w:rsid w:val="002B5FF8"/>
    <w:rsid w:val="002C449B"/>
    <w:rsid w:val="002C6040"/>
    <w:rsid w:val="002D5B3F"/>
    <w:rsid w:val="002E272E"/>
    <w:rsid w:val="002F5778"/>
    <w:rsid w:val="003223E0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51810"/>
    <w:rsid w:val="00457843"/>
    <w:rsid w:val="0046163C"/>
    <w:rsid w:val="00470A38"/>
    <w:rsid w:val="00477880"/>
    <w:rsid w:val="004874DE"/>
    <w:rsid w:val="004B5334"/>
    <w:rsid w:val="004B6C14"/>
    <w:rsid w:val="004D1EA2"/>
    <w:rsid w:val="004D5E9B"/>
    <w:rsid w:val="004D63D9"/>
    <w:rsid w:val="004E6585"/>
    <w:rsid w:val="0050249F"/>
    <w:rsid w:val="00524566"/>
    <w:rsid w:val="00527E60"/>
    <w:rsid w:val="00530BEF"/>
    <w:rsid w:val="005427D8"/>
    <w:rsid w:val="00550631"/>
    <w:rsid w:val="00552351"/>
    <w:rsid w:val="00561F00"/>
    <w:rsid w:val="00562C4E"/>
    <w:rsid w:val="00562DEC"/>
    <w:rsid w:val="00563F3E"/>
    <w:rsid w:val="00576AB4"/>
    <w:rsid w:val="00577917"/>
    <w:rsid w:val="00586A42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0448"/>
    <w:rsid w:val="00632434"/>
    <w:rsid w:val="0063478F"/>
    <w:rsid w:val="006366F2"/>
    <w:rsid w:val="00644256"/>
    <w:rsid w:val="00661D6F"/>
    <w:rsid w:val="006628E9"/>
    <w:rsid w:val="0066725E"/>
    <w:rsid w:val="006716C7"/>
    <w:rsid w:val="00681208"/>
    <w:rsid w:val="00681FA9"/>
    <w:rsid w:val="00691EA9"/>
    <w:rsid w:val="00692893"/>
    <w:rsid w:val="006934D4"/>
    <w:rsid w:val="006A6DC3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2051"/>
    <w:rsid w:val="00757839"/>
    <w:rsid w:val="00770C81"/>
    <w:rsid w:val="007864DC"/>
    <w:rsid w:val="00791024"/>
    <w:rsid w:val="00793F0A"/>
    <w:rsid w:val="007A2657"/>
    <w:rsid w:val="007C682C"/>
    <w:rsid w:val="007D2385"/>
    <w:rsid w:val="007D66DC"/>
    <w:rsid w:val="007E3A41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56C07"/>
    <w:rsid w:val="00865B46"/>
    <w:rsid w:val="00896134"/>
    <w:rsid w:val="008A62BC"/>
    <w:rsid w:val="008B43E7"/>
    <w:rsid w:val="008B600C"/>
    <w:rsid w:val="008D763F"/>
    <w:rsid w:val="008F036F"/>
    <w:rsid w:val="008F1308"/>
    <w:rsid w:val="008F78C2"/>
    <w:rsid w:val="00904568"/>
    <w:rsid w:val="00911394"/>
    <w:rsid w:val="0091661C"/>
    <w:rsid w:val="00923EF2"/>
    <w:rsid w:val="00926D25"/>
    <w:rsid w:val="00926E9D"/>
    <w:rsid w:val="009315A0"/>
    <w:rsid w:val="00932C6E"/>
    <w:rsid w:val="00933F10"/>
    <w:rsid w:val="00935BEC"/>
    <w:rsid w:val="009433C5"/>
    <w:rsid w:val="00965881"/>
    <w:rsid w:val="00973044"/>
    <w:rsid w:val="00983381"/>
    <w:rsid w:val="009871FF"/>
    <w:rsid w:val="00990799"/>
    <w:rsid w:val="00995D51"/>
    <w:rsid w:val="009A0631"/>
    <w:rsid w:val="009B10ED"/>
    <w:rsid w:val="009D3EA4"/>
    <w:rsid w:val="009D649C"/>
    <w:rsid w:val="009E4BC1"/>
    <w:rsid w:val="009F5CB2"/>
    <w:rsid w:val="00A03BB8"/>
    <w:rsid w:val="00A16E98"/>
    <w:rsid w:val="00A34F53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07FB0"/>
    <w:rsid w:val="00B50EA8"/>
    <w:rsid w:val="00B64082"/>
    <w:rsid w:val="00B72325"/>
    <w:rsid w:val="00B81AD3"/>
    <w:rsid w:val="00B829D8"/>
    <w:rsid w:val="00B84B5B"/>
    <w:rsid w:val="00B8506B"/>
    <w:rsid w:val="00B86446"/>
    <w:rsid w:val="00BA1176"/>
    <w:rsid w:val="00BC1637"/>
    <w:rsid w:val="00BE0B01"/>
    <w:rsid w:val="00BE383B"/>
    <w:rsid w:val="00BE79C7"/>
    <w:rsid w:val="00BF3CB5"/>
    <w:rsid w:val="00BF6F21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662DB"/>
    <w:rsid w:val="00C705F9"/>
    <w:rsid w:val="00C80F0F"/>
    <w:rsid w:val="00C8667A"/>
    <w:rsid w:val="00C93BCB"/>
    <w:rsid w:val="00CA5E7B"/>
    <w:rsid w:val="00CC241A"/>
    <w:rsid w:val="00CE4035"/>
    <w:rsid w:val="00CE65AB"/>
    <w:rsid w:val="00CF4266"/>
    <w:rsid w:val="00D14A5D"/>
    <w:rsid w:val="00D22D9C"/>
    <w:rsid w:val="00D241F1"/>
    <w:rsid w:val="00D275CB"/>
    <w:rsid w:val="00D30DFA"/>
    <w:rsid w:val="00D463A5"/>
    <w:rsid w:val="00D4710D"/>
    <w:rsid w:val="00D47D25"/>
    <w:rsid w:val="00D62ACD"/>
    <w:rsid w:val="00D635B3"/>
    <w:rsid w:val="00DA36EE"/>
    <w:rsid w:val="00DB116D"/>
    <w:rsid w:val="00DB5E52"/>
    <w:rsid w:val="00DD17CC"/>
    <w:rsid w:val="00DE217A"/>
    <w:rsid w:val="00DF099F"/>
    <w:rsid w:val="00DF2971"/>
    <w:rsid w:val="00DF321B"/>
    <w:rsid w:val="00E230E0"/>
    <w:rsid w:val="00E27F15"/>
    <w:rsid w:val="00E34A60"/>
    <w:rsid w:val="00E51AAC"/>
    <w:rsid w:val="00E66CC0"/>
    <w:rsid w:val="00E728A9"/>
    <w:rsid w:val="00E807D9"/>
    <w:rsid w:val="00EA0F4E"/>
    <w:rsid w:val="00EA295B"/>
    <w:rsid w:val="00EA3B9B"/>
    <w:rsid w:val="00EA6801"/>
    <w:rsid w:val="00EB0C1C"/>
    <w:rsid w:val="00EB4F96"/>
    <w:rsid w:val="00ED7072"/>
    <w:rsid w:val="00EE3132"/>
    <w:rsid w:val="00EE3D9D"/>
    <w:rsid w:val="00EE6F25"/>
    <w:rsid w:val="00F0184B"/>
    <w:rsid w:val="00F02126"/>
    <w:rsid w:val="00F03D85"/>
    <w:rsid w:val="00F07C8C"/>
    <w:rsid w:val="00F249F1"/>
    <w:rsid w:val="00F25B9D"/>
    <w:rsid w:val="00F2664E"/>
    <w:rsid w:val="00F27F95"/>
    <w:rsid w:val="00F31163"/>
    <w:rsid w:val="00F31C04"/>
    <w:rsid w:val="00F44248"/>
    <w:rsid w:val="00F442A7"/>
    <w:rsid w:val="00F57A89"/>
    <w:rsid w:val="00F61A20"/>
    <w:rsid w:val="00F63DD9"/>
    <w:rsid w:val="00F67644"/>
    <w:rsid w:val="00F8381F"/>
    <w:rsid w:val="00F95CB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."/>
  <w:listSeparator w:val=","/>
  <w14:docId w14:val="301B856B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ullet">
    <w:name w:val="bullet"/>
    <w:link w:val="bulletChar"/>
    <w:rsid w:val="00DF099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  <w:lang w:eastAsia="en-GB"/>
    </w:rPr>
  </w:style>
  <w:style w:type="character" w:customStyle="1" w:styleId="bulletChar">
    <w:name w:val="bullet Char"/>
    <w:link w:val="bullet"/>
    <w:rsid w:val="00DF099F"/>
    <w:rPr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cid:image001.png@01D0EA4A.2BD679A0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59DA1BF2B3334DB5F90C6E07467918" ma:contentTypeVersion="18" ma:contentTypeDescription="Create a new document." ma:contentTypeScope="" ma:versionID="00aea878bdecdfce5b8871c011346ce5">
  <xsd:schema xmlns:xsd="http://www.w3.org/2001/XMLSchema" xmlns:xs="http://www.w3.org/2001/XMLSchema" xmlns:p="http://schemas.microsoft.com/office/2006/metadata/properties" xmlns:ns2="06e3169f-a9f3-41ae-acb0-0b632df752ba" xmlns:ns3="bef62789-d549-4860-81a5-a69cfe2d4824" targetNamespace="http://schemas.microsoft.com/office/2006/metadata/properties" ma:root="true" ma:fieldsID="7b1517b9cb2c61f9bb23f3637683bdd2" ns2:_="" ns3:_="">
    <xsd:import namespace="06e3169f-a9f3-41ae-acb0-0b632df752ba"/>
    <xsd:import namespace="bef62789-d549-4860-81a5-a69cfe2d48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3169f-a9f3-41ae-acb0-0b632df75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62789-d549-4860-81a5-a69cfe2d482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482f72b-792f-4733-b45a-fd8b4bfd0cbc}" ma:internalName="TaxCatchAll" ma:showField="CatchAllData" ma:web="bef62789-d549-4860-81a5-a69cfe2d48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1CEFC6-9D6B-4EDB-BF14-34A3289F99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DB3A31-5028-421E-BC7E-41A126867C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e3169f-a9f3-41ae-acb0-0b632df752ba"/>
    <ds:schemaRef ds:uri="bef62789-d549-4860-81a5-a69cfe2d48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11</Pages>
  <Words>3832</Words>
  <Characters>22470</Characters>
  <Application>Microsoft Office Word</Application>
  <DocSecurity>0</DocSecurity>
  <Lines>187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S.I.H.E.</Company>
  <LinksUpToDate>false</LinksUpToDate>
  <CharactersWithSpaces>26250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Eilir Owen-griffiths</cp:lastModifiedBy>
  <cp:revision>20</cp:revision>
  <cp:lastPrinted>2014-10-10T07:42:00Z</cp:lastPrinted>
  <dcterms:created xsi:type="dcterms:W3CDTF">2024-07-10T09:11:00Z</dcterms:created>
  <dcterms:modified xsi:type="dcterms:W3CDTF">2025-03-25T13:22:00Z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