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11B94993" w:rsidR="00541B03" w:rsidRDefault="00617791" w:rsidP="00C569AF">
            <w:r>
              <w:t xml:space="preserve">Mohammed </w:t>
            </w:r>
            <w:proofErr w:type="spellStart"/>
            <w:r>
              <w:t>Razzaque</w:t>
            </w:r>
            <w:proofErr w:type="spellEnd"/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C483AA3" w:rsidR="00541B03" w:rsidRDefault="00617791" w:rsidP="00C569AF">
            <w:r>
              <w:t>2126598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4EB44638" w:rsidR="00541B03" w:rsidRDefault="00541B03" w:rsidP="00C569AF">
            <w:r w:rsidRPr="00541B03">
              <w:t>Skills for Engineering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2786ECE9" w:rsidR="00541B03" w:rsidRDefault="00541B03" w:rsidP="00541B03">
            <w:bookmarkStart w:id="0" w:name="_GoBack"/>
            <w:bookmarkEnd w:id="0"/>
            <w: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DB5129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77777777" w:rsidR="00541B03" w:rsidRDefault="00DB5129" w:rsidP="00541B03">
            <w:pPr>
              <w:pStyle w:val="CheckMarks"/>
            </w:pPr>
            <w:sdt>
              <w:sdtPr>
                <w:id w:val="94427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DB5129" w:rsidP="00541B03">
            <w:sdt>
              <w:sdtPr>
                <w:id w:val="1867480378"/>
                <w:placeholder>
                  <w:docPart w:val="5868481F169E40A8956C32ED6F1FC147"/>
                </w:placeholder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77777777" w:rsidR="00541B03" w:rsidRDefault="00DB5129" w:rsidP="00541B03">
            <w:pPr>
              <w:pStyle w:val="CheckMarks"/>
            </w:pPr>
            <w:sdt>
              <w:sdtPr>
                <w:id w:val="17471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DB5129" w:rsidP="00541B03">
            <w:sdt>
              <w:sdtPr>
                <w:id w:val="1073700283"/>
                <w:placeholder>
                  <w:docPart w:val="F24F30FD337F412E82F9FDAE546BDF6F"/>
                </w:placeholder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77777777" w:rsidR="00541B03" w:rsidRDefault="00DB5129" w:rsidP="00541B03">
            <w:pPr>
              <w:pStyle w:val="CheckMarks"/>
            </w:pPr>
            <w:sdt>
              <w:sdtPr>
                <w:id w:val="16907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1B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DB5129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DB5129" w:rsidP="00541B03">
            <w:sdt>
              <w:sdtPr>
                <w:id w:val="401422712"/>
                <w:placeholder>
                  <w:docPart w:val="49ACEA9E6FC64CBAAE6777AFEA83BF50"/>
                </w:placeholder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0CC040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DB5129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DB5129" w:rsidP="00655D4D">
            <w:sdt>
              <w:sdtPr>
                <w:id w:val="-1892647536"/>
                <w:placeholder>
                  <w:docPart w:val="848464D85CB3477B83336AB625B6FB4E"/>
                </w:placeholder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DB5129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DB5129" w:rsidP="00655D4D">
            <w:sdt>
              <w:sdtPr>
                <w:id w:val="935944758"/>
                <w:placeholder>
                  <w:docPart w:val="BEC29D3BA3A44D649476DBD751D3C91A"/>
                </w:placeholder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DB5129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DB5129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DB5129" w:rsidP="002C3903">
            <w:sdt>
              <w:sdtPr>
                <w:id w:val="1844434011"/>
                <w:placeholder>
                  <w:docPart w:val="3552312A375F4CA0A8CEDA39A0E175D5"/>
                </w:placeholder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DB5129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40B21FCA" w:rsidR="004E5510" w:rsidRDefault="00DB5129" w:rsidP="00655D4D">
            <w:pPr>
              <w:pStyle w:val="CheckMarks"/>
            </w:pPr>
            <w:sdt>
              <w:sdtPr>
                <w:id w:val="619655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6C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DB5129" w:rsidP="00655D4D">
            <w:sdt>
              <w:sdtPr>
                <w:id w:val="-1157918907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2A86E771" w:rsidR="004E5510" w:rsidRDefault="00DB5129" w:rsidP="00655D4D">
            <w:pPr>
              <w:pStyle w:val="CheckMarks"/>
            </w:pPr>
            <w:sdt>
              <w:sdtPr>
                <w:id w:val="-17398650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6C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DB5129" w:rsidP="00655D4D">
            <w:sdt>
              <w:sdtPr>
                <w:id w:val="1857000992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4FA96446" w:rsidR="00C95974" w:rsidRDefault="00DB5129" w:rsidP="00C95974">
            <w:pPr>
              <w:pStyle w:val="CheckMarks"/>
            </w:pPr>
            <w:sdt>
              <w:sdtPr>
                <w:id w:val="-1699385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6C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20048B1A" w:rsidR="00C95974" w:rsidRDefault="00DB5129" w:rsidP="00C95974">
            <w:pPr>
              <w:pStyle w:val="CheckMarks"/>
            </w:pPr>
            <w:sdt>
              <w:sdtPr>
                <w:id w:val="-19418378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586C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DB5129" w:rsidP="00C95974">
            <w:sdt>
              <w:sdtPr>
                <w:id w:val="-1974198431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DB5129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DB5129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DB5129" w:rsidP="00655D4D">
            <w:sdt>
              <w:sdtPr>
                <w:id w:val="-1030944421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DB5129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DB5129" w:rsidP="00655D4D">
            <w:sdt>
              <w:sdtPr>
                <w:id w:val="1688408643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DB5129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DB5129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DB5129" w:rsidP="00C95974">
            <w:sdt>
              <w:sdtPr>
                <w:id w:val="-119535713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69814DF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91586C">
        <w:rPr>
          <w:color w:val="37A7E9" w:themeColor="accent6" w:themeShade="BF"/>
          <w:sz w:val="16"/>
          <w:szCs w:val="16"/>
        </w:rPr>
        <w:t xml:space="preserve"> Mohammed Razzaque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1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8A8AC7" w14:textId="77777777" w:rsidR="00DB5129" w:rsidRDefault="00DB5129" w:rsidP="00600433">
      <w:pPr>
        <w:spacing w:after="0" w:line="240" w:lineRule="auto"/>
      </w:pPr>
      <w:r>
        <w:separator/>
      </w:r>
    </w:p>
  </w:endnote>
  <w:endnote w:type="continuationSeparator" w:id="0">
    <w:p w14:paraId="60CC0DAC" w14:textId="77777777" w:rsidR="00DB5129" w:rsidRDefault="00DB5129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4ABD30" w14:textId="77777777" w:rsidR="00DB5129" w:rsidRDefault="00DB5129" w:rsidP="00600433">
      <w:pPr>
        <w:spacing w:after="0" w:line="240" w:lineRule="auto"/>
      </w:pPr>
      <w:r>
        <w:separator/>
      </w:r>
    </w:p>
  </w:footnote>
  <w:footnote w:type="continuationSeparator" w:id="0">
    <w:p w14:paraId="6E8C8CBB" w14:textId="77777777" w:rsidR="00DB5129" w:rsidRDefault="00DB5129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7F67C" w14:textId="2B9B19BB" w:rsidR="00541B03" w:rsidRDefault="00541B03" w:rsidP="00541B03">
    <w:pPr>
      <w:jc w:val="right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DB5129" w:rsidP="00541B03">
    <w:pPr>
      <w:pStyle w:val="Header"/>
      <w:jc w:val="right"/>
    </w:pPr>
    <w:sdt>
      <w:sdtPr>
        <w:id w:val="-370226575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B03"/>
    <w:rsid w:val="00007525"/>
    <w:rsid w:val="000322EA"/>
    <w:rsid w:val="00034A3C"/>
    <w:rsid w:val="000379EC"/>
    <w:rsid w:val="000519A5"/>
    <w:rsid w:val="000714A4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17791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158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B5129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1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DD0"/>
    <w:rsid w:val="001B3DD0"/>
    <w:rsid w:val="003511E9"/>
    <w:rsid w:val="005C0B2F"/>
    <w:rsid w:val="00E57BAB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40707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2023-01-24T12:22:00Z</dcterms:created>
  <dcterms:modified xsi:type="dcterms:W3CDTF">2023-01-24T12:34:00Z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