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8468CC" w14:textId="77777777" w:rsidR="002D5B3F" w:rsidRPr="00534C5B" w:rsidRDefault="002D5B3F" w:rsidP="00657619">
      <w:pPr>
        <w:pStyle w:val="Header"/>
        <w:tabs>
          <w:tab w:val="clear" w:pos="4153"/>
          <w:tab w:val="clear" w:pos="8306"/>
        </w:tabs>
        <w:jc w:val="center"/>
      </w:pPr>
    </w:p>
    <w:p w14:paraId="4EB51035" w14:textId="77777777" w:rsidR="008E2FF7" w:rsidRPr="00534C5B" w:rsidRDefault="008E2FF7" w:rsidP="008E2FF7">
      <w:pPr>
        <w:jc w:val="center"/>
      </w:pPr>
    </w:p>
    <w:p w14:paraId="133BA0A4" w14:textId="77777777" w:rsidR="008E2FF7" w:rsidRPr="00534C5B" w:rsidRDefault="008E2FF7" w:rsidP="008E2FF7">
      <w:pPr>
        <w:jc w:val="center"/>
      </w:pPr>
    </w:p>
    <w:p w14:paraId="718E6FD1" w14:textId="77777777" w:rsidR="005F3E76" w:rsidRPr="00534C5B" w:rsidRDefault="005F3E76" w:rsidP="005F3E76">
      <w:r w:rsidRPr="00534C5B">
        <w:rPr>
          <w:noProof/>
          <w:lang w:val="en-US" w:eastAsia="en-US"/>
        </w:rPr>
        <w:drawing>
          <wp:inline distT="0" distB="0" distL="0" distR="0" wp14:anchorId="2F6D9307" wp14:editId="19AE3C87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64A6A2" w14:textId="77777777" w:rsidR="005F3E76" w:rsidRPr="00534C5B" w:rsidRDefault="005F3E76" w:rsidP="005F3E76"/>
    <w:p w14:paraId="30593226" w14:textId="77777777" w:rsidR="005F3E76" w:rsidRPr="00534C5B" w:rsidRDefault="005F3E76" w:rsidP="005F3E76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8"/>
        <w:gridCol w:w="4259"/>
      </w:tblGrid>
      <w:tr w:rsidR="005F3E76" w:rsidRPr="00534C5B" w14:paraId="47947064" w14:textId="77777777" w:rsidTr="005874C1">
        <w:trPr>
          <w:cantSplit/>
          <w:trHeight w:val="469"/>
        </w:trPr>
        <w:tc>
          <w:tcPr>
            <w:tcW w:w="4908" w:type="dxa"/>
          </w:tcPr>
          <w:p w14:paraId="68E5B678" w14:textId="77777777" w:rsidR="005F3E76" w:rsidRPr="00534C5B" w:rsidRDefault="005F3E76" w:rsidP="005874C1">
            <w:pPr>
              <w:pStyle w:val="Year"/>
              <w:rPr>
                <w:color w:val="FF0000"/>
                <w:sz w:val="24"/>
                <w:szCs w:val="24"/>
              </w:rPr>
            </w:pPr>
            <w:r w:rsidRPr="00534C5B">
              <w:rPr>
                <w:sz w:val="24"/>
                <w:szCs w:val="24"/>
              </w:rPr>
              <w:t>LOCATION:</w:t>
            </w:r>
            <w:r w:rsidRPr="00534C5B">
              <w:rPr>
                <w:b w:val="0"/>
                <w:sz w:val="24"/>
                <w:szCs w:val="24"/>
              </w:rPr>
              <w:t xml:space="preserve"> </w:t>
            </w:r>
            <w:r w:rsidRPr="00534C5B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4F95F994" w14:textId="77777777" w:rsidR="005F3E76" w:rsidRPr="00534C5B" w:rsidRDefault="005F3E76" w:rsidP="005874C1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534C5B">
              <w:rPr>
                <w:sz w:val="24"/>
                <w:szCs w:val="24"/>
              </w:rPr>
              <w:t xml:space="preserve">LLEOLIAD: </w:t>
            </w:r>
            <w:r w:rsidRPr="00534C5B">
              <w:rPr>
                <w:b w:val="0"/>
                <w:sz w:val="24"/>
                <w:szCs w:val="24"/>
              </w:rPr>
              <w:t xml:space="preserve"> </w:t>
            </w:r>
            <w:r w:rsidRPr="00534C5B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5F3E76" w:rsidRPr="00534C5B" w14:paraId="1B96B194" w14:textId="77777777" w:rsidTr="005874C1">
        <w:trPr>
          <w:trHeight w:val="542"/>
        </w:trPr>
        <w:tc>
          <w:tcPr>
            <w:tcW w:w="4908" w:type="dxa"/>
          </w:tcPr>
          <w:p w14:paraId="24A88D10" w14:textId="77777777" w:rsidR="005F3E76" w:rsidRPr="00534C5B" w:rsidRDefault="005F3E76" w:rsidP="005874C1">
            <w:pPr>
              <w:pStyle w:val="Trinity"/>
              <w:ind w:left="5760" w:hanging="5760"/>
            </w:pPr>
            <w:r w:rsidRPr="00534C5B">
              <w:t xml:space="preserve">LEVEL </w:t>
            </w:r>
            <w:r w:rsidRPr="00534C5B">
              <w:rPr>
                <w:color w:val="FF0000"/>
              </w:rPr>
              <w:t>4</w:t>
            </w:r>
          </w:p>
        </w:tc>
        <w:tc>
          <w:tcPr>
            <w:tcW w:w="4259" w:type="dxa"/>
          </w:tcPr>
          <w:p w14:paraId="71386564" w14:textId="77777777" w:rsidR="005F3E76" w:rsidRPr="00534C5B" w:rsidRDefault="005F3E76" w:rsidP="005874C1">
            <w:pPr>
              <w:pStyle w:val="Trinity"/>
              <w:ind w:left="5760" w:hanging="5760"/>
              <w:jc w:val="right"/>
            </w:pPr>
            <w:r w:rsidRPr="00534C5B">
              <w:t xml:space="preserve">LEFEL </w:t>
            </w:r>
            <w:r w:rsidRPr="00534C5B">
              <w:rPr>
                <w:color w:val="FF0000"/>
              </w:rPr>
              <w:t>4</w:t>
            </w:r>
          </w:p>
        </w:tc>
      </w:tr>
      <w:tr w:rsidR="005F3E76" w:rsidRPr="00534C5B" w14:paraId="1F283419" w14:textId="77777777" w:rsidTr="005874C1">
        <w:trPr>
          <w:trHeight w:val="302"/>
        </w:trPr>
        <w:tc>
          <w:tcPr>
            <w:tcW w:w="4908" w:type="dxa"/>
          </w:tcPr>
          <w:p w14:paraId="7F27452A" w14:textId="77777777" w:rsidR="005F3E76" w:rsidRPr="00534C5B" w:rsidRDefault="005F3E76" w:rsidP="005874C1">
            <w:pPr>
              <w:pStyle w:val="Exam"/>
            </w:pPr>
            <w:r w:rsidRPr="00534C5B">
              <w:t>EXAMINATION PERIOD</w:t>
            </w:r>
          </w:p>
        </w:tc>
        <w:tc>
          <w:tcPr>
            <w:tcW w:w="4259" w:type="dxa"/>
          </w:tcPr>
          <w:p w14:paraId="20956AA0" w14:textId="77777777" w:rsidR="005F3E76" w:rsidRPr="00534C5B" w:rsidRDefault="005F3E76" w:rsidP="005874C1">
            <w:pPr>
              <w:pStyle w:val="Exam"/>
              <w:jc w:val="right"/>
            </w:pPr>
            <w:r w:rsidRPr="00534C5B">
              <w:t>CYFNOD ARHOLIADAU</w:t>
            </w:r>
          </w:p>
        </w:tc>
      </w:tr>
      <w:tr w:rsidR="005F3E76" w:rsidRPr="00534C5B" w14:paraId="10F745C7" w14:textId="77777777" w:rsidTr="005874C1">
        <w:trPr>
          <w:trHeight w:val="863"/>
        </w:trPr>
        <w:tc>
          <w:tcPr>
            <w:tcW w:w="4908" w:type="dxa"/>
          </w:tcPr>
          <w:p w14:paraId="646370DB" w14:textId="312572EB" w:rsidR="005F3E76" w:rsidRPr="00534C5B" w:rsidRDefault="008D6FE1" w:rsidP="005874C1">
            <w:pPr>
              <w:pStyle w:val="Month"/>
              <w:jc w:val="both"/>
              <w:rPr>
                <w:color w:val="FF0000"/>
              </w:rPr>
            </w:pPr>
            <w:r>
              <w:rPr>
                <w:color w:val="FF0000"/>
              </w:rPr>
              <w:t>April</w:t>
            </w:r>
            <w:r w:rsidR="00193A5F" w:rsidRPr="00931114">
              <w:rPr>
                <w:color w:val="FF0000"/>
              </w:rPr>
              <w:t xml:space="preserve"> </w:t>
            </w:r>
            <w:r w:rsidR="005F3E76" w:rsidRPr="00534C5B">
              <w:rPr>
                <w:color w:val="FF0000"/>
              </w:rPr>
              <w:t>20</w:t>
            </w:r>
            <w:r>
              <w:rPr>
                <w:color w:val="FF0000"/>
              </w:rPr>
              <w:t>20</w:t>
            </w:r>
            <w:r w:rsidR="005F3E76" w:rsidRPr="00534C5B">
              <w:rPr>
                <w:color w:val="FF0000"/>
              </w:rPr>
              <w:t xml:space="preserve"> </w:t>
            </w:r>
          </w:p>
        </w:tc>
        <w:tc>
          <w:tcPr>
            <w:tcW w:w="4259" w:type="dxa"/>
          </w:tcPr>
          <w:p w14:paraId="55ED703A" w14:textId="4AC1DC76" w:rsidR="005F3E76" w:rsidRPr="00534C5B" w:rsidRDefault="008D6FE1" w:rsidP="005874C1">
            <w:pPr>
              <w:pStyle w:val="Month"/>
              <w:jc w:val="right"/>
              <w:rPr>
                <w:color w:val="FF0000"/>
              </w:rPr>
            </w:pPr>
            <w:r>
              <w:rPr>
                <w:color w:val="FF0000"/>
              </w:rPr>
              <w:t>EBRILL</w:t>
            </w:r>
            <w:r w:rsidR="00193A5F" w:rsidRPr="00EC0A0F">
              <w:rPr>
                <w:color w:val="FF0000"/>
              </w:rPr>
              <w:t xml:space="preserve"> </w:t>
            </w:r>
            <w:r w:rsidR="005F3E76" w:rsidRPr="00534C5B">
              <w:rPr>
                <w:color w:val="FF0000"/>
              </w:rPr>
              <w:t>20</w:t>
            </w:r>
            <w:r>
              <w:rPr>
                <w:color w:val="FF0000"/>
              </w:rPr>
              <w:t>20</w:t>
            </w:r>
          </w:p>
        </w:tc>
      </w:tr>
    </w:tbl>
    <w:p w14:paraId="793C9B90" w14:textId="77777777" w:rsidR="005F3E76" w:rsidRPr="00534C5B" w:rsidRDefault="005F3E76" w:rsidP="005F3E76">
      <w:pPr>
        <w:pStyle w:val="Modcode"/>
      </w:pPr>
    </w:p>
    <w:p w14:paraId="2528CCF7" w14:textId="025D60B5" w:rsidR="005F3E76" w:rsidRPr="00534C5B" w:rsidRDefault="005F3E76" w:rsidP="005F3E76">
      <w:pPr>
        <w:pStyle w:val="Modcode"/>
      </w:pPr>
      <w:r w:rsidRPr="00534C5B">
        <w:t xml:space="preserve">MODULE CODE: </w:t>
      </w:r>
      <w:r w:rsidR="0072571F" w:rsidRPr="00534C5B">
        <w:rPr>
          <w:color w:val="FF0000"/>
        </w:rPr>
        <w:t>ACC</w:t>
      </w:r>
      <w:r w:rsidR="00193A5F">
        <w:rPr>
          <w:color w:val="FF0000"/>
        </w:rPr>
        <w:t>B</w:t>
      </w:r>
      <w:r w:rsidR="0072571F" w:rsidRPr="00534C5B">
        <w:rPr>
          <w:color w:val="FF0000"/>
        </w:rPr>
        <w:t>400</w:t>
      </w:r>
      <w:r w:rsidR="00193A5F">
        <w:rPr>
          <w:color w:val="FF0000"/>
        </w:rPr>
        <w:t>1</w:t>
      </w:r>
    </w:p>
    <w:p w14:paraId="294BD7B4" w14:textId="42C73FE8" w:rsidR="005F3E76" w:rsidRPr="00534C5B" w:rsidRDefault="00193A5F" w:rsidP="005F3E76">
      <w:pPr>
        <w:pStyle w:val="Modname"/>
        <w:rPr>
          <w:color w:val="FF0000"/>
        </w:rPr>
      </w:pPr>
      <w:r>
        <w:rPr>
          <w:color w:val="FF0000"/>
        </w:rPr>
        <w:t xml:space="preserve">COMPUTER ARCHITECTURE AND NETWORKS </w:t>
      </w:r>
      <w:r w:rsidR="0072571F" w:rsidRPr="00534C5B">
        <w:rPr>
          <w:color w:val="FF0000"/>
        </w:rPr>
        <w:t>PRAC</w:t>
      </w:r>
      <w:r w:rsidR="002A4B1E" w:rsidRPr="00534C5B">
        <w:rPr>
          <w:color w:val="FF0000"/>
        </w:rPr>
        <w:t>TICAL</w:t>
      </w:r>
    </w:p>
    <w:p w14:paraId="5D9EE22A" w14:textId="6B6B9302" w:rsidR="005F3E76" w:rsidRPr="00534C5B" w:rsidRDefault="005F3E76" w:rsidP="005F3E76">
      <w:pPr>
        <w:pStyle w:val="Time"/>
      </w:pPr>
      <w:r w:rsidRPr="00534C5B">
        <w:t xml:space="preserve">TIME:  </w:t>
      </w:r>
      <w:r w:rsidR="008D6FE1">
        <w:rPr>
          <w:color w:val="FF0000"/>
        </w:rPr>
        <w:t>3</w:t>
      </w:r>
      <w:r w:rsidR="00B31BD5">
        <w:rPr>
          <w:color w:val="FF0000"/>
        </w:rPr>
        <w:t xml:space="preserve"> </w:t>
      </w:r>
      <w:r w:rsidRPr="00534C5B">
        <w:rPr>
          <w:color w:val="FF0000"/>
        </w:rPr>
        <w:t>HOURS</w:t>
      </w:r>
      <w:r w:rsidRPr="00534C5B">
        <w:t xml:space="preserve"> </w:t>
      </w:r>
    </w:p>
    <w:p w14:paraId="335753EE" w14:textId="77777777" w:rsidR="005F3E76" w:rsidRPr="00534C5B" w:rsidRDefault="005F3E76" w:rsidP="005F3E76">
      <w:pPr>
        <w:pStyle w:val="Answer"/>
      </w:pPr>
    </w:p>
    <w:p w14:paraId="383B8FCD" w14:textId="77777777" w:rsidR="00DF53DB" w:rsidRPr="00534C5B" w:rsidRDefault="00DF53DB" w:rsidP="00DF53DB">
      <w:pPr>
        <w:rPr>
          <w:b/>
          <w:sz w:val="32"/>
          <w:szCs w:val="32"/>
        </w:rPr>
      </w:pPr>
    </w:p>
    <w:p w14:paraId="60088A1B" w14:textId="77777777" w:rsidR="00DF53DB" w:rsidRPr="00534C5B" w:rsidRDefault="00DF53DB" w:rsidP="00B511A1">
      <w:pPr>
        <w:spacing w:line="480" w:lineRule="auto"/>
        <w:ind w:left="1134"/>
        <w:rPr>
          <w:b/>
          <w:sz w:val="32"/>
          <w:szCs w:val="32"/>
        </w:rPr>
      </w:pPr>
      <w:r w:rsidRPr="00534C5B">
        <w:rPr>
          <w:b/>
          <w:sz w:val="32"/>
          <w:szCs w:val="32"/>
        </w:rPr>
        <w:t>Student Name</w:t>
      </w:r>
      <w:r w:rsidRPr="00534C5B">
        <w:rPr>
          <w:b/>
          <w:sz w:val="32"/>
          <w:szCs w:val="32"/>
        </w:rPr>
        <w:tab/>
        <w:t>: _____________________</w:t>
      </w:r>
      <w:r w:rsidR="00A05A11" w:rsidRPr="00534C5B">
        <w:rPr>
          <w:b/>
          <w:sz w:val="32"/>
          <w:szCs w:val="32"/>
        </w:rPr>
        <w:t>_</w:t>
      </w:r>
    </w:p>
    <w:p w14:paraId="42A71775" w14:textId="77777777" w:rsidR="00DF53DB" w:rsidRPr="00534C5B" w:rsidRDefault="00DF53DB" w:rsidP="00B511A1">
      <w:pPr>
        <w:spacing w:line="480" w:lineRule="auto"/>
        <w:ind w:left="1134"/>
        <w:rPr>
          <w:b/>
          <w:sz w:val="32"/>
          <w:szCs w:val="32"/>
        </w:rPr>
      </w:pPr>
      <w:r w:rsidRPr="00534C5B">
        <w:rPr>
          <w:b/>
          <w:sz w:val="32"/>
          <w:szCs w:val="32"/>
        </w:rPr>
        <w:t>Student ID</w:t>
      </w:r>
      <w:r w:rsidRPr="00534C5B">
        <w:rPr>
          <w:b/>
          <w:sz w:val="32"/>
          <w:szCs w:val="32"/>
        </w:rPr>
        <w:tab/>
      </w:r>
      <w:r w:rsidRPr="00534C5B">
        <w:rPr>
          <w:b/>
          <w:sz w:val="32"/>
          <w:szCs w:val="32"/>
        </w:rPr>
        <w:tab/>
        <w:t>: ______________________</w:t>
      </w:r>
    </w:p>
    <w:p w14:paraId="1F3BC1B1" w14:textId="77777777" w:rsidR="00DF53DB" w:rsidRPr="00534C5B" w:rsidRDefault="00DF53DB" w:rsidP="00B511A1">
      <w:pPr>
        <w:spacing w:line="480" w:lineRule="auto"/>
        <w:ind w:left="1134"/>
        <w:rPr>
          <w:b/>
          <w:sz w:val="32"/>
          <w:szCs w:val="32"/>
        </w:rPr>
      </w:pPr>
      <w:r w:rsidRPr="00534C5B">
        <w:rPr>
          <w:b/>
          <w:sz w:val="32"/>
          <w:szCs w:val="32"/>
        </w:rPr>
        <w:t>Date</w:t>
      </w:r>
      <w:r w:rsidRPr="00534C5B">
        <w:rPr>
          <w:b/>
          <w:sz w:val="32"/>
          <w:szCs w:val="32"/>
        </w:rPr>
        <w:tab/>
      </w:r>
      <w:r w:rsidRPr="00534C5B">
        <w:rPr>
          <w:b/>
          <w:sz w:val="32"/>
          <w:szCs w:val="32"/>
        </w:rPr>
        <w:tab/>
      </w:r>
      <w:r w:rsidRPr="00534C5B">
        <w:rPr>
          <w:b/>
          <w:sz w:val="32"/>
          <w:szCs w:val="32"/>
        </w:rPr>
        <w:tab/>
        <w:t>: _________________</w:t>
      </w:r>
      <w:r w:rsidR="00A05A11" w:rsidRPr="00534C5B">
        <w:rPr>
          <w:b/>
          <w:sz w:val="32"/>
          <w:szCs w:val="32"/>
        </w:rPr>
        <w:t>_____</w:t>
      </w:r>
    </w:p>
    <w:p w14:paraId="52826324" w14:textId="77777777" w:rsidR="000A30B6" w:rsidRPr="00534C5B" w:rsidRDefault="000A30B6" w:rsidP="000A30B6">
      <w:pPr>
        <w:ind w:left="567"/>
        <w:rPr>
          <w:b/>
          <w:sz w:val="24"/>
          <w:szCs w:val="24"/>
        </w:rPr>
      </w:pPr>
    </w:p>
    <w:p w14:paraId="6F222CA0" w14:textId="77777777" w:rsidR="000A30B6" w:rsidRPr="00534C5B" w:rsidRDefault="000A30B6" w:rsidP="000A30B6">
      <w:pPr>
        <w:ind w:left="567"/>
        <w:rPr>
          <w:b/>
          <w:sz w:val="24"/>
          <w:szCs w:val="24"/>
        </w:rPr>
      </w:pPr>
    </w:p>
    <w:p w14:paraId="17B7C7CB" w14:textId="154F8122" w:rsidR="000A30B6" w:rsidRPr="00534C5B" w:rsidRDefault="000A30B6" w:rsidP="008D6FE1">
      <w:pPr>
        <w:rPr>
          <w:sz w:val="24"/>
          <w:szCs w:val="24"/>
        </w:rPr>
      </w:pPr>
      <w:r w:rsidRPr="00534C5B">
        <w:rPr>
          <w:sz w:val="24"/>
          <w:szCs w:val="24"/>
        </w:rPr>
        <w:t>This is an individual practical lab-test</w:t>
      </w:r>
      <w:r w:rsidR="008D6FE1">
        <w:rPr>
          <w:sz w:val="24"/>
          <w:szCs w:val="24"/>
        </w:rPr>
        <w:t xml:space="preserve"> that must be completed and uploaded on Moodle within three hours. Any late submission will be capped at 40%. </w:t>
      </w:r>
      <w:r w:rsidRPr="00534C5B">
        <w:rPr>
          <w:sz w:val="24"/>
          <w:szCs w:val="24"/>
        </w:rPr>
        <w:t>This paper is marked out of 100.</w:t>
      </w:r>
    </w:p>
    <w:p w14:paraId="00786295" w14:textId="77777777" w:rsidR="000A30B6" w:rsidRPr="00534C5B" w:rsidRDefault="000A30B6" w:rsidP="005F3E76">
      <w:pPr>
        <w:ind w:left="567" w:hanging="567"/>
        <w:rPr>
          <w:b/>
          <w:sz w:val="24"/>
          <w:szCs w:val="24"/>
        </w:rPr>
      </w:pPr>
    </w:p>
    <w:p w14:paraId="256AAB92" w14:textId="77777777" w:rsidR="000A30B6" w:rsidRPr="00534C5B" w:rsidRDefault="000A30B6" w:rsidP="005F3E76">
      <w:pPr>
        <w:ind w:left="1134" w:hanging="567"/>
        <w:rPr>
          <w:b/>
          <w:sz w:val="32"/>
          <w:szCs w:val="32"/>
        </w:rPr>
      </w:pPr>
    </w:p>
    <w:p w14:paraId="0844D7C9" w14:textId="77777777" w:rsidR="00251374" w:rsidRPr="00534C5B" w:rsidRDefault="00251374" w:rsidP="00DF53DB">
      <w:pPr>
        <w:ind w:left="1134"/>
        <w:rPr>
          <w:b/>
          <w:sz w:val="32"/>
          <w:szCs w:val="32"/>
        </w:rPr>
      </w:pPr>
    </w:p>
    <w:p w14:paraId="5416ED88" w14:textId="77777777" w:rsidR="00251374" w:rsidRPr="00534C5B" w:rsidRDefault="00251374" w:rsidP="00DF53DB">
      <w:pPr>
        <w:ind w:left="1134"/>
        <w:rPr>
          <w:b/>
          <w:sz w:val="32"/>
          <w:szCs w:val="32"/>
        </w:rPr>
      </w:pPr>
    </w:p>
    <w:p w14:paraId="0EA362BF" w14:textId="77777777" w:rsidR="004978D5" w:rsidRPr="00534C5B" w:rsidRDefault="004978D5" w:rsidP="00DF53DB">
      <w:pPr>
        <w:ind w:left="1134"/>
        <w:rPr>
          <w:b/>
          <w:sz w:val="32"/>
          <w:szCs w:val="32"/>
        </w:rPr>
      </w:pPr>
    </w:p>
    <w:p w14:paraId="2D0FFD93" w14:textId="77777777" w:rsidR="004978D5" w:rsidRPr="00534C5B" w:rsidRDefault="004978D5" w:rsidP="00DF53DB">
      <w:pPr>
        <w:ind w:left="1134"/>
        <w:rPr>
          <w:b/>
          <w:sz w:val="32"/>
          <w:szCs w:val="32"/>
        </w:rPr>
      </w:pPr>
    </w:p>
    <w:p w14:paraId="597FAF1E" w14:textId="77777777" w:rsidR="004978D5" w:rsidRPr="00534C5B" w:rsidRDefault="004978D5" w:rsidP="00DF53DB">
      <w:pPr>
        <w:ind w:left="1134"/>
        <w:rPr>
          <w:b/>
          <w:sz w:val="32"/>
          <w:szCs w:val="32"/>
        </w:rPr>
      </w:pPr>
    </w:p>
    <w:p w14:paraId="126DED04" w14:textId="3F855CD6" w:rsidR="004978D5" w:rsidRDefault="004978D5" w:rsidP="00DF53DB">
      <w:pPr>
        <w:ind w:left="1134"/>
        <w:rPr>
          <w:b/>
          <w:sz w:val="32"/>
          <w:szCs w:val="32"/>
        </w:rPr>
      </w:pPr>
    </w:p>
    <w:p w14:paraId="7A4751CF" w14:textId="77777777" w:rsidR="004524C8" w:rsidRPr="00534C5B" w:rsidRDefault="004524C8" w:rsidP="00DF53DB">
      <w:pPr>
        <w:ind w:left="1134"/>
        <w:rPr>
          <w:b/>
          <w:sz w:val="32"/>
          <w:szCs w:val="32"/>
        </w:rPr>
      </w:pPr>
    </w:p>
    <w:p w14:paraId="1E2A6123" w14:textId="77777777" w:rsidR="004978D5" w:rsidRPr="00534C5B" w:rsidRDefault="004978D5" w:rsidP="00DF53DB">
      <w:pPr>
        <w:ind w:left="1134"/>
        <w:rPr>
          <w:b/>
          <w:sz w:val="32"/>
          <w:szCs w:val="32"/>
        </w:rPr>
      </w:pPr>
    </w:p>
    <w:p w14:paraId="36A6B895" w14:textId="77777777" w:rsidR="00923A14" w:rsidRDefault="00923A14" w:rsidP="00923A14">
      <w:pPr>
        <w:ind w:left="284"/>
        <w:rPr>
          <w:b/>
          <w:sz w:val="24"/>
          <w:u w:val="single"/>
        </w:rPr>
      </w:pPr>
    </w:p>
    <w:p w14:paraId="7482E27D" w14:textId="20B847E8" w:rsidR="00923A14" w:rsidRDefault="00923A14" w:rsidP="00923A14">
      <w:pPr>
        <w:ind w:left="284"/>
        <w:rPr>
          <w:b/>
          <w:sz w:val="24"/>
          <w:u w:val="single"/>
        </w:rPr>
      </w:pPr>
      <w:r>
        <w:rPr>
          <w:b/>
          <w:sz w:val="24"/>
          <w:u w:val="single"/>
        </w:rPr>
        <w:t>Part 1: IP Addressing</w:t>
      </w:r>
      <w:r w:rsidR="00220632">
        <w:rPr>
          <w:b/>
          <w:sz w:val="24"/>
          <w:u w:val="single"/>
        </w:rPr>
        <w:t xml:space="preserve"> (</w:t>
      </w:r>
      <w:r w:rsidR="003C4437">
        <w:rPr>
          <w:b/>
          <w:sz w:val="24"/>
          <w:u w:val="single"/>
        </w:rPr>
        <w:t>30</w:t>
      </w:r>
      <w:r w:rsidR="00220632">
        <w:rPr>
          <w:b/>
          <w:sz w:val="24"/>
          <w:u w:val="single"/>
        </w:rPr>
        <w:t xml:space="preserve"> marks)</w:t>
      </w:r>
    </w:p>
    <w:p w14:paraId="653E7774" w14:textId="77777777" w:rsidR="00923A14" w:rsidRDefault="00923A14" w:rsidP="00923A14">
      <w:pPr>
        <w:ind w:left="284"/>
        <w:rPr>
          <w:b/>
          <w:sz w:val="24"/>
          <w:u w:val="single"/>
        </w:rPr>
      </w:pPr>
    </w:p>
    <w:p w14:paraId="5CAC469B" w14:textId="40A37102" w:rsidR="00923A14" w:rsidRPr="00534C5B" w:rsidRDefault="00923A14" w:rsidP="00923A14">
      <w:pPr>
        <w:ind w:left="284"/>
        <w:rPr>
          <w:b/>
          <w:sz w:val="24"/>
          <w:u w:val="single"/>
        </w:rPr>
      </w:pPr>
    </w:p>
    <w:p w14:paraId="581D9EB2" w14:textId="77777777" w:rsidR="00923A14" w:rsidRPr="00534C5B" w:rsidRDefault="00923A14" w:rsidP="00923A14">
      <w:pPr>
        <w:ind w:left="284"/>
        <w:rPr>
          <w:sz w:val="24"/>
        </w:rPr>
      </w:pPr>
    </w:p>
    <w:p w14:paraId="7BB8B615" w14:textId="77777777" w:rsidR="00C868FA" w:rsidRDefault="00C868FA" w:rsidP="00923A14">
      <w:pPr>
        <w:ind w:left="284"/>
        <w:rPr>
          <w:sz w:val="24"/>
        </w:rPr>
      </w:pPr>
    </w:p>
    <w:p w14:paraId="2120FD3C" w14:textId="74D60174" w:rsidR="00C868FA" w:rsidRDefault="004A7D3D" w:rsidP="00923A14">
      <w:pPr>
        <w:ind w:left="284"/>
        <w:rPr>
          <w:sz w:val="24"/>
        </w:rPr>
      </w:pPr>
      <w:r>
        <w:rPr>
          <w:noProof/>
        </w:rPr>
        <w:drawing>
          <wp:inline distT="0" distB="0" distL="0" distR="0" wp14:anchorId="5102C70F" wp14:editId="7605ADF7">
            <wp:extent cx="6210935" cy="3725545"/>
            <wp:effectExtent l="0" t="0" r="0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210935" cy="3725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7A983C" w14:textId="77777777" w:rsidR="00C868FA" w:rsidRDefault="00C868FA" w:rsidP="00923A14">
      <w:pPr>
        <w:ind w:left="284"/>
        <w:rPr>
          <w:sz w:val="24"/>
        </w:rPr>
      </w:pPr>
    </w:p>
    <w:p w14:paraId="38B6EF0B" w14:textId="77777777" w:rsidR="00C868FA" w:rsidRDefault="00C868FA" w:rsidP="00923A14">
      <w:pPr>
        <w:ind w:left="284"/>
        <w:rPr>
          <w:sz w:val="24"/>
        </w:rPr>
      </w:pPr>
    </w:p>
    <w:p w14:paraId="7B37C63E" w14:textId="77777777" w:rsidR="00C868FA" w:rsidRDefault="00C868FA" w:rsidP="00923A14">
      <w:pPr>
        <w:ind w:left="284"/>
        <w:rPr>
          <w:sz w:val="24"/>
        </w:rPr>
      </w:pPr>
    </w:p>
    <w:p w14:paraId="035DEC35" w14:textId="3E6CC03C" w:rsidR="00923A14" w:rsidRPr="00534C5B" w:rsidRDefault="00923A14" w:rsidP="00923A14">
      <w:pPr>
        <w:ind w:left="284"/>
        <w:rPr>
          <w:sz w:val="24"/>
        </w:rPr>
      </w:pPr>
      <w:r w:rsidRPr="00534C5B">
        <w:rPr>
          <w:sz w:val="24"/>
        </w:rPr>
        <w:t>Using the Network address 1</w:t>
      </w:r>
      <w:r w:rsidR="004524C8">
        <w:rPr>
          <w:sz w:val="24"/>
        </w:rPr>
        <w:t>9</w:t>
      </w:r>
      <w:r w:rsidRPr="00534C5B">
        <w:rPr>
          <w:sz w:val="24"/>
        </w:rPr>
        <w:t>2.16</w:t>
      </w:r>
      <w:r w:rsidR="004524C8">
        <w:rPr>
          <w:sz w:val="24"/>
        </w:rPr>
        <w:t>8</w:t>
      </w:r>
      <w:r w:rsidRPr="00534C5B">
        <w:rPr>
          <w:sz w:val="24"/>
        </w:rPr>
        <w:t>.</w:t>
      </w:r>
      <w:r w:rsidR="004524C8">
        <w:rPr>
          <w:sz w:val="24"/>
        </w:rPr>
        <w:t>10</w:t>
      </w:r>
      <w:r w:rsidRPr="00534C5B">
        <w:rPr>
          <w:sz w:val="24"/>
        </w:rPr>
        <w:t xml:space="preserve">.0/24, VLSM the network to support </w:t>
      </w:r>
      <w:r w:rsidR="00E020C0">
        <w:rPr>
          <w:sz w:val="24"/>
        </w:rPr>
        <w:t xml:space="preserve">the following requirements: </w:t>
      </w:r>
    </w:p>
    <w:p w14:paraId="453B630D" w14:textId="3C498396" w:rsidR="00923A14" w:rsidRPr="00534C5B" w:rsidRDefault="00923A14" w:rsidP="00923A14">
      <w:pPr>
        <w:ind w:left="284"/>
        <w:rPr>
          <w:sz w:val="24"/>
        </w:rPr>
      </w:pPr>
      <w:r w:rsidRPr="00534C5B">
        <w:rPr>
          <w:sz w:val="24"/>
        </w:rPr>
        <w:t>Subnet A: 1</w:t>
      </w:r>
      <w:r w:rsidR="004524C8">
        <w:rPr>
          <w:sz w:val="24"/>
        </w:rPr>
        <w:t>5</w:t>
      </w:r>
      <w:r w:rsidRPr="00534C5B">
        <w:rPr>
          <w:sz w:val="24"/>
        </w:rPr>
        <w:t xml:space="preserve"> hosts</w:t>
      </w:r>
      <w:r w:rsidR="004A7D3D">
        <w:rPr>
          <w:sz w:val="24"/>
        </w:rPr>
        <w:t xml:space="preserve">       </w:t>
      </w:r>
    </w:p>
    <w:p w14:paraId="1253D399" w14:textId="4B9FA5F0" w:rsidR="00923A14" w:rsidRDefault="00923A14" w:rsidP="00923A14">
      <w:pPr>
        <w:ind w:left="284"/>
        <w:rPr>
          <w:sz w:val="24"/>
        </w:rPr>
      </w:pPr>
      <w:r w:rsidRPr="00534C5B">
        <w:rPr>
          <w:sz w:val="24"/>
        </w:rPr>
        <w:t xml:space="preserve">Subnet B: </w:t>
      </w:r>
      <w:r w:rsidR="004524C8">
        <w:rPr>
          <w:sz w:val="24"/>
        </w:rPr>
        <w:t>110</w:t>
      </w:r>
      <w:r w:rsidRPr="00534C5B">
        <w:rPr>
          <w:sz w:val="24"/>
        </w:rPr>
        <w:t xml:space="preserve"> hosts  </w:t>
      </w:r>
    </w:p>
    <w:p w14:paraId="541BAFAD" w14:textId="7AFF6201" w:rsidR="004A7D3D" w:rsidRDefault="004A7D3D" w:rsidP="00923A14">
      <w:pPr>
        <w:ind w:left="284"/>
        <w:rPr>
          <w:sz w:val="24"/>
        </w:rPr>
      </w:pPr>
      <w:r>
        <w:rPr>
          <w:sz w:val="24"/>
        </w:rPr>
        <w:t xml:space="preserve">Subnet C: </w:t>
      </w:r>
      <w:r w:rsidR="004524C8">
        <w:rPr>
          <w:sz w:val="24"/>
        </w:rPr>
        <w:t>5</w:t>
      </w:r>
      <w:r>
        <w:rPr>
          <w:sz w:val="24"/>
        </w:rPr>
        <w:t>0 hosts</w:t>
      </w:r>
    </w:p>
    <w:p w14:paraId="6D5E6372" w14:textId="41073442" w:rsidR="004A7D3D" w:rsidRDefault="004A7D3D" w:rsidP="00923A14">
      <w:pPr>
        <w:ind w:left="284"/>
        <w:rPr>
          <w:sz w:val="24"/>
        </w:rPr>
      </w:pPr>
      <w:r>
        <w:rPr>
          <w:sz w:val="24"/>
        </w:rPr>
        <w:t xml:space="preserve">Subnet D: </w:t>
      </w:r>
      <w:r w:rsidR="004524C8">
        <w:rPr>
          <w:sz w:val="24"/>
        </w:rPr>
        <w:t>100</w:t>
      </w:r>
      <w:r>
        <w:rPr>
          <w:sz w:val="24"/>
        </w:rPr>
        <w:t xml:space="preserve"> hosts</w:t>
      </w:r>
    </w:p>
    <w:p w14:paraId="4D88227B" w14:textId="6078CD60" w:rsidR="004A7D3D" w:rsidRDefault="004A7D3D" w:rsidP="00923A14">
      <w:pPr>
        <w:ind w:left="284"/>
        <w:rPr>
          <w:sz w:val="24"/>
        </w:rPr>
      </w:pPr>
      <w:r>
        <w:rPr>
          <w:sz w:val="24"/>
        </w:rPr>
        <w:t xml:space="preserve">Subnet E: </w:t>
      </w:r>
      <w:r w:rsidR="004524C8">
        <w:rPr>
          <w:sz w:val="24"/>
        </w:rPr>
        <w:t>25</w:t>
      </w:r>
      <w:r>
        <w:rPr>
          <w:sz w:val="24"/>
        </w:rPr>
        <w:t xml:space="preserve"> hosts</w:t>
      </w:r>
    </w:p>
    <w:p w14:paraId="5BC3FE20" w14:textId="73017275" w:rsidR="004A7D3D" w:rsidRPr="00534C5B" w:rsidRDefault="004A7D3D" w:rsidP="00923A14">
      <w:pPr>
        <w:ind w:left="284"/>
        <w:rPr>
          <w:sz w:val="24"/>
        </w:rPr>
      </w:pPr>
      <w:r>
        <w:rPr>
          <w:sz w:val="24"/>
        </w:rPr>
        <w:t xml:space="preserve">Subnet F: </w:t>
      </w:r>
      <w:r w:rsidR="004524C8">
        <w:rPr>
          <w:sz w:val="24"/>
        </w:rPr>
        <w:t>6</w:t>
      </w:r>
      <w:r>
        <w:rPr>
          <w:sz w:val="24"/>
        </w:rPr>
        <w:t xml:space="preserve"> hosts</w:t>
      </w:r>
    </w:p>
    <w:p w14:paraId="34E9614F" w14:textId="77777777" w:rsidR="00923A14" w:rsidRPr="00534C5B" w:rsidRDefault="00923A14" w:rsidP="00923A14">
      <w:pPr>
        <w:ind w:left="284"/>
        <w:rPr>
          <w:sz w:val="24"/>
        </w:rPr>
      </w:pPr>
    </w:p>
    <w:p w14:paraId="541398CE" w14:textId="5FCBC7F3" w:rsidR="004A7D3D" w:rsidRPr="00E020C0" w:rsidRDefault="00E020C0" w:rsidP="00923A14">
      <w:pPr>
        <w:ind w:left="284"/>
        <w:rPr>
          <w:sz w:val="24"/>
        </w:rPr>
      </w:pPr>
      <w:r w:rsidRPr="000956B9">
        <w:rPr>
          <w:color w:val="FF0000"/>
          <w:sz w:val="24"/>
        </w:rPr>
        <w:t xml:space="preserve">Fill Table 1 with </w:t>
      </w:r>
      <w:r w:rsidR="000956B9" w:rsidRPr="000956B9">
        <w:rPr>
          <w:color w:val="FF0000"/>
          <w:sz w:val="24"/>
        </w:rPr>
        <w:t>IP address details and upload it on to Moodle</w:t>
      </w:r>
      <w:r w:rsidR="000956B9">
        <w:rPr>
          <w:sz w:val="24"/>
        </w:rPr>
        <w:t xml:space="preserve">. </w:t>
      </w:r>
    </w:p>
    <w:p w14:paraId="4F7191B2" w14:textId="77777777" w:rsidR="00923A14" w:rsidRPr="00534C5B" w:rsidRDefault="00923A14" w:rsidP="00923A14">
      <w:pPr>
        <w:ind w:left="284"/>
        <w:rPr>
          <w:b/>
          <w:sz w:val="24"/>
          <w:u w:val="single"/>
        </w:rPr>
      </w:pPr>
    </w:p>
    <w:p w14:paraId="2F20DFE7" w14:textId="77777777" w:rsidR="004A7D3D" w:rsidRDefault="004A7D3D" w:rsidP="00F5276B">
      <w:pPr>
        <w:pStyle w:val="TableHeading"/>
        <w:jc w:val="left"/>
        <w:rPr>
          <w:rFonts w:ascii="Times New Roman" w:hAnsi="Times New Roman"/>
        </w:rPr>
        <w:sectPr w:rsidR="004A7D3D" w:rsidSect="00B943CE">
          <w:footerReference w:type="default" r:id="rId10"/>
          <w:pgSz w:w="11894" w:h="16834"/>
          <w:pgMar w:top="993" w:right="695" w:bottom="1418" w:left="1418" w:header="709" w:footer="709" w:gutter="0"/>
          <w:paperSrc w:first="1" w:other="1"/>
          <w:cols w:space="720"/>
        </w:sectPr>
      </w:pPr>
    </w:p>
    <w:p w14:paraId="15F42AE9" w14:textId="30D042E7" w:rsidR="00E020C0" w:rsidRPr="000956B9" w:rsidRDefault="00E020C0" w:rsidP="00E020C0">
      <w:pPr>
        <w:pStyle w:val="Caption"/>
        <w:keepNext/>
        <w:rPr>
          <w:b/>
          <w:i w:val="0"/>
          <w:color w:val="FF0000"/>
          <w:sz w:val="28"/>
        </w:rPr>
      </w:pPr>
      <w:r w:rsidRPr="000956B9">
        <w:rPr>
          <w:b/>
          <w:i w:val="0"/>
          <w:color w:val="FF0000"/>
          <w:sz w:val="28"/>
        </w:rPr>
        <w:lastRenderedPageBreak/>
        <w:t xml:space="preserve">Table </w:t>
      </w:r>
      <w:r w:rsidRPr="000956B9">
        <w:rPr>
          <w:b/>
          <w:i w:val="0"/>
          <w:color w:val="FF0000"/>
          <w:sz w:val="28"/>
        </w:rPr>
        <w:fldChar w:fldCharType="begin"/>
      </w:r>
      <w:r w:rsidRPr="000956B9">
        <w:rPr>
          <w:b/>
          <w:i w:val="0"/>
          <w:color w:val="FF0000"/>
          <w:sz w:val="28"/>
        </w:rPr>
        <w:instrText xml:space="preserve"> SEQ Table \* ARABIC </w:instrText>
      </w:r>
      <w:r w:rsidRPr="000956B9">
        <w:rPr>
          <w:b/>
          <w:i w:val="0"/>
          <w:color w:val="FF0000"/>
          <w:sz w:val="28"/>
        </w:rPr>
        <w:fldChar w:fldCharType="separate"/>
      </w:r>
      <w:r w:rsidRPr="000956B9">
        <w:rPr>
          <w:b/>
          <w:i w:val="0"/>
          <w:noProof/>
          <w:color w:val="FF0000"/>
          <w:sz w:val="28"/>
        </w:rPr>
        <w:t>1</w:t>
      </w:r>
      <w:r w:rsidRPr="000956B9">
        <w:rPr>
          <w:b/>
          <w:i w:val="0"/>
          <w:color w:val="FF0000"/>
          <w:sz w:val="28"/>
        </w:rPr>
        <w:fldChar w:fldCharType="end"/>
      </w:r>
    </w:p>
    <w:tbl>
      <w:tblPr>
        <w:tblW w:w="15076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1412"/>
        <w:gridCol w:w="2561"/>
        <w:gridCol w:w="2552"/>
        <w:gridCol w:w="2724"/>
        <w:gridCol w:w="2922"/>
        <w:gridCol w:w="2905"/>
      </w:tblGrid>
      <w:tr w:rsidR="004A7D3D" w:rsidRPr="00534C5B" w14:paraId="0ADBC58B" w14:textId="77777777" w:rsidTr="005554AB">
        <w:trPr>
          <w:cantSplit/>
          <w:trHeight w:val="510"/>
          <w:jc w:val="center"/>
        </w:trPr>
        <w:tc>
          <w:tcPr>
            <w:tcW w:w="14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0ED9F061" w14:textId="2D11C09C" w:rsidR="004A7D3D" w:rsidRPr="00534C5B" w:rsidRDefault="004A7D3D" w:rsidP="00F5276B">
            <w:pPr>
              <w:pStyle w:val="TableHeading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Subnet</w:t>
            </w:r>
          </w:p>
        </w:tc>
        <w:tc>
          <w:tcPr>
            <w:tcW w:w="25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59E76F09" w14:textId="23C9F9BA" w:rsidR="004A7D3D" w:rsidRPr="00534C5B" w:rsidRDefault="004A7D3D" w:rsidP="00F5276B">
            <w:pPr>
              <w:pStyle w:val="TableHeading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Network Address</w:t>
            </w:r>
          </w:p>
        </w:tc>
        <w:tc>
          <w:tcPr>
            <w:tcW w:w="25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</w:tcPr>
          <w:p w14:paraId="42D9DA04" w14:textId="44987675" w:rsidR="004A7D3D" w:rsidRDefault="004A7D3D" w:rsidP="00F5276B">
            <w:pPr>
              <w:pStyle w:val="TableHeading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Subnet mask</w:t>
            </w:r>
          </w:p>
        </w:tc>
        <w:tc>
          <w:tcPr>
            <w:tcW w:w="272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1E9B9625" w14:textId="5BA422DA" w:rsidR="004A7D3D" w:rsidRPr="00534C5B" w:rsidRDefault="004A7D3D" w:rsidP="00F5276B">
            <w:pPr>
              <w:pStyle w:val="TableHeading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First Address</w:t>
            </w:r>
          </w:p>
        </w:tc>
        <w:tc>
          <w:tcPr>
            <w:tcW w:w="29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51DBD62B" w14:textId="743692A5" w:rsidR="004A7D3D" w:rsidRPr="00534C5B" w:rsidRDefault="004A7D3D" w:rsidP="00F5276B">
            <w:pPr>
              <w:pStyle w:val="TableHeading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Last Address</w:t>
            </w:r>
          </w:p>
        </w:tc>
        <w:tc>
          <w:tcPr>
            <w:tcW w:w="290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79B40975" w14:textId="27DE6ADE" w:rsidR="004A7D3D" w:rsidRPr="00534C5B" w:rsidRDefault="004A7D3D" w:rsidP="00F5276B">
            <w:pPr>
              <w:pStyle w:val="TableHeading"/>
              <w:ind w:left="284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Broadcast Address</w:t>
            </w:r>
          </w:p>
        </w:tc>
      </w:tr>
      <w:tr w:rsidR="004A7D3D" w:rsidRPr="00534C5B" w14:paraId="166CE3E7" w14:textId="77777777" w:rsidTr="005554AB">
        <w:trPr>
          <w:cantSplit/>
          <w:trHeight w:val="510"/>
          <w:jc w:val="center"/>
        </w:trPr>
        <w:tc>
          <w:tcPr>
            <w:tcW w:w="1412" w:type="dxa"/>
            <w:vAlign w:val="bottom"/>
          </w:tcPr>
          <w:p w14:paraId="2C3618AC" w14:textId="68BF4988" w:rsidR="004A7D3D" w:rsidRPr="00534C5B" w:rsidRDefault="004A7D3D" w:rsidP="00F5276B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2561" w:type="dxa"/>
            <w:vAlign w:val="bottom"/>
          </w:tcPr>
          <w:p w14:paraId="325D5AA6" w14:textId="1AB69001" w:rsidR="004A7D3D" w:rsidRPr="00534C5B" w:rsidRDefault="004A7D3D" w:rsidP="00F5276B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64D79944" w14:textId="77777777" w:rsidR="004A7D3D" w:rsidRPr="00534C5B" w:rsidRDefault="004A7D3D" w:rsidP="00F5276B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24" w:type="dxa"/>
            <w:vAlign w:val="bottom"/>
          </w:tcPr>
          <w:p w14:paraId="426B55D1" w14:textId="3A8D969B" w:rsidR="004A7D3D" w:rsidRPr="00534C5B" w:rsidRDefault="004A7D3D" w:rsidP="00F5276B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922" w:type="dxa"/>
            <w:vAlign w:val="bottom"/>
          </w:tcPr>
          <w:p w14:paraId="2AC7FFA7" w14:textId="77777777" w:rsidR="004A7D3D" w:rsidRPr="00534C5B" w:rsidRDefault="004A7D3D" w:rsidP="00F5276B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905" w:type="dxa"/>
            <w:vAlign w:val="bottom"/>
          </w:tcPr>
          <w:p w14:paraId="55A78382" w14:textId="77777777" w:rsidR="004A7D3D" w:rsidRPr="00534C5B" w:rsidRDefault="004A7D3D" w:rsidP="00F5276B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</w:tr>
      <w:tr w:rsidR="004A7D3D" w:rsidRPr="00534C5B" w14:paraId="25431512" w14:textId="77777777" w:rsidTr="005554AB">
        <w:trPr>
          <w:cantSplit/>
          <w:trHeight w:val="510"/>
          <w:jc w:val="center"/>
        </w:trPr>
        <w:tc>
          <w:tcPr>
            <w:tcW w:w="1412" w:type="dxa"/>
            <w:vAlign w:val="bottom"/>
          </w:tcPr>
          <w:p w14:paraId="6A6FC7F1" w14:textId="77777777" w:rsidR="004A7D3D" w:rsidRPr="00534C5B" w:rsidRDefault="004A7D3D" w:rsidP="00F5276B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2561" w:type="dxa"/>
            <w:vAlign w:val="bottom"/>
          </w:tcPr>
          <w:p w14:paraId="5D565D23" w14:textId="0D74D813" w:rsidR="004A7D3D" w:rsidRPr="00534C5B" w:rsidRDefault="004A7D3D" w:rsidP="00F5276B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5E77A652" w14:textId="77777777" w:rsidR="004A7D3D" w:rsidRPr="00534C5B" w:rsidRDefault="004A7D3D" w:rsidP="00F5276B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24" w:type="dxa"/>
            <w:vAlign w:val="bottom"/>
          </w:tcPr>
          <w:p w14:paraId="553FF9D4" w14:textId="3E1FA131" w:rsidR="004A7D3D" w:rsidRPr="00534C5B" w:rsidRDefault="004A7D3D" w:rsidP="00F5276B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922" w:type="dxa"/>
            <w:vAlign w:val="bottom"/>
          </w:tcPr>
          <w:p w14:paraId="12602C5C" w14:textId="77777777" w:rsidR="004A7D3D" w:rsidRPr="00534C5B" w:rsidRDefault="004A7D3D" w:rsidP="00F5276B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905" w:type="dxa"/>
            <w:vAlign w:val="bottom"/>
          </w:tcPr>
          <w:p w14:paraId="0E927FF2" w14:textId="77777777" w:rsidR="004A7D3D" w:rsidRPr="00534C5B" w:rsidRDefault="004A7D3D" w:rsidP="00F5276B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</w:tr>
      <w:tr w:rsidR="004A7D3D" w:rsidRPr="00534C5B" w14:paraId="1804910C" w14:textId="77777777" w:rsidTr="005554AB">
        <w:trPr>
          <w:cantSplit/>
          <w:trHeight w:val="510"/>
          <w:jc w:val="center"/>
        </w:trPr>
        <w:tc>
          <w:tcPr>
            <w:tcW w:w="1412" w:type="dxa"/>
            <w:vAlign w:val="bottom"/>
          </w:tcPr>
          <w:p w14:paraId="198C292F" w14:textId="3DE68A92" w:rsidR="004A7D3D" w:rsidRPr="00534C5B" w:rsidRDefault="004A7D3D" w:rsidP="00F5276B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2561" w:type="dxa"/>
            <w:vAlign w:val="bottom"/>
          </w:tcPr>
          <w:p w14:paraId="3114BB27" w14:textId="5692196F" w:rsidR="004A7D3D" w:rsidRPr="00534C5B" w:rsidRDefault="004A7D3D" w:rsidP="00F5276B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0D8FD5C7" w14:textId="77777777" w:rsidR="004A7D3D" w:rsidRPr="00534C5B" w:rsidRDefault="004A7D3D" w:rsidP="00F5276B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24" w:type="dxa"/>
            <w:vAlign w:val="bottom"/>
          </w:tcPr>
          <w:p w14:paraId="035CA129" w14:textId="2F34899B" w:rsidR="004A7D3D" w:rsidRPr="00534C5B" w:rsidRDefault="004A7D3D" w:rsidP="00F5276B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922" w:type="dxa"/>
            <w:vAlign w:val="bottom"/>
          </w:tcPr>
          <w:p w14:paraId="139F5B25" w14:textId="77777777" w:rsidR="004A7D3D" w:rsidRPr="00534C5B" w:rsidRDefault="004A7D3D" w:rsidP="00F5276B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905" w:type="dxa"/>
            <w:vAlign w:val="bottom"/>
          </w:tcPr>
          <w:p w14:paraId="63784539" w14:textId="77777777" w:rsidR="004A7D3D" w:rsidRPr="00534C5B" w:rsidRDefault="004A7D3D" w:rsidP="00F5276B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</w:tr>
      <w:tr w:rsidR="004A7D3D" w:rsidRPr="00534C5B" w14:paraId="6FCEA750" w14:textId="77777777" w:rsidTr="005554AB">
        <w:trPr>
          <w:cantSplit/>
          <w:trHeight w:val="510"/>
          <w:jc w:val="center"/>
        </w:trPr>
        <w:tc>
          <w:tcPr>
            <w:tcW w:w="1412" w:type="dxa"/>
            <w:vAlign w:val="bottom"/>
          </w:tcPr>
          <w:p w14:paraId="023D3E13" w14:textId="612A2278" w:rsidR="004A7D3D" w:rsidRPr="00534C5B" w:rsidRDefault="004A7D3D" w:rsidP="00F5276B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2561" w:type="dxa"/>
            <w:vAlign w:val="bottom"/>
          </w:tcPr>
          <w:p w14:paraId="028301AC" w14:textId="505ED54F" w:rsidR="004A7D3D" w:rsidRPr="00534C5B" w:rsidRDefault="004A7D3D" w:rsidP="00F5276B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0E107CA2" w14:textId="77777777" w:rsidR="004A7D3D" w:rsidRPr="00534C5B" w:rsidRDefault="004A7D3D" w:rsidP="00F5276B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24" w:type="dxa"/>
            <w:vAlign w:val="bottom"/>
          </w:tcPr>
          <w:p w14:paraId="76E3E1C0" w14:textId="6208FE4B" w:rsidR="004A7D3D" w:rsidRPr="00534C5B" w:rsidRDefault="004A7D3D" w:rsidP="00F5276B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922" w:type="dxa"/>
            <w:vAlign w:val="bottom"/>
          </w:tcPr>
          <w:p w14:paraId="1F58716B" w14:textId="77777777" w:rsidR="004A7D3D" w:rsidRPr="00534C5B" w:rsidRDefault="004A7D3D" w:rsidP="00F5276B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905" w:type="dxa"/>
            <w:vAlign w:val="bottom"/>
          </w:tcPr>
          <w:p w14:paraId="1F03CCA5" w14:textId="77777777" w:rsidR="004A7D3D" w:rsidRPr="00534C5B" w:rsidRDefault="004A7D3D" w:rsidP="00F5276B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</w:tr>
      <w:tr w:rsidR="004A7D3D" w:rsidRPr="00534C5B" w14:paraId="6B34B8B1" w14:textId="77777777" w:rsidTr="005554AB">
        <w:trPr>
          <w:cantSplit/>
          <w:trHeight w:val="510"/>
          <w:jc w:val="center"/>
        </w:trPr>
        <w:tc>
          <w:tcPr>
            <w:tcW w:w="1412" w:type="dxa"/>
            <w:vAlign w:val="bottom"/>
          </w:tcPr>
          <w:p w14:paraId="65F58BF1" w14:textId="50EEAF84" w:rsidR="004A7D3D" w:rsidRPr="00534C5B" w:rsidRDefault="004A7D3D" w:rsidP="00F5276B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2561" w:type="dxa"/>
            <w:vAlign w:val="bottom"/>
          </w:tcPr>
          <w:p w14:paraId="18067B56" w14:textId="28794F94" w:rsidR="004A7D3D" w:rsidRPr="00534C5B" w:rsidRDefault="004A7D3D" w:rsidP="00F5276B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309D051E" w14:textId="77777777" w:rsidR="004A7D3D" w:rsidRPr="00534C5B" w:rsidRDefault="004A7D3D" w:rsidP="00F5276B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24" w:type="dxa"/>
            <w:vAlign w:val="bottom"/>
          </w:tcPr>
          <w:p w14:paraId="4BB66377" w14:textId="298A1038" w:rsidR="004A7D3D" w:rsidRPr="00534C5B" w:rsidRDefault="004A7D3D" w:rsidP="00F5276B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922" w:type="dxa"/>
            <w:vAlign w:val="bottom"/>
          </w:tcPr>
          <w:p w14:paraId="2F12A22D" w14:textId="77777777" w:rsidR="004A7D3D" w:rsidRPr="00534C5B" w:rsidRDefault="004A7D3D" w:rsidP="00F5276B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905" w:type="dxa"/>
            <w:vAlign w:val="bottom"/>
          </w:tcPr>
          <w:p w14:paraId="78E458EF" w14:textId="77777777" w:rsidR="004A7D3D" w:rsidRPr="00534C5B" w:rsidRDefault="004A7D3D" w:rsidP="00F5276B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</w:tr>
      <w:tr w:rsidR="004A7D3D" w:rsidRPr="00534C5B" w14:paraId="0B4ED2B0" w14:textId="77777777" w:rsidTr="005554AB">
        <w:trPr>
          <w:cantSplit/>
          <w:trHeight w:val="510"/>
          <w:jc w:val="center"/>
        </w:trPr>
        <w:tc>
          <w:tcPr>
            <w:tcW w:w="1412" w:type="dxa"/>
            <w:vAlign w:val="bottom"/>
          </w:tcPr>
          <w:p w14:paraId="609E3F7B" w14:textId="20F947C2" w:rsidR="004A7D3D" w:rsidRPr="00534C5B" w:rsidRDefault="004A7D3D" w:rsidP="00F5276B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2561" w:type="dxa"/>
            <w:vAlign w:val="bottom"/>
          </w:tcPr>
          <w:p w14:paraId="31F64227" w14:textId="6FD0311E" w:rsidR="004A7D3D" w:rsidRPr="00534C5B" w:rsidRDefault="004A7D3D" w:rsidP="00F5276B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55665601" w14:textId="77777777" w:rsidR="004A7D3D" w:rsidRPr="00534C5B" w:rsidRDefault="004A7D3D" w:rsidP="00F5276B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24" w:type="dxa"/>
            <w:vAlign w:val="bottom"/>
          </w:tcPr>
          <w:p w14:paraId="4F549E4B" w14:textId="12DA2266" w:rsidR="004A7D3D" w:rsidRPr="00534C5B" w:rsidRDefault="004A7D3D" w:rsidP="00F5276B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922" w:type="dxa"/>
            <w:vAlign w:val="bottom"/>
          </w:tcPr>
          <w:p w14:paraId="7C499210" w14:textId="77777777" w:rsidR="004A7D3D" w:rsidRPr="00534C5B" w:rsidRDefault="004A7D3D" w:rsidP="00F5276B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905" w:type="dxa"/>
            <w:vAlign w:val="bottom"/>
          </w:tcPr>
          <w:p w14:paraId="2D756274" w14:textId="77777777" w:rsidR="004A7D3D" w:rsidRPr="00534C5B" w:rsidRDefault="004A7D3D" w:rsidP="00F5276B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</w:tr>
      <w:tr w:rsidR="004A7D3D" w:rsidRPr="00534C5B" w14:paraId="27709968" w14:textId="77777777" w:rsidTr="005554AB">
        <w:trPr>
          <w:cantSplit/>
          <w:trHeight w:val="510"/>
          <w:jc w:val="center"/>
        </w:trPr>
        <w:tc>
          <w:tcPr>
            <w:tcW w:w="1412" w:type="dxa"/>
            <w:vAlign w:val="bottom"/>
          </w:tcPr>
          <w:p w14:paraId="20984A5F" w14:textId="77777777" w:rsidR="004A7D3D" w:rsidRPr="00534C5B" w:rsidRDefault="004A7D3D" w:rsidP="00F5276B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2561" w:type="dxa"/>
            <w:vAlign w:val="bottom"/>
          </w:tcPr>
          <w:p w14:paraId="0D69D9DC" w14:textId="77777777" w:rsidR="004A7D3D" w:rsidRPr="00534C5B" w:rsidRDefault="004A7D3D" w:rsidP="00F5276B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30D77B01" w14:textId="77777777" w:rsidR="004A7D3D" w:rsidRPr="00534C5B" w:rsidRDefault="004A7D3D" w:rsidP="00F5276B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24" w:type="dxa"/>
            <w:vAlign w:val="bottom"/>
          </w:tcPr>
          <w:p w14:paraId="5596A409" w14:textId="77777777" w:rsidR="004A7D3D" w:rsidRPr="00534C5B" w:rsidRDefault="004A7D3D" w:rsidP="00F5276B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922" w:type="dxa"/>
            <w:vAlign w:val="bottom"/>
          </w:tcPr>
          <w:p w14:paraId="0F1FE2D6" w14:textId="77777777" w:rsidR="004A7D3D" w:rsidRPr="00534C5B" w:rsidRDefault="004A7D3D" w:rsidP="00F5276B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905" w:type="dxa"/>
            <w:vAlign w:val="bottom"/>
          </w:tcPr>
          <w:p w14:paraId="554DDEFE" w14:textId="77777777" w:rsidR="004A7D3D" w:rsidRPr="00534C5B" w:rsidRDefault="004A7D3D" w:rsidP="00F5276B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</w:tr>
      <w:tr w:rsidR="004A7D3D" w:rsidRPr="00534C5B" w14:paraId="0B6C4A12" w14:textId="77777777" w:rsidTr="005554AB">
        <w:trPr>
          <w:cantSplit/>
          <w:trHeight w:val="510"/>
          <w:jc w:val="center"/>
        </w:trPr>
        <w:tc>
          <w:tcPr>
            <w:tcW w:w="1412" w:type="dxa"/>
            <w:vAlign w:val="bottom"/>
          </w:tcPr>
          <w:p w14:paraId="61BCB553" w14:textId="77777777" w:rsidR="004A7D3D" w:rsidRPr="00534C5B" w:rsidRDefault="004A7D3D" w:rsidP="00F5276B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2561" w:type="dxa"/>
            <w:vAlign w:val="bottom"/>
          </w:tcPr>
          <w:p w14:paraId="1F850D77" w14:textId="77777777" w:rsidR="004A7D3D" w:rsidRPr="00534C5B" w:rsidRDefault="004A7D3D" w:rsidP="00F5276B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4E625FAD" w14:textId="77777777" w:rsidR="004A7D3D" w:rsidRPr="00534C5B" w:rsidRDefault="004A7D3D" w:rsidP="00F5276B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24" w:type="dxa"/>
            <w:vAlign w:val="bottom"/>
          </w:tcPr>
          <w:p w14:paraId="2EFD5AB2" w14:textId="77777777" w:rsidR="004A7D3D" w:rsidRPr="00534C5B" w:rsidRDefault="004A7D3D" w:rsidP="00F5276B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922" w:type="dxa"/>
            <w:vAlign w:val="bottom"/>
          </w:tcPr>
          <w:p w14:paraId="488D3941" w14:textId="77777777" w:rsidR="004A7D3D" w:rsidRPr="00534C5B" w:rsidRDefault="004A7D3D" w:rsidP="00F5276B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905" w:type="dxa"/>
            <w:vAlign w:val="bottom"/>
          </w:tcPr>
          <w:p w14:paraId="6CDA3D3D" w14:textId="77777777" w:rsidR="004A7D3D" w:rsidRPr="00534C5B" w:rsidRDefault="004A7D3D" w:rsidP="00F5276B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</w:tr>
      <w:tr w:rsidR="004A7D3D" w:rsidRPr="00534C5B" w14:paraId="7FC18FDC" w14:textId="77777777" w:rsidTr="005554AB">
        <w:trPr>
          <w:cantSplit/>
          <w:trHeight w:val="510"/>
          <w:jc w:val="center"/>
        </w:trPr>
        <w:tc>
          <w:tcPr>
            <w:tcW w:w="1412" w:type="dxa"/>
            <w:vAlign w:val="bottom"/>
          </w:tcPr>
          <w:p w14:paraId="1FB33D0A" w14:textId="77777777" w:rsidR="004A7D3D" w:rsidRPr="00534C5B" w:rsidRDefault="004A7D3D" w:rsidP="00F5276B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  <w:tc>
          <w:tcPr>
            <w:tcW w:w="2561" w:type="dxa"/>
            <w:vAlign w:val="bottom"/>
          </w:tcPr>
          <w:p w14:paraId="3A3974FC" w14:textId="77777777" w:rsidR="004A7D3D" w:rsidRPr="00534C5B" w:rsidRDefault="004A7D3D" w:rsidP="00F5276B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552" w:type="dxa"/>
          </w:tcPr>
          <w:p w14:paraId="4949C4E8" w14:textId="77777777" w:rsidR="004A7D3D" w:rsidRPr="00534C5B" w:rsidRDefault="004A7D3D" w:rsidP="00F5276B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724" w:type="dxa"/>
            <w:vAlign w:val="bottom"/>
          </w:tcPr>
          <w:p w14:paraId="2E13DE8F" w14:textId="77777777" w:rsidR="004A7D3D" w:rsidRPr="00534C5B" w:rsidRDefault="004A7D3D" w:rsidP="00F5276B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922" w:type="dxa"/>
            <w:vAlign w:val="bottom"/>
          </w:tcPr>
          <w:p w14:paraId="4B4DEB77" w14:textId="77777777" w:rsidR="004A7D3D" w:rsidRPr="00534C5B" w:rsidRDefault="004A7D3D" w:rsidP="00F5276B">
            <w:pPr>
              <w:pStyle w:val="TableText"/>
              <w:rPr>
                <w:rFonts w:ascii="Times New Roman" w:hAnsi="Times New Roman"/>
              </w:rPr>
            </w:pPr>
          </w:p>
        </w:tc>
        <w:tc>
          <w:tcPr>
            <w:tcW w:w="2905" w:type="dxa"/>
            <w:vAlign w:val="bottom"/>
          </w:tcPr>
          <w:p w14:paraId="074F1411" w14:textId="77777777" w:rsidR="004A7D3D" w:rsidRPr="00534C5B" w:rsidRDefault="004A7D3D" w:rsidP="00F5276B">
            <w:pPr>
              <w:pStyle w:val="TableText"/>
              <w:ind w:left="284"/>
              <w:rPr>
                <w:rFonts w:ascii="Times New Roman" w:hAnsi="Times New Roman"/>
              </w:rPr>
            </w:pPr>
          </w:p>
        </w:tc>
      </w:tr>
    </w:tbl>
    <w:p w14:paraId="2B2E510D" w14:textId="77777777" w:rsidR="004A7D3D" w:rsidRDefault="004A7D3D" w:rsidP="00923A14">
      <w:pPr>
        <w:ind w:left="284"/>
        <w:rPr>
          <w:sz w:val="24"/>
        </w:rPr>
        <w:sectPr w:rsidR="004A7D3D" w:rsidSect="00E020C0">
          <w:pgSz w:w="16840" w:h="11907" w:orient="landscape" w:code="9"/>
          <w:pgMar w:top="1418" w:right="992" w:bottom="697" w:left="1418" w:header="709" w:footer="709" w:gutter="0"/>
          <w:paperSrc w:first="15" w:other="15"/>
          <w:cols w:space="720"/>
        </w:sectPr>
      </w:pPr>
    </w:p>
    <w:p w14:paraId="79E438DE" w14:textId="320BC4BB" w:rsidR="00923A14" w:rsidRDefault="00C75DF8" w:rsidP="00C75DF8">
      <w:pPr>
        <w:rPr>
          <w:b/>
          <w:sz w:val="32"/>
          <w:szCs w:val="22"/>
          <w:u w:val="single"/>
        </w:rPr>
      </w:pPr>
      <w:r>
        <w:rPr>
          <w:b/>
          <w:sz w:val="32"/>
          <w:szCs w:val="22"/>
          <w:u w:val="single"/>
        </w:rPr>
        <w:lastRenderedPageBreak/>
        <w:t>Part 2</w:t>
      </w:r>
      <w:r w:rsidR="003C4437">
        <w:rPr>
          <w:b/>
          <w:sz w:val="32"/>
          <w:szCs w:val="22"/>
          <w:u w:val="single"/>
        </w:rPr>
        <w:t xml:space="preserve"> (70 marks)</w:t>
      </w:r>
      <w:r>
        <w:rPr>
          <w:b/>
          <w:sz w:val="32"/>
          <w:szCs w:val="22"/>
          <w:u w:val="single"/>
        </w:rPr>
        <w:t xml:space="preserve">: </w:t>
      </w:r>
    </w:p>
    <w:p w14:paraId="40C96F89" w14:textId="77777777" w:rsidR="00923A14" w:rsidRDefault="00923A14" w:rsidP="003933AA">
      <w:pPr>
        <w:jc w:val="center"/>
        <w:rPr>
          <w:b/>
          <w:sz w:val="32"/>
          <w:szCs w:val="22"/>
          <w:u w:val="single"/>
        </w:rPr>
      </w:pPr>
    </w:p>
    <w:p w14:paraId="5ADD3569" w14:textId="4A051A29" w:rsidR="0008007C" w:rsidRPr="00534C5B" w:rsidRDefault="00906F5B" w:rsidP="003933AA">
      <w:pPr>
        <w:jc w:val="center"/>
        <w:rPr>
          <w:sz w:val="22"/>
          <w:szCs w:val="22"/>
        </w:rPr>
      </w:pPr>
      <w:r w:rsidRPr="00534C5B">
        <w:rPr>
          <w:b/>
          <w:sz w:val="32"/>
          <w:szCs w:val="22"/>
          <w:u w:val="single"/>
        </w:rPr>
        <w:t>TOPOLOGY DIAGRAM</w:t>
      </w:r>
    </w:p>
    <w:p w14:paraId="7356D1BC" w14:textId="77777777" w:rsidR="00351230" w:rsidRPr="00534C5B" w:rsidRDefault="00351230" w:rsidP="00755112">
      <w:pPr>
        <w:ind w:left="284"/>
        <w:rPr>
          <w:sz w:val="22"/>
          <w:szCs w:val="22"/>
        </w:rPr>
      </w:pPr>
    </w:p>
    <w:p w14:paraId="64B91C45" w14:textId="77777777" w:rsidR="009F7BAE" w:rsidRPr="00534C5B" w:rsidRDefault="003933AA" w:rsidP="00755112">
      <w:pPr>
        <w:ind w:left="284"/>
        <w:rPr>
          <w:sz w:val="22"/>
          <w:szCs w:val="22"/>
        </w:rPr>
      </w:pPr>
      <w:r w:rsidRPr="00534C5B">
        <w:rPr>
          <w:sz w:val="22"/>
          <w:szCs w:val="22"/>
        </w:rPr>
        <w:tab/>
        <w:t xml:space="preserve"> </w:t>
      </w:r>
    </w:p>
    <w:p w14:paraId="2C7E7063" w14:textId="35D70B1B" w:rsidR="003933AA" w:rsidRPr="00534C5B" w:rsidRDefault="003E4A65" w:rsidP="00755112">
      <w:pPr>
        <w:ind w:left="284"/>
        <w:jc w:val="center"/>
        <w:rPr>
          <w:sz w:val="22"/>
          <w:szCs w:val="22"/>
        </w:rPr>
      </w:pPr>
      <w:r>
        <w:rPr>
          <w:noProof/>
        </w:rPr>
        <w:drawing>
          <wp:inline distT="0" distB="0" distL="0" distR="0" wp14:anchorId="15D1E0FB" wp14:editId="68255466">
            <wp:extent cx="5572125" cy="703580"/>
            <wp:effectExtent l="0" t="0" r="9525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572125" cy="703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AA6055" w14:textId="77777777" w:rsidR="009F7BAE" w:rsidRPr="00534C5B" w:rsidRDefault="009F7BAE" w:rsidP="00755112">
      <w:pPr>
        <w:ind w:left="284"/>
        <w:rPr>
          <w:b/>
          <w:sz w:val="24"/>
          <w:u w:val="single"/>
        </w:rPr>
      </w:pPr>
    </w:p>
    <w:p w14:paraId="683E529A" w14:textId="0129ECC4" w:rsidR="009F7BAE" w:rsidRDefault="009F7BAE" w:rsidP="00755112">
      <w:pPr>
        <w:ind w:left="284"/>
        <w:rPr>
          <w:b/>
          <w:sz w:val="24"/>
          <w:u w:val="single"/>
        </w:rPr>
      </w:pPr>
    </w:p>
    <w:p w14:paraId="1D73F1AA" w14:textId="505FBF9B" w:rsidR="008E2C67" w:rsidRPr="008E2C67" w:rsidRDefault="008E2C67" w:rsidP="008E2C67">
      <w:pPr>
        <w:pStyle w:val="Caption"/>
        <w:keepNext/>
        <w:rPr>
          <w:b/>
          <w:i w:val="0"/>
          <w:color w:val="auto"/>
          <w:sz w:val="24"/>
        </w:rPr>
      </w:pPr>
      <w:r w:rsidRPr="008E2C67">
        <w:rPr>
          <w:b/>
          <w:i w:val="0"/>
          <w:color w:val="auto"/>
          <w:sz w:val="24"/>
        </w:rPr>
        <w:t xml:space="preserve">Table </w:t>
      </w:r>
      <w:r w:rsidRPr="008E2C67">
        <w:rPr>
          <w:b/>
          <w:i w:val="0"/>
          <w:color w:val="auto"/>
          <w:sz w:val="24"/>
        </w:rPr>
        <w:fldChar w:fldCharType="begin"/>
      </w:r>
      <w:r w:rsidRPr="008E2C67">
        <w:rPr>
          <w:b/>
          <w:i w:val="0"/>
          <w:color w:val="auto"/>
          <w:sz w:val="24"/>
        </w:rPr>
        <w:instrText xml:space="preserve"> SEQ Table \* ARABIC </w:instrText>
      </w:r>
      <w:r w:rsidRPr="008E2C67">
        <w:rPr>
          <w:b/>
          <w:i w:val="0"/>
          <w:color w:val="auto"/>
          <w:sz w:val="24"/>
        </w:rPr>
        <w:fldChar w:fldCharType="separate"/>
      </w:r>
      <w:r w:rsidR="00E020C0">
        <w:rPr>
          <w:b/>
          <w:i w:val="0"/>
          <w:noProof/>
          <w:color w:val="auto"/>
          <w:sz w:val="24"/>
        </w:rPr>
        <w:t>2</w:t>
      </w:r>
      <w:r w:rsidRPr="008E2C67">
        <w:rPr>
          <w:b/>
          <w:i w:val="0"/>
          <w:color w:val="auto"/>
          <w:sz w:val="24"/>
        </w:rPr>
        <w:fldChar w:fldCharType="end"/>
      </w:r>
      <w:r>
        <w:rPr>
          <w:b/>
          <w:i w:val="0"/>
          <w:color w:val="auto"/>
          <w:sz w:val="24"/>
        </w:rPr>
        <w:t xml:space="preserve">: IP Addressing </w:t>
      </w:r>
    </w:p>
    <w:tbl>
      <w:tblPr>
        <w:tblW w:w="9005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1172"/>
        <w:gridCol w:w="1379"/>
        <w:gridCol w:w="1701"/>
        <w:gridCol w:w="1985"/>
        <w:gridCol w:w="2768"/>
      </w:tblGrid>
      <w:tr w:rsidR="00220632" w:rsidRPr="00A503DC" w14:paraId="722B101E" w14:textId="77777777" w:rsidTr="00A503DC">
        <w:trPr>
          <w:cantSplit/>
          <w:jc w:val="center"/>
        </w:trPr>
        <w:tc>
          <w:tcPr>
            <w:tcW w:w="11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797096FF" w14:textId="77777777" w:rsidR="00220632" w:rsidRPr="00A503DC" w:rsidRDefault="00220632" w:rsidP="00F5276B">
            <w:pPr>
              <w:pStyle w:val="TableHeading"/>
              <w:jc w:val="left"/>
              <w:rPr>
                <w:rFonts w:ascii="Times New Roman" w:hAnsi="Times New Roman"/>
                <w:sz w:val="24"/>
              </w:rPr>
            </w:pPr>
            <w:r w:rsidRPr="00A503DC">
              <w:rPr>
                <w:rFonts w:ascii="Times New Roman" w:hAnsi="Times New Roman"/>
                <w:sz w:val="24"/>
              </w:rPr>
              <w:t>Device</w:t>
            </w:r>
          </w:p>
        </w:tc>
        <w:tc>
          <w:tcPr>
            <w:tcW w:w="13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6F5DB390" w14:textId="77777777" w:rsidR="00220632" w:rsidRPr="00A503DC" w:rsidRDefault="00220632" w:rsidP="00F5276B">
            <w:pPr>
              <w:pStyle w:val="TableHeading"/>
              <w:jc w:val="left"/>
              <w:rPr>
                <w:rFonts w:ascii="Times New Roman" w:hAnsi="Times New Roman"/>
                <w:sz w:val="24"/>
              </w:rPr>
            </w:pPr>
            <w:r w:rsidRPr="00A503DC">
              <w:rPr>
                <w:rFonts w:ascii="Times New Roman" w:hAnsi="Times New Roman"/>
                <w:sz w:val="24"/>
              </w:rPr>
              <w:t>Interface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78BE901F" w14:textId="77777777" w:rsidR="00220632" w:rsidRPr="00A503DC" w:rsidRDefault="00220632" w:rsidP="00F5276B">
            <w:pPr>
              <w:pStyle w:val="TableHeading"/>
              <w:jc w:val="left"/>
              <w:rPr>
                <w:rFonts w:ascii="Times New Roman" w:hAnsi="Times New Roman"/>
                <w:sz w:val="24"/>
              </w:rPr>
            </w:pPr>
            <w:r w:rsidRPr="00A503DC">
              <w:rPr>
                <w:rFonts w:ascii="Times New Roman" w:hAnsi="Times New Roman"/>
                <w:sz w:val="24"/>
              </w:rPr>
              <w:t>IP Address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41ABFC5C" w14:textId="77777777" w:rsidR="00220632" w:rsidRPr="00A503DC" w:rsidRDefault="00220632" w:rsidP="00F5276B">
            <w:pPr>
              <w:pStyle w:val="TableHeading"/>
              <w:jc w:val="left"/>
              <w:rPr>
                <w:rFonts w:ascii="Times New Roman" w:hAnsi="Times New Roman"/>
                <w:sz w:val="24"/>
              </w:rPr>
            </w:pPr>
            <w:r w:rsidRPr="00A503DC">
              <w:rPr>
                <w:rFonts w:ascii="Times New Roman" w:hAnsi="Times New Roman"/>
                <w:sz w:val="24"/>
              </w:rPr>
              <w:t>Subnet Mask</w:t>
            </w:r>
          </w:p>
        </w:tc>
        <w:tc>
          <w:tcPr>
            <w:tcW w:w="27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7DFD1C13" w14:textId="77777777" w:rsidR="00220632" w:rsidRPr="00A503DC" w:rsidRDefault="00220632" w:rsidP="00F5276B">
            <w:pPr>
              <w:pStyle w:val="TableHeading"/>
              <w:ind w:left="284"/>
              <w:rPr>
                <w:rFonts w:ascii="Times New Roman" w:hAnsi="Times New Roman"/>
                <w:sz w:val="24"/>
              </w:rPr>
            </w:pPr>
            <w:r w:rsidRPr="00A503DC">
              <w:rPr>
                <w:rFonts w:ascii="Times New Roman" w:hAnsi="Times New Roman"/>
                <w:sz w:val="24"/>
              </w:rPr>
              <w:t>Default Gateway</w:t>
            </w:r>
          </w:p>
        </w:tc>
      </w:tr>
      <w:tr w:rsidR="00220632" w:rsidRPr="00A503DC" w14:paraId="38D77BF9" w14:textId="77777777" w:rsidTr="00A503DC">
        <w:trPr>
          <w:cantSplit/>
          <w:jc w:val="center"/>
        </w:trPr>
        <w:tc>
          <w:tcPr>
            <w:tcW w:w="1172" w:type="dxa"/>
            <w:vAlign w:val="bottom"/>
          </w:tcPr>
          <w:p w14:paraId="79163B9E" w14:textId="77777777" w:rsidR="00220632" w:rsidRPr="00A503DC" w:rsidRDefault="00220632" w:rsidP="00F5276B">
            <w:pPr>
              <w:pStyle w:val="TableText"/>
              <w:ind w:left="284"/>
              <w:rPr>
                <w:rFonts w:ascii="Times New Roman" w:hAnsi="Times New Roman"/>
                <w:sz w:val="24"/>
              </w:rPr>
            </w:pPr>
            <w:r w:rsidRPr="00A503DC">
              <w:rPr>
                <w:rFonts w:ascii="Times New Roman" w:hAnsi="Times New Roman"/>
                <w:sz w:val="24"/>
              </w:rPr>
              <w:t>R1</w:t>
            </w:r>
          </w:p>
        </w:tc>
        <w:tc>
          <w:tcPr>
            <w:tcW w:w="1379" w:type="dxa"/>
            <w:vAlign w:val="bottom"/>
          </w:tcPr>
          <w:p w14:paraId="64FA0BD1" w14:textId="1ED43A62" w:rsidR="00220632" w:rsidRPr="00A503DC" w:rsidRDefault="000E23B9" w:rsidP="00F5276B">
            <w:pPr>
              <w:pStyle w:val="TableTex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Gi</w:t>
            </w:r>
            <w:r w:rsidR="00220632" w:rsidRPr="00A503DC">
              <w:rPr>
                <w:rFonts w:ascii="Times New Roman" w:hAnsi="Times New Roman"/>
                <w:sz w:val="24"/>
              </w:rPr>
              <w:t>0/0</w:t>
            </w:r>
          </w:p>
        </w:tc>
        <w:tc>
          <w:tcPr>
            <w:tcW w:w="1701" w:type="dxa"/>
            <w:vAlign w:val="bottom"/>
          </w:tcPr>
          <w:p w14:paraId="67A42EA9" w14:textId="27A65A88" w:rsidR="00220632" w:rsidRPr="00A503DC" w:rsidRDefault="005B53DD" w:rsidP="00F5276B">
            <w:pPr>
              <w:pStyle w:val="TableText"/>
              <w:rPr>
                <w:rFonts w:ascii="Times New Roman" w:hAnsi="Times New Roman"/>
                <w:sz w:val="24"/>
              </w:rPr>
            </w:pPr>
            <w:r w:rsidRPr="00A503DC">
              <w:rPr>
                <w:rFonts w:ascii="Times New Roman" w:hAnsi="Times New Roman"/>
                <w:sz w:val="24"/>
              </w:rPr>
              <w:t>192.168.</w:t>
            </w:r>
            <w:r w:rsidR="00A84197">
              <w:rPr>
                <w:rFonts w:ascii="Times New Roman" w:hAnsi="Times New Roman"/>
                <w:sz w:val="24"/>
              </w:rPr>
              <w:t>1</w:t>
            </w:r>
            <w:r w:rsidRPr="00A503DC">
              <w:rPr>
                <w:rFonts w:ascii="Times New Roman" w:hAnsi="Times New Roman"/>
                <w:sz w:val="24"/>
              </w:rPr>
              <w:t>.1</w:t>
            </w:r>
          </w:p>
        </w:tc>
        <w:tc>
          <w:tcPr>
            <w:tcW w:w="1985" w:type="dxa"/>
            <w:vAlign w:val="bottom"/>
          </w:tcPr>
          <w:p w14:paraId="209EEC27" w14:textId="2888A06F" w:rsidR="00220632" w:rsidRPr="00A503DC" w:rsidRDefault="005B53DD" w:rsidP="00F5276B">
            <w:pPr>
              <w:pStyle w:val="TableText"/>
              <w:rPr>
                <w:rFonts w:ascii="Times New Roman" w:hAnsi="Times New Roman"/>
                <w:sz w:val="24"/>
              </w:rPr>
            </w:pPr>
            <w:r w:rsidRPr="00A503DC">
              <w:rPr>
                <w:rFonts w:ascii="Times New Roman" w:hAnsi="Times New Roman"/>
                <w:sz w:val="24"/>
              </w:rPr>
              <w:t>255.255.255.0</w:t>
            </w:r>
          </w:p>
        </w:tc>
        <w:tc>
          <w:tcPr>
            <w:tcW w:w="2768" w:type="dxa"/>
            <w:vAlign w:val="bottom"/>
          </w:tcPr>
          <w:p w14:paraId="0BD65715" w14:textId="77777777" w:rsidR="00220632" w:rsidRPr="00A503DC" w:rsidRDefault="00220632" w:rsidP="00F5276B">
            <w:pPr>
              <w:pStyle w:val="TableText"/>
              <w:ind w:left="284"/>
              <w:rPr>
                <w:rFonts w:ascii="Times New Roman" w:hAnsi="Times New Roman"/>
                <w:sz w:val="24"/>
              </w:rPr>
            </w:pPr>
          </w:p>
        </w:tc>
      </w:tr>
      <w:tr w:rsidR="00220632" w:rsidRPr="00A503DC" w14:paraId="18BD1F1A" w14:textId="77777777" w:rsidTr="00A503DC">
        <w:trPr>
          <w:cantSplit/>
          <w:jc w:val="center"/>
        </w:trPr>
        <w:tc>
          <w:tcPr>
            <w:tcW w:w="1172" w:type="dxa"/>
            <w:vAlign w:val="bottom"/>
          </w:tcPr>
          <w:p w14:paraId="3DBBD3E7" w14:textId="77777777" w:rsidR="00220632" w:rsidRPr="00A503DC" w:rsidRDefault="00220632" w:rsidP="00F5276B">
            <w:pPr>
              <w:pStyle w:val="TableText"/>
              <w:ind w:left="284"/>
              <w:rPr>
                <w:rFonts w:ascii="Times New Roman" w:hAnsi="Times New Roman"/>
                <w:sz w:val="24"/>
              </w:rPr>
            </w:pPr>
          </w:p>
        </w:tc>
        <w:tc>
          <w:tcPr>
            <w:tcW w:w="1379" w:type="dxa"/>
            <w:vAlign w:val="bottom"/>
          </w:tcPr>
          <w:p w14:paraId="69BD1397" w14:textId="24441343" w:rsidR="00220632" w:rsidRPr="00A503DC" w:rsidRDefault="000E23B9" w:rsidP="00F5276B">
            <w:pPr>
              <w:pStyle w:val="TableTex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Gi</w:t>
            </w:r>
            <w:r w:rsidR="00220632" w:rsidRPr="00A503DC">
              <w:rPr>
                <w:rFonts w:ascii="Times New Roman" w:hAnsi="Times New Roman"/>
                <w:sz w:val="24"/>
              </w:rPr>
              <w:t>0/1</w:t>
            </w:r>
          </w:p>
        </w:tc>
        <w:tc>
          <w:tcPr>
            <w:tcW w:w="1701" w:type="dxa"/>
            <w:vAlign w:val="bottom"/>
          </w:tcPr>
          <w:p w14:paraId="15A57D6C" w14:textId="7B418F58" w:rsidR="00220632" w:rsidRPr="00A503DC" w:rsidRDefault="005B53DD" w:rsidP="00F5276B">
            <w:pPr>
              <w:pStyle w:val="TableText"/>
              <w:rPr>
                <w:rFonts w:ascii="Times New Roman" w:hAnsi="Times New Roman"/>
                <w:sz w:val="24"/>
              </w:rPr>
            </w:pPr>
            <w:r w:rsidRPr="00A503DC">
              <w:rPr>
                <w:rFonts w:ascii="Times New Roman" w:hAnsi="Times New Roman"/>
                <w:sz w:val="24"/>
              </w:rPr>
              <w:t>192.168.</w:t>
            </w:r>
            <w:r w:rsidR="00A84197">
              <w:rPr>
                <w:rFonts w:ascii="Times New Roman" w:hAnsi="Times New Roman"/>
                <w:sz w:val="24"/>
              </w:rPr>
              <w:t>2</w:t>
            </w:r>
            <w:r w:rsidRPr="00A503DC">
              <w:rPr>
                <w:rFonts w:ascii="Times New Roman" w:hAnsi="Times New Roman"/>
                <w:sz w:val="24"/>
              </w:rPr>
              <w:t>.1</w:t>
            </w:r>
          </w:p>
        </w:tc>
        <w:tc>
          <w:tcPr>
            <w:tcW w:w="1985" w:type="dxa"/>
            <w:vAlign w:val="bottom"/>
          </w:tcPr>
          <w:p w14:paraId="08C94B7D" w14:textId="66CDFF83" w:rsidR="00220632" w:rsidRPr="00A503DC" w:rsidRDefault="005B53DD" w:rsidP="00F5276B">
            <w:pPr>
              <w:pStyle w:val="TableText"/>
              <w:rPr>
                <w:rFonts w:ascii="Times New Roman" w:hAnsi="Times New Roman"/>
                <w:sz w:val="24"/>
              </w:rPr>
            </w:pPr>
            <w:r w:rsidRPr="00A503DC">
              <w:rPr>
                <w:rFonts w:ascii="Times New Roman" w:hAnsi="Times New Roman"/>
                <w:sz w:val="24"/>
              </w:rPr>
              <w:t>255.255.255.0</w:t>
            </w:r>
          </w:p>
        </w:tc>
        <w:tc>
          <w:tcPr>
            <w:tcW w:w="2768" w:type="dxa"/>
            <w:vAlign w:val="bottom"/>
          </w:tcPr>
          <w:p w14:paraId="2D61B72E" w14:textId="77777777" w:rsidR="00220632" w:rsidRPr="00A503DC" w:rsidRDefault="00220632" w:rsidP="00F5276B">
            <w:pPr>
              <w:pStyle w:val="TableText"/>
              <w:ind w:left="284"/>
              <w:rPr>
                <w:rFonts w:ascii="Times New Roman" w:hAnsi="Times New Roman"/>
                <w:sz w:val="24"/>
              </w:rPr>
            </w:pPr>
          </w:p>
        </w:tc>
      </w:tr>
      <w:tr w:rsidR="00220632" w:rsidRPr="00A503DC" w14:paraId="5FB4407E" w14:textId="77777777" w:rsidTr="00A503DC">
        <w:trPr>
          <w:cantSplit/>
          <w:jc w:val="center"/>
        </w:trPr>
        <w:tc>
          <w:tcPr>
            <w:tcW w:w="1172" w:type="dxa"/>
            <w:vAlign w:val="bottom"/>
          </w:tcPr>
          <w:p w14:paraId="2A5EF58C" w14:textId="77777777" w:rsidR="00220632" w:rsidRPr="00A503DC" w:rsidRDefault="00220632" w:rsidP="00F5276B">
            <w:pPr>
              <w:pStyle w:val="TableText"/>
              <w:ind w:left="284"/>
              <w:rPr>
                <w:rFonts w:ascii="Times New Roman" w:hAnsi="Times New Roman"/>
                <w:sz w:val="24"/>
              </w:rPr>
            </w:pPr>
            <w:r w:rsidRPr="00A503DC">
              <w:rPr>
                <w:rFonts w:ascii="Times New Roman" w:hAnsi="Times New Roman"/>
                <w:sz w:val="24"/>
              </w:rPr>
              <w:t>S1</w:t>
            </w:r>
          </w:p>
        </w:tc>
        <w:tc>
          <w:tcPr>
            <w:tcW w:w="1379" w:type="dxa"/>
            <w:vAlign w:val="bottom"/>
          </w:tcPr>
          <w:p w14:paraId="17FED22E" w14:textId="77777777" w:rsidR="00220632" w:rsidRPr="00A503DC" w:rsidRDefault="00220632" w:rsidP="00F5276B">
            <w:pPr>
              <w:pStyle w:val="TableText"/>
              <w:rPr>
                <w:rFonts w:ascii="Times New Roman" w:hAnsi="Times New Roman"/>
                <w:sz w:val="24"/>
              </w:rPr>
            </w:pPr>
            <w:r w:rsidRPr="00A503DC">
              <w:rPr>
                <w:rFonts w:ascii="Times New Roman" w:hAnsi="Times New Roman"/>
                <w:sz w:val="24"/>
              </w:rPr>
              <w:t>VLAN 1</w:t>
            </w:r>
          </w:p>
        </w:tc>
        <w:tc>
          <w:tcPr>
            <w:tcW w:w="1701" w:type="dxa"/>
            <w:vAlign w:val="bottom"/>
          </w:tcPr>
          <w:p w14:paraId="25D1EBC8" w14:textId="2BB4DFA5" w:rsidR="00220632" w:rsidRPr="00A503DC" w:rsidRDefault="005B53DD" w:rsidP="00F5276B">
            <w:pPr>
              <w:pStyle w:val="TableText"/>
              <w:rPr>
                <w:rFonts w:ascii="Times New Roman" w:hAnsi="Times New Roman"/>
                <w:sz w:val="24"/>
              </w:rPr>
            </w:pPr>
            <w:r w:rsidRPr="00A503DC">
              <w:rPr>
                <w:rFonts w:ascii="Times New Roman" w:hAnsi="Times New Roman"/>
                <w:sz w:val="24"/>
              </w:rPr>
              <w:t>192.168.</w:t>
            </w:r>
            <w:r w:rsidR="00A84197">
              <w:rPr>
                <w:rFonts w:ascii="Times New Roman" w:hAnsi="Times New Roman"/>
                <w:sz w:val="24"/>
              </w:rPr>
              <w:t>2</w:t>
            </w:r>
            <w:r w:rsidRPr="00A503DC">
              <w:rPr>
                <w:rFonts w:ascii="Times New Roman" w:hAnsi="Times New Roman"/>
                <w:sz w:val="24"/>
              </w:rPr>
              <w:t>.2</w:t>
            </w:r>
            <w:r w:rsidR="00396110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985" w:type="dxa"/>
            <w:vAlign w:val="bottom"/>
          </w:tcPr>
          <w:p w14:paraId="014F0C8F" w14:textId="1AF84D16" w:rsidR="00220632" w:rsidRPr="00A503DC" w:rsidRDefault="005B53DD" w:rsidP="00F5276B">
            <w:pPr>
              <w:pStyle w:val="TableText"/>
              <w:rPr>
                <w:rFonts w:ascii="Times New Roman" w:hAnsi="Times New Roman"/>
                <w:sz w:val="24"/>
              </w:rPr>
            </w:pPr>
            <w:r w:rsidRPr="00A503DC">
              <w:rPr>
                <w:rFonts w:ascii="Times New Roman" w:hAnsi="Times New Roman"/>
                <w:sz w:val="24"/>
              </w:rPr>
              <w:t>255.255.255.0</w:t>
            </w:r>
          </w:p>
        </w:tc>
        <w:tc>
          <w:tcPr>
            <w:tcW w:w="2768" w:type="dxa"/>
            <w:vAlign w:val="bottom"/>
          </w:tcPr>
          <w:p w14:paraId="50A18691" w14:textId="53BE00EA" w:rsidR="00220632" w:rsidRPr="00A503DC" w:rsidRDefault="005B53DD" w:rsidP="00F5276B">
            <w:pPr>
              <w:pStyle w:val="TableText"/>
              <w:ind w:left="284"/>
              <w:rPr>
                <w:rFonts w:ascii="Times New Roman" w:hAnsi="Times New Roman"/>
                <w:sz w:val="24"/>
              </w:rPr>
            </w:pPr>
            <w:r w:rsidRPr="00A503DC">
              <w:rPr>
                <w:rFonts w:ascii="Times New Roman" w:hAnsi="Times New Roman"/>
                <w:sz w:val="24"/>
              </w:rPr>
              <w:t>192.168.</w:t>
            </w:r>
            <w:r w:rsidR="00A84197">
              <w:rPr>
                <w:rFonts w:ascii="Times New Roman" w:hAnsi="Times New Roman"/>
                <w:sz w:val="24"/>
              </w:rPr>
              <w:t>2</w:t>
            </w:r>
            <w:r w:rsidRPr="00A503DC">
              <w:rPr>
                <w:rFonts w:ascii="Times New Roman" w:hAnsi="Times New Roman"/>
                <w:sz w:val="24"/>
              </w:rPr>
              <w:t>.1</w:t>
            </w:r>
          </w:p>
        </w:tc>
      </w:tr>
      <w:tr w:rsidR="005B53DD" w:rsidRPr="00A503DC" w14:paraId="02FA7FA8" w14:textId="77777777" w:rsidTr="00A503DC">
        <w:trPr>
          <w:cantSplit/>
          <w:jc w:val="center"/>
        </w:trPr>
        <w:tc>
          <w:tcPr>
            <w:tcW w:w="1172" w:type="dxa"/>
            <w:vAlign w:val="bottom"/>
          </w:tcPr>
          <w:p w14:paraId="211B0295" w14:textId="77777777" w:rsidR="005B53DD" w:rsidRPr="00A503DC" w:rsidRDefault="005B53DD" w:rsidP="005B53DD">
            <w:pPr>
              <w:pStyle w:val="TableText"/>
              <w:ind w:left="284"/>
              <w:rPr>
                <w:rFonts w:ascii="Times New Roman" w:hAnsi="Times New Roman"/>
                <w:sz w:val="24"/>
              </w:rPr>
            </w:pPr>
            <w:r w:rsidRPr="00A503DC">
              <w:rPr>
                <w:rFonts w:ascii="Times New Roman" w:hAnsi="Times New Roman"/>
                <w:sz w:val="24"/>
              </w:rPr>
              <w:t>PC1</w:t>
            </w:r>
          </w:p>
        </w:tc>
        <w:tc>
          <w:tcPr>
            <w:tcW w:w="1379" w:type="dxa"/>
            <w:vAlign w:val="bottom"/>
          </w:tcPr>
          <w:p w14:paraId="243EDBAF" w14:textId="77777777" w:rsidR="005B53DD" w:rsidRPr="00A503DC" w:rsidRDefault="005B53DD" w:rsidP="005B53DD">
            <w:pPr>
              <w:pStyle w:val="TableText"/>
              <w:rPr>
                <w:rFonts w:ascii="Times New Roman" w:hAnsi="Times New Roman"/>
                <w:sz w:val="24"/>
              </w:rPr>
            </w:pPr>
            <w:r w:rsidRPr="00A503DC">
              <w:rPr>
                <w:rFonts w:ascii="Times New Roman" w:hAnsi="Times New Roman"/>
                <w:sz w:val="24"/>
              </w:rPr>
              <w:t>NIC</w:t>
            </w:r>
          </w:p>
        </w:tc>
        <w:tc>
          <w:tcPr>
            <w:tcW w:w="1701" w:type="dxa"/>
            <w:vAlign w:val="bottom"/>
          </w:tcPr>
          <w:p w14:paraId="1A7E7BFA" w14:textId="44A2BB57" w:rsidR="005B53DD" w:rsidRPr="00A503DC" w:rsidRDefault="005B53DD" w:rsidP="005B53DD">
            <w:pPr>
              <w:pStyle w:val="TableText"/>
              <w:rPr>
                <w:rFonts w:ascii="Times New Roman" w:hAnsi="Times New Roman"/>
                <w:sz w:val="24"/>
              </w:rPr>
            </w:pPr>
            <w:r w:rsidRPr="00A503DC">
              <w:rPr>
                <w:rFonts w:ascii="Times New Roman" w:hAnsi="Times New Roman"/>
                <w:sz w:val="24"/>
              </w:rPr>
              <w:t>192.168.</w:t>
            </w:r>
            <w:r w:rsidR="00A84197">
              <w:rPr>
                <w:rFonts w:ascii="Times New Roman" w:hAnsi="Times New Roman"/>
                <w:sz w:val="24"/>
              </w:rPr>
              <w:t>1</w:t>
            </w:r>
            <w:r w:rsidRPr="00A503DC">
              <w:rPr>
                <w:rFonts w:ascii="Times New Roman" w:hAnsi="Times New Roman"/>
                <w:sz w:val="24"/>
              </w:rPr>
              <w:t>.254</w:t>
            </w:r>
          </w:p>
        </w:tc>
        <w:tc>
          <w:tcPr>
            <w:tcW w:w="1985" w:type="dxa"/>
            <w:vAlign w:val="bottom"/>
          </w:tcPr>
          <w:p w14:paraId="0166F087" w14:textId="34AECCB8" w:rsidR="005B53DD" w:rsidRPr="00A503DC" w:rsidRDefault="005B53DD" w:rsidP="005B53DD">
            <w:pPr>
              <w:pStyle w:val="TableText"/>
              <w:rPr>
                <w:rFonts w:ascii="Times New Roman" w:hAnsi="Times New Roman"/>
                <w:sz w:val="24"/>
              </w:rPr>
            </w:pPr>
            <w:r w:rsidRPr="00A503DC">
              <w:rPr>
                <w:rFonts w:ascii="Times New Roman" w:hAnsi="Times New Roman"/>
                <w:sz w:val="24"/>
              </w:rPr>
              <w:t>255.255.255.0</w:t>
            </w:r>
          </w:p>
        </w:tc>
        <w:tc>
          <w:tcPr>
            <w:tcW w:w="2768" w:type="dxa"/>
            <w:vAlign w:val="bottom"/>
          </w:tcPr>
          <w:p w14:paraId="65262230" w14:textId="1E87F81E" w:rsidR="005B53DD" w:rsidRPr="00A503DC" w:rsidRDefault="005B53DD" w:rsidP="005B53DD">
            <w:pPr>
              <w:pStyle w:val="TableText"/>
              <w:ind w:left="284"/>
              <w:rPr>
                <w:rFonts w:ascii="Times New Roman" w:hAnsi="Times New Roman"/>
                <w:sz w:val="24"/>
              </w:rPr>
            </w:pPr>
            <w:r w:rsidRPr="00A503DC">
              <w:rPr>
                <w:rFonts w:ascii="Times New Roman" w:hAnsi="Times New Roman"/>
                <w:sz w:val="24"/>
              </w:rPr>
              <w:t>192.168.</w:t>
            </w:r>
            <w:r w:rsidR="00A84197">
              <w:rPr>
                <w:rFonts w:ascii="Times New Roman" w:hAnsi="Times New Roman"/>
                <w:sz w:val="24"/>
              </w:rPr>
              <w:t>1</w:t>
            </w:r>
            <w:r w:rsidRPr="00A503DC">
              <w:rPr>
                <w:rFonts w:ascii="Times New Roman" w:hAnsi="Times New Roman"/>
                <w:sz w:val="24"/>
              </w:rPr>
              <w:t>.1</w:t>
            </w:r>
          </w:p>
        </w:tc>
      </w:tr>
      <w:tr w:rsidR="005B53DD" w:rsidRPr="00A503DC" w14:paraId="109DFD7C" w14:textId="77777777" w:rsidTr="00A503DC">
        <w:trPr>
          <w:cantSplit/>
          <w:jc w:val="center"/>
        </w:trPr>
        <w:tc>
          <w:tcPr>
            <w:tcW w:w="1172" w:type="dxa"/>
            <w:vAlign w:val="bottom"/>
          </w:tcPr>
          <w:p w14:paraId="5F000468" w14:textId="77777777" w:rsidR="005B53DD" w:rsidRPr="00A503DC" w:rsidRDefault="005B53DD" w:rsidP="005B53DD">
            <w:pPr>
              <w:pStyle w:val="TableText"/>
              <w:ind w:left="284"/>
              <w:rPr>
                <w:rFonts w:ascii="Times New Roman" w:hAnsi="Times New Roman"/>
                <w:sz w:val="24"/>
              </w:rPr>
            </w:pPr>
            <w:r w:rsidRPr="00A503DC">
              <w:rPr>
                <w:rFonts w:ascii="Times New Roman" w:hAnsi="Times New Roman"/>
                <w:sz w:val="24"/>
              </w:rPr>
              <w:t>PC2</w:t>
            </w:r>
          </w:p>
        </w:tc>
        <w:tc>
          <w:tcPr>
            <w:tcW w:w="1379" w:type="dxa"/>
            <w:vAlign w:val="bottom"/>
          </w:tcPr>
          <w:p w14:paraId="1EB5E25A" w14:textId="77777777" w:rsidR="005B53DD" w:rsidRPr="00A503DC" w:rsidRDefault="005B53DD" w:rsidP="005B53DD">
            <w:pPr>
              <w:pStyle w:val="TableText"/>
              <w:rPr>
                <w:rFonts w:ascii="Times New Roman" w:hAnsi="Times New Roman"/>
                <w:sz w:val="24"/>
              </w:rPr>
            </w:pPr>
            <w:r w:rsidRPr="00A503DC">
              <w:rPr>
                <w:rFonts w:ascii="Times New Roman" w:hAnsi="Times New Roman"/>
                <w:sz w:val="24"/>
              </w:rPr>
              <w:t>NIC</w:t>
            </w:r>
          </w:p>
        </w:tc>
        <w:tc>
          <w:tcPr>
            <w:tcW w:w="1701" w:type="dxa"/>
            <w:vAlign w:val="bottom"/>
          </w:tcPr>
          <w:p w14:paraId="42B955A3" w14:textId="56C65FB3" w:rsidR="005B53DD" w:rsidRPr="00A503DC" w:rsidRDefault="005B53DD" w:rsidP="005B53DD">
            <w:pPr>
              <w:pStyle w:val="TableText"/>
              <w:rPr>
                <w:rFonts w:ascii="Times New Roman" w:hAnsi="Times New Roman"/>
                <w:sz w:val="24"/>
              </w:rPr>
            </w:pPr>
            <w:r w:rsidRPr="00A503DC">
              <w:rPr>
                <w:rFonts w:ascii="Times New Roman" w:hAnsi="Times New Roman"/>
                <w:sz w:val="24"/>
              </w:rPr>
              <w:t>192.168.</w:t>
            </w:r>
            <w:r w:rsidR="00A84197">
              <w:rPr>
                <w:rFonts w:ascii="Times New Roman" w:hAnsi="Times New Roman"/>
                <w:sz w:val="24"/>
              </w:rPr>
              <w:t>2</w:t>
            </w:r>
            <w:r w:rsidRPr="00A503DC">
              <w:rPr>
                <w:rFonts w:ascii="Times New Roman" w:hAnsi="Times New Roman"/>
                <w:sz w:val="24"/>
              </w:rPr>
              <w:t>.253</w:t>
            </w:r>
          </w:p>
        </w:tc>
        <w:tc>
          <w:tcPr>
            <w:tcW w:w="1985" w:type="dxa"/>
            <w:vAlign w:val="bottom"/>
          </w:tcPr>
          <w:p w14:paraId="5B1717DE" w14:textId="3B580233" w:rsidR="005B53DD" w:rsidRPr="00A503DC" w:rsidRDefault="005B53DD" w:rsidP="005B53DD">
            <w:pPr>
              <w:pStyle w:val="TableText"/>
              <w:rPr>
                <w:rFonts w:ascii="Times New Roman" w:hAnsi="Times New Roman"/>
                <w:sz w:val="24"/>
              </w:rPr>
            </w:pPr>
            <w:r w:rsidRPr="00A503DC">
              <w:rPr>
                <w:rFonts w:ascii="Times New Roman" w:hAnsi="Times New Roman"/>
                <w:sz w:val="24"/>
              </w:rPr>
              <w:t>255.255.255.0</w:t>
            </w:r>
          </w:p>
        </w:tc>
        <w:tc>
          <w:tcPr>
            <w:tcW w:w="2768" w:type="dxa"/>
            <w:vAlign w:val="bottom"/>
          </w:tcPr>
          <w:p w14:paraId="1FFB8EB2" w14:textId="64744A72" w:rsidR="005B53DD" w:rsidRPr="00A503DC" w:rsidRDefault="005B53DD" w:rsidP="005B53DD">
            <w:pPr>
              <w:pStyle w:val="TableText"/>
              <w:ind w:left="284"/>
              <w:rPr>
                <w:rFonts w:ascii="Times New Roman" w:hAnsi="Times New Roman"/>
                <w:sz w:val="24"/>
              </w:rPr>
            </w:pPr>
            <w:r w:rsidRPr="00A503DC">
              <w:rPr>
                <w:rFonts w:ascii="Times New Roman" w:hAnsi="Times New Roman"/>
                <w:sz w:val="24"/>
              </w:rPr>
              <w:t>192.168.</w:t>
            </w:r>
            <w:r w:rsidR="00A84197">
              <w:rPr>
                <w:rFonts w:ascii="Times New Roman" w:hAnsi="Times New Roman"/>
                <w:sz w:val="24"/>
              </w:rPr>
              <w:t>2</w:t>
            </w:r>
            <w:r w:rsidRPr="00A503DC">
              <w:rPr>
                <w:rFonts w:ascii="Times New Roman" w:hAnsi="Times New Roman"/>
                <w:sz w:val="24"/>
              </w:rPr>
              <w:t>.1</w:t>
            </w:r>
          </w:p>
        </w:tc>
      </w:tr>
    </w:tbl>
    <w:p w14:paraId="406CBFB2" w14:textId="77777777" w:rsidR="00B92F75" w:rsidRPr="00534C5B" w:rsidRDefault="00B92F75" w:rsidP="00755112">
      <w:pPr>
        <w:ind w:left="284"/>
        <w:rPr>
          <w:b/>
          <w:sz w:val="24"/>
          <w:u w:val="single"/>
        </w:rPr>
      </w:pPr>
    </w:p>
    <w:p w14:paraId="39F3C0DA" w14:textId="77777777" w:rsidR="00433C30" w:rsidRPr="00B92F75" w:rsidRDefault="00433C30" w:rsidP="00755112">
      <w:pPr>
        <w:ind w:left="284"/>
        <w:rPr>
          <w:b/>
          <w:sz w:val="24"/>
          <w:szCs w:val="24"/>
          <w:u w:val="single"/>
        </w:rPr>
      </w:pPr>
    </w:p>
    <w:p w14:paraId="2AF9FB1B" w14:textId="77777777" w:rsidR="00FF3071" w:rsidRPr="00B92F75" w:rsidRDefault="00FF3071" w:rsidP="00755112">
      <w:pPr>
        <w:ind w:left="284"/>
        <w:rPr>
          <w:sz w:val="24"/>
          <w:szCs w:val="24"/>
        </w:rPr>
      </w:pPr>
    </w:p>
    <w:p w14:paraId="53230AE8" w14:textId="3B5C8F60" w:rsidR="00B26CEF" w:rsidRPr="00B92F75" w:rsidRDefault="00B3417F" w:rsidP="00755112">
      <w:pPr>
        <w:ind w:left="284"/>
        <w:rPr>
          <w:b/>
          <w:sz w:val="24"/>
          <w:szCs w:val="24"/>
          <w:u w:val="single"/>
        </w:rPr>
      </w:pPr>
      <w:r w:rsidRPr="00B92F75">
        <w:rPr>
          <w:b/>
          <w:sz w:val="24"/>
          <w:szCs w:val="24"/>
          <w:u w:val="single"/>
        </w:rPr>
        <w:t xml:space="preserve">Task </w:t>
      </w:r>
      <w:r w:rsidR="004169E5" w:rsidRPr="00B92F75">
        <w:rPr>
          <w:b/>
          <w:sz w:val="24"/>
          <w:szCs w:val="24"/>
          <w:u w:val="single"/>
        </w:rPr>
        <w:t>1</w:t>
      </w:r>
      <w:r w:rsidRPr="00B92F75">
        <w:rPr>
          <w:b/>
          <w:sz w:val="24"/>
          <w:szCs w:val="24"/>
          <w:u w:val="single"/>
        </w:rPr>
        <w:t xml:space="preserve">: </w:t>
      </w:r>
      <w:r w:rsidR="00A868FF" w:rsidRPr="00B92F75">
        <w:rPr>
          <w:b/>
          <w:sz w:val="24"/>
          <w:szCs w:val="24"/>
          <w:u w:val="single"/>
        </w:rPr>
        <w:t xml:space="preserve">Network </w:t>
      </w:r>
      <w:r w:rsidR="00B22A4E">
        <w:rPr>
          <w:b/>
          <w:sz w:val="24"/>
          <w:szCs w:val="24"/>
          <w:u w:val="single"/>
        </w:rPr>
        <w:t>Creation</w:t>
      </w:r>
      <w:r w:rsidR="003529CC">
        <w:rPr>
          <w:b/>
          <w:sz w:val="24"/>
          <w:szCs w:val="24"/>
          <w:u w:val="single"/>
        </w:rPr>
        <w:t xml:space="preserve"> (5 marks)</w:t>
      </w:r>
    </w:p>
    <w:p w14:paraId="026646CB" w14:textId="77777777" w:rsidR="00FF3071" w:rsidRPr="00B92F75" w:rsidRDefault="00C05104" w:rsidP="00755112">
      <w:pPr>
        <w:ind w:left="284"/>
        <w:rPr>
          <w:sz w:val="24"/>
          <w:szCs w:val="24"/>
        </w:rPr>
      </w:pPr>
      <w:r w:rsidRPr="00B92F75">
        <w:rPr>
          <w:sz w:val="24"/>
          <w:szCs w:val="24"/>
        </w:rPr>
        <w:tab/>
      </w:r>
    </w:p>
    <w:p w14:paraId="28B68B6D" w14:textId="08E0D097" w:rsidR="00C05104" w:rsidRPr="00B92F75" w:rsidRDefault="00B22A4E" w:rsidP="00755112">
      <w:pPr>
        <w:ind w:left="284"/>
        <w:rPr>
          <w:b/>
          <w:sz w:val="24"/>
          <w:szCs w:val="24"/>
        </w:rPr>
      </w:pPr>
      <w:r>
        <w:rPr>
          <w:sz w:val="24"/>
          <w:szCs w:val="24"/>
        </w:rPr>
        <w:t xml:space="preserve">Using Cisco Packet Tracer create the topology shown above. </w:t>
      </w:r>
      <w:r w:rsidR="00C05104" w:rsidRPr="00B92F75">
        <w:rPr>
          <w:sz w:val="24"/>
          <w:szCs w:val="24"/>
        </w:rPr>
        <w:t xml:space="preserve"> </w:t>
      </w:r>
    </w:p>
    <w:p w14:paraId="7E0F987B" w14:textId="77777777" w:rsidR="00C05104" w:rsidRPr="00B92F75" w:rsidRDefault="00C05104" w:rsidP="00755112">
      <w:pPr>
        <w:ind w:left="284"/>
        <w:rPr>
          <w:b/>
          <w:sz w:val="24"/>
          <w:szCs w:val="24"/>
        </w:rPr>
      </w:pPr>
    </w:p>
    <w:p w14:paraId="3759AD41" w14:textId="77777777" w:rsidR="00FF3071" w:rsidRPr="00B92F75" w:rsidRDefault="00FF3071" w:rsidP="00755112">
      <w:pPr>
        <w:ind w:left="284"/>
        <w:rPr>
          <w:sz w:val="24"/>
          <w:szCs w:val="24"/>
        </w:rPr>
      </w:pPr>
    </w:p>
    <w:p w14:paraId="06587926" w14:textId="0BC4286D" w:rsidR="00B70122" w:rsidRPr="00B92F75" w:rsidRDefault="00B70122" w:rsidP="00755112">
      <w:pPr>
        <w:ind w:left="284"/>
        <w:rPr>
          <w:b/>
          <w:sz w:val="24"/>
          <w:szCs w:val="24"/>
          <w:u w:val="single"/>
        </w:rPr>
      </w:pPr>
      <w:r w:rsidRPr="00B92F75">
        <w:rPr>
          <w:b/>
          <w:sz w:val="24"/>
          <w:szCs w:val="24"/>
          <w:u w:val="single"/>
        </w:rPr>
        <w:t xml:space="preserve">Task </w:t>
      </w:r>
      <w:r w:rsidR="004169E5" w:rsidRPr="00B92F75">
        <w:rPr>
          <w:b/>
          <w:sz w:val="24"/>
          <w:szCs w:val="24"/>
          <w:u w:val="single"/>
        </w:rPr>
        <w:t>2</w:t>
      </w:r>
      <w:r w:rsidRPr="00B92F75">
        <w:rPr>
          <w:b/>
          <w:sz w:val="24"/>
          <w:szCs w:val="24"/>
          <w:u w:val="single"/>
        </w:rPr>
        <w:t xml:space="preserve">: Configure </w:t>
      </w:r>
      <w:r w:rsidR="00AE2ACC" w:rsidRPr="00B92F75">
        <w:rPr>
          <w:b/>
          <w:sz w:val="24"/>
          <w:szCs w:val="24"/>
          <w:u w:val="single"/>
        </w:rPr>
        <w:t xml:space="preserve">the </w:t>
      </w:r>
      <w:r w:rsidRPr="00B92F75">
        <w:rPr>
          <w:b/>
          <w:sz w:val="24"/>
          <w:szCs w:val="24"/>
          <w:u w:val="single"/>
        </w:rPr>
        <w:t>Router (</w:t>
      </w:r>
      <w:r w:rsidR="003529CC">
        <w:rPr>
          <w:b/>
          <w:sz w:val="24"/>
          <w:szCs w:val="24"/>
          <w:u w:val="single"/>
        </w:rPr>
        <w:t>40</w:t>
      </w:r>
      <w:r w:rsidRPr="00B92F75">
        <w:rPr>
          <w:b/>
          <w:sz w:val="24"/>
          <w:szCs w:val="24"/>
          <w:u w:val="single"/>
        </w:rPr>
        <w:t xml:space="preserve"> Marks)</w:t>
      </w:r>
    </w:p>
    <w:p w14:paraId="0B2C54D0" w14:textId="77777777" w:rsidR="00B70122" w:rsidRPr="00B92F75" w:rsidRDefault="00B70122" w:rsidP="00755112">
      <w:pPr>
        <w:ind w:left="284"/>
        <w:rPr>
          <w:b/>
          <w:sz w:val="24"/>
          <w:szCs w:val="24"/>
        </w:rPr>
      </w:pPr>
    </w:p>
    <w:p w14:paraId="3EBE7745" w14:textId="77777777" w:rsidR="000B5644" w:rsidRPr="00B92F75" w:rsidRDefault="000B5644" w:rsidP="00755112">
      <w:pPr>
        <w:pStyle w:val="ListParagraph"/>
        <w:keepNext/>
        <w:numPr>
          <w:ilvl w:val="0"/>
          <w:numId w:val="9"/>
        </w:numPr>
        <w:spacing w:before="240" w:after="60" w:line="276" w:lineRule="auto"/>
        <w:ind w:left="284" w:firstLine="0"/>
        <w:contextualSpacing w:val="0"/>
        <w:outlineLvl w:val="0"/>
        <w:rPr>
          <w:rFonts w:eastAsia="Calibri"/>
          <w:b/>
          <w:vanish/>
          <w:sz w:val="24"/>
          <w:szCs w:val="24"/>
          <w:lang w:val="en-US" w:eastAsia="en-US"/>
        </w:rPr>
      </w:pPr>
    </w:p>
    <w:p w14:paraId="2BF26563" w14:textId="77777777" w:rsidR="00AE2ACC" w:rsidRPr="00B92F75" w:rsidRDefault="00AE2ACC" w:rsidP="004169E5">
      <w:pPr>
        <w:pStyle w:val="SubStepNum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 w:rsidRPr="00B92F75">
        <w:rPr>
          <w:rFonts w:ascii="Times New Roman" w:hAnsi="Times New Roman"/>
          <w:sz w:val="24"/>
          <w:szCs w:val="24"/>
        </w:rPr>
        <w:t xml:space="preserve">Assign a device name </w:t>
      </w:r>
      <w:r w:rsidR="000B5644" w:rsidRPr="00B92F75">
        <w:rPr>
          <w:rFonts w:ascii="Times New Roman" w:hAnsi="Times New Roman"/>
          <w:sz w:val="24"/>
          <w:szCs w:val="24"/>
        </w:rPr>
        <w:t xml:space="preserve">R1 </w:t>
      </w:r>
      <w:r w:rsidRPr="00B92F75">
        <w:rPr>
          <w:rFonts w:ascii="Times New Roman" w:hAnsi="Times New Roman"/>
          <w:sz w:val="24"/>
          <w:szCs w:val="24"/>
        </w:rPr>
        <w:t>to the router.</w:t>
      </w:r>
    </w:p>
    <w:p w14:paraId="0D286035" w14:textId="77777777" w:rsidR="00AE2ACC" w:rsidRPr="00B92F75" w:rsidRDefault="00AE2ACC" w:rsidP="004169E5">
      <w:pPr>
        <w:pStyle w:val="SubStepNum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 w:rsidRPr="00B92F75">
        <w:rPr>
          <w:rFonts w:ascii="Times New Roman" w:hAnsi="Times New Roman"/>
          <w:sz w:val="24"/>
          <w:szCs w:val="24"/>
        </w:rPr>
        <w:t xml:space="preserve">Disable DNS lookup to prevent the router from attempting to translate </w:t>
      </w:r>
      <w:r w:rsidR="00B85106" w:rsidRPr="00B92F75">
        <w:rPr>
          <w:rFonts w:ascii="Times New Roman" w:hAnsi="Times New Roman"/>
          <w:sz w:val="24"/>
          <w:szCs w:val="24"/>
        </w:rPr>
        <w:t xml:space="preserve">incorrectly entered commands as </w:t>
      </w:r>
      <w:r w:rsidRPr="00B92F75">
        <w:rPr>
          <w:rFonts w:ascii="Times New Roman" w:hAnsi="Times New Roman"/>
          <w:sz w:val="24"/>
          <w:szCs w:val="24"/>
        </w:rPr>
        <w:t>though they were host names.</w:t>
      </w:r>
    </w:p>
    <w:p w14:paraId="60FF918A" w14:textId="77777777" w:rsidR="00AE2ACC" w:rsidRPr="00B92F75" w:rsidRDefault="00AE2ACC" w:rsidP="004169E5">
      <w:pPr>
        <w:pStyle w:val="SubStepNum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 w:rsidRPr="00B92F75">
        <w:rPr>
          <w:rFonts w:ascii="Times New Roman" w:hAnsi="Times New Roman"/>
          <w:sz w:val="24"/>
          <w:szCs w:val="24"/>
        </w:rPr>
        <w:t xml:space="preserve">Assign </w:t>
      </w:r>
      <w:r w:rsidRPr="00B92F75">
        <w:rPr>
          <w:rFonts w:ascii="Times New Roman" w:hAnsi="Times New Roman"/>
          <w:b/>
          <w:sz w:val="24"/>
          <w:szCs w:val="24"/>
        </w:rPr>
        <w:t>cisco</w:t>
      </w:r>
      <w:r w:rsidRPr="00B92F75">
        <w:rPr>
          <w:rFonts w:ascii="Times New Roman" w:hAnsi="Times New Roman"/>
          <w:sz w:val="24"/>
          <w:szCs w:val="24"/>
        </w:rPr>
        <w:t xml:space="preserve"> as the console password and enable login.</w:t>
      </w:r>
    </w:p>
    <w:p w14:paraId="477F557E" w14:textId="77777777" w:rsidR="00AE2ACC" w:rsidRPr="00B92F75" w:rsidRDefault="00AE2ACC" w:rsidP="004169E5">
      <w:pPr>
        <w:pStyle w:val="SubStepNum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 w:rsidRPr="00B92F75">
        <w:rPr>
          <w:rFonts w:ascii="Times New Roman" w:hAnsi="Times New Roman"/>
          <w:sz w:val="24"/>
          <w:szCs w:val="24"/>
        </w:rPr>
        <w:t xml:space="preserve">Assign </w:t>
      </w:r>
      <w:r w:rsidRPr="00B92F75">
        <w:rPr>
          <w:rFonts w:ascii="Times New Roman" w:hAnsi="Times New Roman"/>
          <w:b/>
          <w:sz w:val="24"/>
          <w:szCs w:val="24"/>
        </w:rPr>
        <w:t>cisco</w:t>
      </w:r>
      <w:r w:rsidRPr="00B92F75">
        <w:rPr>
          <w:rFonts w:ascii="Times New Roman" w:hAnsi="Times New Roman"/>
          <w:sz w:val="24"/>
          <w:szCs w:val="24"/>
        </w:rPr>
        <w:t xml:space="preserve"> as the VTY password and enable login.</w:t>
      </w:r>
    </w:p>
    <w:p w14:paraId="5DCEBAFF" w14:textId="77777777" w:rsidR="00AE2ACC" w:rsidRPr="00B92F75" w:rsidRDefault="00AE2ACC" w:rsidP="004169E5">
      <w:pPr>
        <w:pStyle w:val="SubStepNum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 w:rsidRPr="00B92F75">
        <w:rPr>
          <w:rFonts w:ascii="Times New Roman" w:hAnsi="Times New Roman"/>
          <w:sz w:val="24"/>
          <w:szCs w:val="24"/>
        </w:rPr>
        <w:t>Encrypt the clear text passwords.</w:t>
      </w:r>
    </w:p>
    <w:p w14:paraId="5EE8B2CF" w14:textId="77777777" w:rsidR="00AE2ACC" w:rsidRPr="00B92F75" w:rsidRDefault="00AE2ACC" w:rsidP="004169E5">
      <w:pPr>
        <w:pStyle w:val="SubStepNum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 w:rsidRPr="00B92F75">
        <w:rPr>
          <w:rFonts w:ascii="Times New Roman" w:hAnsi="Times New Roman"/>
          <w:sz w:val="24"/>
          <w:szCs w:val="24"/>
        </w:rPr>
        <w:t>Create a banner that warns anyone accessing the device that unauthorized access is prohibited.</w:t>
      </w:r>
    </w:p>
    <w:p w14:paraId="202097CD" w14:textId="615F6317" w:rsidR="00AE2ACC" w:rsidRPr="00B92F75" w:rsidRDefault="00AE2ACC" w:rsidP="004169E5">
      <w:pPr>
        <w:pStyle w:val="SubStepNum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 w:rsidRPr="00B92F75">
        <w:rPr>
          <w:rFonts w:ascii="Times New Roman" w:hAnsi="Times New Roman"/>
          <w:sz w:val="24"/>
          <w:szCs w:val="24"/>
        </w:rPr>
        <w:t>Configure and activate both interfaces on the router.</w:t>
      </w:r>
      <w:r w:rsidR="008E2C67">
        <w:rPr>
          <w:rFonts w:ascii="Times New Roman" w:hAnsi="Times New Roman"/>
          <w:sz w:val="24"/>
          <w:szCs w:val="24"/>
        </w:rPr>
        <w:t xml:space="preserve"> See Table 1 for IP address details. </w:t>
      </w:r>
    </w:p>
    <w:p w14:paraId="1344C9F4" w14:textId="77777777" w:rsidR="004169E5" w:rsidRPr="00B92F75" w:rsidRDefault="00AE2ACC" w:rsidP="004169E5">
      <w:pPr>
        <w:pStyle w:val="SubStepNum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 w:rsidRPr="00B92F75">
        <w:rPr>
          <w:rFonts w:ascii="Times New Roman" w:hAnsi="Times New Roman"/>
          <w:sz w:val="24"/>
          <w:szCs w:val="24"/>
        </w:rPr>
        <w:t>Configure an interface description for each interface indicating which device is connected to it.</w:t>
      </w:r>
    </w:p>
    <w:p w14:paraId="62126870" w14:textId="0C32C88F" w:rsidR="004169E5" w:rsidRPr="00B92F75" w:rsidRDefault="00F541DB" w:rsidP="004169E5">
      <w:pPr>
        <w:pStyle w:val="SubStepNum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 w:rsidRPr="00B92F75">
        <w:rPr>
          <w:rFonts w:ascii="Times New Roman" w:hAnsi="Times New Roman"/>
          <w:sz w:val="24"/>
          <w:szCs w:val="24"/>
        </w:rPr>
        <w:t xml:space="preserve">Establish SSH connection. </w:t>
      </w:r>
    </w:p>
    <w:p w14:paraId="56D770BD" w14:textId="7F8D12AD" w:rsidR="00F541DB" w:rsidRPr="00B92F75" w:rsidRDefault="00F541DB" w:rsidP="004169E5">
      <w:pPr>
        <w:pStyle w:val="SubStepNum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 w:rsidRPr="00B92F75">
        <w:rPr>
          <w:rFonts w:ascii="Times New Roman" w:hAnsi="Times New Roman"/>
          <w:sz w:val="24"/>
          <w:szCs w:val="24"/>
        </w:rPr>
        <w:t>Secure the console and VTY lines. Configure the Router to</w:t>
      </w:r>
      <w:r w:rsidRPr="00B92F75">
        <w:rPr>
          <w:rFonts w:ascii="Times New Roman" w:hAnsi="Times New Roman"/>
          <w:sz w:val="24"/>
          <w:szCs w:val="24"/>
          <w:lang w:val="en-GB"/>
        </w:rPr>
        <w:t xml:space="preserve"> block login attempts for 30 seconds if someone fails two attempts within 120 seconds.</w:t>
      </w:r>
    </w:p>
    <w:p w14:paraId="220CF18E" w14:textId="77777777" w:rsidR="00CF4570" w:rsidRPr="00B92F75" w:rsidRDefault="00354E80" w:rsidP="004169E5">
      <w:pPr>
        <w:pStyle w:val="SubStepNum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 w:rsidRPr="00B92F75">
        <w:rPr>
          <w:rFonts w:ascii="Times New Roman" w:hAnsi="Times New Roman"/>
          <w:sz w:val="24"/>
          <w:szCs w:val="24"/>
        </w:rPr>
        <w:lastRenderedPageBreak/>
        <w:t xml:space="preserve">Assign </w:t>
      </w:r>
      <w:r w:rsidRPr="00B92F75">
        <w:rPr>
          <w:rFonts w:ascii="Times New Roman" w:hAnsi="Times New Roman"/>
          <w:b/>
          <w:sz w:val="24"/>
          <w:szCs w:val="24"/>
        </w:rPr>
        <w:t>Enabl3p@ss</w:t>
      </w:r>
      <w:r w:rsidRPr="00B92F75">
        <w:rPr>
          <w:rFonts w:ascii="Times New Roman" w:hAnsi="Times New Roman"/>
          <w:sz w:val="24"/>
          <w:szCs w:val="24"/>
        </w:rPr>
        <w:t xml:space="preserve"> as the privileged EXEC encrypted password. Set minimum of 10 character to be used for all passwords.</w:t>
      </w:r>
    </w:p>
    <w:p w14:paraId="659BA7D4" w14:textId="77777777" w:rsidR="00A25BEB" w:rsidRPr="00B92F75" w:rsidRDefault="00AE2ACC" w:rsidP="004169E5">
      <w:pPr>
        <w:pStyle w:val="SubStepNum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 w:rsidRPr="00B92F75">
        <w:rPr>
          <w:rFonts w:ascii="Times New Roman" w:hAnsi="Times New Roman"/>
          <w:sz w:val="24"/>
          <w:szCs w:val="24"/>
        </w:rPr>
        <w:t>Save the running configuration to the startup configuration file.</w:t>
      </w:r>
    </w:p>
    <w:p w14:paraId="1F8268A7" w14:textId="77777777" w:rsidR="0092544E" w:rsidRPr="00B92F75" w:rsidRDefault="0092544E" w:rsidP="00C75DF8">
      <w:pPr>
        <w:ind w:left="284" w:firstLine="425"/>
        <w:rPr>
          <w:sz w:val="24"/>
          <w:szCs w:val="24"/>
        </w:rPr>
      </w:pPr>
    </w:p>
    <w:p w14:paraId="68F59313" w14:textId="77777777" w:rsidR="00FF3071" w:rsidRPr="00B92F75" w:rsidRDefault="00FF3071" w:rsidP="00755112">
      <w:pPr>
        <w:ind w:left="284"/>
        <w:rPr>
          <w:b/>
          <w:sz w:val="24"/>
          <w:szCs w:val="24"/>
          <w:u w:val="single"/>
        </w:rPr>
      </w:pPr>
    </w:p>
    <w:p w14:paraId="301839E3" w14:textId="79088EE2" w:rsidR="00B3417F" w:rsidRPr="00B92F75" w:rsidRDefault="007B796B" w:rsidP="00755112">
      <w:pPr>
        <w:ind w:left="284"/>
        <w:rPr>
          <w:b/>
          <w:sz w:val="24"/>
          <w:szCs w:val="24"/>
          <w:u w:val="single"/>
        </w:rPr>
      </w:pPr>
      <w:r w:rsidRPr="00B92F75">
        <w:rPr>
          <w:b/>
          <w:sz w:val="24"/>
          <w:szCs w:val="24"/>
          <w:u w:val="single"/>
        </w:rPr>
        <w:t>Task</w:t>
      </w:r>
      <w:r w:rsidR="004169E5" w:rsidRPr="00B92F75">
        <w:rPr>
          <w:b/>
          <w:sz w:val="24"/>
          <w:szCs w:val="24"/>
          <w:u w:val="single"/>
        </w:rPr>
        <w:t xml:space="preserve"> 3</w:t>
      </w:r>
      <w:r w:rsidR="006768A9" w:rsidRPr="00B92F75">
        <w:rPr>
          <w:b/>
          <w:sz w:val="24"/>
          <w:szCs w:val="24"/>
          <w:u w:val="single"/>
        </w:rPr>
        <w:t>: Configure</w:t>
      </w:r>
      <w:r w:rsidR="009420DB" w:rsidRPr="00B92F75">
        <w:rPr>
          <w:b/>
          <w:sz w:val="24"/>
          <w:szCs w:val="24"/>
          <w:u w:val="single"/>
        </w:rPr>
        <w:t xml:space="preserve"> the Switch</w:t>
      </w:r>
      <w:r w:rsidR="00F74F12" w:rsidRPr="00B92F75">
        <w:rPr>
          <w:b/>
          <w:sz w:val="24"/>
          <w:szCs w:val="24"/>
          <w:u w:val="single"/>
        </w:rPr>
        <w:t xml:space="preserve"> (</w:t>
      </w:r>
      <w:r w:rsidR="00F541DB" w:rsidRPr="00B92F75">
        <w:rPr>
          <w:b/>
          <w:sz w:val="24"/>
          <w:szCs w:val="24"/>
          <w:u w:val="single"/>
        </w:rPr>
        <w:t>1</w:t>
      </w:r>
      <w:r w:rsidR="00C431A6">
        <w:rPr>
          <w:b/>
          <w:sz w:val="24"/>
          <w:szCs w:val="24"/>
          <w:u w:val="single"/>
        </w:rPr>
        <w:t>5</w:t>
      </w:r>
      <w:r w:rsidR="00F74F12" w:rsidRPr="00B92F75">
        <w:rPr>
          <w:b/>
          <w:sz w:val="24"/>
          <w:szCs w:val="24"/>
          <w:u w:val="single"/>
        </w:rPr>
        <w:t xml:space="preserve"> Marks)</w:t>
      </w:r>
    </w:p>
    <w:p w14:paraId="2C718837" w14:textId="77777777" w:rsidR="008575DA" w:rsidRPr="00B92F75" w:rsidRDefault="008575DA" w:rsidP="00755112">
      <w:pPr>
        <w:ind w:left="284"/>
        <w:rPr>
          <w:b/>
          <w:sz w:val="24"/>
          <w:szCs w:val="24"/>
          <w:u w:val="single"/>
        </w:rPr>
      </w:pPr>
    </w:p>
    <w:p w14:paraId="1A837C27" w14:textId="77777777" w:rsidR="002237DA" w:rsidRPr="00B92F75" w:rsidRDefault="002237DA" w:rsidP="00DF4BAC">
      <w:pPr>
        <w:pStyle w:val="SubStepNum"/>
        <w:numPr>
          <w:ilvl w:val="0"/>
          <w:numId w:val="20"/>
        </w:numPr>
        <w:rPr>
          <w:rFonts w:ascii="Times New Roman" w:hAnsi="Times New Roman"/>
          <w:sz w:val="24"/>
          <w:szCs w:val="24"/>
        </w:rPr>
      </w:pPr>
      <w:r w:rsidRPr="00B92F75">
        <w:rPr>
          <w:rFonts w:ascii="Times New Roman" w:hAnsi="Times New Roman"/>
          <w:sz w:val="24"/>
          <w:szCs w:val="24"/>
        </w:rPr>
        <w:t>Enter global configuration mode and assign the switch hostname.</w:t>
      </w:r>
    </w:p>
    <w:p w14:paraId="413E934C" w14:textId="77777777" w:rsidR="003D0DD4" w:rsidRPr="00B92F75" w:rsidRDefault="003D0DD4" w:rsidP="00DF4BAC">
      <w:pPr>
        <w:pStyle w:val="SubStepNum"/>
        <w:numPr>
          <w:ilvl w:val="0"/>
          <w:numId w:val="20"/>
        </w:numPr>
        <w:rPr>
          <w:rFonts w:ascii="Times New Roman" w:hAnsi="Times New Roman"/>
          <w:sz w:val="24"/>
          <w:szCs w:val="24"/>
        </w:rPr>
      </w:pPr>
      <w:r w:rsidRPr="00B92F75">
        <w:rPr>
          <w:rFonts w:ascii="Times New Roman" w:hAnsi="Times New Roman"/>
          <w:sz w:val="24"/>
          <w:szCs w:val="24"/>
        </w:rPr>
        <w:t xml:space="preserve">Assign </w:t>
      </w:r>
      <w:r w:rsidRPr="00B92F75">
        <w:rPr>
          <w:rFonts w:ascii="Times New Roman" w:hAnsi="Times New Roman"/>
          <w:b/>
          <w:sz w:val="24"/>
          <w:szCs w:val="24"/>
        </w:rPr>
        <w:t>class</w:t>
      </w:r>
      <w:r w:rsidRPr="00B92F75">
        <w:rPr>
          <w:rFonts w:ascii="Times New Roman" w:hAnsi="Times New Roman"/>
          <w:sz w:val="24"/>
          <w:szCs w:val="24"/>
        </w:rPr>
        <w:t xml:space="preserve"> as the privileged EXEC encrypted password.</w:t>
      </w:r>
    </w:p>
    <w:p w14:paraId="18A5AE1E" w14:textId="77777777" w:rsidR="003D0DD4" w:rsidRPr="00B92F75" w:rsidRDefault="003D0DD4" w:rsidP="00DF4BAC">
      <w:pPr>
        <w:pStyle w:val="SubStepNum"/>
        <w:numPr>
          <w:ilvl w:val="0"/>
          <w:numId w:val="20"/>
        </w:numPr>
        <w:rPr>
          <w:rFonts w:ascii="Times New Roman" w:hAnsi="Times New Roman"/>
          <w:sz w:val="24"/>
          <w:szCs w:val="24"/>
        </w:rPr>
      </w:pPr>
      <w:r w:rsidRPr="00B92F75">
        <w:rPr>
          <w:rFonts w:ascii="Times New Roman" w:hAnsi="Times New Roman"/>
          <w:sz w:val="24"/>
          <w:szCs w:val="24"/>
        </w:rPr>
        <w:t xml:space="preserve">Assign </w:t>
      </w:r>
      <w:r w:rsidRPr="00B92F75">
        <w:rPr>
          <w:rFonts w:ascii="Times New Roman" w:hAnsi="Times New Roman"/>
          <w:b/>
          <w:sz w:val="24"/>
          <w:szCs w:val="24"/>
        </w:rPr>
        <w:t>cisco</w:t>
      </w:r>
      <w:r w:rsidRPr="00B92F75">
        <w:rPr>
          <w:rFonts w:ascii="Times New Roman" w:hAnsi="Times New Roman"/>
          <w:sz w:val="24"/>
          <w:szCs w:val="24"/>
        </w:rPr>
        <w:t xml:space="preserve"> as the console password and enable login.</w:t>
      </w:r>
    </w:p>
    <w:p w14:paraId="271570C5" w14:textId="77777777" w:rsidR="003D0DD4" w:rsidRPr="00B92F75" w:rsidRDefault="003D0DD4" w:rsidP="00DF4BAC">
      <w:pPr>
        <w:pStyle w:val="SubStepNum"/>
        <w:numPr>
          <w:ilvl w:val="0"/>
          <w:numId w:val="20"/>
        </w:numPr>
        <w:rPr>
          <w:rFonts w:ascii="Times New Roman" w:hAnsi="Times New Roman"/>
          <w:sz w:val="24"/>
          <w:szCs w:val="24"/>
        </w:rPr>
      </w:pPr>
      <w:r w:rsidRPr="00B92F75">
        <w:rPr>
          <w:rFonts w:ascii="Times New Roman" w:hAnsi="Times New Roman"/>
          <w:sz w:val="24"/>
          <w:szCs w:val="24"/>
        </w:rPr>
        <w:t>Encrypt the clear text passwords.</w:t>
      </w:r>
    </w:p>
    <w:p w14:paraId="7C93EE0F" w14:textId="77777777" w:rsidR="002237DA" w:rsidRPr="00B92F75" w:rsidRDefault="002237DA" w:rsidP="00DF4BAC">
      <w:pPr>
        <w:pStyle w:val="SubStepNum"/>
        <w:numPr>
          <w:ilvl w:val="0"/>
          <w:numId w:val="20"/>
        </w:numPr>
        <w:rPr>
          <w:rFonts w:ascii="Times New Roman" w:hAnsi="Times New Roman"/>
          <w:sz w:val="24"/>
          <w:szCs w:val="24"/>
        </w:rPr>
      </w:pPr>
      <w:r w:rsidRPr="00B92F75">
        <w:rPr>
          <w:rFonts w:ascii="Times New Roman" w:hAnsi="Times New Roman"/>
          <w:sz w:val="24"/>
          <w:szCs w:val="24"/>
        </w:rPr>
        <w:t>Prevent unwanted Domain Name System (DNS) lookups.</w:t>
      </w:r>
    </w:p>
    <w:p w14:paraId="5220B401" w14:textId="77777777" w:rsidR="002237DA" w:rsidRPr="00B92F75" w:rsidRDefault="002237DA" w:rsidP="00DF4BAC">
      <w:pPr>
        <w:pStyle w:val="SubStepNum"/>
        <w:numPr>
          <w:ilvl w:val="0"/>
          <w:numId w:val="20"/>
        </w:numPr>
        <w:rPr>
          <w:rFonts w:ascii="Times New Roman" w:hAnsi="Times New Roman"/>
          <w:sz w:val="24"/>
          <w:szCs w:val="24"/>
        </w:rPr>
      </w:pPr>
      <w:r w:rsidRPr="00B92F75">
        <w:rPr>
          <w:rFonts w:ascii="Times New Roman" w:hAnsi="Times New Roman"/>
          <w:sz w:val="24"/>
          <w:szCs w:val="24"/>
        </w:rPr>
        <w:t>Configure a login message-of-the-day (MOTD) banner.</w:t>
      </w:r>
    </w:p>
    <w:p w14:paraId="4BA65C42" w14:textId="30585F57" w:rsidR="002237DA" w:rsidRPr="00B92F75" w:rsidRDefault="002237DA" w:rsidP="00DF4BAC">
      <w:pPr>
        <w:pStyle w:val="SubStepNum"/>
        <w:numPr>
          <w:ilvl w:val="0"/>
          <w:numId w:val="20"/>
        </w:numPr>
        <w:rPr>
          <w:rFonts w:ascii="Times New Roman" w:hAnsi="Times New Roman"/>
          <w:sz w:val="24"/>
          <w:szCs w:val="24"/>
        </w:rPr>
      </w:pPr>
      <w:r w:rsidRPr="00B92F75">
        <w:rPr>
          <w:rFonts w:ascii="Times New Roman" w:hAnsi="Times New Roman"/>
          <w:sz w:val="24"/>
          <w:szCs w:val="24"/>
        </w:rPr>
        <w:t xml:space="preserve">Enter global configuration mode to set the SVI </w:t>
      </w:r>
      <w:r w:rsidR="00B84688" w:rsidRPr="00B92F75">
        <w:rPr>
          <w:rFonts w:ascii="Times New Roman" w:hAnsi="Times New Roman"/>
          <w:sz w:val="24"/>
          <w:szCs w:val="24"/>
        </w:rPr>
        <w:t>(VLAN</w:t>
      </w:r>
      <w:r w:rsidR="0094223F" w:rsidRPr="00B92F75">
        <w:rPr>
          <w:rFonts w:ascii="Times New Roman" w:hAnsi="Times New Roman"/>
          <w:sz w:val="24"/>
          <w:szCs w:val="24"/>
        </w:rPr>
        <w:t xml:space="preserve"> 1</w:t>
      </w:r>
      <w:r w:rsidR="00B84688" w:rsidRPr="00B92F75">
        <w:rPr>
          <w:rFonts w:ascii="Times New Roman" w:hAnsi="Times New Roman"/>
          <w:sz w:val="24"/>
          <w:szCs w:val="24"/>
        </w:rPr>
        <w:t xml:space="preserve">) </w:t>
      </w:r>
      <w:r w:rsidRPr="00B92F75">
        <w:rPr>
          <w:rFonts w:ascii="Times New Roman" w:hAnsi="Times New Roman"/>
          <w:sz w:val="24"/>
          <w:szCs w:val="24"/>
        </w:rPr>
        <w:t>IP address to allow remote switch management.</w:t>
      </w:r>
      <w:r w:rsidR="00C431A6" w:rsidRPr="00C431A6">
        <w:rPr>
          <w:rFonts w:ascii="Times New Roman" w:hAnsi="Times New Roman"/>
          <w:sz w:val="24"/>
          <w:szCs w:val="24"/>
        </w:rPr>
        <w:t xml:space="preserve"> </w:t>
      </w:r>
      <w:r w:rsidR="00C431A6">
        <w:rPr>
          <w:rFonts w:ascii="Times New Roman" w:hAnsi="Times New Roman"/>
          <w:sz w:val="24"/>
          <w:szCs w:val="24"/>
        </w:rPr>
        <w:t>See Table 1 for IP address details</w:t>
      </w:r>
    </w:p>
    <w:p w14:paraId="482E3E45" w14:textId="77777777" w:rsidR="00DA5E19" w:rsidRPr="00B92F75" w:rsidRDefault="00DA5E19" w:rsidP="00DF4BAC">
      <w:pPr>
        <w:pStyle w:val="SubStepNum"/>
        <w:numPr>
          <w:ilvl w:val="0"/>
          <w:numId w:val="20"/>
        </w:numPr>
        <w:rPr>
          <w:rFonts w:ascii="Times New Roman" w:hAnsi="Times New Roman"/>
          <w:sz w:val="24"/>
          <w:szCs w:val="24"/>
        </w:rPr>
      </w:pPr>
      <w:r w:rsidRPr="00B92F75">
        <w:rPr>
          <w:rFonts w:ascii="Times New Roman" w:hAnsi="Times New Roman"/>
          <w:sz w:val="24"/>
          <w:szCs w:val="24"/>
        </w:rPr>
        <w:t>Configure IP default gateway</w:t>
      </w:r>
      <w:r w:rsidR="0040542A" w:rsidRPr="00B92F75">
        <w:rPr>
          <w:rFonts w:ascii="Times New Roman" w:hAnsi="Times New Roman"/>
          <w:sz w:val="24"/>
          <w:szCs w:val="24"/>
        </w:rPr>
        <w:t>.</w:t>
      </w:r>
      <w:r w:rsidRPr="00B92F75">
        <w:rPr>
          <w:rFonts w:ascii="Times New Roman" w:hAnsi="Times New Roman"/>
          <w:sz w:val="24"/>
          <w:szCs w:val="24"/>
        </w:rPr>
        <w:t xml:space="preserve"> </w:t>
      </w:r>
    </w:p>
    <w:p w14:paraId="3117C54B" w14:textId="77777777" w:rsidR="002237DA" w:rsidRPr="00B92F75" w:rsidRDefault="002237DA" w:rsidP="00DF4BAC">
      <w:pPr>
        <w:pStyle w:val="SubStepNum"/>
        <w:numPr>
          <w:ilvl w:val="0"/>
          <w:numId w:val="20"/>
        </w:numPr>
        <w:rPr>
          <w:rFonts w:ascii="Times New Roman" w:hAnsi="Times New Roman"/>
          <w:sz w:val="24"/>
          <w:szCs w:val="24"/>
        </w:rPr>
      </w:pPr>
      <w:r w:rsidRPr="00B92F75">
        <w:rPr>
          <w:rFonts w:ascii="Times New Roman" w:hAnsi="Times New Roman"/>
          <w:sz w:val="24"/>
          <w:szCs w:val="24"/>
        </w:rPr>
        <w:t>Configure the virtual terminal (VTY) line for the switch to allow Telnet access. If you do not configure a VTY password, you will not be able to Telnet to the switch.</w:t>
      </w:r>
    </w:p>
    <w:p w14:paraId="77F89B1F" w14:textId="77777777" w:rsidR="00C1795A" w:rsidRPr="00B92F75" w:rsidRDefault="00C1795A" w:rsidP="00DF4BAC">
      <w:pPr>
        <w:pStyle w:val="SubStepNum"/>
        <w:numPr>
          <w:ilvl w:val="0"/>
          <w:numId w:val="20"/>
        </w:numPr>
        <w:rPr>
          <w:rFonts w:ascii="Times New Roman" w:hAnsi="Times New Roman"/>
          <w:sz w:val="24"/>
          <w:szCs w:val="24"/>
        </w:rPr>
      </w:pPr>
      <w:r w:rsidRPr="00B92F75">
        <w:rPr>
          <w:rFonts w:ascii="Times New Roman" w:hAnsi="Times New Roman"/>
          <w:sz w:val="24"/>
          <w:szCs w:val="24"/>
        </w:rPr>
        <w:t>Save the running configuration to the startup configuration file.</w:t>
      </w:r>
    </w:p>
    <w:p w14:paraId="1763DC0A" w14:textId="77777777" w:rsidR="00685637" w:rsidRPr="00B92F75" w:rsidRDefault="00685637" w:rsidP="00755112">
      <w:pPr>
        <w:ind w:left="284"/>
        <w:rPr>
          <w:bCs/>
          <w:sz w:val="24"/>
          <w:szCs w:val="24"/>
        </w:rPr>
      </w:pPr>
    </w:p>
    <w:p w14:paraId="6CFD3523" w14:textId="77777777" w:rsidR="00FF3071" w:rsidRPr="00B92F75" w:rsidRDefault="00FF3071" w:rsidP="00755112">
      <w:pPr>
        <w:ind w:left="284"/>
        <w:rPr>
          <w:bCs/>
          <w:sz w:val="24"/>
          <w:szCs w:val="24"/>
        </w:rPr>
      </w:pPr>
    </w:p>
    <w:p w14:paraId="09677617" w14:textId="5C3A7360" w:rsidR="00685637" w:rsidRPr="00B92F75" w:rsidRDefault="00685637" w:rsidP="00755112">
      <w:pPr>
        <w:ind w:left="284"/>
        <w:rPr>
          <w:b/>
          <w:bCs/>
          <w:sz w:val="24"/>
          <w:szCs w:val="24"/>
          <w:u w:val="single"/>
        </w:rPr>
      </w:pPr>
      <w:r w:rsidRPr="00B92F75">
        <w:rPr>
          <w:b/>
          <w:bCs/>
          <w:sz w:val="24"/>
          <w:szCs w:val="24"/>
          <w:u w:val="single"/>
        </w:rPr>
        <w:t xml:space="preserve">Task </w:t>
      </w:r>
      <w:r w:rsidR="008E17D1">
        <w:rPr>
          <w:b/>
          <w:bCs/>
          <w:sz w:val="24"/>
          <w:szCs w:val="24"/>
          <w:u w:val="single"/>
        </w:rPr>
        <w:t>4</w:t>
      </w:r>
      <w:r w:rsidRPr="00B92F75">
        <w:rPr>
          <w:b/>
          <w:bCs/>
          <w:sz w:val="24"/>
          <w:szCs w:val="24"/>
          <w:u w:val="single"/>
        </w:rPr>
        <w:t>: Test Connectivity (</w:t>
      </w:r>
      <w:r w:rsidR="00140977" w:rsidRPr="00B92F75">
        <w:rPr>
          <w:b/>
          <w:bCs/>
          <w:sz w:val="24"/>
          <w:szCs w:val="24"/>
          <w:u w:val="single"/>
        </w:rPr>
        <w:t>1</w:t>
      </w:r>
      <w:r w:rsidR="00220632">
        <w:rPr>
          <w:b/>
          <w:bCs/>
          <w:sz w:val="24"/>
          <w:szCs w:val="24"/>
          <w:u w:val="single"/>
        </w:rPr>
        <w:t>0</w:t>
      </w:r>
      <w:r w:rsidRPr="00B92F75">
        <w:rPr>
          <w:b/>
          <w:bCs/>
          <w:sz w:val="24"/>
          <w:szCs w:val="24"/>
          <w:u w:val="single"/>
        </w:rPr>
        <w:t xml:space="preserve"> Marks)</w:t>
      </w:r>
    </w:p>
    <w:p w14:paraId="612A027B" w14:textId="77777777" w:rsidR="001A2951" w:rsidRPr="00B92F75" w:rsidRDefault="001A2951" w:rsidP="00755112">
      <w:pPr>
        <w:ind w:left="284"/>
        <w:rPr>
          <w:b/>
          <w:bCs/>
          <w:sz w:val="24"/>
          <w:szCs w:val="24"/>
          <w:u w:val="single"/>
        </w:rPr>
      </w:pPr>
    </w:p>
    <w:p w14:paraId="23AE1661" w14:textId="5D0DF1A9" w:rsidR="00FF3071" w:rsidRPr="00B92F75" w:rsidRDefault="00534C5B" w:rsidP="00755112">
      <w:pPr>
        <w:ind w:left="284"/>
        <w:rPr>
          <w:b/>
          <w:bCs/>
          <w:sz w:val="24"/>
          <w:szCs w:val="24"/>
          <w:u w:val="single"/>
        </w:rPr>
      </w:pPr>
      <w:r w:rsidRPr="00B92F75">
        <w:rPr>
          <w:b/>
          <w:bCs/>
          <w:sz w:val="24"/>
          <w:szCs w:val="24"/>
          <w:u w:val="single"/>
        </w:rPr>
        <w:t xml:space="preserve">Task </w:t>
      </w:r>
      <w:r w:rsidR="008E17D1">
        <w:rPr>
          <w:b/>
          <w:bCs/>
          <w:sz w:val="24"/>
          <w:szCs w:val="24"/>
          <w:u w:val="single"/>
        </w:rPr>
        <w:t>4</w:t>
      </w:r>
      <w:r w:rsidRPr="00B92F75">
        <w:rPr>
          <w:b/>
          <w:bCs/>
          <w:sz w:val="24"/>
          <w:szCs w:val="24"/>
          <w:u w:val="single"/>
        </w:rPr>
        <w:t xml:space="preserve">.1: Ping </w:t>
      </w:r>
    </w:p>
    <w:p w14:paraId="689D5E14" w14:textId="77777777" w:rsidR="00534C5B" w:rsidRPr="00B92F75" w:rsidRDefault="00534C5B" w:rsidP="00755112">
      <w:pPr>
        <w:ind w:left="284"/>
        <w:rPr>
          <w:b/>
          <w:bCs/>
          <w:sz w:val="24"/>
          <w:szCs w:val="24"/>
          <w:u w:val="single"/>
        </w:rPr>
      </w:pPr>
    </w:p>
    <w:tbl>
      <w:tblPr>
        <w:tblStyle w:val="TableGrid"/>
        <w:tblW w:w="0" w:type="auto"/>
        <w:tblInd w:w="1809" w:type="dxa"/>
        <w:tblLook w:val="04A0" w:firstRow="1" w:lastRow="0" w:firstColumn="1" w:lastColumn="0" w:noHBand="0" w:noVBand="1"/>
      </w:tblPr>
      <w:tblGrid>
        <w:gridCol w:w="3119"/>
        <w:gridCol w:w="3260"/>
      </w:tblGrid>
      <w:tr w:rsidR="00EE0A93" w:rsidRPr="00B92F75" w14:paraId="44A738F4" w14:textId="77777777" w:rsidTr="002B4A4E">
        <w:tc>
          <w:tcPr>
            <w:tcW w:w="3119" w:type="dxa"/>
          </w:tcPr>
          <w:p w14:paraId="782F131B" w14:textId="77777777" w:rsidR="00EE0A93" w:rsidRPr="00B92F75" w:rsidRDefault="00EE0A93" w:rsidP="00755112">
            <w:pPr>
              <w:ind w:left="284"/>
              <w:rPr>
                <w:b/>
                <w:sz w:val="24"/>
                <w:szCs w:val="24"/>
              </w:rPr>
            </w:pPr>
            <w:r w:rsidRPr="00B92F75">
              <w:rPr>
                <w:b/>
                <w:sz w:val="24"/>
                <w:szCs w:val="24"/>
              </w:rPr>
              <w:t>Task</w:t>
            </w:r>
            <w:r w:rsidR="008E61FB" w:rsidRPr="00B92F75">
              <w:rPr>
                <w:b/>
                <w:sz w:val="24"/>
                <w:szCs w:val="24"/>
              </w:rPr>
              <w:t>: Ping</w:t>
            </w:r>
          </w:p>
        </w:tc>
        <w:tc>
          <w:tcPr>
            <w:tcW w:w="3260" w:type="dxa"/>
          </w:tcPr>
          <w:p w14:paraId="40FCFDF3" w14:textId="77777777" w:rsidR="00EE0A93" w:rsidRPr="00B92F75" w:rsidRDefault="00EE0A93" w:rsidP="00755112">
            <w:pPr>
              <w:ind w:left="284"/>
              <w:rPr>
                <w:b/>
                <w:sz w:val="24"/>
                <w:szCs w:val="24"/>
              </w:rPr>
            </w:pPr>
            <w:r w:rsidRPr="00B92F75">
              <w:rPr>
                <w:b/>
                <w:sz w:val="24"/>
                <w:szCs w:val="24"/>
              </w:rPr>
              <w:t>Result</w:t>
            </w:r>
          </w:p>
        </w:tc>
      </w:tr>
      <w:tr w:rsidR="001A2951" w:rsidRPr="00B92F75" w14:paraId="69840D39" w14:textId="77777777" w:rsidTr="002B4A4E">
        <w:tc>
          <w:tcPr>
            <w:tcW w:w="3119" w:type="dxa"/>
          </w:tcPr>
          <w:p w14:paraId="5E40D523" w14:textId="24AAAE29" w:rsidR="001A2951" w:rsidRPr="00B92F75" w:rsidRDefault="001A2951" w:rsidP="00E14B56">
            <w:pPr>
              <w:ind w:left="284" w:hanging="284"/>
              <w:rPr>
                <w:sz w:val="24"/>
                <w:szCs w:val="24"/>
              </w:rPr>
            </w:pPr>
            <w:r w:rsidRPr="00B92F75">
              <w:rPr>
                <w:sz w:val="24"/>
                <w:szCs w:val="24"/>
              </w:rPr>
              <w:t>PC</w:t>
            </w:r>
            <w:r w:rsidR="009C6E95" w:rsidRPr="00B92F75">
              <w:rPr>
                <w:sz w:val="24"/>
                <w:szCs w:val="24"/>
              </w:rPr>
              <w:t>1</w:t>
            </w:r>
            <w:r w:rsidRPr="00B92F75">
              <w:rPr>
                <w:sz w:val="24"/>
                <w:szCs w:val="24"/>
              </w:rPr>
              <w:t xml:space="preserve"> to PC</w:t>
            </w:r>
            <w:r w:rsidR="002B4A4E">
              <w:rPr>
                <w:sz w:val="24"/>
                <w:szCs w:val="24"/>
              </w:rPr>
              <w:t>2</w:t>
            </w:r>
            <w:r w:rsidR="00254966" w:rsidRPr="00B92F75">
              <w:rPr>
                <w:sz w:val="24"/>
                <w:szCs w:val="24"/>
              </w:rPr>
              <w:t xml:space="preserve"> and vice versa</w:t>
            </w:r>
          </w:p>
        </w:tc>
        <w:tc>
          <w:tcPr>
            <w:tcW w:w="3260" w:type="dxa"/>
          </w:tcPr>
          <w:p w14:paraId="783D7A26" w14:textId="77777777" w:rsidR="001A2951" w:rsidRPr="00B92F75" w:rsidRDefault="001A2951" w:rsidP="00E14B56">
            <w:pPr>
              <w:ind w:left="284" w:hanging="284"/>
              <w:rPr>
                <w:sz w:val="24"/>
                <w:szCs w:val="24"/>
              </w:rPr>
            </w:pPr>
          </w:p>
        </w:tc>
      </w:tr>
      <w:tr w:rsidR="00F970FC" w:rsidRPr="00B92F75" w14:paraId="60C03C5C" w14:textId="77777777" w:rsidTr="002B4A4E">
        <w:tc>
          <w:tcPr>
            <w:tcW w:w="3119" w:type="dxa"/>
          </w:tcPr>
          <w:p w14:paraId="09FC22A5" w14:textId="77777777" w:rsidR="00F970FC" w:rsidRPr="00B92F75" w:rsidRDefault="00F31B81" w:rsidP="00E14B56">
            <w:pPr>
              <w:ind w:left="284" w:hanging="284"/>
              <w:rPr>
                <w:sz w:val="24"/>
                <w:szCs w:val="24"/>
              </w:rPr>
            </w:pPr>
            <w:r w:rsidRPr="00B92F75">
              <w:rPr>
                <w:sz w:val="24"/>
                <w:szCs w:val="24"/>
              </w:rPr>
              <w:t>PC2</w:t>
            </w:r>
            <w:r w:rsidR="00F970FC" w:rsidRPr="00B92F75">
              <w:rPr>
                <w:sz w:val="24"/>
                <w:szCs w:val="24"/>
              </w:rPr>
              <w:t xml:space="preserve"> to R1</w:t>
            </w:r>
          </w:p>
        </w:tc>
        <w:tc>
          <w:tcPr>
            <w:tcW w:w="3260" w:type="dxa"/>
          </w:tcPr>
          <w:p w14:paraId="28C9CCBD" w14:textId="77777777" w:rsidR="00F970FC" w:rsidRPr="00B92F75" w:rsidRDefault="00F970FC" w:rsidP="00E14B56">
            <w:pPr>
              <w:ind w:left="284" w:hanging="284"/>
              <w:rPr>
                <w:sz w:val="24"/>
                <w:szCs w:val="24"/>
              </w:rPr>
            </w:pPr>
          </w:p>
        </w:tc>
      </w:tr>
      <w:tr w:rsidR="00F970FC" w:rsidRPr="00B92F75" w14:paraId="1DC7E541" w14:textId="77777777" w:rsidTr="002B4A4E">
        <w:tc>
          <w:tcPr>
            <w:tcW w:w="3119" w:type="dxa"/>
          </w:tcPr>
          <w:p w14:paraId="49D87D1F" w14:textId="77777777" w:rsidR="00F970FC" w:rsidRPr="00B92F75" w:rsidRDefault="00F31B81" w:rsidP="00E14B56">
            <w:pPr>
              <w:ind w:left="284" w:hanging="284"/>
              <w:rPr>
                <w:sz w:val="24"/>
                <w:szCs w:val="24"/>
              </w:rPr>
            </w:pPr>
            <w:r w:rsidRPr="00B92F75">
              <w:rPr>
                <w:sz w:val="24"/>
                <w:szCs w:val="24"/>
              </w:rPr>
              <w:t>PC2</w:t>
            </w:r>
            <w:r w:rsidR="00F970FC" w:rsidRPr="00B92F75">
              <w:rPr>
                <w:sz w:val="24"/>
                <w:szCs w:val="24"/>
              </w:rPr>
              <w:t xml:space="preserve"> to S1</w:t>
            </w:r>
          </w:p>
        </w:tc>
        <w:tc>
          <w:tcPr>
            <w:tcW w:w="3260" w:type="dxa"/>
          </w:tcPr>
          <w:p w14:paraId="1144F717" w14:textId="77777777" w:rsidR="00F970FC" w:rsidRPr="00B92F75" w:rsidRDefault="00F970FC" w:rsidP="00E14B56">
            <w:pPr>
              <w:ind w:left="284" w:hanging="284"/>
              <w:rPr>
                <w:sz w:val="24"/>
                <w:szCs w:val="24"/>
              </w:rPr>
            </w:pPr>
          </w:p>
        </w:tc>
      </w:tr>
      <w:tr w:rsidR="001A2951" w:rsidRPr="00B92F75" w14:paraId="20E083BA" w14:textId="77777777" w:rsidTr="002B4A4E">
        <w:tc>
          <w:tcPr>
            <w:tcW w:w="3119" w:type="dxa"/>
          </w:tcPr>
          <w:p w14:paraId="18B2B56C" w14:textId="2FCEE6C9" w:rsidR="001A2951" w:rsidRPr="00B92F75" w:rsidRDefault="001A2951" w:rsidP="00E14B56">
            <w:pPr>
              <w:ind w:left="284" w:hanging="284"/>
              <w:rPr>
                <w:sz w:val="24"/>
                <w:szCs w:val="24"/>
              </w:rPr>
            </w:pPr>
            <w:r w:rsidRPr="00B92F75">
              <w:rPr>
                <w:sz w:val="24"/>
                <w:szCs w:val="24"/>
              </w:rPr>
              <w:t>PC</w:t>
            </w:r>
            <w:r w:rsidR="002B4A4E">
              <w:rPr>
                <w:sz w:val="24"/>
                <w:szCs w:val="24"/>
              </w:rPr>
              <w:t>1</w:t>
            </w:r>
            <w:r w:rsidRPr="00B92F75">
              <w:rPr>
                <w:sz w:val="24"/>
                <w:szCs w:val="24"/>
              </w:rPr>
              <w:t xml:space="preserve"> to </w:t>
            </w:r>
            <w:r w:rsidR="009630B3" w:rsidRPr="00B92F75">
              <w:rPr>
                <w:sz w:val="24"/>
                <w:szCs w:val="24"/>
              </w:rPr>
              <w:t>S1</w:t>
            </w:r>
            <w:r w:rsidR="00254966" w:rsidRPr="00B92F75">
              <w:rPr>
                <w:sz w:val="24"/>
                <w:szCs w:val="24"/>
              </w:rPr>
              <w:t xml:space="preserve"> </w:t>
            </w:r>
          </w:p>
        </w:tc>
        <w:tc>
          <w:tcPr>
            <w:tcW w:w="3260" w:type="dxa"/>
          </w:tcPr>
          <w:p w14:paraId="1AE6BCAA" w14:textId="77777777" w:rsidR="001A2951" w:rsidRPr="00B92F75" w:rsidRDefault="001A2951" w:rsidP="00E14B56">
            <w:pPr>
              <w:ind w:left="284" w:hanging="284"/>
              <w:rPr>
                <w:sz w:val="24"/>
                <w:szCs w:val="24"/>
              </w:rPr>
            </w:pPr>
          </w:p>
        </w:tc>
      </w:tr>
      <w:tr w:rsidR="001A2951" w:rsidRPr="00B92F75" w14:paraId="63765628" w14:textId="77777777" w:rsidTr="002B4A4E">
        <w:tc>
          <w:tcPr>
            <w:tcW w:w="3119" w:type="dxa"/>
          </w:tcPr>
          <w:p w14:paraId="602A325D" w14:textId="3C39AA59" w:rsidR="001A2951" w:rsidRPr="00B92F75" w:rsidRDefault="00E539D7" w:rsidP="00E14B56">
            <w:pPr>
              <w:ind w:left="284" w:hanging="284"/>
              <w:rPr>
                <w:sz w:val="24"/>
                <w:szCs w:val="24"/>
              </w:rPr>
            </w:pPr>
            <w:r w:rsidRPr="00B92F75">
              <w:rPr>
                <w:sz w:val="24"/>
                <w:szCs w:val="24"/>
              </w:rPr>
              <w:t>PC</w:t>
            </w:r>
            <w:r w:rsidR="002B4A4E">
              <w:rPr>
                <w:sz w:val="24"/>
                <w:szCs w:val="24"/>
              </w:rPr>
              <w:t>1</w:t>
            </w:r>
            <w:r w:rsidRPr="00B92F75">
              <w:rPr>
                <w:sz w:val="24"/>
                <w:szCs w:val="24"/>
              </w:rPr>
              <w:t xml:space="preserve"> to </w:t>
            </w:r>
            <w:r w:rsidR="009630B3" w:rsidRPr="00B92F75">
              <w:rPr>
                <w:sz w:val="24"/>
                <w:szCs w:val="24"/>
              </w:rPr>
              <w:t>R1</w:t>
            </w:r>
          </w:p>
        </w:tc>
        <w:tc>
          <w:tcPr>
            <w:tcW w:w="3260" w:type="dxa"/>
          </w:tcPr>
          <w:p w14:paraId="4DDAF1AD" w14:textId="77777777" w:rsidR="001A2951" w:rsidRPr="00B92F75" w:rsidRDefault="001A2951" w:rsidP="00E14B56">
            <w:pPr>
              <w:ind w:left="284" w:hanging="284"/>
              <w:rPr>
                <w:sz w:val="24"/>
                <w:szCs w:val="24"/>
              </w:rPr>
            </w:pPr>
          </w:p>
        </w:tc>
      </w:tr>
    </w:tbl>
    <w:p w14:paraId="4DD43457" w14:textId="77777777" w:rsidR="009220F2" w:rsidRPr="00B92F75" w:rsidRDefault="009220F2" w:rsidP="00E14B56">
      <w:pPr>
        <w:ind w:left="284" w:hanging="284"/>
        <w:rPr>
          <w:sz w:val="24"/>
          <w:szCs w:val="24"/>
        </w:rPr>
      </w:pPr>
    </w:p>
    <w:p w14:paraId="60F19E08" w14:textId="77777777" w:rsidR="008E17D1" w:rsidRDefault="008E17D1" w:rsidP="002515E0">
      <w:pPr>
        <w:pStyle w:val="BodyTextL50"/>
        <w:ind w:left="284"/>
        <w:rPr>
          <w:rFonts w:ascii="Times New Roman" w:hAnsi="Times New Roman"/>
          <w:b/>
          <w:sz w:val="24"/>
          <w:szCs w:val="24"/>
          <w:u w:val="single"/>
        </w:rPr>
      </w:pPr>
    </w:p>
    <w:p w14:paraId="60E8D874" w14:textId="7104D1CD" w:rsidR="009E541B" w:rsidRPr="00B92F75" w:rsidRDefault="00534C5B" w:rsidP="002515E0">
      <w:pPr>
        <w:pStyle w:val="BodyTextL50"/>
        <w:ind w:left="284"/>
        <w:rPr>
          <w:rFonts w:ascii="Times New Roman" w:hAnsi="Times New Roman"/>
          <w:sz w:val="24"/>
          <w:szCs w:val="24"/>
        </w:rPr>
      </w:pPr>
      <w:r w:rsidRPr="00B92F75">
        <w:rPr>
          <w:rFonts w:ascii="Times New Roman" w:hAnsi="Times New Roman"/>
          <w:b/>
          <w:sz w:val="24"/>
          <w:szCs w:val="24"/>
          <w:u w:val="single"/>
        </w:rPr>
        <w:t xml:space="preserve">Task </w:t>
      </w:r>
      <w:r w:rsidR="008E17D1">
        <w:rPr>
          <w:rFonts w:ascii="Times New Roman" w:hAnsi="Times New Roman"/>
          <w:b/>
          <w:sz w:val="24"/>
          <w:szCs w:val="24"/>
          <w:u w:val="single"/>
        </w:rPr>
        <w:t>4</w:t>
      </w:r>
      <w:r w:rsidRPr="00B92F75">
        <w:rPr>
          <w:rFonts w:ascii="Times New Roman" w:hAnsi="Times New Roman"/>
          <w:b/>
          <w:sz w:val="24"/>
          <w:szCs w:val="24"/>
          <w:u w:val="single"/>
        </w:rPr>
        <w:t>.2:</w:t>
      </w:r>
      <w:r w:rsidRPr="00B92F75">
        <w:rPr>
          <w:rFonts w:ascii="Times New Roman" w:hAnsi="Times New Roman"/>
          <w:sz w:val="24"/>
          <w:szCs w:val="24"/>
        </w:rPr>
        <w:t xml:space="preserve"> Verify that your security measures have been implemented correctly. Use tera term to Telnet to R1. </w:t>
      </w:r>
    </w:p>
    <w:p w14:paraId="5FC4B4BA" w14:textId="77777777" w:rsidR="00534C5B" w:rsidRPr="00B92F75" w:rsidRDefault="00534C5B" w:rsidP="002515E0">
      <w:pPr>
        <w:pStyle w:val="BodyTextL50"/>
        <w:ind w:left="284"/>
        <w:rPr>
          <w:rFonts w:ascii="Times New Roman" w:hAnsi="Times New Roman"/>
          <w:sz w:val="24"/>
          <w:szCs w:val="24"/>
        </w:rPr>
      </w:pPr>
      <w:r w:rsidRPr="00B92F75">
        <w:rPr>
          <w:rFonts w:ascii="Times New Roman" w:hAnsi="Times New Roman"/>
          <w:sz w:val="24"/>
          <w:szCs w:val="24"/>
        </w:rPr>
        <w:t>Does R1 accept Telnet connection? _________________</w:t>
      </w:r>
    </w:p>
    <w:p w14:paraId="529D20EC" w14:textId="77777777" w:rsidR="008E17D1" w:rsidRDefault="008E17D1" w:rsidP="002515E0">
      <w:pPr>
        <w:pStyle w:val="BodyTextL50"/>
        <w:ind w:left="284"/>
        <w:rPr>
          <w:rFonts w:ascii="Times New Roman" w:hAnsi="Times New Roman"/>
          <w:b/>
          <w:sz w:val="24"/>
          <w:szCs w:val="24"/>
          <w:u w:val="single"/>
        </w:rPr>
      </w:pPr>
    </w:p>
    <w:p w14:paraId="18563491" w14:textId="2B61E829" w:rsidR="002515E0" w:rsidRPr="00B92F75" w:rsidRDefault="002515E0" w:rsidP="002515E0">
      <w:pPr>
        <w:pStyle w:val="BodyTextL50"/>
        <w:ind w:left="284"/>
        <w:rPr>
          <w:rFonts w:ascii="Times New Roman" w:hAnsi="Times New Roman"/>
          <w:sz w:val="24"/>
          <w:szCs w:val="24"/>
        </w:rPr>
      </w:pPr>
      <w:r w:rsidRPr="00B92F75">
        <w:rPr>
          <w:rFonts w:ascii="Times New Roman" w:hAnsi="Times New Roman"/>
          <w:b/>
          <w:sz w:val="24"/>
          <w:szCs w:val="24"/>
          <w:u w:val="single"/>
        </w:rPr>
        <w:t xml:space="preserve">Task </w:t>
      </w:r>
      <w:r w:rsidR="008E17D1">
        <w:rPr>
          <w:rFonts w:ascii="Times New Roman" w:hAnsi="Times New Roman"/>
          <w:b/>
          <w:sz w:val="24"/>
          <w:szCs w:val="24"/>
          <w:u w:val="single"/>
        </w:rPr>
        <w:t>4</w:t>
      </w:r>
      <w:r w:rsidRPr="00B92F75">
        <w:rPr>
          <w:rFonts w:ascii="Times New Roman" w:hAnsi="Times New Roman"/>
          <w:b/>
          <w:sz w:val="24"/>
          <w:szCs w:val="24"/>
          <w:u w:val="single"/>
        </w:rPr>
        <w:t>.3:</w:t>
      </w:r>
      <w:r w:rsidRPr="00B92F75"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  <w:r w:rsidRPr="00B92F75">
        <w:rPr>
          <w:rFonts w:ascii="Times New Roman" w:hAnsi="Times New Roman"/>
          <w:sz w:val="24"/>
          <w:szCs w:val="24"/>
        </w:rPr>
        <w:t>SSH to R1. Does R1 accept SSH connections? ________________</w:t>
      </w:r>
    </w:p>
    <w:p w14:paraId="3E2B4EDB" w14:textId="77777777" w:rsidR="001E4988" w:rsidRPr="00B92F75" w:rsidRDefault="001E4988" w:rsidP="00755112">
      <w:pPr>
        <w:ind w:left="284"/>
        <w:rPr>
          <w:sz w:val="24"/>
          <w:szCs w:val="24"/>
        </w:rPr>
      </w:pPr>
    </w:p>
    <w:p w14:paraId="1E7CF988" w14:textId="55A2C354" w:rsidR="000C1C4B" w:rsidRDefault="000C1C4B" w:rsidP="00755112">
      <w:pPr>
        <w:ind w:left="284"/>
        <w:rPr>
          <w:b/>
          <w:sz w:val="24"/>
          <w:szCs w:val="24"/>
          <w:u w:val="single"/>
        </w:rPr>
      </w:pPr>
    </w:p>
    <w:p w14:paraId="602C4149" w14:textId="1CD16A35" w:rsidR="008E17D1" w:rsidRDefault="008E17D1" w:rsidP="00755112">
      <w:pPr>
        <w:ind w:left="284"/>
        <w:rPr>
          <w:b/>
          <w:sz w:val="24"/>
          <w:szCs w:val="24"/>
          <w:u w:val="single"/>
        </w:rPr>
      </w:pPr>
    </w:p>
    <w:p w14:paraId="28E4412E" w14:textId="57A557F4" w:rsidR="008E17D1" w:rsidRDefault="008E17D1" w:rsidP="00755112">
      <w:pPr>
        <w:ind w:left="284"/>
        <w:rPr>
          <w:b/>
          <w:sz w:val="24"/>
          <w:szCs w:val="24"/>
          <w:u w:val="single"/>
        </w:rPr>
      </w:pPr>
    </w:p>
    <w:p w14:paraId="7D2C0819" w14:textId="1D3FACD5" w:rsidR="008E17D1" w:rsidRDefault="008E17D1" w:rsidP="00755112">
      <w:pPr>
        <w:ind w:left="284"/>
        <w:rPr>
          <w:b/>
          <w:sz w:val="24"/>
          <w:szCs w:val="24"/>
          <w:u w:val="single"/>
        </w:rPr>
      </w:pPr>
    </w:p>
    <w:p w14:paraId="2ED623B3" w14:textId="77777777" w:rsidR="008E17D1" w:rsidRPr="00B92F75" w:rsidRDefault="008E17D1" w:rsidP="00755112">
      <w:pPr>
        <w:ind w:left="284"/>
        <w:rPr>
          <w:b/>
          <w:sz w:val="24"/>
          <w:szCs w:val="24"/>
          <w:u w:val="single"/>
        </w:rPr>
      </w:pPr>
    </w:p>
    <w:p w14:paraId="3B7DA54E" w14:textId="77777777" w:rsidR="00D75CBA" w:rsidRPr="00B92F75" w:rsidRDefault="0059571B" w:rsidP="00755112">
      <w:pPr>
        <w:ind w:left="284"/>
        <w:rPr>
          <w:b/>
          <w:sz w:val="24"/>
          <w:szCs w:val="24"/>
          <w:u w:val="single"/>
        </w:rPr>
      </w:pPr>
      <w:r w:rsidRPr="00B92F75">
        <w:rPr>
          <w:b/>
          <w:sz w:val="24"/>
          <w:szCs w:val="24"/>
          <w:u w:val="single"/>
        </w:rPr>
        <w:t>Submission Requirement</w:t>
      </w:r>
      <w:r w:rsidR="00665859" w:rsidRPr="00B92F75">
        <w:rPr>
          <w:b/>
          <w:sz w:val="24"/>
          <w:szCs w:val="24"/>
          <w:u w:val="single"/>
        </w:rPr>
        <w:t xml:space="preserve"> </w:t>
      </w:r>
    </w:p>
    <w:p w14:paraId="37BFB471" w14:textId="77777777" w:rsidR="00641C3B" w:rsidRPr="00641C3B" w:rsidRDefault="00641C3B" w:rsidP="00641C3B">
      <w:pPr>
        <w:rPr>
          <w:bCs/>
          <w:sz w:val="24"/>
          <w:szCs w:val="24"/>
        </w:rPr>
      </w:pPr>
      <w:r w:rsidRPr="00641C3B">
        <w:rPr>
          <w:bCs/>
          <w:sz w:val="24"/>
          <w:szCs w:val="24"/>
        </w:rPr>
        <w:t>The packet tracer file should be saved as “</w:t>
      </w:r>
      <w:r w:rsidRPr="00641C3B">
        <w:rPr>
          <w:b/>
          <w:i/>
          <w:iCs/>
          <w:sz w:val="24"/>
          <w:szCs w:val="24"/>
        </w:rPr>
        <w:t>studentname_id</w:t>
      </w:r>
      <w:r w:rsidRPr="00641C3B">
        <w:rPr>
          <w:bCs/>
          <w:sz w:val="24"/>
          <w:szCs w:val="24"/>
        </w:rPr>
        <w:t xml:space="preserve">” and uploaded on Moodle. In addition to packet tracer file, you must also submit </w:t>
      </w:r>
    </w:p>
    <w:p w14:paraId="507A1AD5" w14:textId="77777777" w:rsidR="00641C3B" w:rsidRPr="00641C3B" w:rsidRDefault="00641C3B" w:rsidP="00641C3B">
      <w:pPr>
        <w:ind w:left="709"/>
        <w:rPr>
          <w:bCs/>
          <w:sz w:val="24"/>
          <w:szCs w:val="24"/>
        </w:rPr>
      </w:pPr>
    </w:p>
    <w:p w14:paraId="776437AA" w14:textId="00A67437" w:rsidR="00641C3B" w:rsidRDefault="00641C3B" w:rsidP="00641C3B">
      <w:pPr>
        <w:pStyle w:val="ListParagraph"/>
        <w:numPr>
          <w:ilvl w:val="0"/>
          <w:numId w:val="21"/>
        </w:numPr>
        <w:rPr>
          <w:bCs/>
          <w:sz w:val="24"/>
          <w:szCs w:val="24"/>
        </w:rPr>
      </w:pPr>
      <w:r w:rsidRPr="00641C3B">
        <w:rPr>
          <w:bCs/>
          <w:sz w:val="24"/>
          <w:szCs w:val="24"/>
        </w:rPr>
        <w:t xml:space="preserve">The output of show running-configuration command in a text file for all devices configured. </w:t>
      </w:r>
    </w:p>
    <w:p w14:paraId="0CC52438" w14:textId="63CB7410" w:rsidR="00641C3B" w:rsidRPr="00641C3B" w:rsidRDefault="00641C3B" w:rsidP="00641C3B">
      <w:pPr>
        <w:pStyle w:val="ListParagraph"/>
        <w:numPr>
          <w:ilvl w:val="0"/>
          <w:numId w:val="21"/>
        </w:numPr>
        <w:rPr>
          <w:bCs/>
          <w:sz w:val="24"/>
          <w:szCs w:val="24"/>
        </w:rPr>
      </w:pPr>
      <w:r>
        <w:rPr>
          <w:bCs/>
          <w:sz w:val="24"/>
          <w:szCs w:val="24"/>
        </w:rPr>
        <w:t>Upload this exam paper with all your answers completed</w:t>
      </w:r>
    </w:p>
    <w:p w14:paraId="70B6BB2F" w14:textId="77777777" w:rsidR="00641C3B" w:rsidRPr="00641C3B" w:rsidRDefault="00641C3B" w:rsidP="00641C3B">
      <w:pPr>
        <w:ind w:left="709"/>
        <w:rPr>
          <w:bCs/>
          <w:sz w:val="24"/>
          <w:szCs w:val="24"/>
        </w:rPr>
      </w:pPr>
    </w:p>
    <w:p w14:paraId="30BD2E1B" w14:textId="58E5BD92" w:rsidR="00F927EA" w:rsidRPr="00641C3B" w:rsidRDefault="00641C3B" w:rsidP="00641C3B">
      <w:pPr>
        <w:rPr>
          <w:b/>
          <w:sz w:val="24"/>
          <w:szCs w:val="24"/>
        </w:rPr>
      </w:pPr>
      <w:r w:rsidRPr="00641C3B">
        <w:rPr>
          <w:bCs/>
          <w:sz w:val="24"/>
          <w:szCs w:val="24"/>
        </w:rPr>
        <w:t>All documentation for your solution should be submitted electronically on Moodle.</w:t>
      </w:r>
      <w:r>
        <w:rPr>
          <w:bCs/>
          <w:sz w:val="24"/>
          <w:szCs w:val="24"/>
        </w:rPr>
        <w:t xml:space="preserve"> </w:t>
      </w:r>
      <w:r w:rsidRPr="00641C3B">
        <w:rPr>
          <w:b/>
          <w:sz w:val="24"/>
          <w:szCs w:val="24"/>
        </w:rPr>
        <w:t>It is your responsibility that you submit all the outputs and files correctly.</w:t>
      </w:r>
    </w:p>
    <w:p w14:paraId="649E7EA6" w14:textId="77777777" w:rsidR="007C4C48" w:rsidRPr="00534C5B" w:rsidRDefault="007C4C48" w:rsidP="00955B4C">
      <w:pPr>
        <w:ind w:left="709"/>
        <w:rPr>
          <w:bCs/>
        </w:rPr>
      </w:pPr>
    </w:p>
    <w:sectPr w:rsidR="007C4C48" w:rsidRPr="00534C5B" w:rsidSect="00B943CE">
      <w:pgSz w:w="11894" w:h="16834"/>
      <w:pgMar w:top="993" w:right="695" w:bottom="1418" w:left="1418" w:header="709" w:footer="709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4702B3" w14:textId="77777777" w:rsidR="00796BAD" w:rsidRDefault="00796BAD">
      <w:r>
        <w:separator/>
      </w:r>
    </w:p>
  </w:endnote>
  <w:endnote w:type="continuationSeparator" w:id="0">
    <w:p w14:paraId="04D4E54A" w14:textId="77777777" w:rsidR="00796BAD" w:rsidRDefault="00796B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08B282" w14:textId="05520A6D" w:rsidR="008B7721" w:rsidRPr="00F841F7" w:rsidRDefault="009E183D" w:rsidP="009E183D">
    <w:pPr>
      <w:pStyle w:val="Footer"/>
      <w:rPr>
        <w:rFonts w:ascii="Arial" w:hAnsi="Arial" w:cs="Arial"/>
        <w:b/>
        <w:i/>
      </w:rPr>
    </w:pPr>
    <w:r>
      <w:rPr>
        <w:rFonts w:ascii="Arial" w:hAnsi="Arial" w:cs="Arial"/>
        <w:b/>
        <w:i/>
        <w:lang w:val="en-US"/>
      </w:rPr>
      <w:t xml:space="preserve">DO NOT REMOVE FROM EXAM </w:t>
    </w:r>
    <w:r>
      <w:rPr>
        <w:rFonts w:ascii="Arial" w:hAnsi="Arial" w:cs="Arial"/>
        <w:b/>
        <w:i/>
        <w:lang w:val="en-US"/>
      </w:rPr>
      <w:tab/>
      <w:t xml:space="preserve"> </w:t>
    </w:r>
    <w:r>
      <w:rPr>
        <w:rFonts w:ascii="Arial" w:hAnsi="Arial" w:cs="Arial"/>
        <w:b/>
        <w:i/>
        <w:lang w:val="en-US"/>
      </w:rPr>
      <w:tab/>
    </w:r>
    <w:r>
      <w:rPr>
        <w:rFonts w:ascii="Arial" w:hAnsi="Arial" w:cs="Arial"/>
        <w:b/>
        <w:i/>
        <w:lang w:val="en-US"/>
      </w:rPr>
      <w:tab/>
    </w:r>
    <w:r>
      <w:rPr>
        <w:rFonts w:ascii="Arial" w:hAnsi="Arial" w:cs="Arial"/>
        <w:b/>
        <w:i/>
        <w:lang w:val="en-US"/>
      </w:rPr>
      <w:tab/>
    </w:r>
    <w:r w:rsidR="001F16E4">
      <w:rPr>
        <w:rFonts w:ascii="Arial" w:hAnsi="Arial" w:cs="Arial"/>
        <w:b/>
        <w:i/>
        <w:lang w:val="en-US"/>
      </w:rPr>
      <w:t xml:space="preserve">                                                 </w:t>
    </w:r>
    <w:r w:rsidR="00654CB0">
      <w:rPr>
        <w:rFonts w:ascii="Arial" w:hAnsi="Arial" w:cs="Arial"/>
        <w:b/>
        <w:i/>
        <w:lang w:val="en-US"/>
      </w:rPr>
      <w:t xml:space="preserve"> </w:t>
    </w:r>
    <w:r w:rsidR="008B7721" w:rsidRPr="00F841F7">
      <w:rPr>
        <w:rFonts w:ascii="Arial" w:hAnsi="Arial" w:cs="Arial"/>
        <w:b/>
        <w:i/>
        <w:lang w:val="en-US"/>
      </w:rPr>
      <w:t xml:space="preserve">Page </w:t>
    </w:r>
    <w:r w:rsidR="00E52A80" w:rsidRPr="00F841F7">
      <w:rPr>
        <w:rFonts w:ascii="Arial" w:hAnsi="Arial" w:cs="Arial"/>
        <w:b/>
        <w:i/>
        <w:lang w:val="en-US"/>
      </w:rPr>
      <w:fldChar w:fldCharType="begin"/>
    </w:r>
    <w:r w:rsidR="008B7721" w:rsidRPr="00F841F7">
      <w:rPr>
        <w:rFonts w:ascii="Arial" w:hAnsi="Arial" w:cs="Arial"/>
        <w:b/>
        <w:i/>
        <w:lang w:val="en-US"/>
      </w:rPr>
      <w:instrText xml:space="preserve"> PAGE </w:instrText>
    </w:r>
    <w:r w:rsidR="00E52A80" w:rsidRPr="00F841F7">
      <w:rPr>
        <w:rFonts w:ascii="Arial" w:hAnsi="Arial" w:cs="Arial"/>
        <w:b/>
        <w:i/>
        <w:lang w:val="en-US"/>
      </w:rPr>
      <w:fldChar w:fldCharType="separate"/>
    </w:r>
    <w:r w:rsidR="00747932">
      <w:rPr>
        <w:rFonts w:ascii="Arial" w:hAnsi="Arial" w:cs="Arial"/>
        <w:b/>
        <w:i/>
        <w:noProof/>
        <w:lang w:val="en-US"/>
      </w:rPr>
      <w:t>3</w:t>
    </w:r>
    <w:r w:rsidR="00E52A80" w:rsidRPr="00F841F7">
      <w:rPr>
        <w:rFonts w:ascii="Arial" w:hAnsi="Arial" w:cs="Arial"/>
        <w:b/>
        <w:i/>
        <w:lang w:val="en-US"/>
      </w:rPr>
      <w:fldChar w:fldCharType="end"/>
    </w:r>
    <w:r w:rsidR="008B7721" w:rsidRPr="00F841F7">
      <w:rPr>
        <w:rFonts w:ascii="Arial" w:hAnsi="Arial" w:cs="Arial"/>
        <w:b/>
        <w:i/>
        <w:lang w:val="en-US"/>
      </w:rPr>
      <w:t xml:space="preserve"> of </w:t>
    </w:r>
    <w:r w:rsidR="00E52A80" w:rsidRPr="00F841F7">
      <w:rPr>
        <w:rFonts w:ascii="Arial" w:hAnsi="Arial" w:cs="Arial"/>
        <w:b/>
        <w:i/>
        <w:lang w:val="en-US"/>
      </w:rPr>
      <w:fldChar w:fldCharType="begin"/>
    </w:r>
    <w:r w:rsidR="008B7721" w:rsidRPr="00F841F7">
      <w:rPr>
        <w:rFonts w:ascii="Arial" w:hAnsi="Arial" w:cs="Arial"/>
        <w:b/>
        <w:i/>
        <w:lang w:val="en-US"/>
      </w:rPr>
      <w:instrText xml:space="preserve"> NUMPAGES </w:instrText>
    </w:r>
    <w:r w:rsidR="00E52A80" w:rsidRPr="00F841F7">
      <w:rPr>
        <w:rFonts w:ascii="Arial" w:hAnsi="Arial" w:cs="Arial"/>
        <w:b/>
        <w:i/>
        <w:lang w:val="en-US"/>
      </w:rPr>
      <w:fldChar w:fldCharType="separate"/>
    </w:r>
    <w:r w:rsidR="00747932">
      <w:rPr>
        <w:rFonts w:ascii="Arial" w:hAnsi="Arial" w:cs="Arial"/>
        <w:b/>
        <w:i/>
        <w:noProof/>
        <w:lang w:val="en-US"/>
      </w:rPr>
      <w:t>3</w:t>
    </w:r>
    <w:r w:rsidR="00E52A80" w:rsidRPr="00F841F7">
      <w:rPr>
        <w:rFonts w:ascii="Arial" w:hAnsi="Arial" w:cs="Arial"/>
        <w:b/>
        <w:i/>
        <w:lang w:val="en-US"/>
      </w:rPr>
      <w:fldChar w:fldCharType="end"/>
    </w:r>
    <w:r w:rsidR="00654CB0">
      <w:rPr>
        <w:rFonts w:ascii="Arial" w:hAnsi="Arial" w:cs="Arial"/>
        <w:b/>
        <w:i/>
        <w:lang w:val="en-US"/>
      </w:rPr>
      <w:t xml:space="preserve">                                                                                                                              201</w:t>
    </w:r>
    <w:r w:rsidR="004524C8">
      <w:rPr>
        <w:rFonts w:ascii="Arial" w:hAnsi="Arial" w:cs="Arial"/>
        <w:b/>
        <w:i/>
        <w:lang w:val="en-US"/>
      </w:rPr>
      <w:t>9</w:t>
    </w:r>
    <w:r w:rsidR="00B85B00">
      <w:rPr>
        <w:rFonts w:ascii="Arial" w:hAnsi="Arial" w:cs="Arial"/>
        <w:b/>
        <w:i/>
        <w:lang w:val="en-US"/>
      </w:rPr>
      <w:t>-</w:t>
    </w:r>
    <w:r w:rsidR="004524C8">
      <w:rPr>
        <w:rFonts w:ascii="Arial" w:hAnsi="Arial" w:cs="Arial"/>
        <w:b/>
        <w:i/>
        <w:lang w:val="en-US"/>
      </w:rPr>
      <w:t>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3D5039" w14:textId="77777777" w:rsidR="00796BAD" w:rsidRDefault="00796BAD">
      <w:r>
        <w:separator/>
      </w:r>
    </w:p>
  </w:footnote>
  <w:footnote w:type="continuationSeparator" w:id="0">
    <w:p w14:paraId="043284B6" w14:textId="77777777" w:rsidR="00796BAD" w:rsidRDefault="00796B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B0E00FB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736824"/>
    <w:multiLevelType w:val="hybridMultilevel"/>
    <w:tmpl w:val="077ECDF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E41627"/>
    <w:multiLevelType w:val="hybridMultilevel"/>
    <w:tmpl w:val="2024612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B4551A1"/>
    <w:multiLevelType w:val="multilevel"/>
    <w:tmpl w:val="04FED566"/>
    <w:lvl w:ilvl="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D796360"/>
    <w:multiLevelType w:val="multilevel"/>
    <w:tmpl w:val="13608D02"/>
    <w:styleLink w:val="PartStepSubStepList"/>
    <w:lvl w:ilvl="0">
      <w:start w:val="1"/>
      <w:numFmt w:val="decimal"/>
      <w:pStyle w:val="PartHead"/>
      <w:lvlText w:val="Part %1: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pStyle w:val="StepHead"/>
      <w:lvlText w:val="Step %2: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2">
      <w:start w:val="1"/>
      <w:numFmt w:val="lowerLetter"/>
      <w:pStyle w:val="SubStepAlpha"/>
      <w:lvlText w:val="%3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3">
      <w:start w:val="1"/>
      <w:numFmt w:val="decimal"/>
      <w:pStyle w:val="SubStepNum"/>
      <w:lvlText w:val="%4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none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270B18D9"/>
    <w:multiLevelType w:val="hybridMultilevel"/>
    <w:tmpl w:val="E712546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0A64FEF"/>
    <w:multiLevelType w:val="hybridMultilevel"/>
    <w:tmpl w:val="B314A0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E6519"/>
    <w:multiLevelType w:val="multilevel"/>
    <w:tmpl w:val="04FED566"/>
    <w:lvl w:ilvl="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4520F57"/>
    <w:multiLevelType w:val="hybridMultilevel"/>
    <w:tmpl w:val="726C0E1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305D04"/>
    <w:multiLevelType w:val="hybridMultilevel"/>
    <w:tmpl w:val="04FED566"/>
    <w:lvl w:ilvl="0" w:tplc="10201AB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C7D3B27"/>
    <w:multiLevelType w:val="hybridMultilevel"/>
    <w:tmpl w:val="0A1882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9DC51F1"/>
    <w:multiLevelType w:val="hybridMultilevel"/>
    <w:tmpl w:val="991093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89153A"/>
    <w:multiLevelType w:val="multilevel"/>
    <w:tmpl w:val="04FED566"/>
    <w:lvl w:ilvl="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7"/>
  </w:num>
  <w:num w:numId="3">
    <w:abstractNumId w:val="13"/>
  </w:num>
  <w:num w:numId="4">
    <w:abstractNumId w:val="0"/>
  </w:num>
  <w:num w:numId="5">
    <w:abstractNumId w:val="1"/>
  </w:num>
  <w:num w:numId="6">
    <w:abstractNumId w:val="10"/>
  </w:num>
  <w:num w:numId="7">
    <w:abstractNumId w:val="2"/>
  </w:num>
  <w:num w:numId="8">
    <w:abstractNumId w:val="5"/>
  </w:num>
  <w:num w:numId="9">
    <w:abstractNumId w:val="5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0">
    <w:abstractNumId w:val="5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1">
    <w:abstractNumId w:val="5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2">
    <w:abstractNumId w:val="5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3">
    <w:abstractNumId w:val="11"/>
  </w:num>
  <w:num w:numId="14">
    <w:abstractNumId w:val="4"/>
  </w:num>
  <w:num w:numId="15">
    <w:abstractNumId w:val="15"/>
  </w:num>
  <w:num w:numId="16">
    <w:abstractNumId w:val="9"/>
  </w:num>
  <w:num w:numId="17">
    <w:abstractNumId w:val="5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8">
    <w:abstractNumId w:val="6"/>
  </w:num>
  <w:num w:numId="19">
    <w:abstractNumId w:val="14"/>
  </w:num>
  <w:num w:numId="20">
    <w:abstractNumId w:val="8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B4521"/>
    <w:rsid w:val="0000151C"/>
    <w:rsid w:val="00002856"/>
    <w:rsid w:val="000067AC"/>
    <w:rsid w:val="000116D4"/>
    <w:rsid w:val="00012CAC"/>
    <w:rsid w:val="00025A26"/>
    <w:rsid w:val="00036212"/>
    <w:rsid w:val="0003630C"/>
    <w:rsid w:val="00036BA6"/>
    <w:rsid w:val="00037919"/>
    <w:rsid w:val="00041EEA"/>
    <w:rsid w:val="00043FDA"/>
    <w:rsid w:val="00046D57"/>
    <w:rsid w:val="00054A8E"/>
    <w:rsid w:val="0005636C"/>
    <w:rsid w:val="00061286"/>
    <w:rsid w:val="00061975"/>
    <w:rsid w:val="00064B7A"/>
    <w:rsid w:val="0006679C"/>
    <w:rsid w:val="000671D6"/>
    <w:rsid w:val="00074431"/>
    <w:rsid w:val="0008007C"/>
    <w:rsid w:val="000857A8"/>
    <w:rsid w:val="00091F0F"/>
    <w:rsid w:val="000956B9"/>
    <w:rsid w:val="000971FC"/>
    <w:rsid w:val="000A20D9"/>
    <w:rsid w:val="000A2A3A"/>
    <w:rsid w:val="000A30B6"/>
    <w:rsid w:val="000B0F19"/>
    <w:rsid w:val="000B5644"/>
    <w:rsid w:val="000C1C4B"/>
    <w:rsid w:val="000C580E"/>
    <w:rsid w:val="000C6402"/>
    <w:rsid w:val="000D0320"/>
    <w:rsid w:val="000D4093"/>
    <w:rsid w:val="000E16ED"/>
    <w:rsid w:val="000E1F8C"/>
    <w:rsid w:val="000E23B9"/>
    <w:rsid w:val="000E4053"/>
    <w:rsid w:val="000E413A"/>
    <w:rsid w:val="000E7283"/>
    <w:rsid w:val="000F5AA3"/>
    <w:rsid w:val="000F7019"/>
    <w:rsid w:val="00100B5C"/>
    <w:rsid w:val="0010120E"/>
    <w:rsid w:val="00101A4F"/>
    <w:rsid w:val="00101E2B"/>
    <w:rsid w:val="00105895"/>
    <w:rsid w:val="00105B4F"/>
    <w:rsid w:val="00106501"/>
    <w:rsid w:val="00107D4B"/>
    <w:rsid w:val="001106E9"/>
    <w:rsid w:val="00113272"/>
    <w:rsid w:val="00113D93"/>
    <w:rsid w:val="00121E9B"/>
    <w:rsid w:val="00122A4D"/>
    <w:rsid w:val="00124246"/>
    <w:rsid w:val="001321E1"/>
    <w:rsid w:val="00140977"/>
    <w:rsid w:val="00142102"/>
    <w:rsid w:val="0014354E"/>
    <w:rsid w:val="00150F11"/>
    <w:rsid w:val="00154487"/>
    <w:rsid w:val="00162C99"/>
    <w:rsid w:val="00165B1E"/>
    <w:rsid w:val="00170256"/>
    <w:rsid w:val="00175630"/>
    <w:rsid w:val="00184D78"/>
    <w:rsid w:val="001851D5"/>
    <w:rsid w:val="00191FA0"/>
    <w:rsid w:val="00192350"/>
    <w:rsid w:val="00193A5F"/>
    <w:rsid w:val="001A0CC5"/>
    <w:rsid w:val="001A2951"/>
    <w:rsid w:val="001B261D"/>
    <w:rsid w:val="001B52F9"/>
    <w:rsid w:val="001B5F45"/>
    <w:rsid w:val="001B7944"/>
    <w:rsid w:val="001C410A"/>
    <w:rsid w:val="001C4DDD"/>
    <w:rsid w:val="001D1232"/>
    <w:rsid w:val="001D6B27"/>
    <w:rsid w:val="001E1050"/>
    <w:rsid w:val="001E1E1F"/>
    <w:rsid w:val="001E3595"/>
    <w:rsid w:val="001E4988"/>
    <w:rsid w:val="001E4F4F"/>
    <w:rsid w:val="001E57C1"/>
    <w:rsid w:val="001F07EF"/>
    <w:rsid w:val="001F16E4"/>
    <w:rsid w:val="001F2F29"/>
    <w:rsid w:val="001F6D7A"/>
    <w:rsid w:val="00203569"/>
    <w:rsid w:val="00215B6E"/>
    <w:rsid w:val="002172C5"/>
    <w:rsid w:val="00220632"/>
    <w:rsid w:val="00222600"/>
    <w:rsid w:val="002237DA"/>
    <w:rsid w:val="00225F3B"/>
    <w:rsid w:val="00231220"/>
    <w:rsid w:val="002339EB"/>
    <w:rsid w:val="00235F71"/>
    <w:rsid w:val="00243F06"/>
    <w:rsid w:val="002444CA"/>
    <w:rsid w:val="00245A71"/>
    <w:rsid w:val="0024665A"/>
    <w:rsid w:val="0024792D"/>
    <w:rsid w:val="00251374"/>
    <w:rsid w:val="002515E0"/>
    <w:rsid w:val="00254966"/>
    <w:rsid w:val="00255B12"/>
    <w:rsid w:val="00256429"/>
    <w:rsid w:val="00260DE6"/>
    <w:rsid w:val="002613F6"/>
    <w:rsid w:val="002615F1"/>
    <w:rsid w:val="00267CBF"/>
    <w:rsid w:val="00273AB1"/>
    <w:rsid w:val="00273FEE"/>
    <w:rsid w:val="00274A06"/>
    <w:rsid w:val="00277B08"/>
    <w:rsid w:val="00291841"/>
    <w:rsid w:val="002958DA"/>
    <w:rsid w:val="002A1D40"/>
    <w:rsid w:val="002A3E5F"/>
    <w:rsid w:val="002A436A"/>
    <w:rsid w:val="002A4B1E"/>
    <w:rsid w:val="002A51A7"/>
    <w:rsid w:val="002A5AD2"/>
    <w:rsid w:val="002A679D"/>
    <w:rsid w:val="002B4A4E"/>
    <w:rsid w:val="002C17D7"/>
    <w:rsid w:val="002C6040"/>
    <w:rsid w:val="002C70F7"/>
    <w:rsid w:val="002D5B3F"/>
    <w:rsid w:val="002E272E"/>
    <w:rsid w:val="002E4123"/>
    <w:rsid w:val="002F5778"/>
    <w:rsid w:val="00303DB7"/>
    <w:rsid w:val="003114DE"/>
    <w:rsid w:val="003207AF"/>
    <w:rsid w:val="00326476"/>
    <w:rsid w:val="003370E7"/>
    <w:rsid w:val="003473C9"/>
    <w:rsid w:val="00351230"/>
    <w:rsid w:val="003529CC"/>
    <w:rsid w:val="00353592"/>
    <w:rsid w:val="00353817"/>
    <w:rsid w:val="0035466C"/>
    <w:rsid w:val="00354BD2"/>
    <w:rsid w:val="00354D3E"/>
    <w:rsid w:val="00354E80"/>
    <w:rsid w:val="00357924"/>
    <w:rsid w:val="00357AEF"/>
    <w:rsid w:val="00362560"/>
    <w:rsid w:val="00363594"/>
    <w:rsid w:val="003645CB"/>
    <w:rsid w:val="003674B0"/>
    <w:rsid w:val="00371977"/>
    <w:rsid w:val="003732FD"/>
    <w:rsid w:val="003753B2"/>
    <w:rsid w:val="003761F2"/>
    <w:rsid w:val="00376559"/>
    <w:rsid w:val="00377A06"/>
    <w:rsid w:val="00382350"/>
    <w:rsid w:val="003874BE"/>
    <w:rsid w:val="003933AA"/>
    <w:rsid w:val="00393EB6"/>
    <w:rsid w:val="003955C5"/>
    <w:rsid w:val="00396110"/>
    <w:rsid w:val="003A15D7"/>
    <w:rsid w:val="003A3CE5"/>
    <w:rsid w:val="003A4654"/>
    <w:rsid w:val="003B00A6"/>
    <w:rsid w:val="003B0823"/>
    <w:rsid w:val="003B2B6D"/>
    <w:rsid w:val="003B366F"/>
    <w:rsid w:val="003B3F9D"/>
    <w:rsid w:val="003C4437"/>
    <w:rsid w:val="003D0DD4"/>
    <w:rsid w:val="003E35B4"/>
    <w:rsid w:val="003E4926"/>
    <w:rsid w:val="003E4A65"/>
    <w:rsid w:val="003E7250"/>
    <w:rsid w:val="003E77CC"/>
    <w:rsid w:val="003F06BE"/>
    <w:rsid w:val="003F6891"/>
    <w:rsid w:val="003F6F28"/>
    <w:rsid w:val="0040012F"/>
    <w:rsid w:val="00404C50"/>
    <w:rsid w:val="0040542A"/>
    <w:rsid w:val="00410C68"/>
    <w:rsid w:val="004169E5"/>
    <w:rsid w:val="004238FD"/>
    <w:rsid w:val="00426244"/>
    <w:rsid w:val="0043006A"/>
    <w:rsid w:val="00433C30"/>
    <w:rsid w:val="00434843"/>
    <w:rsid w:val="0045098D"/>
    <w:rsid w:val="004524C8"/>
    <w:rsid w:val="00460A84"/>
    <w:rsid w:val="00461A33"/>
    <w:rsid w:val="00463272"/>
    <w:rsid w:val="00465E73"/>
    <w:rsid w:val="00465F88"/>
    <w:rsid w:val="00472C32"/>
    <w:rsid w:val="00476E49"/>
    <w:rsid w:val="004808A2"/>
    <w:rsid w:val="00480EC0"/>
    <w:rsid w:val="004978D5"/>
    <w:rsid w:val="004A33AD"/>
    <w:rsid w:val="004A7D3D"/>
    <w:rsid w:val="004B14E5"/>
    <w:rsid w:val="004B6A82"/>
    <w:rsid w:val="004C5274"/>
    <w:rsid w:val="004E0538"/>
    <w:rsid w:val="004E61B1"/>
    <w:rsid w:val="004F2F31"/>
    <w:rsid w:val="0050249F"/>
    <w:rsid w:val="00513F4F"/>
    <w:rsid w:val="00524566"/>
    <w:rsid w:val="00524E74"/>
    <w:rsid w:val="00527D3B"/>
    <w:rsid w:val="005305CA"/>
    <w:rsid w:val="00530BEF"/>
    <w:rsid w:val="00533BF8"/>
    <w:rsid w:val="00534C5B"/>
    <w:rsid w:val="005401A9"/>
    <w:rsid w:val="005554AB"/>
    <w:rsid w:val="00561F00"/>
    <w:rsid w:val="00562DEC"/>
    <w:rsid w:val="00564EEB"/>
    <w:rsid w:val="00571640"/>
    <w:rsid w:val="005742D6"/>
    <w:rsid w:val="0058287E"/>
    <w:rsid w:val="00583CE4"/>
    <w:rsid w:val="0058592E"/>
    <w:rsid w:val="00590667"/>
    <w:rsid w:val="00591470"/>
    <w:rsid w:val="0059571B"/>
    <w:rsid w:val="005A3CAA"/>
    <w:rsid w:val="005A5752"/>
    <w:rsid w:val="005B2FFB"/>
    <w:rsid w:val="005B51FE"/>
    <w:rsid w:val="005B53DD"/>
    <w:rsid w:val="005B7BEA"/>
    <w:rsid w:val="005C0490"/>
    <w:rsid w:val="005D1D58"/>
    <w:rsid w:val="005D4035"/>
    <w:rsid w:val="005E11AB"/>
    <w:rsid w:val="005E316F"/>
    <w:rsid w:val="005E6E27"/>
    <w:rsid w:val="005F3E76"/>
    <w:rsid w:val="005F526A"/>
    <w:rsid w:val="00603190"/>
    <w:rsid w:val="00605FFC"/>
    <w:rsid w:val="006140BF"/>
    <w:rsid w:val="006211CC"/>
    <w:rsid w:val="00621AEA"/>
    <w:rsid w:val="00625850"/>
    <w:rsid w:val="006313B5"/>
    <w:rsid w:val="00632434"/>
    <w:rsid w:val="006327CD"/>
    <w:rsid w:val="00636FC4"/>
    <w:rsid w:val="00641263"/>
    <w:rsid w:val="00641C3B"/>
    <w:rsid w:val="00641E69"/>
    <w:rsid w:val="00646476"/>
    <w:rsid w:val="00647183"/>
    <w:rsid w:val="006506D9"/>
    <w:rsid w:val="00654CB0"/>
    <w:rsid w:val="00655C96"/>
    <w:rsid w:val="00657619"/>
    <w:rsid w:val="00660989"/>
    <w:rsid w:val="00660BD7"/>
    <w:rsid w:val="00661D6F"/>
    <w:rsid w:val="00664C9C"/>
    <w:rsid w:val="00665859"/>
    <w:rsid w:val="006768A9"/>
    <w:rsid w:val="00684E3C"/>
    <w:rsid w:val="00685637"/>
    <w:rsid w:val="006907D2"/>
    <w:rsid w:val="006934D4"/>
    <w:rsid w:val="006941F9"/>
    <w:rsid w:val="006945A0"/>
    <w:rsid w:val="006A096A"/>
    <w:rsid w:val="006A2182"/>
    <w:rsid w:val="006A2440"/>
    <w:rsid w:val="006A297E"/>
    <w:rsid w:val="006A3D05"/>
    <w:rsid w:val="006A4206"/>
    <w:rsid w:val="006B3BBE"/>
    <w:rsid w:val="006B465F"/>
    <w:rsid w:val="006B7F21"/>
    <w:rsid w:val="006C243F"/>
    <w:rsid w:val="006C24A1"/>
    <w:rsid w:val="006C5249"/>
    <w:rsid w:val="006C6E2E"/>
    <w:rsid w:val="006D050A"/>
    <w:rsid w:val="006D462A"/>
    <w:rsid w:val="006D49ED"/>
    <w:rsid w:val="006D55CE"/>
    <w:rsid w:val="006F0A72"/>
    <w:rsid w:val="006F1658"/>
    <w:rsid w:val="006F45BF"/>
    <w:rsid w:val="00702F71"/>
    <w:rsid w:val="00703E7A"/>
    <w:rsid w:val="00707012"/>
    <w:rsid w:val="007107AB"/>
    <w:rsid w:val="007155D1"/>
    <w:rsid w:val="007241BD"/>
    <w:rsid w:val="0072571F"/>
    <w:rsid w:val="00732AAE"/>
    <w:rsid w:val="00732F31"/>
    <w:rsid w:val="007366DF"/>
    <w:rsid w:val="00745D2B"/>
    <w:rsid w:val="00747932"/>
    <w:rsid w:val="00751F9B"/>
    <w:rsid w:val="00755112"/>
    <w:rsid w:val="0075639C"/>
    <w:rsid w:val="00757839"/>
    <w:rsid w:val="007602EB"/>
    <w:rsid w:val="00771F91"/>
    <w:rsid w:val="007919F0"/>
    <w:rsid w:val="00792A2A"/>
    <w:rsid w:val="00796BAD"/>
    <w:rsid w:val="007A0717"/>
    <w:rsid w:val="007A0994"/>
    <w:rsid w:val="007A4950"/>
    <w:rsid w:val="007B0E70"/>
    <w:rsid w:val="007B1BD0"/>
    <w:rsid w:val="007B5081"/>
    <w:rsid w:val="007B58FD"/>
    <w:rsid w:val="007B796B"/>
    <w:rsid w:val="007C2987"/>
    <w:rsid w:val="007C4AB6"/>
    <w:rsid w:val="007C4C48"/>
    <w:rsid w:val="007D2A88"/>
    <w:rsid w:val="007D43D0"/>
    <w:rsid w:val="007F44F2"/>
    <w:rsid w:val="007F4DA4"/>
    <w:rsid w:val="007F5D21"/>
    <w:rsid w:val="00800069"/>
    <w:rsid w:val="00800C74"/>
    <w:rsid w:val="00801FAF"/>
    <w:rsid w:val="00802E62"/>
    <w:rsid w:val="00807B02"/>
    <w:rsid w:val="00807F3C"/>
    <w:rsid w:val="00812373"/>
    <w:rsid w:val="00813620"/>
    <w:rsid w:val="00813B5E"/>
    <w:rsid w:val="008163EB"/>
    <w:rsid w:val="00816DB5"/>
    <w:rsid w:val="00835183"/>
    <w:rsid w:val="0083789E"/>
    <w:rsid w:val="008440C8"/>
    <w:rsid w:val="00847342"/>
    <w:rsid w:val="00847C8B"/>
    <w:rsid w:val="008509A4"/>
    <w:rsid w:val="008575DA"/>
    <w:rsid w:val="0086128A"/>
    <w:rsid w:val="00864BE5"/>
    <w:rsid w:val="00864EF8"/>
    <w:rsid w:val="00866FF5"/>
    <w:rsid w:val="00884733"/>
    <w:rsid w:val="00887D16"/>
    <w:rsid w:val="00887FCC"/>
    <w:rsid w:val="008923BB"/>
    <w:rsid w:val="00893D26"/>
    <w:rsid w:val="008A0E5F"/>
    <w:rsid w:val="008B02F5"/>
    <w:rsid w:val="008B43E7"/>
    <w:rsid w:val="008B653B"/>
    <w:rsid w:val="008B7721"/>
    <w:rsid w:val="008C182C"/>
    <w:rsid w:val="008D3A69"/>
    <w:rsid w:val="008D6FE1"/>
    <w:rsid w:val="008D763F"/>
    <w:rsid w:val="008D7A5F"/>
    <w:rsid w:val="008E0567"/>
    <w:rsid w:val="008E1776"/>
    <w:rsid w:val="008E17D1"/>
    <w:rsid w:val="008E2C67"/>
    <w:rsid w:val="008E2FF7"/>
    <w:rsid w:val="008E456A"/>
    <w:rsid w:val="008E61FB"/>
    <w:rsid w:val="008F00AC"/>
    <w:rsid w:val="008F036F"/>
    <w:rsid w:val="008F6E9D"/>
    <w:rsid w:val="00901E6B"/>
    <w:rsid w:val="00906E54"/>
    <w:rsid w:val="00906F5B"/>
    <w:rsid w:val="00910CEA"/>
    <w:rsid w:val="00911394"/>
    <w:rsid w:val="00911A75"/>
    <w:rsid w:val="00917B08"/>
    <w:rsid w:val="009220F2"/>
    <w:rsid w:val="00923A14"/>
    <w:rsid w:val="00923EF2"/>
    <w:rsid w:val="0092544E"/>
    <w:rsid w:val="00926D25"/>
    <w:rsid w:val="00926E9D"/>
    <w:rsid w:val="00933F10"/>
    <w:rsid w:val="009409E4"/>
    <w:rsid w:val="009420DB"/>
    <w:rsid w:val="0094223F"/>
    <w:rsid w:val="00942CB8"/>
    <w:rsid w:val="009433C5"/>
    <w:rsid w:val="00945C29"/>
    <w:rsid w:val="0095477A"/>
    <w:rsid w:val="00955B4C"/>
    <w:rsid w:val="00961967"/>
    <w:rsid w:val="009630B3"/>
    <w:rsid w:val="00965881"/>
    <w:rsid w:val="00971B1E"/>
    <w:rsid w:val="00972701"/>
    <w:rsid w:val="009753C1"/>
    <w:rsid w:val="009767C6"/>
    <w:rsid w:val="00982290"/>
    <w:rsid w:val="00983C7E"/>
    <w:rsid w:val="009871FF"/>
    <w:rsid w:val="009A1145"/>
    <w:rsid w:val="009A43AF"/>
    <w:rsid w:val="009C68DF"/>
    <w:rsid w:val="009C6E95"/>
    <w:rsid w:val="009E11D1"/>
    <w:rsid w:val="009E183D"/>
    <w:rsid w:val="009E541B"/>
    <w:rsid w:val="009F0BE7"/>
    <w:rsid w:val="009F5486"/>
    <w:rsid w:val="009F7BAE"/>
    <w:rsid w:val="00A05A11"/>
    <w:rsid w:val="00A153E4"/>
    <w:rsid w:val="00A1663B"/>
    <w:rsid w:val="00A16F86"/>
    <w:rsid w:val="00A21D1A"/>
    <w:rsid w:val="00A23CC7"/>
    <w:rsid w:val="00A25BEB"/>
    <w:rsid w:val="00A35592"/>
    <w:rsid w:val="00A37C30"/>
    <w:rsid w:val="00A4036F"/>
    <w:rsid w:val="00A423BB"/>
    <w:rsid w:val="00A43A8C"/>
    <w:rsid w:val="00A44AFA"/>
    <w:rsid w:val="00A455B5"/>
    <w:rsid w:val="00A45782"/>
    <w:rsid w:val="00A4641A"/>
    <w:rsid w:val="00A4641C"/>
    <w:rsid w:val="00A503DC"/>
    <w:rsid w:val="00A5153F"/>
    <w:rsid w:val="00A54AE5"/>
    <w:rsid w:val="00A560DE"/>
    <w:rsid w:val="00A634FD"/>
    <w:rsid w:val="00A6727F"/>
    <w:rsid w:val="00A84197"/>
    <w:rsid w:val="00A868FF"/>
    <w:rsid w:val="00A90238"/>
    <w:rsid w:val="00A9421D"/>
    <w:rsid w:val="00A944A0"/>
    <w:rsid w:val="00A96D02"/>
    <w:rsid w:val="00AA28B4"/>
    <w:rsid w:val="00AA34EC"/>
    <w:rsid w:val="00AA49CC"/>
    <w:rsid w:val="00AB1FD7"/>
    <w:rsid w:val="00AB429A"/>
    <w:rsid w:val="00AB52D4"/>
    <w:rsid w:val="00AB6E36"/>
    <w:rsid w:val="00AB6FE7"/>
    <w:rsid w:val="00AB7AD7"/>
    <w:rsid w:val="00AD2E10"/>
    <w:rsid w:val="00AD4FE3"/>
    <w:rsid w:val="00AE2673"/>
    <w:rsid w:val="00AE2ACC"/>
    <w:rsid w:val="00AE37E7"/>
    <w:rsid w:val="00AE4DD4"/>
    <w:rsid w:val="00AE50B4"/>
    <w:rsid w:val="00AF0075"/>
    <w:rsid w:val="00AF271D"/>
    <w:rsid w:val="00AF2FAC"/>
    <w:rsid w:val="00AF4F17"/>
    <w:rsid w:val="00AF6826"/>
    <w:rsid w:val="00B004E6"/>
    <w:rsid w:val="00B00906"/>
    <w:rsid w:val="00B00E19"/>
    <w:rsid w:val="00B11607"/>
    <w:rsid w:val="00B14884"/>
    <w:rsid w:val="00B22A4E"/>
    <w:rsid w:val="00B26CEF"/>
    <w:rsid w:val="00B305F0"/>
    <w:rsid w:val="00B31BD5"/>
    <w:rsid w:val="00B3417F"/>
    <w:rsid w:val="00B356A3"/>
    <w:rsid w:val="00B44521"/>
    <w:rsid w:val="00B47515"/>
    <w:rsid w:val="00B511A1"/>
    <w:rsid w:val="00B51702"/>
    <w:rsid w:val="00B51D6C"/>
    <w:rsid w:val="00B5249C"/>
    <w:rsid w:val="00B574DA"/>
    <w:rsid w:val="00B61BDE"/>
    <w:rsid w:val="00B62D82"/>
    <w:rsid w:val="00B6685F"/>
    <w:rsid w:val="00B70122"/>
    <w:rsid w:val="00B750BA"/>
    <w:rsid w:val="00B750E1"/>
    <w:rsid w:val="00B829D8"/>
    <w:rsid w:val="00B84688"/>
    <w:rsid w:val="00B84B5B"/>
    <w:rsid w:val="00B85106"/>
    <w:rsid w:val="00B85B00"/>
    <w:rsid w:val="00B92BCE"/>
    <w:rsid w:val="00B92F75"/>
    <w:rsid w:val="00B943CE"/>
    <w:rsid w:val="00BA1309"/>
    <w:rsid w:val="00BA2586"/>
    <w:rsid w:val="00BA590F"/>
    <w:rsid w:val="00BB45E7"/>
    <w:rsid w:val="00BB5ED0"/>
    <w:rsid w:val="00BC1C25"/>
    <w:rsid w:val="00BC30F1"/>
    <w:rsid w:val="00BC3C76"/>
    <w:rsid w:val="00BC7ACC"/>
    <w:rsid w:val="00BD12C7"/>
    <w:rsid w:val="00BD24DB"/>
    <w:rsid w:val="00BD2E43"/>
    <w:rsid w:val="00BD3079"/>
    <w:rsid w:val="00BD3188"/>
    <w:rsid w:val="00BD4FC4"/>
    <w:rsid w:val="00BD5D39"/>
    <w:rsid w:val="00BD6AEE"/>
    <w:rsid w:val="00BD740B"/>
    <w:rsid w:val="00BD7AF0"/>
    <w:rsid w:val="00BE0AA0"/>
    <w:rsid w:val="00BE0B01"/>
    <w:rsid w:val="00BE5300"/>
    <w:rsid w:val="00BE57B6"/>
    <w:rsid w:val="00BE79C7"/>
    <w:rsid w:val="00BF37E5"/>
    <w:rsid w:val="00BF57F1"/>
    <w:rsid w:val="00C005DA"/>
    <w:rsid w:val="00C00858"/>
    <w:rsid w:val="00C05104"/>
    <w:rsid w:val="00C1285B"/>
    <w:rsid w:val="00C1795A"/>
    <w:rsid w:val="00C22E3B"/>
    <w:rsid w:val="00C22FFB"/>
    <w:rsid w:val="00C324AE"/>
    <w:rsid w:val="00C3574B"/>
    <w:rsid w:val="00C37189"/>
    <w:rsid w:val="00C40BC6"/>
    <w:rsid w:val="00C431A6"/>
    <w:rsid w:val="00C46149"/>
    <w:rsid w:val="00C50DC2"/>
    <w:rsid w:val="00C519BA"/>
    <w:rsid w:val="00C66B33"/>
    <w:rsid w:val="00C75DF8"/>
    <w:rsid w:val="00C7673E"/>
    <w:rsid w:val="00C803C6"/>
    <w:rsid w:val="00C80527"/>
    <w:rsid w:val="00C82D8F"/>
    <w:rsid w:val="00C868FA"/>
    <w:rsid w:val="00C92323"/>
    <w:rsid w:val="00C93A58"/>
    <w:rsid w:val="00C93B79"/>
    <w:rsid w:val="00C93BCB"/>
    <w:rsid w:val="00C94B3B"/>
    <w:rsid w:val="00CA0B03"/>
    <w:rsid w:val="00CB7BA1"/>
    <w:rsid w:val="00CC3E10"/>
    <w:rsid w:val="00CD01C2"/>
    <w:rsid w:val="00CD670B"/>
    <w:rsid w:val="00CE0E43"/>
    <w:rsid w:val="00CE3C9B"/>
    <w:rsid w:val="00CE65AB"/>
    <w:rsid w:val="00CF0772"/>
    <w:rsid w:val="00CF22C3"/>
    <w:rsid w:val="00CF2B64"/>
    <w:rsid w:val="00CF3CEE"/>
    <w:rsid w:val="00CF4266"/>
    <w:rsid w:val="00CF4570"/>
    <w:rsid w:val="00D039EC"/>
    <w:rsid w:val="00D049CD"/>
    <w:rsid w:val="00D05E50"/>
    <w:rsid w:val="00D213FB"/>
    <w:rsid w:val="00D235D2"/>
    <w:rsid w:val="00D241F1"/>
    <w:rsid w:val="00D32F6A"/>
    <w:rsid w:val="00D41E0F"/>
    <w:rsid w:val="00D44E65"/>
    <w:rsid w:val="00D55D61"/>
    <w:rsid w:val="00D70285"/>
    <w:rsid w:val="00D7295D"/>
    <w:rsid w:val="00D75CBA"/>
    <w:rsid w:val="00D809BB"/>
    <w:rsid w:val="00D86DDE"/>
    <w:rsid w:val="00D9332B"/>
    <w:rsid w:val="00D9537F"/>
    <w:rsid w:val="00D977F3"/>
    <w:rsid w:val="00DA5E19"/>
    <w:rsid w:val="00DB116D"/>
    <w:rsid w:val="00DB5C98"/>
    <w:rsid w:val="00DC1854"/>
    <w:rsid w:val="00DC2DE6"/>
    <w:rsid w:val="00DC4B5F"/>
    <w:rsid w:val="00DD17CC"/>
    <w:rsid w:val="00DE3AB8"/>
    <w:rsid w:val="00DE3AC0"/>
    <w:rsid w:val="00DE44DF"/>
    <w:rsid w:val="00DF0FEC"/>
    <w:rsid w:val="00DF3B17"/>
    <w:rsid w:val="00DF4BAC"/>
    <w:rsid w:val="00DF53DB"/>
    <w:rsid w:val="00E020C0"/>
    <w:rsid w:val="00E02173"/>
    <w:rsid w:val="00E05047"/>
    <w:rsid w:val="00E14B56"/>
    <w:rsid w:val="00E21272"/>
    <w:rsid w:val="00E230E0"/>
    <w:rsid w:val="00E30128"/>
    <w:rsid w:val="00E42D50"/>
    <w:rsid w:val="00E47ACF"/>
    <w:rsid w:val="00E51AAC"/>
    <w:rsid w:val="00E52A80"/>
    <w:rsid w:val="00E539D7"/>
    <w:rsid w:val="00E6406E"/>
    <w:rsid w:val="00E66CC0"/>
    <w:rsid w:val="00E67885"/>
    <w:rsid w:val="00E7050F"/>
    <w:rsid w:val="00E72F65"/>
    <w:rsid w:val="00E85CCF"/>
    <w:rsid w:val="00E959F2"/>
    <w:rsid w:val="00E95F50"/>
    <w:rsid w:val="00EA0E09"/>
    <w:rsid w:val="00EA2479"/>
    <w:rsid w:val="00EB0EB8"/>
    <w:rsid w:val="00EB3C38"/>
    <w:rsid w:val="00EC79B3"/>
    <w:rsid w:val="00ED6D68"/>
    <w:rsid w:val="00ED7E47"/>
    <w:rsid w:val="00EE08D3"/>
    <w:rsid w:val="00EE0A93"/>
    <w:rsid w:val="00EE1463"/>
    <w:rsid w:val="00EE2207"/>
    <w:rsid w:val="00EE2AC4"/>
    <w:rsid w:val="00EE3132"/>
    <w:rsid w:val="00EE3D9D"/>
    <w:rsid w:val="00EE7714"/>
    <w:rsid w:val="00EF4321"/>
    <w:rsid w:val="00EF618D"/>
    <w:rsid w:val="00F014E2"/>
    <w:rsid w:val="00F02126"/>
    <w:rsid w:val="00F249F1"/>
    <w:rsid w:val="00F25B9D"/>
    <w:rsid w:val="00F25EE5"/>
    <w:rsid w:val="00F2664E"/>
    <w:rsid w:val="00F31B81"/>
    <w:rsid w:val="00F3740B"/>
    <w:rsid w:val="00F47520"/>
    <w:rsid w:val="00F511F5"/>
    <w:rsid w:val="00F541DB"/>
    <w:rsid w:val="00F6103A"/>
    <w:rsid w:val="00F63D13"/>
    <w:rsid w:val="00F74F12"/>
    <w:rsid w:val="00F77099"/>
    <w:rsid w:val="00F841F7"/>
    <w:rsid w:val="00F90D08"/>
    <w:rsid w:val="00F9122A"/>
    <w:rsid w:val="00F927EA"/>
    <w:rsid w:val="00F970FC"/>
    <w:rsid w:val="00FA04CD"/>
    <w:rsid w:val="00FA44AE"/>
    <w:rsid w:val="00FA4A88"/>
    <w:rsid w:val="00FB26BC"/>
    <w:rsid w:val="00FB4521"/>
    <w:rsid w:val="00FB4F84"/>
    <w:rsid w:val="00FB5CF8"/>
    <w:rsid w:val="00FC09D0"/>
    <w:rsid w:val="00FC18F2"/>
    <w:rsid w:val="00FC1F5B"/>
    <w:rsid w:val="00FD4AFF"/>
    <w:rsid w:val="00FF264C"/>
    <w:rsid w:val="00FF30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04B638F"/>
  <w15:docId w15:val="{F9AAC9C5-4863-446A-9A02-A36470C2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5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character" w:styleId="Hyperlink">
    <w:name w:val="Hyperlink"/>
    <w:basedOn w:val="DefaultParagraphFont"/>
    <w:rsid w:val="00AE2673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EC79B3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C79B3"/>
    <w:rPr>
      <w:rFonts w:ascii="Lucida Grande" w:hAnsi="Lucida Grande"/>
      <w:sz w:val="18"/>
      <w:szCs w:val="18"/>
      <w:lang w:eastAsia="en-GB"/>
    </w:rPr>
  </w:style>
  <w:style w:type="paragraph" w:customStyle="1" w:styleId="TableText">
    <w:name w:val="Table Text"/>
    <w:basedOn w:val="Normal"/>
    <w:link w:val="TableTextChar"/>
    <w:qFormat/>
    <w:rsid w:val="00C40BC6"/>
    <w:pPr>
      <w:keepNext/>
      <w:spacing w:before="60" w:after="60"/>
    </w:pPr>
    <w:rPr>
      <w:rFonts w:ascii="Arial" w:eastAsia="Calibri" w:hAnsi="Arial"/>
      <w:lang w:val="en-US" w:eastAsia="en-US"/>
    </w:rPr>
  </w:style>
  <w:style w:type="character" w:customStyle="1" w:styleId="TableTextChar">
    <w:name w:val="Table Text Char"/>
    <w:link w:val="TableText"/>
    <w:rsid w:val="00C40BC6"/>
    <w:rPr>
      <w:rFonts w:ascii="Arial" w:eastAsia="Calibri" w:hAnsi="Arial"/>
      <w:lang w:val="en-US"/>
    </w:rPr>
  </w:style>
  <w:style w:type="paragraph" w:customStyle="1" w:styleId="TableHeading">
    <w:name w:val="Table Heading"/>
    <w:basedOn w:val="Normal"/>
    <w:qFormat/>
    <w:rsid w:val="00C40BC6"/>
    <w:pPr>
      <w:keepNext/>
      <w:spacing w:before="120" w:after="120" w:line="276" w:lineRule="auto"/>
      <w:jc w:val="center"/>
    </w:pPr>
    <w:rPr>
      <w:rFonts w:ascii="Arial" w:eastAsia="Calibri" w:hAnsi="Arial"/>
      <w:b/>
      <w:szCs w:val="22"/>
      <w:lang w:val="en-US" w:eastAsia="en-US"/>
    </w:rPr>
  </w:style>
  <w:style w:type="paragraph" w:customStyle="1" w:styleId="StepHead">
    <w:name w:val="Step Head"/>
    <w:basedOn w:val="Normal"/>
    <w:next w:val="Normal"/>
    <w:qFormat/>
    <w:rsid w:val="00AE2ACC"/>
    <w:pPr>
      <w:keepNext/>
      <w:numPr>
        <w:ilvl w:val="1"/>
        <w:numId w:val="8"/>
      </w:numPr>
      <w:spacing w:before="240" w:after="120" w:line="276" w:lineRule="auto"/>
    </w:pPr>
    <w:rPr>
      <w:rFonts w:ascii="Arial" w:eastAsia="Calibri" w:hAnsi="Arial"/>
      <w:b/>
      <w:sz w:val="22"/>
      <w:szCs w:val="22"/>
      <w:lang w:val="en-US" w:eastAsia="en-US"/>
    </w:rPr>
  </w:style>
  <w:style w:type="paragraph" w:customStyle="1" w:styleId="PartHead">
    <w:name w:val="Part Head"/>
    <w:basedOn w:val="ListParagraph"/>
    <w:next w:val="Normal"/>
    <w:qFormat/>
    <w:rsid w:val="00AE2ACC"/>
    <w:pPr>
      <w:keepNext/>
      <w:numPr>
        <w:numId w:val="8"/>
      </w:numPr>
      <w:spacing w:before="240" w:after="60" w:line="276" w:lineRule="auto"/>
      <w:contextualSpacing w:val="0"/>
      <w:outlineLvl w:val="0"/>
    </w:pPr>
    <w:rPr>
      <w:rFonts w:ascii="Arial" w:eastAsia="Calibri" w:hAnsi="Arial"/>
      <w:b/>
      <w:sz w:val="28"/>
      <w:szCs w:val="22"/>
      <w:lang w:val="en-US" w:eastAsia="en-US"/>
    </w:rPr>
  </w:style>
  <w:style w:type="paragraph" w:customStyle="1" w:styleId="SubStepAlpha">
    <w:name w:val="SubStep Alpha"/>
    <w:basedOn w:val="Normal"/>
    <w:qFormat/>
    <w:rsid w:val="00AE2ACC"/>
    <w:pPr>
      <w:numPr>
        <w:ilvl w:val="2"/>
        <w:numId w:val="8"/>
      </w:numPr>
      <w:spacing w:before="120" w:after="120"/>
    </w:pPr>
    <w:rPr>
      <w:rFonts w:ascii="Arial" w:eastAsia="Calibri" w:hAnsi="Arial"/>
      <w:szCs w:val="22"/>
      <w:lang w:val="en-US" w:eastAsia="en-US"/>
    </w:rPr>
  </w:style>
  <w:style w:type="paragraph" w:customStyle="1" w:styleId="SubStepNum">
    <w:name w:val="SubStep Num"/>
    <w:basedOn w:val="SubStepAlpha"/>
    <w:qFormat/>
    <w:rsid w:val="00AE2ACC"/>
    <w:pPr>
      <w:numPr>
        <w:ilvl w:val="3"/>
      </w:numPr>
    </w:pPr>
  </w:style>
  <w:style w:type="numbering" w:customStyle="1" w:styleId="PartStepSubStepList">
    <w:name w:val="Part_Step_SubStep_List"/>
    <w:basedOn w:val="NoList"/>
    <w:uiPriority w:val="99"/>
    <w:rsid w:val="00AE2ACC"/>
    <w:pPr>
      <w:numPr>
        <w:numId w:val="8"/>
      </w:numPr>
    </w:pPr>
  </w:style>
  <w:style w:type="paragraph" w:styleId="ListParagraph">
    <w:name w:val="List Paragraph"/>
    <w:basedOn w:val="Normal"/>
    <w:uiPriority w:val="72"/>
    <w:rsid w:val="00AE2ACC"/>
    <w:pPr>
      <w:ind w:left="720"/>
      <w:contextualSpacing/>
    </w:pPr>
  </w:style>
  <w:style w:type="paragraph" w:customStyle="1" w:styleId="CMD">
    <w:name w:val="CMD"/>
    <w:basedOn w:val="Normal"/>
    <w:qFormat/>
    <w:rsid w:val="007C4C48"/>
    <w:pPr>
      <w:spacing w:before="60" w:after="60"/>
      <w:ind w:left="720"/>
    </w:pPr>
    <w:rPr>
      <w:rFonts w:ascii="Courier New" w:eastAsia="Calibri" w:hAnsi="Courier New"/>
      <w:szCs w:val="22"/>
      <w:lang w:val="en-US" w:eastAsia="en-US"/>
    </w:rPr>
  </w:style>
  <w:style w:type="paragraph" w:customStyle="1" w:styleId="CMDOutput">
    <w:name w:val="CMD Output"/>
    <w:basedOn w:val="CMD"/>
    <w:qFormat/>
    <w:rsid w:val="007C4C48"/>
    <w:rPr>
      <w:sz w:val="18"/>
    </w:rPr>
  </w:style>
  <w:style w:type="paragraph" w:customStyle="1" w:styleId="BodyTextL50">
    <w:name w:val="Body Text L50"/>
    <w:basedOn w:val="Normal"/>
    <w:qFormat/>
    <w:rsid w:val="002237DA"/>
    <w:pPr>
      <w:spacing w:before="120" w:after="60"/>
      <w:ind w:left="720"/>
    </w:pPr>
    <w:rPr>
      <w:rFonts w:ascii="Arial" w:eastAsia="Calibri" w:hAnsi="Arial"/>
      <w:szCs w:val="22"/>
      <w:lang w:val="en-US" w:eastAsia="en-US"/>
    </w:rPr>
  </w:style>
  <w:style w:type="paragraph" w:customStyle="1" w:styleId="Year">
    <w:name w:val="Year"/>
    <w:basedOn w:val="Normal"/>
    <w:next w:val="Exam"/>
    <w:rsid w:val="005F3E76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5F3E76"/>
    <w:rPr>
      <w:b/>
      <w:caps/>
      <w:sz w:val="24"/>
    </w:rPr>
  </w:style>
  <w:style w:type="paragraph" w:customStyle="1" w:styleId="Modcode">
    <w:name w:val="Modcode"/>
    <w:basedOn w:val="Normal"/>
    <w:rsid w:val="005F3E76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5F3E76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5F3E76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5F3E76"/>
    <w:rPr>
      <w:b/>
      <w:caps/>
      <w:sz w:val="28"/>
    </w:rPr>
  </w:style>
  <w:style w:type="paragraph" w:customStyle="1" w:styleId="Trinity">
    <w:name w:val="Trinity"/>
    <w:basedOn w:val="Normal"/>
    <w:next w:val="Year"/>
    <w:rsid w:val="005F3E76"/>
    <w:pPr>
      <w:spacing w:after="240"/>
    </w:pPr>
    <w:rPr>
      <w:b/>
      <w:sz w:val="24"/>
    </w:rPr>
  </w:style>
  <w:style w:type="paragraph" w:customStyle="1" w:styleId="Month">
    <w:name w:val="Month"/>
    <w:basedOn w:val="Normal"/>
    <w:next w:val="Modcode"/>
    <w:rsid w:val="005F3E76"/>
    <w:pPr>
      <w:spacing w:after="240"/>
    </w:pPr>
    <w:rPr>
      <w:b/>
      <w:caps/>
      <w:sz w:val="24"/>
    </w:rPr>
  </w:style>
  <w:style w:type="paragraph" w:styleId="BodyText">
    <w:name w:val="Body Text"/>
    <w:basedOn w:val="Normal"/>
    <w:link w:val="BodyTextChar"/>
    <w:rsid w:val="005F3E76"/>
    <w:pPr>
      <w:spacing w:after="120"/>
    </w:pPr>
    <w:rPr>
      <w:sz w:val="24"/>
    </w:rPr>
  </w:style>
  <w:style w:type="character" w:customStyle="1" w:styleId="BodyTextChar">
    <w:name w:val="Body Text Char"/>
    <w:basedOn w:val="DefaultParagraphFont"/>
    <w:link w:val="BodyText"/>
    <w:rsid w:val="005F3E76"/>
    <w:rPr>
      <w:sz w:val="24"/>
      <w:lang w:eastAsia="en-GB"/>
    </w:rPr>
  </w:style>
  <w:style w:type="paragraph" w:styleId="Caption">
    <w:name w:val="caption"/>
    <w:basedOn w:val="Normal"/>
    <w:next w:val="Normal"/>
    <w:unhideWhenUsed/>
    <w:qFormat/>
    <w:rsid w:val="008E2C67"/>
    <w:pPr>
      <w:spacing w:after="200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1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2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0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0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5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0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0FC425-C9A0-4BC2-A186-E8FED9ACCA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1292</TotalTime>
  <Pages>6</Pages>
  <Words>614</Words>
  <Characters>3506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S.I.H.E.</Company>
  <LinksUpToDate>false</LinksUpToDate>
  <CharactersWithSpaces>4112</CharactersWithSpaces>
  <SharedDoc>false</SharedDoc>
  <HLinks>
    <vt:vector size="6" baseType="variant">
      <vt:variant>
        <vt:i4>6226023</vt:i4>
      </vt:variant>
      <vt:variant>
        <vt:i4>3</vt:i4>
      </vt:variant>
      <vt:variant>
        <vt:i4>0</vt:i4>
      </vt:variant>
      <vt:variant>
        <vt:i4>5</vt:i4>
      </vt:variant>
      <vt:variant>
        <vt:lpwstr>mailto:gwynfor.higgins@smu.ac.uk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fad-lc</dc:creator>
  <cp:lastModifiedBy>Kapilan Radhakrishnan</cp:lastModifiedBy>
  <cp:revision>144</cp:revision>
  <cp:lastPrinted>2014-11-07T14:47:00Z</cp:lastPrinted>
  <dcterms:created xsi:type="dcterms:W3CDTF">2014-11-07T15:09:00Z</dcterms:created>
  <dcterms:modified xsi:type="dcterms:W3CDTF">2020-03-31T16:02:00Z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