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8DE6D4" w14:textId="7E620422" w:rsidR="00D5413C" w:rsidRDefault="00D5413C" w:rsidP="00A905CB">
      <w:pPr>
        <w:pStyle w:val="Photo"/>
        <w:jc w:val="left"/>
      </w:pPr>
    </w:p>
    <w:p w14:paraId="6A3D9EDD" w14:textId="582606D8" w:rsidR="001638F6" w:rsidRDefault="001638F6" w:rsidP="005D714A">
      <w:pPr>
        <w:pStyle w:val="Title"/>
      </w:pPr>
    </w:p>
    <w:p w14:paraId="1898B7EB" w14:textId="74467EE5" w:rsidR="00D5413C" w:rsidRPr="00B36DFB" w:rsidRDefault="00322074" w:rsidP="00747418">
      <w:pPr>
        <w:rPr>
          <w:sz w:val="28"/>
          <w:szCs w:val="28"/>
        </w:rPr>
      </w:pPr>
      <w:r>
        <w:rPr>
          <w:sz w:val="36"/>
          <w:szCs w:val="36"/>
        </w:rPr>
        <w:t>Ad</w:t>
      </w:r>
      <w:r w:rsidR="00614F45">
        <w:rPr>
          <w:sz w:val="36"/>
          <w:szCs w:val="36"/>
        </w:rPr>
        <w:t>verse Childhood Experiences.</w:t>
      </w:r>
    </w:p>
    <w:p w14:paraId="786D9865" w14:textId="7B224331" w:rsidR="00D5413C" w:rsidRDefault="00D5413C" w:rsidP="00D5413C">
      <w:pPr>
        <w:pStyle w:val="Heading2"/>
      </w:pPr>
    </w:p>
    <w:p w14:paraId="79245F72" w14:textId="6D5169A6" w:rsidR="00F20DF0" w:rsidRPr="00F20DF0" w:rsidRDefault="009836F9" w:rsidP="00F20DF0">
      <w:pPr>
        <w:rPr>
          <w:sz w:val="28"/>
          <w:szCs w:val="28"/>
        </w:rPr>
      </w:pPr>
      <w:r>
        <w:rPr>
          <w:sz w:val="28"/>
          <w:szCs w:val="28"/>
        </w:rPr>
        <w:t>Introduction</w:t>
      </w:r>
      <w:r w:rsidR="00EC6D54">
        <w:rPr>
          <w:sz w:val="28"/>
          <w:szCs w:val="28"/>
        </w:rPr>
        <w:t>:</w:t>
      </w:r>
    </w:p>
    <w:p w14:paraId="0067FE9B" w14:textId="29F7B563" w:rsidR="00F20DF0" w:rsidRDefault="00A433C0" w:rsidP="00747418">
      <w:pPr>
        <w:rPr>
          <w:sz w:val="28"/>
          <w:szCs w:val="28"/>
        </w:rPr>
      </w:pPr>
      <w:r>
        <w:rPr>
          <w:sz w:val="28"/>
          <w:szCs w:val="28"/>
        </w:rPr>
        <w:t xml:space="preserve">Adverse Childhood Experiences are one of the most </w:t>
      </w:r>
      <w:r w:rsidR="006D511E">
        <w:rPr>
          <w:sz w:val="28"/>
          <w:szCs w:val="28"/>
        </w:rPr>
        <w:t>critical</w:t>
      </w:r>
      <w:r>
        <w:rPr>
          <w:sz w:val="28"/>
          <w:szCs w:val="28"/>
        </w:rPr>
        <w:t xml:space="preserve"> moments of human development.</w:t>
      </w:r>
    </w:p>
    <w:p w14:paraId="644427ED" w14:textId="475DF32C" w:rsidR="00A433C0" w:rsidRDefault="00A433C0" w:rsidP="00747418">
      <w:pPr>
        <w:rPr>
          <w:sz w:val="28"/>
          <w:szCs w:val="28"/>
        </w:rPr>
      </w:pPr>
      <w:r>
        <w:rPr>
          <w:sz w:val="28"/>
          <w:szCs w:val="28"/>
        </w:rPr>
        <w:t xml:space="preserve">The quality of family relationships </w:t>
      </w:r>
      <w:r w:rsidR="00AB7A06">
        <w:rPr>
          <w:sz w:val="28"/>
          <w:szCs w:val="28"/>
        </w:rPr>
        <w:t>and</w:t>
      </w:r>
      <w:r>
        <w:rPr>
          <w:sz w:val="28"/>
          <w:szCs w:val="28"/>
        </w:rPr>
        <w:t xml:space="preserve"> the possibility of receiving support during this </w:t>
      </w:r>
      <w:r w:rsidR="00233E8D">
        <w:rPr>
          <w:sz w:val="28"/>
          <w:szCs w:val="28"/>
        </w:rPr>
        <w:t>period. (</w:t>
      </w:r>
      <w:r w:rsidR="00C6637D">
        <w:rPr>
          <w:sz w:val="28"/>
          <w:szCs w:val="28"/>
        </w:rPr>
        <w:t>Leeman</w:t>
      </w:r>
      <w:r w:rsidR="00970416">
        <w:rPr>
          <w:sz w:val="28"/>
          <w:szCs w:val="28"/>
        </w:rPr>
        <w:t>,</w:t>
      </w:r>
      <w:r w:rsidR="00FF23B0">
        <w:rPr>
          <w:sz w:val="28"/>
          <w:szCs w:val="28"/>
        </w:rPr>
        <w:t xml:space="preserve"> </w:t>
      </w:r>
      <w:r w:rsidR="004E7870">
        <w:rPr>
          <w:sz w:val="28"/>
          <w:szCs w:val="28"/>
        </w:rPr>
        <w:t>2018</w:t>
      </w:r>
      <w:r w:rsidR="009976DE">
        <w:rPr>
          <w:sz w:val="28"/>
          <w:szCs w:val="28"/>
        </w:rPr>
        <w:t>).</w:t>
      </w:r>
      <w:r>
        <w:rPr>
          <w:sz w:val="28"/>
          <w:szCs w:val="28"/>
        </w:rPr>
        <w:t xml:space="preserve"> </w:t>
      </w:r>
      <w:r w:rsidR="000D3482">
        <w:rPr>
          <w:sz w:val="28"/>
          <w:szCs w:val="28"/>
        </w:rPr>
        <w:t>It affected</w:t>
      </w:r>
      <w:r w:rsidR="00251F05">
        <w:rPr>
          <w:sz w:val="28"/>
          <w:szCs w:val="28"/>
        </w:rPr>
        <w:t xml:space="preserve"> our sense of </w:t>
      </w:r>
      <w:r w:rsidR="00B07EA3">
        <w:rPr>
          <w:sz w:val="28"/>
          <w:szCs w:val="28"/>
        </w:rPr>
        <w:t>well-</w:t>
      </w:r>
      <w:r>
        <w:rPr>
          <w:sz w:val="28"/>
          <w:szCs w:val="28"/>
        </w:rPr>
        <w:t xml:space="preserve">being, worth, and </w:t>
      </w:r>
      <w:r w:rsidR="00D63519">
        <w:rPr>
          <w:sz w:val="28"/>
          <w:szCs w:val="28"/>
        </w:rPr>
        <w:t>agency. It</w:t>
      </w:r>
      <w:r w:rsidR="005C7346">
        <w:rPr>
          <w:sz w:val="28"/>
          <w:szCs w:val="28"/>
        </w:rPr>
        <w:t xml:space="preserve"> has to do with consequences</w:t>
      </w:r>
      <w:r w:rsidR="0019785C">
        <w:rPr>
          <w:sz w:val="28"/>
          <w:szCs w:val="28"/>
        </w:rPr>
        <w:t xml:space="preserve"> </w:t>
      </w:r>
      <w:r w:rsidR="000D3482">
        <w:rPr>
          <w:sz w:val="28"/>
          <w:szCs w:val="28"/>
        </w:rPr>
        <w:t>concerning difficulties in adult life and social engagement</w:t>
      </w:r>
      <w:r w:rsidR="00317B85">
        <w:rPr>
          <w:sz w:val="28"/>
          <w:szCs w:val="28"/>
        </w:rPr>
        <w:t>.</w:t>
      </w:r>
      <w:r w:rsidR="00072128">
        <w:rPr>
          <w:sz w:val="28"/>
          <w:szCs w:val="28"/>
        </w:rPr>
        <w:t xml:space="preserve"> </w:t>
      </w:r>
      <w:r w:rsidR="00186E13">
        <w:rPr>
          <w:sz w:val="28"/>
          <w:szCs w:val="28"/>
        </w:rPr>
        <w:t>(</w:t>
      </w:r>
      <w:r w:rsidR="00072128">
        <w:rPr>
          <w:sz w:val="28"/>
          <w:szCs w:val="28"/>
        </w:rPr>
        <w:t>Ca</w:t>
      </w:r>
      <w:r w:rsidR="00186E13">
        <w:rPr>
          <w:sz w:val="28"/>
          <w:szCs w:val="28"/>
        </w:rPr>
        <w:t xml:space="preserve">llaghan and </w:t>
      </w:r>
      <w:r w:rsidR="00256DB5">
        <w:rPr>
          <w:sz w:val="28"/>
          <w:szCs w:val="28"/>
        </w:rPr>
        <w:t>Tottenham</w:t>
      </w:r>
      <w:r w:rsidR="00F84475">
        <w:rPr>
          <w:sz w:val="28"/>
          <w:szCs w:val="28"/>
        </w:rPr>
        <w:t>,</w:t>
      </w:r>
      <w:r w:rsidR="002E2868">
        <w:rPr>
          <w:sz w:val="28"/>
          <w:szCs w:val="28"/>
        </w:rPr>
        <w:t xml:space="preserve"> </w:t>
      </w:r>
      <w:r w:rsidR="00F575CC">
        <w:rPr>
          <w:sz w:val="28"/>
          <w:szCs w:val="28"/>
        </w:rPr>
        <w:t>2016</w:t>
      </w:r>
      <w:r w:rsidR="005331E4">
        <w:rPr>
          <w:sz w:val="28"/>
          <w:szCs w:val="28"/>
        </w:rPr>
        <w:t>,</w:t>
      </w:r>
      <w:r w:rsidR="00E431E6">
        <w:rPr>
          <w:sz w:val="28"/>
          <w:szCs w:val="28"/>
        </w:rPr>
        <w:t xml:space="preserve"> </w:t>
      </w:r>
      <w:r w:rsidR="005440AC">
        <w:rPr>
          <w:sz w:val="28"/>
          <w:szCs w:val="28"/>
        </w:rPr>
        <w:t>p</w:t>
      </w:r>
      <w:r w:rsidR="00E431E6">
        <w:rPr>
          <w:sz w:val="28"/>
          <w:szCs w:val="28"/>
        </w:rPr>
        <w:t>.</w:t>
      </w:r>
      <w:r w:rsidR="006F3BC6">
        <w:rPr>
          <w:sz w:val="28"/>
          <w:szCs w:val="28"/>
        </w:rPr>
        <w:t xml:space="preserve"> 76</w:t>
      </w:r>
      <w:r w:rsidR="00F575CC">
        <w:rPr>
          <w:sz w:val="28"/>
          <w:szCs w:val="28"/>
        </w:rPr>
        <w:t>)</w:t>
      </w:r>
      <w:r w:rsidR="00E431E6">
        <w:rPr>
          <w:sz w:val="28"/>
          <w:szCs w:val="28"/>
        </w:rPr>
        <w:t>.</w:t>
      </w:r>
    </w:p>
    <w:p w14:paraId="744B83E8" w14:textId="3AD16D73" w:rsidR="00AB6A52" w:rsidRDefault="00D27CD2" w:rsidP="00747418">
      <w:pPr>
        <w:rPr>
          <w:sz w:val="28"/>
          <w:szCs w:val="28"/>
        </w:rPr>
      </w:pPr>
      <w:r>
        <w:rPr>
          <w:sz w:val="28"/>
          <w:szCs w:val="28"/>
        </w:rPr>
        <w:t xml:space="preserve">This </w:t>
      </w:r>
      <w:r w:rsidR="009F2AEF">
        <w:rPr>
          <w:sz w:val="28"/>
          <w:szCs w:val="28"/>
        </w:rPr>
        <w:t xml:space="preserve">essay explores Adverse Childhood Experiences </w:t>
      </w:r>
      <w:r w:rsidR="00186820">
        <w:rPr>
          <w:sz w:val="28"/>
          <w:szCs w:val="28"/>
        </w:rPr>
        <w:t>and answers the question.</w:t>
      </w:r>
      <w:r w:rsidR="00EA3A41">
        <w:rPr>
          <w:sz w:val="28"/>
          <w:szCs w:val="28"/>
        </w:rPr>
        <w:t xml:space="preserve"> </w:t>
      </w:r>
      <w:r w:rsidR="00186820">
        <w:rPr>
          <w:sz w:val="28"/>
          <w:szCs w:val="28"/>
        </w:rPr>
        <w:t>What</w:t>
      </w:r>
      <w:r w:rsidR="00EA3A41">
        <w:rPr>
          <w:sz w:val="28"/>
          <w:szCs w:val="28"/>
        </w:rPr>
        <w:t xml:space="preserve"> </w:t>
      </w:r>
      <w:r w:rsidR="00B168EC">
        <w:rPr>
          <w:sz w:val="28"/>
          <w:szCs w:val="28"/>
        </w:rPr>
        <w:t>are ACEs, and what impact do they have</w:t>
      </w:r>
      <w:r w:rsidR="0005563B">
        <w:rPr>
          <w:sz w:val="28"/>
          <w:szCs w:val="28"/>
        </w:rPr>
        <w:t xml:space="preserve"> on society</w:t>
      </w:r>
      <w:r w:rsidR="00497638">
        <w:rPr>
          <w:sz w:val="28"/>
          <w:szCs w:val="28"/>
        </w:rPr>
        <w:t xml:space="preserve">? How </w:t>
      </w:r>
      <w:r w:rsidR="003F5AE2">
        <w:rPr>
          <w:sz w:val="28"/>
          <w:szCs w:val="28"/>
        </w:rPr>
        <w:t>are ACEs important for people</w:t>
      </w:r>
      <w:r w:rsidR="003876AA">
        <w:rPr>
          <w:sz w:val="28"/>
          <w:szCs w:val="28"/>
        </w:rPr>
        <w:t>?</w:t>
      </w:r>
      <w:r w:rsidR="00EA3A41">
        <w:rPr>
          <w:sz w:val="28"/>
          <w:szCs w:val="28"/>
        </w:rPr>
        <w:t xml:space="preserve"> </w:t>
      </w:r>
      <w:r w:rsidR="003876AA">
        <w:rPr>
          <w:sz w:val="28"/>
          <w:szCs w:val="28"/>
        </w:rPr>
        <w:t xml:space="preserve">Why is </w:t>
      </w:r>
      <w:r w:rsidR="00A11A1E">
        <w:rPr>
          <w:sz w:val="28"/>
          <w:szCs w:val="28"/>
        </w:rPr>
        <w:t xml:space="preserve">health and prevention needed </w:t>
      </w:r>
      <w:r w:rsidR="00867235">
        <w:rPr>
          <w:sz w:val="28"/>
          <w:szCs w:val="28"/>
        </w:rPr>
        <w:t>in Wales?</w:t>
      </w:r>
    </w:p>
    <w:p w14:paraId="1C8A57AA" w14:textId="19909852" w:rsidR="0022208D" w:rsidRDefault="00B51890" w:rsidP="00747418">
      <w:pPr>
        <w:rPr>
          <w:sz w:val="28"/>
          <w:szCs w:val="28"/>
        </w:rPr>
      </w:pPr>
      <w:r>
        <w:rPr>
          <w:sz w:val="28"/>
          <w:szCs w:val="28"/>
        </w:rPr>
        <w:t>Background:</w:t>
      </w:r>
    </w:p>
    <w:p w14:paraId="3BA92EC1" w14:textId="1442E06E" w:rsidR="00CC435B" w:rsidRDefault="00FF192C" w:rsidP="00747418">
      <w:pPr>
        <w:rPr>
          <w:sz w:val="28"/>
          <w:szCs w:val="28"/>
        </w:rPr>
      </w:pPr>
      <w:r>
        <w:rPr>
          <w:sz w:val="28"/>
          <w:szCs w:val="28"/>
        </w:rPr>
        <w:t>Adverse Childhood Experiences can profoundly affect present and future health and well-being, and it is recognized as a significant public health concern in Wales</w:t>
      </w:r>
      <w:r w:rsidR="00BE184A">
        <w:rPr>
          <w:sz w:val="28"/>
          <w:szCs w:val="28"/>
        </w:rPr>
        <w:t>.</w:t>
      </w:r>
      <w:r>
        <w:rPr>
          <w:sz w:val="28"/>
          <w:szCs w:val="28"/>
        </w:rPr>
        <w:t xml:space="preserve"> Not appropriate experiences in childhood, such as abuse, domestic or community violence, neglect and dysfunctional home environments, and lack of healthy and stable </w:t>
      </w:r>
      <w:r>
        <w:rPr>
          <w:sz w:val="28"/>
          <w:szCs w:val="28"/>
        </w:rPr>
        <w:lastRenderedPageBreak/>
        <w:t>parental relationships, create health and social problems in generation and coping standards for the new generation, so it means a long-term cycle.  Consequences significantly affected in adulthood include poor educational achievement, consequences in employment and social status, harmful behaviors such as drug use and alcohol consumption, smoking, violence, and crime, and poor sexual behavior</w:t>
      </w:r>
      <w:r w:rsidR="005D2718">
        <w:rPr>
          <w:sz w:val="28"/>
          <w:szCs w:val="28"/>
        </w:rPr>
        <w:t xml:space="preserve"> </w:t>
      </w:r>
      <w:r w:rsidR="00415737">
        <w:rPr>
          <w:sz w:val="28"/>
          <w:szCs w:val="28"/>
        </w:rPr>
        <w:t>(</w:t>
      </w:r>
      <w:r w:rsidR="008B1D76">
        <w:rPr>
          <w:sz w:val="28"/>
          <w:szCs w:val="28"/>
        </w:rPr>
        <w:t>Public Health Wales</w:t>
      </w:r>
      <w:r w:rsidR="00563353">
        <w:rPr>
          <w:sz w:val="28"/>
          <w:szCs w:val="28"/>
        </w:rPr>
        <w:t xml:space="preserve"> </w:t>
      </w:r>
      <w:r w:rsidR="00B76B4E">
        <w:rPr>
          <w:sz w:val="28"/>
          <w:szCs w:val="28"/>
        </w:rPr>
        <w:t>NHS Trust,</w:t>
      </w:r>
      <w:r w:rsidR="00563353">
        <w:rPr>
          <w:sz w:val="28"/>
          <w:szCs w:val="28"/>
        </w:rPr>
        <w:t xml:space="preserve"> </w:t>
      </w:r>
      <w:r w:rsidR="00B76B4E">
        <w:rPr>
          <w:sz w:val="28"/>
          <w:szCs w:val="28"/>
        </w:rPr>
        <w:t>Bangor</w:t>
      </w:r>
      <w:r w:rsidR="00022775">
        <w:rPr>
          <w:sz w:val="28"/>
          <w:szCs w:val="28"/>
        </w:rPr>
        <w:t xml:space="preserve"> Institute,</w:t>
      </w:r>
      <w:r w:rsidR="00EA7790">
        <w:rPr>
          <w:sz w:val="28"/>
          <w:szCs w:val="28"/>
        </w:rPr>
        <w:t xml:space="preserve"> </w:t>
      </w:r>
      <w:proofErr w:type="gramStart"/>
      <w:r w:rsidR="00022775">
        <w:rPr>
          <w:sz w:val="28"/>
          <w:szCs w:val="28"/>
        </w:rPr>
        <w:t>2019</w:t>
      </w:r>
      <w:r w:rsidR="00EA7790">
        <w:rPr>
          <w:sz w:val="28"/>
          <w:szCs w:val="28"/>
        </w:rPr>
        <w:t xml:space="preserve"> </w:t>
      </w:r>
      <w:r w:rsidR="00563353">
        <w:rPr>
          <w:sz w:val="28"/>
          <w:szCs w:val="28"/>
        </w:rPr>
        <w:t>)</w:t>
      </w:r>
      <w:proofErr w:type="gramEnd"/>
      <w:r>
        <w:rPr>
          <w:sz w:val="28"/>
          <w:szCs w:val="28"/>
        </w:rPr>
        <w:t>. Adverse Childhood Experiences increase the risk of developing diseases such as mental illness, cardiovascular diseases, and diabetes</w:t>
      </w:r>
      <w:r w:rsidR="00A13587">
        <w:rPr>
          <w:sz w:val="28"/>
          <w:szCs w:val="28"/>
        </w:rPr>
        <w:t>,</w:t>
      </w:r>
      <w:r w:rsidR="00CB68A4">
        <w:rPr>
          <w:sz w:val="28"/>
          <w:szCs w:val="28"/>
        </w:rPr>
        <w:t xml:space="preserve"> </w:t>
      </w:r>
      <w:r w:rsidR="004D6184">
        <w:rPr>
          <w:sz w:val="28"/>
          <w:szCs w:val="28"/>
        </w:rPr>
        <w:t xml:space="preserve">sexually </w:t>
      </w:r>
      <w:r w:rsidR="00CB68A4">
        <w:rPr>
          <w:sz w:val="28"/>
          <w:szCs w:val="28"/>
        </w:rPr>
        <w:t xml:space="preserve">transmitted </w:t>
      </w:r>
      <w:r w:rsidR="005D2718">
        <w:rPr>
          <w:sz w:val="28"/>
          <w:szCs w:val="28"/>
        </w:rPr>
        <w:t xml:space="preserve">diseases. </w:t>
      </w:r>
      <w:r>
        <w:rPr>
          <w:sz w:val="28"/>
          <w:szCs w:val="28"/>
        </w:rPr>
        <w:t>(</w:t>
      </w:r>
      <w:r w:rsidR="00807BB6">
        <w:rPr>
          <w:sz w:val="28"/>
          <w:szCs w:val="28"/>
        </w:rPr>
        <w:t>Murphy et al.,</w:t>
      </w:r>
      <w:r w:rsidR="005D2718">
        <w:rPr>
          <w:sz w:val="28"/>
          <w:szCs w:val="28"/>
        </w:rPr>
        <w:t>2014).</w:t>
      </w:r>
    </w:p>
    <w:p w14:paraId="6A2E897B" w14:textId="578D805B" w:rsidR="00A910C0" w:rsidRDefault="00E2662F" w:rsidP="00747418">
      <w:pPr>
        <w:rPr>
          <w:sz w:val="28"/>
          <w:szCs w:val="28"/>
        </w:rPr>
      </w:pPr>
      <w:r>
        <w:rPr>
          <w:sz w:val="28"/>
          <w:szCs w:val="28"/>
        </w:rPr>
        <w:t xml:space="preserve">This </w:t>
      </w:r>
      <w:r w:rsidR="006C2233">
        <w:rPr>
          <w:sz w:val="28"/>
          <w:szCs w:val="28"/>
        </w:rPr>
        <w:t>illustrates that</w:t>
      </w:r>
      <w:r w:rsidR="00487AE0">
        <w:rPr>
          <w:sz w:val="28"/>
          <w:szCs w:val="28"/>
        </w:rPr>
        <w:t xml:space="preserve"> p</w:t>
      </w:r>
      <w:r w:rsidR="002C600F">
        <w:rPr>
          <w:sz w:val="28"/>
          <w:szCs w:val="28"/>
        </w:rPr>
        <w:t xml:space="preserve">reventing </w:t>
      </w:r>
      <w:r w:rsidR="00CC1E1A">
        <w:rPr>
          <w:sz w:val="28"/>
          <w:szCs w:val="28"/>
        </w:rPr>
        <w:t xml:space="preserve">and </w:t>
      </w:r>
      <w:r w:rsidR="00D52370">
        <w:rPr>
          <w:sz w:val="28"/>
          <w:szCs w:val="28"/>
        </w:rPr>
        <w:t>promoting</w:t>
      </w:r>
      <w:r w:rsidR="00CC1E1A">
        <w:rPr>
          <w:sz w:val="28"/>
          <w:szCs w:val="28"/>
        </w:rPr>
        <w:t xml:space="preserve"> health and </w:t>
      </w:r>
      <w:r w:rsidR="00D52370">
        <w:rPr>
          <w:sz w:val="28"/>
          <w:szCs w:val="28"/>
        </w:rPr>
        <w:t xml:space="preserve">well-being </w:t>
      </w:r>
      <w:r w:rsidR="00690CEA">
        <w:rPr>
          <w:sz w:val="28"/>
          <w:szCs w:val="28"/>
        </w:rPr>
        <w:t>is needed in</w:t>
      </w:r>
      <w:r w:rsidR="00D52370">
        <w:rPr>
          <w:sz w:val="28"/>
          <w:szCs w:val="28"/>
        </w:rPr>
        <w:t xml:space="preserve"> Wales</w:t>
      </w:r>
      <w:r w:rsidR="00690CEA">
        <w:rPr>
          <w:sz w:val="28"/>
          <w:szCs w:val="28"/>
        </w:rPr>
        <w:t xml:space="preserve"> because</w:t>
      </w:r>
      <w:r w:rsidR="00101521">
        <w:rPr>
          <w:sz w:val="28"/>
          <w:szCs w:val="28"/>
        </w:rPr>
        <w:t xml:space="preserve"> </w:t>
      </w:r>
      <w:r w:rsidR="002007DA">
        <w:rPr>
          <w:sz w:val="28"/>
          <w:szCs w:val="28"/>
        </w:rPr>
        <w:t xml:space="preserve">it </w:t>
      </w:r>
      <w:r w:rsidR="00101521">
        <w:rPr>
          <w:sz w:val="28"/>
          <w:szCs w:val="28"/>
        </w:rPr>
        <w:t>can improve health</w:t>
      </w:r>
      <w:r w:rsidR="008F3C23">
        <w:rPr>
          <w:sz w:val="28"/>
          <w:szCs w:val="28"/>
        </w:rPr>
        <w:t xml:space="preserve"> across </w:t>
      </w:r>
      <w:r w:rsidR="00A361CA">
        <w:rPr>
          <w:sz w:val="28"/>
          <w:szCs w:val="28"/>
        </w:rPr>
        <w:t>the whole life course</w:t>
      </w:r>
      <w:r w:rsidR="00B6102D">
        <w:rPr>
          <w:sz w:val="28"/>
          <w:szCs w:val="28"/>
        </w:rPr>
        <w:t>,</w:t>
      </w:r>
      <w:r w:rsidR="00557E54">
        <w:rPr>
          <w:sz w:val="28"/>
          <w:szCs w:val="28"/>
        </w:rPr>
        <w:t xml:space="preserve"> so </w:t>
      </w:r>
      <w:r w:rsidR="004B07A6">
        <w:rPr>
          <w:sz w:val="28"/>
          <w:szCs w:val="28"/>
        </w:rPr>
        <w:t>it</w:t>
      </w:r>
      <w:r w:rsidR="00557E54">
        <w:rPr>
          <w:sz w:val="28"/>
          <w:szCs w:val="28"/>
        </w:rPr>
        <w:t xml:space="preserve"> </w:t>
      </w:r>
      <w:r w:rsidR="00F546EC">
        <w:rPr>
          <w:sz w:val="28"/>
          <w:szCs w:val="28"/>
        </w:rPr>
        <w:t>benefits</w:t>
      </w:r>
      <w:r w:rsidR="00C50776">
        <w:rPr>
          <w:sz w:val="28"/>
          <w:szCs w:val="28"/>
        </w:rPr>
        <w:t xml:space="preserve"> </w:t>
      </w:r>
      <w:r w:rsidR="003F7BCC">
        <w:rPr>
          <w:sz w:val="28"/>
          <w:szCs w:val="28"/>
        </w:rPr>
        <w:t xml:space="preserve">the </w:t>
      </w:r>
      <w:r w:rsidR="00B6102D">
        <w:rPr>
          <w:sz w:val="28"/>
          <w:szCs w:val="28"/>
        </w:rPr>
        <w:t xml:space="preserve">National Health </w:t>
      </w:r>
      <w:r w:rsidR="00344831">
        <w:rPr>
          <w:sz w:val="28"/>
          <w:szCs w:val="28"/>
        </w:rPr>
        <w:t xml:space="preserve">Service </w:t>
      </w:r>
      <w:r w:rsidR="00552DB6">
        <w:rPr>
          <w:sz w:val="28"/>
          <w:szCs w:val="28"/>
        </w:rPr>
        <w:t>Wales</w:t>
      </w:r>
      <w:r w:rsidR="00765766">
        <w:rPr>
          <w:sz w:val="28"/>
          <w:szCs w:val="28"/>
        </w:rPr>
        <w:t xml:space="preserve"> by</w:t>
      </w:r>
      <w:r w:rsidR="003F7BCC">
        <w:rPr>
          <w:sz w:val="28"/>
          <w:szCs w:val="28"/>
        </w:rPr>
        <w:t xml:space="preserve"> re</w:t>
      </w:r>
      <w:r w:rsidR="004B07A6">
        <w:rPr>
          <w:sz w:val="28"/>
          <w:szCs w:val="28"/>
        </w:rPr>
        <w:t>ducing</w:t>
      </w:r>
      <w:r w:rsidR="00765766">
        <w:rPr>
          <w:sz w:val="28"/>
          <w:szCs w:val="28"/>
        </w:rPr>
        <w:t xml:space="preserve"> costs</w:t>
      </w:r>
      <w:r w:rsidR="004B07A6">
        <w:rPr>
          <w:sz w:val="28"/>
          <w:szCs w:val="28"/>
        </w:rPr>
        <w:t xml:space="preserve"> and</w:t>
      </w:r>
      <w:r w:rsidR="00795C19">
        <w:rPr>
          <w:sz w:val="28"/>
          <w:szCs w:val="28"/>
        </w:rPr>
        <w:t xml:space="preserve"> pre</w:t>
      </w:r>
      <w:r w:rsidR="003C21A0">
        <w:rPr>
          <w:sz w:val="28"/>
          <w:szCs w:val="28"/>
        </w:rPr>
        <w:t>venting pressures with treatment.</w:t>
      </w:r>
      <w:r w:rsidR="00F27161">
        <w:rPr>
          <w:sz w:val="28"/>
          <w:szCs w:val="28"/>
        </w:rPr>
        <w:t xml:space="preserve"> </w:t>
      </w:r>
      <w:r w:rsidR="007A47ED">
        <w:rPr>
          <w:sz w:val="28"/>
          <w:szCs w:val="28"/>
        </w:rPr>
        <w:t xml:space="preserve">Another essential </w:t>
      </w:r>
      <w:r w:rsidR="006C2233">
        <w:rPr>
          <w:sz w:val="28"/>
          <w:szCs w:val="28"/>
        </w:rPr>
        <w:t xml:space="preserve">point </w:t>
      </w:r>
      <w:r w:rsidR="00CB36E6">
        <w:rPr>
          <w:sz w:val="28"/>
          <w:szCs w:val="28"/>
        </w:rPr>
        <w:t xml:space="preserve">is that it </w:t>
      </w:r>
      <w:r w:rsidR="006C2233">
        <w:rPr>
          <w:sz w:val="28"/>
          <w:szCs w:val="28"/>
        </w:rPr>
        <w:t>improves</w:t>
      </w:r>
      <w:r w:rsidR="00E60F26">
        <w:rPr>
          <w:sz w:val="28"/>
          <w:szCs w:val="28"/>
        </w:rPr>
        <w:t xml:space="preserve"> </w:t>
      </w:r>
      <w:r w:rsidR="001A087D">
        <w:rPr>
          <w:sz w:val="28"/>
          <w:szCs w:val="28"/>
        </w:rPr>
        <w:t>well-being</w:t>
      </w:r>
      <w:r w:rsidR="00E60F26">
        <w:rPr>
          <w:sz w:val="28"/>
          <w:szCs w:val="28"/>
        </w:rPr>
        <w:t xml:space="preserve"> and </w:t>
      </w:r>
      <w:r w:rsidR="001A087D">
        <w:rPr>
          <w:sz w:val="28"/>
          <w:szCs w:val="28"/>
        </w:rPr>
        <w:t>social communication, which</w:t>
      </w:r>
      <w:r w:rsidR="00494AA3">
        <w:rPr>
          <w:sz w:val="28"/>
          <w:szCs w:val="28"/>
        </w:rPr>
        <w:t xml:space="preserve"> </w:t>
      </w:r>
      <w:r w:rsidR="00FB6FCB">
        <w:rPr>
          <w:sz w:val="28"/>
          <w:szCs w:val="28"/>
        </w:rPr>
        <w:t>helps</w:t>
      </w:r>
      <w:r w:rsidR="00494AA3">
        <w:rPr>
          <w:sz w:val="28"/>
          <w:szCs w:val="28"/>
        </w:rPr>
        <w:t xml:space="preserve"> </w:t>
      </w:r>
      <w:r w:rsidR="00DA4266">
        <w:rPr>
          <w:sz w:val="28"/>
          <w:szCs w:val="28"/>
        </w:rPr>
        <w:t xml:space="preserve">education </w:t>
      </w:r>
      <w:r w:rsidR="00D54725">
        <w:rPr>
          <w:sz w:val="28"/>
          <w:szCs w:val="28"/>
        </w:rPr>
        <w:t>and</w:t>
      </w:r>
      <w:r w:rsidR="00FA1096">
        <w:rPr>
          <w:sz w:val="28"/>
          <w:szCs w:val="28"/>
        </w:rPr>
        <w:t xml:space="preserve"> </w:t>
      </w:r>
      <w:r w:rsidR="00907AD8">
        <w:rPr>
          <w:sz w:val="28"/>
          <w:szCs w:val="28"/>
        </w:rPr>
        <w:t>gives</w:t>
      </w:r>
      <w:r w:rsidR="00FA1096">
        <w:rPr>
          <w:sz w:val="28"/>
          <w:szCs w:val="28"/>
        </w:rPr>
        <w:t xml:space="preserve"> </w:t>
      </w:r>
      <w:r w:rsidR="00907AD8">
        <w:rPr>
          <w:sz w:val="28"/>
          <w:szCs w:val="28"/>
        </w:rPr>
        <w:t xml:space="preserve">a </w:t>
      </w:r>
      <w:r w:rsidR="00FA1096">
        <w:rPr>
          <w:sz w:val="28"/>
          <w:szCs w:val="28"/>
        </w:rPr>
        <w:t xml:space="preserve">ticket </w:t>
      </w:r>
      <w:r w:rsidR="00D54725">
        <w:rPr>
          <w:sz w:val="28"/>
          <w:szCs w:val="28"/>
        </w:rPr>
        <w:t>to</w:t>
      </w:r>
      <w:r w:rsidR="00FA1096">
        <w:rPr>
          <w:sz w:val="28"/>
          <w:szCs w:val="28"/>
        </w:rPr>
        <w:t xml:space="preserve"> future </w:t>
      </w:r>
      <w:r w:rsidR="001A087D">
        <w:rPr>
          <w:sz w:val="28"/>
          <w:szCs w:val="28"/>
        </w:rPr>
        <w:t>higher</w:t>
      </w:r>
      <w:r w:rsidR="00FA1096">
        <w:rPr>
          <w:sz w:val="28"/>
          <w:szCs w:val="28"/>
        </w:rPr>
        <w:t xml:space="preserve"> </w:t>
      </w:r>
      <w:r w:rsidR="006C2233">
        <w:rPr>
          <w:sz w:val="28"/>
          <w:szCs w:val="28"/>
        </w:rPr>
        <w:t>education. Moreover,</w:t>
      </w:r>
      <w:r w:rsidR="00B32053">
        <w:rPr>
          <w:sz w:val="28"/>
          <w:szCs w:val="28"/>
        </w:rPr>
        <w:t xml:space="preserve"> </w:t>
      </w:r>
      <w:r w:rsidR="006C2233">
        <w:rPr>
          <w:sz w:val="28"/>
          <w:szCs w:val="28"/>
        </w:rPr>
        <w:t>h</w:t>
      </w:r>
      <w:r w:rsidR="00B32053">
        <w:rPr>
          <w:sz w:val="28"/>
          <w:szCs w:val="28"/>
        </w:rPr>
        <w:t>igher</w:t>
      </w:r>
      <w:r w:rsidR="000F223B">
        <w:rPr>
          <w:sz w:val="28"/>
          <w:szCs w:val="28"/>
        </w:rPr>
        <w:t xml:space="preserve"> education </w:t>
      </w:r>
      <w:r w:rsidR="00D45C63">
        <w:rPr>
          <w:sz w:val="28"/>
          <w:szCs w:val="28"/>
        </w:rPr>
        <w:t xml:space="preserve">allows </w:t>
      </w:r>
      <w:r w:rsidR="006C2233">
        <w:rPr>
          <w:sz w:val="28"/>
          <w:szCs w:val="28"/>
        </w:rPr>
        <w:t>one to find</w:t>
      </w:r>
      <w:r w:rsidR="000F223B">
        <w:rPr>
          <w:sz w:val="28"/>
          <w:szCs w:val="28"/>
        </w:rPr>
        <w:t xml:space="preserve"> </w:t>
      </w:r>
      <w:r w:rsidR="00CA1805">
        <w:rPr>
          <w:sz w:val="28"/>
          <w:szCs w:val="28"/>
        </w:rPr>
        <w:t xml:space="preserve">good work with </w:t>
      </w:r>
      <w:r w:rsidR="00B32053">
        <w:rPr>
          <w:sz w:val="28"/>
          <w:szCs w:val="28"/>
        </w:rPr>
        <w:t xml:space="preserve">a </w:t>
      </w:r>
      <w:r w:rsidR="00CA1805">
        <w:rPr>
          <w:sz w:val="28"/>
          <w:szCs w:val="28"/>
        </w:rPr>
        <w:t>stable income.</w:t>
      </w:r>
      <w:r w:rsidR="00B32053">
        <w:rPr>
          <w:sz w:val="28"/>
          <w:szCs w:val="28"/>
        </w:rPr>
        <w:t xml:space="preserve"> </w:t>
      </w:r>
      <w:r w:rsidR="006C2233">
        <w:rPr>
          <w:sz w:val="28"/>
          <w:szCs w:val="28"/>
        </w:rPr>
        <w:t>Subse</w:t>
      </w:r>
      <w:r w:rsidR="003055FE">
        <w:rPr>
          <w:sz w:val="28"/>
          <w:szCs w:val="28"/>
        </w:rPr>
        <w:t>quently</w:t>
      </w:r>
      <w:r w:rsidR="00BD0678">
        <w:rPr>
          <w:sz w:val="28"/>
          <w:szCs w:val="28"/>
        </w:rPr>
        <w:t>,</w:t>
      </w:r>
      <w:r w:rsidR="00B32053">
        <w:rPr>
          <w:sz w:val="28"/>
          <w:szCs w:val="28"/>
        </w:rPr>
        <w:t xml:space="preserve"> </w:t>
      </w:r>
      <w:r w:rsidR="00273BF3">
        <w:rPr>
          <w:sz w:val="28"/>
          <w:szCs w:val="28"/>
        </w:rPr>
        <w:t>regular</w:t>
      </w:r>
      <w:r w:rsidR="00B32053">
        <w:rPr>
          <w:sz w:val="28"/>
          <w:szCs w:val="28"/>
        </w:rPr>
        <w:t xml:space="preserve"> income gives </w:t>
      </w:r>
      <w:r w:rsidR="00B93792">
        <w:rPr>
          <w:sz w:val="28"/>
          <w:szCs w:val="28"/>
        </w:rPr>
        <w:t xml:space="preserve">a </w:t>
      </w:r>
      <w:r w:rsidR="00B32053">
        <w:rPr>
          <w:sz w:val="28"/>
          <w:szCs w:val="28"/>
        </w:rPr>
        <w:t xml:space="preserve">better perspective </w:t>
      </w:r>
      <w:r w:rsidR="00B93792">
        <w:rPr>
          <w:sz w:val="28"/>
          <w:szCs w:val="28"/>
        </w:rPr>
        <w:t xml:space="preserve">on creating </w:t>
      </w:r>
      <w:r w:rsidR="00127931">
        <w:rPr>
          <w:sz w:val="28"/>
          <w:szCs w:val="28"/>
        </w:rPr>
        <w:t xml:space="preserve">a </w:t>
      </w:r>
      <w:r w:rsidR="00B93792">
        <w:rPr>
          <w:sz w:val="28"/>
          <w:szCs w:val="28"/>
        </w:rPr>
        <w:t xml:space="preserve">healthy and safe </w:t>
      </w:r>
      <w:r w:rsidR="00873E9F">
        <w:rPr>
          <w:sz w:val="28"/>
          <w:szCs w:val="28"/>
        </w:rPr>
        <w:t>environment for individual family</w:t>
      </w:r>
      <w:r w:rsidR="00127931">
        <w:rPr>
          <w:sz w:val="28"/>
          <w:szCs w:val="28"/>
        </w:rPr>
        <w:t xml:space="preserve"> members, giving perspective to </w:t>
      </w:r>
      <w:r w:rsidR="005B69D6">
        <w:rPr>
          <w:sz w:val="28"/>
          <w:szCs w:val="28"/>
        </w:rPr>
        <w:t>developing</w:t>
      </w:r>
      <w:r w:rsidR="00127931">
        <w:rPr>
          <w:sz w:val="28"/>
          <w:szCs w:val="28"/>
        </w:rPr>
        <w:t xml:space="preserve"> children's </w:t>
      </w:r>
      <w:r w:rsidR="00D54725">
        <w:rPr>
          <w:sz w:val="28"/>
          <w:szCs w:val="28"/>
        </w:rPr>
        <w:t>futures</w:t>
      </w:r>
      <w:r w:rsidR="00127931">
        <w:rPr>
          <w:sz w:val="28"/>
          <w:szCs w:val="28"/>
        </w:rPr>
        <w:t>.</w:t>
      </w:r>
      <w:r w:rsidR="00F9305D">
        <w:rPr>
          <w:sz w:val="28"/>
          <w:szCs w:val="28"/>
        </w:rPr>
        <w:t xml:space="preserve"> </w:t>
      </w:r>
      <w:r w:rsidR="00BD0678">
        <w:rPr>
          <w:sz w:val="28"/>
          <w:szCs w:val="28"/>
        </w:rPr>
        <w:t>Furthermore,</w:t>
      </w:r>
      <w:r w:rsidR="001008FA">
        <w:rPr>
          <w:sz w:val="28"/>
          <w:szCs w:val="28"/>
        </w:rPr>
        <w:t xml:space="preserve"> r</w:t>
      </w:r>
      <w:r w:rsidR="00CB3721">
        <w:rPr>
          <w:sz w:val="28"/>
          <w:szCs w:val="28"/>
        </w:rPr>
        <w:t>educing</w:t>
      </w:r>
      <w:r w:rsidR="000E1DB0">
        <w:rPr>
          <w:sz w:val="28"/>
          <w:szCs w:val="28"/>
        </w:rPr>
        <w:t xml:space="preserve"> or </w:t>
      </w:r>
      <w:r w:rsidR="007F3024">
        <w:rPr>
          <w:sz w:val="28"/>
          <w:szCs w:val="28"/>
        </w:rPr>
        <w:t>changing</w:t>
      </w:r>
      <w:r w:rsidR="000E1DB0">
        <w:rPr>
          <w:sz w:val="28"/>
          <w:szCs w:val="28"/>
        </w:rPr>
        <w:t xml:space="preserve"> toxic </w:t>
      </w:r>
      <w:r w:rsidR="00907AD8">
        <w:rPr>
          <w:sz w:val="28"/>
          <w:szCs w:val="28"/>
        </w:rPr>
        <w:t>behaviors</w:t>
      </w:r>
      <w:r w:rsidR="00180889">
        <w:rPr>
          <w:sz w:val="28"/>
          <w:szCs w:val="28"/>
        </w:rPr>
        <w:t xml:space="preserve"> such as</w:t>
      </w:r>
      <w:r w:rsidR="00EE15E5">
        <w:rPr>
          <w:sz w:val="28"/>
          <w:szCs w:val="28"/>
        </w:rPr>
        <w:t xml:space="preserve"> abuse</w:t>
      </w:r>
      <w:r w:rsidR="00180889">
        <w:rPr>
          <w:sz w:val="28"/>
          <w:szCs w:val="28"/>
        </w:rPr>
        <w:t xml:space="preserve"> </w:t>
      </w:r>
      <w:r w:rsidR="00BF0CB9">
        <w:rPr>
          <w:sz w:val="28"/>
          <w:szCs w:val="28"/>
        </w:rPr>
        <w:t xml:space="preserve">of </w:t>
      </w:r>
      <w:r w:rsidR="00180889">
        <w:rPr>
          <w:sz w:val="28"/>
          <w:szCs w:val="28"/>
        </w:rPr>
        <w:t>drugs</w:t>
      </w:r>
      <w:r w:rsidR="00EE15E5">
        <w:rPr>
          <w:sz w:val="28"/>
          <w:szCs w:val="28"/>
        </w:rPr>
        <w:t xml:space="preserve"> </w:t>
      </w:r>
      <w:r w:rsidR="00425F42">
        <w:rPr>
          <w:sz w:val="28"/>
          <w:szCs w:val="28"/>
        </w:rPr>
        <w:t>or</w:t>
      </w:r>
      <w:r w:rsidR="00EE15E5">
        <w:rPr>
          <w:sz w:val="28"/>
          <w:szCs w:val="28"/>
        </w:rPr>
        <w:t xml:space="preserve"> </w:t>
      </w:r>
      <w:r w:rsidR="006E62D4">
        <w:rPr>
          <w:sz w:val="28"/>
          <w:szCs w:val="28"/>
        </w:rPr>
        <w:t>alcohol</w:t>
      </w:r>
      <w:r w:rsidR="00BF0CB9">
        <w:rPr>
          <w:sz w:val="28"/>
          <w:szCs w:val="28"/>
        </w:rPr>
        <w:t xml:space="preserve"> </w:t>
      </w:r>
      <w:r w:rsidR="00425F42">
        <w:rPr>
          <w:sz w:val="28"/>
          <w:szCs w:val="28"/>
        </w:rPr>
        <w:t xml:space="preserve">and </w:t>
      </w:r>
      <w:r w:rsidR="00BF0CB9">
        <w:rPr>
          <w:sz w:val="28"/>
          <w:szCs w:val="28"/>
        </w:rPr>
        <w:t>violent abuse</w:t>
      </w:r>
      <w:r w:rsidR="00D45C63">
        <w:rPr>
          <w:sz w:val="28"/>
          <w:szCs w:val="28"/>
        </w:rPr>
        <w:t xml:space="preserve"> </w:t>
      </w:r>
      <w:r w:rsidR="00D97A88">
        <w:rPr>
          <w:sz w:val="28"/>
          <w:szCs w:val="28"/>
        </w:rPr>
        <w:t>gives</w:t>
      </w:r>
      <w:r w:rsidR="00D45C63">
        <w:rPr>
          <w:sz w:val="28"/>
          <w:szCs w:val="28"/>
        </w:rPr>
        <w:t xml:space="preserve"> perspective for</w:t>
      </w:r>
      <w:r w:rsidR="007F3024">
        <w:rPr>
          <w:sz w:val="28"/>
          <w:szCs w:val="28"/>
        </w:rPr>
        <w:t xml:space="preserve"> a healthy home environment</w:t>
      </w:r>
      <w:r w:rsidR="00D97A88">
        <w:rPr>
          <w:sz w:val="28"/>
          <w:szCs w:val="28"/>
        </w:rPr>
        <w:t xml:space="preserve"> and healthy </w:t>
      </w:r>
      <w:r w:rsidR="00394234">
        <w:rPr>
          <w:sz w:val="28"/>
          <w:szCs w:val="28"/>
        </w:rPr>
        <w:t>relationship</w:t>
      </w:r>
      <w:r w:rsidR="00D97A88">
        <w:rPr>
          <w:sz w:val="28"/>
          <w:szCs w:val="28"/>
        </w:rPr>
        <w:t xml:space="preserve"> between </w:t>
      </w:r>
      <w:r w:rsidR="00394234">
        <w:rPr>
          <w:sz w:val="28"/>
          <w:szCs w:val="28"/>
        </w:rPr>
        <w:t>parents and children.</w:t>
      </w:r>
      <w:r w:rsidR="00CB3721">
        <w:rPr>
          <w:sz w:val="28"/>
          <w:szCs w:val="28"/>
        </w:rPr>
        <w:t xml:space="preserve"> </w:t>
      </w:r>
      <w:r w:rsidR="007F3F16">
        <w:rPr>
          <w:sz w:val="28"/>
          <w:szCs w:val="28"/>
        </w:rPr>
        <w:t xml:space="preserve"> Additionally</w:t>
      </w:r>
      <w:r w:rsidR="00BD0678">
        <w:rPr>
          <w:sz w:val="28"/>
          <w:szCs w:val="28"/>
        </w:rPr>
        <w:t>,</w:t>
      </w:r>
      <w:r w:rsidR="007F3F16">
        <w:rPr>
          <w:sz w:val="28"/>
          <w:szCs w:val="28"/>
        </w:rPr>
        <w:t xml:space="preserve"> h</w:t>
      </w:r>
      <w:r w:rsidR="00CB3721">
        <w:rPr>
          <w:sz w:val="28"/>
          <w:szCs w:val="28"/>
        </w:rPr>
        <w:t xml:space="preserve">ealthy </w:t>
      </w:r>
      <w:r w:rsidR="00C134BC">
        <w:rPr>
          <w:sz w:val="28"/>
          <w:szCs w:val="28"/>
        </w:rPr>
        <w:t>relationships</w:t>
      </w:r>
      <w:r w:rsidR="004439CA">
        <w:rPr>
          <w:sz w:val="28"/>
          <w:szCs w:val="28"/>
        </w:rPr>
        <w:t xml:space="preserve"> </w:t>
      </w:r>
      <w:r w:rsidR="006E62D4">
        <w:rPr>
          <w:sz w:val="28"/>
          <w:szCs w:val="28"/>
        </w:rPr>
        <w:t>at</w:t>
      </w:r>
      <w:r w:rsidR="0086154C">
        <w:rPr>
          <w:sz w:val="28"/>
          <w:szCs w:val="28"/>
        </w:rPr>
        <w:t xml:space="preserve"> home reduce </w:t>
      </w:r>
      <w:r w:rsidR="00C134BC">
        <w:rPr>
          <w:sz w:val="28"/>
          <w:szCs w:val="28"/>
        </w:rPr>
        <w:t xml:space="preserve">the </w:t>
      </w:r>
      <w:r w:rsidR="0086154C">
        <w:rPr>
          <w:sz w:val="28"/>
          <w:szCs w:val="28"/>
        </w:rPr>
        <w:t xml:space="preserve">risk </w:t>
      </w:r>
      <w:r w:rsidR="00BA0BA3">
        <w:rPr>
          <w:sz w:val="28"/>
          <w:szCs w:val="28"/>
        </w:rPr>
        <w:t>of how new generations parent their children, minimize public anti-social behavior,</w:t>
      </w:r>
      <w:r w:rsidR="00F332B6">
        <w:rPr>
          <w:sz w:val="28"/>
          <w:szCs w:val="28"/>
        </w:rPr>
        <w:t xml:space="preserve"> and benefit public services </w:t>
      </w:r>
      <w:r w:rsidR="00D30FE6">
        <w:rPr>
          <w:sz w:val="28"/>
          <w:szCs w:val="28"/>
        </w:rPr>
        <w:t>by reducing</w:t>
      </w:r>
      <w:r w:rsidR="00F332B6">
        <w:rPr>
          <w:sz w:val="28"/>
          <w:szCs w:val="28"/>
        </w:rPr>
        <w:t xml:space="preserve"> </w:t>
      </w:r>
      <w:r w:rsidR="00B5553D">
        <w:rPr>
          <w:sz w:val="28"/>
          <w:szCs w:val="28"/>
        </w:rPr>
        <w:t xml:space="preserve">general </w:t>
      </w:r>
      <w:r w:rsidR="00C46233">
        <w:rPr>
          <w:sz w:val="28"/>
          <w:szCs w:val="28"/>
        </w:rPr>
        <w:t>costs</w:t>
      </w:r>
      <w:r w:rsidR="00B5553D">
        <w:rPr>
          <w:sz w:val="28"/>
          <w:szCs w:val="28"/>
        </w:rPr>
        <w:t xml:space="preserve"> for institutions like police</w:t>
      </w:r>
      <w:r w:rsidR="00C46233">
        <w:rPr>
          <w:sz w:val="28"/>
          <w:szCs w:val="28"/>
        </w:rPr>
        <w:t xml:space="preserve">, </w:t>
      </w:r>
      <w:r w:rsidR="006E65C1">
        <w:rPr>
          <w:sz w:val="28"/>
          <w:szCs w:val="28"/>
        </w:rPr>
        <w:t>courts</w:t>
      </w:r>
      <w:r w:rsidR="009F2476">
        <w:rPr>
          <w:sz w:val="28"/>
          <w:szCs w:val="28"/>
        </w:rPr>
        <w:t>,</w:t>
      </w:r>
      <w:r w:rsidR="00F332B6">
        <w:rPr>
          <w:sz w:val="28"/>
          <w:szCs w:val="28"/>
        </w:rPr>
        <w:t xml:space="preserve"> </w:t>
      </w:r>
      <w:r w:rsidR="00000D6E">
        <w:rPr>
          <w:sz w:val="28"/>
          <w:szCs w:val="28"/>
        </w:rPr>
        <w:t xml:space="preserve">reducing </w:t>
      </w:r>
      <w:r w:rsidR="00F332B6">
        <w:rPr>
          <w:sz w:val="28"/>
          <w:szCs w:val="28"/>
        </w:rPr>
        <w:t>intervention</w:t>
      </w:r>
      <w:r w:rsidR="009F2476">
        <w:rPr>
          <w:sz w:val="28"/>
          <w:szCs w:val="28"/>
        </w:rPr>
        <w:t xml:space="preserve"> </w:t>
      </w:r>
      <w:r w:rsidR="00000D6E">
        <w:rPr>
          <w:sz w:val="28"/>
          <w:szCs w:val="28"/>
        </w:rPr>
        <w:t>levels for public authority</w:t>
      </w:r>
      <w:r w:rsidR="007045C9">
        <w:rPr>
          <w:sz w:val="28"/>
          <w:szCs w:val="28"/>
        </w:rPr>
        <w:t>.</w:t>
      </w:r>
      <w:r w:rsidR="006E65C1">
        <w:rPr>
          <w:sz w:val="28"/>
          <w:szCs w:val="28"/>
        </w:rPr>
        <w:t xml:space="preserve"> </w:t>
      </w:r>
      <w:r w:rsidR="005D1ACD">
        <w:rPr>
          <w:sz w:val="28"/>
          <w:szCs w:val="28"/>
        </w:rPr>
        <w:t>(Public</w:t>
      </w:r>
      <w:r w:rsidR="00C76794">
        <w:rPr>
          <w:sz w:val="28"/>
          <w:szCs w:val="28"/>
        </w:rPr>
        <w:t xml:space="preserve"> Health </w:t>
      </w:r>
      <w:r w:rsidR="00BD0678">
        <w:rPr>
          <w:sz w:val="28"/>
          <w:szCs w:val="28"/>
        </w:rPr>
        <w:t>Wales</w:t>
      </w:r>
      <w:r w:rsidR="0083394E">
        <w:rPr>
          <w:sz w:val="28"/>
          <w:szCs w:val="28"/>
        </w:rPr>
        <w:t>,</w:t>
      </w:r>
      <w:r w:rsidR="005D1ACD">
        <w:rPr>
          <w:sz w:val="28"/>
          <w:szCs w:val="28"/>
        </w:rPr>
        <w:t xml:space="preserve"> NHS Trust</w:t>
      </w:r>
      <w:r w:rsidR="001B299D">
        <w:rPr>
          <w:sz w:val="28"/>
          <w:szCs w:val="28"/>
        </w:rPr>
        <w:t>,</w:t>
      </w:r>
      <w:r w:rsidR="00BD0678">
        <w:rPr>
          <w:sz w:val="28"/>
          <w:szCs w:val="28"/>
        </w:rPr>
        <w:t xml:space="preserve"> </w:t>
      </w:r>
      <w:r w:rsidR="00035BB8">
        <w:rPr>
          <w:sz w:val="28"/>
          <w:szCs w:val="28"/>
        </w:rPr>
        <w:t>2015</w:t>
      </w:r>
      <w:r w:rsidR="00BD0678">
        <w:rPr>
          <w:sz w:val="28"/>
          <w:szCs w:val="28"/>
        </w:rPr>
        <w:t>)</w:t>
      </w:r>
      <w:r w:rsidR="00D35DFC">
        <w:rPr>
          <w:sz w:val="28"/>
          <w:szCs w:val="28"/>
        </w:rPr>
        <w:t xml:space="preserve">                  </w:t>
      </w:r>
      <w:r w:rsidR="00C05DA4">
        <w:rPr>
          <w:sz w:val="28"/>
          <w:szCs w:val="28"/>
        </w:rPr>
        <w:t xml:space="preserve">            </w:t>
      </w:r>
      <w:r w:rsidR="008766E1">
        <w:rPr>
          <w:sz w:val="28"/>
          <w:szCs w:val="28"/>
        </w:rPr>
        <w:t xml:space="preserve">                               </w:t>
      </w:r>
      <w:r w:rsidR="00A76CDB">
        <w:rPr>
          <w:sz w:val="28"/>
          <w:szCs w:val="28"/>
        </w:rPr>
        <w:t xml:space="preserve">  </w:t>
      </w:r>
      <w:r w:rsidR="00C05DA4">
        <w:rPr>
          <w:sz w:val="28"/>
          <w:szCs w:val="28"/>
        </w:rPr>
        <w:t xml:space="preserve"> </w:t>
      </w:r>
      <w:r w:rsidR="00140381">
        <w:rPr>
          <w:sz w:val="28"/>
          <w:szCs w:val="28"/>
        </w:rPr>
        <w:t xml:space="preserve">                         </w:t>
      </w:r>
      <w:r w:rsidR="00BD0678">
        <w:rPr>
          <w:sz w:val="28"/>
          <w:szCs w:val="28"/>
        </w:rPr>
        <w:t xml:space="preserve"> As seen in</w:t>
      </w:r>
      <w:r w:rsidR="003662E9">
        <w:rPr>
          <w:sz w:val="28"/>
          <w:szCs w:val="28"/>
        </w:rPr>
        <w:t xml:space="preserve"> </w:t>
      </w:r>
      <w:r w:rsidR="00E17CCB">
        <w:rPr>
          <w:sz w:val="28"/>
          <w:szCs w:val="28"/>
        </w:rPr>
        <w:t>Health prom</w:t>
      </w:r>
      <w:r w:rsidR="003662E9">
        <w:rPr>
          <w:sz w:val="28"/>
          <w:szCs w:val="28"/>
        </w:rPr>
        <w:t>otion</w:t>
      </w:r>
      <w:r w:rsidR="003A55D4">
        <w:rPr>
          <w:sz w:val="28"/>
          <w:szCs w:val="28"/>
        </w:rPr>
        <w:t>, it</w:t>
      </w:r>
      <w:r w:rsidR="001A7D38">
        <w:rPr>
          <w:sz w:val="28"/>
          <w:szCs w:val="28"/>
        </w:rPr>
        <w:t xml:space="preserve"> is </w:t>
      </w:r>
      <w:r w:rsidR="004E3ACF">
        <w:rPr>
          <w:sz w:val="28"/>
          <w:szCs w:val="28"/>
        </w:rPr>
        <w:t>essential</w:t>
      </w:r>
      <w:r w:rsidR="001A7D38">
        <w:rPr>
          <w:sz w:val="28"/>
          <w:szCs w:val="28"/>
        </w:rPr>
        <w:t xml:space="preserve"> </w:t>
      </w:r>
      <w:r w:rsidR="00D64F35">
        <w:rPr>
          <w:sz w:val="28"/>
          <w:szCs w:val="28"/>
        </w:rPr>
        <w:t xml:space="preserve">for better knowledge </w:t>
      </w:r>
      <w:r w:rsidR="004E3ACF">
        <w:rPr>
          <w:sz w:val="28"/>
          <w:szCs w:val="28"/>
        </w:rPr>
        <w:t>of society</w:t>
      </w:r>
      <w:r w:rsidR="00D43778">
        <w:rPr>
          <w:sz w:val="28"/>
          <w:szCs w:val="28"/>
        </w:rPr>
        <w:t>.</w:t>
      </w:r>
      <w:r w:rsidR="00BD6ACB">
        <w:rPr>
          <w:sz w:val="28"/>
          <w:szCs w:val="28"/>
        </w:rPr>
        <w:t xml:space="preserve"> </w:t>
      </w:r>
      <w:r w:rsidR="006812D6">
        <w:rPr>
          <w:sz w:val="28"/>
          <w:szCs w:val="28"/>
        </w:rPr>
        <w:t>Information</w:t>
      </w:r>
      <w:r w:rsidR="00745808">
        <w:rPr>
          <w:sz w:val="28"/>
          <w:szCs w:val="28"/>
        </w:rPr>
        <w:t xml:space="preserve"> about</w:t>
      </w:r>
      <w:r w:rsidR="00BD6ACB">
        <w:rPr>
          <w:sz w:val="28"/>
          <w:szCs w:val="28"/>
        </w:rPr>
        <w:t xml:space="preserve"> </w:t>
      </w:r>
      <w:r w:rsidR="00BC3F12">
        <w:rPr>
          <w:sz w:val="28"/>
          <w:szCs w:val="28"/>
        </w:rPr>
        <w:t xml:space="preserve">the </w:t>
      </w:r>
      <w:r w:rsidR="00745808">
        <w:rPr>
          <w:sz w:val="28"/>
          <w:szCs w:val="28"/>
        </w:rPr>
        <w:t>long-term</w:t>
      </w:r>
      <w:r w:rsidR="00D43778">
        <w:rPr>
          <w:sz w:val="28"/>
          <w:szCs w:val="28"/>
        </w:rPr>
        <w:t xml:space="preserve"> consequences</w:t>
      </w:r>
      <w:r w:rsidR="003B5B3B">
        <w:rPr>
          <w:sz w:val="28"/>
          <w:szCs w:val="28"/>
        </w:rPr>
        <w:t xml:space="preserve"> </w:t>
      </w:r>
      <w:r w:rsidR="00D43778">
        <w:rPr>
          <w:sz w:val="28"/>
          <w:szCs w:val="28"/>
        </w:rPr>
        <w:t>of Adverse</w:t>
      </w:r>
      <w:r w:rsidR="00482361">
        <w:rPr>
          <w:sz w:val="28"/>
          <w:szCs w:val="28"/>
        </w:rPr>
        <w:t xml:space="preserve"> </w:t>
      </w:r>
      <w:r w:rsidR="00D43778">
        <w:rPr>
          <w:sz w:val="28"/>
          <w:szCs w:val="28"/>
        </w:rPr>
        <w:t>C</w:t>
      </w:r>
      <w:r w:rsidR="00482361">
        <w:rPr>
          <w:sz w:val="28"/>
          <w:szCs w:val="28"/>
        </w:rPr>
        <w:t xml:space="preserve">hildhood </w:t>
      </w:r>
      <w:r w:rsidR="00D43778">
        <w:rPr>
          <w:sz w:val="28"/>
          <w:szCs w:val="28"/>
        </w:rPr>
        <w:t>E</w:t>
      </w:r>
      <w:r w:rsidR="00482361">
        <w:rPr>
          <w:sz w:val="28"/>
          <w:szCs w:val="28"/>
        </w:rPr>
        <w:t xml:space="preserve">xperiences and </w:t>
      </w:r>
      <w:r w:rsidR="008766E1">
        <w:rPr>
          <w:sz w:val="28"/>
          <w:szCs w:val="28"/>
        </w:rPr>
        <w:t>their</w:t>
      </w:r>
      <w:r w:rsidR="00DF1155">
        <w:rPr>
          <w:sz w:val="28"/>
          <w:szCs w:val="28"/>
        </w:rPr>
        <w:t xml:space="preserve"> impact on a healthy society helps </w:t>
      </w:r>
      <w:r w:rsidR="00A31944">
        <w:rPr>
          <w:sz w:val="28"/>
          <w:szCs w:val="28"/>
        </w:rPr>
        <w:t>break</w:t>
      </w:r>
      <w:r w:rsidR="00607FCD">
        <w:rPr>
          <w:sz w:val="28"/>
          <w:szCs w:val="28"/>
        </w:rPr>
        <w:t xml:space="preserve"> the </w:t>
      </w:r>
      <w:r w:rsidR="00BC3F12">
        <w:rPr>
          <w:sz w:val="28"/>
          <w:szCs w:val="28"/>
        </w:rPr>
        <w:t>cycle</w:t>
      </w:r>
      <w:r w:rsidR="009D2C23">
        <w:rPr>
          <w:sz w:val="28"/>
          <w:szCs w:val="28"/>
        </w:rPr>
        <w:t>.</w:t>
      </w:r>
      <w:r w:rsidR="002F2457">
        <w:rPr>
          <w:sz w:val="28"/>
          <w:szCs w:val="28"/>
        </w:rPr>
        <w:t xml:space="preserve"> </w:t>
      </w:r>
      <w:r w:rsidR="00EF18FE">
        <w:rPr>
          <w:sz w:val="28"/>
          <w:szCs w:val="28"/>
        </w:rPr>
        <w:t xml:space="preserve">All </w:t>
      </w:r>
      <w:r w:rsidR="002F2457">
        <w:rPr>
          <w:sz w:val="28"/>
          <w:szCs w:val="28"/>
        </w:rPr>
        <w:t xml:space="preserve">societies should </w:t>
      </w:r>
      <w:r w:rsidR="00AA545C">
        <w:rPr>
          <w:sz w:val="28"/>
          <w:szCs w:val="28"/>
        </w:rPr>
        <w:t>get</w:t>
      </w:r>
      <w:r w:rsidR="002F2457">
        <w:rPr>
          <w:sz w:val="28"/>
          <w:szCs w:val="28"/>
        </w:rPr>
        <w:t xml:space="preserve"> </w:t>
      </w:r>
      <w:r w:rsidR="004713C3">
        <w:rPr>
          <w:sz w:val="28"/>
          <w:szCs w:val="28"/>
        </w:rPr>
        <w:t xml:space="preserve">the </w:t>
      </w:r>
      <w:r w:rsidR="002276DE">
        <w:rPr>
          <w:sz w:val="28"/>
          <w:szCs w:val="28"/>
        </w:rPr>
        <w:t>essential</w:t>
      </w:r>
      <w:r w:rsidR="002F2457">
        <w:rPr>
          <w:sz w:val="28"/>
          <w:szCs w:val="28"/>
        </w:rPr>
        <w:t xml:space="preserve"> </w:t>
      </w:r>
      <w:r w:rsidR="00853830">
        <w:rPr>
          <w:sz w:val="28"/>
          <w:szCs w:val="28"/>
        </w:rPr>
        <w:t>knowledge</w:t>
      </w:r>
      <w:r w:rsidR="002F2457">
        <w:rPr>
          <w:sz w:val="28"/>
          <w:szCs w:val="28"/>
        </w:rPr>
        <w:t xml:space="preserve"> </w:t>
      </w:r>
      <w:r w:rsidR="009153F1">
        <w:rPr>
          <w:sz w:val="28"/>
          <w:szCs w:val="28"/>
        </w:rPr>
        <w:t>to</w:t>
      </w:r>
      <w:r w:rsidR="002F2457">
        <w:rPr>
          <w:sz w:val="28"/>
          <w:szCs w:val="28"/>
        </w:rPr>
        <w:t xml:space="preserve"> </w:t>
      </w:r>
      <w:r w:rsidR="00AA545C">
        <w:rPr>
          <w:sz w:val="28"/>
          <w:szCs w:val="28"/>
        </w:rPr>
        <w:t>know</w:t>
      </w:r>
      <w:r w:rsidR="009153F1">
        <w:rPr>
          <w:sz w:val="28"/>
          <w:szCs w:val="28"/>
        </w:rPr>
        <w:t xml:space="preserve"> </w:t>
      </w:r>
      <w:r w:rsidR="00AA545C">
        <w:rPr>
          <w:sz w:val="28"/>
          <w:szCs w:val="28"/>
        </w:rPr>
        <w:t xml:space="preserve">how </w:t>
      </w:r>
      <w:r w:rsidR="0026480E">
        <w:rPr>
          <w:sz w:val="28"/>
          <w:szCs w:val="28"/>
        </w:rPr>
        <w:t xml:space="preserve">the </w:t>
      </w:r>
      <w:r w:rsidR="00AA545C">
        <w:rPr>
          <w:sz w:val="28"/>
          <w:szCs w:val="28"/>
        </w:rPr>
        <w:t>intervention</w:t>
      </w:r>
      <w:r w:rsidR="0055122B">
        <w:rPr>
          <w:sz w:val="28"/>
          <w:szCs w:val="28"/>
        </w:rPr>
        <w:t xml:space="preserve"> </w:t>
      </w:r>
      <w:r w:rsidR="009153F1">
        <w:rPr>
          <w:sz w:val="28"/>
          <w:szCs w:val="28"/>
        </w:rPr>
        <w:t>is needed</w:t>
      </w:r>
      <w:r w:rsidR="00602DC3">
        <w:rPr>
          <w:sz w:val="28"/>
          <w:szCs w:val="28"/>
        </w:rPr>
        <w:t xml:space="preserve"> </w:t>
      </w:r>
      <w:r w:rsidR="0026480E">
        <w:rPr>
          <w:sz w:val="28"/>
          <w:szCs w:val="28"/>
        </w:rPr>
        <w:t xml:space="preserve">and </w:t>
      </w:r>
      <w:r w:rsidR="00A52975">
        <w:rPr>
          <w:sz w:val="28"/>
          <w:szCs w:val="28"/>
        </w:rPr>
        <w:t>the available strategy</w:t>
      </w:r>
      <w:r w:rsidR="00CF0006">
        <w:rPr>
          <w:sz w:val="28"/>
          <w:szCs w:val="28"/>
        </w:rPr>
        <w:t>.</w:t>
      </w:r>
      <w:r w:rsidR="009C37EB">
        <w:rPr>
          <w:sz w:val="28"/>
          <w:szCs w:val="28"/>
        </w:rPr>
        <w:t xml:space="preserve"> </w:t>
      </w:r>
      <w:r w:rsidR="007E444A">
        <w:rPr>
          <w:sz w:val="28"/>
          <w:szCs w:val="28"/>
        </w:rPr>
        <w:lastRenderedPageBreak/>
        <w:t>Pro</w:t>
      </w:r>
      <w:r w:rsidR="009C37EB">
        <w:rPr>
          <w:sz w:val="28"/>
          <w:szCs w:val="28"/>
        </w:rPr>
        <w:t xml:space="preserve">moting </w:t>
      </w:r>
      <w:r w:rsidR="00953924">
        <w:rPr>
          <w:sz w:val="28"/>
          <w:szCs w:val="28"/>
        </w:rPr>
        <w:t xml:space="preserve">a </w:t>
      </w:r>
      <w:r w:rsidR="009C37EB">
        <w:rPr>
          <w:sz w:val="28"/>
          <w:szCs w:val="28"/>
        </w:rPr>
        <w:t xml:space="preserve">healthy and </w:t>
      </w:r>
      <w:r w:rsidR="00953924">
        <w:rPr>
          <w:sz w:val="28"/>
          <w:szCs w:val="28"/>
        </w:rPr>
        <w:t xml:space="preserve">productive lifestyle is </w:t>
      </w:r>
      <w:r w:rsidR="00AD7177">
        <w:rPr>
          <w:sz w:val="28"/>
          <w:szCs w:val="28"/>
        </w:rPr>
        <w:t>necessary for</w:t>
      </w:r>
      <w:r w:rsidR="00015C7C">
        <w:rPr>
          <w:sz w:val="28"/>
          <w:szCs w:val="28"/>
        </w:rPr>
        <w:t xml:space="preserve"> a healthy </w:t>
      </w:r>
      <w:r w:rsidR="00337F33">
        <w:rPr>
          <w:sz w:val="28"/>
          <w:szCs w:val="28"/>
        </w:rPr>
        <w:t>society. (</w:t>
      </w:r>
      <w:proofErr w:type="spellStart"/>
      <w:r w:rsidR="004254DD">
        <w:rPr>
          <w:sz w:val="28"/>
          <w:szCs w:val="28"/>
        </w:rPr>
        <w:t>Big</w:t>
      </w:r>
      <w:r w:rsidR="00E85CC7">
        <w:rPr>
          <w:sz w:val="28"/>
          <w:szCs w:val="28"/>
        </w:rPr>
        <w:t>lan</w:t>
      </w:r>
      <w:proofErr w:type="spellEnd"/>
      <w:r w:rsidR="00824C7F">
        <w:rPr>
          <w:sz w:val="28"/>
          <w:szCs w:val="28"/>
        </w:rPr>
        <w:t xml:space="preserve"> et</w:t>
      </w:r>
      <w:r w:rsidR="00337F33">
        <w:rPr>
          <w:sz w:val="28"/>
          <w:szCs w:val="28"/>
        </w:rPr>
        <w:t xml:space="preserve"> al.,</w:t>
      </w:r>
      <w:r w:rsidR="009754C0">
        <w:rPr>
          <w:sz w:val="28"/>
          <w:szCs w:val="28"/>
        </w:rPr>
        <w:t xml:space="preserve"> </w:t>
      </w:r>
      <w:r w:rsidR="00337F33">
        <w:rPr>
          <w:sz w:val="28"/>
          <w:szCs w:val="28"/>
        </w:rPr>
        <w:t>2</w:t>
      </w:r>
      <w:r w:rsidR="00D404D1">
        <w:rPr>
          <w:sz w:val="28"/>
          <w:szCs w:val="28"/>
        </w:rPr>
        <w:t>017</w:t>
      </w:r>
      <w:r w:rsidR="00337F33">
        <w:rPr>
          <w:sz w:val="28"/>
          <w:szCs w:val="28"/>
        </w:rPr>
        <w:t>)</w:t>
      </w:r>
      <w:r w:rsidR="00953924">
        <w:rPr>
          <w:sz w:val="28"/>
          <w:szCs w:val="28"/>
        </w:rPr>
        <w:t xml:space="preserve"> </w:t>
      </w:r>
    </w:p>
    <w:p w14:paraId="404064D9" w14:textId="19C0AAFD" w:rsidR="007E4886" w:rsidRDefault="00CA7199" w:rsidP="00747418">
      <w:pPr>
        <w:rPr>
          <w:sz w:val="28"/>
          <w:szCs w:val="28"/>
        </w:rPr>
      </w:pPr>
      <w:r>
        <w:rPr>
          <w:sz w:val="28"/>
          <w:szCs w:val="28"/>
        </w:rPr>
        <w:t>Research Articles:</w:t>
      </w:r>
    </w:p>
    <w:p w14:paraId="23CD3BDB" w14:textId="626406B2" w:rsidR="00B66D82" w:rsidRDefault="00A2278A" w:rsidP="00747418">
      <w:pPr>
        <w:rPr>
          <w:sz w:val="28"/>
          <w:szCs w:val="28"/>
        </w:rPr>
      </w:pPr>
      <w:r>
        <w:rPr>
          <w:sz w:val="28"/>
          <w:szCs w:val="28"/>
        </w:rPr>
        <w:t xml:space="preserve">View on </w:t>
      </w:r>
      <w:r w:rsidR="00542F20">
        <w:rPr>
          <w:sz w:val="28"/>
          <w:szCs w:val="28"/>
        </w:rPr>
        <w:t xml:space="preserve">Adverse Childhood Experiences </w:t>
      </w:r>
      <w:r w:rsidR="00C061C6">
        <w:rPr>
          <w:sz w:val="28"/>
          <w:szCs w:val="28"/>
        </w:rPr>
        <w:t>discussed</w:t>
      </w:r>
      <w:r w:rsidR="004F1026">
        <w:rPr>
          <w:sz w:val="28"/>
          <w:szCs w:val="28"/>
        </w:rPr>
        <w:t xml:space="preserve"> in three </w:t>
      </w:r>
      <w:r w:rsidR="00C061C6">
        <w:rPr>
          <w:sz w:val="28"/>
          <w:szCs w:val="28"/>
        </w:rPr>
        <w:t>articles</w:t>
      </w:r>
      <w:r w:rsidR="00C5149B">
        <w:rPr>
          <w:sz w:val="28"/>
          <w:szCs w:val="28"/>
        </w:rPr>
        <w:t>:</w:t>
      </w:r>
    </w:p>
    <w:p w14:paraId="3261BB2C" w14:textId="018E03F5" w:rsidR="002A2812" w:rsidRDefault="002A2812" w:rsidP="00747418">
      <w:pPr>
        <w:rPr>
          <w:sz w:val="28"/>
          <w:szCs w:val="28"/>
        </w:rPr>
      </w:pPr>
      <w:r>
        <w:rPr>
          <w:sz w:val="28"/>
          <w:szCs w:val="28"/>
        </w:rPr>
        <w:t xml:space="preserve">Exploring </w:t>
      </w:r>
      <w:r w:rsidR="00A6095A">
        <w:rPr>
          <w:sz w:val="28"/>
          <w:szCs w:val="28"/>
        </w:rPr>
        <w:t xml:space="preserve">the association between parenting stress and a </w:t>
      </w:r>
      <w:r w:rsidR="00D328DF">
        <w:rPr>
          <w:sz w:val="28"/>
          <w:szCs w:val="28"/>
        </w:rPr>
        <w:t>child's</w:t>
      </w:r>
      <w:r w:rsidR="009046EC">
        <w:rPr>
          <w:sz w:val="28"/>
          <w:szCs w:val="28"/>
        </w:rPr>
        <w:t xml:space="preserve"> exposure </w:t>
      </w:r>
      <w:r w:rsidR="00FE1539">
        <w:rPr>
          <w:sz w:val="28"/>
          <w:szCs w:val="28"/>
        </w:rPr>
        <w:t xml:space="preserve">to adverse childhood experiences </w:t>
      </w:r>
      <w:r w:rsidR="00114B08">
        <w:rPr>
          <w:sz w:val="28"/>
          <w:szCs w:val="28"/>
        </w:rPr>
        <w:t>(ACEs)</w:t>
      </w:r>
      <w:r w:rsidR="00010C57">
        <w:rPr>
          <w:sz w:val="28"/>
          <w:szCs w:val="28"/>
        </w:rPr>
        <w:t>.</w:t>
      </w:r>
      <w:r w:rsidR="004279A8">
        <w:rPr>
          <w:sz w:val="28"/>
          <w:szCs w:val="28"/>
        </w:rPr>
        <w:t xml:space="preserve"> </w:t>
      </w:r>
      <w:r w:rsidR="0050533D">
        <w:rPr>
          <w:sz w:val="28"/>
          <w:szCs w:val="28"/>
        </w:rPr>
        <w:t xml:space="preserve"> </w:t>
      </w:r>
      <w:r w:rsidR="00AB0648">
        <w:rPr>
          <w:sz w:val="28"/>
          <w:szCs w:val="28"/>
        </w:rPr>
        <w:t>Crouch</w:t>
      </w:r>
      <w:r w:rsidR="00D72D80">
        <w:rPr>
          <w:sz w:val="28"/>
          <w:szCs w:val="28"/>
        </w:rPr>
        <w:t xml:space="preserve">, </w:t>
      </w:r>
      <w:r w:rsidR="00630999">
        <w:rPr>
          <w:sz w:val="28"/>
          <w:szCs w:val="28"/>
        </w:rPr>
        <w:t>E.,</w:t>
      </w:r>
      <w:r w:rsidR="008D78B1">
        <w:rPr>
          <w:sz w:val="28"/>
          <w:szCs w:val="28"/>
        </w:rPr>
        <w:t xml:space="preserve"> Rad</w:t>
      </w:r>
      <w:r w:rsidR="004320E5">
        <w:rPr>
          <w:sz w:val="28"/>
          <w:szCs w:val="28"/>
        </w:rPr>
        <w:t>cliff</w:t>
      </w:r>
      <w:r w:rsidR="00630999">
        <w:rPr>
          <w:sz w:val="28"/>
          <w:szCs w:val="28"/>
        </w:rPr>
        <w:t>, E</w:t>
      </w:r>
      <w:r w:rsidR="00D469F0">
        <w:rPr>
          <w:sz w:val="28"/>
          <w:szCs w:val="28"/>
        </w:rPr>
        <w:t>.,</w:t>
      </w:r>
      <w:r w:rsidR="00B9279C">
        <w:rPr>
          <w:sz w:val="28"/>
          <w:szCs w:val="28"/>
        </w:rPr>
        <w:t xml:space="preserve"> </w:t>
      </w:r>
      <w:r w:rsidR="004320E5">
        <w:rPr>
          <w:sz w:val="28"/>
          <w:szCs w:val="28"/>
        </w:rPr>
        <w:t>Brown</w:t>
      </w:r>
      <w:r w:rsidR="00D72D80">
        <w:rPr>
          <w:sz w:val="28"/>
          <w:szCs w:val="28"/>
        </w:rPr>
        <w:t>,</w:t>
      </w:r>
      <w:r w:rsidR="003B333C">
        <w:rPr>
          <w:sz w:val="28"/>
          <w:szCs w:val="28"/>
        </w:rPr>
        <w:t xml:space="preserve"> M., </w:t>
      </w:r>
      <w:r w:rsidR="00B9279C">
        <w:rPr>
          <w:sz w:val="28"/>
          <w:szCs w:val="28"/>
        </w:rPr>
        <w:t>Hung</w:t>
      </w:r>
      <w:r w:rsidR="003B333C">
        <w:rPr>
          <w:sz w:val="28"/>
          <w:szCs w:val="28"/>
        </w:rPr>
        <w:t>, P</w:t>
      </w:r>
      <w:r w:rsidR="00B03A9B">
        <w:rPr>
          <w:sz w:val="28"/>
          <w:szCs w:val="28"/>
        </w:rPr>
        <w:t>.</w:t>
      </w:r>
    </w:p>
    <w:p w14:paraId="39C662FE" w14:textId="052D9488" w:rsidR="00801D3C" w:rsidRDefault="00791205" w:rsidP="00747418">
      <w:pPr>
        <w:rPr>
          <w:sz w:val="28"/>
          <w:szCs w:val="28"/>
        </w:rPr>
      </w:pPr>
      <w:r>
        <w:rPr>
          <w:sz w:val="28"/>
          <w:szCs w:val="28"/>
        </w:rPr>
        <w:t>Neighborhood</w:t>
      </w:r>
      <w:r w:rsidR="00275903">
        <w:rPr>
          <w:sz w:val="28"/>
          <w:szCs w:val="28"/>
        </w:rPr>
        <w:t xml:space="preserve"> Poverty </w:t>
      </w:r>
      <w:r w:rsidR="00725DDD">
        <w:rPr>
          <w:sz w:val="28"/>
          <w:szCs w:val="28"/>
        </w:rPr>
        <w:t xml:space="preserve">and Adverse Childhood Experiences over the First 15 Years </w:t>
      </w:r>
      <w:r>
        <w:rPr>
          <w:sz w:val="28"/>
          <w:szCs w:val="28"/>
        </w:rPr>
        <w:t>of Live.</w:t>
      </w:r>
      <w:r w:rsidR="001C339B">
        <w:rPr>
          <w:sz w:val="28"/>
          <w:szCs w:val="28"/>
        </w:rPr>
        <w:t xml:space="preserve"> Maguire-Jack,</w:t>
      </w:r>
      <w:r w:rsidR="00B03A9B">
        <w:rPr>
          <w:sz w:val="28"/>
          <w:szCs w:val="28"/>
        </w:rPr>
        <w:t xml:space="preserve"> K.,</w:t>
      </w:r>
      <w:r w:rsidR="00865858">
        <w:rPr>
          <w:sz w:val="28"/>
          <w:szCs w:val="28"/>
        </w:rPr>
        <w:t xml:space="preserve"> Font,</w:t>
      </w:r>
      <w:r w:rsidR="00594407">
        <w:rPr>
          <w:sz w:val="28"/>
          <w:szCs w:val="28"/>
        </w:rPr>
        <w:t xml:space="preserve"> S.,</w:t>
      </w:r>
      <w:r w:rsidR="00865858">
        <w:rPr>
          <w:sz w:val="28"/>
          <w:szCs w:val="28"/>
        </w:rPr>
        <w:t xml:space="preserve"> Di</w:t>
      </w:r>
      <w:r w:rsidR="003B2C84">
        <w:rPr>
          <w:sz w:val="28"/>
          <w:szCs w:val="28"/>
        </w:rPr>
        <w:t>llard</w:t>
      </w:r>
      <w:r w:rsidR="00F250B5">
        <w:rPr>
          <w:sz w:val="28"/>
          <w:szCs w:val="28"/>
        </w:rPr>
        <w:t xml:space="preserve">, R., </w:t>
      </w:r>
      <w:proofErr w:type="spellStart"/>
      <w:r w:rsidR="003B2C84">
        <w:rPr>
          <w:sz w:val="28"/>
          <w:szCs w:val="28"/>
        </w:rPr>
        <w:t>Dv</w:t>
      </w:r>
      <w:r w:rsidR="00586E19">
        <w:rPr>
          <w:sz w:val="28"/>
          <w:szCs w:val="28"/>
        </w:rPr>
        <w:t>a</w:t>
      </w:r>
      <w:r w:rsidR="003B2C84">
        <w:rPr>
          <w:sz w:val="28"/>
          <w:szCs w:val="28"/>
        </w:rPr>
        <w:t>lishvil</w:t>
      </w:r>
      <w:r w:rsidR="00C50764">
        <w:rPr>
          <w:sz w:val="28"/>
          <w:szCs w:val="28"/>
        </w:rPr>
        <w:t>i</w:t>
      </w:r>
      <w:proofErr w:type="spellEnd"/>
      <w:r w:rsidR="001F14D0">
        <w:rPr>
          <w:sz w:val="28"/>
          <w:szCs w:val="28"/>
        </w:rPr>
        <w:t xml:space="preserve">, </w:t>
      </w:r>
      <w:r w:rsidR="00D77ED6">
        <w:rPr>
          <w:sz w:val="28"/>
          <w:szCs w:val="28"/>
        </w:rPr>
        <w:t>D.,</w:t>
      </w:r>
      <w:r w:rsidR="000B7C87">
        <w:rPr>
          <w:sz w:val="28"/>
          <w:szCs w:val="28"/>
        </w:rPr>
        <w:t xml:space="preserve"> Barnhart</w:t>
      </w:r>
      <w:r w:rsidR="00D77ED6">
        <w:rPr>
          <w:sz w:val="28"/>
          <w:szCs w:val="28"/>
        </w:rPr>
        <w:t>, S.</w:t>
      </w:r>
    </w:p>
    <w:p w14:paraId="4C602F4C" w14:textId="0FBC3856" w:rsidR="00CB4C01" w:rsidRDefault="00AB5E64" w:rsidP="00747418">
      <w:pPr>
        <w:rPr>
          <w:sz w:val="28"/>
          <w:szCs w:val="28"/>
        </w:rPr>
      </w:pPr>
      <w:r>
        <w:rPr>
          <w:sz w:val="28"/>
          <w:szCs w:val="28"/>
        </w:rPr>
        <w:t>Half</w:t>
      </w:r>
      <w:r w:rsidR="00035771">
        <w:rPr>
          <w:sz w:val="28"/>
          <w:szCs w:val="28"/>
        </w:rPr>
        <w:t xml:space="preserve"> </w:t>
      </w:r>
      <w:r w:rsidR="001973EE">
        <w:rPr>
          <w:sz w:val="28"/>
          <w:szCs w:val="28"/>
        </w:rPr>
        <w:t xml:space="preserve">of </w:t>
      </w:r>
      <w:r w:rsidR="00035771">
        <w:rPr>
          <w:sz w:val="28"/>
          <w:szCs w:val="28"/>
        </w:rPr>
        <w:t xml:space="preserve">the </w:t>
      </w:r>
      <w:r w:rsidR="001973EE">
        <w:rPr>
          <w:sz w:val="28"/>
          <w:szCs w:val="28"/>
        </w:rPr>
        <w:t>children</w:t>
      </w:r>
      <w:r w:rsidR="00822485">
        <w:rPr>
          <w:sz w:val="28"/>
          <w:szCs w:val="28"/>
        </w:rPr>
        <w:t xml:space="preserve"> entitled to free school meals</w:t>
      </w:r>
      <w:r w:rsidR="00EA3E26">
        <w:rPr>
          <w:sz w:val="28"/>
          <w:szCs w:val="28"/>
        </w:rPr>
        <w:t xml:space="preserve"> did not have access to the schem</w:t>
      </w:r>
      <w:r w:rsidR="00820F69">
        <w:rPr>
          <w:sz w:val="28"/>
          <w:szCs w:val="28"/>
        </w:rPr>
        <w:t xml:space="preserve">e </w:t>
      </w:r>
      <w:r w:rsidR="00ED704C">
        <w:rPr>
          <w:sz w:val="28"/>
          <w:szCs w:val="28"/>
        </w:rPr>
        <w:t>COVID-19</w:t>
      </w:r>
      <w:r w:rsidR="00820F69">
        <w:rPr>
          <w:sz w:val="28"/>
          <w:szCs w:val="28"/>
        </w:rPr>
        <w:t xml:space="preserve"> lockdown in the UK.</w:t>
      </w:r>
      <w:r w:rsidR="006552C4">
        <w:rPr>
          <w:sz w:val="28"/>
          <w:szCs w:val="28"/>
        </w:rPr>
        <w:t xml:space="preserve"> </w:t>
      </w:r>
      <w:r w:rsidR="00870771">
        <w:rPr>
          <w:sz w:val="28"/>
          <w:szCs w:val="28"/>
        </w:rPr>
        <w:t xml:space="preserve"> </w:t>
      </w:r>
      <w:proofErr w:type="spellStart"/>
      <w:r w:rsidR="008D597D">
        <w:rPr>
          <w:sz w:val="28"/>
          <w:szCs w:val="28"/>
        </w:rPr>
        <w:t>Parnham</w:t>
      </w:r>
      <w:proofErr w:type="spellEnd"/>
      <w:r w:rsidR="006552C4">
        <w:rPr>
          <w:sz w:val="28"/>
          <w:szCs w:val="28"/>
        </w:rPr>
        <w:t>,</w:t>
      </w:r>
      <w:r w:rsidR="00D54443">
        <w:rPr>
          <w:sz w:val="28"/>
          <w:szCs w:val="28"/>
        </w:rPr>
        <w:t xml:space="preserve"> </w:t>
      </w:r>
      <w:r w:rsidR="0006398B">
        <w:rPr>
          <w:sz w:val="28"/>
          <w:szCs w:val="28"/>
        </w:rPr>
        <w:t>J.C.,</w:t>
      </w:r>
      <w:r w:rsidR="00D54443">
        <w:rPr>
          <w:sz w:val="28"/>
          <w:szCs w:val="28"/>
        </w:rPr>
        <w:t xml:space="preserve"> </w:t>
      </w:r>
      <w:r w:rsidR="00921AFC">
        <w:rPr>
          <w:sz w:val="28"/>
          <w:szCs w:val="28"/>
        </w:rPr>
        <w:t>Laverty</w:t>
      </w:r>
      <w:r w:rsidR="00B66EBB">
        <w:rPr>
          <w:sz w:val="28"/>
          <w:szCs w:val="28"/>
        </w:rPr>
        <w:t>,</w:t>
      </w:r>
      <w:r w:rsidR="00D54443">
        <w:rPr>
          <w:sz w:val="28"/>
          <w:szCs w:val="28"/>
        </w:rPr>
        <w:t xml:space="preserve"> </w:t>
      </w:r>
      <w:r w:rsidR="00921AFC">
        <w:rPr>
          <w:sz w:val="28"/>
          <w:szCs w:val="28"/>
        </w:rPr>
        <w:t>A.</w:t>
      </w:r>
      <w:r w:rsidR="00D54443">
        <w:rPr>
          <w:sz w:val="28"/>
          <w:szCs w:val="28"/>
        </w:rPr>
        <w:t xml:space="preserve">, </w:t>
      </w:r>
      <w:r w:rsidR="00921AFC">
        <w:rPr>
          <w:sz w:val="28"/>
          <w:szCs w:val="28"/>
        </w:rPr>
        <w:t>Maje</w:t>
      </w:r>
      <w:r w:rsidR="00CB55E4">
        <w:rPr>
          <w:sz w:val="28"/>
          <w:szCs w:val="28"/>
        </w:rPr>
        <w:t>e</w:t>
      </w:r>
      <w:r w:rsidR="00921AFC">
        <w:rPr>
          <w:sz w:val="28"/>
          <w:szCs w:val="28"/>
        </w:rPr>
        <w:t>d,</w:t>
      </w:r>
      <w:r w:rsidR="00D54443">
        <w:rPr>
          <w:sz w:val="28"/>
          <w:szCs w:val="28"/>
        </w:rPr>
        <w:t xml:space="preserve"> A.,</w:t>
      </w:r>
      <w:r w:rsidR="006552C4">
        <w:rPr>
          <w:sz w:val="28"/>
          <w:szCs w:val="28"/>
        </w:rPr>
        <w:t xml:space="preserve"> </w:t>
      </w:r>
      <w:proofErr w:type="spellStart"/>
      <w:r w:rsidR="00354A20">
        <w:rPr>
          <w:sz w:val="28"/>
          <w:szCs w:val="28"/>
        </w:rPr>
        <w:t>Vamos</w:t>
      </w:r>
      <w:proofErr w:type="spellEnd"/>
      <w:r w:rsidR="006552C4">
        <w:rPr>
          <w:sz w:val="28"/>
          <w:szCs w:val="28"/>
        </w:rPr>
        <w:t>, E.P.</w:t>
      </w:r>
    </w:p>
    <w:p w14:paraId="5CBE7326" w14:textId="7A64A673" w:rsidR="002505D4" w:rsidRDefault="002505D4" w:rsidP="00747418">
      <w:pPr>
        <w:rPr>
          <w:sz w:val="28"/>
          <w:szCs w:val="28"/>
        </w:rPr>
      </w:pPr>
    </w:p>
    <w:p w14:paraId="60A99A2A" w14:textId="25B30827" w:rsidR="00A42E3C" w:rsidRDefault="00B265ED" w:rsidP="00747418">
      <w:pPr>
        <w:rPr>
          <w:sz w:val="28"/>
          <w:szCs w:val="28"/>
        </w:rPr>
      </w:pPr>
      <w:r>
        <w:rPr>
          <w:sz w:val="28"/>
          <w:szCs w:val="28"/>
        </w:rPr>
        <w:t>Themes</w:t>
      </w:r>
      <w:r w:rsidR="002D31EE">
        <w:rPr>
          <w:sz w:val="28"/>
          <w:szCs w:val="28"/>
        </w:rPr>
        <w:t>:</w:t>
      </w:r>
    </w:p>
    <w:p w14:paraId="4C63F815" w14:textId="2EC46C04" w:rsidR="004B6346" w:rsidRDefault="005E502F" w:rsidP="00747418">
      <w:pPr>
        <w:rPr>
          <w:sz w:val="28"/>
          <w:szCs w:val="28"/>
        </w:rPr>
      </w:pPr>
      <w:r>
        <w:rPr>
          <w:sz w:val="28"/>
          <w:szCs w:val="28"/>
        </w:rPr>
        <w:t xml:space="preserve">The </w:t>
      </w:r>
      <w:r w:rsidR="006F5B1D">
        <w:rPr>
          <w:sz w:val="28"/>
          <w:szCs w:val="28"/>
        </w:rPr>
        <w:t xml:space="preserve">issue focused on </w:t>
      </w:r>
      <w:r w:rsidR="009F143B">
        <w:rPr>
          <w:sz w:val="28"/>
          <w:szCs w:val="28"/>
        </w:rPr>
        <w:t xml:space="preserve">in </w:t>
      </w:r>
      <w:r w:rsidR="006F5B1D">
        <w:rPr>
          <w:sz w:val="28"/>
          <w:szCs w:val="28"/>
        </w:rPr>
        <w:t>the first article is</w:t>
      </w:r>
      <w:r w:rsidR="00BF3032">
        <w:rPr>
          <w:sz w:val="28"/>
          <w:szCs w:val="28"/>
        </w:rPr>
        <w:t xml:space="preserve"> examining</w:t>
      </w:r>
      <w:r w:rsidR="006F5B1D">
        <w:rPr>
          <w:sz w:val="28"/>
          <w:szCs w:val="28"/>
        </w:rPr>
        <w:t xml:space="preserve"> levels of parenting stress and </w:t>
      </w:r>
      <w:r w:rsidR="00E55035">
        <w:rPr>
          <w:sz w:val="28"/>
          <w:szCs w:val="28"/>
        </w:rPr>
        <w:t>outcomes</w:t>
      </w:r>
      <w:r w:rsidR="00550A50">
        <w:rPr>
          <w:sz w:val="28"/>
          <w:szCs w:val="28"/>
        </w:rPr>
        <w:t xml:space="preserve"> with children with ACEs</w:t>
      </w:r>
      <w:r w:rsidR="006F5B1D">
        <w:rPr>
          <w:sz w:val="28"/>
          <w:szCs w:val="28"/>
        </w:rPr>
        <w:t>.</w:t>
      </w:r>
      <w:r w:rsidR="00E55035">
        <w:rPr>
          <w:sz w:val="28"/>
          <w:szCs w:val="28"/>
        </w:rPr>
        <w:t xml:space="preserve"> </w:t>
      </w:r>
      <w:r w:rsidR="00E018E6">
        <w:rPr>
          <w:sz w:val="28"/>
          <w:szCs w:val="28"/>
        </w:rPr>
        <w:t>Parenting stress levels are associated with</w:t>
      </w:r>
      <w:r w:rsidR="00551EC5">
        <w:rPr>
          <w:sz w:val="28"/>
          <w:szCs w:val="28"/>
        </w:rPr>
        <w:t xml:space="preserve"> </w:t>
      </w:r>
      <w:r w:rsidR="00CF4602">
        <w:rPr>
          <w:sz w:val="28"/>
          <w:szCs w:val="28"/>
        </w:rPr>
        <w:t>many</w:t>
      </w:r>
      <w:r w:rsidR="004F3538">
        <w:rPr>
          <w:sz w:val="28"/>
          <w:szCs w:val="28"/>
        </w:rPr>
        <w:t xml:space="preserve"> </w:t>
      </w:r>
      <w:r w:rsidR="003C5D8A">
        <w:rPr>
          <w:sz w:val="28"/>
          <w:szCs w:val="28"/>
        </w:rPr>
        <w:t xml:space="preserve">factors in family, health, environment, and society and </w:t>
      </w:r>
      <w:r w:rsidR="00CF4602">
        <w:rPr>
          <w:sz w:val="28"/>
          <w:szCs w:val="28"/>
        </w:rPr>
        <w:t>significantly impact</w:t>
      </w:r>
      <w:r w:rsidR="0042411A">
        <w:rPr>
          <w:sz w:val="28"/>
          <w:szCs w:val="28"/>
        </w:rPr>
        <w:t xml:space="preserve"> childhood experiences.</w:t>
      </w:r>
      <w:r w:rsidR="007E1902">
        <w:rPr>
          <w:sz w:val="28"/>
          <w:szCs w:val="28"/>
        </w:rPr>
        <w:t xml:space="preserve">                                            </w:t>
      </w:r>
      <w:r w:rsidR="00556C5A">
        <w:rPr>
          <w:sz w:val="28"/>
          <w:szCs w:val="28"/>
        </w:rPr>
        <w:t xml:space="preserve">       </w:t>
      </w:r>
      <w:r w:rsidR="0042411A">
        <w:rPr>
          <w:sz w:val="28"/>
          <w:szCs w:val="28"/>
        </w:rPr>
        <w:t xml:space="preserve">   </w:t>
      </w:r>
      <w:r w:rsidR="00714E16">
        <w:rPr>
          <w:sz w:val="28"/>
          <w:szCs w:val="28"/>
        </w:rPr>
        <w:t xml:space="preserve">  </w:t>
      </w:r>
      <w:r w:rsidR="0042411A">
        <w:rPr>
          <w:sz w:val="28"/>
          <w:szCs w:val="28"/>
        </w:rPr>
        <w:t xml:space="preserve"> </w:t>
      </w:r>
      <w:r w:rsidR="00714E16">
        <w:rPr>
          <w:sz w:val="28"/>
          <w:szCs w:val="28"/>
        </w:rPr>
        <w:t xml:space="preserve"> </w:t>
      </w:r>
      <w:r w:rsidR="008925A3">
        <w:rPr>
          <w:sz w:val="28"/>
          <w:szCs w:val="28"/>
        </w:rPr>
        <w:t>The 2016 National Survey of Children's</w:t>
      </w:r>
      <w:r w:rsidR="00482871">
        <w:rPr>
          <w:sz w:val="28"/>
          <w:szCs w:val="28"/>
        </w:rPr>
        <w:t xml:space="preserve"> Health </w:t>
      </w:r>
      <w:r w:rsidR="008925A3">
        <w:rPr>
          <w:sz w:val="28"/>
          <w:szCs w:val="28"/>
        </w:rPr>
        <w:t>data</w:t>
      </w:r>
      <w:r w:rsidR="00F74BAF">
        <w:rPr>
          <w:sz w:val="28"/>
          <w:szCs w:val="28"/>
        </w:rPr>
        <w:t xml:space="preserve"> was </w:t>
      </w:r>
      <w:r w:rsidR="00A0346E">
        <w:rPr>
          <w:sz w:val="28"/>
          <w:szCs w:val="28"/>
        </w:rPr>
        <w:t>analyzed</w:t>
      </w:r>
      <w:r w:rsidR="00EB1C26">
        <w:rPr>
          <w:sz w:val="28"/>
          <w:szCs w:val="28"/>
        </w:rPr>
        <w:t xml:space="preserve"> </w:t>
      </w:r>
      <w:r w:rsidR="000661B2">
        <w:rPr>
          <w:sz w:val="28"/>
          <w:szCs w:val="28"/>
        </w:rPr>
        <w:t xml:space="preserve">in </w:t>
      </w:r>
      <w:r w:rsidR="00275E7F">
        <w:rPr>
          <w:sz w:val="28"/>
          <w:szCs w:val="28"/>
        </w:rPr>
        <w:t xml:space="preserve">the </w:t>
      </w:r>
      <w:r w:rsidR="000661B2">
        <w:rPr>
          <w:sz w:val="28"/>
          <w:szCs w:val="28"/>
        </w:rPr>
        <w:t>U</w:t>
      </w:r>
      <w:r w:rsidR="00D20DA7">
        <w:rPr>
          <w:sz w:val="28"/>
          <w:szCs w:val="28"/>
        </w:rPr>
        <w:t>SA.</w:t>
      </w:r>
      <w:r w:rsidR="0022190D">
        <w:rPr>
          <w:sz w:val="28"/>
          <w:szCs w:val="28"/>
        </w:rPr>
        <w:t xml:space="preserve"> </w:t>
      </w:r>
      <w:r w:rsidR="00D655E1">
        <w:rPr>
          <w:sz w:val="28"/>
          <w:szCs w:val="28"/>
        </w:rPr>
        <w:t>Date</w:t>
      </w:r>
      <w:r w:rsidR="00700D86">
        <w:rPr>
          <w:sz w:val="28"/>
          <w:szCs w:val="28"/>
        </w:rPr>
        <w:t xml:space="preserve"> Resour</w:t>
      </w:r>
      <w:r w:rsidR="000008FB">
        <w:rPr>
          <w:sz w:val="28"/>
          <w:szCs w:val="28"/>
        </w:rPr>
        <w:t>c</w:t>
      </w:r>
      <w:r w:rsidR="00700D86">
        <w:rPr>
          <w:sz w:val="28"/>
          <w:szCs w:val="28"/>
        </w:rPr>
        <w:t>e Center for Child and A</w:t>
      </w:r>
      <w:r w:rsidR="000008FB">
        <w:rPr>
          <w:sz w:val="28"/>
          <w:szCs w:val="28"/>
        </w:rPr>
        <w:t>dolescent Health</w:t>
      </w:r>
      <w:r w:rsidR="00683477">
        <w:rPr>
          <w:sz w:val="28"/>
          <w:szCs w:val="28"/>
        </w:rPr>
        <w:t xml:space="preserve"> pre</w:t>
      </w:r>
      <w:r w:rsidR="003B7A7D">
        <w:rPr>
          <w:sz w:val="28"/>
          <w:szCs w:val="28"/>
        </w:rPr>
        <w:t>sides over</w:t>
      </w:r>
      <w:r w:rsidR="00D26028">
        <w:rPr>
          <w:sz w:val="28"/>
          <w:szCs w:val="28"/>
        </w:rPr>
        <w:t xml:space="preserve"> </w:t>
      </w:r>
      <w:r w:rsidR="0089769B">
        <w:rPr>
          <w:sz w:val="28"/>
          <w:szCs w:val="28"/>
        </w:rPr>
        <w:t xml:space="preserve">questionnaires and </w:t>
      </w:r>
      <w:r w:rsidR="003B7A7D">
        <w:rPr>
          <w:sz w:val="28"/>
          <w:szCs w:val="28"/>
        </w:rPr>
        <w:t>interviews</w:t>
      </w:r>
      <w:r w:rsidR="00DE6D6A">
        <w:rPr>
          <w:sz w:val="28"/>
          <w:szCs w:val="28"/>
        </w:rPr>
        <w:t>.</w:t>
      </w:r>
      <w:r w:rsidR="00744909">
        <w:rPr>
          <w:sz w:val="28"/>
          <w:szCs w:val="28"/>
        </w:rPr>
        <w:t xml:space="preserve"> </w:t>
      </w:r>
      <w:r w:rsidR="00694687">
        <w:rPr>
          <w:sz w:val="28"/>
          <w:szCs w:val="28"/>
        </w:rPr>
        <w:t>The outcome</w:t>
      </w:r>
      <w:r w:rsidR="00006D65">
        <w:rPr>
          <w:sz w:val="28"/>
          <w:szCs w:val="28"/>
        </w:rPr>
        <w:t xml:space="preserve"> </w:t>
      </w:r>
      <w:r w:rsidR="00EC3928">
        <w:rPr>
          <w:sz w:val="28"/>
          <w:szCs w:val="28"/>
        </w:rPr>
        <w:t xml:space="preserve">analysis is developing knowledge to prevent exposure to </w:t>
      </w:r>
      <w:r w:rsidR="00866187">
        <w:rPr>
          <w:sz w:val="28"/>
          <w:szCs w:val="28"/>
        </w:rPr>
        <w:t xml:space="preserve">Adverse </w:t>
      </w:r>
      <w:r w:rsidR="00EC3928">
        <w:rPr>
          <w:sz w:val="28"/>
          <w:szCs w:val="28"/>
        </w:rPr>
        <w:t>childhood</w:t>
      </w:r>
      <w:r w:rsidR="00866187">
        <w:rPr>
          <w:sz w:val="28"/>
          <w:szCs w:val="28"/>
        </w:rPr>
        <w:t xml:space="preserve"> experiences</w:t>
      </w:r>
      <w:r w:rsidR="00744909">
        <w:rPr>
          <w:sz w:val="28"/>
          <w:szCs w:val="28"/>
        </w:rPr>
        <w:t>.</w:t>
      </w:r>
      <w:r w:rsidR="00065BF9">
        <w:rPr>
          <w:sz w:val="28"/>
          <w:szCs w:val="28"/>
        </w:rPr>
        <w:t xml:space="preserve"> </w:t>
      </w:r>
      <w:r w:rsidR="003B7A7D">
        <w:rPr>
          <w:sz w:val="28"/>
          <w:szCs w:val="28"/>
        </w:rPr>
        <w:t xml:space="preserve"> </w:t>
      </w:r>
      <w:r w:rsidR="0089769B">
        <w:rPr>
          <w:sz w:val="28"/>
          <w:szCs w:val="28"/>
        </w:rPr>
        <w:t xml:space="preserve">The methodology rule was </w:t>
      </w:r>
      <w:r w:rsidR="00C711DA">
        <w:rPr>
          <w:sz w:val="28"/>
          <w:szCs w:val="28"/>
        </w:rPr>
        <w:t>selecting</w:t>
      </w:r>
      <w:r w:rsidR="0089769B">
        <w:rPr>
          <w:sz w:val="28"/>
          <w:szCs w:val="28"/>
        </w:rPr>
        <w:t xml:space="preserve"> children with criteria to be aged between 0 </w:t>
      </w:r>
      <w:r w:rsidR="00C545ED">
        <w:rPr>
          <w:sz w:val="28"/>
          <w:szCs w:val="28"/>
        </w:rPr>
        <w:t>and</w:t>
      </w:r>
      <w:r w:rsidR="0089769B">
        <w:rPr>
          <w:sz w:val="28"/>
          <w:szCs w:val="28"/>
        </w:rPr>
        <w:t xml:space="preserve"> 17</w:t>
      </w:r>
      <w:r w:rsidR="004A5900">
        <w:rPr>
          <w:sz w:val="28"/>
          <w:szCs w:val="28"/>
        </w:rPr>
        <w:t xml:space="preserve"> and living with parents or caregivers</w:t>
      </w:r>
      <w:r w:rsidR="00096B00">
        <w:rPr>
          <w:sz w:val="28"/>
          <w:szCs w:val="28"/>
        </w:rPr>
        <w:t>.</w:t>
      </w:r>
      <w:r w:rsidR="00CD4158">
        <w:rPr>
          <w:sz w:val="28"/>
          <w:szCs w:val="28"/>
        </w:rPr>
        <w:t xml:space="preserve"> Interview</w:t>
      </w:r>
      <w:r w:rsidR="0086274E">
        <w:rPr>
          <w:sz w:val="28"/>
          <w:szCs w:val="28"/>
        </w:rPr>
        <w:t>: If more children were interviewed</w:t>
      </w:r>
      <w:r w:rsidR="002B1E2C">
        <w:rPr>
          <w:sz w:val="28"/>
          <w:szCs w:val="28"/>
        </w:rPr>
        <w:t xml:space="preserve"> in one family</w:t>
      </w:r>
      <w:r w:rsidR="00500F22">
        <w:rPr>
          <w:sz w:val="28"/>
          <w:szCs w:val="28"/>
        </w:rPr>
        <w:t xml:space="preserve">, </w:t>
      </w:r>
      <w:r w:rsidR="0086274E">
        <w:rPr>
          <w:sz w:val="28"/>
          <w:szCs w:val="28"/>
        </w:rPr>
        <w:t xml:space="preserve">randomly choose a </w:t>
      </w:r>
      <w:r w:rsidR="00782EA7">
        <w:rPr>
          <w:sz w:val="28"/>
          <w:szCs w:val="28"/>
        </w:rPr>
        <w:t>single child.</w:t>
      </w:r>
      <w:r w:rsidR="008C42E3">
        <w:rPr>
          <w:sz w:val="28"/>
          <w:szCs w:val="28"/>
        </w:rPr>
        <w:t xml:space="preserve"> </w:t>
      </w:r>
      <w:r w:rsidR="0086274E">
        <w:rPr>
          <w:sz w:val="28"/>
          <w:szCs w:val="28"/>
        </w:rPr>
        <w:t>The result</w:t>
      </w:r>
      <w:r w:rsidR="00125FD2">
        <w:rPr>
          <w:sz w:val="28"/>
          <w:szCs w:val="28"/>
        </w:rPr>
        <w:t xml:space="preserve"> demonstrated </w:t>
      </w:r>
      <w:r w:rsidR="00BD6B20">
        <w:rPr>
          <w:sz w:val="28"/>
          <w:szCs w:val="28"/>
        </w:rPr>
        <w:t xml:space="preserve">group </w:t>
      </w:r>
      <w:r w:rsidR="008C42E3">
        <w:rPr>
          <w:sz w:val="28"/>
          <w:szCs w:val="28"/>
        </w:rPr>
        <w:t>males</w:t>
      </w:r>
      <w:r w:rsidR="00BD6B20">
        <w:rPr>
          <w:sz w:val="28"/>
          <w:szCs w:val="28"/>
        </w:rPr>
        <w:t xml:space="preserve"> 50.9%</w:t>
      </w:r>
      <w:r w:rsidR="002D4608">
        <w:rPr>
          <w:sz w:val="28"/>
          <w:szCs w:val="28"/>
        </w:rPr>
        <w:t>,</w:t>
      </w:r>
      <w:r w:rsidR="008C42E3">
        <w:rPr>
          <w:sz w:val="28"/>
          <w:szCs w:val="28"/>
        </w:rPr>
        <w:t xml:space="preserve"> </w:t>
      </w:r>
      <w:r w:rsidR="006A398A">
        <w:rPr>
          <w:sz w:val="28"/>
          <w:szCs w:val="28"/>
        </w:rPr>
        <w:t>white background</w:t>
      </w:r>
      <w:r w:rsidR="000A7901">
        <w:rPr>
          <w:sz w:val="28"/>
          <w:szCs w:val="28"/>
        </w:rPr>
        <w:t xml:space="preserve"> </w:t>
      </w:r>
      <w:r w:rsidR="002B7B26">
        <w:rPr>
          <w:sz w:val="28"/>
          <w:szCs w:val="28"/>
        </w:rPr>
        <w:t>non-Hispanic</w:t>
      </w:r>
      <w:r w:rsidR="006A398A">
        <w:rPr>
          <w:sz w:val="28"/>
          <w:szCs w:val="28"/>
        </w:rPr>
        <w:t xml:space="preserve"> 53,6%</w:t>
      </w:r>
      <w:r w:rsidR="00A331EA">
        <w:rPr>
          <w:sz w:val="28"/>
          <w:szCs w:val="28"/>
        </w:rPr>
        <w:t>,</w:t>
      </w:r>
      <w:r w:rsidR="00E71656">
        <w:rPr>
          <w:sz w:val="28"/>
          <w:szCs w:val="28"/>
        </w:rPr>
        <w:t xml:space="preserve"> aged 6 to 17 years 67,4%, with single-parent mothers 64,3% and parents currently married 67,6%, without high education 72,4%, households did not use </w:t>
      </w:r>
      <w:r w:rsidR="00165CDA">
        <w:rPr>
          <w:sz w:val="28"/>
          <w:szCs w:val="28"/>
        </w:rPr>
        <w:t xml:space="preserve">English </w:t>
      </w:r>
      <w:r w:rsidR="00976CE0">
        <w:rPr>
          <w:sz w:val="28"/>
          <w:szCs w:val="28"/>
        </w:rPr>
        <w:lastRenderedPageBreak/>
        <w:t>language as a first</w:t>
      </w:r>
      <w:r w:rsidR="009F07CB">
        <w:rPr>
          <w:sz w:val="28"/>
          <w:szCs w:val="28"/>
        </w:rPr>
        <w:t xml:space="preserve"> </w:t>
      </w:r>
      <w:r w:rsidR="006D3E41">
        <w:rPr>
          <w:sz w:val="28"/>
          <w:szCs w:val="28"/>
        </w:rPr>
        <w:t>13,6%</w:t>
      </w:r>
      <w:r w:rsidR="00136227">
        <w:rPr>
          <w:sz w:val="28"/>
          <w:szCs w:val="28"/>
        </w:rPr>
        <w:t>.</w:t>
      </w:r>
      <w:r w:rsidR="008437BE">
        <w:rPr>
          <w:sz w:val="28"/>
          <w:szCs w:val="28"/>
        </w:rPr>
        <w:t xml:space="preserve"> </w:t>
      </w:r>
      <w:r w:rsidR="00971432">
        <w:rPr>
          <w:sz w:val="28"/>
          <w:szCs w:val="28"/>
        </w:rPr>
        <w:t xml:space="preserve">Of this </w:t>
      </w:r>
      <w:r w:rsidR="002263E8">
        <w:rPr>
          <w:sz w:val="28"/>
          <w:szCs w:val="28"/>
        </w:rPr>
        <w:t xml:space="preserve">research </w:t>
      </w:r>
      <w:r w:rsidR="00971432">
        <w:rPr>
          <w:sz w:val="28"/>
          <w:szCs w:val="28"/>
        </w:rPr>
        <w:t xml:space="preserve">group of children, 19,3% have health issues and need healthcare </w:t>
      </w:r>
      <w:r w:rsidR="0016738D">
        <w:rPr>
          <w:sz w:val="28"/>
          <w:szCs w:val="28"/>
        </w:rPr>
        <w:t>help</w:t>
      </w:r>
      <w:r w:rsidR="008437BE">
        <w:rPr>
          <w:sz w:val="28"/>
          <w:szCs w:val="28"/>
        </w:rPr>
        <w:t>.</w:t>
      </w:r>
      <w:r w:rsidR="00136227">
        <w:rPr>
          <w:sz w:val="28"/>
          <w:szCs w:val="28"/>
        </w:rPr>
        <w:t xml:space="preserve"> </w:t>
      </w:r>
      <w:r w:rsidR="003D25FE">
        <w:rPr>
          <w:sz w:val="28"/>
          <w:szCs w:val="28"/>
        </w:rPr>
        <w:t xml:space="preserve">An </w:t>
      </w:r>
      <w:r w:rsidR="005F05AE">
        <w:rPr>
          <w:sz w:val="28"/>
          <w:szCs w:val="28"/>
        </w:rPr>
        <w:t xml:space="preserve">illustration of this part of children interviewing gives the outcome the children were four or more associated with developing Adverse Childhood Experiences at </w:t>
      </w:r>
      <w:r w:rsidR="00CD1020">
        <w:rPr>
          <w:sz w:val="28"/>
          <w:szCs w:val="28"/>
        </w:rPr>
        <w:t>18</w:t>
      </w:r>
      <w:r w:rsidR="000B7F0E">
        <w:rPr>
          <w:sz w:val="28"/>
          <w:szCs w:val="28"/>
        </w:rPr>
        <w:t>. This</w:t>
      </w:r>
      <w:r w:rsidR="00403689">
        <w:rPr>
          <w:sz w:val="28"/>
          <w:szCs w:val="28"/>
        </w:rPr>
        <w:t xml:space="preserve"> disease</w:t>
      </w:r>
      <w:r w:rsidR="00F82280">
        <w:rPr>
          <w:sz w:val="28"/>
          <w:szCs w:val="28"/>
        </w:rPr>
        <w:t xml:space="preserve"> </w:t>
      </w:r>
      <w:r w:rsidR="000365BC">
        <w:rPr>
          <w:sz w:val="28"/>
          <w:szCs w:val="28"/>
        </w:rPr>
        <w:t xml:space="preserve">has </w:t>
      </w:r>
      <w:r w:rsidR="00EE5B66">
        <w:rPr>
          <w:sz w:val="28"/>
          <w:szCs w:val="28"/>
        </w:rPr>
        <w:t>a prolonged</w:t>
      </w:r>
      <w:r w:rsidR="000365BC">
        <w:rPr>
          <w:sz w:val="28"/>
          <w:szCs w:val="28"/>
        </w:rPr>
        <w:t xml:space="preserve"> effect because of parental toxic stress, and typical situations in this analysis are </w:t>
      </w:r>
      <w:r w:rsidR="004B6346">
        <w:rPr>
          <w:sz w:val="28"/>
          <w:szCs w:val="28"/>
        </w:rPr>
        <w:t>related to</w:t>
      </w:r>
      <w:r w:rsidR="000365BC">
        <w:rPr>
          <w:sz w:val="28"/>
          <w:szCs w:val="28"/>
        </w:rPr>
        <w:t xml:space="preserve"> parental stress</w:t>
      </w:r>
      <w:r w:rsidR="00A051B6">
        <w:rPr>
          <w:sz w:val="28"/>
          <w:szCs w:val="28"/>
        </w:rPr>
        <w:t>,</w:t>
      </w:r>
      <w:r w:rsidR="000365BC">
        <w:rPr>
          <w:sz w:val="28"/>
          <w:szCs w:val="28"/>
        </w:rPr>
        <w:t xml:space="preserve"> like not having an education, not having good work, and having </w:t>
      </w:r>
      <w:r w:rsidR="00AC7334">
        <w:rPr>
          <w:sz w:val="28"/>
          <w:szCs w:val="28"/>
        </w:rPr>
        <w:t>low financial</w:t>
      </w:r>
      <w:r w:rsidR="0012717A">
        <w:rPr>
          <w:sz w:val="28"/>
          <w:szCs w:val="28"/>
        </w:rPr>
        <w:t xml:space="preserve"> income</w:t>
      </w:r>
      <w:r w:rsidR="00D05F70">
        <w:rPr>
          <w:sz w:val="28"/>
          <w:szCs w:val="28"/>
        </w:rPr>
        <w:t>.</w:t>
      </w:r>
      <w:r w:rsidR="00A051B6">
        <w:rPr>
          <w:sz w:val="28"/>
          <w:szCs w:val="28"/>
        </w:rPr>
        <w:t xml:space="preserve"> </w:t>
      </w:r>
      <w:r w:rsidR="00D6685B">
        <w:rPr>
          <w:sz w:val="28"/>
          <w:szCs w:val="28"/>
        </w:rPr>
        <w:t>(</w:t>
      </w:r>
      <w:r w:rsidR="00FE35AA">
        <w:rPr>
          <w:sz w:val="28"/>
          <w:szCs w:val="28"/>
        </w:rPr>
        <w:t>Crouch</w:t>
      </w:r>
      <w:r w:rsidR="00702F9F">
        <w:rPr>
          <w:sz w:val="28"/>
          <w:szCs w:val="28"/>
        </w:rPr>
        <w:t>, E</w:t>
      </w:r>
      <w:r w:rsidR="00FE35AA">
        <w:rPr>
          <w:sz w:val="28"/>
          <w:szCs w:val="28"/>
        </w:rPr>
        <w:t>,</w:t>
      </w:r>
      <w:r w:rsidR="00702F9F">
        <w:rPr>
          <w:sz w:val="28"/>
          <w:szCs w:val="28"/>
        </w:rPr>
        <w:t xml:space="preserve"> </w:t>
      </w:r>
      <w:r w:rsidR="00981CD2">
        <w:rPr>
          <w:sz w:val="28"/>
          <w:szCs w:val="28"/>
        </w:rPr>
        <w:t>Radcliff</w:t>
      </w:r>
      <w:r w:rsidR="00702F9F">
        <w:rPr>
          <w:sz w:val="28"/>
          <w:szCs w:val="28"/>
        </w:rPr>
        <w:t>, E</w:t>
      </w:r>
      <w:r w:rsidR="00F3538E">
        <w:rPr>
          <w:sz w:val="28"/>
          <w:szCs w:val="28"/>
        </w:rPr>
        <w:t>.</w:t>
      </w:r>
      <w:r w:rsidR="00981CD2">
        <w:rPr>
          <w:sz w:val="28"/>
          <w:szCs w:val="28"/>
        </w:rPr>
        <w:t>,</w:t>
      </w:r>
      <w:r w:rsidR="00F3538E">
        <w:rPr>
          <w:sz w:val="28"/>
          <w:szCs w:val="28"/>
        </w:rPr>
        <w:t xml:space="preserve"> </w:t>
      </w:r>
      <w:r w:rsidR="00231571">
        <w:rPr>
          <w:sz w:val="28"/>
          <w:szCs w:val="28"/>
        </w:rPr>
        <w:t>Brown,</w:t>
      </w:r>
      <w:r w:rsidR="00F3538E">
        <w:rPr>
          <w:sz w:val="28"/>
          <w:szCs w:val="28"/>
        </w:rPr>
        <w:t xml:space="preserve"> M.,</w:t>
      </w:r>
      <w:r w:rsidR="009D2667">
        <w:rPr>
          <w:sz w:val="28"/>
          <w:szCs w:val="28"/>
        </w:rPr>
        <w:t xml:space="preserve"> </w:t>
      </w:r>
      <w:r w:rsidR="00C3155D">
        <w:rPr>
          <w:sz w:val="28"/>
          <w:szCs w:val="28"/>
        </w:rPr>
        <w:t>Hung</w:t>
      </w:r>
      <w:r w:rsidR="009122A0">
        <w:rPr>
          <w:sz w:val="28"/>
          <w:szCs w:val="28"/>
        </w:rPr>
        <w:t>, P.</w:t>
      </w:r>
      <w:r w:rsidR="00C3155D">
        <w:rPr>
          <w:sz w:val="28"/>
          <w:szCs w:val="28"/>
        </w:rPr>
        <w:t xml:space="preserve"> 2019</w:t>
      </w:r>
      <w:r w:rsidR="00A051B6">
        <w:rPr>
          <w:sz w:val="28"/>
          <w:szCs w:val="28"/>
        </w:rPr>
        <w:t>)</w:t>
      </w:r>
    </w:p>
    <w:p w14:paraId="09BEF19B" w14:textId="3A733119" w:rsidR="002C1C6B" w:rsidRDefault="007F3A7B" w:rsidP="00747418">
      <w:pPr>
        <w:rPr>
          <w:sz w:val="28"/>
          <w:szCs w:val="28"/>
        </w:rPr>
      </w:pPr>
      <w:r>
        <w:rPr>
          <w:sz w:val="28"/>
          <w:szCs w:val="28"/>
        </w:rPr>
        <w:t xml:space="preserve">Blanch </w:t>
      </w:r>
      <w:r w:rsidR="00BF486C">
        <w:rPr>
          <w:sz w:val="28"/>
          <w:szCs w:val="28"/>
        </w:rPr>
        <w:t>et</w:t>
      </w:r>
      <w:r>
        <w:rPr>
          <w:sz w:val="28"/>
          <w:szCs w:val="28"/>
        </w:rPr>
        <w:t xml:space="preserve"> al</w:t>
      </w:r>
      <w:r w:rsidR="00BF486C">
        <w:rPr>
          <w:sz w:val="28"/>
          <w:szCs w:val="28"/>
        </w:rPr>
        <w:t xml:space="preserve">. </w:t>
      </w:r>
      <w:r w:rsidR="009E5FE7">
        <w:rPr>
          <w:sz w:val="28"/>
          <w:szCs w:val="28"/>
        </w:rPr>
        <w:t>(201</w:t>
      </w:r>
      <w:r>
        <w:rPr>
          <w:sz w:val="28"/>
          <w:szCs w:val="28"/>
        </w:rPr>
        <w:t>4</w:t>
      </w:r>
      <w:r w:rsidR="009E5FE7">
        <w:rPr>
          <w:sz w:val="28"/>
          <w:szCs w:val="28"/>
        </w:rPr>
        <w:t>)</w:t>
      </w:r>
      <w:r w:rsidR="00BF486C">
        <w:rPr>
          <w:sz w:val="28"/>
          <w:szCs w:val="28"/>
        </w:rPr>
        <w:t xml:space="preserve"> explain </w:t>
      </w:r>
      <w:r w:rsidR="000219F0">
        <w:rPr>
          <w:sz w:val="28"/>
          <w:szCs w:val="28"/>
        </w:rPr>
        <w:t xml:space="preserve">toxic stress in childhood </w:t>
      </w:r>
      <w:r w:rsidR="00B05811">
        <w:rPr>
          <w:sz w:val="28"/>
          <w:szCs w:val="28"/>
        </w:rPr>
        <w:t>can change behavior</w:t>
      </w:r>
      <w:r w:rsidR="00D84640">
        <w:rPr>
          <w:sz w:val="28"/>
          <w:szCs w:val="28"/>
        </w:rPr>
        <w:t xml:space="preserve"> health</w:t>
      </w:r>
      <w:r w:rsidR="00B05811">
        <w:rPr>
          <w:sz w:val="28"/>
          <w:szCs w:val="28"/>
        </w:rPr>
        <w:t xml:space="preserve"> </w:t>
      </w:r>
      <w:r w:rsidR="00161EE6">
        <w:rPr>
          <w:sz w:val="28"/>
          <w:szCs w:val="28"/>
        </w:rPr>
        <w:t>concerns</w:t>
      </w:r>
      <w:r w:rsidR="009663F6">
        <w:rPr>
          <w:sz w:val="28"/>
          <w:szCs w:val="28"/>
        </w:rPr>
        <w:t xml:space="preserve"> </w:t>
      </w:r>
      <w:r w:rsidR="00680F44">
        <w:rPr>
          <w:sz w:val="28"/>
          <w:szCs w:val="28"/>
        </w:rPr>
        <w:t xml:space="preserve">because </w:t>
      </w:r>
      <w:r w:rsidR="0086105B">
        <w:rPr>
          <w:sz w:val="28"/>
          <w:szCs w:val="28"/>
        </w:rPr>
        <w:t xml:space="preserve">brain </w:t>
      </w:r>
      <w:r w:rsidR="0094458F">
        <w:rPr>
          <w:sz w:val="28"/>
          <w:szCs w:val="28"/>
        </w:rPr>
        <w:t>disruption</w:t>
      </w:r>
      <w:r w:rsidR="00B23295">
        <w:rPr>
          <w:sz w:val="28"/>
          <w:szCs w:val="28"/>
        </w:rPr>
        <w:t xml:space="preserve"> </w:t>
      </w:r>
      <w:r w:rsidR="00161EE6">
        <w:rPr>
          <w:sz w:val="28"/>
          <w:szCs w:val="28"/>
        </w:rPr>
        <w:t>develops</w:t>
      </w:r>
      <w:r w:rsidR="00176997">
        <w:rPr>
          <w:sz w:val="28"/>
          <w:szCs w:val="28"/>
        </w:rPr>
        <w:t xml:space="preserve"> </w:t>
      </w:r>
      <w:r w:rsidR="00D01A90">
        <w:rPr>
          <w:sz w:val="28"/>
          <w:szCs w:val="28"/>
        </w:rPr>
        <w:t xml:space="preserve">a </w:t>
      </w:r>
      <w:r w:rsidR="00176997">
        <w:rPr>
          <w:sz w:val="28"/>
          <w:szCs w:val="28"/>
        </w:rPr>
        <w:t xml:space="preserve">change </w:t>
      </w:r>
      <w:r w:rsidR="0094458F">
        <w:rPr>
          <w:sz w:val="28"/>
          <w:szCs w:val="28"/>
        </w:rPr>
        <w:t xml:space="preserve">in </w:t>
      </w:r>
      <w:r w:rsidR="00D01A90">
        <w:rPr>
          <w:sz w:val="28"/>
          <w:szCs w:val="28"/>
        </w:rPr>
        <w:t xml:space="preserve">an </w:t>
      </w:r>
      <w:r w:rsidR="00176997">
        <w:rPr>
          <w:sz w:val="28"/>
          <w:szCs w:val="28"/>
        </w:rPr>
        <w:t>anatom</w:t>
      </w:r>
      <w:r w:rsidR="008F01DD">
        <w:rPr>
          <w:sz w:val="28"/>
          <w:szCs w:val="28"/>
        </w:rPr>
        <w:t>ic</w:t>
      </w:r>
      <w:r w:rsidR="0029650E">
        <w:rPr>
          <w:sz w:val="28"/>
          <w:szCs w:val="28"/>
        </w:rPr>
        <w:t xml:space="preserve"> </w:t>
      </w:r>
      <w:r w:rsidR="00D01A90">
        <w:rPr>
          <w:sz w:val="28"/>
          <w:szCs w:val="28"/>
        </w:rPr>
        <w:t>system</w:t>
      </w:r>
      <w:r w:rsidR="00161EE6">
        <w:rPr>
          <w:sz w:val="28"/>
          <w:szCs w:val="28"/>
        </w:rPr>
        <w:t xml:space="preserve">. Early system prevention is </w:t>
      </w:r>
      <w:r w:rsidR="006407C1">
        <w:rPr>
          <w:sz w:val="28"/>
          <w:szCs w:val="28"/>
        </w:rPr>
        <w:t>essential</w:t>
      </w:r>
      <w:r w:rsidR="00161EE6">
        <w:rPr>
          <w:sz w:val="28"/>
          <w:szCs w:val="28"/>
        </w:rPr>
        <w:t xml:space="preserve"> to </w:t>
      </w:r>
      <w:r w:rsidR="005223CC">
        <w:rPr>
          <w:sz w:val="28"/>
          <w:szCs w:val="28"/>
        </w:rPr>
        <w:t xml:space="preserve">stop </w:t>
      </w:r>
      <w:r w:rsidR="00B921CB">
        <w:rPr>
          <w:sz w:val="28"/>
          <w:szCs w:val="28"/>
        </w:rPr>
        <w:t>the impact on</w:t>
      </w:r>
      <w:r w:rsidR="005223CC">
        <w:rPr>
          <w:sz w:val="28"/>
          <w:szCs w:val="28"/>
        </w:rPr>
        <w:t xml:space="preserve"> future life.</w:t>
      </w:r>
      <w:r w:rsidR="00E256AD">
        <w:rPr>
          <w:sz w:val="28"/>
          <w:szCs w:val="28"/>
        </w:rPr>
        <w:t xml:space="preserve"> </w:t>
      </w:r>
    </w:p>
    <w:p w14:paraId="66C2C14E" w14:textId="78C81F9E" w:rsidR="001D60E1" w:rsidRDefault="003F35ED" w:rsidP="00747418">
      <w:pPr>
        <w:rPr>
          <w:sz w:val="28"/>
          <w:szCs w:val="28"/>
        </w:rPr>
      </w:pPr>
      <w:r>
        <w:rPr>
          <w:sz w:val="28"/>
          <w:szCs w:val="28"/>
        </w:rPr>
        <w:t xml:space="preserve">The second article discusses analyses of the impact of neighborhood poverty on associated </w:t>
      </w:r>
      <w:r w:rsidR="00E17B8C">
        <w:rPr>
          <w:sz w:val="28"/>
          <w:szCs w:val="28"/>
        </w:rPr>
        <w:t>levels of Adverse Childhood</w:t>
      </w:r>
      <w:r>
        <w:rPr>
          <w:sz w:val="28"/>
          <w:szCs w:val="28"/>
        </w:rPr>
        <w:t xml:space="preserve"> Experiences in the first 15 years of a child's life.</w:t>
      </w:r>
      <w:r w:rsidR="00B921CB">
        <w:rPr>
          <w:sz w:val="28"/>
          <w:szCs w:val="28"/>
        </w:rPr>
        <w:t xml:space="preserve"> </w:t>
      </w:r>
      <w:r w:rsidR="001F1243">
        <w:rPr>
          <w:sz w:val="28"/>
          <w:szCs w:val="28"/>
        </w:rPr>
        <w:t xml:space="preserve">This </w:t>
      </w:r>
      <w:r w:rsidR="008630CF">
        <w:rPr>
          <w:sz w:val="28"/>
          <w:szCs w:val="28"/>
        </w:rPr>
        <w:t xml:space="preserve">research </w:t>
      </w:r>
      <w:r w:rsidR="00BD1C39">
        <w:rPr>
          <w:sz w:val="28"/>
          <w:szCs w:val="28"/>
        </w:rPr>
        <w:t>also looks</w:t>
      </w:r>
      <w:r w:rsidR="00F62B1D">
        <w:rPr>
          <w:sz w:val="28"/>
          <w:szCs w:val="28"/>
        </w:rPr>
        <w:t xml:space="preserve"> </w:t>
      </w:r>
      <w:r w:rsidR="00474191">
        <w:rPr>
          <w:sz w:val="28"/>
          <w:szCs w:val="28"/>
        </w:rPr>
        <w:t>at the impact of households if associated with three categories: family dysfunction, violence, and system</w:t>
      </w:r>
      <w:r w:rsidR="00BD1C39">
        <w:rPr>
          <w:sz w:val="28"/>
          <w:szCs w:val="28"/>
        </w:rPr>
        <w:t xml:space="preserve"> involvement.</w:t>
      </w:r>
      <w:r w:rsidR="00861AD3">
        <w:rPr>
          <w:sz w:val="28"/>
          <w:szCs w:val="28"/>
        </w:rPr>
        <w:t xml:space="preserve"> </w:t>
      </w:r>
      <w:r w:rsidR="00474191">
        <w:rPr>
          <w:sz w:val="28"/>
          <w:szCs w:val="28"/>
        </w:rPr>
        <w:t>The analysis</w:t>
      </w:r>
      <w:r w:rsidR="00821CBF">
        <w:rPr>
          <w:sz w:val="28"/>
          <w:szCs w:val="28"/>
        </w:rPr>
        <w:t xml:space="preserve"> </w:t>
      </w:r>
      <w:r w:rsidR="00985FC4">
        <w:rPr>
          <w:sz w:val="28"/>
          <w:szCs w:val="28"/>
        </w:rPr>
        <w:t xml:space="preserve">was </w:t>
      </w:r>
      <w:r w:rsidR="00474191">
        <w:rPr>
          <w:sz w:val="28"/>
          <w:szCs w:val="28"/>
        </w:rPr>
        <w:t>critical</w:t>
      </w:r>
      <w:r w:rsidR="00985FC4">
        <w:rPr>
          <w:sz w:val="28"/>
          <w:szCs w:val="28"/>
        </w:rPr>
        <w:t xml:space="preserve"> because they needed to fill the gap with unknown knowledge, and the result</w:t>
      </w:r>
      <w:r w:rsidR="00821CBF">
        <w:rPr>
          <w:sz w:val="28"/>
          <w:szCs w:val="28"/>
        </w:rPr>
        <w:t xml:space="preserve"> needed</w:t>
      </w:r>
      <w:r w:rsidR="00F40E42">
        <w:rPr>
          <w:sz w:val="28"/>
          <w:szCs w:val="28"/>
        </w:rPr>
        <w:t xml:space="preserve"> help to work for</w:t>
      </w:r>
      <w:r w:rsidR="00BE0EC8">
        <w:rPr>
          <w:sz w:val="28"/>
          <w:szCs w:val="28"/>
        </w:rPr>
        <w:t xml:space="preserve"> early</w:t>
      </w:r>
      <w:r w:rsidR="00F40E42">
        <w:rPr>
          <w:sz w:val="28"/>
          <w:szCs w:val="28"/>
        </w:rPr>
        <w:t xml:space="preserve"> prevention and </w:t>
      </w:r>
      <w:r w:rsidR="003531E8">
        <w:rPr>
          <w:sz w:val="28"/>
          <w:szCs w:val="28"/>
        </w:rPr>
        <w:t>intervention associated with A</w:t>
      </w:r>
      <w:r w:rsidR="00821CBF">
        <w:rPr>
          <w:sz w:val="28"/>
          <w:szCs w:val="28"/>
        </w:rPr>
        <w:t>CEs</w:t>
      </w:r>
      <w:r w:rsidR="00BE0EC8">
        <w:rPr>
          <w:sz w:val="28"/>
          <w:szCs w:val="28"/>
        </w:rPr>
        <w:t xml:space="preserve"> to protect children as soon </w:t>
      </w:r>
      <w:r w:rsidR="00637DF0">
        <w:rPr>
          <w:sz w:val="28"/>
          <w:szCs w:val="28"/>
        </w:rPr>
        <w:t>as possible.</w:t>
      </w:r>
      <w:r w:rsidR="002A411E">
        <w:rPr>
          <w:sz w:val="28"/>
          <w:szCs w:val="28"/>
        </w:rPr>
        <w:t xml:space="preserve"> </w:t>
      </w:r>
      <w:r w:rsidR="00385453">
        <w:rPr>
          <w:sz w:val="28"/>
          <w:szCs w:val="28"/>
        </w:rPr>
        <w:t xml:space="preserve">This </w:t>
      </w:r>
      <w:r w:rsidR="001027A7">
        <w:rPr>
          <w:sz w:val="28"/>
          <w:szCs w:val="28"/>
        </w:rPr>
        <w:t>database</w:t>
      </w:r>
      <w:r w:rsidR="00B921CB">
        <w:rPr>
          <w:sz w:val="28"/>
          <w:szCs w:val="28"/>
        </w:rPr>
        <w:t xml:space="preserve"> </w:t>
      </w:r>
      <w:r w:rsidR="00E17B8C">
        <w:rPr>
          <w:sz w:val="28"/>
          <w:szCs w:val="28"/>
        </w:rPr>
        <w:t>was explored</w:t>
      </w:r>
      <w:r w:rsidR="00B921CB">
        <w:rPr>
          <w:sz w:val="28"/>
          <w:szCs w:val="28"/>
        </w:rPr>
        <w:t xml:space="preserve"> in </w:t>
      </w:r>
      <w:r w:rsidR="0058229A">
        <w:rPr>
          <w:sz w:val="28"/>
          <w:szCs w:val="28"/>
        </w:rPr>
        <w:t xml:space="preserve">the </w:t>
      </w:r>
      <w:r w:rsidR="00B921CB">
        <w:rPr>
          <w:sz w:val="28"/>
          <w:szCs w:val="28"/>
        </w:rPr>
        <w:t>USA</w:t>
      </w:r>
      <w:r w:rsidR="00740BFF">
        <w:rPr>
          <w:sz w:val="28"/>
          <w:szCs w:val="28"/>
        </w:rPr>
        <w:t xml:space="preserve"> </w:t>
      </w:r>
      <w:r w:rsidR="001027A7">
        <w:rPr>
          <w:sz w:val="28"/>
          <w:szCs w:val="28"/>
        </w:rPr>
        <w:t>in</w:t>
      </w:r>
      <w:r w:rsidR="00740BFF">
        <w:rPr>
          <w:sz w:val="28"/>
          <w:szCs w:val="28"/>
        </w:rPr>
        <w:t xml:space="preserve"> </w:t>
      </w:r>
      <w:r w:rsidR="00E17B8C">
        <w:rPr>
          <w:sz w:val="28"/>
          <w:szCs w:val="28"/>
        </w:rPr>
        <w:t>six waves</w:t>
      </w:r>
      <w:r w:rsidR="0058229A">
        <w:rPr>
          <w:sz w:val="28"/>
          <w:szCs w:val="28"/>
        </w:rPr>
        <w:t>.</w:t>
      </w:r>
      <w:r w:rsidR="00CD7889">
        <w:rPr>
          <w:sz w:val="28"/>
          <w:szCs w:val="28"/>
        </w:rPr>
        <w:t xml:space="preserve"> </w:t>
      </w:r>
      <w:r w:rsidR="00FA0B07">
        <w:rPr>
          <w:sz w:val="28"/>
          <w:szCs w:val="28"/>
        </w:rPr>
        <w:t xml:space="preserve">This study </w:t>
      </w:r>
      <w:r w:rsidR="00B002F4">
        <w:rPr>
          <w:sz w:val="28"/>
          <w:szCs w:val="28"/>
        </w:rPr>
        <w:t>uses data from the Fragile Families and Child Wellbeing Study review to analyze</w:t>
      </w:r>
      <w:r w:rsidR="00FB324F">
        <w:rPr>
          <w:sz w:val="28"/>
          <w:szCs w:val="28"/>
        </w:rPr>
        <w:t xml:space="preserve"> tests that are </w:t>
      </w:r>
      <w:r w:rsidR="00CD7889">
        <w:rPr>
          <w:sz w:val="28"/>
          <w:szCs w:val="28"/>
        </w:rPr>
        <w:t>unhealthy</w:t>
      </w:r>
      <w:r w:rsidR="00FB324F">
        <w:rPr>
          <w:sz w:val="28"/>
          <w:szCs w:val="28"/>
        </w:rPr>
        <w:t xml:space="preserve"> environments and have low economic situations around </w:t>
      </w:r>
      <w:r w:rsidR="00D11088">
        <w:rPr>
          <w:sz w:val="28"/>
          <w:szCs w:val="28"/>
        </w:rPr>
        <w:t>children's</w:t>
      </w:r>
      <w:r w:rsidR="00B4195C">
        <w:rPr>
          <w:sz w:val="28"/>
          <w:szCs w:val="28"/>
        </w:rPr>
        <w:t xml:space="preserve"> lives</w:t>
      </w:r>
      <w:r w:rsidR="00A62FAC">
        <w:rPr>
          <w:sz w:val="28"/>
          <w:szCs w:val="28"/>
        </w:rPr>
        <w:t>, increasing the risk of developing</w:t>
      </w:r>
      <w:r w:rsidR="00B4195C">
        <w:rPr>
          <w:sz w:val="28"/>
          <w:szCs w:val="28"/>
        </w:rPr>
        <w:t xml:space="preserve"> </w:t>
      </w:r>
      <w:r w:rsidR="00F217DD">
        <w:rPr>
          <w:sz w:val="28"/>
          <w:szCs w:val="28"/>
        </w:rPr>
        <w:t>Adverse Chil</w:t>
      </w:r>
      <w:r w:rsidR="00A62FAC">
        <w:rPr>
          <w:sz w:val="28"/>
          <w:szCs w:val="28"/>
        </w:rPr>
        <w:t>dh</w:t>
      </w:r>
      <w:r w:rsidR="00F217DD">
        <w:rPr>
          <w:sz w:val="28"/>
          <w:szCs w:val="28"/>
        </w:rPr>
        <w:t>ood Experiences</w:t>
      </w:r>
      <w:r w:rsidR="00F252BD">
        <w:rPr>
          <w:sz w:val="28"/>
          <w:szCs w:val="28"/>
        </w:rPr>
        <w:t>. (</w:t>
      </w:r>
      <w:r w:rsidR="00D6212A">
        <w:rPr>
          <w:sz w:val="28"/>
          <w:szCs w:val="28"/>
        </w:rPr>
        <w:t>Maguire</w:t>
      </w:r>
      <w:r w:rsidR="00137D50">
        <w:rPr>
          <w:sz w:val="28"/>
          <w:szCs w:val="28"/>
        </w:rPr>
        <w:t xml:space="preserve"> </w:t>
      </w:r>
      <w:r w:rsidR="00126C1A">
        <w:rPr>
          <w:sz w:val="28"/>
          <w:szCs w:val="28"/>
        </w:rPr>
        <w:t>-Jack</w:t>
      </w:r>
      <w:r w:rsidR="00FA1BA2">
        <w:rPr>
          <w:sz w:val="28"/>
          <w:szCs w:val="28"/>
        </w:rPr>
        <w:t>,</w:t>
      </w:r>
      <w:r w:rsidR="00137D50">
        <w:rPr>
          <w:sz w:val="28"/>
          <w:szCs w:val="28"/>
        </w:rPr>
        <w:t xml:space="preserve"> </w:t>
      </w:r>
      <w:r w:rsidR="002E1C9F">
        <w:rPr>
          <w:sz w:val="28"/>
          <w:szCs w:val="28"/>
        </w:rPr>
        <w:t>K</w:t>
      </w:r>
      <w:r w:rsidR="00677915">
        <w:rPr>
          <w:sz w:val="28"/>
          <w:szCs w:val="28"/>
        </w:rPr>
        <w:t>.,</w:t>
      </w:r>
      <w:r w:rsidR="00137D50">
        <w:rPr>
          <w:sz w:val="28"/>
          <w:szCs w:val="28"/>
        </w:rPr>
        <w:t xml:space="preserve"> </w:t>
      </w:r>
      <w:r w:rsidR="00677915">
        <w:rPr>
          <w:sz w:val="28"/>
          <w:szCs w:val="28"/>
        </w:rPr>
        <w:t>et.al.2021</w:t>
      </w:r>
      <w:r w:rsidR="00D11088">
        <w:rPr>
          <w:sz w:val="28"/>
          <w:szCs w:val="28"/>
        </w:rPr>
        <w:t>)</w:t>
      </w:r>
      <w:r w:rsidR="000B5F62">
        <w:rPr>
          <w:sz w:val="28"/>
          <w:szCs w:val="28"/>
        </w:rPr>
        <w:t>.</w:t>
      </w:r>
      <w:r w:rsidR="000C337B">
        <w:rPr>
          <w:sz w:val="28"/>
          <w:szCs w:val="28"/>
        </w:rPr>
        <w:t xml:space="preserve">                                  </w:t>
      </w:r>
      <w:r w:rsidR="000B5F62">
        <w:rPr>
          <w:sz w:val="28"/>
          <w:szCs w:val="28"/>
        </w:rPr>
        <w:t xml:space="preserve">               </w:t>
      </w:r>
      <w:r w:rsidR="00D10184">
        <w:rPr>
          <w:sz w:val="28"/>
          <w:szCs w:val="28"/>
        </w:rPr>
        <w:t xml:space="preserve">In </w:t>
      </w:r>
      <w:r w:rsidR="00ED5499">
        <w:rPr>
          <w:sz w:val="28"/>
          <w:szCs w:val="28"/>
        </w:rPr>
        <w:t xml:space="preserve">the </w:t>
      </w:r>
      <w:r w:rsidR="00D10184">
        <w:rPr>
          <w:sz w:val="28"/>
          <w:szCs w:val="28"/>
        </w:rPr>
        <w:t>USA</w:t>
      </w:r>
      <w:r w:rsidR="008624DC">
        <w:rPr>
          <w:sz w:val="28"/>
          <w:szCs w:val="28"/>
        </w:rPr>
        <w:t>,</w:t>
      </w:r>
      <w:r w:rsidR="004D3E1A">
        <w:rPr>
          <w:sz w:val="28"/>
          <w:szCs w:val="28"/>
        </w:rPr>
        <w:t xml:space="preserve"> </w:t>
      </w:r>
      <w:r w:rsidR="00495000">
        <w:rPr>
          <w:sz w:val="28"/>
          <w:szCs w:val="28"/>
        </w:rPr>
        <w:t>in high-poverty</w:t>
      </w:r>
      <w:r w:rsidR="008624DC">
        <w:rPr>
          <w:sz w:val="28"/>
          <w:szCs w:val="28"/>
        </w:rPr>
        <w:t xml:space="preserve"> </w:t>
      </w:r>
      <w:r w:rsidR="00157457">
        <w:rPr>
          <w:sz w:val="28"/>
          <w:szCs w:val="28"/>
        </w:rPr>
        <w:t>neighborhoods</w:t>
      </w:r>
      <w:r w:rsidR="00B002F4">
        <w:rPr>
          <w:sz w:val="28"/>
          <w:szCs w:val="28"/>
        </w:rPr>
        <w:t>, 39,9% of people live in federal-level</w:t>
      </w:r>
      <w:r w:rsidR="008018A8">
        <w:rPr>
          <w:sz w:val="28"/>
          <w:szCs w:val="28"/>
        </w:rPr>
        <w:t xml:space="preserve"> </w:t>
      </w:r>
      <w:r w:rsidR="008624DC">
        <w:rPr>
          <w:sz w:val="28"/>
          <w:szCs w:val="28"/>
        </w:rPr>
        <w:t>community areas</w:t>
      </w:r>
      <w:r w:rsidR="002706D1">
        <w:rPr>
          <w:sz w:val="28"/>
          <w:szCs w:val="28"/>
        </w:rPr>
        <w:t>.</w:t>
      </w:r>
      <w:r w:rsidR="00B53DC7">
        <w:rPr>
          <w:sz w:val="28"/>
          <w:szCs w:val="28"/>
        </w:rPr>
        <w:t xml:space="preserve"> </w:t>
      </w:r>
      <w:r w:rsidR="003C3B44">
        <w:rPr>
          <w:sz w:val="28"/>
          <w:szCs w:val="28"/>
        </w:rPr>
        <w:t xml:space="preserve">Children born in this environment </w:t>
      </w:r>
      <w:r w:rsidR="00C205E2">
        <w:rPr>
          <w:sz w:val="28"/>
          <w:szCs w:val="28"/>
        </w:rPr>
        <w:t>risk</w:t>
      </w:r>
      <w:r w:rsidR="00AA6446">
        <w:rPr>
          <w:sz w:val="28"/>
          <w:szCs w:val="28"/>
        </w:rPr>
        <w:t xml:space="preserve"> developing</w:t>
      </w:r>
      <w:r w:rsidR="001E0FF1">
        <w:rPr>
          <w:sz w:val="28"/>
          <w:szCs w:val="28"/>
        </w:rPr>
        <w:t xml:space="preserve"> </w:t>
      </w:r>
      <w:r w:rsidR="00524D09">
        <w:rPr>
          <w:sz w:val="28"/>
          <w:szCs w:val="28"/>
        </w:rPr>
        <w:t>four times</w:t>
      </w:r>
      <w:r w:rsidR="008624DC">
        <w:rPr>
          <w:sz w:val="28"/>
          <w:szCs w:val="28"/>
        </w:rPr>
        <w:t xml:space="preserve"> more</w:t>
      </w:r>
      <w:r w:rsidR="00021EC4">
        <w:rPr>
          <w:sz w:val="28"/>
          <w:szCs w:val="28"/>
        </w:rPr>
        <w:t xml:space="preserve"> </w:t>
      </w:r>
      <w:r w:rsidR="00524D09">
        <w:rPr>
          <w:sz w:val="28"/>
          <w:szCs w:val="28"/>
        </w:rPr>
        <w:t>diseases</w:t>
      </w:r>
      <w:r w:rsidR="00D910D1">
        <w:rPr>
          <w:sz w:val="28"/>
          <w:szCs w:val="28"/>
        </w:rPr>
        <w:t>.</w:t>
      </w:r>
      <w:r w:rsidR="00021EC4">
        <w:rPr>
          <w:sz w:val="28"/>
          <w:szCs w:val="28"/>
        </w:rPr>
        <w:t xml:space="preserve"> </w:t>
      </w:r>
      <w:r w:rsidR="00380DB9">
        <w:rPr>
          <w:sz w:val="28"/>
          <w:szCs w:val="28"/>
        </w:rPr>
        <w:t>(</w:t>
      </w:r>
      <w:r w:rsidR="002619BE">
        <w:rPr>
          <w:sz w:val="28"/>
          <w:szCs w:val="28"/>
        </w:rPr>
        <w:t>Clarke et al.,2013</w:t>
      </w:r>
      <w:r w:rsidR="00021EC4">
        <w:rPr>
          <w:sz w:val="28"/>
          <w:szCs w:val="28"/>
        </w:rPr>
        <w:t>)</w:t>
      </w:r>
      <w:r w:rsidR="000B6414">
        <w:rPr>
          <w:sz w:val="28"/>
          <w:szCs w:val="28"/>
        </w:rPr>
        <w:t>.</w:t>
      </w:r>
      <w:r w:rsidR="002155B9">
        <w:rPr>
          <w:sz w:val="28"/>
          <w:szCs w:val="28"/>
        </w:rPr>
        <w:t xml:space="preserve"> </w:t>
      </w:r>
      <w:r w:rsidR="0079234E">
        <w:rPr>
          <w:sz w:val="28"/>
          <w:szCs w:val="28"/>
        </w:rPr>
        <w:t xml:space="preserve">                                 </w:t>
      </w:r>
      <w:r w:rsidR="0021118F">
        <w:rPr>
          <w:sz w:val="28"/>
          <w:szCs w:val="28"/>
        </w:rPr>
        <w:t xml:space="preserve">                                             </w:t>
      </w:r>
      <w:r w:rsidR="0079234E">
        <w:rPr>
          <w:sz w:val="28"/>
          <w:szCs w:val="28"/>
        </w:rPr>
        <w:t xml:space="preserve"> </w:t>
      </w:r>
    </w:p>
    <w:p w14:paraId="05D27527" w14:textId="106EA7A7" w:rsidR="00BA14A1" w:rsidRDefault="001D60E1" w:rsidP="00747418">
      <w:pPr>
        <w:rPr>
          <w:sz w:val="28"/>
          <w:szCs w:val="28"/>
        </w:rPr>
      </w:pPr>
      <w:r>
        <w:rPr>
          <w:sz w:val="28"/>
          <w:szCs w:val="28"/>
        </w:rPr>
        <w:t xml:space="preserve"> </w:t>
      </w:r>
      <w:proofErr w:type="spellStart"/>
      <w:r w:rsidR="00D6212A">
        <w:rPr>
          <w:sz w:val="28"/>
          <w:szCs w:val="28"/>
        </w:rPr>
        <w:t>Biglan</w:t>
      </w:r>
      <w:proofErr w:type="spellEnd"/>
      <w:r w:rsidR="002155B9">
        <w:rPr>
          <w:sz w:val="28"/>
          <w:szCs w:val="28"/>
        </w:rPr>
        <w:t xml:space="preserve"> et al.</w:t>
      </w:r>
      <w:r w:rsidR="0016165B">
        <w:rPr>
          <w:sz w:val="28"/>
          <w:szCs w:val="28"/>
        </w:rPr>
        <w:t xml:space="preserve"> </w:t>
      </w:r>
      <w:r w:rsidR="0079234E">
        <w:rPr>
          <w:sz w:val="28"/>
          <w:szCs w:val="28"/>
        </w:rPr>
        <w:t>(2017)</w:t>
      </w:r>
      <w:r w:rsidR="00646BA7">
        <w:rPr>
          <w:sz w:val="28"/>
          <w:szCs w:val="28"/>
        </w:rPr>
        <w:t xml:space="preserve"> strongly</w:t>
      </w:r>
      <w:r w:rsidR="0079234E">
        <w:rPr>
          <w:sz w:val="28"/>
          <w:szCs w:val="28"/>
        </w:rPr>
        <w:t xml:space="preserve"> agree</w:t>
      </w:r>
      <w:r w:rsidR="0016165B">
        <w:rPr>
          <w:sz w:val="28"/>
          <w:szCs w:val="28"/>
        </w:rPr>
        <w:t xml:space="preserve"> </w:t>
      </w:r>
      <w:r w:rsidR="00B54F7A">
        <w:rPr>
          <w:sz w:val="28"/>
          <w:szCs w:val="28"/>
        </w:rPr>
        <w:t>that</w:t>
      </w:r>
      <w:r w:rsidR="001317F4">
        <w:rPr>
          <w:sz w:val="28"/>
          <w:szCs w:val="28"/>
        </w:rPr>
        <w:t xml:space="preserve"> social environment </w:t>
      </w:r>
      <w:r w:rsidR="00F45CBB">
        <w:rPr>
          <w:sz w:val="28"/>
          <w:szCs w:val="28"/>
        </w:rPr>
        <w:t>conditions</w:t>
      </w:r>
      <w:r w:rsidR="00646BA7">
        <w:rPr>
          <w:sz w:val="28"/>
          <w:szCs w:val="28"/>
        </w:rPr>
        <w:t xml:space="preserve"> </w:t>
      </w:r>
      <w:r w:rsidR="00B54F7A">
        <w:rPr>
          <w:sz w:val="28"/>
          <w:szCs w:val="28"/>
        </w:rPr>
        <w:t>are associated with developing symptoms of Adverse Childhood Experiences.</w:t>
      </w:r>
      <w:r w:rsidR="00115CA8">
        <w:rPr>
          <w:sz w:val="28"/>
          <w:szCs w:val="28"/>
        </w:rPr>
        <w:t xml:space="preserve"> </w:t>
      </w:r>
      <w:r w:rsidR="00855B8D">
        <w:rPr>
          <w:sz w:val="28"/>
          <w:szCs w:val="28"/>
        </w:rPr>
        <w:t>In</w:t>
      </w:r>
      <w:r w:rsidR="005D4E17">
        <w:rPr>
          <w:sz w:val="28"/>
          <w:szCs w:val="28"/>
        </w:rPr>
        <w:t xml:space="preserve"> his </w:t>
      </w:r>
      <w:r w:rsidR="00115CA8">
        <w:rPr>
          <w:sz w:val="28"/>
          <w:szCs w:val="28"/>
        </w:rPr>
        <w:t>opinion</w:t>
      </w:r>
      <w:r w:rsidR="00855B8D">
        <w:rPr>
          <w:sz w:val="28"/>
          <w:szCs w:val="28"/>
        </w:rPr>
        <w:t>,</w:t>
      </w:r>
      <w:r w:rsidR="005D4E17">
        <w:rPr>
          <w:sz w:val="28"/>
          <w:szCs w:val="28"/>
        </w:rPr>
        <w:t xml:space="preserve"> all </w:t>
      </w:r>
      <w:r w:rsidR="00115CA8">
        <w:rPr>
          <w:sz w:val="28"/>
          <w:szCs w:val="28"/>
        </w:rPr>
        <w:t>communities</w:t>
      </w:r>
      <w:r w:rsidR="005D4E17">
        <w:rPr>
          <w:sz w:val="28"/>
          <w:szCs w:val="28"/>
        </w:rPr>
        <w:t xml:space="preserve"> should work </w:t>
      </w:r>
      <w:r w:rsidR="00855B8D">
        <w:rPr>
          <w:sz w:val="28"/>
          <w:szCs w:val="28"/>
        </w:rPr>
        <w:t xml:space="preserve">together </w:t>
      </w:r>
      <w:r w:rsidR="00115CA8">
        <w:rPr>
          <w:sz w:val="28"/>
          <w:szCs w:val="28"/>
        </w:rPr>
        <w:t xml:space="preserve">to </w:t>
      </w:r>
      <w:r w:rsidR="002D1B96">
        <w:rPr>
          <w:sz w:val="28"/>
          <w:szCs w:val="28"/>
        </w:rPr>
        <w:t>break</w:t>
      </w:r>
      <w:r w:rsidR="006761D7">
        <w:rPr>
          <w:sz w:val="28"/>
          <w:szCs w:val="28"/>
        </w:rPr>
        <w:t xml:space="preserve"> </w:t>
      </w:r>
      <w:r w:rsidR="002D1B96">
        <w:rPr>
          <w:sz w:val="28"/>
          <w:szCs w:val="28"/>
        </w:rPr>
        <w:t xml:space="preserve">the </w:t>
      </w:r>
      <w:r w:rsidR="00E025C0">
        <w:rPr>
          <w:sz w:val="28"/>
          <w:szCs w:val="28"/>
        </w:rPr>
        <w:t>impact</w:t>
      </w:r>
      <w:r w:rsidR="00917896">
        <w:rPr>
          <w:sz w:val="28"/>
          <w:szCs w:val="28"/>
        </w:rPr>
        <w:t>.</w:t>
      </w:r>
      <w:r w:rsidR="002D1B96">
        <w:rPr>
          <w:sz w:val="28"/>
          <w:szCs w:val="28"/>
        </w:rPr>
        <w:t xml:space="preserve"> It's</w:t>
      </w:r>
      <w:r w:rsidR="00917896">
        <w:rPr>
          <w:sz w:val="28"/>
          <w:szCs w:val="28"/>
        </w:rPr>
        <w:t xml:space="preserve"> not </w:t>
      </w:r>
      <w:r w:rsidR="00F80BD5">
        <w:rPr>
          <w:sz w:val="28"/>
          <w:szCs w:val="28"/>
        </w:rPr>
        <w:t xml:space="preserve">a situation resolved if society is isolated from </w:t>
      </w:r>
      <w:r w:rsidR="00F80BD5">
        <w:rPr>
          <w:sz w:val="28"/>
          <w:szCs w:val="28"/>
        </w:rPr>
        <w:lastRenderedPageBreak/>
        <w:t>one another and is blind to the problems</w:t>
      </w:r>
      <w:r w:rsidR="00857763">
        <w:rPr>
          <w:sz w:val="28"/>
          <w:szCs w:val="28"/>
        </w:rPr>
        <w:t>.</w:t>
      </w:r>
      <w:r w:rsidR="00F80BD5">
        <w:rPr>
          <w:sz w:val="28"/>
          <w:szCs w:val="28"/>
        </w:rPr>
        <w:t xml:space="preserve"> </w:t>
      </w:r>
      <w:r w:rsidR="005B0E63">
        <w:rPr>
          <w:sz w:val="28"/>
          <w:szCs w:val="28"/>
        </w:rPr>
        <w:t xml:space="preserve">An identity person needs to be able to deliver </w:t>
      </w:r>
      <w:r w:rsidR="00C41D50">
        <w:rPr>
          <w:sz w:val="28"/>
          <w:szCs w:val="28"/>
        </w:rPr>
        <w:t>help quickly</w:t>
      </w:r>
      <w:r w:rsidR="005B0E63">
        <w:rPr>
          <w:sz w:val="28"/>
          <w:szCs w:val="28"/>
        </w:rPr>
        <w:t xml:space="preserve"> </w:t>
      </w:r>
      <w:r w:rsidR="00C41D50">
        <w:rPr>
          <w:sz w:val="28"/>
          <w:szCs w:val="28"/>
        </w:rPr>
        <w:t>and</w:t>
      </w:r>
      <w:r w:rsidR="005B0E63">
        <w:rPr>
          <w:sz w:val="28"/>
          <w:szCs w:val="28"/>
        </w:rPr>
        <w:t xml:space="preserve"> stop impact in the </w:t>
      </w:r>
      <w:r w:rsidR="002C4A37">
        <w:rPr>
          <w:sz w:val="28"/>
          <w:szCs w:val="28"/>
        </w:rPr>
        <w:t>future</w:t>
      </w:r>
      <w:r w:rsidR="005B0E63">
        <w:rPr>
          <w:sz w:val="28"/>
          <w:szCs w:val="28"/>
        </w:rPr>
        <w:t>.</w:t>
      </w:r>
      <w:r w:rsidR="00952C28">
        <w:rPr>
          <w:sz w:val="28"/>
          <w:szCs w:val="28"/>
        </w:rPr>
        <w:t xml:space="preserve"> Meta-analys</w:t>
      </w:r>
      <w:r w:rsidR="00E8331F">
        <w:rPr>
          <w:sz w:val="28"/>
          <w:szCs w:val="28"/>
        </w:rPr>
        <w:t xml:space="preserve">is </w:t>
      </w:r>
      <w:r w:rsidR="005C73F0">
        <w:rPr>
          <w:sz w:val="28"/>
          <w:szCs w:val="28"/>
        </w:rPr>
        <w:t xml:space="preserve">estimated </w:t>
      </w:r>
      <w:r w:rsidR="006279D8">
        <w:rPr>
          <w:sz w:val="28"/>
          <w:szCs w:val="28"/>
        </w:rPr>
        <w:t>that the public in North America spends</w:t>
      </w:r>
      <w:r w:rsidR="00F04665">
        <w:rPr>
          <w:sz w:val="28"/>
          <w:szCs w:val="28"/>
        </w:rPr>
        <w:t xml:space="preserve"> </w:t>
      </w:r>
      <w:r w:rsidR="00E55A76">
        <w:rPr>
          <w:sz w:val="28"/>
          <w:szCs w:val="28"/>
        </w:rPr>
        <w:t>$748 billion</w:t>
      </w:r>
      <w:r w:rsidR="005F7556">
        <w:rPr>
          <w:sz w:val="28"/>
          <w:szCs w:val="28"/>
        </w:rPr>
        <w:t xml:space="preserve"> to </w:t>
      </w:r>
      <w:r w:rsidR="004A1062">
        <w:rPr>
          <w:sz w:val="28"/>
          <w:szCs w:val="28"/>
        </w:rPr>
        <w:t>assist</w:t>
      </w:r>
      <w:r w:rsidR="00CA349B">
        <w:rPr>
          <w:sz w:val="28"/>
          <w:szCs w:val="28"/>
        </w:rPr>
        <w:t xml:space="preserve"> </w:t>
      </w:r>
      <w:r w:rsidR="008F3A88">
        <w:rPr>
          <w:sz w:val="28"/>
          <w:szCs w:val="28"/>
        </w:rPr>
        <w:t xml:space="preserve">different </w:t>
      </w:r>
      <w:r w:rsidR="00F6056A">
        <w:rPr>
          <w:sz w:val="28"/>
          <w:szCs w:val="28"/>
        </w:rPr>
        <w:t xml:space="preserve">sectors </w:t>
      </w:r>
      <w:r w:rsidR="004A1062">
        <w:rPr>
          <w:sz w:val="28"/>
          <w:szCs w:val="28"/>
        </w:rPr>
        <w:t xml:space="preserve">of </w:t>
      </w:r>
      <w:r w:rsidR="00F6056A">
        <w:rPr>
          <w:sz w:val="28"/>
          <w:szCs w:val="28"/>
        </w:rPr>
        <w:t>people associated with ACEs</w:t>
      </w:r>
      <w:r w:rsidR="008F3A88">
        <w:rPr>
          <w:sz w:val="28"/>
          <w:szCs w:val="28"/>
        </w:rPr>
        <w:t>.</w:t>
      </w:r>
      <w:r w:rsidR="002F03C6">
        <w:rPr>
          <w:sz w:val="28"/>
          <w:szCs w:val="28"/>
        </w:rPr>
        <w:t xml:space="preserve"> </w:t>
      </w:r>
      <w:r w:rsidR="0003321F">
        <w:rPr>
          <w:sz w:val="28"/>
          <w:szCs w:val="28"/>
        </w:rPr>
        <w:t>(</w:t>
      </w:r>
      <w:r w:rsidR="00F6056A">
        <w:rPr>
          <w:sz w:val="28"/>
          <w:szCs w:val="28"/>
        </w:rPr>
        <w:t>Be</w:t>
      </w:r>
      <w:r w:rsidR="002F03C6">
        <w:rPr>
          <w:sz w:val="28"/>
          <w:szCs w:val="28"/>
        </w:rPr>
        <w:t>llis et al.,2019)</w:t>
      </w:r>
      <w:r w:rsidR="000732B4">
        <w:rPr>
          <w:sz w:val="28"/>
          <w:szCs w:val="28"/>
        </w:rPr>
        <w:t>.</w:t>
      </w:r>
      <w:r w:rsidR="00EF4728">
        <w:rPr>
          <w:sz w:val="28"/>
          <w:szCs w:val="28"/>
        </w:rPr>
        <w:t xml:space="preserve">                                                                                          </w:t>
      </w:r>
      <w:r w:rsidR="0003321F">
        <w:rPr>
          <w:sz w:val="28"/>
          <w:szCs w:val="28"/>
        </w:rPr>
        <w:t xml:space="preserve"> </w:t>
      </w:r>
      <w:r w:rsidR="00C173A6">
        <w:rPr>
          <w:sz w:val="28"/>
          <w:szCs w:val="28"/>
        </w:rPr>
        <w:t xml:space="preserve">Another study </w:t>
      </w:r>
      <w:r w:rsidR="001327AE">
        <w:rPr>
          <w:sz w:val="28"/>
          <w:szCs w:val="28"/>
        </w:rPr>
        <w:t xml:space="preserve">confirms </w:t>
      </w:r>
      <w:r w:rsidR="008E20DE">
        <w:rPr>
          <w:sz w:val="28"/>
          <w:szCs w:val="28"/>
        </w:rPr>
        <w:t>the</w:t>
      </w:r>
      <w:r w:rsidR="001327AE">
        <w:rPr>
          <w:sz w:val="28"/>
          <w:szCs w:val="28"/>
        </w:rPr>
        <w:t xml:space="preserve"> </w:t>
      </w:r>
      <w:r w:rsidR="002D6C0A">
        <w:rPr>
          <w:sz w:val="28"/>
          <w:szCs w:val="28"/>
        </w:rPr>
        <w:t>association's</w:t>
      </w:r>
      <w:r w:rsidR="001327AE">
        <w:rPr>
          <w:sz w:val="28"/>
          <w:szCs w:val="28"/>
        </w:rPr>
        <w:t xml:space="preserve"> impact</w:t>
      </w:r>
      <w:r w:rsidR="00E347A3">
        <w:rPr>
          <w:sz w:val="28"/>
          <w:szCs w:val="28"/>
        </w:rPr>
        <w:t xml:space="preserve"> </w:t>
      </w:r>
      <w:r w:rsidR="002D6C0A">
        <w:rPr>
          <w:sz w:val="28"/>
          <w:szCs w:val="28"/>
        </w:rPr>
        <w:t xml:space="preserve">on neighborhoods in a </w:t>
      </w:r>
      <w:r w:rsidR="004A7287">
        <w:rPr>
          <w:sz w:val="28"/>
          <w:szCs w:val="28"/>
        </w:rPr>
        <w:t xml:space="preserve">social </w:t>
      </w:r>
      <w:r w:rsidR="00C8400B">
        <w:rPr>
          <w:sz w:val="28"/>
          <w:szCs w:val="28"/>
        </w:rPr>
        <w:t>environment</w:t>
      </w:r>
      <w:r w:rsidR="003745E5">
        <w:rPr>
          <w:sz w:val="28"/>
          <w:szCs w:val="28"/>
        </w:rPr>
        <w:t>.</w:t>
      </w:r>
      <w:r w:rsidR="00C217A8">
        <w:rPr>
          <w:sz w:val="28"/>
          <w:szCs w:val="28"/>
        </w:rPr>
        <w:t xml:space="preserve"> </w:t>
      </w:r>
      <w:r w:rsidR="00AE1BF9">
        <w:rPr>
          <w:sz w:val="28"/>
          <w:szCs w:val="28"/>
        </w:rPr>
        <w:t>The children assessed were aged</w:t>
      </w:r>
      <w:r w:rsidR="00C217A8">
        <w:rPr>
          <w:sz w:val="28"/>
          <w:szCs w:val="28"/>
        </w:rPr>
        <w:t xml:space="preserve"> 3 to 5 age</w:t>
      </w:r>
      <w:r w:rsidR="002D6C0A">
        <w:rPr>
          <w:sz w:val="28"/>
          <w:szCs w:val="28"/>
        </w:rPr>
        <w:t>.</w:t>
      </w:r>
      <w:r w:rsidR="00B2090B">
        <w:rPr>
          <w:sz w:val="28"/>
          <w:szCs w:val="28"/>
        </w:rPr>
        <w:t xml:space="preserve"> </w:t>
      </w:r>
      <w:r w:rsidR="00B94917">
        <w:rPr>
          <w:sz w:val="28"/>
          <w:szCs w:val="28"/>
        </w:rPr>
        <w:t>(Wang et al.,</w:t>
      </w:r>
      <w:r w:rsidR="00B2090B">
        <w:rPr>
          <w:sz w:val="28"/>
          <w:szCs w:val="28"/>
        </w:rPr>
        <w:t>2020)</w:t>
      </w:r>
      <w:r w:rsidR="003F15BE">
        <w:rPr>
          <w:sz w:val="28"/>
          <w:szCs w:val="28"/>
        </w:rPr>
        <w:t>.</w:t>
      </w:r>
      <w:r w:rsidR="00CF2890">
        <w:rPr>
          <w:sz w:val="28"/>
          <w:szCs w:val="28"/>
        </w:rPr>
        <w:t xml:space="preserve">                    </w:t>
      </w:r>
      <w:r w:rsidR="00F026F4">
        <w:rPr>
          <w:sz w:val="28"/>
          <w:szCs w:val="28"/>
        </w:rPr>
        <w:t xml:space="preserve">       </w:t>
      </w:r>
      <w:r w:rsidR="0084750F">
        <w:rPr>
          <w:sz w:val="28"/>
          <w:szCs w:val="28"/>
        </w:rPr>
        <w:t xml:space="preserve">   </w:t>
      </w:r>
      <w:r w:rsidR="004A1062">
        <w:rPr>
          <w:sz w:val="28"/>
          <w:szCs w:val="28"/>
        </w:rPr>
        <w:t xml:space="preserve">                         </w:t>
      </w:r>
      <w:r w:rsidR="00CE680A">
        <w:rPr>
          <w:sz w:val="28"/>
          <w:szCs w:val="28"/>
        </w:rPr>
        <w:t xml:space="preserve">                           </w:t>
      </w:r>
      <w:r w:rsidR="0084750F">
        <w:rPr>
          <w:sz w:val="28"/>
          <w:szCs w:val="28"/>
        </w:rPr>
        <w:t xml:space="preserve"> </w:t>
      </w:r>
      <w:r w:rsidR="00F026F4">
        <w:rPr>
          <w:sz w:val="28"/>
          <w:szCs w:val="28"/>
        </w:rPr>
        <w:t xml:space="preserve"> The </w:t>
      </w:r>
      <w:r w:rsidR="00E166E2">
        <w:rPr>
          <w:sz w:val="28"/>
          <w:szCs w:val="28"/>
        </w:rPr>
        <w:t>data and Sample in the current study examined 4898 children from 20 big cities in the USA</w:t>
      </w:r>
      <w:r w:rsidR="002B06FC">
        <w:rPr>
          <w:sz w:val="28"/>
          <w:szCs w:val="28"/>
        </w:rPr>
        <w:t>.</w:t>
      </w:r>
      <w:r w:rsidR="00826FE9">
        <w:rPr>
          <w:sz w:val="28"/>
          <w:szCs w:val="28"/>
        </w:rPr>
        <w:t xml:space="preserve"> </w:t>
      </w:r>
      <w:r w:rsidR="00650819">
        <w:rPr>
          <w:sz w:val="28"/>
          <w:szCs w:val="28"/>
        </w:rPr>
        <w:t>To interview</w:t>
      </w:r>
      <w:r w:rsidR="00214B67">
        <w:rPr>
          <w:sz w:val="28"/>
          <w:szCs w:val="28"/>
        </w:rPr>
        <w:t>,</w:t>
      </w:r>
      <w:r w:rsidR="00650819">
        <w:rPr>
          <w:sz w:val="28"/>
          <w:szCs w:val="28"/>
        </w:rPr>
        <w:t xml:space="preserve"> choose families</w:t>
      </w:r>
      <w:r w:rsidR="00706B55">
        <w:rPr>
          <w:sz w:val="28"/>
          <w:szCs w:val="28"/>
        </w:rPr>
        <w:t xml:space="preserve"> with bough parents</w:t>
      </w:r>
      <w:r w:rsidR="00650819">
        <w:rPr>
          <w:sz w:val="28"/>
          <w:szCs w:val="28"/>
        </w:rPr>
        <w:t xml:space="preserve"> </w:t>
      </w:r>
      <w:r w:rsidR="00885E10">
        <w:rPr>
          <w:sz w:val="28"/>
          <w:szCs w:val="28"/>
        </w:rPr>
        <w:t xml:space="preserve">with </w:t>
      </w:r>
      <w:r w:rsidR="00214B67">
        <w:rPr>
          <w:sz w:val="28"/>
          <w:szCs w:val="28"/>
        </w:rPr>
        <w:t>backgrounds</w:t>
      </w:r>
      <w:r w:rsidR="00885E10">
        <w:rPr>
          <w:sz w:val="28"/>
          <w:szCs w:val="28"/>
        </w:rPr>
        <w:t xml:space="preserve"> associated </w:t>
      </w:r>
      <w:r w:rsidR="001147C8">
        <w:rPr>
          <w:sz w:val="28"/>
          <w:szCs w:val="28"/>
        </w:rPr>
        <w:t>with</w:t>
      </w:r>
      <w:r w:rsidR="00885E10">
        <w:rPr>
          <w:sz w:val="28"/>
          <w:szCs w:val="28"/>
        </w:rPr>
        <w:t xml:space="preserve"> A</w:t>
      </w:r>
      <w:r w:rsidR="009B15D6">
        <w:rPr>
          <w:sz w:val="28"/>
          <w:szCs w:val="28"/>
        </w:rPr>
        <w:t>CEs</w:t>
      </w:r>
      <w:r w:rsidR="001147C8">
        <w:rPr>
          <w:sz w:val="28"/>
          <w:szCs w:val="28"/>
        </w:rPr>
        <w:t>,</w:t>
      </w:r>
      <w:r w:rsidR="009B15D6">
        <w:rPr>
          <w:sz w:val="28"/>
          <w:szCs w:val="28"/>
        </w:rPr>
        <w:t xml:space="preserve"> like</w:t>
      </w:r>
      <w:r w:rsidR="00065404">
        <w:rPr>
          <w:sz w:val="28"/>
          <w:szCs w:val="28"/>
        </w:rPr>
        <w:t xml:space="preserve"> not </w:t>
      </w:r>
      <w:r w:rsidR="00706B55">
        <w:rPr>
          <w:sz w:val="28"/>
          <w:szCs w:val="28"/>
        </w:rPr>
        <w:t xml:space="preserve">having </w:t>
      </w:r>
      <w:r w:rsidR="00826FE9">
        <w:rPr>
          <w:sz w:val="28"/>
          <w:szCs w:val="28"/>
        </w:rPr>
        <w:t xml:space="preserve">a </w:t>
      </w:r>
      <w:r w:rsidR="00065404">
        <w:rPr>
          <w:sz w:val="28"/>
          <w:szCs w:val="28"/>
        </w:rPr>
        <w:t>stable financial situation</w:t>
      </w:r>
      <w:r w:rsidR="00826FE9">
        <w:rPr>
          <w:sz w:val="28"/>
          <w:szCs w:val="28"/>
        </w:rPr>
        <w:t>,</w:t>
      </w:r>
      <w:r w:rsidR="00706B55">
        <w:rPr>
          <w:sz w:val="28"/>
          <w:szCs w:val="28"/>
        </w:rPr>
        <w:t xml:space="preserve"> and another aspect was added</w:t>
      </w:r>
      <w:r w:rsidR="00E166E2">
        <w:rPr>
          <w:sz w:val="28"/>
          <w:szCs w:val="28"/>
        </w:rPr>
        <w:t>, like racial impact on</w:t>
      </w:r>
      <w:r w:rsidR="00826FE9">
        <w:rPr>
          <w:sz w:val="28"/>
          <w:szCs w:val="28"/>
        </w:rPr>
        <w:t xml:space="preserve"> </w:t>
      </w:r>
      <w:r w:rsidR="006C2953">
        <w:rPr>
          <w:sz w:val="28"/>
          <w:szCs w:val="28"/>
        </w:rPr>
        <w:t xml:space="preserve">a </w:t>
      </w:r>
      <w:r w:rsidR="00017B35">
        <w:rPr>
          <w:sz w:val="28"/>
          <w:szCs w:val="28"/>
        </w:rPr>
        <w:t>family.</w:t>
      </w:r>
      <w:r w:rsidR="00202F64">
        <w:rPr>
          <w:sz w:val="28"/>
          <w:szCs w:val="28"/>
        </w:rPr>
        <w:t xml:space="preserve"> The study took a long </w:t>
      </w:r>
      <w:r w:rsidR="00057F59">
        <w:rPr>
          <w:sz w:val="28"/>
          <w:szCs w:val="28"/>
        </w:rPr>
        <w:t>period</w:t>
      </w:r>
      <w:r w:rsidR="00202F64">
        <w:rPr>
          <w:sz w:val="28"/>
          <w:szCs w:val="28"/>
        </w:rPr>
        <w:t xml:space="preserve"> because it examined families </w:t>
      </w:r>
      <w:r w:rsidR="00CA1916">
        <w:rPr>
          <w:sz w:val="28"/>
          <w:szCs w:val="28"/>
        </w:rPr>
        <w:t>with children of different ages five times</w:t>
      </w:r>
      <w:r w:rsidR="00D07602">
        <w:rPr>
          <w:sz w:val="28"/>
          <w:szCs w:val="28"/>
        </w:rPr>
        <w:t>.</w:t>
      </w:r>
      <w:r w:rsidR="00307DCA">
        <w:rPr>
          <w:sz w:val="28"/>
          <w:szCs w:val="28"/>
        </w:rPr>
        <w:t xml:space="preserve"> The first interview was when the children got one year, </w:t>
      </w:r>
      <w:r w:rsidR="00CA1916">
        <w:rPr>
          <w:sz w:val="28"/>
          <w:szCs w:val="28"/>
        </w:rPr>
        <w:t xml:space="preserve">the next </w:t>
      </w:r>
      <w:r w:rsidR="001A545F">
        <w:rPr>
          <w:sz w:val="28"/>
          <w:szCs w:val="28"/>
        </w:rPr>
        <w:t>three</w:t>
      </w:r>
      <w:r w:rsidR="00CA1916">
        <w:rPr>
          <w:sz w:val="28"/>
          <w:szCs w:val="28"/>
        </w:rPr>
        <w:t xml:space="preserve"> years, and five</w:t>
      </w:r>
      <w:r w:rsidR="00695668">
        <w:rPr>
          <w:sz w:val="28"/>
          <w:szCs w:val="28"/>
        </w:rPr>
        <w:t xml:space="preserve"> years.</w:t>
      </w:r>
      <w:r w:rsidR="00A87111">
        <w:rPr>
          <w:sz w:val="28"/>
          <w:szCs w:val="28"/>
        </w:rPr>
        <w:t xml:space="preserve"> </w:t>
      </w:r>
      <w:r w:rsidR="00307DCA">
        <w:rPr>
          <w:sz w:val="28"/>
          <w:szCs w:val="28"/>
        </w:rPr>
        <w:t xml:space="preserve">The last two were </w:t>
      </w:r>
      <w:r w:rsidR="00CA1916">
        <w:rPr>
          <w:sz w:val="28"/>
          <w:szCs w:val="28"/>
        </w:rPr>
        <w:t>9 and 15 years old</w:t>
      </w:r>
      <w:r w:rsidR="00202F64">
        <w:rPr>
          <w:sz w:val="28"/>
          <w:szCs w:val="28"/>
        </w:rPr>
        <w:t>.</w:t>
      </w:r>
      <w:r w:rsidR="005A7AF2">
        <w:rPr>
          <w:sz w:val="28"/>
          <w:szCs w:val="28"/>
        </w:rPr>
        <w:t xml:space="preserve"> </w:t>
      </w:r>
      <w:r w:rsidR="00952C27">
        <w:rPr>
          <w:sz w:val="28"/>
          <w:szCs w:val="28"/>
        </w:rPr>
        <w:t>(</w:t>
      </w:r>
      <w:r w:rsidR="000304FC">
        <w:rPr>
          <w:sz w:val="28"/>
          <w:szCs w:val="28"/>
        </w:rPr>
        <w:t>Reich</w:t>
      </w:r>
      <w:r w:rsidR="00EE4800">
        <w:rPr>
          <w:sz w:val="28"/>
          <w:szCs w:val="28"/>
        </w:rPr>
        <w:t>man et al.,2001)</w:t>
      </w:r>
      <w:r w:rsidR="00F010F3">
        <w:rPr>
          <w:sz w:val="28"/>
          <w:szCs w:val="28"/>
        </w:rPr>
        <w:t>.</w:t>
      </w:r>
    </w:p>
    <w:p w14:paraId="147181E6" w14:textId="01030FCC" w:rsidR="0033044A" w:rsidRDefault="00F010F3" w:rsidP="00747418">
      <w:pPr>
        <w:rPr>
          <w:sz w:val="28"/>
          <w:szCs w:val="28"/>
        </w:rPr>
      </w:pPr>
      <w:r>
        <w:rPr>
          <w:sz w:val="28"/>
          <w:szCs w:val="28"/>
        </w:rPr>
        <w:t xml:space="preserve"> </w:t>
      </w:r>
      <w:r w:rsidR="00FD100E">
        <w:rPr>
          <w:sz w:val="28"/>
          <w:szCs w:val="28"/>
        </w:rPr>
        <w:t>Multiple</w:t>
      </w:r>
      <w:r>
        <w:rPr>
          <w:sz w:val="28"/>
          <w:szCs w:val="28"/>
        </w:rPr>
        <w:t xml:space="preserve"> </w:t>
      </w:r>
      <w:r w:rsidR="00FD100E">
        <w:rPr>
          <w:sz w:val="28"/>
          <w:szCs w:val="28"/>
        </w:rPr>
        <w:t xml:space="preserve">imputations were used to add information if the study </w:t>
      </w:r>
      <w:r w:rsidR="00BC1DAF">
        <w:rPr>
          <w:sz w:val="28"/>
          <w:szCs w:val="28"/>
        </w:rPr>
        <w:t>had</w:t>
      </w:r>
      <w:r w:rsidR="00FD100E">
        <w:rPr>
          <w:sz w:val="28"/>
          <w:szCs w:val="28"/>
        </w:rPr>
        <w:t xml:space="preserve"> </w:t>
      </w:r>
      <w:r w:rsidR="00592C65">
        <w:rPr>
          <w:sz w:val="28"/>
          <w:szCs w:val="28"/>
        </w:rPr>
        <w:t>gaps</w:t>
      </w:r>
      <w:r w:rsidR="00FD100E">
        <w:rPr>
          <w:sz w:val="28"/>
          <w:szCs w:val="28"/>
        </w:rPr>
        <w:t xml:space="preserve"> in the analyzed sample</w:t>
      </w:r>
      <w:r w:rsidR="008D75AC">
        <w:rPr>
          <w:sz w:val="28"/>
          <w:szCs w:val="28"/>
        </w:rPr>
        <w:t>.</w:t>
      </w:r>
      <w:r>
        <w:rPr>
          <w:sz w:val="28"/>
          <w:szCs w:val="28"/>
        </w:rPr>
        <w:t xml:space="preserve"> </w:t>
      </w:r>
      <w:r w:rsidR="0081642C">
        <w:rPr>
          <w:sz w:val="28"/>
          <w:szCs w:val="28"/>
        </w:rPr>
        <w:t>The Independent variable key was poverty neighborhood in 3 categories: low, medium, and high.</w:t>
      </w:r>
      <w:r w:rsidR="000B338D">
        <w:rPr>
          <w:sz w:val="28"/>
          <w:szCs w:val="28"/>
        </w:rPr>
        <w:t xml:space="preserve"> </w:t>
      </w:r>
      <w:r w:rsidR="00256896">
        <w:rPr>
          <w:sz w:val="28"/>
          <w:szCs w:val="28"/>
        </w:rPr>
        <w:t>The dependent</w:t>
      </w:r>
      <w:r w:rsidR="003C3A4A">
        <w:rPr>
          <w:sz w:val="28"/>
          <w:szCs w:val="28"/>
        </w:rPr>
        <w:t xml:space="preserve"> </w:t>
      </w:r>
      <w:r w:rsidR="00256896">
        <w:rPr>
          <w:sz w:val="28"/>
          <w:szCs w:val="28"/>
        </w:rPr>
        <w:t>variable</w:t>
      </w:r>
      <w:r w:rsidR="00C021A6">
        <w:rPr>
          <w:sz w:val="28"/>
          <w:szCs w:val="28"/>
        </w:rPr>
        <w:t xml:space="preserve"> in 3 categories</w:t>
      </w:r>
      <w:r w:rsidR="00C87D42">
        <w:rPr>
          <w:sz w:val="28"/>
          <w:szCs w:val="28"/>
        </w:rPr>
        <w:t xml:space="preserve"> was family dysfun</w:t>
      </w:r>
      <w:r w:rsidR="000F5391">
        <w:rPr>
          <w:sz w:val="28"/>
          <w:szCs w:val="28"/>
        </w:rPr>
        <w:t>ction,</w:t>
      </w:r>
      <w:r w:rsidR="00416DD2">
        <w:rPr>
          <w:sz w:val="28"/>
          <w:szCs w:val="28"/>
        </w:rPr>
        <w:t xml:space="preserve"> </w:t>
      </w:r>
      <w:r w:rsidR="000F5391">
        <w:rPr>
          <w:sz w:val="28"/>
          <w:szCs w:val="28"/>
        </w:rPr>
        <w:t>system involvement</w:t>
      </w:r>
      <w:r w:rsidR="0096124E">
        <w:rPr>
          <w:sz w:val="28"/>
          <w:szCs w:val="28"/>
        </w:rPr>
        <w:t>, and violence</w:t>
      </w:r>
      <w:r w:rsidR="00416DD2">
        <w:rPr>
          <w:sz w:val="28"/>
          <w:szCs w:val="28"/>
        </w:rPr>
        <w:t xml:space="preserve"> with </w:t>
      </w:r>
      <w:r w:rsidR="00AF59EE">
        <w:rPr>
          <w:sz w:val="28"/>
          <w:szCs w:val="28"/>
        </w:rPr>
        <w:t xml:space="preserve">maltreatment. These 3 categories include </w:t>
      </w:r>
      <w:r w:rsidR="00436FC3">
        <w:rPr>
          <w:sz w:val="28"/>
          <w:szCs w:val="28"/>
        </w:rPr>
        <w:t xml:space="preserve">parental mental </w:t>
      </w:r>
      <w:r w:rsidR="005E215D">
        <w:rPr>
          <w:sz w:val="28"/>
          <w:szCs w:val="28"/>
        </w:rPr>
        <w:t>issues,</w:t>
      </w:r>
      <w:r w:rsidR="00B269B1">
        <w:rPr>
          <w:sz w:val="28"/>
          <w:szCs w:val="28"/>
        </w:rPr>
        <w:t xml:space="preserve"> </w:t>
      </w:r>
      <w:r w:rsidR="00963755">
        <w:rPr>
          <w:sz w:val="28"/>
          <w:szCs w:val="28"/>
        </w:rPr>
        <w:t>violence</w:t>
      </w:r>
      <w:r w:rsidR="00506E87">
        <w:rPr>
          <w:sz w:val="28"/>
          <w:szCs w:val="28"/>
        </w:rPr>
        <w:t xml:space="preserve"> in </w:t>
      </w:r>
      <w:r w:rsidR="005E215D">
        <w:rPr>
          <w:sz w:val="28"/>
          <w:szCs w:val="28"/>
        </w:rPr>
        <w:t xml:space="preserve">the </w:t>
      </w:r>
      <w:r w:rsidR="00506E87">
        <w:rPr>
          <w:sz w:val="28"/>
          <w:szCs w:val="28"/>
        </w:rPr>
        <w:t>family</w:t>
      </w:r>
      <w:r w:rsidR="005E215D">
        <w:rPr>
          <w:sz w:val="28"/>
          <w:szCs w:val="28"/>
        </w:rPr>
        <w:t xml:space="preserve"> </w:t>
      </w:r>
      <w:r w:rsidR="005841C2">
        <w:rPr>
          <w:sz w:val="28"/>
          <w:szCs w:val="28"/>
        </w:rPr>
        <w:t>substance</w:t>
      </w:r>
      <w:r w:rsidR="00506E87">
        <w:rPr>
          <w:sz w:val="28"/>
          <w:szCs w:val="28"/>
        </w:rPr>
        <w:t>,</w:t>
      </w:r>
      <w:r w:rsidR="00963755">
        <w:rPr>
          <w:sz w:val="28"/>
          <w:szCs w:val="28"/>
        </w:rPr>
        <w:t xml:space="preserve"> </w:t>
      </w:r>
      <w:r w:rsidR="003453B8">
        <w:rPr>
          <w:sz w:val="28"/>
          <w:szCs w:val="28"/>
        </w:rPr>
        <w:t>problems</w:t>
      </w:r>
      <w:r w:rsidR="00963755">
        <w:rPr>
          <w:sz w:val="28"/>
          <w:szCs w:val="28"/>
        </w:rPr>
        <w:t xml:space="preserve"> with law c</w:t>
      </w:r>
      <w:r w:rsidR="007D768A">
        <w:rPr>
          <w:sz w:val="28"/>
          <w:szCs w:val="28"/>
        </w:rPr>
        <w:t>onsequences</w:t>
      </w:r>
      <w:r w:rsidR="00CB3EAF">
        <w:rPr>
          <w:sz w:val="28"/>
          <w:szCs w:val="28"/>
        </w:rPr>
        <w:t xml:space="preserve">, imprisonment, separation or divorce in the family, or death of a </w:t>
      </w:r>
      <w:r w:rsidR="0093505C">
        <w:rPr>
          <w:sz w:val="28"/>
          <w:szCs w:val="28"/>
        </w:rPr>
        <w:t>close</w:t>
      </w:r>
      <w:r w:rsidR="003453B8">
        <w:rPr>
          <w:sz w:val="28"/>
          <w:szCs w:val="28"/>
        </w:rPr>
        <w:t xml:space="preserve"> </w:t>
      </w:r>
      <w:r w:rsidR="0093505C">
        <w:rPr>
          <w:sz w:val="28"/>
          <w:szCs w:val="28"/>
        </w:rPr>
        <w:t>relative</w:t>
      </w:r>
      <w:r w:rsidR="003453B8">
        <w:rPr>
          <w:sz w:val="28"/>
          <w:szCs w:val="28"/>
        </w:rPr>
        <w:t>.</w:t>
      </w:r>
      <w:r w:rsidR="00CB3EAF">
        <w:rPr>
          <w:sz w:val="28"/>
          <w:szCs w:val="28"/>
        </w:rPr>
        <w:t xml:space="preserve"> </w:t>
      </w:r>
      <w:r w:rsidR="00422A33">
        <w:rPr>
          <w:sz w:val="28"/>
          <w:szCs w:val="28"/>
        </w:rPr>
        <w:t>Analyses</w:t>
      </w:r>
      <w:r w:rsidR="00CB3EAF">
        <w:rPr>
          <w:sz w:val="28"/>
          <w:szCs w:val="28"/>
        </w:rPr>
        <w:t xml:space="preserve"> </w:t>
      </w:r>
      <w:r w:rsidR="00C730D6">
        <w:rPr>
          <w:sz w:val="28"/>
          <w:szCs w:val="28"/>
        </w:rPr>
        <w:t xml:space="preserve">search children with </w:t>
      </w:r>
      <w:r w:rsidR="00760AEB">
        <w:rPr>
          <w:sz w:val="28"/>
          <w:szCs w:val="28"/>
        </w:rPr>
        <w:t>neglect</w:t>
      </w:r>
      <w:r w:rsidR="00B91895">
        <w:rPr>
          <w:sz w:val="28"/>
          <w:szCs w:val="28"/>
        </w:rPr>
        <w:t>,</w:t>
      </w:r>
      <w:r w:rsidR="007564E4">
        <w:rPr>
          <w:sz w:val="28"/>
          <w:szCs w:val="28"/>
        </w:rPr>
        <w:t xml:space="preserve"> </w:t>
      </w:r>
      <w:r w:rsidR="00B91895">
        <w:rPr>
          <w:sz w:val="28"/>
          <w:szCs w:val="28"/>
        </w:rPr>
        <w:t>foster care</w:t>
      </w:r>
      <w:r w:rsidR="007564E4">
        <w:rPr>
          <w:sz w:val="28"/>
          <w:szCs w:val="28"/>
        </w:rPr>
        <w:t>,</w:t>
      </w:r>
      <w:r w:rsidR="00B91895">
        <w:rPr>
          <w:sz w:val="28"/>
          <w:szCs w:val="28"/>
        </w:rPr>
        <w:t xml:space="preserve"> or time separated from parents</w:t>
      </w:r>
      <w:r w:rsidR="00232005">
        <w:rPr>
          <w:sz w:val="28"/>
          <w:szCs w:val="28"/>
        </w:rPr>
        <w:t>,</w:t>
      </w:r>
      <w:r w:rsidR="00AF59EE">
        <w:rPr>
          <w:sz w:val="28"/>
          <w:szCs w:val="28"/>
        </w:rPr>
        <w:t xml:space="preserve"> </w:t>
      </w:r>
      <w:r w:rsidR="00232005">
        <w:rPr>
          <w:sz w:val="28"/>
          <w:szCs w:val="28"/>
        </w:rPr>
        <w:t>psychical,</w:t>
      </w:r>
      <w:r w:rsidR="007564E4">
        <w:rPr>
          <w:sz w:val="28"/>
          <w:szCs w:val="28"/>
        </w:rPr>
        <w:t xml:space="preserve"> </w:t>
      </w:r>
      <w:r w:rsidR="00232005">
        <w:rPr>
          <w:sz w:val="28"/>
          <w:szCs w:val="28"/>
        </w:rPr>
        <w:t>verbal,</w:t>
      </w:r>
      <w:r w:rsidR="001B2004">
        <w:rPr>
          <w:sz w:val="28"/>
          <w:szCs w:val="28"/>
        </w:rPr>
        <w:t xml:space="preserve"> </w:t>
      </w:r>
      <w:r w:rsidR="00AF59EE">
        <w:rPr>
          <w:sz w:val="28"/>
          <w:szCs w:val="28"/>
        </w:rPr>
        <w:t xml:space="preserve">and </w:t>
      </w:r>
      <w:r w:rsidR="00232005">
        <w:rPr>
          <w:sz w:val="28"/>
          <w:szCs w:val="28"/>
        </w:rPr>
        <w:t>emotiona</w:t>
      </w:r>
      <w:r w:rsidR="007564E4">
        <w:rPr>
          <w:sz w:val="28"/>
          <w:szCs w:val="28"/>
        </w:rPr>
        <w:t>l abuse</w:t>
      </w:r>
      <w:r w:rsidR="001B2004">
        <w:rPr>
          <w:sz w:val="28"/>
          <w:szCs w:val="28"/>
        </w:rPr>
        <w:t>.</w:t>
      </w:r>
      <w:r w:rsidR="00AB74B8">
        <w:rPr>
          <w:sz w:val="28"/>
          <w:szCs w:val="28"/>
        </w:rPr>
        <w:t xml:space="preserve"> </w:t>
      </w:r>
      <w:r w:rsidR="00321B9F">
        <w:rPr>
          <w:sz w:val="28"/>
          <w:szCs w:val="28"/>
        </w:rPr>
        <w:t xml:space="preserve">Control </w:t>
      </w:r>
      <w:r w:rsidR="00AB74B8">
        <w:rPr>
          <w:sz w:val="28"/>
          <w:szCs w:val="28"/>
        </w:rPr>
        <w:t>variables</w:t>
      </w:r>
      <w:r w:rsidR="00A236AC">
        <w:rPr>
          <w:sz w:val="28"/>
          <w:szCs w:val="28"/>
        </w:rPr>
        <w:t xml:space="preserve"> </w:t>
      </w:r>
      <w:r w:rsidR="00AB74B8">
        <w:rPr>
          <w:sz w:val="28"/>
          <w:szCs w:val="28"/>
        </w:rPr>
        <w:t xml:space="preserve">use </w:t>
      </w:r>
      <w:r w:rsidR="00A236AC">
        <w:rPr>
          <w:sz w:val="28"/>
          <w:szCs w:val="28"/>
        </w:rPr>
        <w:t>a</w:t>
      </w:r>
      <w:r w:rsidR="00AB74B8">
        <w:rPr>
          <w:sz w:val="28"/>
          <w:szCs w:val="28"/>
        </w:rPr>
        <w:t xml:space="preserve"> </w:t>
      </w:r>
      <w:r w:rsidR="00F80110">
        <w:rPr>
          <w:sz w:val="28"/>
          <w:szCs w:val="28"/>
        </w:rPr>
        <w:t xml:space="preserve">multiracial </w:t>
      </w:r>
      <w:r w:rsidR="00A236AC">
        <w:rPr>
          <w:sz w:val="28"/>
          <w:szCs w:val="28"/>
        </w:rPr>
        <w:t>background</w:t>
      </w:r>
      <w:r w:rsidR="00F80110">
        <w:rPr>
          <w:sz w:val="28"/>
          <w:szCs w:val="28"/>
        </w:rPr>
        <w:t xml:space="preserve"> and compare with white</w:t>
      </w:r>
      <w:r w:rsidR="00A236AC">
        <w:rPr>
          <w:sz w:val="28"/>
          <w:szCs w:val="28"/>
        </w:rPr>
        <w:t>.</w:t>
      </w:r>
      <w:r w:rsidR="007D041A">
        <w:rPr>
          <w:sz w:val="28"/>
          <w:szCs w:val="28"/>
        </w:rPr>
        <w:t xml:space="preserve"> Mother'</w:t>
      </w:r>
      <w:r w:rsidR="0049182B">
        <w:rPr>
          <w:sz w:val="28"/>
          <w:szCs w:val="28"/>
        </w:rPr>
        <w:t>s</w:t>
      </w:r>
      <w:r w:rsidR="007D041A">
        <w:rPr>
          <w:sz w:val="28"/>
          <w:szCs w:val="28"/>
        </w:rPr>
        <w:t xml:space="preserve"> education level</w:t>
      </w:r>
      <w:r w:rsidR="0049182B">
        <w:rPr>
          <w:sz w:val="28"/>
          <w:szCs w:val="28"/>
        </w:rPr>
        <w:t xml:space="preserve"> in time </w:t>
      </w:r>
      <w:r w:rsidR="000C5288">
        <w:rPr>
          <w:sz w:val="28"/>
          <w:szCs w:val="28"/>
        </w:rPr>
        <w:t xml:space="preserve">child, the child's sex, the mother's age when </w:t>
      </w:r>
      <w:r w:rsidR="00F252BD">
        <w:rPr>
          <w:sz w:val="28"/>
          <w:szCs w:val="28"/>
        </w:rPr>
        <w:t xml:space="preserve">she </w:t>
      </w:r>
      <w:r w:rsidR="000C5288">
        <w:rPr>
          <w:sz w:val="28"/>
          <w:szCs w:val="28"/>
        </w:rPr>
        <w:t xml:space="preserve">started child, and economic difficulties like paying rent or needing to live at </w:t>
      </w:r>
      <w:r w:rsidR="00E85141">
        <w:rPr>
          <w:sz w:val="28"/>
          <w:szCs w:val="28"/>
        </w:rPr>
        <w:t xml:space="preserve">home and accommodation in the </w:t>
      </w:r>
      <w:r w:rsidR="00CA192D">
        <w:rPr>
          <w:sz w:val="28"/>
          <w:szCs w:val="28"/>
        </w:rPr>
        <w:t>shelter</w:t>
      </w:r>
      <w:r w:rsidR="00B13880">
        <w:rPr>
          <w:sz w:val="28"/>
          <w:szCs w:val="28"/>
        </w:rPr>
        <w:t>.</w:t>
      </w:r>
      <w:r w:rsidR="003D6BAA">
        <w:rPr>
          <w:sz w:val="28"/>
          <w:szCs w:val="28"/>
        </w:rPr>
        <w:t xml:space="preserve"> </w:t>
      </w:r>
      <w:r w:rsidR="00EF27DA">
        <w:rPr>
          <w:sz w:val="28"/>
          <w:szCs w:val="28"/>
        </w:rPr>
        <w:t>(</w:t>
      </w:r>
      <w:r w:rsidR="00826108">
        <w:rPr>
          <w:sz w:val="28"/>
          <w:szCs w:val="28"/>
        </w:rPr>
        <w:t>Maguire</w:t>
      </w:r>
      <w:r w:rsidR="00183889">
        <w:rPr>
          <w:sz w:val="28"/>
          <w:szCs w:val="28"/>
        </w:rPr>
        <w:t>-Jack et al</w:t>
      </w:r>
      <w:r w:rsidR="003136C2">
        <w:rPr>
          <w:sz w:val="28"/>
          <w:szCs w:val="28"/>
        </w:rPr>
        <w:t>.</w:t>
      </w:r>
      <w:r w:rsidR="00183889">
        <w:rPr>
          <w:sz w:val="28"/>
          <w:szCs w:val="28"/>
        </w:rPr>
        <w:t>,2021)</w:t>
      </w:r>
      <w:r w:rsidR="00443717">
        <w:rPr>
          <w:sz w:val="28"/>
          <w:szCs w:val="28"/>
        </w:rPr>
        <w:t>.</w:t>
      </w:r>
    </w:p>
    <w:p w14:paraId="0842B848" w14:textId="79DBD80D" w:rsidR="005C2B24" w:rsidRDefault="008F380B" w:rsidP="00747418">
      <w:pPr>
        <w:rPr>
          <w:sz w:val="28"/>
          <w:szCs w:val="28"/>
        </w:rPr>
      </w:pPr>
      <w:r>
        <w:rPr>
          <w:sz w:val="28"/>
          <w:szCs w:val="28"/>
        </w:rPr>
        <w:t>Methodology</w:t>
      </w:r>
      <w:r w:rsidR="00DF0BE8">
        <w:rPr>
          <w:sz w:val="28"/>
          <w:szCs w:val="28"/>
        </w:rPr>
        <w:t xml:space="preserve"> </w:t>
      </w:r>
      <w:r>
        <w:rPr>
          <w:sz w:val="28"/>
          <w:szCs w:val="28"/>
        </w:rPr>
        <w:t xml:space="preserve">with </w:t>
      </w:r>
      <w:r w:rsidR="007266DB">
        <w:rPr>
          <w:sz w:val="28"/>
          <w:szCs w:val="28"/>
        </w:rPr>
        <w:t xml:space="preserve">all this </w:t>
      </w:r>
      <w:r w:rsidR="00DF0BE8">
        <w:rPr>
          <w:sz w:val="28"/>
          <w:szCs w:val="28"/>
        </w:rPr>
        <w:t>variety was described</w:t>
      </w:r>
      <w:r w:rsidR="007266DB">
        <w:rPr>
          <w:sz w:val="28"/>
          <w:szCs w:val="28"/>
        </w:rPr>
        <w:t xml:space="preserve"> </w:t>
      </w:r>
      <w:r w:rsidR="00DF0BE8">
        <w:rPr>
          <w:sz w:val="28"/>
          <w:szCs w:val="28"/>
        </w:rPr>
        <w:t>by choosing</w:t>
      </w:r>
      <w:r w:rsidR="007266DB">
        <w:rPr>
          <w:sz w:val="28"/>
          <w:szCs w:val="28"/>
        </w:rPr>
        <w:t xml:space="preserve"> </w:t>
      </w:r>
      <w:r w:rsidR="008B1853">
        <w:rPr>
          <w:sz w:val="28"/>
          <w:szCs w:val="28"/>
        </w:rPr>
        <w:t>4895 children.</w:t>
      </w:r>
      <w:r w:rsidR="0070629F">
        <w:rPr>
          <w:sz w:val="28"/>
          <w:szCs w:val="28"/>
        </w:rPr>
        <w:t xml:space="preserve"> </w:t>
      </w:r>
      <w:r w:rsidR="00DF0BE8">
        <w:rPr>
          <w:sz w:val="28"/>
          <w:szCs w:val="28"/>
        </w:rPr>
        <w:t xml:space="preserve">The </w:t>
      </w:r>
      <w:r w:rsidR="0070629F">
        <w:rPr>
          <w:sz w:val="28"/>
          <w:szCs w:val="28"/>
        </w:rPr>
        <w:t>result</w:t>
      </w:r>
      <w:r w:rsidR="00DF0BE8">
        <w:rPr>
          <w:sz w:val="28"/>
          <w:szCs w:val="28"/>
        </w:rPr>
        <w:t xml:space="preserve"> </w:t>
      </w:r>
      <w:r w:rsidR="007802E2">
        <w:rPr>
          <w:sz w:val="28"/>
          <w:szCs w:val="28"/>
        </w:rPr>
        <w:t>identifies</w:t>
      </w:r>
      <w:r w:rsidR="0070629F">
        <w:rPr>
          <w:sz w:val="28"/>
          <w:szCs w:val="28"/>
        </w:rPr>
        <w:t xml:space="preserve"> </w:t>
      </w:r>
      <w:r w:rsidR="006A0702">
        <w:rPr>
          <w:sz w:val="28"/>
          <w:szCs w:val="28"/>
        </w:rPr>
        <w:t xml:space="preserve">the </w:t>
      </w:r>
      <w:r w:rsidR="0070629F">
        <w:rPr>
          <w:sz w:val="28"/>
          <w:szCs w:val="28"/>
        </w:rPr>
        <w:t>rate</w:t>
      </w:r>
      <w:r w:rsidR="00C1351D">
        <w:rPr>
          <w:sz w:val="28"/>
          <w:szCs w:val="28"/>
        </w:rPr>
        <w:t xml:space="preserve"> </w:t>
      </w:r>
      <w:r w:rsidR="00035BB8">
        <w:rPr>
          <w:sz w:val="28"/>
          <w:szCs w:val="28"/>
        </w:rPr>
        <w:t xml:space="preserve">of children born in the first categories of poverty neighborhoods in 3 levels: high poverty 35%, low </w:t>
      </w:r>
      <w:r w:rsidR="00035BB8">
        <w:rPr>
          <w:sz w:val="28"/>
          <w:szCs w:val="28"/>
        </w:rPr>
        <w:lastRenderedPageBreak/>
        <w:t xml:space="preserve">poverty 57,22%, and </w:t>
      </w:r>
      <w:r w:rsidR="0046438F">
        <w:rPr>
          <w:sz w:val="28"/>
          <w:szCs w:val="28"/>
        </w:rPr>
        <w:t>middle poverty 8%.</w:t>
      </w:r>
      <w:r w:rsidR="00C36989">
        <w:rPr>
          <w:sz w:val="28"/>
          <w:szCs w:val="28"/>
        </w:rPr>
        <w:t xml:space="preserve"> </w:t>
      </w:r>
      <w:r w:rsidR="0003240A">
        <w:rPr>
          <w:sz w:val="28"/>
          <w:szCs w:val="28"/>
        </w:rPr>
        <w:t xml:space="preserve">Simple children were categorized as ethnic: White 16%, Black 44%, Hispanic 23%, mixed ethnic </w:t>
      </w:r>
      <w:r w:rsidR="009F3405">
        <w:rPr>
          <w:sz w:val="28"/>
          <w:szCs w:val="28"/>
        </w:rPr>
        <w:t>group 15</w:t>
      </w:r>
      <w:r w:rsidR="0003240A">
        <w:rPr>
          <w:sz w:val="28"/>
          <w:szCs w:val="28"/>
        </w:rPr>
        <w:t>%,</w:t>
      </w:r>
      <w:r w:rsidR="000E6498">
        <w:rPr>
          <w:sz w:val="28"/>
          <w:szCs w:val="28"/>
        </w:rPr>
        <w:t xml:space="preserve"> and others 2%.</w:t>
      </w:r>
      <w:r w:rsidR="0003240A">
        <w:rPr>
          <w:sz w:val="28"/>
          <w:szCs w:val="28"/>
        </w:rPr>
        <w:t xml:space="preserve">The </w:t>
      </w:r>
      <w:r w:rsidR="007256F5">
        <w:rPr>
          <w:sz w:val="28"/>
          <w:szCs w:val="28"/>
        </w:rPr>
        <w:t>males in the analyses were 50%, with a mother with high education at 65%, and with a mother with one financial problem when her children were one age,</w:t>
      </w:r>
      <w:r w:rsidR="0003240A">
        <w:rPr>
          <w:sz w:val="28"/>
          <w:szCs w:val="28"/>
        </w:rPr>
        <w:t xml:space="preserve"> and the average mother's</w:t>
      </w:r>
      <w:r w:rsidR="00134613">
        <w:rPr>
          <w:sz w:val="28"/>
          <w:szCs w:val="28"/>
        </w:rPr>
        <w:t xml:space="preserve"> age was 25 years.</w:t>
      </w:r>
      <w:r w:rsidR="009F3405">
        <w:rPr>
          <w:sz w:val="28"/>
          <w:szCs w:val="28"/>
        </w:rPr>
        <w:t xml:space="preserve"> Compared to white and black</w:t>
      </w:r>
      <w:r w:rsidR="00875DBD">
        <w:rPr>
          <w:sz w:val="28"/>
          <w:szCs w:val="28"/>
        </w:rPr>
        <w:t xml:space="preserve"> group children</w:t>
      </w:r>
      <w:r w:rsidR="009F3405">
        <w:rPr>
          <w:sz w:val="28"/>
          <w:szCs w:val="28"/>
        </w:rPr>
        <w:t xml:space="preserve"> and level poverty neighborhoods, the result was black children in high poverty 33% and white </w:t>
      </w:r>
      <w:r w:rsidR="00512F45">
        <w:rPr>
          <w:sz w:val="28"/>
          <w:szCs w:val="28"/>
        </w:rPr>
        <w:t>5%</w:t>
      </w:r>
      <w:r w:rsidR="00E25001">
        <w:rPr>
          <w:sz w:val="28"/>
          <w:szCs w:val="28"/>
        </w:rPr>
        <w:t>.</w:t>
      </w:r>
      <w:r w:rsidR="009F3405">
        <w:rPr>
          <w:sz w:val="28"/>
          <w:szCs w:val="28"/>
        </w:rPr>
        <w:t xml:space="preserve"> A high </w:t>
      </w:r>
      <w:r w:rsidR="00E705B6">
        <w:rPr>
          <w:sz w:val="28"/>
          <w:szCs w:val="28"/>
        </w:rPr>
        <w:t>percentage</w:t>
      </w:r>
      <w:r w:rsidR="009F3405">
        <w:rPr>
          <w:sz w:val="28"/>
          <w:szCs w:val="28"/>
        </w:rPr>
        <w:t xml:space="preserve"> of multiracial and other race children live in high-poverty</w:t>
      </w:r>
      <w:r w:rsidR="0071461D">
        <w:rPr>
          <w:sz w:val="28"/>
          <w:szCs w:val="28"/>
        </w:rPr>
        <w:t xml:space="preserve"> </w:t>
      </w:r>
      <w:r w:rsidR="008E00E8">
        <w:rPr>
          <w:sz w:val="28"/>
          <w:szCs w:val="28"/>
        </w:rPr>
        <w:t xml:space="preserve">and </w:t>
      </w:r>
      <w:r w:rsidR="0071461D">
        <w:rPr>
          <w:sz w:val="28"/>
          <w:szCs w:val="28"/>
        </w:rPr>
        <w:t xml:space="preserve">concentrated </w:t>
      </w:r>
      <w:r w:rsidR="009F3405">
        <w:rPr>
          <w:sz w:val="28"/>
          <w:szCs w:val="28"/>
        </w:rPr>
        <w:t>neighborhoods</w:t>
      </w:r>
      <w:r w:rsidR="0003240A">
        <w:rPr>
          <w:sz w:val="28"/>
          <w:szCs w:val="28"/>
        </w:rPr>
        <w:t>.</w:t>
      </w:r>
      <w:r w:rsidR="003635F4">
        <w:rPr>
          <w:sz w:val="28"/>
          <w:szCs w:val="28"/>
        </w:rPr>
        <w:t xml:space="preserve"> </w:t>
      </w:r>
      <w:r w:rsidR="00D46F6A">
        <w:rPr>
          <w:sz w:val="28"/>
          <w:szCs w:val="28"/>
        </w:rPr>
        <w:t xml:space="preserve">Represented group children in analyses </w:t>
      </w:r>
      <w:r w:rsidR="00C267B2">
        <w:rPr>
          <w:sz w:val="28"/>
          <w:szCs w:val="28"/>
        </w:rPr>
        <w:t>had four or more symptoms with ACEs by age 15,</w:t>
      </w:r>
      <w:r w:rsidR="00C1559D">
        <w:rPr>
          <w:sz w:val="28"/>
          <w:szCs w:val="28"/>
        </w:rPr>
        <w:t xml:space="preserve"> and </w:t>
      </w:r>
      <w:r w:rsidR="00C267B2">
        <w:rPr>
          <w:sz w:val="28"/>
          <w:szCs w:val="28"/>
        </w:rPr>
        <w:t>the result was 68%,</w:t>
      </w:r>
      <w:r w:rsidR="001153E5">
        <w:rPr>
          <w:sz w:val="28"/>
          <w:szCs w:val="28"/>
        </w:rPr>
        <w:t xml:space="preserve"> but</w:t>
      </w:r>
      <w:r w:rsidR="00340E4F">
        <w:rPr>
          <w:sz w:val="28"/>
          <w:szCs w:val="28"/>
        </w:rPr>
        <w:t xml:space="preserve"> </w:t>
      </w:r>
      <w:r w:rsidR="00094FA4">
        <w:rPr>
          <w:sz w:val="28"/>
          <w:szCs w:val="28"/>
        </w:rPr>
        <w:t xml:space="preserve">this </w:t>
      </w:r>
      <w:r w:rsidR="000867B9">
        <w:rPr>
          <w:sz w:val="28"/>
          <w:szCs w:val="28"/>
        </w:rPr>
        <w:t>familiar</w:t>
      </w:r>
      <w:r w:rsidR="00094FA4">
        <w:rPr>
          <w:sz w:val="28"/>
          <w:szCs w:val="28"/>
        </w:rPr>
        <w:t xml:space="preserve"> fr</w:t>
      </w:r>
      <w:r w:rsidR="00EE631D">
        <w:rPr>
          <w:sz w:val="28"/>
          <w:szCs w:val="28"/>
        </w:rPr>
        <w:t>o</w:t>
      </w:r>
      <w:r w:rsidR="00094FA4">
        <w:rPr>
          <w:sz w:val="28"/>
          <w:szCs w:val="28"/>
        </w:rPr>
        <w:t xml:space="preserve">m psychical and emotional </w:t>
      </w:r>
      <w:r w:rsidR="003B38B2">
        <w:rPr>
          <w:sz w:val="28"/>
          <w:szCs w:val="28"/>
        </w:rPr>
        <w:t>toxic stress</w:t>
      </w:r>
      <w:r w:rsidR="000867B9">
        <w:rPr>
          <w:sz w:val="28"/>
          <w:szCs w:val="28"/>
        </w:rPr>
        <w:t xml:space="preserve"> </w:t>
      </w:r>
      <w:r w:rsidR="0045044A">
        <w:rPr>
          <w:sz w:val="28"/>
          <w:szCs w:val="28"/>
        </w:rPr>
        <w:t>was</w:t>
      </w:r>
      <w:r w:rsidR="001F45C9">
        <w:rPr>
          <w:sz w:val="28"/>
          <w:szCs w:val="28"/>
        </w:rPr>
        <w:t xml:space="preserve"> </w:t>
      </w:r>
      <w:r w:rsidR="006935E6">
        <w:rPr>
          <w:sz w:val="28"/>
          <w:szCs w:val="28"/>
        </w:rPr>
        <w:t xml:space="preserve">an average of </w:t>
      </w:r>
      <w:r w:rsidR="00C1559D">
        <w:rPr>
          <w:sz w:val="28"/>
          <w:szCs w:val="28"/>
        </w:rPr>
        <w:t>75%</w:t>
      </w:r>
      <w:r w:rsidR="0045044A">
        <w:rPr>
          <w:sz w:val="28"/>
          <w:szCs w:val="28"/>
        </w:rPr>
        <w:t>,</w:t>
      </w:r>
      <w:r w:rsidR="006935E6">
        <w:rPr>
          <w:sz w:val="28"/>
          <w:szCs w:val="28"/>
        </w:rPr>
        <w:t xml:space="preserve"> </w:t>
      </w:r>
      <w:r w:rsidR="0045044A">
        <w:rPr>
          <w:sz w:val="28"/>
          <w:szCs w:val="28"/>
        </w:rPr>
        <w:t>lost parent</w:t>
      </w:r>
      <w:r w:rsidR="009202C4">
        <w:rPr>
          <w:sz w:val="28"/>
          <w:szCs w:val="28"/>
        </w:rPr>
        <w:t xml:space="preserve"> </w:t>
      </w:r>
      <w:r w:rsidR="0045044A">
        <w:rPr>
          <w:sz w:val="28"/>
          <w:szCs w:val="28"/>
        </w:rPr>
        <w:t>10</w:t>
      </w:r>
      <w:r w:rsidR="009202C4">
        <w:rPr>
          <w:sz w:val="28"/>
          <w:szCs w:val="28"/>
        </w:rPr>
        <w:t>% or foster family 2%</w:t>
      </w:r>
      <w:r w:rsidR="00E52143">
        <w:rPr>
          <w:sz w:val="28"/>
          <w:szCs w:val="28"/>
        </w:rPr>
        <w:t>.</w:t>
      </w:r>
      <w:r w:rsidR="00836DD1">
        <w:rPr>
          <w:sz w:val="28"/>
          <w:szCs w:val="28"/>
        </w:rPr>
        <w:t xml:space="preserve"> </w:t>
      </w:r>
      <w:r w:rsidR="006E4387">
        <w:rPr>
          <w:sz w:val="28"/>
          <w:szCs w:val="28"/>
        </w:rPr>
        <w:t xml:space="preserve">Examining </w:t>
      </w:r>
      <w:r w:rsidR="00693661">
        <w:rPr>
          <w:sz w:val="28"/>
          <w:szCs w:val="28"/>
        </w:rPr>
        <w:t>societal</w:t>
      </w:r>
      <w:r w:rsidR="006E4387">
        <w:rPr>
          <w:sz w:val="28"/>
          <w:szCs w:val="28"/>
        </w:rPr>
        <w:t xml:space="preserve"> </w:t>
      </w:r>
      <w:r w:rsidR="00B61088">
        <w:rPr>
          <w:sz w:val="28"/>
          <w:szCs w:val="28"/>
        </w:rPr>
        <w:t>results</w:t>
      </w:r>
      <w:r w:rsidR="00836DD1">
        <w:rPr>
          <w:sz w:val="28"/>
          <w:szCs w:val="28"/>
        </w:rPr>
        <w:t xml:space="preserve"> </w:t>
      </w:r>
      <w:r w:rsidR="00564F93">
        <w:rPr>
          <w:sz w:val="28"/>
          <w:szCs w:val="28"/>
        </w:rPr>
        <w:t>in</w:t>
      </w:r>
      <w:r w:rsidR="006E4387">
        <w:rPr>
          <w:sz w:val="28"/>
          <w:szCs w:val="28"/>
        </w:rPr>
        <w:t xml:space="preserve"> </w:t>
      </w:r>
      <w:r w:rsidR="00693661">
        <w:rPr>
          <w:sz w:val="28"/>
          <w:szCs w:val="28"/>
        </w:rPr>
        <w:t>poverty</w:t>
      </w:r>
      <w:r w:rsidR="006E4387">
        <w:rPr>
          <w:sz w:val="28"/>
          <w:szCs w:val="28"/>
        </w:rPr>
        <w:t xml:space="preserve"> </w:t>
      </w:r>
      <w:r w:rsidR="00693661">
        <w:rPr>
          <w:sz w:val="28"/>
          <w:szCs w:val="28"/>
        </w:rPr>
        <w:t>neighborhoods</w:t>
      </w:r>
      <w:r w:rsidR="00B61088">
        <w:rPr>
          <w:sz w:val="28"/>
          <w:szCs w:val="28"/>
        </w:rPr>
        <w:t>,</w:t>
      </w:r>
      <w:r w:rsidR="00764A72">
        <w:rPr>
          <w:sz w:val="28"/>
          <w:szCs w:val="28"/>
        </w:rPr>
        <w:t xml:space="preserve"> 7 </w:t>
      </w:r>
      <w:r w:rsidR="000E5913">
        <w:rPr>
          <w:sz w:val="28"/>
          <w:szCs w:val="28"/>
        </w:rPr>
        <w:t>out of 10 children had experience with ACE symptoms; in middle poverty neighborhoods, 5 out of 10 children, and in low poverty, 6 out of</w:t>
      </w:r>
      <w:r w:rsidR="00D50633">
        <w:rPr>
          <w:sz w:val="28"/>
          <w:szCs w:val="28"/>
        </w:rPr>
        <w:t xml:space="preserve"> 10 children.</w:t>
      </w:r>
      <w:r w:rsidR="00693661">
        <w:rPr>
          <w:sz w:val="28"/>
          <w:szCs w:val="28"/>
        </w:rPr>
        <w:t xml:space="preserve"> </w:t>
      </w:r>
      <w:r w:rsidR="00D50633">
        <w:rPr>
          <w:sz w:val="28"/>
          <w:szCs w:val="28"/>
        </w:rPr>
        <w:t>For this re</w:t>
      </w:r>
      <w:r w:rsidR="009A24E6">
        <w:rPr>
          <w:sz w:val="28"/>
          <w:szCs w:val="28"/>
        </w:rPr>
        <w:t>sult</w:t>
      </w:r>
      <w:r w:rsidR="00D74604">
        <w:rPr>
          <w:sz w:val="28"/>
          <w:szCs w:val="28"/>
        </w:rPr>
        <w:t xml:space="preserve">, search </w:t>
      </w:r>
      <w:r w:rsidR="00F717E8">
        <w:rPr>
          <w:sz w:val="28"/>
          <w:szCs w:val="28"/>
        </w:rPr>
        <w:t>for the dependent variable</w:t>
      </w:r>
      <w:r w:rsidR="00BB5DA7">
        <w:rPr>
          <w:sz w:val="28"/>
          <w:szCs w:val="28"/>
        </w:rPr>
        <w:t xml:space="preserve"> fact</w:t>
      </w:r>
      <w:r w:rsidR="00F717E8">
        <w:rPr>
          <w:sz w:val="28"/>
          <w:szCs w:val="28"/>
        </w:rPr>
        <w:t xml:space="preserve"> as well</w:t>
      </w:r>
      <w:r w:rsidR="00B61088">
        <w:rPr>
          <w:sz w:val="28"/>
          <w:szCs w:val="28"/>
        </w:rPr>
        <w:t>.</w:t>
      </w:r>
      <w:r w:rsidR="004A606F">
        <w:rPr>
          <w:sz w:val="28"/>
          <w:szCs w:val="28"/>
        </w:rPr>
        <w:t xml:space="preserve"> Another </w:t>
      </w:r>
      <w:r w:rsidR="00B83DF3">
        <w:rPr>
          <w:sz w:val="28"/>
          <w:szCs w:val="28"/>
        </w:rPr>
        <w:t>essential</w:t>
      </w:r>
      <w:r w:rsidR="004A606F">
        <w:rPr>
          <w:sz w:val="28"/>
          <w:szCs w:val="28"/>
        </w:rPr>
        <w:t xml:space="preserve"> fact</w:t>
      </w:r>
      <w:r w:rsidR="00AA7B56">
        <w:rPr>
          <w:sz w:val="28"/>
          <w:szCs w:val="28"/>
        </w:rPr>
        <w:t xml:space="preserve"> </w:t>
      </w:r>
      <w:r w:rsidR="00B83DF3">
        <w:rPr>
          <w:sz w:val="28"/>
          <w:szCs w:val="28"/>
        </w:rPr>
        <w:t>found</w:t>
      </w:r>
      <w:r w:rsidR="004A606F">
        <w:rPr>
          <w:sz w:val="28"/>
          <w:szCs w:val="28"/>
        </w:rPr>
        <w:t xml:space="preserve"> in </w:t>
      </w:r>
      <w:r w:rsidR="00AA7B56">
        <w:rPr>
          <w:sz w:val="28"/>
          <w:szCs w:val="28"/>
        </w:rPr>
        <w:t xml:space="preserve">the </w:t>
      </w:r>
      <w:r w:rsidR="004A606F">
        <w:rPr>
          <w:sz w:val="28"/>
          <w:szCs w:val="28"/>
        </w:rPr>
        <w:t xml:space="preserve">study </w:t>
      </w:r>
      <w:r w:rsidR="00AA7B56">
        <w:rPr>
          <w:sz w:val="28"/>
          <w:szCs w:val="28"/>
        </w:rPr>
        <w:t xml:space="preserve">is </w:t>
      </w:r>
      <w:r w:rsidR="00D74604">
        <w:rPr>
          <w:sz w:val="28"/>
          <w:szCs w:val="28"/>
        </w:rPr>
        <w:t>the mother's age</w:t>
      </w:r>
      <w:r w:rsidR="00EE2151">
        <w:rPr>
          <w:sz w:val="28"/>
          <w:szCs w:val="28"/>
        </w:rPr>
        <w:t xml:space="preserve">, </w:t>
      </w:r>
      <w:r w:rsidR="0051018F">
        <w:rPr>
          <w:sz w:val="28"/>
          <w:szCs w:val="28"/>
        </w:rPr>
        <w:t>maternal education</w:t>
      </w:r>
      <w:r w:rsidR="00EE2151">
        <w:rPr>
          <w:sz w:val="28"/>
          <w:szCs w:val="28"/>
        </w:rPr>
        <w:t>,</w:t>
      </w:r>
      <w:r w:rsidR="00D74604">
        <w:rPr>
          <w:sz w:val="28"/>
          <w:szCs w:val="28"/>
        </w:rPr>
        <w:t xml:space="preserve"> and level of </w:t>
      </w:r>
      <w:r w:rsidR="00F65540">
        <w:rPr>
          <w:sz w:val="28"/>
          <w:szCs w:val="28"/>
        </w:rPr>
        <w:t>public</w:t>
      </w:r>
      <w:r w:rsidR="00EE2151">
        <w:rPr>
          <w:sz w:val="28"/>
          <w:szCs w:val="28"/>
        </w:rPr>
        <w:t xml:space="preserve"> </w:t>
      </w:r>
      <w:r w:rsidR="00D74604">
        <w:rPr>
          <w:sz w:val="28"/>
          <w:szCs w:val="28"/>
        </w:rPr>
        <w:t>education, and an important</w:t>
      </w:r>
      <w:r w:rsidR="00EE2151">
        <w:rPr>
          <w:sz w:val="28"/>
          <w:szCs w:val="28"/>
        </w:rPr>
        <w:t xml:space="preserve"> </w:t>
      </w:r>
      <w:r w:rsidR="00D74604">
        <w:rPr>
          <w:sz w:val="28"/>
          <w:szCs w:val="28"/>
        </w:rPr>
        <w:t>is how big the family is</w:t>
      </w:r>
      <w:r w:rsidR="00216E19">
        <w:rPr>
          <w:sz w:val="28"/>
          <w:szCs w:val="28"/>
        </w:rPr>
        <w:t>.</w:t>
      </w:r>
      <w:r w:rsidR="00D74604">
        <w:rPr>
          <w:sz w:val="28"/>
          <w:szCs w:val="28"/>
        </w:rPr>
        <w:t xml:space="preserve"> </w:t>
      </w:r>
      <w:r w:rsidR="00216E19">
        <w:rPr>
          <w:sz w:val="28"/>
          <w:szCs w:val="28"/>
        </w:rPr>
        <w:t xml:space="preserve">Children with </w:t>
      </w:r>
      <w:r w:rsidR="00D74604">
        <w:rPr>
          <w:sz w:val="28"/>
          <w:szCs w:val="28"/>
        </w:rPr>
        <w:t>low</w:t>
      </w:r>
      <w:r w:rsidR="00216E19">
        <w:rPr>
          <w:sz w:val="28"/>
          <w:szCs w:val="28"/>
        </w:rPr>
        <w:t xml:space="preserve"> </w:t>
      </w:r>
      <w:r w:rsidR="00D74604">
        <w:rPr>
          <w:sz w:val="28"/>
          <w:szCs w:val="28"/>
        </w:rPr>
        <w:t>scores</w:t>
      </w:r>
      <w:r w:rsidR="00216E19">
        <w:rPr>
          <w:sz w:val="28"/>
          <w:szCs w:val="28"/>
        </w:rPr>
        <w:t xml:space="preserve"> of ACEs got </w:t>
      </w:r>
      <w:r w:rsidR="00D74604">
        <w:rPr>
          <w:sz w:val="28"/>
          <w:szCs w:val="28"/>
        </w:rPr>
        <w:t>mothers</w:t>
      </w:r>
      <w:r w:rsidR="00216E19">
        <w:rPr>
          <w:sz w:val="28"/>
          <w:szCs w:val="28"/>
        </w:rPr>
        <w:t xml:space="preserve"> older with </w:t>
      </w:r>
      <w:r w:rsidR="00F717E8">
        <w:rPr>
          <w:sz w:val="28"/>
          <w:szCs w:val="28"/>
        </w:rPr>
        <w:t>higher</w:t>
      </w:r>
      <w:r w:rsidR="00216E19">
        <w:rPr>
          <w:sz w:val="28"/>
          <w:szCs w:val="28"/>
        </w:rPr>
        <w:t xml:space="preserve"> education</w:t>
      </w:r>
      <w:r w:rsidR="00F717E8">
        <w:rPr>
          <w:sz w:val="28"/>
          <w:szCs w:val="28"/>
        </w:rPr>
        <w:t>; however, mothers with multiple children report economic problems</w:t>
      </w:r>
      <w:r w:rsidR="00FA4973">
        <w:rPr>
          <w:sz w:val="28"/>
          <w:szCs w:val="28"/>
        </w:rPr>
        <w:t>—more</w:t>
      </w:r>
      <w:r w:rsidR="000C4F16">
        <w:rPr>
          <w:sz w:val="28"/>
          <w:szCs w:val="28"/>
        </w:rPr>
        <w:t xml:space="preserve"> complicated</w:t>
      </w:r>
      <w:r w:rsidR="0025554E">
        <w:rPr>
          <w:sz w:val="28"/>
          <w:szCs w:val="28"/>
        </w:rPr>
        <w:t xml:space="preserve"> </w:t>
      </w:r>
      <w:r w:rsidR="00EE2151">
        <w:rPr>
          <w:sz w:val="28"/>
          <w:szCs w:val="28"/>
        </w:rPr>
        <w:t>financial</w:t>
      </w:r>
      <w:r w:rsidR="0025554E">
        <w:rPr>
          <w:sz w:val="28"/>
          <w:szCs w:val="28"/>
        </w:rPr>
        <w:t xml:space="preserve"> </w:t>
      </w:r>
      <w:r w:rsidR="000C4F16">
        <w:rPr>
          <w:sz w:val="28"/>
          <w:szCs w:val="28"/>
        </w:rPr>
        <w:t>difficulties</w:t>
      </w:r>
      <w:r w:rsidR="0025554E">
        <w:rPr>
          <w:sz w:val="28"/>
          <w:szCs w:val="28"/>
        </w:rPr>
        <w:t xml:space="preserve"> </w:t>
      </w:r>
      <w:r w:rsidR="00EF1E3A">
        <w:rPr>
          <w:sz w:val="28"/>
          <w:szCs w:val="28"/>
        </w:rPr>
        <w:t xml:space="preserve">associated </w:t>
      </w:r>
      <w:r w:rsidR="00EA2B4D">
        <w:rPr>
          <w:sz w:val="28"/>
          <w:szCs w:val="28"/>
        </w:rPr>
        <w:t xml:space="preserve">with </w:t>
      </w:r>
      <w:r w:rsidR="00BC3F08">
        <w:rPr>
          <w:sz w:val="28"/>
          <w:szCs w:val="28"/>
        </w:rPr>
        <w:t>ACE</w:t>
      </w:r>
      <w:r w:rsidR="00EA2B4D">
        <w:rPr>
          <w:sz w:val="28"/>
          <w:szCs w:val="28"/>
        </w:rPr>
        <w:t xml:space="preserve"> </w:t>
      </w:r>
      <w:r w:rsidR="00BC3F08">
        <w:rPr>
          <w:sz w:val="28"/>
          <w:szCs w:val="28"/>
        </w:rPr>
        <w:t>symptoms</w:t>
      </w:r>
      <w:r w:rsidR="00EA2B4D">
        <w:rPr>
          <w:sz w:val="28"/>
          <w:szCs w:val="28"/>
        </w:rPr>
        <w:t xml:space="preserve"> develop</w:t>
      </w:r>
      <w:r w:rsidR="00CE422D">
        <w:rPr>
          <w:sz w:val="28"/>
          <w:szCs w:val="28"/>
        </w:rPr>
        <w:t>ment</w:t>
      </w:r>
      <w:r w:rsidR="00BC3F08">
        <w:rPr>
          <w:sz w:val="28"/>
          <w:szCs w:val="28"/>
        </w:rPr>
        <w:t>.</w:t>
      </w:r>
      <w:r w:rsidR="00D27B97">
        <w:rPr>
          <w:sz w:val="28"/>
          <w:szCs w:val="28"/>
        </w:rPr>
        <w:t xml:space="preserve"> </w:t>
      </w:r>
      <w:r w:rsidR="009A0DC8">
        <w:rPr>
          <w:sz w:val="28"/>
          <w:szCs w:val="28"/>
        </w:rPr>
        <w:t>Additional points in analyses were</w:t>
      </w:r>
      <w:r w:rsidR="008E491D">
        <w:rPr>
          <w:sz w:val="28"/>
          <w:szCs w:val="28"/>
        </w:rPr>
        <w:t xml:space="preserve"> system intervention</w:t>
      </w:r>
      <w:r w:rsidR="003F1A67">
        <w:rPr>
          <w:sz w:val="28"/>
          <w:szCs w:val="28"/>
        </w:rPr>
        <w:t>,</w:t>
      </w:r>
      <w:r w:rsidR="008E491D">
        <w:rPr>
          <w:sz w:val="28"/>
          <w:szCs w:val="28"/>
        </w:rPr>
        <w:t xml:space="preserve"> family abuse</w:t>
      </w:r>
      <w:r w:rsidR="00107EA1">
        <w:rPr>
          <w:sz w:val="28"/>
          <w:szCs w:val="28"/>
        </w:rPr>
        <w:t>, and</w:t>
      </w:r>
      <w:r w:rsidR="003019BA">
        <w:rPr>
          <w:sz w:val="28"/>
          <w:szCs w:val="28"/>
        </w:rPr>
        <w:t xml:space="preserve"> not </w:t>
      </w:r>
      <w:r w:rsidR="00FD0E5F">
        <w:rPr>
          <w:sz w:val="28"/>
          <w:szCs w:val="28"/>
        </w:rPr>
        <w:t xml:space="preserve">a </w:t>
      </w:r>
      <w:r w:rsidR="003019BA">
        <w:rPr>
          <w:sz w:val="28"/>
          <w:szCs w:val="28"/>
        </w:rPr>
        <w:t>healthy</w:t>
      </w:r>
      <w:r w:rsidR="00107EA1">
        <w:rPr>
          <w:sz w:val="28"/>
          <w:szCs w:val="28"/>
        </w:rPr>
        <w:t xml:space="preserve"> place where </w:t>
      </w:r>
      <w:r w:rsidR="003F1A67">
        <w:rPr>
          <w:sz w:val="28"/>
          <w:szCs w:val="28"/>
        </w:rPr>
        <w:t>families</w:t>
      </w:r>
      <w:r w:rsidR="00107EA1">
        <w:rPr>
          <w:sz w:val="28"/>
          <w:szCs w:val="28"/>
        </w:rPr>
        <w:t xml:space="preserve"> live</w:t>
      </w:r>
      <w:r w:rsidR="00A73246">
        <w:rPr>
          <w:sz w:val="28"/>
          <w:szCs w:val="28"/>
        </w:rPr>
        <w:t>, associated with high statistics of developing ACE disease</w:t>
      </w:r>
      <w:r w:rsidR="003C3CAB">
        <w:rPr>
          <w:sz w:val="28"/>
          <w:szCs w:val="28"/>
        </w:rPr>
        <w:t xml:space="preserve"> symptoms.</w:t>
      </w:r>
      <w:r w:rsidR="00D87B99">
        <w:rPr>
          <w:sz w:val="28"/>
          <w:szCs w:val="28"/>
        </w:rPr>
        <w:t xml:space="preserve"> </w:t>
      </w:r>
      <w:r w:rsidR="00D3104C">
        <w:rPr>
          <w:sz w:val="28"/>
          <w:szCs w:val="28"/>
        </w:rPr>
        <w:t>(</w:t>
      </w:r>
      <w:r w:rsidR="00EC7C16">
        <w:rPr>
          <w:sz w:val="28"/>
          <w:szCs w:val="28"/>
        </w:rPr>
        <w:t>K.</w:t>
      </w:r>
      <w:r w:rsidR="00C83086">
        <w:rPr>
          <w:sz w:val="28"/>
          <w:szCs w:val="28"/>
        </w:rPr>
        <w:t xml:space="preserve"> </w:t>
      </w:r>
      <w:r w:rsidR="00EC7C16">
        <w:rPr>
          <w:sz w:val="28"/>
          <w:szCs w:val="28"/>
        </w:rPr>
        <w:t>Maguire</w:t>
      </w:r>
      <w:r w:rsidR="00A9376A">
        <w:rPr>
          <w:sz w:val="28"/>
          <w:szCs w:val="28"/>
        </w:rPr>
        <w:t>-Jack</w:t>
      </w:r>
      <w:r w:rsidR="00D87B99">
        <w:rPr>
          <w:sz w:val="28"/>
          <w:szCs w:val="28"/>
        </w:rPr>
        <w:t xml:space="preserve">, </w:t>
      </w:r>
      <w:r w:rsidR="00A9376A">
        <w:rPr>
          <w:sz w:val="28"/>
          <w:szCs w:val="28"/>
        </w:rPr>
        <w:t>et al.2021)</w:t>
      </w:r>
      <w:r w:rsidR="00D87B99">
        <w:rPr>
          <w:sz w:val="28"/>
          <w:szCs w:val="28"/>
        </w:rPr>
        <w:t>.</w:t>
      </w:r>
      <w:r w:rsidR="003C5156">
        <w:rPr>
          <w:sz w:val="28"/>
          <w:szCs w:val="28"/>
        </w:rPr>
        <w:t xml:space="preserve"> This </w:t>
      </w:r>
      <w:r w:rsidR="005D04B2">
        <w:rPr>
          <w:sz w:val="28"/>
          <w:szCs w:val="28"/>
        </w:rPr>
        <w:t>analysis has some limitations because it did not include small towns, not single mothers, used self-report only, and mainly concentrated on one fact: neighborhood</w:t>
      </w:r>
      <w:r w:rsidR="00A23477">
        <w:rPr>
          <w:sz w:val="28"/>
          <w:szCs w:val="28"/>
        </w:rPr>
        <w:t xml:space="preserve"> impact</w:t>
      </w:r>
      <w:r w:rsidR="00665582">
        <w:rPr>
          <w:sz w:val="28"/>
          <w:szCs w:val="28"/>
        </w:rPr>
        <w:t>, not</w:t>
      </w:r>
      <w:r w:rsidR="00E05F97">
        <w:rPr>
          <w:sz w:val="28"/>
          <w:szCs w:val="28"/>
        </w:rPr>
        <w:t xml:space="preserve"> including </w:t>
      </w:r>
      <w:r w:rsidR="00BB4C33">
        <w:rPr>
          <w:sz w:val="28"/>
          <w:szCs w:val="28"/>
        </w:rPr>
        <w:t>the sample</w:t>
      </w:r>
      <w:r w:rsidR="00564516">
        <w:rPr>
          <w:sz w:val="28"/>
          <w:szCs w:val="28"/>
        </w:rPr>
        <w:t xml:space="preserve"> about sexual </w:t>
      </w:r>
      <w:r w:rsidR="00773A03">
        <w:rPr>
          <w:sz w:val="28"/>
          <w:szCs w:val="28"/>
        </w:rPr>
        <w:t>child</w:t>
      </w:r>
      <w:r w:rsidR="00564516">
        <w:rPr>
          <w:sz w:val="28"/>
          <w:szCs w:val="28"/>
        </w:rPr>
        <w:t xml:space="preserve"> abuse</w:t>
      </w:r>
      <w:r w:rsidR="003B5B2E">
        <w:rPr>
          <w:sz w:val="28"/>
          <w:szCs w:val="28"/>
        </w:rPr>
        <w:t>.</w:t>
      </w:r>
      <w:r w:rsidR="00773A03">
        <w:rPr>
          <w:sz w:val="28"/>
          <w:szCs w:val="28"/>
        </w:rPr>
        <w:t xml:space="preserve"> </w:t>
      </w:r>
      <w:r w:rsidR="00665582">
        <w:rPr>
          <w:sz w:val="28"/>
          <w:szCs w:val="28"/>
        </w:rPr>
        <w:t>The census tract had date issues as well and was not perfect</w:t>
      </w:r>
      <w:r w:rsidR="00BB4C33">
        <w:rPr>
          <w:sz w:val="28"/>
          <w:szCs w:val="28"/>
        </w:rPr>
        <w:t xml:space="preserve">. </w:t>
      </w:r>
      <w:r w:rsidR="00A23477">
        <w:rPr>
          <w:sz w:val="28"/>
          <w:szCs w:val="28"/>
        </w:rPr>
        <w:t>(</w:t>
      </w:r>
      <w:proofErr w:type="spellStart"/>
      <w:r w:rsidR="00A23477">
        <w:rPr>
          <w:sz w:val="28"/>
          <w:szCs w:val="28"/>
        </w:rPr>
        <w:t>Coulton</w:t>
      </w:r>
      <w:proofErr w:type="spellEnd"/>
      <w:r w:rsidR="005D04B2">
        <w:rPr>
          <w:sz w:val="28"/>
          <w:szCs w:val="28"/>
        </w:rPr>
        <w:t xml:space="preserve"> et al.,2007)</w:t>
      </w:r>
      <w:r w:rsidR="002F5D62">
        <w:rPr>
          <w:sz w:val="28"/>
          <w:szCs w:val="28"/>
        </w:rPr>
        <w:t xml:space="preserve">                                                                                       </w:t>
      </w:r>
      <w:r w:rsidR="004351F5">
        <w:rPr>
          <w:sz w:val="28"/>
          <w:szCs w:val="28"/>
        </w:rPr>
        <w:t xml:space="preserve">        </w:t>
      </w:r>
      <w:r w:rsidR="002F5D62">
        <w:rPr>
          <w:sz w:val="28"/>
          <w:szCs w:val="28"/>
        </w:rPr>
        <w:t xml:space="preserve"> </w:t>
      </w:r>
      <w:r w:rsidR="005D04B2">
        <w:rPr>
          <w:sz w:val="28"/>
          <w:szCs w:val="28"/>
        </w:rPr>
        <w:t xml:space="preserve">    </w:t>
      </w:r>
      <w:r w:rsidR="002F5D62">
        <w:rPr>
          <w:sz w:val="28"/>
          <w:szCs w:val="28"/>
        </w:rPr>
        <w:t xml:space="preserve"> </w:t>
      </w:r>
      <w:r w:rsidR="002C20D4">
        <w:rPr>
          <w:sz w:val="28"/>
          <w:szCs w:val="28"/>
        </w:rPr>
        <w:t xml:space="preserve"> The</w:t>
      </w:r>
      <w:r w:rsidR="007D7FBF">
        <w:rPr>
          <w:sz w:val="28"/>
          <w:szCs w:val="28"/>
        </w:rPr>
        <w:t xml:space="preserve"> outcome </w:t>
      </w:r>
      <w:r w:rsidR="00F810D9">
        <w:rPr>
          <w:sz w:val="28"/>
          <w:szCs w:val="28"/>
        </w:rPr>
        <w:t>of</w:t>
      </w:r>
      <w:r w:rsidR="007D7FBF">
        <w:rPr>
          <w:sz w:val="28"/>
          <w:szCs w:val="28"/>
        </w:rPr>
        <w:t xml:space="preserve"> this article</w:t>
      </w:r>
      <w:r w:rsidR="00F810D9">
        <w:rPr>
          <w:sz w:val="28"/>
          <w:szCs w:val="28"/>
        </w:rPr>
        <w:t xml:space="preserve"> </w:t>
      </w:r>
      <w:r w:rsidR="004819FA">
        <w:rPr>
          <w:sz w:val="28"/>
          <w:szCs w:val="28"/>
        </w:rPr>
        <w:t xml:space="preserve">highlights that Black people in America are in poor neighborhoods with bad economic situations, and this results in stigmatization in housing and employment efforts as well as a </w:t>
      </w:r>
      <w:r w:rsidR="00F37A33">
        <w:rPr>
          <w:sz w:val="28"/>
          <w:szCs w:val="28"/>
        </w:rPr>
        <w:t xml:space="preserve">racial problem. </w:t>
      </w:r>
      <w:r w:rsidR="00B96A06">
        <w:rPr>
          <w:sz w:val="28"/>
          <w:szCs w:val="28"/>
        </w:rPr>
        <w:t>(Chetty et al.,2019</w:t>
      </w:r>
      <w:r w:rsidR="00565E22">
        <w:rPr>
          <w:sz w:val="28"/>
          <w:szCs w:val="28"/>
        </w:rPr>
        <w:t>).</w:t>
      </w:r>
      <w:r w:rsidR="00035BB8">
        <w:rPr>
          <w:sz w:val="28"/>
          <w:szCs w:val="28"/>
        </w:rPr>
        <w:t xml:space="preserve"> </w:t>
      </w:r>
      <w:r w:rsidR="005310E4">
        <w:rPr>
          <w:sz w:val="28"/>
          <w:szCs w:val="28"/>
        </w:rPr>
        <w:t>Black children develop</w:t>
      </w:r>
      <w:r w:rsidR="0054100B">
        <w:rPr>
          <w:sz w:val="28"/>
          <w:szCs w:val="28"/>
        </w:rPr>
        <w:t xml:space="preserve"> </w:t>
      </w:r>
      <w:r w:rsidR="004819FA">
        <w:rPr>
          <w:sz w:val="28"/>
          <w:szCs w:val="28"/>
        </w:rPr>
        <w:t xml:space="preserve">a high rate of ACE </w:t>
      </w:r>
      <w:r w:rsidR="004819FA">
        <w:rPr>
          <w:sz w:val="28"/>
          <w:szCs w:val="28"/>
        </w:rPr>
        <w:lastRenderedPageBreak/>
        <w:t>symptoms because</w:t>
      </w:r>
      <w:r w:rsidR="009D33A7">
        <w:rPr>
          <w:sz w:val="28"/>
          <w:szCs w:val="28"/>
        </w:rPr>
        <w:t xml:space="preserve"> of</w:t>
      </w:r>
      <w:r w:rsidR="004819FA">
        <w:rPr>
          <w:sz w:val="28"/>
          <w:szCs w:val="28"/>
        </w:rPr>
        <w:t xml:space="preserve"> </w:t>
      </w:r>
      <w:r w:rsidR="00D63DB1">
        <w:rPr>
          <w:sz w:val="28"/>
          <w:szCs w:val="28"/>
        </w:rPr>
        <w:t>family home dysfunction.</w:t>
      </w:r>
      <w:r w:rsidR="00732EA4">
        <w:rPr>
          <w:sz w:val="28"/>
          <w:szCs w:val="28"/>
        </w:rPr>
        <w:t xml:space="preserve"> </w:t>
      </w:r>
      <w:r w:rsidR="006B4BDD">
        <w:rPr>
          <w:sz w:val="28"/>
          <w:szCs w:val="28"/>
        </w:rPr>
        <w:t>High-poverty</w:t>
      </w:r>
      <w:r w:rsidR="00732EA4">
        <w:rPr>
          <w:sz w:val="28"/>
          <w:szCs w:val="28"/>
        </w:rPr>
        <w:t xml:space="preserve"> neighborhoods explore high dysfunction and crime and do not have good standards of </w:t>
      </w:r>
      <w:r w:rsidR="007C291B">
        <w:rPr>
          <w:sz w:val="28"/>
          <w:szCs w:val="28"/>
        </w:rPr>
        <w:t>public intervention.</w:t>
      </w:r>
      <w:r w:rsidR="006B4BDD">
        <w:rPr>
          <w:sz w:val="28"/>
          <w:szCs w:val="28"/>
        </w:rPr>
        <w:t xml:space="preserve"> </w:t>
      </w:r>
      <w:r w:rsidR="007C291B">
        <w:rPr>
          <w:sz w:val="28"/>
          <w:szCs w:val="28"/>
        </w:rPr>
        <w:t>(Sampson et al.,1997)</w:t>
      </w:r>
      <w:r w:rsidR="00732EA4">
        <w:rPr>
          <w:sz w:val="28"/>
          <w:szCs w:val="28"/>
        </w:rPr>
        <w:t xml:space="preserve">.                   </w:t>
      </w:r>
      <w:r w:rsidR="009D33A7">
        <w:rPr>
          <w:sz w:val="28"/>
          <w:szCs w:val="28"/>
        </w:rPr>
        <w:t xml:space="preserve"> </w:t>
      </w:r>
      <w:r w:rsidR="00F9632F">
        <w:rPr>
          <w:sz w:val="28"/>
          <w:szCs w:val="28"/>
        </w:rPr>
        <w:t>Strateg</w:t>
      </w:r>
      <w:r w:rsidR="000C7E38">
        <w:rPr>
          <w:sz w:val="28"/>
          <w:szCs w:val="28"/>
        </w:rPr>
        <w:t xml:space="preserve">ies should </w:t>
      </w:r>
      <w:r w:rsidR="009D33A7">
        <w:rPr>
          <w:sz w:val="28"/>
          <w:szCs w:val="28"/>
        </w:rPr>
        <w:t>be designed to help low-income families like housing accommodation and cost rent suitable for families, education about ACEs in school, knowledge in work to not discriminate against vulnerable families only find a way to help, improving the safe environment in the neighborhood, develop a way to minimize disproportionately</w:t>
      </w:r>
      <w:r w:rsidR="00B16831">
        <w:rPr>
          <w:sz w:val="28"/>
          <w:szCs w:val="28"/>
        </w:rPr>
        <w:t xml:space="preserve"> </w:t>
      </w:r>
      <w:r w:rsidR="007D7733">
        <w:rPr>
          <w:sz w:val="28"/>
          <w:szCs w:val="28"/>
        </w:rPr>
        <w:t>life in society</w:t>
      </w:r>
      <w:r w:rsidR="00E738AD">
        <w:rPr>
          <w:sz w:val="28"/>
          <w:szCs w:val="28"/>
        </w:rPr>
        <w:t>.</w:t>
      </w:r>
      <w:r w:rsidR="00DC4EF6">
        <w:rPr>
          <w:sz w:val="28"/>
          <w:szCs w:val="28"/>
        </w:rPr>
        <w:t xml:space="preserve"> </w:t>
      </w:r>
      <w:r w:rsidR="0028088D">
        <w:rPr>
          <w:sz w:val="28"/>
          <w:szCs w:val="28"/>
        </w:rPr>
        <w:t xml:space="preserve">The system should be changed for an easy way to report bad behavior in </w:t>
      </w:r>
      <w:r w:rsidR="00B16831">
        <w:rPr>
          <w:sz w:val="28"/>
          <w:szCs w:val="28"/>
        </w:rPr>
        <w:t xml:space="preserve">a </w:t>
      </w:r>
      <w:r w:rsidR="0028088D">
        <w:rPr>
          <w:sz w:val="28"/>
          <w:szCs w:val="28"/>
        </w:rPr>
        <w:t xml:space="preserve">family and more quick intervention to protect vulnerable </w:t>
      </w:r>
      <w:r w:rsidR="00C16985">
        <w:rPr>
          <w:sz w:val="28"/>
          <w:szCs w:val="28"/>
        </w:rPr>
        <w:t>chil</w:t>
      </w:r>
      <w:r w:rsidR="00592985">
        <w:rPr>
          <w:sz w:val="28"/>
          <w:szCs w:val="28"/>
        </w:rPr>
        <w:t>dren.</w:t>
      </w:r>
      <w:r w:rsidR="00B16831">
        <w:rPr>
          <w:sz w:val="28"/>
          <w:szCs w:val="28"/>
        </w:rPr>
        <w:t xml:space="preserve"> </w:t>
      </w:r>
      <w:r w:rsidR="0028088D">
        <w:rPr>
          <w:sz w:val="28"/>
          <w:szCs w:val="28"/>
        </w:rPr>
        <w:t>With more supporting programs and easy access, all intervention sectors</w:t>
      </w:r>
      <w:r w:rsidR="00BD27AC">
        <w:rPr>
          <w:sz w:val="28"/>
          <w:szCs w:val="28"/>
        </w:rPr>
        <w:t xml:space="preserve"> </w:t>
      </w:r>
      <w:r w:rsidR="00686393">
        <w:rPr>
          <w:sz w:val="28"/>
          <w:szCs w:val="28"/>
        </w:rPr>
        <w:t>should receive training and knowledge about ACEs.</w:t>
      </w:r>
      <w:r w:rsidR="00DC4EF6">
        <w:rPr>
          <w:sz w:val="28"/>
          <w:szCs w:val="28"/>
        </w:rPr>
        <w:t xml:space="preserve"> </w:t>
      </w:r>
      <w:r w:rsidR="00592985">
        <w:rPr>
          <w:sz w:val="28"/>
          <w:szCs w:val="28"/>
        </w:rPr>
        <w:t>(Hunt et al.,20</w:t>
      </w:r>
      <w:r w:rsidR="001F0C8E">
        <w:rPr>
          <w:sz w:val="28"/>
          <w:szCs w:val="28"/>
        </w:rPr>
        <w:t>16</w:t>
      </w:r>
      <w:r w:rsidR="005C2B24">
        <w:rPr>
          <w:sz w:val="28"/>
          <w:szCs w:val="28"/>
        </w:rPr>
        <w:t xml:space="preserve">). </w:t>
      </w:r>
    </w:p>
    <w:p w14:paraId="748A7E0C" w14:textId="03CDE214" w:rsidR="00A30091" w:rsidRDefault="00B501D6" w:rsidP="00747418">
      <w:pPr>
        <w:rPr>
          <w:sz w:val="28"/>
          <w:szCs w:val="28"/>
        </w:rPr>
      </w:pPr>
      <w:r>
        <w:rPr>
          <w:sz w:val="28"/>
          <w:szCs w:val="28"/>
        </w:rPr>
        <w:t xml:space="preserve"> </w:t>
      </w:r>
      <w:r w:rsidR="008B0D60">
        <w:rPr>
          <w:sz w:val="28"/>
          <w:szCs w:val="28"/>
        </w:rPr>
        <w:t xml:space="preserve"> Review</w:t>
      </w:r>
      <w:r w:rsidR="005011DE">
        <w:rPr>
          <w:sz w:val="28"/>
          <w:szCs w:val="28"/>
        </w:rPr>
        <w:t xml:space="preserve"> </w:t>
      </w:r>
      <w:r w:rsidR="00A03BA6">
        <w:rPr>
          <w:sz w:val="28"/>
          <w:szCs w:val="28"/>
        </w:rPr>
        <w:t xml:space="preserve">the </w:t>
      </w:r>
      <w:r w:rsidR="000B4751">
        <w:rPr>
          <w:sz w:val="28"/>
          <w:szCs w:val="28"/>
        </w:rPr>
        <w:t xml:space="preserve">following </w:t>
      </w:r>
      <w:r w:rsidR="002524C2">
        <w:rPr>
          <w:sz w:val="28"/>
          <w:szCs w:val="28"/>
        </w:rPr>
        <w:t>article</w:t>
      </w:r>
      <w:r w:rsidR="00A03BA6">
        <w:rPr>
          <w:sz w:val="28"/>
          <w:szCs w:val="28"/>
        </w:rPr>
        <w:t xml:space="preserve"> </w:t>
      </w:r>
      <w:r w:rsidR="0028088D">
        <w:rPr>
          <w:sz w:val="28"/>
          <w:szCs w:val="28"/>
        </w:rPr>
        <w:t>for important facts from two previous articles about how big financial problems impact</w:t>
      </w:r>
      <w:r w:rsidR="00EE5DF3">
        <w:rPr>
          <w:sz w:val="28"/>
          <w:szCs w:val="28"/>
        </w:rPr>
        <w:t xml:space="preserve"> </w:t>
      </w:r>
      <w:r w:rsidR="00B16831">
        <w:rPr>
          <w:sz w:val="28"/>
          <w:szCs w:val="28"/>
        </w:rPr>
        <w:t xml:space="preserve">the mental health of </w:t>
      </w:r>
      <w:r w:rsidR="00EE5DF3">
        <w:rPr>
          <w:sz w:val="28"/>
          <w:szCs w:val="28"/>
        </w:rPr>
        <w:t xml:space="preserve">parents and develop ACEs on children when the family situation </w:t>
      </w:r>
      <w:r w:rsidR="00AB6505">
        <w:rPr>
          <w:sz w:val="28"/>
          <w:szCs w:val="28"/>
        </w:rPr>
        <w:t>is not stable</w:t>
      </w:r>
      <w:r w:rsidR="00A778AC">
        <w:rPr>
          <w:sz w:val="28"/>
          <w:szCs w:val="28"/>
        </w:rPr>
        <w:t>.</w:t>
      </w:r>
      <w:r w:rsidR="00EE5DF3">
        <w:rPr>
          <w:sz w:val="28"/>
          <w:szCs w:val="28"/>
        </w:rPr>
        <w:t xml:space="preserve"> </w:t>
      </w:r>
      <w:r w:rsidR="00585D2E">
        <w:rPr>
          <w:sz w:val="28"/>
          <w:szCs w:val="28"/>
        </w:rPr>
        <w:t>R</w:t>
      </w:r>
      <w:r w:rsidR="00C95EC4">
        <w:rPr>
          <w:sz w:val="28"/>
          <w:szCs w:val="28"/>
        </w:rPr>
        <w:t xml:space="preserve">eview how </w:t>
      </w:r>
      <w:r w:rsidR="00EE5DF3">
        <w:rPr>
          <w:sz w:val="28"/>
          <w:szCs w:val="28"/>
        </w:rPr>
        <w:t>the situation is in Wales. Identify</w:t>
      </w:r>
      <w:r w:rsidR="00AA71E7">
        <w:rPr>
          <w:sz w:val="28"/>
          <w:szCs w:val="28"/>
        </w:rPr>
        <w:t xml:space="preserve"> analyses in this</w:t>
      </w:r>
      <w:r w:rsidR="00CF07E0">
        <w:rPr>
          <w:sz w:val="28"/>
          <w:szCs w:val="28"/>
        </w:rPr>
        <w:t xml:space="preserve"> article</w:t>
      </w:r>
      <w:r w:rsidR="00D523A0">
        <w:rPr>
          <w:sz w:val="28"/>
          <w:szCs w:val="28"/>
        </w:rPr>
        <w:t>.</w:t>
      </w:r>
      <w:r w:rsidR="001C5A4B">
        <w:rPr>
          <w:sz w:val="28"/>
          <w:szCs w:val="28"/>
        </w:rPr>
        <w:t xml:space="preserve"> </w:t>
      </w:r>
      <w:r w:rsidR="00C73D85">
        <w:rPr>
          <w:sz w:val="28"/>
          <w:szCs w:val="28"/>
        </w:rPr>
        <w:t>A</w:t>
      </w:r>
      <w:r w:rsidR="00D523A0">
        <w:rPr>
          <w:sz w:val="28"/>
          <w:szCs w:val="28"/>
        </w:rPr>
        <w:t>rticle</w:t>
      </w:r>
      <w:r w:rsidR="006A2906">
        <w:rPr>
          <w:sz w:val="28"/>
          <w:szCs w:val="28"/>
        </w:rPr>
        <w:t>:</w:t>
      </w:r>
      <w:r w:rsidR="00D523A0">
        <w:rPr>
          <w:sz w:val="28"/>
          <w:szCs w:val="28"/>
        </w:rPr>
        <w:t xml:space="preserve"> Half</w:t>
      </w:r>
      <w:r w:rsidR="002306CD">
        <w:rPr>
          <w:sz w:val="28"/>
          <w:szCs w:val="28"/>
        </w:rPr>
        <w:t xml:space="preserve"> of </w:t>
      </w:r>
      <w:r w:rsidR="00124BCE">
        <w:rPr>
          <w:sz w:val="28"/>
          <w:szCs w:val="28"/>
        </w:rPr>
        <w:t>the children</w:t>
      </w:r>
      <w:r w:rsidR="002306CD">
        <w:rPr>
          <w:sz w:val="28"/>
          <w:szCs w:val="28"/>
        </w:rPr>
        <w:t xml:space="preserve"> </w:t>
      </w:r>
      <w:r w:rsidR="00D523A0">
        <w:rPr>
          <w:sz w:val="28"/>
          <w:szCs w:val="28"/>
        </w:rPr>
        <w:t>e</w:t>
      </w:r>
      <w:r w:rsidR="002306CD">
        <w:rPr>
          <w:sz w:val="28"/>
          <w:szCs w:val="28"/>
        </w:rPr>
        <w:t xml:space="preserve">ntitled </w:t>
      </w:r>
      <w:r w:rsidR="00FA56EB">
        <w:rPr>
          <w:sz w:val="28"/>
          <w:szCs w:val="28"/>
        </w:rPr>
        <w:t>to Free School Meals did not have</w:t>
      </w:r>
      <w:r w:rsidR="00E0574A">
        <w:rPr>
          <w:sz w:val="28"/>
          <w:szCs w:val="28"/>
        </w:rPr>
        <w:t xml:space="preserve"> access to the scheme</w:t>
      </w:r>
      <w:r w:rsidR="00C73D85">
        <w:rPr>
          <w:sz w:val="28"/>
          <w:szCs w:val="28"/>
        </w:rPr>
        <w:t xml:space="preserve">. </w:t>
      </w:r>
      <w:r w:rsidR="00124BCE">
        <w:rPr>
          <w:sz w:val="28"/>
          <w:szCs w:val="28"/>
        </w:rPr>
        <w:t xml:space="preserve">This </w:t>
      </w:r>
      <w:r w:rsidR="00C670E2">
        <w:rPr>
          <w:sz w:val="28"/>
          <w:szCs w:val="28"/>
        </w:rPr>
        <w:t xml:space="preserve">article analyzes the </w:t>
      </w:r>
      <w:r w:rsidR="00C73D85">
        <w:rPr>
          <w:sz w:val="28"/>
          <w:szCs w:val="28"/>
        </w:rPr>
        <w:t>situation</w:t>
      </w:r>
      <w:r w:rsidR="00EF73CB">
        <w:rPr>
          <w:sz w:val="28"/>
          <w:szCs w:val="28"/>
        </w:rPr>
        <w:t xml:space="preserve"> with food availability</w:t>
      </w:r>
      <w:r w:rsidR="00C73D85">
        <w:rPr>
          <w:sz w:val="28"/>
          <w:szCs w:val="28"/>
        </w:rPr>
        <w:t xml:space="preserve"> </w:t>
      </w:r>
      <w:r w:rsidR="00861403">
        <w:rPr>
          <w:sz w:val="28"/>
          <w:szCs w:val="28"/>
        </w:rPr>
        <w:t>during</w:t>
      </w:r>
      <w:r w:rsidR="00C73D85">
        <w:rPr>
          <w:sz w:val="28"/>
          <w:szCs w:val="28"/>
        </w:rPr>
        <w:t xml:space="preserve"> the COVID</w:t>
      </w:r>
      <w:r w:rsidR="00E0574A">
        <w:rPr>
          <w:sz w:val="28"/>
          <w:szCs w:val="28"/>
        </w:rPr>
        <w:t xml:space="preserve"> </w:t>
      </w:r>
      <w:r w:rsidR="00D523A0">
        <w:rPr>
          <w:sz w:val="28"/>
          <w:szCs w:val="28"/>
        </w:rPr>
        <w:t>lockdown</w:t>
      </w:r>
      <w:r w:rsidR="00E0574A">
        <w:rPr>
          <w:sz w:val="28"/>
          <w:szCs w:val="28"/>
        </w:rPr>
        <w:t xml:space="preserve"> in </w:t>
      </w:r>
      <w:r w:rsidR="00406AE5">
        <w:rPr>
          <w:sz w:val="28"/>
          <w:szCs w:val="28"/>
        </w:rPr>
        <w:t xml:space="preserve">the </w:t>
      </w:r>
      <w:r w:rsidR="00E0574A">
        <w:rPr>
          <w:sz w:val="28"/>
          <w:szCs w:val="28"/>
        </w:rPr>
        <w:t>UK</w:t>
      </w:r>
      <w:r w:rsidR="001C21C0">
        <w:rPr>
          <w:sz w:val="28"/>
          <w:szCs w:val="28"/>
        </w:rPr>
        <w:t xml:space="preserve">, </w:t>
      </w:r>
      <w:r w:rsidR="004D2659">
        <w:rPr>
          <w:sz w:val="28"/>
          <w:szCs w:val="28"/>
        </w:rPr>
        <w:t>including individual information</w:t>
      </w:r>
      <w:r w:rsidR="001C21C0">
        <w:rPr>
          <w:sz w:val="28"/>
          <w:szCs w:val="28"/>
        </w:rPr>
        <w:t xml:space="preserve"> about Wales children</w:t>
      </w:r>
      <w:r w:rsidR="00EF6791">
        <w:rPr>
          <w:sz w:val="28"/>
          <w:szCs w:val="28"/>
        </w:rPr>
        <w:t>.</w:t>
      </w:r>
      <w:r w:rsidR="00162138">
        <w:rPr>
          <w:sz w:val="28"/>
          <w:szCs w:val="28"/>
        </w:rPr>
        <w:t xml:space="preserve"> </w:t>
      </w:r>
      <w:r w:rsidR="00464CCA">
        <w:rPr>
          <w:sz w:val="28"/>
          <w:szCs w:val="28"/>
        </w:rPr>
        <w:t>The study</w:t>
      </w:r>
      <w:r w:rsidR="00971F47">
        <w:rPr>
          <w:sz w:val="28"/>
          <w:szCs w:val="28"/>
        </w:rPr>
        <w:t xml:space="preserve"> in this article was </w:t>
      </w:r>
      <w:r w:rsidR="0064250C">
        <w:rPr>
          <w:sz w:val="28"/>
          <w:szCs w:val="28"/>
        </w:rPr>
        <w:t xml:space="preserve">ethical </w:t>
      </w:r>
      <w:r w:rsidR="00464CCA">
        <w:rPr>
          <w:sz w:val="28"/>
          <w:szCs w:val="28"/>
        </w:rPr>
        <w:t>approval</w:t>
      </w:r>
      <w:r w:rsidR="00546177">
        <w:rPr>
          <w:sz w:val="28"/>
          <w:szCs w:val="28"/>
        </w:rPr>
        <w:t>; the</w:t>
      </w:r>
      <w:r w:rsidR="007B5A59">
        <w:rPr>
          <w:sz w:val="28"/>
          <w:szCs w:val="28"/>
        </w:rPr>
        <w:t xml:space="preserve"> National Institute for Health Research School for Public Health Research supported this analysis</w:t>
      </w:r>
      <w:r w:rsidR="00464CCA">
        <w:rPr>
          <w:sz w:val="28"/>
          <w:szCs w:val="28"/>
        </w:rPr>
        <w:t>. This</w:t>
      </w:r>
      <w:r w:rsidR="00B10BA1">
        <w:rPr>
          <w:sz w:val="28"/>
          <w:szCs w:val="28"/>
        </w:rPr>
        <w:t xml:space="preserve"> </w:t>
      </w:r>
      <w:r w:rsidR="00464CCA">
        <w:rPr>
          <w:sz w:val="28"/>
          <w:szCs w:val="28"/>
        </w:rPr>
        <w:t>study</w:t>
      </w:r>
      <w:r w:rsidR="00B10BA1">
        <w:rPr>
          <w:sz w:val="28"/>
          <w:szCs w:val="28"/>
        </w:rPr>
        <w:t xml:space="preserve"> is </w:t>
      </w:r>
      <w:r w:rsidR="00464CCA">
        <w:rPr>
          <w:sz w:val="28"/>
          <w:szCs w:val="28"/>
        </w:rPr>
        <w:t xml:space="preserve">a </w:t>
      </w:r>
      <w:r w:rsidR="00B10BA1">
        <w:rPr>
          <w:sz w:val="28"/>
          <w:szCs w:val="28"/>
        </w:rPr>
        <w:t xml:space="preserve">secondary </w:t>
      </w:r>
      <w:r w:rsidR="00464CCA">
        <w:rPr>
          <w:sz w:val="28"/>
          <w:szCs w:val="28"/>
        </w:rPr>
        <w:t>analysis. The</w:t>
      </w:r>
      <w:r w:rsidR="00294800">
        <w:rPr>
          <w:sz w:val="28"/>
          <w:szCs w:val="28"/>
        </w:rPr>
        <w:t xml:space="preserve"> primary </w:t>
      </w:r>
      <w:r w:rsidR="00464CCA">
        <w:rPr>
          <w:sz w:val="28"/>
          <w:szCs w:val="28"/>
        </w:rPr>
        <w:t>data</w:t>
      </w:r>
      <w:r w:rsidR="00F90BD2">
        <w:rPr>
          <w:sz w:val="28"/>
          <w:szCs w:val="28"/>
        </w:rPr>
        <w:t xml:space="preserve"> collection was </w:t>
      </w:r>
      <w:r w:rsidR="00FE076E">
        <w:rPr>
          <w:sz w:val="28"/>
          <w:szCs w:val="28"/>
        </w:rPr>
        <w:t xml:space="preserve">from </w:t>
      </w:r>
      <w:r w:rsidR="00464CCA">
        <w:rPr>
          <w:sz w:val="28"/>
          <w:szCs w:val="28"/>
        </w:rPr>
        <w:t xml:space="preserve">the </w:t>
      </w:r>
      <w:r w:rsidR="00FE076E">
        <w:rPr>
          <w:sz w:val="28"/>
          <w:szCs w:val="28"/>
        </w:rPr>
        <w:t xml:space="preserve">Understanding Society </w:t>
      </w:r>
      <w:r w:rsidR="00464CCA">
        <w:rPr>
          <w:sz w:val="28"/>
          <w:szCs w:val="28"/>
        </w:rPr>
        <w:t xml:space="preserve">and </w:t>
      </w:r>
      <w:r w:rsidR="0023572B">
        <w:rPr>
          <w:sz w:val="28"/>
          <w:szCs w:val="28"/>
        </w:rPr>
        <w:t>was approved by the University of E</w:t>
      </w:r>
      <w:r w:rsidR="00464CCA">
        <w:rPr>
          <w:sz w:val="28"/>
          <w:szCs w:val="28"/>
        </w:rPr>
        <w:t>ssex.</w:t>
      </w:r>
      <w:r w:rsidR="009464CF">
        <w:rPr>
          <w:sz w:val="28"/>
          <w:szCs w:val="28"/>
        </w:rPr>
        <w:t xml:space="preserve"> </w:t>
      </w:r>
      <w:r w:rsidR="00EE5DF3">
        <w:rPr>
          <w:sz w:val="28"/>
          <w:szCs w:val="28"/>
        </w:rPr>
        <w:t>This study showed that</w:t>
      </w:r>
      <w:r w:rsidR="0098714B">
        <w:rPr>
          <w:sz w:val="28"/>
          <w:szCs w:val="28"/>
        </w:rPr>
        <w:t xml:space="preserve"> in Wales</w:t>
      </w:r>
      <w:r w:rsidR="007A71C4">
        <w:rPr>
          <w:sz w:val="28"/>
          <w:szCs w:val="28"/>
        </w:rPr>
        <w:t>,</w:t>
      </w:r>
      <w:r w:rsidR="0028692C">
        <w:rPr>
          <w:sz w:val="28"/>
          <w:szCs w:val="28"/>
        </w:rPr>
        <w:t xml:space="preserve"> 89%</w:t>
      </w:r>
      <w:r w:rsidR="007A71C4">
        <w:rPr>
          <w:sz w:val="28"/>
          <w:szCs w:val="28"/>
        </w:rPr>
        <w:t>,</w:t>
      </w:r>
      <w:r w:rsidR="0098714B">
        <w:rPr>
          <w:sz w:val="28"/>
          <w:szCs w:val="28"/>
        </w:rPr>
        <w:t xml:space="preserve"> </w:t>
      </w:r>
      <w:r w:rsidR="00C854FE">
        <w:rPr>
          <w:sz w:val="28"/>
          <w:szCs w:val="28"/>
        </w:rPr>
        <w:t>compared</w:t>
      </w:r>
      <w:r w:rsidR="0098714B">
        <w:rPr>
          <w:sz w:val="28"/>
          <w:szCs w:val="28"/>
        </w:rPr>
        <w:t xml:space="preserve"> with England</w:t>
      </w:r>
      <w:r w:rsidR="00546177">
        <w:rPr>
          <w:sz w:val="28"/>
          <w:szCs w:val="28"/>
        </w:rPr>
        <w:t>,</w:t>
      </w:r>
      <w:r w:rsidR="0028692C">
        <w:rPr>
          <w:sz w:val="28"/>
          <w:szCs w:val="28"/>
        </w:rPr>
        <w:t xml:space="preserve"> </w:t>
      </w:r>
      <w:r w:rsidR="00C37BE7">
        <w:rPr>
          <w:sz w:val="28"/>
          <w:szCs w:val="28"/>
        </w:rPr>
        <w:t>got</w:t>
      </w:r>
      <w:r w:rsidR="0098714B">
        <w:rPr>
          <w:sz w:val="28"/>
          <w:szCs w:val="28"/>
        </w:rPr>
        <w:t xml:space="preserve"> </w:t>
      </w:r>
      <w:r w:rsidR="009464CF">
        <w:rPr>
          <w:sz w:val="28"/>
          <w:szCs w:val="28"/>
        </w:rPr>
        <w:t>less</w:t>
      </w:r>
      <w:r w:rsidR="004046BD">
        <w:rPr>
          <w:sz w:val="28"/>
          <w:szCs w:val="28"/>
        </w:rPr>
        <w:t xml:space="preserve"> access to</w:t>
      </w:r>
      <w:r w:rsidR="00C37BE7">
        <w:rPr>
          <w:sz w:val="28"/>
          <w:szCs w:val="28"/>
        </w:rPr>
        <w:t xml:space="preserve"> </w:t>
      </w:r>
      <w:r w:rsidR="00C854FE">
        <w:rPr>
          <w:sz w:val="28"/>
          <w:szCs w:val="28"/>
        </w:rPr>
        <w:t xml:space="preserve">a </w:t>
      </w:r>
      <w:r w:rsidR="00C37BE7">
        <w:rPr>
          <w:sz w:val="28"/>
          <w:szCs w:val="28"/>
        </w:rPr>
        <w:t xml:space="preserve">free meal from </w:t>
      </w:r>
      <w:r w:rsidR="00C854FE">
        <w:rPr>
          <w:sz w:val="28"/>
          <w:szCs w:val="28"/>
        </w:rPr>
        <w:t xml:space="preserve">the </w:t>
      </w:r>
      <w:r w:rsidR="00683758">
        <w:rPr>
          <w:sz w:val="28"/>
          <w:szCs w:val="28"/>
        </w:rPr>
        <w:t xml:space="preserve">FSM </w:t>
      </w:r>
      <w:r w:rsidR="00C854FE">
        <w:rPr>
          <w:sz w:val="28"/>
          <w:szCs w:val="28"/>
        </w:rPr>
        <w:t>program. Infant</w:t>
      </w:r>
      <w:r w:rsidR="00D047B9">
        <w:rPr>
          <w:sz w:val="28"/>
          <w:szCs w:val="28"/>
        </w:rPr>
        <w:t xml:space="preserve"> </w:t>
      </w:r>
      <w:r w:rsidR="00C854FE">
        <w:rPr>
          <w:sz w:val="28"/>
          <w:szCs w:val="28"/>
        </w:rPr>
        <w:t>schools</w:t>
      </w:r>
      <w:r w:rsidR="00D047B9">
        <w:rPr>
          <w:sz w:val="28"/>
          <w:szCs w:val="28"/>
        </w:rPr>
        <w:t xml:space="preserve"> </w:t>
      </w:r>
      <w:r w:rsidR="00260757">
        <w:rPr>
          <w:sz w:val="28"/>
          <w:szCs w:val="28"/>
        </w:rPr>
        <w:t xml:space="preserve">got </w:t>
      </w:r>
      <w:r w:rsidR="00C854FE">
        <w:rPr>
          <w:sz w:val="28"/>
          <w:szCs w:val="28"/>
        </w:rPr>
        <w:t>worse</w:t>
      </w:r>
      <w:r w:rsidR="00260757">
        <w:rPr>
          <w:sz w:val="28"/>
          <w:szCs w:val="28"/>
        </w:rPr>
        <w:t xml:space="preserve"> access</w:t>
      </w:r>
      <w:r w:rsidR="007A71C4">
        <w:rPr>
          <w:sz w:val="28"/>
          <w:szCs w:val="28"/>
        </w:rPr>
        <w:t>,</w:t>
      </w:r>
      <w:r w:rsidR="00260757">
        <w:rPr>
          <w:sz w:val="28"/>
          <w:szCs w:val="28"/>
        </w:rPr>
        <w:t xml:space="preserve"> and </w:t>
      </w:r>
      <w:r w:rsidR="00B11221">
        <w:rPr>
          <w:sz w:val="28"/>
          <w:szCs w:val="28"/>
        </w:rPr>
        <w:t xml:space="preserve">junior and secondary </w:t>
      </w:r>
      <w:r w:rsidR="00C854FE">
        <w:rPr>
          <w:sz w:val="28"/>
          <w:szCs w:val="28"/>
        </w:rPr>
        <w:t>schools</w:t>
      </w:r>
      <w:r w:rsidR="00B11221">
        <w:rPr>
          <w:sz w:val="28"/>
          <w:szCs w:val="28"/>
        </w:rPr>
        <w:t xml:space="preserve"> </w:t>
      </w:r>
      <w:r w:rsidR="007A71C4">
        <w:rPr>
          <w:sz w:val="28"/>
          <w:szCs w:val="28"/>
        </w:rPr>
        <w:t xml:space="preserve">got </w:t>
      </w:r>
      <w:r w:rsidR="00C854FE">
        <w:rPr>
          <w:sz w:val="28"/>
          <w:szCs w:val="28"/>
        </w:rPr>
        <w:t>better</w:t>
      </w:r>
      <w:r w:rsidR="00B11221">
        <w:rPr>
          <w:sz w:val="28"/>
          <w:szCs w:val="28"/>
        </w:rPr>
        <w:t>.</w:t>
      </w:r>
      <w:r w:rsidR="00C854FE">
        <w:rPr>
          <w:sz w:val="28"/>
          <w:szCs w:val="28"/>
        </w:rPr>
        <w:t xml:space="preserve"> COVID-19's</w:t>
      </w:r>
      <w:r w:rsidR="00434328">
        <w:rPr>
          <w:sz w:val="28"/>
          <w:szCs w:val="28"/>
        </w:rPr>
        <w:t xml:space="preserve"> first month </w:t>
      </w:r>
      <w:r w:rsidR="0028692C">
        <w:rPr>
          <w:sz w:val="28"/>
          <w:szCs w:val="28"/>
        </w:rPr>
        <w:t>highlights</w:t>
      </w:r>
      <w:r w:rsidR="005426C0">
        <w:rPr>
          <w:sz w:val="28"/>
          <w:szCs w:val="28"/>
        </w:rPr>
        <w:t xml:space="preserve"> that </w:t>
      </w:r>
      <w:r w:rsidR="004E60D8">
        <w:rPr>
          <w:sz w:val="28"/>
          <w:szCs w:val="28"/>
        </w:rPr>
        <w:t>49</w:t>
      </w:r>
      <w:r w:rsidR="005426C0">
        <w:rPr>
          <w:sz w:val="28"/>
          <w:szCs w:val="28"/>
        </w:rPr>
        <w:t>%</w:t>
      </w:r>
      <w:r w:rsidR="00846FBD">
        <w:rPr>
          <w:sz w:val="28"/>
          <w:szCs w:val="28"/>
        </w:rPr>
        <w:t xml:space="preserve"> </w:t>
      </w:r>
      <w:r w:rsidR="00C854FE">
        <w:rPr>
          <w:sz w:val="28"/>
          <w:szCs w:val="28"/>
        </w:rPr>
        <w:t xml:space="preserve">of </w:t>
      </w:r>
      <w:r w:rsidR="00846FBD">
        <w:rPr>
          <w:sz w:val="28"/>
          <w:szCs w:val="28"/>
        </w:rPr>
        <w:t xml:space="preserve">children </w:t>
      </w:r>
      <w:r w:rsidR="007A71C4">
        <w:rPr>
          <w:sz w:val="28"/>
          <w:szCs w:val="28"/>
        </w:rPr>
        <w:t>accessing</w:t>
      </w:r>
      <w:r w:rsidR="00846FBD">
        <w:rPr>
          <w:sz w:val="28"/>
          <w:szCs w:val="28"/>
        </w:rPr>
        <w:t xml:space="preserve"> FSM </w:t>
      </w:r>
      <w:r w:rsidR="0013308C">
        <w:rPr>
          <w:sz w:val="28"/>
          <w:szCs w:val="28"/>
        </w:rPr>
        <w:t>programs in Wales</w:t>
      </w:r>
      <w:r w:rsidR="00846FBD">
        <w:rPr>
          <w:sz w:val="28"/>
          <w:szCs w:val="28"/>
        </w:rPr>
        <w:t xml:space="preserve"> </w:t>
      </w:r>
      <w:r w:rsidR="00C854FE">
        <w:rPr>
          <w:sz w:val="28"/>
          <w:szCs w:val="28"/>
        </w:rPr>
        <w:t xml:space="preserve">do </w:t>
      </w:r>
      <w:r w:rsidR="00846FBD">
        <w:rPr>
          <w:sz w:val="28"/>
          <w:szCs w:val="28"/>
        </w:rPr>
        <w:t xml:space="preserve">not receive </w:t>
      </w:r>
      <w:r w:rsidR="00F43BDA">
        <w:rPr>
          <w:sz w:val="28"/>
          <w:szCs w:val="28"/>
        </w:rPr>
        <w:t xml:space="preserve">food or alternative </w:t>
      </w:r>
      <w:r w:rsidR="00237F18">
        <w:rPr>
          <w:sz w:val="28"/>
          <w:szCs w:val="28"/>
        </w:rPr>
        <w:t xml:space="preserve">options. Children not </w:t>
      </w:r>
      <w:r w:rsidR="00A36D23">
        <w:rPr>
          <w:sz w:val="28"/>
          <w:szCs w:val="28"/>
        </w:rPr>
        <w:t>attending</w:t>
      </w:r>
      <w:r w:rsidR="00237F18">
        <w:rPr>
          <w:sz w:val="28"/>
          <w:szCs w:val="28"/>
        </w:rPr>
        <w:t xml:space="preserve"> school</w:t>
      </w:r>
      <w:r w:rsidR="00950D45">
        <w:rPr>
          <w:sz w:val="28"/>
          <w:szCs w:val="28"/>
        </w:rPr>
        <w:t xml:space="preserve"> </w:t>
      </w:r>
      <w:r w:rsidR="00A36D23">
        <w:rPr>
          <w:sz w:val="28"/>
          <w:szCs w:val="28"/>
        </w:rPr>
        <w:t>will continue</w:t>
      </w:r>
      <w:r w:rsidR="00950D45">
        <w:rPr>
          <w:sz w:val="28"/>
          <w:szCs w:val="28"/>
        </w:rPr>
        <w:t xml:space="preserve"> </w:t>
      </w:r>
      <w:r w:rsidR="007A71C4">
        <w:rPr>
          <w:sz w:val="28"/>
          <w:szCs w:val="28"/>
        </w:rPr>
        <w:t>not to have access to meals</w:t>
      </w:r>
      <w:r w:rsidR="0013308C">
        <w:rPr>
          <w:sz w:val="28"/>
          <w:szCs w:val="28"/>
        </w:rPr>
        <w:t xml:space="preserve"> later</w:t>
      </w:r>
      <w:r w:rsidR="00A36D23">
        <w:rPr>
          <w:sz w:val="28"/>
          <w:szCs w:val="28"/>
        </w:rPr>
        <w:t xml:space="preserve">. </w:t>
      </w:r>
      <w:r w:rsidR="00D337A7">
        <w:rPr>
          <w:sz w:val="28"/>
          <w:szCs w:val="28"/>
        </w:rPr>
        <w:t xml:space="preserve">This situation </w:t>
      </w:r>
      <w:r w:rsidR="00997152">
        <w:rPr>
          <w:sz w:val="28"/>
          <w:szCs w:val="28"/>
        </w:rPr>
        <w:t>harms</w:t>
      </w:r>
      <w:r w:rsidR="00D27AA0">
        <w:rPr>
          <w:sz w:val="28"/>
          <w:szCs w:val="28"/>
        </w:rPr>
        <w:t xml:space="preserve"> </w:t>
      </w:r>
      <w:r w:rsidR="00997152">
        <w:rPr>
          <w:sz w:val="28"/>
          <w:szCs w:val="28"/>
        </w:rPr>
        <w:t>their</w:t>
      </w:r>
      <w:r w:rsidR="00D27AA0">
        <w:rPr>
          <w:sz w:val="28"/>
          <w:szCs w:val="28"/>
        </w:rPr>
        <w:t xml:space="preserve"> </w:t>
      </w:r>
      <w:r w:rsidR="00997152">
        <w:rPr>
          <w:sz w:val="28"/>
          <w:szCs w:val="28"/>
        </w:rPr>
        <w:t>well-being</w:t>
      </w:r>
      <w:r w:rsidR="00D337A7">
        <w:rPr>
          <w:sz w:val="28"/>
          <w:szCs w:val="28"/>
        </w:rPr>
        <w:t xml:space="preserve"> </w:t>
      </w:r>
      <w:r w:rsidR="00443947">
        <w:rPr>
          <w:sz w:val="28"/>
          <w:szCs w:val="28"/>
        </w:rPr>
        <w:t>mentally</w:t>
      </w:r>
      <w:r w:rsidR="00D337A7">
        <w:rPr>
          <w:sz w:val="28"/>
          <w:szCs w:val="28"/>
        </w:rPr>
        <w:t xml:space="preserve"> </w:t>
      </w:r>
      <w:r w:rsidR="00A36D23">
        <w:rPr>
          <w:sz w:val="28"/>
          <w:szCs w:val="28"/>
        </w:rPr>
        <w:t xml:space="preserve">and </w:t>
      </w:r>
      <w:r w:rsidR="00443947">
        <w:rPr>
          <w:sz w:val="28"/>
          <w:szCs w:val="28"/>
        </w:rPr>
        <w:t>physically</w:t>
      </w:r>
      <w:r w:rsidR="005F13D2">
        <w:rPr>
          <w:sz w:val="28"/>
          <w:szCs w:val="28"/>
        </w:rPr>
        <w:t xml:space="preserve"> and their parents as well</w:t>
      </w:r>
      <w:r w:rsidR="00A36D23">
        <w:rPr>
          <w:sz w:val="28"/>
          <w:szCs w:val="28"/>
        </w:rPr>
        <w:t>.</w:t>
      </w:r>
      <w:r w:rsidR="004046BD">
        <w:rPr>
          <w:sz w:val="28"/>
          <w:szCs w:val="28"/>
        </w:rPr>
        <w:t xml:space="preserve"> </w:t>
      </w:r>
      <w:r w:rsidR="00621B88">
        <w:rPr>
          <w:sz w:val="28"/>
          <w:szCs w:val="28"/>
        </w:rPr>
        <w:t xml:space="preserve">From 31 March </w:t>
      </w:r>
      <w:r w:rsidR="00942566">
        <w:rPr>
          <w:sz w:val="28"/>
          <w:szCs w:val="28"/>
        </w:rPr>
        <w:t>was delivered</w:t>
      </w:r>
      <w:r w:rsidR="007A71C4">
        <w:rPr>
          <w:sz w:val="28"/>
          <w:szCs w:val="28"/>
        </w:rPr>
        <w:t>,</w:t>
      </w:r>
      <w:r w:rsidR="00942566">
        <w:rPr>
          <w:sz w:val="28"/>
          <w:szCs w:val="28"/>
        </w:rPr>
        <w:t xml:space="preserve"> </w:t>
      </w:r>
      <w:r w:rsidR="00AF035F">
        <w:rPr>
          <w:sz w:val="28"/>
          <w:szCs w:val="28"/>
        </w:rPr>
        <w:t xml:space="preserve">but </w:t>
      </w:r>
      <w:r w:rsidR="004555B1">
        <w:rPr>
          <w:sz w:val="28"/>
          <w:szCs w:val="28"/>
        </w:rPr>
        <w:t xml:space="preserve">universal </w:t>
      </w:r>
      <w:r w:rsidR="00087DE5">
        <w:rPr>
          <w:sz w:val="28"/>
          <w:szCs w:val="28"/>
        </w:rPr>
        <w:t>infants</w:t>
      </w:r>
      <w:r w:rsidR="00E33E4A">
        <w:rPr>
          <w:sz w:val="28"/>
          <w:szCs w:val="28"/>
        </w:rPr>
        <w:t xml:space="preserve"> </w:t>
      </w:r>
      <w:r w:rsidR="00087DE5">
        <w:rPr>
          <w:sz w:val="28"/>
          <w:szCs w:val="28"/>
        </w:rPr>
        <w:t>between</w:t>
      </w:r>
      <w:r w:rsidR="00E33E4A">
        <w:rPr>
          <w:sz w:val="28"/>
          <w:szCs w:val="28"/>
        </w:rPr>
        <w:t xml:space="preserve"> 4 to </w:t>
      </w:r>
      <w:r w:rsidR="00901E56">
        <w:rPr>
          <w:sz w:val="28"/>
          <w:szCs w:val="28"/>
        </w:rPr>
        <w:t>7 years</w:t>
      </w:r>
      <w:r w:rsidR="000335EC">
        <w:rPr>
          <w:sz w:val="28"/>
          <w:szCs w:val="28"/>
        </w:rPr>
        <w:t xml:space="preserve"> </w:t>
      </w:r>
      <w:r w:rsidR="00E33E4A">
        <w:rPr>
          <w:sz w:val="28"/>
          <w:szCs w:val="28"/>
        </w:rPr>
        <w:t>children</w:t>
      </w:r>
      <w:r w:rsidR="004555B1">
        <w:rPr>
          <w:sz w:val="28"/>
          <w:szCs w:val="28"/>
        </w:rPr>
        <w:t xml:space="preserve"> FSM scheme </w:t>
      </w:r>
      <w:r w:rsidR="00087DE5">
        <w:rPr>
          <w:sz w:val="28"/>
          <w:szCs w:val="28"/>
        </w:rPr>
        <w:t>doesn’t</w:t>
      </w:r>
      <w:r w:rsidR="004555B1">
        <w:rPr>
          <w:sz w:val="28"/>
          <w:szCs w:val="28"/>
        </w:rPr>
        <w:t xml:space="preserve"> have </w:t>
      </w:r>
      <w:r w:rsidR="0032639B">
        <w:rPr>
          <w:sz w:val="28"/>
          <w:szCs w:val="28"/>
        </w:rPr>
        <w:t xml:space="preserve">access </w:t>
      </w:r>
      <w:r w:rsidR="00087DE5">
        <w:rPr>
          <w:sz w:val="28"/>
          <w:szCs w:val="28"/>
        </w:rPr>
        <w:t>to</w:t>
      </w:r>
      <w:r w:rsidR="0032639B">
        <w:rPr>
          <w:sz w:val="28"/>
          <w:szCs w:val="28"/>
        </w:rPr>
        <w:t xml:space="preserve"> this </w:t>
      </w:r>
      <w:r w:rsidR="00EE5F62">
        <w:rPr>
          <w:sz w:val="28"/>
          <w:szCs w:val="28"/>
        </w:rPr>
        <w:lastRenderedPageBreak/>
        <w:t xml:space="preserve">support </w:t>
      </w:r>
      <w:r w:rsidR="0093251D">
        <w:rPr>
          <w:sz w:val="28"/>
          <w:szCs w:val="28"/>
        </w:rPr>
        <w:t>(</w:t>
      </w:r>
      <w:proofErr w:type="spellStart"/>
      <w:r w:rsidR="0093251D">
        <w:rPr>
          <w:sz w:val="28"/>
          <w:szCs w:val="28"/>
        </w:rPr>
        <w:t>Parnham</w:t>
      </w:r>
      <w:proofErr w:type="spellEnd"/>
      <w:r w:rsidR="0093251D">
        <w:rPr>
          <w:sz w:val="28"/>
          <w:szCs w:val="28"/>
        </w:rPr>
        <w:t>, I.C.</w:t>
      </w:r>
      <w:r w:rsidR="00576A28">
        <w:rPr>
          <w:sz w:val="28"/>
          <w:szCs w:val="28"/>
        </w:rPr>
        <w:t>,</w:t>
      </w:r>
      <w:r w:rsidR="00EE5F62">
        <w:rPr>
          <w:sz w:val="28"/>
          <w:szCs w:val="28"/>
        </w:rPr>
        <w:t xml:space="preserve"> </w:t>
      </w:r>
      <w:r w:rsidR="0093251D">
        <w:rPr>
          <w:sz w:val="28"/>
          <w:szCs w:val="28"/>
        </w:rPr>
        <w:t>Laverty</w:t>
      </w:r>
      <w:r w:rsidR="00300358">
        <w:rPr>
          <w:sz w:val="28"/>
          <w:szCs w:val="28"/>
        </w:rPr>
        <w:t>.</w:t>
      </w:r>
      <w:r w:rsidR="00385A88">
        <w:rPr>
          <w:sz w:val="28"/>
          <w:szCs w:val="28"/>
        </w:rPr>
        <w:t>,</w:t>
      </w:r>
      <w:r w:rsidR="00EE5F62">
        <w:rPr>
          <w:sz w:val="28"/>
          <w:szCs w:val="28"/>
        </w:rPr>
        <w:t xml:space="preserve"> </w:t>
      </w:r>
      <w:r w:rsidR="0093251D">
        <w:rPr>
          <w:sz w:val="28"/>
          <w:szCs w:val="28"/>
        </w:rPr>
        <w:t xml:space="preserve">Majeed, </w:t>
      </w:r>
      <w:r w:rsidR="0074038E">
        <w:rPr>
          <w:sz w:val="28"/>
          <w:szCs w:val="28"/>
        </w:rPr>
        <w:t xml:space="preserve">A., </w:t>
      </w:r>
      <w:proofErr w:type="spellStart"/>
      <w:r w:rsidR="0074038E">
        <w:rPr>
          <w:sz w:val="28"/>
          <w:szCs w:val="28"/>
        </w:rPr>
        <w:t>Vamos</w:t>
      </w:r>
      <w:proofErr w:type="spellEnd"/>
      <w:r w:rsidR="001E62B5">
        <w:rPr>
          <w:sz w:val="28"/>
          <w:szCs w:val="28"/>
        </w:rPr>
        <w:t>,</w:t>
      </w:r>
      <w:r w:rsidR="0074038E">
        <w:rPr>
          <w:sz w:val="28"/>
          <w:szCs w:val="28"/>
        </w:rPr>
        <w:t xml:space="preserve"> </w:t>
      </w:r>
      <w:r w:rsidR="00D6094B">
        <w:rPr>
          <w:sz w:val="28"/>
          <w:szCs w:val="28"/>
        </w:rPr>
        <w:t>E.</w:t>
      </w:r>
      <w:r w:rsidR="00FA0218">
        <w:rPr>
          <w:sz w:val="28"/>
          <w:szCs w:val="28"/>
        </w:rPr>
        <w:t>P.,</w:t>
      </w:r>
      <w:r w:rsidR="00901E56">
        <w:rPr>
          <w:sz w:val="28"/>
          <w:szCs w:val="28"/>
        </w:rPr>
        <w:t xml:space="preserve"> </w:t>
      </w:r>
      <w:r w:rsidR="001E62B5">
        <w:rPr>
          <w:sz w:val="28"/>
          <w:szCs w:val="28"/>
        </w:rPr>
        <w:t>Public</w:t>
      </w:r>
      <w:r w:rsidR="00FA0218">
        <w:rPr>
          <w:sz w:val="28"/>
          <w:szCs w:val="28"/>
        </w:rPr>
        <w:t xml:space="preserve"> </w:t>
      </w:r>
      <w:r w:rsidR="001E62B5">
        <w:rPr>
          <w:sz w:val="28"/>
          <w:szCs w:val="28"/>
        </w:rPr>
        <w:t>Health.,2020</w:t>
      </w:r>
      <w:r w:rsidR="00EE5F62">
        <w:rPr>
          <w:sz w:val="28"/>
          <w:szCs w:val="28"/>
        </w:rPr>
        <w:t>)</w:t>
      </w:r>
    </w:p>
    <w:p w14:paraId="0FDCE0B4" w14:textId="62EE3604" w:rsidR="002E4394" w:rsidRDefault="000335EC" w:rsidP="00747418">
      <w:pPr>
        <w:rPr>
          <w:sz w:val="28"/>
          <w:szCs w:val="28"/>
        </w:rPr>
      </w:pPr>
      <w:r>
        <w:rPr>
          <w:sz w:val="28"/>
          <w:szCs w:val="28"/>
        </w:rPr>
        <w:t>Conclusion</w:t>
      </w:r>
      <w:r w:rsidR="002E4394">
        <w:rPr>
          <w:sz w:val="28"/>
          <w:szCs w:val="28"/>
        </w:rPr>
        <w:t>s</w:t>
      </w:r>
    </w:p>
    <w:p w14:paraId="46CD2F8F" w14:textId="6D81B0F1" w:rsidR="002E4394" w:rsidRDefault="007616FF" w:rsidP="00747418">
      <w:pPr>
        <w:rPr>
          <w:sz w:val="28"/>
          <w:szCs w:val="28"/>
        </w:rPr>
      </w:pPr>
      <w:r>
        <w:rPr>
          <w:sz w:val="28"/>
          <w:szCs w:val="28"/>
        </w:rPr>
        <w:t xml:space="preserve">Research of this </w:t>
      </w:r>
      <w:r w:rsidR="00EC4720">
        <w:rPr>
          <w:sz w:val="28"/>
          <w:szCs w:val="28"/>
        </w:rPr>
        <w:t xml:space="preserve">article </w:t>
      </w:r>
      <w:r w:rsidR="00143FC7">
        <w:rPr>
          <w:sz w:val="28"/>
          <w:szCs w:val="28"/>
        </w:rPr>
        <w:t xml:space="preserve">highlights how </w:t>
      </w:r>
      <w:r w:rsidR="00EC4720">
        <w:rPr>
          <w:sz w:val="28"/>
          <w:szCs w:val="28"/>
        </w:rPr>
        <w:t>necessary</w:t>
      </w:r>
      <w:r w:rsidR="00143FC7">
        <w:rPr>
          <w:sz w:val="28"/>
          <w:szCs w:val="28"/>
        </w:rPr>
        <w:t xml:space="preserve"> knowledge is about Adverse Childhood Experiences. How long </w:t>
      </w:r>
      <w:r w:rsidR="003136C2">
        <w:rPr>
          <w:sz w:val="28"/>
          <w:szCs w:val="28"/>
        </w:rPr>
        <w:t xml:space="preserve">is the </w:t>
      </w:r>
      <w:r w:rsidR="00143FC7">
        <w:rPr>
          <w:sz w:val="28"/>
          <w:szCs w:val="28"/>
        </w:rPr>
        <w:t>way to be done improving knowledge, intervention</w:t>
      </w:r>
      <w:r w:rsidR="00EE117E">
        <w:rPr>
          <w:sz w:val="28"/>
          <w:szCs w:val="28"/>
        </w:rPr>
        <w:t>, and prevention?</w:t>
      </w:r>
      <w:r w:rsidR="003961DB">
        <w:rPr>
          <w:sz w:val="28"/>
          <w:szCs w:val="28"/>
        </w:rPr>
        <w:t xml:space="preserve"> </w:t>
      </w:r>
      <w:r w:rsidR="00E83366">
        <w:rPr>
          <w:sz w:val="28"/>
          <w:szCs w:val="28"/>
        </w:rPr>
        <w:t>To conclude</w:t>
      </w:r>
      <w:r w:rsidR="004242AB">
        <w:rPr>
          <w:sz w:val="28"/>
          <w:szCs w:val="28"/>
        </w:rPr>
        <w:t>,</w:t>
      </w:r>
      <w:r w:rsidR="00E83366">
        <w:rPr>
          <w:sz w:val="28"/>
          <w:szCs w:val="28"/>
        </w:rPr>
        <w:t xml:space="preserve"> facts </w:t>
      </w:r>
      <w:r w:rsidR="004242AB">
        <w:rPr>
          <w:sz w:val="28"/>
          <w:szCs w:val="28"/>
        </w:rPr>
        <w:t xml:space="preserve">important for all of society </w:t>
      </w:r>
      <w:r w:rsidR="00BD5937">
        <w:rPr>
          <w:sz w:val="28"/>
          <w:szCs w:val="28"/>
        </w:rPr>
        <w:t>are promotion and prevention to break the cycle of big impact ACEs for a new generation to build a healthier society</w:t>
      </w:r>
      <w:r w:rsidR="003961DB">
        <w:rPr>
          <w:sz w:val="28"/>
          <w:szCs w:val="28"/>
        </w:rPr>
        <w:t>.</w:t>
      </w:r>
      <w:r w:rsidR="00730ADD">
        <w:rPr>
          <w:sz w:val="28"/>
          <w:szCs w:val="28"/>
        </w:rPr>
        <w:t xml:space="preserve"> </w:t>
      </w:r>
      <w:r w:rsidR="007E1398">
        <w:rPr>
          <w:sz w:val="28"/>
          <w:szCs w:val="28"/>
        </w:rPr>
        <w:t>(</w:t>
      </w:r>
      <w:r w:rsidR="007573EF">
        <w:rPr>
          <w:sz w:val="28"/>
          <w:szCs w:val="28"/>
        </w:rPr>
        <w:t>Bloom,</w:t>
      </w:r>
      <w:r w:rsidR="00730ADD">
        <w:rPr>
          <w:sz w:val="28"/>
          <w:szCs w:val="28"/>
        </w:rPr>
        <w:t xml:space="preserve"> </w:t>
      </w:r>
      <w:r w:rsidR="007573EF">
        <w:rPr>
          <w:sz w:val="28"/>
          <w:szCs w:val="28"/>
        </w:rPr>
        <w:t>S</w:t>
      </w:r>
      <w:r w:rsidR="00730ADD">
        <w:rPr>
          <w:sz w:val="28"/>
          <w:szCs w:val="28"/>
        </w:rPr>
        <w:t>.L .2017)</w:t>
      </w:r>
      <w:r w:rsidR="00EE117E">
        <w:rPr>
          <w:sz w:val="28"/>
          <w:szCs w:val="28"/>
        </w:rPr>
        <w:t xml:space="preserve"> </w:t>
      </w:r>
      <w:r w:rsidR="00573965">
        <w:rPr>
          <w:sz w:val="28"/>
          <w:szCs w:val="28"/>
        </w:rPr>
        <w:t xml:space="preserve">All Adults </w:t>
      </w:r>
      <w:r w:rsidR="00264EF7">
        <w:rPr>
          <w:sz w:val="28"/>
          <w:szCs w:val="28"/>
        </w:rPr>
        <w:t>are responsible for protecting vulnerable children, not stigmatizing</w:t>
      </w:r>
      <w:r w:rsidR="00573965">
        <w:rPr>
          <w:sz w:val="28"/>
          <w:szCs w:val="28"/>
        </w:rPr>
        <w:t xml:space="preserve"> </w:t>
      </w:r>
      <w:r w:rsidR="00BD5937">
        <w:rPr>
          <w:sz w:val="28"/>
          <w:szCs w:val="28"/>
        </w:rPr>
        <w:t>low-income families</w:t>
      </w:r>
      <w:r w:rsidR="001B3655">
        <w:rPr>
          <w:sz w:val="28"/>
          <w:szCs w:val="28"/>
        </w:rPr>
        <w:t xml:space="preserve">. </w:t>
      </w:r>
      <w:r w:rsidR="003256E0">
        <w:rPr>
          <w:sz w:val="28"/>
          <w:szCs w:val="28"/>
        </w:rPr>
        <w:t>This result requires</w:t>
      </w:r>
      <w:r w:rsidR="00414D35">
        <w:rPr>
          <w:sz w:val="28"/>
          <w:szCs w:val="28"/>
        </w:rPr>
        <w:t xml:space="preserve"> </w:t>
      </w:r>
      <w:r w:rsidR="003413F8">
        <w:rPr>
          <w:sz w:val="28"/>
          <w:szCs w:val="28"/>
        </w:rPr>
        <w:t>building</w:t>
      </w:r>
      <w:r w:rsidR="00EE117E">
        <w:rPr>
          <w:sz w:val="28"/>
          <w:szCs w:val="28"/>
        </w:rPr>
        <w:t xml:space="preserve"> professional help</w:t>
      </w:r>
      <w:r w:rsidR="006F136B">
        <w:rPr>
          <w:sz w:val="28"/>
          <w:szCs w:val="28"/>
        </w:rPr>
        <w:t xml:space="preserve"> </w:t>
      </w:r>
      <w:r w:rsidR="00805BD0">
        <w:rPr>
          <w:sz w:val="28"/>
          <w:szCs w:val="28"/>
        </w:rPr>
        <w:t xml:space="preserve">and </w:t>
      </w:r>
      <w:r w:rsidR="006F136B">
        <w:rPr>
          <w:sz w:val="28"/>
          <w:szCs w:val="28"/>
        </w:rPr>
        <w:t>more tools</w:t>
      </w:r>
      <w:r w:rsidR="00EE117E">
        <w:rPr>
          <w:sz w:val="28"/>
          <w:szCs w:val="28"/>
        </w:rPr>
        <w:t xml:space="preserve"> </w:t>
      </w:r>
      <w:r w:rsidR="00BD5937">
        <w:rPr>
          <w:sz w:val="28"/>
          <w:szCs w:val="28"/>
        </w:rPr>
        <w:t xml:space="preserve">and </w:t>
      </w:r>
      <w:r w:rsidR="00B1361E">
        <w:rPr>
          <w:sz w:val="28"/>
          <w:szCs w:val="28"/>
        </w:rPr>
        <w:t xml:space="preserve">programs </w:t>
      </w:r>
      <w:r w:rsidR="00EE117E">
        <w:rPr>
          <w:sz w:val="28"/>
          <w:szCs w:val="28"/>
        </w:rPr>
        <w:t>from the Government, institutions, charities,</w:t>
      </w:r>
      <w:r w:rsidR="003256E0">
        <w:rPr>
          <w:sz w:val="28"/>
          <w:szCs w:val="28"/>
        </w:rPr>
        <w:t xml:space="preserve"> </w:t>
      </w:r>
      <w:r w:rsidR="00EE117E">
        <w:rPr>
          <w:sz w:val="28"/>
          <w:szCs w:val="28"/>
        </w:rPr>
        <w:t>law protection, policies, acts</w:t>
      </w:r>
      <w:r w:rsidR="003154C8">
        <w:rPr>
          <w:sz w:val="28"/>
          <w:szCs w:val="28"/>
        </w:rPr>
        <w:t>, and society.</w:t>
      </w:r>
      <w:r w:rsidR="00B1361E">
        <w:rPr>
          <w:sz w:val="28"/>
          <w:szCs w:val="28"/>
        </w:rPr>
        <w:t xml:space="preserve"> </w:t>
      </w:r>
      <w:r w:rsidR="00805BD0">
        <w:rPr>
          <w:sz w:val="28"/>
          <w:szCs w:val="28"/>
        </w:rPr>
        <w:t xml:space="preserve">All </w:t>
      </w:r>
      <w:r w:rsidR="00DC5E68">
        <w:rPr>
          <w:sz w:val="28"/>
          <w:szCs w:val="28"/>
        </w:rPr>
        <w:t xml:space="preserve">these examples minimize side effects for </w:t>
      </w:r>
      <w:proofErr w:type="gramStart"/>
      <w:r w:rsidR="00BD5937">
        <w:rPr>
          <w:sz w:val="28"/>
          <w:szCs w:val="28"/>
        </w:rPr>
        <w:t>society as a whole</w:t>
      </w:r>
      <w:proofErr w:type="gramEnd"/>
      <w:r w:rsidR="004E4D55">
        <w:rPr>
          <w:sz w:val="28"/>
          <w:szCs w:val="28"/>
        </w:rPr>
        <w:t>.</w:t>
      </w:r>
      <w:r w:rsidR="00D92758">
        <w:rPr>
          <w:sz w:val="28"/>
          <w:szCs w:val="28"/>
        </w:rPr>
        <w:t xml:space="preserve"> </w:t>
      </w:r>
      <w:r w:rsidR="00B843C2">
        <w:rPr>
          <w:sz w:val="28"/>
          <w:szCs w:val="28"/>
        </w:rPr>
        <w:t>(</w:t>
      </w:r>
      <w:r w:rsidR="00CB2E44">
        <w:rPr>
          <w:sz w:val="28"/>
          <w:szCs w:val="28"/>
        </w:rPr>
        <w:t>Alvarado</w:t>
      </w:r>
      <w:r w:rsidR="001E4949">
        <w:rPr>
          <w:sz w:val="28"/>
          <w:szCs w:val="28"/>
        </w:rPr>
        <w:t>,</w:t>
      </w:r>
      <w:r w:rsidR="00730ADD">
        <w:rPr>
          <w:sz w:val="28"/>
          <w:szCs w:val="28"/>
        </w:rPr>
        <w:t xml:space="preserve"> </w:t>
      </w:r>
      <w:r w:rsidR="001E4949">
        <w:rPr>
          <w:sz w:val="28"/>
          <w:szCs w:val="28"/>
        </w:rPr>
        <w:t>S.E.,2018.).</w:t>
      </w:r>
    </w:p>
    <w:p w14:paraId="07DA7604" w14:textId="77777777" w:rsidR="002E4394" w:rsidRDefault="002E4394" w:rsidP="00747418">
      <w:pPr>
        <w:rPr>
          <w:sz w:val="28"/>
          <w:szCs w:val="28"/>
        </w:rPr>
      </w:pPr>
    </w:p>
    <w:p w14:paraId="7AF8AB5D" w14:textId="77777777" w:rsidR="00952916" w:rsidRDefault="00952916" w:rsidP="00747418">
      <w:pPr>
        <w:rPr>
          <w:sz w:val="28"/>
          <w:szCs w:val="28"/>
        </w:rPr>
      </w:pPr>
      <w:bookmarkStart w:id="0" w:name="_GoBack"/>
    </w:p>
    <w:bookmarkEnd w:id="0"/>
    <w:p w14:paraId="1E3CE02F" w14:textId="5FFA5D2D" w:rsidR="009C6AB1" w:rsidRDefault="00E22012" w:rsidP="009C6AB1">
      <w:pPr>
        <w:rPr>
          <w:sz w:val="28"/>
          <w:szCs w:val="28"/>
        </w:rPr>
      </w:pPr>
      <w:r>
        <w:rPr>
          <w:sz w:val="28"/>
          <w:szCs w:val="28"/>
        </w:rPr>
        <w:t xml:space="preserve"> </w:t>
      </w:r>
    </w:p>
    <w:p w14:paraId="2FCD4BF7" w14:textId="4E8CBC4E" w:rsidR="009C6AB1" w:rsidRDefault="009C6AB1" w:rsidP="009C6AB1">
      <w:pPr>
        <w:rPr>
          <w:sz w:val="28"/>
          <w:szCs w:val="28"/>
        </w:rPr>
      </w:pPr>
    </w:p>
    <w:p w14:paraId="078B282D" w14:textId="6DDC9B9E" w:rsidR="009C6AB1" w:rsidRPr="00A75073" w:rsidRDefault="009C6AB1" w:rsidP="009C6AB1">
      <w:pPr>
        <w:rPr>
          <w:sz w:val="28"/>
          <w:szCs w:val="28"/>
        </w:rPr>
      </w:pPr>
    </w:p>
    <w:p w14:paraId="3A906DBF" w14:textId="6EBCF9FF" w:rsidR="00647300" w:rsidRDefault="00F831EA" w:rsidP="00647300">
      <w:pPr>
        <w:rPr>
          <w:sz w:val="28"/>
          <w:szCs w:val="28"/>
        </w:rPr>
      </w:pPr>
      <w:r>
        <w:rPr>
          <w:sz w:val="28"/>
          <w:szCs w:val="28"/>
        </w:rPr>
        <w:t>References</w:t>
      </w:r>
      <w:r w:rsidR="00647300">
        <w:rPr>
          <w:sz w:val="28"/>
          <w:szCs w:val="28"/>
        </w:rPr>
        <w:t>:</w:t>
      </w:r>
    </w:p>
    <w:p w14:paraId="51CEF8C0" w14:textId="77777777" w:rsidR="00647300" w:rsidRDefault="00647300" w:rsidP="00647300">
      <w:pPr>
        <w:rPr>
          <w:sz w:val="28"/>
          <w:szCs w:val="28"/>
        </w:rPr>
      </w:pPr>
    </w:p>
    <w:p w14:paraId="0C29B8B7" w14:textId="41E05C28" w:rsidR="00647300" w:rsidRDefault="00647300" w:rsidP="00647300">
      <w:pPr>
        <w:rPr>
          <w:sz w:val="28"/>
          <w:szCs w:val="28"/>
        </w:rPr>
      </w:pPr>
      <w:r>
        <w:rPr>
          <w:sz w:val="28"/>
          <w:szCs w:val="28"/>
        </w:rPr>
        <w:t>Alvarado, S</w:t>
      </w:r>
      <w:r w:rsidR="00AD664B">
        <w:rPr>
          <w:sz w:val="28"/>
          <w:szCs w:val="28"/>
        </w:rPr>
        <w:t>.</w:t>
      </w:r>
      <w:r w:rsidR="000E1657">
        <w:rPr>
          <w:sz w:val="28"/>
          <w:szCs w:val="28"/>
        </w:rPr>
        <w:t xml:space="preserve"> </w:t>
      </w:r>
      <w:r>
        <w:rPr>
          <w:sz w:val="28"/>
          <w:szCs w:val="28"/>
        </w:rPr>
        <w:t>E</w:t>
      </w:r>
      <w:r w:rsidR="00AD664B">
        <w:rPr>
          <w:sz w:val="28"/>
          <w:szCs w:val="28"/>
        </w:rPr>
        <w:t>.</w:t>
      </w:r>
      <w:r w:rsidR="000E1657">
        <w:rPr>
          <w:sz w:val="28"/>
          <w:szCs w:val="28"/>
        </w:rPr>
        <w:t xml:space="preserve"> </w:t>
      </w:r>
      <w:r>
        <w:rPr>
          <w:sz w:val="28"/>
          <w:szCs w:val="28"/>
        </w:rPr>
        <w:t>(2018)</w:t>
      </w:r>
      <w:r w:rsidR="00AD664B">
        <w:rPr>
          <w:sz w:val="28"/>
          <w:szCs w:val="28"/>
        </w:rPr>
        <w:t xml:space="preserve"> </w:t>
      </w:r>
      <w:r>
        <w:rPr>
          <w:sz w:val="28"/>
          <w:szCs w:val="28"/>
        </w:rPr>
        <w:t>The</w:t>
      </w:r>
      <w:r w:rsidR="00AD664B">
        <w:rPr>
          <w:sz w:val="28"/>
          <w:szCs w:val="28"/>
        </w:rPr>
        <w:t xml:space="preserve"> </w:t>
      </w:r>
      <w:r>
        <w:rPr>
          <w:sz w:val="28"/>
          <w:szCs w:val="28"/>
        </w:rPr>
        <w:t xml:space="preserve">impact of childhood neighborhood disadvantage on adult joblessness and income. Social Science Research,70, pp.1-17. </w:t>
      </w:r>
      <w:hyperlink r:id="rId8" w:history="1">
        <w:r w:rsidRPr="00AF1BB3">
          <w:rPr>
            <w:rStyle w:val="Hyperlink"/>
            <w:sz w:val="28"/>
            <w:szCs w:val="28"/>
          </w:rPr>
          <w:t>https://doi.org/10.1016/j.ssresearch.2017.10.004</w:t>
        </w:r>
      </w:hyperlink>
      <w:r>
        <w:rPr>
          <w:sz w:val="28"/>
          <w:szCs w:val="28"/>
        </w:rPr>
        <w:t xml:space="preserve"> Accessed:(7 November 2023)</w:t>
      </w:r>
    </w:p>
    <w:p w14:paraId="37A00B97" w14:textId="666D92FC" w:rsidR="00647300" w:rsidRDefault="00647300" w:rsidP="00647300">
      <w:pPr>
        <w:rPr>
          <w:sz w:val="28"/>
          <w:szCs w:val="28"/>
        </w:rPr>
      </w:pPr>
      <w:r>
        <w:rPr>
          <w:sz w:val="28"/>
          <w:szCs w:val="28"/>
        </w:rPr>
        <w:t xml:space="preserve">Bellis, M.A., Hughes, K., Rodrigues, G.R., </w:t>
      </w:r>
      <w:proofErr w:type="spellStart"/>
      <w:r>
        <w:rPr>
          <w:sz w:val="28"/>
          <w:szCs w:val="28"/>
        </w:rPr>
        <w:t>Sethi</w:t>
      </w:r>
      <w:proofErr w:type="spellEnd"/>
      <w:r>
        <w:rPr>
          <w:sz w:val="28"/>
          <w:szCs w:val="28"/>
        </w:rPr>
        <w:t>,</w:t>
      </w:r>
      <w:r w:rsidR="00926390">
        <w:rPr>
          <w:sz w:val="28"/>
          <w:szCs w:val="28"/>
        </w:rPr>
        <w:t xml:space="preserve"> </w:t>
      </w:r>
      <w:r>
        <w:rPr>
          <w:sz w:val="28"/>
          <w:szCs w:val="28"/>
        </w:rPr>
        <w:t>D</w:t>
      </w:r>
      <w:r w:rsidR="00926390">
        <w:rPr>
          <w:sz w:val="28"/>
          <w:szCs w:val="28"/>
        </w:rPr>
        <w:t>.</w:t>
      </w:r>
      <w:r>
        <w:rPr>
          <w:sz w:val="28"/>
          <w:szCs w:val="28"/>
        </w:rPr>
        <w:t>,</w:t>
      </w:r>
      <w:r w:rsidR="00926390">
        <w:rPr>
          <w:sz w:val="28"/>
          <w:szCs w:val="28"/>
        </w:rPr>
        <w:t xml:space="preserve"> </w:t>
      </w:r>
      <w:r>
        <w:rPr>
          <w:sz w:val="28"/>
          <w:szCs w:val="28"/>
        </w:rPr>
        <w:t>&amp; Passmore</w:t>
      </w:r>
      <w:r w:rsidR="002D20D5">
        <w:rPr>
          <w:sz w:val="28"/>
          <w:szCs w:val="28"/>
        </w:rPr>
        <w:t>, J.</w:t>
      </w:r>
      <w:r>
        <w:rPr>
          <w:sz w:val="28"/>
          <w:szCs w:val="28"/>
        </w:rPr>
        <w:t xml:space="preserve"> (2019)</w:t>
      </w:r>
      <w:r w:rsidR="002D20D5">
        <w:rPr>
          <w:sz w:val="28"/>
          <w:szCs w:val="28"/>
        </w:rPr>
        <w:t xml:space="preserve"> </w:t>
      </w:r>
      <w:r>
        <w:rPr>
          <w:sz w:val="28"/>
          <w:szCs w:val="28"/>
        </w:rPr>
        <w:t xml:space="preserve">Life course health consequences and associated annual costs of adverse childhood experiences across Europe and North America: a </w:t>
      </w:r>
      <w:r>
        <w:rPr>
          <w:sz w:val="28"/>
          <w:szCs w:val="28"/>
        </w:rPr>
        <w:lastRenderedPageBreak/>
        <w:t>systematic review and meta-analysis. The Lancet Public Health, 4 (10), pp.517-528.</w:t>
      </w:r>
    </w:p>
    <w:p w14:paraId="11E961CC" w14:textId="24D4CEDB" w:rsidR="00647300" w:rsidRDefault="00647300" w:rsidP="00647300">
      <w:pPr>
        <w:rPr>
          <w:sz w:val="28"/>
          <w:szCs w:val="28"/>
        </w:rPr>
      </w:pPr>
      <w:proofErr w:type="spellStart"/>
      <w:r>
        <w:rPr>
          <w:sz w:val="28"/>
          <w:szCs w:val="28"/>
        </w:rPr>
        <w:t>Biglan</w:t>
      </w:r>
      <w:proofErr w:type="spellEnd"/>
      <w:r>
        <w:rPr>
          <w:sz w:val="28"/>
          <w:szCs w:val="28"/>
        </w:rPr>
        <w:t xml:space="preserve">, A., Van </w:t>
      </w:r>
      <w:proofErr w:type="spellStart"/>
      <w:r>
        <w:rPr>
          <w:sz w:val="28"/>
          <w:szCs w:val="28"/>
        </w:rPr>
        <w:t>Ryzin</w:t>
      </w:r>
      <w:proofErr w:type="spellEnd"/>
      <w:r w:rsidR="00B83E49">
        <w:rPr>
          <w:sz w:val="28"/>
          <w:szCs w:val="28"/>
        </w:rPr>
        <w:t>,</w:t>
      </w:r>
      <w:r>
        <w:rPr>
          <w:sz w:val="28"/>
          <w:szCs w:val="28"/>
        </w:rPr>
        <w:t xml:space="preserve"> M., Hawkins, J. (2017). Evolving a more nurturing society to prevent adverse childhood experiences. Academic Pediatrics 17(7S), pp.150-157.</w:t>
      </w:r>
    </w:p>
    <w:p w14:paraId="41597C97" w14:textId="4BD11357" w:rsidR="00647300" w:rsidRDefault="00647300" w:rsidP="00647300">
      <w:pPr>
        <w:rPr>
          <w:sz w:val="28"/>
          <w:szCs w:val="28"/>
        </w:rPr>
      </w:pPr>
      <w:r>
        <w:rPr>
          <w:sz w:val="28"/>
          <w:szCs w:val="28"/>
        </w:rPr>
        <w:t xml:space="preserve">Blanch, A., </w:t>
      </w:r>
      <w:proofErr w:type="spellStart"/>
      <w:r>
        <w:rPr>
          <w:sz w:val="28"/>
          <w:szCs w:val="28"/>
        </w:rPr>
        <w:t>Shern</w:t>
      </w:r>
      <w:proofErr w:type="spellEnd"/>
      <w:r>
        <w:rPr>
          <w:sz w:val="28"/>
          <w:szCs w:val="28"/>
        </w:rPr>
        <w:t xml:space="preserve">, D., </w:t>
      </w:r>
      <w:proofErr w:type="spellStart"/>
      <w:r>
        <w:rPr>
          <w:sz w:val="28"/>
          <w:szCs w:val="28"/>
        </w:rPr>
        <w:t>Steverman</w:t>
      </w:r>
      <w:proofErr w:type="spellEnd"/>
      <w:r>
        <w:rPr>
          <w:sz w:val="28"/>
          <w:szCs w:val="28"/>
        </w:rPr>
        <w:t xml:space="preserve">, S. (2014). Toxic stress, behavioral health, and the next </w:t>
      </w:r>
      <w:r w:rsidR="003136C2">
        <w:rPr>
          <w:sz w:val="28"/>
          <w:szCs w:val="28"/>
        </w:rPr>
        <w:t>significant</w:t>
      </w:r>
      <w:r>
        <w:rPr>
          <w:sz w:val="28"/>
          <w:szCs w:val="28"/>
        </w:rPr>
        <w:t xml:space="preserve"> era in public health. Mental Health America. Retrieved from </w:t>
      </w:r>
      <w:hyperlink r:id="rId9" w:history="1">
        <w:r w:rsidRPr="00AF1BB3">
          <w:rPr>
            <w:rStyle w:val="Hyperlink"/>
            <w:sz w:val="28"/>
            <w:szCs w:val="28"/>
          </w:rPr>
          <w:t>www.mentalhealthamerica.net/issues/toxic-stress-behavioral-health-and-next-major-era-public-health</w:t>
        </w:r>
      </w:hyperlink>
    </w:p>
    <w:p w14:paraId="210D9083" w14:textId="407D5895" w:rsidR="00647300" w:rsidRDefault="00647300" w:rsidP="00647300">
      <w:pPr>
        <w:rPr>
          <w:sz w:val="28"/>
          <w:szCs w:val="28"/>
        </w:rPr>
      </w:pPr>
      <w:r>
        <w:rPr>
          <w:sz w:val="28"/>
          <w:szCs w:val="28"/>
        </w:rPr>
        <w:t>Bloom, S.L</w:t>
      </w:r>
      <w:r w:rsidR="0054557F">
        <w:rPr>
          <w:sz w:val="28"/>
          <w:szCs w:val="28"/>
        </w:rPr>
        <w:t xml:space="preserve">. </w:t>
      </w:r>
      <w:r>
        <w:rPr>
          <w:sz w:val="28"/>
          <w:szCs w:val="28"/>
        </w:rPr>
        <w:t>2017)</w:t>
      </w:r>
      <w:r w:rsidR="0054557F">
        <w:rPr>
          <w:sz w:val="28"/>
          <w:szCs w:val="28"/>
        </w:rPr>
        <w:t xml:space="preserve">. </w:t>
      </w:r>
      <w:r>
        <w:rPr>
          <w:sz w:val="28"/>
          <w:szCs w:val="28"/>
        </w:rPr>
        <w:t xml:space="preserve">Healthy systems -trauma-informed and trauma-responsive. Available: at </w:t>
      </w:r>
      <w:hyperlink r:id="rId10" w:history="1">
        <w:r w:rsidRPr="00AF1BB3">
          <w:rPr>
            <w:rStyle w:val="Hyperlink"/>
            <w:sz w:val="28"/>
            <w:szCs w:val="28"/>
          </w:rPr>
          <w:t>http://marc.healthfederation.org/sites/default/files/Bloom</w:t>
        </w:r>
      </w:hyperlink>
      <w:r>
        <w:rPr>
          <w:sz w:val="28"/>
          <w:szCs w:val="28"/>
        </w:rPr>
        <w:t xml:space="preserve"> (Accessed:10 November 2023) </w:t>
      </w:r>
    </w:p>
    <w:p w14:paraId="206DBB65" w14:textId="77777777" w:rsidR="00647300" w:rsidRDefault="00647300" w:rsidP="00647300">
      <w:pPr>
        <w:rPr>
          <w:sz w:val="28"/>
          <w:szCs w:val="28"/>
        </w:rPr>
      </w:pPr>
      <w:r>
        <w:rPr>
          <w:sz w:val="28"/>
          <w:szCs w:val="28"/>
        </w:rPr>
        <w:t xml:space="preserve">Callaghan, B.L., Tottenham. (2016). The stress acceleration hypothesis: Effect of early-life adversity on emotion circuits and behavior. Current Opinion in Behavioral Sciences,7,76-81. </w:t>
      </w:r>
    </w:p>
    <w:p w14:paraId="2CBAE84F" w14:textId="77777777" w:rsidR="00647300" w:rsidRDefault="00647300" w:rsidP="00647300">
      <w:pPr>
        <w:rPr>
          <w:sz w:val="28"/>
          <w:szCs w:val="28"/>
        </w:rPr>
      </w:pPr>
      <w:r>
        <w:rPr>
          <w:sz w:val="28"/>
          <w:szCs w:val="28"/>
        </w:rPr>
        <w:t xml:space="preserve">Chetty, R., Hendren, N., Jones, M.R., &amp; Porter, S.R. (2019). Race and economic opportunity in the United States: An intergenerational perspective. National Bureau of Economic Research. Available: at </w:t>
      </w:r>
      <w:hyperlink r:id="rId11" w:history="1">
        <w:r w:rsidRPr="00AF1BB3">
          <w:rPr>
            <w:rStyle w:val="Hyperlink"/>
            <w:sz w:val="28"/>
            <w:szCs w:val="28"/>
          </w:rPr>
          <w:t>http://opportunityinsights.org/wp-content/uploads/2018/04/race</w:t>
        </w:r>
      </w:hyperlink>
      <w:r>
        <w:rPr>
          <w:sz w:val="28"/>
          <w:szCs w:val="28"/>
        </w:rPr>
        <w:t xml:space="preserve"> (Accessed: 7 November 2023)</w:t>
      </w:r>
    </w:p>
    <w:p w14:paraId="196EF7A4" w14:textId="7D20CB78" w:rsidR="00647300" w:rsidRDefault="00647300" w:rsidP="00647300">
      <w:pPr>
        <w:rPr>
          <w:sz w:val="28"/>
          <w:szCs w:val="28"/>
        </w:rPr>
      </w:pPr>
      <w:r>
        <w:rPr>
          <w:sz w:val="28"/>
          <w:szCs w:val="28"/>
        </w:rPr>
        <w:t>Clarke, P.</w:t>
      </w:r>
      <w:proofErr w:type="gramStart"/>
      <w:r>
        <w:rPr>
          <w:sz w:val="28"/>
          <w:szCs w:val="28"/>
        </w:rPr>
        <w:t>,</w:t>
      </w:r>
      <w:r w:rsidR="00374EB6">
        <w:rPr>
          <w:sz w:val="28"/>
          <w:szCs w:val="28"/>
        </w:rPr>
        <w:t xml:space="preserve"> </w:t>
      </w:r>
      <w:r>
        <w:rPr>
          <w:sz w:val="28"/>
          <w:szCs w:val="28"/>
        </w:rPr>
        <w:t xml:space="preserve"> </w:t>
      </w:r>
      <w:proofErr w:type="spellStart"/>
      <w:r>
        <w:rPr>
          <w:sz w:val="28"/>
          <w:szCs w:val="28"/>
        </w:rPr>
        <w:t>Morenoff</w:t>
      </w:r>
      <w:proofErr w:type="spellEnd"/>
      <w:proofErr w:type="gramEnd"/>
      <w:r w:rsidR="007E0B59">
        <w:rPr>
          <w:sz w:val="28"/>
          <w:szCs w:val="28"/>
        </w:rPr>
        <w:t xml:space="preserve"> ,</w:t>
      </w:r>
      <w:r>
        <w:rPr>
          <w:sz w:val="28"/>
          <w:szCs w:val="28"/>
        </w:rPr>
        <w:t xml:space="preserve">  J., </w:t>
      </w:r>
      <w:proofErr w:type="spellStart"/>
      <w:r>
        <w:rPr>
          <w:sz w:val="28"/>
          <w:szCs w:val="28"/>
        </w:rPr>
        <w:t>Debbink</w:t>
      </w:r>
      <w:proofErr w:type="spellEnd"/>
      <w:r>
        <w:rPr>
          <w:sz w:val="28"/>
          <w:szCs w:val="28"/>
        </w:rPr>
        <w:t xml:space="preserve">, M., </w:t>
      </w:r>
      <w:proofErr w:type="spellStart"/>
      <w:r>
        <w:rPr>
          <w:sz w:val="28"/>
          <w:szCs w:val="28"/>
        </w:rPr>
        <w:t>Golberstein</w:t>
      </w:r>
      <w:proofErr w:type="spellEnd"/>
      <w:r>
        <w:rPr>
          <w:sz w:val="28"/>
          <w:szCs w:val="28"/>
        </w:rPr>
        <w:t>, E., Elliott, M.R., &amp; Lantz, P.M. (2013).Cumulative exposure to neighborhood context: Consequences for health transitions over the adult life course. Research on Aging 36</w:t>
      </w:r>
      <w:r w:rsidR="0031091F">
        <w:rPr>
          <w:sz w:val="28"/>
          <w:szCs w:val="28"/>
        </w:rPr>
        <w:t xml:space="preserve"> </w:t>
      </w:r>
      <w:r w:rsidR="00E422A6">
        <w:rPr>
          <w:sz w:val="28"/>
          <w:szCs w:val="28"/>
        </w:rPr>
        <w:t>(</w:t>
      </w:r>
      <w:r>
        <w:rPr>
          <w:sz w:val="28"/>
          <w:szCs w:val="28"/>
        </w:rPr>
        <w:t xml:space="preserve">1), pp.115-142. Available: at </w:t>
      </w:r>
      <w:hyperlink r:id="rId12" w:history="1">
        <w:r w:rsidRPr="00AF1BB3">
          <w:rPr>
            <w:rStyle w:val="Hyperlink"/>
            <w:sz w:val="28"/>
            <w:szCs w:val="28"/>
          </w:rPr>
          <w:t>https://doi.org/10.1177/0164027512470702</w:t>
        </w:r>
      </w:hyperlink>
      <w:r>
        <w:rPr>
          <w:sz w:val="28"/>
          <w:szCs w:val="28"/>
        </w:rPr>
        <w:t xml:space="preserve"> (Accessed: 8 November 2023)</w:t>
      </w:r>
    </w:p>
    <w:p w14:paraId="511F195B" w14:textId="6E1D91CA" w:rsidR="00647300" w:rsidRDefault="00647300" w:rsidP="00647300">
      <w:pPr>
        <w:rPr>
          <w:sz w:val="28"/>
          <w:szCs w:val="28"/>
        </w:rPr>
      </w:pPr>
      <w:proofErr w:type="spellStart"/>
      <w:r>
        <w:rPr>
          <w:sz w:val="28"/>
          <w:szCs w:val="28"/>
        </w:rPr>
        <w:t>Coulton</w:t>
      </w:r>
      <w:proofErr w:type="spellEnd"/>
      <w:r>
        <w:rPr>
          <w:sz w:val="28"/>
          <w:szCs w:val="28"/>
        </w:rPr>
        <w:t xml:space="preserve">, C.J., Crampton, D.S., Irwin, M., </w:t>
      </w:r>
      <w:proofErr w:type="spellStart"/>
      <w:r>
        <w:rPr>
          <w:sz w:val="28"/>
          <w:szCs w:val="28"/>
        </w:rPr>
        <w:t>Spilsbury</w:t>
      </w:r>
      <w:proofErr w:type="spellEnd"/>
      <w:r>
        <w:rPr>
          <w:sz w:val="28"/>
          <w:szCs w:val="28"/>
        </w:rPr>
        <w:t xml:space="preserve">, J.C., &amp; Korbin, J.E. (2007). How neighborhood influences child maltreatment: A review of the literature and alternative pathways. Child Abuse &amp; Neglect,31, </w:t>
      </w:r>
      <w:r>
        <w:rPr>
          <w:sz w:val="28"/>
          <w:szCs w:val="28"/>
        </w:rPr>
        <w:lastRenderedPageBreak/>
        <w:t xml:space="preserve">pp.11-12.  Available: at </w:t>
      </w:r>
      <w:hyperlink r:id="rId13" w:history="1">
        <w:r w:rsidRPr="00AF1BB3">
          <w:rPr>
            <w:rStyle w:val="Hyperlink"/>
            <w:sz w:val="28"/>
            <w:szCs w:val="28"/>
          </w:rPr>
          <w:t>https://doi.org/10.1016/j.chiabu.2007.03.023</w:t>
        </w:r>
      </w:hyperlink>
      <w:r>
        <w:rPr>
          <w:sz w:val="28"/>
          <w:szCs w:val="28"/>
        </w:rPr>
        <w:t>. (Accessed:7 November 2023)</w:t>
      </w:r>
    </w:p>
    <w:p w14:paraId="311C9C8A" w14:textId="10D801F5" w:rsidR="00647300" w:rsidRDefault="00647300" w:rsidP="00647300">
      <w:pPr>
        <w:rPr>
          <w:sz w:val="28"/>
          <w:szCs w:val="28"/>
        </w:rPr>
      </w:pPr>
      <w:r>
        <w:rPr>
          <w:sz w:val="28"/>
          <w:szCs w:val="28"/>
        </w:rPr>
        <w:t>Crouch, E., Radcliff, E., Brown, M., Hung, P. (2019). Exploring the association between parenting stress and child exposure to adverse childhood experiences</w:t>
      </w:r>
      <w:r w:rsidR="00B346DD">
        <w:rPr>
          <w:sz w:val="28"/>
          <w:szCs w:val="28"/>
        </w:rPr>
        <w:t xml:space="preserve"> </w:t>
      </w:r>
      <w:r>
        <w:rPr>
          <w:sz w:val="28"/>
          <w:szCs w:val="28"/>
        </w:rPr>
        <w:t>(ACEs).</w:t>
      </w:r>
      <w:r w:rsidR="00B346DD">
        <w:rPr>
          <w:sz w:val="28"/>
          <w:szCs w:val="28"/>
        </w:rPr>
        <w:t xml:space="preserve"> </w:t>
      </w:r>
      <w:r w:rsidR="00185FC8">
        <w:rPr>
          <w:sz w:val="28"/>
          <w:szCs w:val="28"/>
        </w:rPr>
        <w:t>Children</w:t>
      </w:r>
      <w:r>
        <w:rPr>
          <w:sz w:val="28"/>
          <w:szCs w:val="28"/>
        </w:rPr>
        <w:t xml:space="preserve"> and Youth Services Review.pp.186-192. Available: </w:t>
      </w:r>
      <w:hyperlink r:id="rId14" w:history="1">
        <w:r w:rsidRPr="00AF1BB3">
          <w:rPr>
            <w:rStyle w:val="Hyperlink"/>
            <w:sz w:val="28"/>
            <w:szCs w:val="28"/>
          </w:rPr>
          <w:t>http://doi.org/10.1016/j.childyouth.2019.05.019</w:t>
        </w:r>
      </w:hyperlink>
      <w:r>
        <w:rPr>
          <w:sz w:val="28"/>
          <w:szCs w:val="28"/>
        </w:rPr>
        <w:t xml:space="preserve"> (Accessed: 9 November 2023)</w:t>
      </w:r>
    </w:p>
    <w:p w14:paraId="31AE23DD" w14:textId="13106920" w:rsidR="00647300" w:rsidRDefault="00647300" w:rsidP="00647300">
      <w:pPr>
        <w:rPr>
          <w:sz w:val="28"/>
          <w:szCs w:val="28"/>
        </w:rPr>
      </w:pPr>
      <w:r>
        <w:rPr>
          <w:sz w:val="28"/>
          <w:szCs w:val="28"/>
        </w:rPr>
        <w:t xml:space="preserve">Hunt, T. K. A., Slack, K.S., &amp; Berger, L. M. (2016). Adverse childhood experiences and behavioral problems in middle childhood. Child Abuse &amp; Neglect,67, pp.391-402. Available: at  </w:t>
      </w:r>
      <w:hyperlink r:id="rId15" w:history="1">
        <w:r w:rsidRPr="00AF1BB3">
          <w:rPr>
            <w:rStyle w:val="Hyperlink"/>
            <w:sz w:val="28"/>
            <w:szCs w:val="28"/>
          </w:rPr>
          <w:t>https://doi.org/10.1016/j.chiabu.2016.11.005</w:t>
        </w:r>
      </w:hyperlink>
      <w:r>
        <w:rPr>
          <w:sz w:val="28"/>
          <w:szCs w:val="28"/>
        </w:rPr>
        <w:t>. (Accessed</w:t>
      </w:r>
      <w:r w:rsidR="00AA6B4C">
        <w:rPr>
          <w:sz w:val="28"/>
          <w:szCs w:val="28"/>
        </w:rPr>
        <w:t>:</w:t>
      </w:r>
      <w:r>
        <w:rPr>
          <w:sz w:val="28"/>
          <w:szCs w:val="28"/>
        </w:rPr>
        <w:t>10 November 2023)</w:t>
      </w:r>
    </w:p>
    <w:p w14:paraId="00A2A4F0" w14:textId="2EFF88DF" w:rsidR="00647300" w:rsidRDefault="00647300" w:rsidP="00647300">
      <w:pPr>
        <w:rPr>
          <w:sz w:val="28"/>
          <w:szCs w:val="28"/>
        </w:rPr>
      </w:pPr>
      <w:r>
        <w:rPr>
          <w:sz w:val="28"/>
          <w:szCs w:val="28"/>
        </w:rPr>
        <w:t xml:space="preserve">Leeman, J. (2018). Living our parent trauma: Effects of child abuse and neglect on the next generation. Australian Catholic University. Available: at </w:t>
      </w:r>
      <w:hyperlink r:id="rId16" w:history="1">
        <w:r w:rsidRPr="00AF1BB3">
          <w:rPr>
            <w:rStyle w:val="Hyperlink"/>
            <w:sz w:val="28"/>
            <w:szCs w:val="28"/>
          </w:rPr>
          <w:t>http://researchbank.acu.edu.au/cgi/viewcontent.cgi?article=1664&amp;context=theses</w:t>
        </w:r>
      </w:hyperlink>
      <w:r>
        <w:rPr>
          <w:sz w:val="28"/>
          <w:szCs w:val="28"/>
        </w:rPr>
        <w:t xml:space="preserve"> (Accessed 1 November 2023)</w:t>
      </w:r>
    </w:p>
    <w:p w14:paraId="7A9E41E2" w14:textId="4E26CC84" w:rsidR="00647300" w:rsidRDefault="00647300" w:rsidP="00647300">
      <w:pPr>
        <w:rPr>
          <w:sz w:val="28"/>
          <w:szCs w:val="28"/>
        </w:rPr>
      </w:pPr>
      <w:r>
        <w:rPr>
          <w:sz w:val="28"/>
          <w:szCs w:val="28"/>
        </w:rPr>
        <w:t>Maguire-Jack, K., Font, S., Dillard, R.</w:t>
      </w:r>
      <w:r w:rsidR="00895E95">
        <w:rPr>
          <w:sz w:val="28"/>
          <w:szCs w:val="28"/>
        </w:rPr>
        <w:t>,</w:t>
      </w:r>
      <w:r>
        <w:rPr>
          <w:sz w:val="28"/>
          <w:szCs w:val="28"/>
        </w:rPr>
        <w:t xml:space="preserve"> </w:t>
      </w:r>
      <w:proofErr w:type="spellStart"/>
      <w:r>
        <w:rPr>
          <w:sz w:val="28"/>
          <w:szCs w:val="28"/>
        </w:rPr>
        <w:t>Dvalishvili</w:t>
      </w:r>
      <w:proofErr w:type="spellEnd"/>
      <w:r>
        <w:rPr>
          <w:sz w:val="28"/>
          <w:szCs w:val="28"/>
        </w:rPr>
        <w:t xml:space="preserve">, D., Barnhart, S. (2021). Neighborhood Poverty and Adverse Childhood Experiences over the First 15 Years of Life. Available: at </w:t>
      </w:r>
      <w:bookmarkStart w:id="1" w:name="_Hlk150899829"/>
      <w:r>
        <w:rPr>
          <w:sz w:val="28"/>
          <w:szCs w:val="28"/>
        </w:rPr>
        <w:fldChar w:fldCharType="begin"/>
      </w:r>
      <w:r>
        <w:rPr>
          <w:sz w:val="28"/>
          <w:szCs w:val="28"/>
        </w:rPr>
        <w:instrText xml:space="preserve"> HYPERLINK "</w:instrText>
      </w:r>
      <w:r w:rsidRPr="00BB4236">
        <w:rPr>
          <w:sz w:val="28"/>
          <w:szCs w:val="28"/>
        </w:rPr>
        <w:instrText>https://link-springer-com.ezproxy.uwtsd.ac.uk/article/10.1007/s42448-021-00072-y</w:instrText>
      </w:r>
      <w:r>
        <w:rPr>
          <w:sz w:val="28"/>
          <w:szCs w:val="28"/>
        </w:rPr>
        <w:instrText xml:space="preserve">" </w:instrText>
      </w:r>
      <w:r>
        <w:rPr>
          <w:sz w:val="28"/>
          <w:szCs w:val="28"/>
        </w:rPr>
        <w:fldChar w:fldCharType="separate"/>
      </w:r>
      <w:r w:rsidRPr="00AF1BB3">
        <w:rPr>
          <w:rStyle w:val="Hyperlink"/>
          <w:sz w:val="28"/>
          <w:szCs w:val="28"/>
        </w:rPr>
        <w:t>https://link-springer-com.ezproxy.uwtsd.ac.uk/article/10.1007/s42448-021-00072-y</w:t>
      </w:r>
      <w:r>
        <w:rPr>
          <w:sz w:val="28"/>
          <w:szCs w:val="28"/>
        </w:rPr>
        <w:fldChar w:fldCharType="end"/>
      </w:r>
      <w:r>
        <w:rPr>
          <w:sz w:val="28"/>
          <w:szCs w:val="28"/>
        </w:rPr>
        <w:t xml:space="preserve"> </w:t>
      </w:r>
      <w:bookmarkEnd w:id="1"/>
      <w:r>
        <w:rPr>
          <w:sz w:val="28"/>
          <w:szCs w:val="28"/>
        </w:rPr>
        <w:t>Accessed:(10 November 2023)</w:t>
      </w:r>
    </w:p>
    <w:p w14:paraId="24526BDF" w14:textId="77777777" w:rsidR="00647300" w:rsidRDefault="00647300" w:rsidP="00647300">
      <w:pPr>
        <w:rPr>
          <w:sz w:val="28"/>
          <w:szCs w:val="28"/>
        </w:rPr>
      </w:pPr>
      <w:r>
        <w:rPr>
          <w:sz w:val="28"/>
          <w:szCs w:val="28"/>
        </w:rPr>
        <w:t xml:space="preserve">Murphy, A., Stelle, M., Rishi-Dude, S., Bate, J., </w:t>
      </w:r>
      <w:proofErr w:type="spellStart"/>
      <w:proofErr w:type="gramStart"/>
      <w:r>
        <w:rPr>
          <w:sz w:val="28"/>
          <w:szCs w:val="28"/>
        </w:rPr>
        <w:t>Bonuck</w:t>
      </w:r>
      <w:proofErr w:type="spellEnd"/>
      <w:r>
        <w:rPr>
          <w:sz w:val="28"/>
          <w:szCs w:val="28"/>
        </w:rPr>
        <w:t>,  K.</w:t>
      </w:r>
      <w:proofErr w:type="gramEnd"/>
      <w:r>
        <w:rPr>
          <w:sz w:val="28"/>
          <w:szCs w:val="28"/>
        </w:rPr>
        <w:t xml:space="preserve">, Meissner, P., Goldman, H., Stelle, H. (2014). Adverse Childhood Experiences (ACEs)Questionnaire and Adult Attachment Interview (AAI): Impactions for parent-child relationships. Child Abuse &amp;Neglect,38, pp. 224-233. Available: at </w:t>
      </w:r>
      <w:hyperlink r:id="rId17" w:history="1">
        <w:r w:rsidRPr="00AF1BB3">
          <w:rPr>
            <w:rStyle w:val="Hyperlink"/>
            <w:sz w:val="28"/>
            <w:szCs w:val="28"/>
          </w:rPr>
          <w:t>https://doi.org/10.1016/j.chiabu.2013.09.004</w:t>
        </w:r>
      </w:hyperlink>
      <w:r>
        <w:rPr>
          <w:sz w:val="28"/>
          <w:szCs w:val="28"/>
        </w:rPr>
        <w:t xml:space="preserve">  Accessed:(10 November 2023)</w:t>
      </w:r>
    </w:p>
    <w:p w14:paraId="09011744" w14:textId="77777777" w:rsidR="00647300" w:rsidRPr="00B876F0" w:rsidRDefault="00647300" w:rsidP="00647300">
      <w:pPr>
        <w:rPr>
          <w:sz w:val="28"/>
          <w:szCs w:val="28"/>
        </w:rPr>
      </w:pPr>
      <w:r>
        <w:rPr>
          <w:sz w:val="28"/>
          <w:szCs w:val="28"/>
        </w:rPr>
        <w:t xml:space="preserve"> </w:t>
      </w:r>
      <w:proofErr w:type="spellStart"/>
      <w:r>
        <w:rPr>
          <w:sz w:val="28"/>
          <w:szCs w:val="28"/>
        </w:rPr>
        <w:t>Parnham</w:t>
      </w:r>
      <w:proofErr w:type="spellEnd"/>
      <w:r>
        <w:rPr>
          <w:sz w:val="28"/>
          <w:szCs w:val="28"/>
        </w:rPr>
        <w:t xml:space="preserve">, J.C., Laverty., Majeed, A., </w:t>
      </w:r>
      <w:proofErr w:type="spellStart"/>
      <w:r>
        <w:rPr>
          <w:sz w:val="28"/>
          <w:szCs w:val="28"/>
        </w:rPr>
        <w:t>Vamos</w:t>
      </w:r>
      <w:proofErr w:type="spellEnd"/>
      <w:r>
        <w:rPr>
          <w:sz w:val="28"/>
          <w:szCs w:val="28"/>
        </w:rPr>
        <w:t xml:space="preserve">, E.P. Netherlands: Elsevier Ltd; Public Health London. (2020) Half free school meal-eligible </w:t>
      </w:r>
      <w:r>
        <w:rPr>
          <w:sz w:val="28"/>
          <w:szCs w:val="28"/>
        </w:rPr>
        <w:lastRenderedPageBreak/>
        <w:t>children could not have access to the scheme in April 2020. Vol.187, p.161-164 Available at:</w:t>
      </w:r>
      <w:r w:rsidRPr="00F0186A">
        <w:t xml:space="preserve"> </w:t>
      </w:r>
      <w:hyperlink r:id="rId18" w:history="1">
        <w:r w:rsidRPr="00A5145E">
          <w:rPr>
            <w:rStyle w:val="Hyperlink"/>
          </w:rPr>
          <w:t>https://librarysearch.uwtsd.ac.uk/permalink/44WHELF_UWTSD/1ir6fgh/cdi_unpaywall_primary_10_1016_j_puhe_2020_08_019</w:t>
        </w:r>
      </w:hyperlink>
      <w:r>
        <w:rPr>
          <w:rStyle w:val="Hyperlink"/>
        </w:rPr>
        <w:t xml:space="preserve">  Accessed:(28 October 2023)</w:t>
      </w:r>
    </w:p>
    <w:p w14:paraId="09E64999" w14:textId="05DB0F44" w:rsidR="00647300" w:rsidRDefault="00647300" w:rsidP="00647300">
      <w:pPr>
        <w:rPr>
          <w:sz w:val="28"/>
          <w:szCs w:val="28"/>
        </w:rPr>
      </w:pPr>
      <w:r>
        <w:rPr>
          <w:sz w:val="28"/>
          <w:szCs w:val="28"/>
        </w:rPr>
        <w:t xml:space="preserve">Public Health Wales, National Health Services Trust. (2015) Adverse Childhood Experiences and their impact on health-harming </w:t>
      </w:r>
      <w:proofErr w:type="spellStart"/>
      <w:r>
        <w:rPr>
          <w:sz w:val="28"/>
          <w:szCs w:val="28"/>
        </w:rPr>
        <w:t>behaviours</w:t>
      </w:r>
      <w:proofErr w:type="spellEnd"/>
      <w:r>
        <w:rPr>
          <w:sz w:val="28"/>
          <w:szCs w:val="28"/>
        </w:rPr>
        <w:t xml:space="preserve"> in the Welsh adult population: Alcohol Use, Drug Use, Violence, Sexual </w:t>
      </w:r>
      <w:proofErr w:type="spellStart"/>
      <w:r>
        <w:rPr>
          <w:sz w:val="28"/>
          <w:szCs w:val="28"/>
        </w:rPr>
        <w:t>Behaviour</w:t>
      </w:r>
      <w:proofErr w:type="spellEnd"/>
      <w:r>
        <w:rPr>
          <w:sz w:val="28"/>
          <w:szCs w:val="28"/>
        </w:rPr>
        <w:t>, Incarceration, Smoking, and Poor Diet. Available at: https//gov.wales/review-adverse-childhood-experiences-ace-policy-report-htm</w:t>
      </w:r>
      <w:r w:rsidR="00516987">
        <w:rPr>
          <w:sz w:val="28"/>
          <w:szCs w:val="28"/>
        </w:rPr>
        <w:t>l</w:t>
      </w:r>
      <w:r>
        <w:rPr>
          <w:sz w:val="28"/>
          <w:szCs w:val="28"/>
        </w:rPr>
        <w:t xml:space="preserve"> </w:t>
      </w:r>
      <w:proofErr w:type="gramStart"/>
      <w:r>
        <w:rPr>
          <w:sz w:val="28"/>
          <w:szCs w:val="28"/>
        </w:rPr>
        <w:t xml:space="preserve">Accessed </w:t>
      </w:r>
      <w:r w:rsidR="006B2763">
        <w:rPr>
          <w:sz w:val="28"/>
          <w:szCs w:val="28"/>
        </w:rPr>
        <w:t>:</w:t>
      </w:r>
      <w:proofErr w:type="gramEnd"/>
      <w:r>
        <w:rPr>
          <w:sz w:val="28"/>
          <w:szCs w:val="28"/>
        </w:rPr>
        <w:t xml:space="preserve"> ( 25 October 2023)</w:t>
      </w:r>
    </w:p>
    <w:p w14:paraId="01CE9CCC" w14:textId="77777777" w:rsidR="00647300" w:rsidRDefault="00647300" w:rsidP="00647300">
      <w:pPr>
        <w:rPr>
          <w:sz w:val="28"/>
          <w:szCs w:val="28"/>
        </w:rPr>
      </w:pPr>
      <w:r>
        <w:rPr>
          <w:sz w:val="28"/>
          <w:szCs w:val="28"/>
        </w:rPr>
        <w:t xml:space="preserve">Public Health Wales, National Health Service Trust, Public Health Collaborating   Unit Bangor Institute for Health and Medical Research. (2019) Responding to Adverse Childhood Experiences: An evidence </w:t>
      </w:r>
      <w:proofErr w:type="gramStart"/>
      <w:r>
        <w:rPr>
          <w:sz w:val="28"/>
          <w:szCs w:val="28"/>
        </w:rPr>
        <w:t>review</w:t>
      </w:r>
      <w:proofErr w:type="gramEnd"/>
      <w:r>
        <w:rPr>
          <w:sz w:val="28"/>
          <w:szCs w:val="28"/>
        </w:rPr>
        <w:t xml:space="preserve"> of interventions to prevent and address adversity across the life course. Available: at</w:t>
      </w:r>
      <w:r>
        <w:t xml:space="preserve"> </w:t>
      </w:r>
      <w:hyperlink r:id="rId19" w:history="1">
        <w:r w:rsidRPr="00AF1BB3">
          <w:rPr>
            <w:rStyle w:val="Hyperlink"/>
            <w:sz w:val="28"/>
            <w:szCs w:val="28"/>
          </w:rPr>
          <w:t>https://phw.nhs.wales/news/responding-to-adverse-childhood-experiences-an-evidence-review/responding-to-adverse-childhood-experiences/</w:t>
        </w:r>
      </w:hyperlink>
      <w:r>
        <w:rPr>
          <w:sz w:val="28"/>
          <w:szCs w:val="28"/>
        </w:rPr>
        <w:t xml:space="preserve"> Accessed :(25 October 2023)</w:t>
      </w:r>
    </w:p>
    <w:p w14:paraId="6E61F3AE" w14:textId="53E7B18D" w:rsidR="00647300" w:rsidRDefault="00647300" w:rsidP="00647300">
      <w:pPr>
        <w:rPr>
          <w:sz w:val="28"/>
          <w:szCs w:val="28"/>
        </w:rPr>
      </w:pPr>
      <w:r>
        <w:rPr>
          <w:sz w:val="28"/>
          <w:szCs w:val="28"/>
        </w:rPr>
        <w:t xml:space="preserve">Reichman, N. E., </w:t>
      </w:r>
      <w:proofErr w:type="spellStart"/>
      <w:proofErr w:type="gramStart"/>
      <w:r>
        <w:rPr>
          <w:sz w:val="28"/>
          <w:szCs w:val="28"/>
        </w:rPr>
        <w:t>Teitler</w:t>
      </w:r>
      <w:proofErr w:type="spellEnd"/>
      <w:r>
        <w:rPr>
          <w:sz w:val="28"/>
          <w:szCs w:val="28"/>
        </w:rPr>
        <w:t xml:space="preserve"> ,</w:t>
      </w:r>
      <w:proofErr w:type="gramEnd"/>
      <w:r>
        <w:rPr>
          <w:sz w:val="28"/>
          <w:szCs w:val="28"/>
        </w:rPr>
        <w:t xml:space="preserve"> J.O. ,Garfinkel, I., &amp; MC </w:t>
      </w:r>
      <w:proofErr w:type="spellStart"/>
      <w:r>
        <w:rPr>
          <w:sz w:val="28"/>
          <w:szCs w:val="28"/>
        </w:rPr>
        <w:t>Lanahan</w:t>
      </w:r>
      <w:proofErr w:type="spellEnd"/>
      <w:r>
        <w:rPr>
          <w:sz w:val="28"/>
          <w:szCs w:val="28"/>
        </w:rPr>
        <w:t>, S.S.(2001) Fragile families :Sample and design. Children and Youth Services Review,23(4-5) pp.303-326.</w:t>
      </w:r>
    </w:p>
    <w:p w14:paraId="53A003EE" w14:textId="3A290FED" w:rsidR="00DA04B8" w:rsidRDefault="00184734" w:rsidP="00647300">
      <w:pPr>
        <w:rPr>
          <w:sz w:val="28"/>
          <w:szCs w:val="28"/>
        </w:rPr>
      </w:pPr>
      <w:r>
        <w:rPr>
          <w:sz w:val="28"/>
          <w:szCs w:val="28"/>
        </w:rPr>
        <w:t>Sampson,</w:t>
      </w:r>
      <w:r w:rsidR="000F3FFB">
        <w:rPr>
          <w:sz w:val="28"/>
          <w:szCs w:val="28"/>
        </w:rPr>
        <w:t xml:space="preserve"> R.J.</w:t>
      </w:r>
      <w:proofErr w:type="gramStart"/>
      <w:r w:rsidR="0006213A">
        <w:rPr>
          <w:sz w:val="28"/>
          <w:szCs w:val="28"/>
        </w:rPr>
        <w:t xml:space="preserve">, </w:t>
      </w:r>
      <w:r w:rsidR="000F3FFB">
        <w:rPr>
          <w:sz w:val="28"/>
          <w:szCs w:val="28"/>
        </w:rPr>
        <w:t xml:space="preserve"> </w:t>
      </w:r>
      <w:proofErr w:type="spellStart"/>
      <w:r w:rsidR="000F3FFB">
        <w:rPr>
          <w:sz w:val="28"/>
          <w:szCs w:val="28"/>
        </w:rPr>
        <w:t>R</w:t>
      </w:r>
      <w:r w:rsidR="00691D59">
        <w:rPr>
          <w:sz w:val="28"/>
          <w:szCs w:val="28"/>
        </w:rPr>
        <w:t>audenbush</w:t>
      </w:r>
      <w:proofErr w:type="spellEnd"/>
      <w:proofErr w:type="gramEnd"/>
      <w:r w:rsidR="00DA691B">
        <w:rPr>
          <w:sz w:val="28"/>
          <w:szCs w:val="28"/>
        </w:rPr>
        <w:t>,</w:t>
      </w:r>
      <w:r w:rsidR="00A95E73">
        <w:rPr>
          <w:sz w:val="28"/>
          <w:szCs w:val="28"/>
        </w:rPr>
        <w:t xml:space="preserve"> </w:t>
      </w:r>
      <w:r w:rsidR="000D07B8">
        <w:rPr>
          <w:sz w:val="28"/>
          <w:szCs w:val="28"/>
        </w:rPr>
        <w:t>S.W., &amp;</w:t>
      </w:r>
      <w:r w:rsidR="00A95E73">
        <w:rPr>
          <w:sz w:val="28"/>
          <w:szCs w:val="28"/>
        </w:rPr>
        <w:t xml:space="preserve"> Earls, F.</w:t>
      </w:r>
      <w:r w:rsidR="006E71C3">
        <w:rPr>
          <w:sz w:val="28"/>
          <w:szCs w:val="28"/>
        </w:rPr>
        <w:t xml:space="preserve"> </w:t>
      </w:r>
      <w:r w:rsidR="00A95E73">
        <w:rPr>
          <w:sz w:val="28"/>
          <w:szCs w:val="28"/>
        </w:rPr>
        <w:t>(1997)</w:t>
      </w:r>
      <w:r w:rsidR="006E71C3">
        <w:rPr>
          <w:sz w:val="28"/>
          <w:szCs w:val="28"/>
        </w:rPr>
        <w:t xml:space="preserve"> </w:t>
      </w:r>
      <w:r w:rsidR="00DA691B">
        <w:rPr>
          <w:sz w:val="28"/>
          <w:szCs w:val="28"/>
        </w:rPr>
        <w:t>Neig</w:t>
      </w:r>
      <w:r w:rsidR="00DF5376">
        <w:rPr>
          <w:sz w:val="28"/>
          <w:szCs w:val="28"/>
        </w:rPr>
        <w:t>hborhood and violent crime:</w:t>
      </w:r>
      <w:r w:rsidR="000407F7">
        <w:rPr>
          <w:sz w:val="28"/>
          <w:szCs w:val="28"/>
        </w:rPr>
        <w:t xml:space="preserve"> </w:t>
      </w:r>
      <w:r w:rsidR="003D58A1">
        <w:rPr>
          <w:sz w:val="28"/>
          <w:szCs w:val="28"/>
        </w:rPr>
        <w:t>A multilevel study of collective effic</w:t>
      </w:r>
      <w:r w:rsidR="00682A41">
        <w:rPr>
          <w:sz w:val="28"/>
          <w:szCs w:val="28"/>
        </w:rPr>
        <w:t>acy.</w:t>
      </w:r>
      <w:r w:rsidR="000407F7">
        <w:rPr>
          <w:sz w:val="28"/>
          <w:szCs w:val="28"/>
        </w:rPr>
        <w:t xml:space="preserve"> </w:t>
      </w:r>
      <w:r w:rsidR="00682A41">
        <w:rPr>
          <w:sz w:val="28"/>
          <w:szCs w:val="28"/>
        </w:rPr>
        <w:t>Science,277(5328)</w:t>
      </w:r>
      <w:r w:rsidR="000407F7">
        <w:rPr>
          <w:sz w:val="28"/>
          <w:szCs w:val="28"/>
        </w:rPr>
        <w:t>, pp.918-924.</w:t>
      </w:r>
      <w:r w:rsidR="004216E7">
        <w:rPr>
          <w:sz w:val="28"/>
          <w:szCs w:val="28"/>
        </w:rPr>
        <w:t xml:space="preserve"> Available at:</w:t>
      </w:r>
      <w:r w:rsidR="00DA04B8">
        <w:rPr>
          <w:sz w:val="28"/>
          <w:szCs w:val="28"/>
        </w:rPr>
        <w:t xml:space="preserve"> </w:t>
      </w:r>
      <w:hyperlink r:id="rId20" w:history="1">
        <w:r w:rsidR="006E71C3" w:rsidRPr="00AF1BB3">
          <w:rPr>
            <w:rStyle w:val="Hyperlink"/>
            <w:sz w:val="28"/>
            <w:szCs w:val="28"/>
          </w:rPr>
          <w:t>https://doi.org/10.1126/science.277.5328</w:t>
        </w:r>
      </w:hyperlink>
      <w:r w:rsidR="006E71C3">
        <w:rPr>
          <w:sz w:val="28"/>
          <w:szCs w:val="28"/>
        </w:rPr>
        <w:t>.</w:t>
      </w:r>
      <w:r w:rsidR="0006213A">
        <w:rPr>
          <w:sz w:val="28"/>
          <w:szCs w:val="28"/>
        </w:rPr>
        <w:t xml:space="preserve"> </w:t>
      </w:r>
      <w:r w:rsidR="00E83F2A">
        <w:rPr>
          <w:sz w:val="28"/>
          <w:szCs w:val="28"/>
        </w:rPr>
        <w:t xml:space="preserve"> Accessed:(10N</w:t>
      </w:r>
      <w:r w:rsidR="00311C16">
        <w:rPr>
          <w:sz w:val="28"/>
          <w:szCs w:val="28"/>
        </w:rPr>
        <w:t>ovember 2023)</w:t>
      </w:r>
    </w:p>
    <w:p w14:paraId="3ECE558C" w14:textId="5454CDF0" w:rsidR="00647300" w:rsidRDefault="00647300" w:rsidP="00647300">
      <w:pPr>
        <w:rPr>
          <w:sz w:val="28"/>
          <w:szCs w:val="28"/>
        </w:rPr>
      </w:pPr>
      <w:r>
        <w:rPr>
          <w:sz w:val="28"/>
          <w:szCs w:val="28"/>
        </w:rPr>
        <w:t xml:space="preserve">Wang, </w:t>
      </w:r>
      <w:proofErr w:type="gramStart"/>
      <w:r>
        <w:rPr>
          <w:sz w:val="28"/>
          <w:szCs w:val="28"/>
        </w:rPr>
        <w:t>D,.</w:t>
      </w:r>
      <w:proofErr w:type="gramEnd"/>
      <w:r>
        <w:rPr>
          <w:sz w:val="28"/>
          <w:szCs w:val="28"/>
        </w:rPr>
        <w:t xml:space="preserve"> Choi, J.K., &amp; Shin, J. (2020) Long -term </w:t>
      </w:r>
      <w:proofErr w:type="spellStart"/>
      <w:r>
        <w:rPr>
          <w:sz w:val="28"/>
          <w:szCs w:val="28"/>
        </w:rPr>
        <w:t>neighbourhood</w:t>
      </w:r>
      <w:proofErr w:type="spellEnd"/>
      <w:r>
        <w:rPr>
          <w:sz w:val="28"/>
          <w:szCs w:val="28"/>
        </w:rPr>
        <w:t xml:space="preserve"> effects on adolescent outcomes: Mediated through adverse childhood experiences and parenting stress. Journal of Youth and Adolescence,49(10), pp: 2160-2173. Available: at  </w:t>
      </w:r>
      <w:hyperlink r:id="rId21" w:history="1">
        <w:r w:rsidRPr="00AF1BB3">
          <w:rPr>
            <w:rStyle w:val="Hyperlink"/>
            <w:sz w:val="28"/>
            <w:szCs w:val="28"/>
          </w:rPr>
          <w:t>https://doi.org/10.1007/s10964-020-01305-y</w:t>
        </w:r>
      </w:hyperlink>
      <w:r>
        <w:rPr>
          <w:sz w:val="28"/>
          <w:szCs w:val="28"/>
        </w:rPr>
        <w:t xml:space="preserve">  Accessed:( 10 November 2023)</w:t>
      </w:r>
    </w:p>
    <w:p w14:paraId="7D6EA07D" w14:textId="00910717" w:rsidR="006C1365" w:rsidRDefault="006C1365" w:rsidP="00747418">
      <w:pPr>
        <w:rPr>
          <w:sz w:val="28"/>
          <w:szCs w:val="28"/>
        </w:rPr>
      </w:pPr>
    </w:p>
    <w:p w14:paraId="485EA2B2" w14:textId="77777777" w:rsidR="00620E6C" w:rsidRDefault="00620E6C" w:rsidP="00747418">
      <w:pPr>
        <w:rPr>
          <w:sz w:val="28"/>
          <w:szCs w:val="28"/>
        </w:rPr>
      </w:pPr>
    </w:p>
    <w:p w14:paraId="029487CE" w14:textId="77777777" w:rsidR="00A433C0" w:rsidRPr="00F20DF0" w:rsidRDefault="00A433C0" w:rsidP="00747418">
      <w:pPr>
        <w:rPr>
          <w:sz w:val="28"/>
          <w:szCs w:val="28"/>
        </w:rPr>
      </w:pPr>
    </w:p>
    <w:sectPr w:rsidR="00A433C0" w:rsidRPr="00F20DF0">
      <w:footerReference w:type="default" r:id="rId2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099228" w14:textId="77777777" w:rsidR="00345F55" w:rsidRDefault="00345F55">
      <w:pPr>
        <w:spacing w:before="0" w:after="0" w:line="240" w:lineRule="auto"/>
      </w:pPr>
      <w:r>
        <w:separator/>
      </w:r>
    </w:p>
  </w:endnote>
  <w:endnote w:type="continuationSeparator" w:id="0">
    <w:p w14:paraId="25E36A92" w14:textId="77777777" w:rsidR="00345F55" w:rsidRDefault="00345F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33C17"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6BB2D" w14:textId="77777777" w:rsidR="00345F55" w:rsidRDefault="00345F55">
      <w:pPr>
        <w:spacing w:before="0" w:after="0" w:line="240" w:lineRule="auto"/>
      </w:pPr>
      <w:r>
        <w:separator/>
      </w:r>
    </w:p>
  </w:footnote>
  <w:footnote w:type="continuationSeparator" w:id="0">
    <w:p w14:paraId="4A921062" w14:textId="77777777" w:rsidR="00345F55" w:rsidRDefault="00345F5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1"/>
  </w:num>
  <w:num w:numId="8">
    <w:abstractNumId w:val="10"/>
  </w:num>
  <w:num w:numId="9">
    <w:abstractNumId w:val="13"/>
  </w:num>
  <w:num w:numId="10">
    <w:abstractNumId w:val="12"/>
  </w:num>
  <w:num w:numId="11">
    <w:abstractNumId w:val="15"/>
  </w:num>
  <w:num w:numId="12">
    <w:abstractNumId w:val="14"/>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5C"/>
    <w:rsid w:val="000008FB"/>
    <w:rsid w:val="00000D6E"/>
    <w:rsid w:val="00000E56"/>
    <w:rsid w:val="00002C0A"/>
    <w:rsid w:val="0000313A"/>
    <w:rsid w:val="00004202"/>
    <w:rsid w:val="00004FF6"/>
    <w:rsid w:val="00005FDF"/>
    <w:rsid w:val="0000622D"/>
    <w:rsid w:val="00006D65"/>
    <w:rsid w:val="00010C57"/>
    <w:rsid w:val="00010D62"/>
    <w:rsid w:val="00012D71"/>
    <w:rsid w:val="0001337A"/>
    <w:rsid w:val="000137D6"/>
    <w:rsid w:val="00015C7A"/>
    <w:rsid w:val="00015C7C"/>
    <w:rsid w:val="00015CE5"/>
    <w:rsid w:val="00016404"/>
    <w:rsid w:val="00016BB5"/>
    <w:rsid w:val="00017168"/>
    <w:rsid w:val="000173E8"/>
    <w:rsid w:val="00017B35"/>
    <w:rsid w:val="000204DD"/>
    <w:rsid w:val="00020E5A"/>
    <w:rsid w:val="000219F0"/>
    <w:rsid w:val="00021EC4"/>
    <w:rsid w:val="00021FDD"/>
    <w:rsid w:val="00022775"/>
    <w:rsid w:val="00022A6B"/>
    <w:rsid w:val="00023AFE"/>
    <w:rsid w:val="00023DBC"/>
    <w:rsid w:val="00024259"/>
    <w:rsid w:val="00024426"/>
    <w:rsid w:val="00024451"/>
    <w:rsid w:val="000245CA"/>
    <w:rsid w:val="0002774D"/>
    <w:rsid w:val="0002792E"/>
    <w:rsid w:val="0003009C"/>
    <w:rsid w:val="000304AF"/>
    <w:rsid w:val="000304FC"/>
    <w:rsid w:val="0003129A"/>
    <w:rsid w:val="0003240A"/>
    <w:rsid w:val="0003321F"/>
    <w:rsid w:val="000335EC"/>
    <w:rsid w:val="00035771"/>
    <w:rsid w:val="00035BB8"/>
    <w:rsid w:val="000363CC"/>
    <w:rsid w:val="000365BC"/>
    <w:rsid w:val="00036B55"/>
    <w:rsid w:val="0003703C"/>
    <w:rsid w:val="00037121"/>
    <w:rsid w:val="00037351"/>
    <w:rsid w:val="000407F7"/>
    <w:rsid w:val="0004192C"/>
    <w:rsid w:val="00042E30"/>
    <w:rsid w:val="000434BA"/>
    <w:rsid w:val="0004513A"/>
    <w:rsid w:val="000500AF"/>
    <w:rsid w:val="00051714"/>
    <w:rsid w:val="00051D6E"/>
    <w:rsid w:val="00052042"/>
    <w:rsid w:val="0005303A"/>
    <w:rsid w:val="000534E1"/>
    <w:rsid w:val="00053527"/>
    <w:rsid w:val="00053A18"/>
    <w:rsid w:val="00054002"/>
    <w:rsid w:val="000540BE"/>
    <w:rsid w:val="00054BDE"/>
    <w:rsid w:val="0005563B"/>
    <w:rsid w:val="00056DB0"/>
    <w:rsid w:val="000579A0"/>
    <w:rsid w:val="00057F59"/>
    <w:rsid w:val="000610A0"/>
    <w:rsid w:val="0006213A"/>
    <w:rsid w:val="000623E7"/>
    <w:rsid w:val="0006398B"/>
    <w:rsid w:val="00065404"/>
    <w:rsid w:val="00065BF9"/>
    <w:rsid w:val="000661B2"/>
    <w:rsid w:val="00067E3A"/>
    <w:rsid w:val="000705A2"/>
    <w:rsid w:val="00070BFD"/>
    <w:rsid w:val="00071250"/>
    <w:rsid w:val="00072051"/>
    <w:rsid w:val="000720AA"/>
    <w:rsid w:val="00072128"/>
    <w:rsid w:val="00072223"/>
    <w:rsid w:val="00072CAD"/>
    <w:rsid w:val="000732B4"/>
    <w:rsid w:val="000748AA"/>
    <w:rsid w:val="00074A64"/>
    <w:rsid w:val="00074D23"/>
    <w:rsid w:val="00074E62"/>
    <w:rsid w:val="00075B61"/>
    <w:rsid w:val="000813EE"/>
    <w:rsid w:val="00081DFC"/>
    <w:rsid w:val="00081F97"/>
    <w:rsid w:val="00082473"/>
    <w:rsid w:val="00083A2E"/>
    <w:rsid w:val="000842CC"/>
    <w:rsid w:val="000850FC"/>
    <w:rsid w:val="000854F5"/>
    <w:rsid w:val="0008611F"/>
    <w:rsid w:val="00086735"/>
    <w:rsid w:val="000867B9"/>
    <w:rsid w:val="00086E27"/>
    <w:rsid w:val="00087364"/>
    <w:rsid w:val="00087DE5"/>
    <w:rsid w:val="00087E3F"/>
    <w:rsid w:val="00090DC1"/>
    <w:rsid w:val="00092AD4"/>
    <w:rsid w:val="00093271"/>
    <w:rsid w:val="00094FA4"/>
    <w:rsid w:val="00096489"/>
    <w:rsid w:val="00096B00"/>
    <w:rsid w:val="00097A4E"/>
    <w:rsid w:val="00097C86"/>
    <w:rsid w:val="00097F21"/>
    <w:rsid w:val="000A3390"/>
    <w:rsid w:val="000A5269"/>
    <w:rsid w:val="000A651A"/>
    <w:rsid w:val="000A7901"/>
    <w:rsid w:val="000B338D"/>
    <w:rsid w:val="000B3BDA"/>
    <w:rsid w:val="000B4751"/>
    <w:rsid w:val="000B4809"/>
    <w:rsid w:val="000B5D02"/>
    <w:rsid w:val="000B5F62"/>
    <w:rsid w:val="000B63AE"/>
    <w:rsid w:val="000B6414"/>
    <w:rsid w:val="000B6BCE"/>
    <w:rsid w:val="000B7459"/>
    <w:rsid w:val="000B7C87"/>
    <w:rsid w:val="000B7F0E"/>
    <w:rsid w:val="000C0B5B"/>
    <w:rsid w:val="000C0CF0"/>
    <w:rsid w:val="000C18B6"/>
    <w:rsid w:val="000C337B"/>
    <w:rsid w:val="000C34F7"/>
    <w:rsid w:val="000C45E5"/>
    <w:rsid w:val="000C4AB6"/>
    <w:rsid w:val="000C4F16"/>
    <w:rsid w:val="000C5288"/>
    <w:rsid w:val="000C64C5"/>
    <w:rsid w:val="000C64DC"/>
    <w:rsid w:val="000C66E0"/>
    <w:rsid w:val="000C6981"/>
    <w:rsid w:val="000C7603"/>
    <w:rsid w:val="000C7E38"/>
    <w:rsid w:val="000D07B8"/>
    <w:rsid w:val="000D0DE3"/>
    <w:rsid w:val="000D1243"/>
    <w:rsid w:val="000D1F08"/>
    <w:rsid w:val="000D2519"/>
    <w:rsid w:val="000D2599"/>
    <w:rsid w:val="000D3482"/>
    <w:rsid w:val="000D38B7"/>
    <w:rsid w:val="000D3E4B"/>
    <w:rsid w:val="000D4044"/>
    <w:rsid w:val="000D4C7C"/>
    <w:rsid w:val="000D52E9"/>
    <w:rsid w:val="000D6641"/>
    <w:rsid w:val="000D6956"/>
    <w:rsid w:val="000D6DE9"/>
    <w:rsid w:val="000D7E9D"/>
    <w:rsid w:val="000E1657"/>
    <w:rsid w:val="000E1DB0"/>
    <w:rsid w:val="000E2EA1"/>
    <w:rsid w:val="000E3621"/>
    <w:rsid w:val="000E509A"/>
    <w:rsid w:val="000E5913"/>
    <w:rsid w:val="000E6069"/>
    <w:rsid w:val="000E6498"/>
    <w:rsid w:val="000F1AC9"/>
    <w:rsid w:val="000F223B"/>
    <w:rsid w:val="000F31CD"/>
    <w:rsid w:val="000F3419"/>
    <w:rsid w:val="000F3FFB"/>
    <w:rsid w:val="000F41C9"/>
    <w:rsid w:val="000F506B"/>
    <w:rsid w:val="000F5391"/>
    <w:rsid w:val="000F5D69"/>
    <w:rsid w:val="000F6C5F"/>
    <w:rsid w:val="000F6C82"/>
    <w:rsid w:val="00100391"/>
    <w:rsid w:val="001008FA"/>
    <w:rsid w:val="00101521"/>
    <w:rsid w:val="00101B73"/>
    <w:rsid w:val="0010272B"/>
    <w:rsid w:val="001027A7"/>
    <w:rsid w:val="00102EAD"/>
    <w:rsid w:val="00103EE8"/>
    <w:rsid w:val="00104383"/>
    <w:rsid w:val="00105662"/>
    <w:rsid w:val="0010581D"/>
    <w:rsid w:val="00106DED"/>
    <w:rsid w:val="00107461"/>
    <w:rsid w:val="00107EA1"/>
    <w:rsid w:val="00112B0F"/>
    <w:rsid w:val="0011312F"/>
    <w:rsid w:val="00113673"/>
    <w:rsid w:val="001147C8"/>
    <w:rsid w:val="00114B08"/>
    <w:rsid w:val="001153E5"/>
    <w:rsid w:val="00115CA8"/>
    <w:rsid w:val="00115FA5"/>
    <w:rsid w:val="00117D03"/>
    <w:rsid w:val="001214CE"/>
    <w:rsid w:val="0012221A"/>
    <w:rsid w:val="001226FE"/>
    <w:rsid w:val="00124488"/>
    <w:rsid w:val="00124BCE"/>
    <w:rsid w:val="00125070"/>
    <w:rsid w:val="00125234"/>
    <w:rsid w:val="00125DAE"/>
    <w:rsid w:val="00125FD2"/>
    <w:rsid w:val="00126C1A"/>
    <w:rsid w:val="0012717A"/>
    <w:rsid w:val="00127931"/>
    <w:rsid w:val="00130F3E"/>
    <w:rsid w:val="00131321"/>
    <w:rsid w:val="001317F4"/>
    <w:rsid w:val="001327AE"/>
    <w:rsid w:val="0013308C"/>
    <w:rsid w:val="00134613"/>
    <w:rsid w:val="00134A5C"/>
    <w:rsid w:val="001350A0"/>
    <w:rsid w:val="00135C71"/>
    <w:rsid w:val="00136227"/>
    <w:rsid w:val="001364D2"/>
    <w:rsid w:val="00136FC3"/>
    <w:rsid w:val="001377F2"/>
    <w:rsid w:val="00137D50"/>
    <w:rsid w:val="00140381"/>
    <w:rsid w:val="00141AA4"/>
    <w:rsid w:val="00141AD3"/>
    <w:rsid w:val="00142835"/>
    <w:rsid w:val="00142FA4"/>
    <w:rsid w:val="00143FC7"/>
    <w:rsid w:val="0014530D"/>
    <w:rsid w:val="00146501"/>
    <w:rsid w:val="00150E6A"/>
    <w:rsid w:val="00151B55"/>
    <w:rsid w:val="00152DE5"/>
    <w:rsid w:val="0015428B"/>
    <w:rsid w:val="00154683"/>
    <w:rsid w:val="0015574F"/>
    <w:rsid w:val="00156771"/>
    <w:rsid w:val="00157457"/>
    <w:rsid w:val="00157CC5"/>
    <w:rsid w:val="00160913"/>
    <w:rsid w:val="001615DC"/>
    <w:rsid w:val="0016165B"/>
    <w:rsid w:val="00161BB0"/>
    <w:rsid w:val="00161EE6"/>
    <w:rsid w:val="00162138"/>
    <w:rsid w:val="0016237B"/>
    <w:rsid w:val="00162CF6"/>
    <w:rsid w:val="00162EA9"/>
    <w:rsid w:val="001638F6"/>
    <w:rsid w:val="001644D3"/>
    <w:rsid w:val="0016514C"/>
    <w:rsid w:val="00165C45"/>
    <w:rsid w:val="00165CDA"/>
    <w:rsid w:val="001661FC"/>
    <w:rsid w:val="0016689A"/>
    <w:rsid w:val="0016738D"/>
    <w:rsid w:val="001674A1"/>
    <w:rsid w:val="00170914"/>
    <w:rsid w:val="00170950"/>
    <w:rsid w:val="00170BF0"/>
    <w:rsid w:val="00172111"/>
    <w:rsid w:val="001723B3"/>
    <w:rsid w:val="001735CD"/>
    <w:rsid w:val="00173B0F"/>
    <w:rsid w:val="00176997"/>
    <w:rsid w:val="00177B12"/>
    <w:rsid w:val="0018029A"/>
    <w:rsid w:val="00180889"/>
    <w:rsid w:val="00180CC5"/>
    <w:rsid w:val="001823E6"/>
    <w:rsid w:val="00182A4E"/>
    <w:rsid w:val="00183889"/>
    <w:rsid w:val="00184734"/>
    <w:rsid w:val="00184B25"/>
    <w:rsid w:val="001851C5"/>
    <w:rsid w:val="00185FC8"/>
    <w:rsid w:val="0018650A"/>
    <w:rsid w:val="001866A2"/>
    <w:rsid w:val="00186820"/>
    <w:rsid w:val="00186E13"/>
    <w:rsid w:val="00187F78"/>
    <w:rsid w:val="00190F51"/>
    <w:rsid w:val="001917B8"/>
    <w:rsid w:val="00192262"/>
    <w:rsid w:val="00192ECA"/>
    <w:rsid w:val="00193A24"/>
    <w:rsid w:val="00194C72"/>
    <w:rsid w:val="00195644"/>
    <w:rsid w:val="00196722"/>
    <w:rsid w:val="00196809"/>
    <w:rsid w:val="001973EE"/>
    <w:rsid w:val="001976E9"/>
    <w:rsid w:val="0019785C"/>
    <w:rsid w:val="001978F1"/>
    <w:rsid w:val="001A087D"/>
    <w:rsid w:val="001A0EEF"/>
    <w:rsid w:val="001A0FAF"/>
    <w:rsid w:val="001A2000"/>
    <w:rsid w:val="001A3A9E"/>
    <w:rsid w:val="001A3FF4"/>
    <w:rsid w:val="001A4A7E"/>
    <w:rsid w:val="001A4E91"/>
    <w:rsid w:val="001A506C"/>
    <w:rsid w:val="001A5261"/>
    <w:rsid w:val="001A5328"/>
    <w:rsid w:val="001A545F"/>
    <w:rsid w:val="001A62A7"/>
    <w:rsid w:val="001A7D38"/>
    <w:rsid w:val="001B10F7"/>
    <w:rsid w:val="001B17B0"/>
    <w:rsid w:val="001B2004"/>
    <w:rsid w:val="001B299D"/>
    <w:rsid w:val="001B3655"/>
    <w:rsid w:val="001B3B70"/>
    <w:rsid w:val="001B3F81"/>
    <w:rsid w:val="001B416C"/>
    <w:rsid w:val="001B42CD"/>
    <w:rsid w:val="001B5767"/>
    <w:rsid w:val="001C0696"/>
    <w:rsid w:val="001C21C0"/>
    <w:rsid w:val="001C3375"/>
    <w:rsid w:val="001C339B"/>
    <w:rsid w:val="001C34FB"/>
    <w:rsid w:val="001C4D68"/>
    <w:rsid w:val="001C55BD"/>
    <w:rsid w:val="001C5862"/>
    <w:rsid w:val="001C5A4B"/>
    <w:rsid w:val="001C69B5"/>
    <w:rsid w:val="001C6B81"/>
    <w:rsid w:val="001D1740"/>
    <w:rsid w:val="001D19E6"/>
    <w:rsid w:val="001D47EA"/>
    <w:rsid w:val="001D4808"/>
    <w:rsid w:val="001D4EBF"/>
    <w:rsid w:val="001D60E1"/>
    <w:rsid w:val="001D71B7"/>
    <w:rsid w:val="001E045B"/>
    <w:rsid w:val="001E0714"/>
    <w:rsid w:val="001E0C52"/>
    <w:rsid w:val="001E0FF1"/>
    <w:rsid w:val="001E4949"/>
    <w:rsid w:val="001E4E1D"/>
    <w:rsid w:val="001E62B5"/>
    <w:rsid w:val="001E7B15"/>
    <w:rsid w:val="001F00D3"/>
    <w:rsid w:val="001F0C8E"/>
    <w:rsid w:val="001F1243"/>
    <w:rsid w:val="001F14D0"/>
    <w:rsid w:val="001F2762"/>
    <w:rsid w:val="001F3059"/>
    <w:rsid w:val="001F45C9"/>
    <w:rsid w:val="001F5FE0"/>
    <w:rsid w:val="001F734A"/>
    <w:rsid w:val="002007DA"/>
    <w:rsid w:val="00202509"/>
    <w:rsid w:val="00202F64"/>
    <w:rsid w:val="002033A4"/>
    <w:rsid w:val="0020377B"/>
    <w:rsid w:val="002044A7"/>
    <w:rsid w:val="002060A2"/>
    <w:rsid w:val="00206774"/>
    <w:rsid w:val="00206B8B"/>
    <w:rsid w:val="00207486"/>
    <w:rsid w:val="00207DFD"/>
    <w:rsid w:val="00207EC4"/>
    <w:rsid w:val="00207F78"/>
    <w:rsid w:val="00210557"/>
    <w:rsid w:val="00210B4C"/>
    <w:rsid w:val="0021118F"/>
    <w:rsid w:val="00212E6E"/>
    <w:rsid w:val="00212FAB"/>
    <w:rsid w:val="002142D1"/>
    <w:rsid w:val="00214389"/>
    <w:rsid w:val="00214B67"/>
    <w:rsid w:val="002155B9"/>
    <w:rsid w:val="00216947"/>
    <w:rsid w:val="00216E19"/>
    <w:rsid w:val="00220263"/>
    <w:rsid w:val="00220B99"/>
    <w:rsid w:val="00221185"/>
    <w:rsid w:val="0022190D"/>
    <w:rsid w:val="0022208D"/>
    <w:rsid w:val="002222EA"/>
    <w:rsid w:val="002241C5"/>
    <w:rsid w:val="00224541"/>
    <w:rsid w:val="0022470C"/>
    <w:rsid w:val="00225C9C"/>
    <w:rsid w:val="002261EF"/>
    <w:rsid w:val="002263E8"/>
    <w:rsid w:val="002276DE"/>
    <w:rsid w:val="00227F51"/>
    <w:rsid w:val="002306CD"/>
    <w:rsid w:val="00230B0B"/>
    <w:rsid w:val="00231571"/>
    <w:rsid w:val="00232005"/>
    <w:rsid w:val="00232E60"/>
    <w:rsid w:val="00233E8D"/>
    <w:rsid w:val="00234BEF"/>
    <w:rsid w:val="0023540A"/>
    <w:rsid w:val="0023572B"/>
    <w:rsid w:val="00235839"/>
    <w:rsid w:val="00235AF7"/>
    <w:rsid w:val="00235B7D"/>
    <w:rsid w:val="002368BD"/>
    <w:rsid w:val="00237F18"/>
    <w:rsid w:val="002408C1"/>
    <w:rsid w:val="002409C4"/>
    <w:rsid w:val="0024137C"/>
    <w:rsid w:val="00241F43"/>
    <w:rsid w:val="00242FA6"/>
    <w:rsid w:val="002439D3"/>
    <w:rsid w:val="0024529E"/>
    <w:rsid w:val="00247745"/>
    <w:rsid w:val="002505D4"/>
    <w:rsid w:val="00250E03"/>
    <w:rsid w:val="00250EBF"/>
    <w:rsid w:val="00251F05"/>
    <w:rsid w:val="002524C2"/>
    <w:rsid w:val="00252AAF"/>
    <w:rsid w:val="00254C1F"/>
    <w:rsid w:val="0025554E"/>
    <w:rsid w:val="002557A3"/>
    <w:rsid w:val="00256896"/>
    <w:rsid w:val="00256DB5"/>
    <w:rsid w:val="002575C3"/>
    <w:rsid w:val="00257C1E"/>
    <w:rsid w:val="00260757"/>
    <w:rsid w:val="002611AD"/>
    <w:rsid w:val="002618FE"/>
    <w:rsid w:val="002619BE"/>
    <w:rsid w:val="00262925"/>
    <w:rsid w:val="00262C73"/>
    <w:rsid w:val="00263B00"/>
    <w:rsid w:val="0026480E"/>
    <w:rsid w:val="00264EF7"/>
    <w:rsid w:val="002653C4"/>
    <w:rsid w:val="00265D2C"/>
    <w:rsid w:val="002663AC"/>
    <w:rsid w:val="00266471"/>
    <w:rsid w:val="002706D1"/>
    <w:rsid w:val="00270F23"/>
    <w:rsid w:val="00271674"/>
    <w:rsid w:val="00271A74"/>
    <w:rsid w:val="00271A8F"/>
    <w:rsid w:val="00273060"/>
    <w:rsid w:val="00273235"/>
    <w:rsid w:val="00273BF3"/>
    <w:rsid w:val="00275903"/>
    <w:rsid w:val="00275E0F"/>
    <w:rsid w:val="00275E7F"/>
    <w:rsid w:val="002777C8"/>
    <w:rsid w:val="0028074F"/>
    <w:rsid w:val="0028088D"/>
    <w:rsid w:val="00280A23"/>
    <w:rsid w:val="00280F22"/>
    <w:rsid w:val="00281DCB"/>
    <w:rsid w:val="00282AF2"/>
    <w:rsid w:val="00283068"/>
    <w:rsid w:val="00283B4E"/>
    <w:rsid w:val="00283D2A"/>
    <w:rsid w:val="0028499C"/>
    <w:rsid w:val="00285261"/>
    <w:rsid w:val="00285883"/>
    <w:rsid w:val="0028692C"/>
    <w:rsid w:val="00287285"/>
    <w:rsid w:val="002904B0"/>
    <w:rsid w:val="00290637"/>
    <w:rsid w:val="00290FD1"/>
    <w:rsid w:val="00291A24"/>
    <w:rsid w:val="00292279"/>
    <w:rsid w:val="00293470"/>
    <w:rsid w:val="00294800"/>
    <w:rsid w:val="00294945"/>
    <w:rsid w:val="00294C79"/>
    <w:rsid w:val="00295341"/>
    <w:rsid w:val="002961EA"/>
    <w:rsid w:val="0029650E"/>
    <w:rsid w:val="002966D7"/>
    <w:rsid w:val="00296843"/>
    <w:rsid w:val="00296D37"/>
    <w:rsid w:val="002A0503"/>
    <w:rsid w:val="002A05E5"/>
    <w:rsid w:val="002A0F85"/>
    <w:rsid w:val="002A129D"/>
    <w:rsid w:val="002A1FB8"/>
    <w:rsid w:val="002A2812"/>
    <w:rsid w:val="002A3288"/>
    <w:rsid w:val="002A411E"/>
    <w:rsid w:val="002A500D"/>
    <w:rsid w:val="002A53F4"/>
    <w:rsid w:val="002A5A85"/>
    <w:rsid w:val="002A5B60"/>
    <w:rsid w:val="002A69EF"/>
    <w:rsid w:val="002A7CBE"/>
    <w:rsid w:val="002B06FC"/>
    <w:rsid w:val="002B1E2C"/>
    <w:rsid w:val="002B1EB9"/>
    <w:rsid w:val="002B2BE8"/>
    <w:rsid w:val="002B3B95"/>
    <w:rsid w:val="002B56C7"/>
    <w:rsid w:val="002B69B9"/>
    <w:rsid w:val="002B7B26"/>
    <w:rsid w:val="002B7B70"/>
    <w:rsid w:val="002C002B"/>
    <w:rsid w:val="002C0589"/>
    <w:rsid w:val="002C1C6B"/>
    <w:rsid w:val="002C1C72"/>
    <w:rsid w:val="002C1E81"/>
    <w:rsid w:val="002C20D4"/>
    <w:rsid w:val="002C387E"/>
    <w:rsid w:val="002C3A48"/>
    <w:rsid w:val="002C4A37"/>
    <w:rsid w:val="002C5A79"/>
    <w:rsid w:val="002C5E2B"/>
    <w:rsid w:val="002C600F"/>
    <w:rsid w:val="002D0741"/>
    <w:rsid w:val="002D1B7B"/>
    <w:rsid w:val="002D1B96"/>
    <w:rsid w:val="002D1CBE"/>
    <w:rsid w:val="002D20D5"/>
    <w:rsid w:val="002D2A78"/>
    <w:rsid w:val="002D31EE"/>
    <w:rsid w:val="002D3755"/>
    <w:rsid w:val="002D3D2F"/>
    <w:rsid w:val="002D4445"/>
    <w:rsid w:val="002D4608"/>
    <w:rsid w:val="002D558C"/>
    <w:rsid w:val="002D6621"/>
    <w:rsid w:val="002D679B"/>
    <w:rsid w:val="002D6C0A"/>
    <w:rsid w:val="002D7F62"/>
    <w:rsid w:val="002E066B"/>
    <w:rsid w:val="002E1720"/>
    <w:rsid w:val="002E1C9F"/>
    <w:rsid w:val="002E2582"/>
    <w:rsid w:val="002E2856"/>
    <w:rsid w:val="002E2868"/>
    <w:rsid w:val="002E28E0"/>
    <w:rsid w:val="002E3740"/>
    <w:rsid w:val="002E4394"/>
    <w:rsid w:val="002E475E"/>
    <w:rsid w:val="002E6E36"/>
    <w:rsid w:val="002F03C6"/>
    <w:rsid w:val="002F0AA5"/>
    <w:rsid w:val="002F2457"/>
    <w:rsid w:val="002F3354"/>
    <w:rsid w:val="002F3936"/>
    <w:rsid w:val="002F477A"/>
    <w:rsid w:val="002F5D62"/>
    <w:rsid w:val="002F6DD1"/>
    <w:rsid w:val="002F7423"/>
    <w:rsid w:val="00300358"/>
    <w:rsid w:val="003019BA"/>
    <w:rsid w:val="0030223F"/>
    <w:rsid w:val="00302BE4"/>
    <w:rsid w:val="00303AAA"/>
    <w:rsid w:val="003042BF"/>
    <w:rsid w:val="003048DA"/>
    <w:rsid w:val="00304D01"/>
    <w:rsid w:val="0030534C"/>
    <w:rsid w:val="003055FE"/>
    <w:rsid w:val="00305BBF"/>
    <w:rsid w:val="00306070"/>
    <w:rsid w:val="00306530"/>
    <w:rsid w:val="003066F9"/>
    <w:rsid w:val="00307A12"/>
    <w:rsid w:val="00307DCA"/>
    <w:rsid w:val="0031091F"/>
    <w:rsid w:val="003116E9"/>
    <w:rsid w:val="00311C16"/>
    <w:rsid w:val="003136C2"/>
    <w:rsid w:val="00313E0C"/>
    <w:rsid w:val="0031406C"/>
    <w:rsid w:val="00314926"/>
    <w:rsid w:val="003154C8"/>
    <w:rsid w:val="00317B85"/>
    <w:rsid w:val="0032001D"/>
    <w:rsid w:val="00320328"/>
    <w:rsid w:val="003209D6"/>
    <w:rsid w:val="00320A19"/>
    <w:rsid w:val="00321B9F"/>
    <w:rsid w:val="00322074"/>
    <w:rsid w:val="0032319C"/>
    <w:rsid w:val="0032430D"/>
    <w:rsid w:val="003256E0"/>
    <w:rsid w:val="0032639B"/>
    <w:rsid w:val="00326662"/>
    <w:rsid w:val="003273D2"/>
    <w:rsid w:val="0033044A"/>
    <w:rsid w:val="003317F5"/>
    <w:rsid w:val="003320EC"/>
    <w:rsid w:val="00332202"/>
    <w:rsid w:val="003344D3"/>
    <w:rsid w:val="00334A73"/>
    <w:rsid w:val="00335273"/>
    <w:rsid w:val="00335EDF"/>
    <w:rsid w:val="0033799B"/>
    <w:rsid w:val="00337F33"/>
    <w:rsid w:val="0034025B"/>
    <w:rsid w:val="00340E4F"/>
    <w:rsid w:val="003413F8"/>
    <w:rsid w:val="003422FF"/>
    <w:rsid w:val="003433C4"/>
    <w:rsid w:val="00343DDD"/>
    <w:rsid w:val="00344831"/>
    <w:rsid w:val="003453B8"/>
    <w:rsid w:val="00345E0C"/>
    <w:rsid w:val="00345F55"/>
    <w:rsid w:val="003461C9"/>
    <w:rsid w:val="00350DDD"/>
    <w:rsid w:val="00351BA6"/>
    <w:rsid w:val="00352C9E"/>
    <w:rsid w:val="0035312C"/>
    <w:rsid w:val="003531E8"/>
    <w:rsid w:val="003533A2"/>
    <w:rsid w:val="00353651"/>
    <w:rsid w:val="00353D86"/>
    <w:rsid w:val="00354481"/>
    <w:rsid w:val="0035494E"/>
    <w:rsid w:val="00354A20"/>
    <w:rsid w:val="00355435"/>
    <w:rsid w:val="00355E66"/>
    <w:rsid w:val="00357194"/>
    <w:rsid w:val="0036197F"/>
    <w:rsid w:val="003619EF"/>
    <w:rsid w:val="003620F5"/>
    <w:rsid w:val="003627E2"/>
    <w:rsid w:val="003628FA"/>
    <w:rsid w:val="003635F4"/>
    <w:rsid w:val="00364235"/>
    <w:rsid w:val="00364416"/>
    <w:rsid w:val="003650EC"/>
    <w:rsid w:val="003662E9"/>
    <w:rsid w:val="003677EC"/>
    <w:rsid w:val="00370143"/>
    <w:rsid w:val="00370432"/>
    <w:rsid w:val="003721AC"/>
    <w:rsid w:val="00372AC2"/>
    <w:rsid w:val="0037355C"/>
    <w:rsid w:val="00373691"/>
    <w:rsid w:val="003744F0"/>
    <w:rsid w:val="0037455B"/>
    <w:rsid w:val="003745E5"/>
    <w:rsid w:val="003746CC"/>
    <w:rsid w:val="00374B01"/>
    <w:rsid w:val="00374D77"/>
    <w:rsid w:val="00374EB6"/>
    <w:rsid w:val="003751A6"/>
    <w:rsid w:val="00375876"/>
    <w:rsid w:val="00375A5D"/>
    <w:rsid w:val="00375BA2"/>
    <w:rsid w:val="003771E1"/>
    <w:rsid w:val="003804AF"/>
    <w:rsid w:val="00380CD5"/>
    <w:rsid w:val="00380D7A"/>
    <w:rsid w:val="00380DB9"/>
    <w:rsid w:val="003814C4"/>
    <w:rsid w:val="003827E3"/>
    <w:rsid w:val="00382E00"/>
    <w:rsid w:val="00383850"/>
    <w:rsid w:val="00384755"/>
    <w:rsid w:val="00385453"/>
    <w:rsid w:val="0038547E"/>
    <w:rsid w:val="00385A88"/>
    <w:rsid w:val="00385BD0"/>
    <w:rsid w:val="0038671C"/>
    <w:rsid w:val="003876AA"/>
    <w:rsid w:val="00390A73"/>
    <w:rsid w:val="00390C22"/>
    <w:rsid w:val="00391824"/>
    <w:rsid w:val="00393284"/>
    <w:rsid w:val="003936FA"/>
    <w:rsid w:val="00394234"/>
    <w:rsid w:val="00395010"/>
    <w:rsid w:val="0039526F"/>
    <w:rsid w:val="00395760"/>
    <w:rsid w:val="00395B44"/>
    <w:rsid w:val="00395E8F"/>
    <w:rsid w:val="003961DB"/>
    <w:rsid w:val="00397510"/>
    <w:rsid w:val="0039773B"/>
    <w:rsid w:val="003A1C39"/>
    <w:rsid w:val="003A2031"/>
    <w:rsid w:val="003A3267"/>
    <w:rsid w:val="003A3731"/>
    <w:rsid w:val="003A3B0C"/>
    <w:rsid w:val="003A3B96"/>
    <w:rsid w:val="003A436A"/>
    <w:rsid w:val="003A4425"/>
    <w:rsid w:val="003A55D4"/>
    <w:rsid w:val="003A7D49"/>
    <w:rsid w:val="003B07AF"/>
    <w:rsid w:val="003B0BF0"/>
    <w:rsid w:val="003B2628"/>
    <w:rsid w:val="003B2C84"/>
    <w:rsid w:val="003B333C"/>
    <w:rsid w:val="003B36B5"/>
    <w:rsid w:val="003B38B2"/>
    <w:rsid w:val="003B3A53"/>
    <w:rsid w:val="003B5B2E"/>
    <w:rsid w:val="003B5B3B"/>
    <w:rsid w:val="003B7A7D"/>
    <w:rsid w:val="003C1BF0"/>
    <w:rsid w:val="003C21A0"/>
    <w:rsid w:val="003C2F0B"/>
    <w:rsid w:val="003C3A4A"/>
    <w:rsid w:val="003C3B44"/>
    <w:rsid w:val="003C3CAB"/>
    <w:rsid w:val="003C4BBD"/>
    <w:rsid w:val="003C5156"/>
    <w:rsid w:val="003C5D8A"/>
    <w:rsid w:val="003C6143"/>
    <w:rsid w:val="003D0D3B"/>
    <w:rsid w:val="003D1DEB"/>
    <w:rsid w:val="003D25B7"/>
    <w:rsid w:val="003D25FE"/>
    <w:rsid w:val="003D365F"/>
    <w:rsid w:val="003D58A1"/>
    <w:rsid w:val="003D6BAA"/>
    <w:rsid w:val="003D6F16"/>
    <w:rsid w:val="003E030C"/>
    <w:rsid w:val="003E04CD"/>
    <w:rsid w:val="003E1177"/>
    <w:rsid w:val="003E1516"/>
    <w:rsid w:val="003E18BC"/>
    <w:rsid w:val="003E1DC6"/>
    <w:rsid w:val="003E370E"/>
    <w:rsid w:val="003E37F7"/>
    <w:rsid w:val="003E38A2"/>
    <w:rsid w:val="003E4D68"/>
    <w:rsid w:val="003E4FFB"/>
    <w:rsid w:val="003E5D5E"/>
    <w:rsid w:val="003E62C1"/>
    <w:rsid w:val="003F010A"/>
    <w:rsid w:val="003F043A"/>
    <w:rsid w:val="003F15BE"/>
    <w:rsid w:val="003F15C3"/>
    <w:rsid w:val="003F17B3"/>
    <w:rsid w:val="003F1A67"/>
    <w:rsid w:val="003F2708"/>
    <w:rsid w:val="003F2D60"/>
    <w:rsid w:val="003F35ED"/>
    <w:rsid w:val="003F40D1"/>
    <w:rsid w:val="003F4445"/>
    <w:rsid w:val="003F53EE"/>
    <w:rsid w:val="003F5821"/>
    <w:rsid w:val="003F5AE2"/>
    <w:rsid w:val="003F5D4D"/>
    <w:rsid w:val="003F5DD4"/>
    <w:rsid w:val="003F7BCC"/>
    <w:rsid w:val="003F7D50"/>
    <w:rsid w:val="00401C00"/>
    <w:rsid w:val="004026C7"/>
    <w:rsid w:val="00403689"/>
    <w:rsid w:val="004040F2"/>
    <w:rsid w:val="0040427F"/>
    <w:rsid w:val="004046BD"/>
    <w:rsid w:val="00404EA7"/>
    <w:rsid w:val="00405232"/>
    <w:rsid w:val="0040529B"/>
    <w:rsid w:val="00406AE5"/>
    <w:rsid w:val="00407110"/>
    <w:rsid w:val="00410427"/>
    <w:rsid w:val="00411665"/>
    <w:rsid w:val="00411897"/>
    <w:rsid w:val="00412E61"/>
    <w:rsid w:val="00413076"/>
    <w:rsid w:val="00413F64"/>
    <w:rsid w:val="00414611"/>
    <w:rsid w:val="00414D35"/>
    <w:rsid w:val="00414FE0"/>
    <w:rsid w:val="0041501B"/>
    <w:rsid w:val="0041502B"/>
    <w:rsid w:val="00415191"/>
    <w:rsid w:val="0041531A"/>
    <w:rsid w:val="00415737"/>
    <w:rsid w:val="00416A48"/>
    <w:rsid w:val="00416DD2"/>
    <w:rsid w:val="004214E7"/>
    <w:rsid w:val="004216E7"/>
    <w:rsid w:val="00421F9F"/>
    <w:rsid w:val="004221E2"/>
    <w:rsid w:val="00422A33"/>
    <w:rsid w:val="0042411A"/>
    <w:rsid w:val="004242AB"/>
    <w:rsid w:val="0042517F"/>
    <w:rsid w:val="004254DD"/>
    <w:rsid w:val="00425577"/>
    <w:rsid w:val="00425D30"/>
    <w:rsid w:val="00425F06"/>
    <w:rsid w:val="00425F42"/>
    <w:rsid w:val="00425F5E"/>
    <w:rsid w:val="004271C2"/>
    <w:rsid w:val="0042732A"/>
    <w:rsid w:val="00427527"/>
    <w:rsid w:val="004275D9"/>
    <w:rsid w:val="004279A8"/>
    <w:rsid w:val="004309F0"/>
    <w:rsid w:val="00430C86"/>
    <w:rsid w:val="00430D69"/>
    <w:rsid w:val="00431072"/>
    <w:rsid w:val="00431CA9"/>
    <w:rsid w:val="004320E5"/>
    <w:rsid w:val="0043212D"/>
    <w:rsid w:val="00432238"/>
    <w:rsid w:val="00432FA0"/>
    <w:rsid w:val="0043364B"/>
    <w:rsid w:val="0043365E"/>
    <w:rsid w:val="00434328"/>
    <w:rsid w:val="004348C5"/>
    <w:rsid w:val="004351F5"/>
    <w:rsid w:val="00435201"/>
    <w:rsid w:val="00435601"/>
    <w:rsid w:val="00436FC3"/>
    <w:rsid w:val="0044054A"/>
    <w:rsid w:val="00441363"/>
    <w:rsid w:val="00441CF9"/>
    <w:rsid w:val="00441F26"/>
    <w:rsid w:val="00442333"/>
    <w:rsid w:val="004426A4"/>
    <w:rsid w:val="00442EEA"/>
    <w:rsid w:val="0044332E"/>
    <w:rsid w:val="004434F1"/>
    <w:rsid w:val="00443717"/>
    <w:rsid w:val="0044386D"/>
    <w:rsid w:val="00443947"/>
    <w:rsid w:val="004439CA"/>
    <w:rsid w:val="00443FD5"/>
    <w:rsid w:val="00444F80"/>
    <w:rsid w:val="00445122"/>
    <w:rsid w:val="00446B6D"/>
    <w:rsid w:val="004503CD"/>
    <w:rsid w:val="0045044A"/>
    <w:rsid w:val="00450901"/>
    <w:rsid w:val="00450D11"/>
    <w:rsid w:val="00451C3C"/>
    <w:rsid w:val="00453AE3"/>
    <w:rsid w:val="00453E72"/>
    <w:rsid w:val="0045559F"/>
    <w:rsid w:val="004555B1"/>
    <w:rsid w:val="00455EDD"/>
    <w:rsid w:val="0045789E"/>
    <w:rsid w:val="0045794D"/>
    <w:rsid w:val="00457999"/>
    <w:rsid w:val="00457DF0"/>
    <w:rsid w:val="00457F9E"/>
    <w:rsid w:val="00460614"/>
    <w:rsid w:val="00460F42"/>
    <w:rsid w:val="00461A7D"/>
    <w:rsid w:val="004629DE"/>
    <w:rsid w:val="004635D7"/>
    <w:rsid w:val="0046379A"/>
    <w:rsid w:val="00463E78"/>
    <w:rsid w:val="0046438F"/>
    <w:rsid w:val="00464CCA"/>
    <w:rsid w:val="00465DB0"/>
    <w:rsid w:val="00466076"/>
    <w:rsid w:val="004660FA"/>
    <w:rsid w:val="00467338"/>
    <w:rsid w:val="004675FB"/>
    <w:rsid w:val="0047062A"/>
    <w:rsid w:val="004706AE"/>
    <w:rsid w:val="00471161"/>
    <w:rsid w:val="004713C3"/>
    <w:rsid w:val="00471D69"/>
    <w:rsid w:val="004720C5"/>
    <w:rsid w:val="00472DCF"/>
    <w:rsid w:val="0047321C"/>
    <w:rsid w:val="004739B4"/>
    <w:rsid w:val="00474191"/>
    <w:rsid w:val="00474407"/>
    <w:rsid w:val="00476168"/>
    <w:rsid w:val="004779DD"/>
    <w:rsid w:val="00477E7A"/>
    <w:rsid w:val="00480D22"/>
    <w:rsid w:val="00480E64"/>
    <w:rsid w:val="004810D8"/>
    <w:rsid w:val="004819FA"/>
    <w:rsid w:val="00481DF6"/>
    <w:rsid w:val="00481FC3"/>
    <w:rsid w:val="00482361"/>
    <w:rsid w:val="00482871"/>
    <w:rsid w:val="0048337E"/>
    <w:rsid w:val="00484571"/>
    <w:rsid w:val="00484D29"/>
    <w:rsid w:val="004857BE"/>
    <w:rsid w:val="00486058"/>
    <w:rsid w:val="0048665C"/>
    <w:rsid w:val="00487A05"/>
    <w:rsid w:val="00487AE0"/>
    <w:rsid w:val="00490EFF"/>
    <w:rsid w:val="0049182B"/>
    <w:rsid w:val="004941E1"/>
    <w:rsid w:val="00494507"/>
    <w:rsid w:val="00494AA3"/>
    <w:rsid w:val="00495000"/>
    <w:rsid w:val="004952C4"/>
    <w:rsid w:val="00496461"/>
    <w:rsid w:val="00497638"/>
    <w:rsid w:val="004A0E22"/>
    <w:rsid w:val="004A1062"/>
    <w:rsid w:val="004A2D00"/>
    <w:rsid w:val="004A3169"/>
    <w:rsid w:val="004A5900"/>
    <w:rsid w:val="004A5D41"/>
    <w:rsid w:val="004A606F"/>
    <w:rsid w:val="004A6C81"/>
    <w:rsid w:val="004A7287"/>
    <w:rsid w:val="004A7496"/>
    <w:rsid w:val="004B043F"/>
    <w:rsid w:val="004B0539"/>
    <w:rsid w:val="004B07A6"/>
    <w:rsid w:val="004B2BBB"/>
    <w:rsid w:val="004B3B13"/>
    <w:rsid w:val="004B4E2B"/>
    <w:rsid w:val="004B5A40"/>
    <w:rsid w:val="004B6346"/>
    <w:rsid w:val="004B6F05"/>
    <w:rsid w:val="004B7466"/>
    <w:rsid w:val="004B77F7"/>
    <w:rsid w:val="004C0135"/>
    <w:rsid w:val="004C0310"/>
    <w:rsid w:val="004C07D7"/>
    <w:rsid w:val="004C0B4C"/>
    <w:rsid w:val="004C1012"/>
    <w:rsid w:val="004C1233"/>
    <w:rsid w:val="004C2ACF"/>
    <w:rsid w:val="004C4374"/>
    <w:rsid w:val="004C4D77"/>
    <w:rsid w:val="004C4E49"/>
    <w:rsid w:val="004C51C8"/>
    <w:rsid w:val="004C52D7"/>
    <w:rsid w:val="004C55CE"/>
    <w:rsid w:val="004C5DDD"/>
    <w:rsid w:val="004C60B0"/>
    <w:rsid w:val="004D0C94"/>
    <w:rsid w:val="004D191C"/>
    <w:rsid w:val="004D1B94"/>
    <w:rsid w:val="004D1BD0"/>
    <w:rsid w:val="004D2659"/>
    <w:rsid w:val="004D2F86"/>
    <w:rsid w:val="004D3A48"/>
    <w:rsid w:val="004D3E1A"/>
    <w:rsid w:val="004D4C48"/>
    <w:rsid w:val="004D6184"/>
    <w:rsid w:val="004D7C95"/>
    <w:rsid w:val="004E1121"/>
    <w:rsid w:val="004E1475"/>
    <w:rsid w:val="004E3ACF"/>
    <w:rsid w:val="004E4D55"/>
    <w:rsid w:val="004E60D8"/>
    <w:rsid w:val="004E65C1"/>
    <w:rsid w:val="004E6ACD"/>
    <w:rsid w:val="004E6AF2"/>
    <w:rsid w:val="004E6AFB"/>
    <w:rsid w:val="004E6BFB"/>
    <w:rsid w:val="004E7464"/>
    <w:rsid w:val="004E7870"/>
    <w:rsid w:val="004F0531"/>
    <w:rsid w:val="004F1026"/>
    <w:rsid w:val="004F1C72"/>
    <w:rsid w:val="004F3538"/>
    <w:rsid w:val="004F4A96"/>
    <w:rsid w:val="004F4DA1"/>
    <w:rsid w:val="004F54C2"/>
    <w:rsid w:val="004F5BA7"/>
    <w:rsid w:val="004F5F40"/>
    <w:rsid w:val="004F78A3"/>
    <w:rsid w:val="004F7DFE"/>
    <w:rsid w:val="00500057"/>
    <w:rsid w:val="00500F22"/>
    <w:rsid w:val="005011DE"/>
    <w:rsid w:val="00502377"/>
    <w:rsid w:val="00502AB6"/>
    <w:rsid w:val="00502E00"/>
    <w:rsid w:val="005034DD"/>
    <w:rsid w:val="00503878"/>
    <w:rsid w:val="0050533D"/>
    <w:rsid w:val="00506860"/>
    <w:rsid w:val="00506E87"/>
    <w:rsid w:val="00507999"/>
    <w:rsid w:val="0051018F"/>
    <w:rsid w:val="005103AE"/>
    <w:rsid w:val="0051046F"/>
    <w:rsid w:val="005108C7"/>
    <w:rsid w:val="00510C5D"/>
    <w:rsid w:val="00511004"/>
    <w:rsid w:val="00511C0C"/>
    <w:rsid w:val="00511D87"/>
    <w:rsid w:val="0051289C"/>
    <w:rsid w:val="00512F45"/>
    <w:rsid w:val="00513A2F"/>
    <w:rsid w:val="00515AB4"/>
    <w:rsid w:val="00516987"/>
    <w:rsid w:val="00520B5A"/>
    <w:rsid w:val="005223CC"/>
    <w:rsid w:val="00522B70"/>
    <w:rsid w:val="0052311B"/>
    <w:rsid w:val="00524606"/>
    <w:rsid w:val="00524D09"/>
    <w:rsid w:val="00526DD9"/>
    <w:rsid w:val="00530B3F"/>
    <w:rsid w:val="005310E4"/>
    <w:rsid w:val="005329FD"/>
    <w:rsid w:val="005331E4"/>
    <w:rsid w:val="00533C98"/>
    <w:rsid w:val="0053404A"/>
    <w:rsid w:val="0053466E"/>
    <w:rsid w:val="0053562E"/>
    <w:rsid w:val="00537622"/>
    <w:rsid w:val="00540606"/>
    <w:rsid w:val="0054100B"/>
    <w:rsid w:val="00542460"/>
    <w:rsid w:val="005426C0"/>
    <w:rsid w:val="00542F20"/>
    <w:rsid w:val="005440AC"/>
    <w:rsid w:val="0054557F"/>
    <w:rsid w:val="00546177"/>
    <w:rsid w:val="005461B6"/>
    <w:rsid w:val="00546995"/>
    <w:rsid w:val="005471F4"/>
    <w:rsid w:val="00547EB1"/>
    <w:rsid w:val="00550A50"/>
    <w:rsid w:val="00550CFE"/>
    <w:rsid w:val="0055122B"/>
    <w:rsid w:val="00551EC5"/>
    <w:rsid w:val="005523C7"/>
    <w:rsid w:val="00552DB6"/>
    <w:rsid w:val="00553B0B"/>
    <w:rsid w:val="00553F60"/>
    <w:rsid w:val="00555BC4"/>
    <w:rsid w:val="00556AC5"/>
    <w:rsid w:val="00556C5A"/>
    <w:rsid w:val="00556E14"/>
    <w:rsid w:val="00557E54"/>
    <w:rsid w:val="00560B41"/>
    <w:rsid w:val="00561AC9"/>
    <w:rsid w:val="0056213E"/>
    <w:rsid w:val="00562539"/>
    <w:rsid w:val="00563353"/>
    <w:rsid w:val="005638ED"/>
    <w:rsid w:val="00563E01"/>
    <w:rsid w:val="0056410D"/>
    <w:rsid w:val="00564516"/>
    <w:rsid w:val="00564D94"/>
    <w:rsid w:val="00564F93"/>
    <w:rsid w:val="00565E22"/>
    <w:rsid w:val="0057103F"/>
    <w:rsid w:val="0057130B"/>
    <w:rsid w:val="00571AB9"/>
    <w:rsid w:val="00572109"/>
    <w:rsid w:val="00573965"/>
    <w:rsid w:val="00574727"/>
    <w:rsid w:val="005747C8"/>
    <w:rsid w:val="00575262"/>
    <w:rsid w:val="00576A28"/>
    <w:rsid w:val="00577530"/>
    <w:rsid w:val="00580893"/>
    <w:rsid w:val="00582084"/>
    <w:rsid w:val="0058229A"/>
    <w:rsid w:val="005822BD"/>
    <w:rsid w:val="00583B9E"/>
    <w:rsid w:val="005841C2"/>
    <w:rsid w:val="0058499A"/>
    <w:rsid w:val="00585D2E"/>
    <w:rsid w:val="00586BEB"/>
    <w:rsid w:val="00586E19"/>
    <w:rsid w:val="00591B00"/>
    <w:rsid w:val="00591C8C"/>
    <w:rsid w:val="00592985"/>
    <w:rsid w:val="00592C65"/>
    <w:rsid w:val="00594407"/>
    <w:rsid w:val="00596B63"/>
    <w:rsid w:val="00597769"/>
    <w:rsid w:val="005A04A1"/>
    <w:rsid w:val="005A1C5A"/>
    <w:rsid w:val="005A20E2"/>
    <w:rsid w:val="005A21D3"/>
    <w:rsid w:val="005A2742"/>
    <w:rsid w:val="005A5B77"/>
    <w:rsid w:val="005A63BF"/>
    <w:rsid w:val="005A6FD2"/>
    <w:rsid w:val="005A7AF2"/>
    <w:rsid w:val="005A7EB3"/>
    <w:rsid w:val="005B0E63"/>
    <w:rsid w:val="005B1035"/>
    <w:rsid w:val="005B259E"/>
    <w:rsid w:val="005B28DB"/>
    <w:rsid w:val="005B2B7B"/>
    <w:rsid w:val="005B3A78"/>
    <w:rsid w:val="005B3D5B"/>
    <w:rsid w:val="005B3D6A"/>
    <w:rsid w:val="005B3F6B"/>
    <w:rsid w:val="005B48B2"/>
    <w:rsid w:val="005B4927"/>
    <w:rsid w:val="005B4ED9"/>
    <w:rsid w:val="005B507F"/>
    <w:rsid w:val="005B56A8"/>
    <w:rsid w:val="005B57C7"/>
    <w:rsid w:val="005B60C3"/>
    <w:rsid w:val="005B69D6"/>
    <w:rsid w:val="005B77E9"/>
    <w:rsid w:val="005B7C85"/>
    <w:rsid w:val="005C112F"/>
    <w:rsid w:val="005C1586"/>
    <w:rsid w:val="005C1E1B"/>
    <w:rsid w:val="005C2A5C"/>
    <w:rsid w:val="005C2B24"/>
    <w:rsid w:val="005C4222"/>
    <w:rsid w:val="005C46CB"/>
    <w:rsid w:val="005C4A42"/>
    <w:rsid w:val="005C59BB"/>
    <w:rsid w:val="005C6FB4"/>
    <w:rsid w:val="005C7346"/>
    <w:rsid w:val="005C73F0"/>
    <w:rsid w:val="005C764D"/>
    <w:rsid w:val="005D04B2"/>
    <w:rsid w:val="005D1461"/>
    <w:rsid w:val="005D1ACD"/>
    <w:rsid w:val="005D2718"/>
    <w:rsid w:val="005D3515"/>
    <w:rsid w:val="005D4E17"/>
    <w:rsid w:val="005D5177"/>
    <w:rsid w:val="005D5E84"/>
    <w:rsid w:val="005D67E6"/>
    <w:rsid w:val="005D714A"/>
    <w:rsid w:val="005D797B"/>
    <w:rsid w:val="005E02E6"/>
    <w:rsid w:val="005E215D"/>
    <w:rsid w:val="005E22FB"/>
    <w:rsid w:val="005E2C1D"/>
    <w:rsid w:val="005E313B"/>
    <w:rsid w:val="005E393E"/>
    <w:rsid w:val="005E3953"/>
    <w:rsid w:val="005E502F"/>
    <w:rsid w:val="005E5859"/>
    <w:rsid w:val="005E6009"/>
    <w:rsid w:val="005E7662"/>
    <w:rsid w:val="005F05AE"/>
    <w:rsid w:val="005F13D2"/>
    <w:rsid w:val="005F22C4"/>
    <w:rsid w:val="005F22C7"/>
    <w:rsid w:val="005F35B6"/>
    <w:rsid w:val="005F3670"/>
    <w:rsid w:val="005F3C1F"/>
    <w:rsid w:val="005F4A27"/>
    <w:rsid w:val="005F5311"/>
    <w:rsid w:val="005F5472"/>
    <w:rsid w:val="005F63C5"/>
    <w:rsid w:val="005F7556"/>
    <w:rsid w:val="00600FA5"/>
    <w:rsid w:val="0060184E"/>
    <w:rsid w:val="00602DC3"/>
    <w:rsid w:val="00604A3A"/>
    <w:rsid w:val="00605727"/>
    <w:rsid w:val="00605935"/>
    <w:rsid w:val="0060623D"/>
    <w:rsid w:val="006076C3"/>
    <w:rsid w:val="00607E46"/>
    <w:rsid w:val="00607FCD"/>
    <w:rsid w:val="0061223D"/>
    <w:rsid w:val="0061294C"/>
    <w:rsid w:val="00614F45"/>
    <w:rsid w:val="00616520"/>
    <w:rsid w:val="00617F91"/>
    <w:rsid w:val="00620E6C"/>
    <w:rsid w:val="006211E6"/>
    <w:rsid w:val="00621B88"/>
    <w:rsid w:val="00622692"/>
    <w:rsid w:val="00622A8C"/>
    <w:rsid w:val="00623B9E"/>
    <w:rsid w:val="00624311"/>
    <w:rsid w:val="00624EF5"/>
    <w:rsid w:val="00626E7A"/>
    <w:rsid w:val="0062738B"/>
    <w:rsid w:val="006273DD"/>
    <w:rsid w:val="006279D8"/>
    <w:rsid w:val="00630999"/>
    <w:rsid w:val="00631328"/>
    <w:rsid w:val="006314E0"/>
    <w:rsid w:val="006314F2"/>
    <w:rsid w:val="00631841"/>
    <w:rsid w:val="00631C23"/>
    <w:rsid w:val="00634ACE"/>
    <w:rsid w:val="00635662"/>
    <w:rsid w:val="00635CAF"/>
    <w:rsid w:val="006360A3"/>
    <w:rsid w:val="00637C47"/>
    <w:rsid w:val="00637DF0"/>
    <w:rsid w:val="006400CF"/>
    <w:rsid w:val="006407C1"/>
    <w:rsid w:val="00641036"/>
    <w:rsid w:val="0064250C"/>
    <w:rsid w:val="00642710"/>
    <w:rsid w:val="0064381C"/>
    <w:rsid w:val="0064408B"/>
    <w:rsid w:val="006442B1"/>
    <w:rsid w:val="006442BF"/>
    <w:rsid w:val="0064677E"/>
    <w:rsid w:val="00646A8C"/>
    <w:rsid w:val="00646BA7"/>
    <w:rsid w:val="00646CA8"/>
    <w:rsid w:val="00647300"/>
    <w:rsid w:val="006479BF"/>
    <w:rsid w:val="00650819"/>
    <w:rsid w:val="00652337"/>
    <w:rsid w:val="0065324A"/>
    <w:rsid w:val="006552C4"/>
    <w:rsid w:val="00655EE6"/>
    <w:rsid w:val="006569E1"/>
    <w:rsid w:val="006569F3"/>
    <w:rsid w:val="00656A64"/>
    <w:rsid w:val="00656B67"/>
    <w:rsid w:val="0065731E"/>
    <w:rsid w:val="00657CF0"/>
    <w:rsid w:val="00661B6B"/>
    <w:rsid w:val="00662E41"/>
    <w:rsid w:val="0066339D"/>
    <w:rsid w:val="006634DD"/>
    <w:rsid w:val="00664013"/>
    <w:rsid w:val="006648ED"/>
    <w:rsid w:val="00664971"/>
    <w:rsid w:val="00665341"/>
    <w:rsid w:val="00665582"/>
    <w:rsid w:val="00665E4D"/>
    <w:rsid w:val="00666DB8"/>
    <w:rsid w:val="00667713"/>
    <w:rsid w:val="00667CA2"/>
    <w:rsid w:val="00670B61"/>
    <w:rsid w:val="00672097"/>
    <w:rsid w:val="0067298E"/>
    <w:rsid w:val="00674897"/>
    <w:rsid w:val="0067539A"/>
    <w:rsid w:val="006761D7"/>
    <w:rsid w:val="00677915"/>
    <w:rsid w:val="006801AC"/>
    <w:rsid w:val="00680F44"/>
    <w:rsid w:val="006812D6"/>
    <w:rsid w:val="006816DF"/>
    <w:rsid w:val="00682A41"/>
    <w:rsid w:val="00682B27"/>
    <w:rsid w:val="0068324D"/>
    <w:rsid w:val="00683477"/>
    <w:rsid w:val="00683758"/>
    <w:rsid w:val="006838D4"/>
    <w:rsid w:val="00684245"/>
    <w:rsid w:val="006844FB"/>
    <w:rsid w:val="00684F69"/>
    <w:rsid w:val="00686393"/>
    <w:rsid w:val="00690CEA"/>
    <w:rsid w:val="00690EFD"/>
    <w:rsid w:val="00691516"/>
    <w:rsid w:val="006918E2"/>
    <w:rsid w:val="00691D3D"/>
    <w:rsid w:val="00691D59"/>
    <w:rsid w:val="006935E6"/>
    <w:rsid w:val="00693661"/>
    <w:rsid w:val="0069455F"/>
    <w:rsid w:val="00694687"/>
    <w:rsid w:val="0069491E"/>
    <w:rsid w:val="00695668"/>
    <w:rsid w:val="00695799"/>
    <w:rsid w:val="006961DA"/>
    <w:rsid w:val="006971CA"/>
    <w:rsid w:val="006A0231"/>
    <w:rsid w:val="006A03C5"/>
    <w:rsid w:val="006A0702"/>
    <w:rsid w:val="006A12AA"/>
    <w:rsid w:val="006A2906"/>
    <w:rsid w:val="006A37F9"/>
    <w:rsid w:val="006A398A"/>
    <w:rsid w:val="006A45E1"/>
    <w:rsid w:val="006A5E1E"/>
    <w:rsid w:val="006A65B6"/>
    <w:rsid w:val="006A6A99"/>
    <w:rsid w:val="006A6E7F"/>
    <w:rsid w:val="006B0EF5"/>
    <w:rsid w:val="006B0FE0"/>
    <w:rsid w:val="006B186B"/>
    <w:rsid w:val="006B2196"/>
    <w:rsid w:val="006B2763"/>
    <w:rsid w:val="006B29BF"/>
    <w:rsid w:val="006B4401"/>
    <w:rsid w:val="006B4BDD"/>
    <w:rsid w:val="006B5C4A"/>
    <w:rsid w:val="006B7A12"/>
    <w:rsid w:val="006C0794"/>
    <w:rsid w:val="006C1365"/>
    <w:rsid w:val="006C1C88"/>
    <w:rsid w:val="006C2089"/>
    <w:rsid w:val="006C2233"/>
    <w:rsid w:val="006C23A6"/>
    <w:rsid w:val="006C2953"/>
    <w:rsid w:val="006C3667"/>
    <w:rsid w:val="006C4BEE"/>
    <w:rsid w:val="006C515D"/>
    <w:rsid w:val="006C5430"/>
    <w:rsid w:val="006C55F6"/>
    <w:rsid w:val="006C63D7"/>
    <w:rsid w:val="006C6AFE"/>
    <w:rsid w:val="006C73CF"/>
    <w:rsid w:val="006C7D3D"/>
    <w:rsid w:val="006D0367"/>
    <w:rsid w:val="006D1EB3"/>
    <w:rsid w:val="006D3C74"/>
    <w:rsid w:val="006D3E41"/>
    <w:rsid w:val="006D423D"/>
    <w:rsid w:val="006D4E24"/>
    <w:rsid w:val="006D511E"/>
    <w:rsid w:val="006D5ECF"/>
    <w:rsid w:val="006D64CD"/>
    <w:rsid w:val="006E0765"/>
    <w:rsid w:val="006E0E75"/>
    <w:rsid w:val="006E107C"/>
    <w:rsid w:val="006E1FDC"/>
    <w:rsid w:val="006E28DE"/>
    <w:rsid w:val="006E2975"/>
    <w:rsid w:val="006E29A4"/>
    <w:rsid w:val="006E3BD7"/>
    <w:rsid w:val="006E400A"/>
    <w:rsid w:val="006E4191"/>
    <w:rsid w:val="006E4387"/>
    <w:rsid w:val="006E460D"/>
    <w:rsid w:val="006E46D2"/>
    <w:rsid w:val="006E4E2F"/>
    <w:rsid w:val="006E51AE"/>
    <w:rsid w:val="006E5619"/>
    <w:rsid w:val="006E62D4"/>
    <w:rsid w:val="006E65C1"/>
    <w:rsid w:val="006E67D8"/>
    <w:rsid w:val="006E71C3"/>
    <w:rsid w:val="006E7ACA"/>
    <w:rsid w:val="006E7DB7"/>
    <w:rsid w:val="006F085E"/>
    <w:rsid w:val="006F136B"/>
    <w:rsid w:val="006F184D"/>
    <w:rsid w:val="006F21DF"/>
    <w:rsid w:val="006F34D1"/>
    <w:rsid w:val="006F382D"/>
    <w:rsid w:val="006F3BC6"/>
    <w:rsid w:val="006F59D6"/>
    <w:rsid w:val="006F5B1D"/>
    <w:rsid w:val="006F5EB4"/>
    <w:rsid w:val="006F60EB"/>
    <w:rsid w:val="006F648F"/>
    <w:rsid w:val="006F6757"/>
    <w:rsid w:val="006F77B8"/>
    <w:rsid w:val="00700864"/>
    <w:rsid w:val="00700D86"/>
    <w:rsid w:val="007021DE"/>
    <w:rsid w:val="00702F9F"/>
    <w:rsid w:val="00703632"/>
    <w:rsid w:val="007039B6"/>
    <w:rsid w:val="007045C9"/>
    <w:rsid w:val="00704731"/>
    <w:rsid w:val="0070525A"/>
    <w:rsid w:val="00705827"/>
    <w:rsid w:val="00705891"/>
    <w:rsid w:val="007061AB"/>
    <w:rsid w:val="0070629F"/>
    <w:rsid w:val="00706B55"/>
    <w:rsid w:val="00706D27"/>
    <w:rsid w:val="00706EA4"/>
    <w:rsid w:val="00707E6F"/>
    <w:rsid w:val="0071021F"/>
    <w:rsid w:val="00710253"/>
    <w:rsid w:val="00710EC2"/>
    <w:rsid w:val="00711B7F"/>
    <w:rsid w:val="00712240"/>
    <w:rsid w:val="00712ADE"/>
    <w:rsid w:val="00712D2A"/>
    <w:rsid w:val="00712D2C"/>
    <w:rsid w:val="007134EF"/>
    <w:rsid w:val="0071461D"/>
    <w:rsid w:val="00714E16"/>
    <w:rsid w:val="0071540C"/>
    <w:rsid w:val="00716AC3"/>
    <w:rsid w:val="00717C0B"/>
    <w:rsid w:val="007206B1"/>
    <w:rsid w:val="00723786"/>
    <w:rsid w:val="00724F3E"/>
    <w:rsid w:val="007256F5"/>
    <w:rsid w:val="00725DDD"/>
    <w:rsid w:val="007266DB"/>
    <w:rsid w:val="00726FCE"/>
    <w:rsid w:val="007272F7"/>
    <w:rsid w:val="007278B8"/>
    <w:rsid w:val="007279FB"/>
    <w:rsid w:val="00730148"/>
    <w:rsid w:val="00730ADD"/>
    <w:rsid w:val="00730CA4"/>
    <w:rsid w:val="00731B1E"/>
    <w:rsid w:val="007325EA"/>
    <w:rsid w:val="00732607"/>
    <w:rsid w:val="00732E05"/>
    <w:rsid w:val="00732EA4"/>
    <w:rsid w:val="00735E19"/>
    <w:rsid w:val="00735E8C"/>
    <w:rsid w:val="0073638F"/>
    <w:rsid w:val="0073660D"/>
    <w:rsid w:val="00737B65"/>
    <w:rsid w:val="00737F28"/>
    <w:rsid w:val="0074038E"/>
    <w:rsid w:val="00740BC1"/>
    <w:rsid w:val="00740BFF"/>
    <w:rsid w:val="00740C60"/>
    <w:rsid w:val="0074213E"/>
    <w:rsid w:val="00742480"/>
    <w:rsid w:val="007426EF"/>
    <w:rsid w:val="00742D27"/>
    <w:rsid w:val="00742F26"/>
    <w:rsid w:val="00743019"/>
    <w:rsid w:val="00743DAA"/>
    <w:rsid w:val="0074416C"/>
    <w:rsid w:val="00744909"/>
    <w:rsid w:val="007449CC"/>
    <w:rsid w:val="00744DC2"/>
    <w:rsid w:val="00745022"/>
    <w:rsid w:val="007455C2"/>
    <w:rsid w:val="0074560F"/>
    <w:rsid w:val="00745808"/>
    <w:rsid w:val="00746381"/>
    <w:rsid w:val="00746B7C"/>
    <w:rsid w:val="00747418"/>
    <w:rsid w:val="00747B55"/>
    <w:rsid w:val="00751F00"/>
    <w:rsid w:val="0075204D"/>
    <w:rsid w:val="00752F6C"/>
    <w:rsid w:val="007531C7"/>
    <w:rsid w:val="00754B41"/>
    <w:rsid w:val="007564E4"/>
    <w:rsid w:val="00756548"/>
    <w:rsid w:val="00756D7A"/>
    <w:rsid w:val="00756EB2"/>
    <w:rsid w:val="007573EF"/>
    <w:rsid w:val="00757C58"/>
    <w:rsid w:val="00760049"/>
    <w:rsid w:val="007604C3"/>
    <w:rsid w:val="0076083E"/>
    <w:rsid w:val="00760ABF"/>
    <w:rsid w:val="00760AEB"/>
    <w:rsid w:val="007616FF"/>
    <w:rsid w:val="00761B1B"/>
    <w:rsid w:val="00763ED6"/>
    <w:rsid w:val="007641FE"/>
    <w:rsid w:val="00764579"/>
    <w:rsid w:val="0076464D"/>
    <w:rsid w:val="00764A72"/>
    <w:rsid w:val="00764BB8"/>
    <w:rsid w:val="007655B3"/>
    <w:rsid w:val="00765766"/>
    <w:rsid w:val="00767A85"/>
    <w:rsid w:val="00767B30"/>
    <w:rsid w:val="0077086E"/>
    <w:rsid w:val="00770918"/>
    <w:rsid w:val="00770A5F"/>
    <w:rsid w:val="00771B17"/>
    <w:rsid w:val="0077240F"/>
    <w:rsid w:val="007735BE"/>
    <w:rsid w:val="00773A03"/>
    <w:rsid w:val="007750A7"/>
    <w:rsid w:val="0077573E"/>
    <w:rsid w:val="00775A5D"/>
    <w:rsid w:val="007760E9"/>
    <w:rsid w:val="0077659D"/>
    <w:rsid w:val="00776996"/>
    <w:rsid w:val="007770BE"/>
    <w:rsid w:val="007802E2"/>
    <w:rsid w:val="00781A88"/>
    <w:rsid w:val="0078256D"/>
    <w:rsid w:val="00782EA7"/>
    <w:rsid w:val="00782EFD"/>
    <w:rsid w:val="0078367B"/>
    <w:rsid w:val="00783C4F"/>
    <w:rsid w:val="0078632E"/>
    <w:rsid w:val="00787FA7"/>
    <w:rsid w:val="00790CCC"/>
    <w:rsid w:val="00791205"/>
    <w:rsid w:val="00791EEE"/>
    <w:rsid w:val="0079234E"/>
    <w:rsid w:val="0079292E"/>
    <w:rsid w:val="0079351C"/>
    <w:rsid w:val="007938A7"/>
    <w:rsid w:val="007939DC"/>
    <w:rsid w:val="00794E7D"/>
    <w:rsid w:val="00795C19"/>
    <w:rsid w:val="007962C1"/>
    <w:rsid w:val="00796DA2"/>
    <w:rsid w:val="00796E6A"/>
    <w:rsid w:val="007A27CC"/>
    <w:rsid w:val="007A3282"/>
    <w:rsid w:val="007A3568"/>
    <w:rsid w:val="007A47ED"/>
    <w:rsid w:val="007A4F4B"/>
    <w:rsid w:val="007A71C4"/>
    <w:rsid w:val="007A742B"/>
    <w:rsid w:val="007A76CE"/>
    <w:rsid w:val="007A7F70"/>
    <w:rsid w:val="007B1A55"/>
    <w:rsid w:val="007B1C48"/>
    <w:rsid w:val="007B4AE8"/>
    <w:rsid w:val="007B56C8"/>
    <w:rsid w:val="007B5A59"/>
    <w:rsid w:val="007B5B88"/>
    <w:rsid w:val="007B6176"/>
    <w:rsid w:val="007B61D2"/>
    <w:rsid w:val="007B653D"/>
    <w:rsid w:val="007B739C"/>
    <w:rsid w:val="007B7983"/>
    <w:rsid w:val="007C030E"/>
    <w:rsid w:val="007C0383"/>
    <w:rsid w:val="007C07DC"/>
    <w:rsid w:val="007C291B"/>
    <w:rsid w:val="007C2D4B"/>
    <w:rsid w:val="007C2E5E"/>
    <w:rsid w:val="007C3390"/>
    <w:rsid w:val="007C341E"/>
    <w:rsid w:val="007C3A04"/>
    <w:rsid w:val="007C3E82"/>
    <w:rsid w:val="007C5CFC"/>
    <w:rsid w:val="007C66C4"/>
    <w:rsid w:val="007D0020"/>
    <w:rsid w:val="007D041A"/>
    <w:rsid w:val="007D2517"/>
    <w:rsid w:val="007D4966"/>
    <w:rsid w:val="007D4F0D"/>
    <w:rsid w:val="007D575E"/>
    <w:rsid w:val="007D5F49"/>
    <w:rsid w:val="007D686E"/>
    <w:rsid w:val="007D6D63"/>
    <w:rsid w:val="007D7275"/>
    <w:rsid w:val="007D7501"/>
    <w:rsid w:val="007D768A"/>
    <w:rsid w:val="007D7733"/>
    <w:rsid w:val="007D7A52"/>
    <w:rsid w:val="007D7FBF"/>
    <w:rsid w:val="007E0545"/>
    <w:rsid w:val="007E0B59"/>
    <w:rsid w:val="007E1398"/>
    <w:rsid w:val="007E1902"/>
    <w:rsid w:val="007E1EA4"/>
    <w:rsid w:val="007E2964"/>
    <w:rsid w:val="007E2B4B"/>
    <w:rsid w:val="007E3289"/>
    <w:rsid w:val="007E36A3"/>
    <w:rsid w:val="007E371C"/>
    <w:rsid w:val="007E38B5"/>
    <w:rsid w:val="007E3D2E"/>
    <w:rsid w:val="007E444A"/>
    <w:rsid w:val="007E4886"/>
    <w:rsid w:val="007E6BE4"/>
    <w:rsid w:val="007F3024"/>
    <w:rsid w:val="007F3A7B"/>
    <w:rsid w:val="007F3B13"/>
    <w:rsid w:val="007F3BA1"/>
    <w:rsid w:val="007F3F16"/>
    <w:rsid w:val="007F4057"/>
    <w:rsid w:val="007F4C6D"/>
    <w:rsid w:val="007F570F"/>
    <w:rsid w:val="007F66F9"/>
    <w:rsid w:val="007F6C39"/>
    <w:rsid w:val="007F6FDE"/>
    <w:rsid w:val="008005B4"/>
    <w:rsid w:val="00800AF5"/>
    <w:rsid w:val="008018A8"/>
    <w:rsid w:val="00801D3C"/>
    <w:rsid w:val="00801EDC"/>
    <w:rsid w:val="0080460D"/>
    <w:rsid w:val="0080480C"/>
    <w:rsid w:val="00805BD0"/>
    <w:rsid w:val="00807BB6"/>
    <w:rsid w:val="00807CAE"/>
    <w:rsid w:val="00810C6A"/>
    <w:rsid w:val="00810D6D"/>
    <w:rsid w:val="00814FA3"/>
    <w:rsid w:val="00815D22"/>
    <w:rsid w:val="0081642C"/>
    <w:rsid w:val="008169EA"/>
    <w:rsid w:val="0082040D"/>
    <w:rsid w:val="00820C2D"/>
    <w:rsid w:val="00820F69"/>
    <w:rsid w:val="00821CBF"/>
    <w:rsid w:val="00822485"/>
    <w:rsid w:val="00822868"/>
    <w:rsid w:val="008229A3"/>
    <w:rsid w:val="00822F4C"/>
    <w:rsid w:val="008231CA"/>
    <w:rsid w:val="00823726"/>
    <w:rsid w:val="00823EDC"/>
    <w:rsid w:val="00824C7F"/>
    <w:rsid w:val="00824C98"/>
    <w:rsid w:val="00825841"/>
    <w:rsid w:val="00826108"/>
    <w:rsid w:val="00826FE9"/>
    <w:rsid w:val="008276F5"/>
    <w:rsid w:val="008278E3"/>
    <w:rsid w:val="00830F42"/>
    <w:rsid w:val="00832B9E"/>
    <w:rsid w:val="00833533"/>
    <w:rsid w:val="0083394E"/>
    <w:rsid w:val="00835932"/>
    <w:rsid w:val="00835B37"/>
    <w:rsid w:val="00836DD1"/>
    <w:rsid w:val="008370C1"/>
    <w:rsid w:val="008371BC"/>
    <w:rsid w:val="00837E8E"/>
    <w:rsid w:val="00840FA5"/>
    <w:rsid w:val="008416E8"/>
    <w:rsid w:val="008417FA"/>
    <w:rsid w:val="00841C6A"/>
    <w:rsid w:val="008437BE"/>
    <w:rsid w:val="00844483"/>
    <w:rsid w:val="008459EC"/>
    <w:rsid w:val="00846169"/>
    <w:rsid w:val="00846FBD"/>
    <w:rsid w:val="0084750F"/>
    <w:rsid w:val="0085034D"/>
    <w:rsid w:val="0085254A"/>
    <w:rsid w:val="00852A44"/>
    <w:rsid w:val="00853830"/>
    <w:rsid w:val="00854E0A"/>
    <w:rsid w:val="0085595E"/>
    <w:rsid w:val="00855B8D"/>
    <w:rsid w:val="00855F6C"/>
    <w:rsid w:val="0085680F"/>
    <w:rsid w:val="0085695D"/>
    <w:rsid w:val="00856C98"/>
    <w:rsid w:val="00856F2E"/>
    <w:rsid w:val="00857763"/>
    <w:rsid w:val="0086105B"/>
    <w:rsid w:val="00861403"/>
    <w:rsid w:val="0086154C"/>
    <w:rsid w:val="008618E3"/>
    <w:rsid w:val="00861AD3"/>
    <w:rsid w:val="00861DA1"/>
    <w:rsid w:val="0086244F"/>
    <w:rsid w:val="008624DC"/>
    <w:rsid w:val="0086274E"/>
    <w:rsid w:val="00862BD2"/>
    <w:rsid w:val="00862EEC"/>
    <w:rsid w:val="008630CF"/>
    <w:rsid w:val="00864B31"/>
    <w:rsid w:val="00865858"/>
    <w:rsid w:val="00865FA3"/>
    <w:rsid w:val="00866187"/>
    <w:rsid w:val="00866AED"/>
    <w:rsid w:val="0086709B"/>
    <w:rsid w:val="00867235"/>
    <w:rsid w:val="0086724A"/>
    <w:rsid w:val="008675D7"/>
    <w:rsid w:val="008677E1"/>
    <w:rsid w:val="00870771"/>
    <w:rsid w:val="008710D8"/>
    <w:rsid w:val="0087323F"/>
    <w:rsid w:val="00873B3F"/>
    <w:rsid w:val="00873E9F"/>
    <w:rsid w:val="00875C2E"/>
    <w:rsid w:val="00875DBD"/>
    <w:rsid w:val="00875ED6"/>
    <w:rsid w:val="00876072"/>
    <w:rsid w:val="0087647C"/>
    <w:rsid w:val="008766E1"/>
    <w:rsid w:val="00876738"/>
    <w:rsid w:val="00876FB2"/>
    <w:rsid w:val="00877EFF"/>
    <w:rsid w:val="008801AC"/>
    <w:rsid w:val="008802B3"/>
    <w:rsid w:val="00881DB7"/>
    <w:rsid w:val="00883B64"/>
    <w:rsid w:val="00883BF3"/>
    <w:rsid w:val="00884DAB"/>
    <w:rsid w:val="00885DBA"/>
    <w:rsid w:val="00885E10"/>
    <w:rsid w:val="00887467"/>
    <w:rsid w:val="00887734"/>
    <w:rsid w:val="0089033D"/>
    <w:rsid w:val="008925A3"/>
    <w:rsid w:val="0089425E"/>
    <w:rsid w:val="00894410"/>
    <w:rsid w:val="00895E95"/>
    <w:rsid w:val="0089769B"/>
    <w:rsid w:val="0089774E"/>
    <w:rsid w:val="00897D31"/>
    <w:rsid w:val="008A1F13"/>
    <w:rsid w:val="008A2051"/>
    <w:rsid w:val="008A23E1"/>
    <w:rsid w:val="008A2CAF"/>
    <w:rsid w:val="008A4366"/>
    <w:rsid w:val="008A507F"/>
    <w:rsid w:val="008A5855"/>
    <w:rsid w:val="008A5DF3"/>
    <w:rsid w:val="008A6BCE"/>
    <w:rsid w:val="008A6BF6"/>
    <w:rsid w:val="008A7D84"/>
    <w:rsid w:val="008A7EC3"/>
    <w:rsid w:val="008B0D60"/>
    <w:rsid w:val="008B1853"/>
    <w:rsid w:val="008B1D76"/>
    <w:rsid w:val="008B46AE"/>
    <w:rsid w:val="008B5743"/>
    <w:rsid w:val="008B63DB"/>
    <w:rsid w:val="008B6C49"/>
    <w:rsid w:val="008C0D0B"/>
    <w:rsid w:val="008C0E31"/>
    <w:rsid w:val="008C2353"/>
    <w:rsid w:val="008C27A8"/>
    <w:rsid w:val="008C281E"/>
    <w:rsid w:val="008C28F5"/>
    <w:rsid w:val="008C2974"/>
    <w:rsid w:val="008C3BA3"/>
    <w:rsid w:val="008C42E3"/>
    <w:rsid w:val="008C51CA"/>
    <w:rsid w:val="008C561C"/>
    <w:rsid w:val="008C590E"/>
    <w:rsid w:val="008C67AA"/>
    <w:rsid w:val="008C775A"/>
    <w:rsid w:val="008D0656"/>
    <w:rsid w:val="008D0B5A"/>
    <w:rsid w:val="008D1125"/>
    <w:rsid w:val="008D14A4"/>
    <w:rsid w:val="008D1827"/>
    <w:rsid w:val="008D1C45"/>
    <w:rsid w:val="008D1D5B"/>
    <w:rsid w:val="008D34B5"/>
    <w:rsid w:val="008D3B70"/>
    <w:rsid w:val="008D458E"/>
    <w:rsid w:val="008D515A"/>
    <w:rsid w:val="008D5556"/>
    <w:rsid w:val="008D597D"/>
    <w:rsid w:val="008D6431"/>
    <w:rsid w:val="008D75AC"/>
    <w:rsid w:val="008D78B1"/>
    <w:rsid w:val="008E00E8"/>
    <w:rsid w:val="008E1F64"/>
    <w:rsid w:val="008E20DE"/>
    <w:rsid w:val="008E2DD1"/>
    <w:rsid w:val="008E491D"/>
    <w:rsid w:val="008E69CA"/>
    <w:rsid w:val="008E6BBE"/>
    <w:rsid w:val="008E6D8D"/>
    <w:rsid w:val="008E7272"/>
    <w:rsid w:val="008E7D42"/>
    <w:rsid w:val="008F01DD"/>
    <w:rsid w:val="008F0BA2"/>
    <w:rsid w:val="008F0BF5"/>
    <w:rsid w:val="008F24AC"/>
    <w:rsid w:val="008F3006"/>
    <w:rsid w:val="008F376E"/>
    <w:rsid w:val="008F380B"/>
    <w:rsid w:val="008F3A88"/>
    <w:rsid w:val="008F3C23"/>
    <w:rsid w:val="008F4534"/>
    <w:rsid w:val="008F5F38"/>
    <w:rsid w:val="008F6090"/>
    <w:rsid w:val="008F674F"/>
    <w:rsid w:val="008F68D8"/>
    <w:rsid w:val="008F6CAE"/>
    <w:rsid w:val="008F74F2"/>
    <w:rsid w:val="008F7C92"/>
    <w:rsid w:val="00900527"/>
    <w:rsid w:val="00900651"/>
    <w:rsid w:val="00900882"/>
    <w:rsid w:val="0090194B"/>
    <w:rsid w:val="00901E56"/>
    <w:rsid w:val="0090214C"/>
    <w:rsid w:val="00902765"/>
    <w:rsid w:val="009027BB"/>
    <w:rsid w:val="00902BA3"/>
    <w:rsid w:val="0090384F"/>
    <w:rsid w:val="009040CA"/>
    <w:rsid w:val="009046EC"/>
    <w:rsid w:val="00904928"/>
    <w:rsid w:val="00905D76"/>
    <w:rsid w:val="00906E7C"/>
    <w:rsid w:val="00907970"/>
    <w:rsid w:val="00907AD8"/>
    <w:rsid w:val="00907F32"/>
    <w:rsid w:val="00910F07"/>
    <w:rsid w:val="00910F0B"/>
    <w:rsid w:val="009122A0"/>
    <w:rsid w:val="00912678"/>
    <w:rsid w:val="00914174"/>
    <w:rsid w:val="009153F1"/>
    <w:rsid w:val="00917013"/>
    <w:rsid w:val="00917896"/>
    <w:rsid w:val="009202C4"/>
    <w:rsid w:val="009215E0"/>
    <w:rsid w:val="00921783"/>
    <w:rsid w:val="00921AFC"/>
    <w:rsid w:val="00922BC8"/>
    <w:rsid w:val="0092311F"/>
    <w:rsid w:val="00923422"/>
    <w:rsid w:val="00925CC8"/>
    <w:rsid w:val="009261ED"/>
    <w:rsid w:val="00926390"/>
    <w:rsid w:val="00927390"/>
    <w:rsid w:val="00930FC1"/>
    <w:rsid w:val="00931ABA"/>
    <w:rsid w:val="0093251D"/>
    <w:rsid w:val="00932D6D"/>
    <w:rsid w:val="00932E28"/>
    <w:rsid w:val="0093391E"/>
    <w:rsid w:val="00934F1C"/>
    <w:rsid w:val="0093505C"/>
    <w:rsid w:val="009354CB"/>
    <w:rsid w:val="00935AD0"/>
    <w:rsid w:val="00936706"/>
    <w:rsid w:val="0094171C"/>
    <w:rsid w:val="00941C13"/>
    <w:rsid w:val="00941CF0"/>
    <w:rsid w:val="009424F6"/>
    <w:rsid w:val="00942566"/>
    <w:rsid w:val="009430D2"/>
    <w:rsid w:val="0094458F"/>
    <w:rsid w:val="00944968"/>
    <w:rsid w:val="009464CF"/>
    <w:rsid w:val="00946B6A"/>
    <w:rsid w:val="00947A67"/>
    <w:rsid w:val="00947E11"/>
    <w:rsid w:val="00947FB8"/>
    <w:rsid w:val="00950D45"/>
    <w:rsid w:val="009522DA"/>
    <w:rsid w:val="00952916"/>
    <w:rsid w:val="00952C27"/>
    <w:rsid w:val="00952C28"/>
    <w:rsid w:val="00952FD5"/>
    <w:rsid w:val="00953924"/>
    <w:rsid w:val="0095503D"/>
    <w:rsid w:val="009609F7"/>
    <w:rsid w:val="00960B56"/>
    <w:rsid w:val="0096124E"/>
    <w:rsid w:val="0096327D"/>
    <w:rsid w:val="00963296"/>
    <w:rsid w:val="00963755"/>
    <w:rsid w:val="00963F90"/>
    <w:rsid w:val="00964C24"/>
    <w:rsid w:val="00964C3C"/>
    <w:rsid w:val="009660E5"/>
    <w:rsid w:val="009662C2"/>
    <w:rsid w:val="009663F6"/>
    <w:rsid w:val="00966F93"/>
    <w:rsid w:val="00970416"/>
    <w:rsid w:val="00971432"/>
    <w:rsid w:val="00971F47"/>
    <w:rsid w:val="009723C3"/>
    <w:rsid w:val="0097287F"/>
    <w:rsid w:val="009754C0"/>
    <w:rsid w:val="009757FA"/>
    <w:rsid w:val="009763DA"/>
    <w:rsid w:val="009767BB"/>
    <w:rsid w:val="00976CE0"/>
    <w:rsid w:val="0097764C"/>
    <w:rsid w:val="00977C0B"/>
    <w:rsid w:val="00977C5F"/>
    <w:rsid w:val="00980B13"/>
    <w:rsid w:val="00980F9A"/>
    <w:rsid w:val="009812F1"/>
    <w:rsid w:val="00981C56"/>
    <w:rsid w:val="00981CD2"/>
    <w:rsid w:val="00982AAF"/>
    <w:rsid w:val="009836F9"/>
    <w:rsid w:val="00984690"/>
    <w:rsid w:val="00984705"/>
    <w:rsid w:val="00984DAE"/>
    <w:rsid w:val="00984DB8"/>
    <w:rsid w:val="00985FC4"/>
    <w:rsid w:val="00986937"/>
    <w:rsid w:val="0098714B"/>
    <w:rsid w:val="0099053D"/>
    <w:rsid w:val="00991C08"/>
    <w:rsid w:val="00991F5C"/>
    <w:rsid w:val="009939AA"/>
    <w:rsid w:val="009939D5"/>
    <w:rsid w:val="00994BFD"/>
    <w:rsid w:val="00994D18"/>
    <w:rsid w:val="009951F0"/>
    <w:rsid w:val="00995FD2"/>
    <w:rsid w:val="00997152"/>
    <w:rsid w:val="009976DE"/>
    <w:rsid w:val="00997B5B"/>
    <w:rsid w:val="009A0DC8"/>
    <w:rsid w:val="009A1C52"/>
    <w:rsid w:val="009A24E6"/>
    <w:rsid w:val="009A2504"/>
    <w:rsid w:val="009A264E"/>
    <w:rsid w:val="009A2BD2"/>
    <w:rsid w:val="009A42FB"/>
    <w:rsid w:val="009A5BD6"/>
    <w:rsid w:val="009A68AF"/>
    <w:rsid w:val="009A6AA8"/>
    <w:rsid w:val="009A7B5D"/>
    <w:rsid w:val="009B02C8"/>
    <w:rsid w:val="009B15D6"/>
    <w:rsid w:val="009B3610"/>
    <w:rsid w:val="009B6339"/>
    <w:rsid w:val="009B6FC1"/>
    <w:rsid w:val="009B7B10"/>
    <w:rsid w:val="009B7B57"/>
    <w:rsid w:val="009C0818"/>
    <w:rsid w:val="009C0890"/>
    <w:rsid w:val="009C2518"/>
    <w:rsid w:val="009C26AB"/>
    <w:rsid w:val="009C2E94"/>
    <w:rsid w:val="009C37EB"/>
    <w:rsid w:val="009C40E1"/>
    <w:rsid w:val="009C4B0B"/>
    <w:rsid w:val="009C5990"/>
    <w:rsid w:val="009C64E5"/>
    <w:rsid w:val="009C655E"/>
    <w:rsid w:val="009C6A74"/>
    <w:rsid w:val="009C6AB1"/>
    <w:rsid w:val="009C7630"/>
    <w:rsid w:val="009D1711"/>
    <w:rsid w:val="009D1C1A"/>
    <w:rsid w:val="009D2231"/>
    <w:rsid w:val="009D2667"/>
    <w:rsid w:val="009D2B61"/>
    <w:rsid w:val="009D2C23"/>
    <w:rsid w:val="009D2CDD"/>
    <w:rsid w:val="009D33A7"/>
    <w:rsid w:val="009D3CC5"/>
    <w:rsid w:val="009D56C1"/>
    <w:rsid w:val="009D5C29"/>
    <w:rsid w:val="009D5F8F"/>
    <w:rsid w:val="009D790D"/>
    <w:rsid w:val="009E2B36"/>
    <w:rsid w:val="009E338F"/>
    <w:rsid w:val="009E34DD"/>
    <w:rsid w:val="009E4BE6"/>
    <w:rsid w:val="009E54C4"/>
    <w:rsid w:val="009E555A"/>
    <w:rsid w:val="009E5798"/>
    <w:rsid w:val="009E5FE7"/>
    <w:rsid w:val="009E634D"/>
    <w:rsid w:val="009E74B6"/>
    <w:rsid w:val="009F055E"/>
    <w:rsid w:val="009F07CB"/>
    <w:rsid w:val="009F143B"/>
    <w:rsid w:val="009F1C91"/>
    <w:rsid w:val="009F20A3"/>
    <w:rsid w:val="009F2476"/>
    <w:rsid w:val="009F28D6"/>
    <w:rsid w:val="009F2AEF"/>
    <w:rsid w:val="009F3405"/>
    <w:rsid w:val="009F3451"/>
    <w:rsid w:val="009F399E"/>
    <w:rsid w:val="009F4D57"/>
    <w:rsid w:val="009F6440"/>
    <w:rsid w:val="009F682C"/>
    <w:rsid w:val="009F706B"/>
    <w:rsid w:val="00A00025"/>
    <w:rsid w:val="00A01F00"/>
    <w:rsid w:val="00A02746"/>
    <w:rsid w:val="00A0297E"/>
    <w:rsid w:val="00A0346E"/>
    <w:rsid w:val="00A03BA6"/>
    <w:rsid w:val="00A03C71"/>
    <w:rsid w:val="00A051B6"/>
    <w:rsid w:val="00A0567C"/>
    <w:rsid w:val="00A064F2"/>
    <w:rsid w:val="00A1059B"/>
    <w:rsid w:val="00A106B5"/>
    <w:rsid w:val="00A10CB9"/>
    <w:rsid w:val="00A10D27"/>
    <w:rsid w:val="00A11A1E"/>
    <w:rsid w:val="00A11DF7"/>
    <w:rsid w:val="00A122DB"/>
    <w:rsid w:val="00A12C8A"/>
    <w:rsid w:val="00A12D19"/>
    <w:rsid w:val="00A12E16"/>
    <w:rsid w:val="00A13587"/>
    <w:rsid w:val="00A149E0"/>
    <w:rsid w:val="00A154A4"/>
    <w:rsid w:val="00A16B9E"/>
    <w:rsid w:val="00A17005"/>
    <w:rsid w:val="00A171C1"/>
    <w:rsid w:val="00A2278A"/>
    <w:rsid w:val="00A22C4D"/>
    <w:rsid w:val="00A2335D"/>
    <w:rsid w:val="00A23477"/>
    <w:rsid w:val="00A236AC"/>
    <w:rsid w:val="00A24752"/>
    <w:rsid w:val="00A249A9"/>
    <w:rsid w:val="00A24D6F"/>
    <w:rsid w:val="00A254ED"/>
    <w:rsid w:val="00A30091"/>
    <w:rsid w:val="00A3023D"/>
    <w:rsid w:val="00A30478"/>
    <w:rsid w:val="00A314CD"/>
    <w:rsid w:val="00A31944"/>
    <w:rsid w:val="00A321B1"/>
    <w:rsid w:val="00A331EA"/>
    <w:rsid w:val="00A33DDE"/>
    <w:rsid w:val="00A358A3"/>
    <w:rsid w:val="00A35E9A"/>
    <w:rsid w:val="00A361CA"/>
    <w:rsid w:val="00A36D23"/>
    <w:rsid w:val="00A370EA"/>
    <w:rsid w:val="00A37FE6"/>
    <w:rsid w:val="00A4051C"/>
    <w:rsid w:val="00A41BAA"/>
    <w:rsid w:val="00A42E3C"/>
    <w:rsid w:val="00A433C0"/>
    <w:rsid w:val="00A44223"/>
    <w:rsid w:val="00A44F45"/>
    <w:rsid w:val="00A4588B"/>
    <w:rsid w:val="00A4669D"/>
    <w:rsid w:val="00A46BFF"/>
    <w:rsid w:val="00A5100B"/>
    <w:rsid w:val="00A52559"/>
    <w:rsid w:val="00A52975"/>
    <w:rsid w:val="00A54468"/>
    <w:rsid w:val="00A55864"/>
    <w:rsid w:val="00A55E2E"/>
    <w:rsid w:val="00A56F81"/>
    <w:rsid w:val="00A6095A"/>
    <w:rsid w:val="00A62721"/>
    <w:rsid w:val="00A62DB0"/>
    <w:rsid w:val="00A62FAC"/>
    <w:rsid w:val="00A651FB"/>
    <w:rsid w:val="00A66383"/>
    <w:rsid w:val="00A67EA1"/>
    <w:rsid w:val="00A71682"/>
    <w:rsid w:val="00A729D9"/>
    <w:rsid w:val="00A72A62"/>
    <w:rsid w:val="00A73246"/>
    <w:rsid w:val="00A737CF"/>
    <w:rsid w:val="00A744C3"/>
    <w:rsid w:val="00A74FDB"/>
    <w:rsid w:val="00A75073"/>
    <w:rsid w:val="00A76ADD"/>
    <w:rsid w:val="00A76CDB"/>
    <w:rsid w:val="00A778AC"/>
    <w:rsid w:val="00A82688"/>
    <w:rsid w:val="00A82A4B"/>
    <w:rsid w:val="00A82D4B"/>
    <w:rsid w:val="00A84309"/>
    <w:rsid w:val="00A84BED"/>
    <w:rsid w:val="00A851C0"/>
    <w:rsid w:val="00A85AA0"/>
    <w:rsid w:val="00A86855"/>
    <w:rsid w:val="00A87111"/>
    <w:rsid w:val="00A8786E"/>
    <w:rsid w:val="00A87A3C"/>
    <w:rsid w:val="00A87F64"/>
    <w:rsid w:val="00A90353"/>
    <w:rsid w:val="00A905CB"/>
    <w:rsid w:val="00A90BF4"/>
    <w:rsid w:val="00A910C0"/>
    <w:rsid w:val="00A919E1"/>
    <w:rsid w:val="00A93376"/>
    <w:rsid w:val="00A9376A"/>
    <w:rsid w:val="00A94320"/>
    <w:rsid w:val="00A95256"/>
    <w:rsid w:val="00A95E73"/>
    <w:rsid w:val="00A967BB"/>
    <w:rsid w:val="00AA1DBE"/>
    <w:rsid w:val="00AA2921"/>
    <w:rsid w:val="00AA2DEC"/>
    <w:rsid w:val="00AA3B87"/>
    <w:rsid w:val="00AA44D0"/>
    <w:rsid w:val="00AA49B0"/>
    <w:rsid w:val="00AA4A7D"/>
    <w:rsid w:val="00AA519B"/>
    <w:rsid w:val="00AA545C"/>
    <w:rsid w:val="00AA62D2"/>
    <w:rsid w:val="00AA6446"/>
    <w:rsid w:val="00AA6702"/>
    <w:rsid w:val="00AA6B4C"/>
    <w:rsid w:val="00AA71DA"/>
    <w:rsid w:val="00AA71E7"/>
    <w:rsid w:val="00AA7493"/>
    <w:rsid w:val="00AA7B56"/>
    <w:rsid w:val="00AA7E2C"/>
    <w:rsid w:val="00AB04AA"/>
    <w:rsid w:val="00AB0648"/>
    <w:rsid w:val="00AB07A0"/>
    <w:rsid w:val="00AB08BF"/>
    <w:rsid w:val="00AB131E"/>
    <w:rsid w:val="00AB206B"/>
    <w:rsid w:val="00AB2416"/>
    <w:rsid w:val="00AB2499"/>
    <w:rsid w:val="00AB2A80"/>
    <w:rsid w:val="00AB3040"/>
    <w:rsid w:val="00AB45BA"/>
    <w:rsid w:val="00AB4A89"/>
    <w:rsid w:val="00AB5291"/>
    <w:rsid w:val="00AB5CD5"/>
    <w:rsid w:val="00AB5E64"/>
    <w:rsid w:val="00AB6505"/>
    <w:rsid w:val="00AB6A52"/>
    <w:rsid w:val="00AB6C36"/>
    <w:rsid w:val="00AB74B8"/>
    <w:rsid w:val="00AB7A06"/>
    <w:rsid w:val="00AC0626"/>
    <w:rsid w:val="00AC1319"/>
    <w:rsid w:val="00AC2287"/>
    <w:rsid w:val="00AC4E34"/>
    <w:rsid w:val="00AC7334"/>
    <w:rsid w:val="00AD015B"/>
    <w:rsid w:val="00AD0E0E"/>
    <w:rsid w:val="00AD165F"/>
    <w:rsid w:val="00AD1F12"/>
    <w:rsid w:val="00AD22AE"/>
    <w:rsid w:val="00AD2880"/>
    <w:rsid w:val="00AD2974"/>
    <w:rsid w:val="00AD2B79"/>
    <w:rsid w:val="00AD3A5A"/>
    <w:rsid w:val="00AD3D1F"/>
    <w:rsid w:val="00AD5DC3"/>
    <w:rsid w:val="00AD664B"/>
    <w:rsid w:val="00AD698B"/>
    <w:rsid w:val="00AD7177"/>
    <w:rsid w:val="00AD78FF"/>
    <w:rsid w:val="00AE1568"/>
    <w:rsid w:val="00AE15FB"/>
    <w:rsid w:val="00AE1BF9"/>
    <w:rsid w:val="00AE3A11"/>
    <w:rsid w:val="00AE5A7C"/>
    <w:rsid w:val="00AF035F"/>
    <w:rsid w:val="00AF15EF"/>
    <w:rsid w:val="00AF39B2"/>
    <w:rsid w:val="00AF59EE"/>
    <w:rsid w:val="00AF741E"/>
    <w:rsid w:val="00AF75C1"/>
    <w:rsid w:val="00B002F4"/>
    <w:rsid w:val="00B01B9D"/>
    <w:rsid w:val="00B02005"/>
    <w:rsid w:val="00B02E10"/>
    <w:rsid w:val="00B033EB"/>
    <w:rsid w:val="00B034F4"/>
    <w:rsid w:val="00B03A9B"/>
    <w:rsid w:val="00B03CED"/>
    <w:rsid w:val="00B04A39"/>
    <w:rsid w:val="00B050A1"/>
    <w:rsid w:val="00B0569F"/>
    <w:rsid w:val="00B05811"/>
    <w:rsid w:val="00B05D48"/>
    <w:rsid w:val="00B0692A"/>
    <w:rsid w:val="00B069B6"/>
    <w:rsid w:val="00B06C53"/>
    <w:rsid w:val="00B06D21"/>
    <w:rsid w:val="00B07BC3"/>
    <w:rsid w:val="00B07EA3"/>
    <w:rsid w:val="00B10BA1"/>
    <w:rsid w:val="00B11221"/>
    <w:rsid w:val="00B11915"/>
    <w:rsid w:val="00B1243A"/>
    <w:rsid w:val="00B1361E"/>
    <w:rsid w:val="00B13696"/>
    <w:rsid w:val="00B13880"/>
    <w:rsid w:val="00B13CD5"/>
    <w:rsid w:val="00B14F6F"/>
    <w:rsid w:val="00B16555"/>
    <w:rsid w:val="00B16831"/>
    <w:rsid w:val="00B168EC"/>
    <w:rsid w:val="00B17A85"/>
    <w:rsid w:val="00B17B10"/>
    <w:rsid w:val="00B17C5C"/>
    <w:rsid w:val="00B2090B"/>
    <w:rsid w:val="00B20D35"/>
    <w:rsid w:val="00B214AE"/>
    <w:rsid w:val="00B21643"/>
    <w:rsid w:val="00B2242D"/>
    <w:rsid w:val="00B22726"/>
    <w:rsid w:val="00B23295"/>
    <w:rsid w:val="00B2407A"/>
    <w:rsid w:val="00B249C2"/>
    <w:rsid w:val="00B249E0"/>
    <w:rsid w:val="00B24B81"/>
    <w:rsid w:val="00B2606A"/>
    <w:rsid w:val="00B26511"/>
    <w:rsid w:val="00B265ED"/>
    <w:rsid w:val="00B269B1"/>
    <w:rsid w:val="00B27B5D"/>
    <w:rsid w:val="00B30419"/>
    <w:rsid w:val="00B3063B"/>
    <w:rsid w:val="00B307A3"/>
    <w:rsid w:val="00B30EE2"/>
    <w:rsid w:val="00B3133C"/>
    <w:rsid w:val="00B32053"/>
    <w:rsid w:val="00B346DD"/>
    <w:rsid w:val="00B35619"/>
    <w:rsid w:val="00B35C35"/>
    <w:rsid w:val="00B35FE6"/>
    <w:rsid w:val="00B36DFB"/>
    <w:rsid w:val="00B40D56"/>
    <w:rsid w:val="00B4154E"/>
    <w:rsid w:val="00B4195C"/>
    <w:rsid w:val="00B425CD"/>
    <w:rsid w:val="00B439E8"/>
    <w:rsid w:val="00B44939"/>
    <w:rsid w:val="00B45BDF"/>
    <w:rsid w:val="00B45D02"/>
    <w:rsid w:val="00B460F5"/>
    <w:rsid w:val="00B46AB4"/>
    <w:rsid w:val="00B46C2A"/>
    <w:rsid w:val="00B47189"/>
    <w:rsid w:val="00B472FE"/>
    <w:rsid w:val="00B476A9"/>
    <w:rsid w:val="00B47B7A"/>
    <w:rsid w:val="00B501D6"/>
    <w:rsid w:val="00B51890"/>
    <w:rsid w:val="00B51FD2"/>
    <w:rsid w:val="00B520A1"/>
    <w:rsid w:val="00B5268F"/>
    <w:rsid w:val="00B52F1A"/>
    <w:rsid w:val="00B5346F"/>
    <w:rsid w:val="00B53901"/>
    <w:rsid w:val="00B53DC7"/>
    <w:rsid w:val="00B54F7A"/>
    <w:rsid w:val="00B5553D"/>
    <w:rsid w:val="00B555A4"/>
    <w:rsid w:val="00B56190"/>
    <w:rsid w:val="00B5693F"/>
    <w:rsid w:val="00B605DF"/>
    <w:rsid w:val="00B6083C"/>
    <w:rsid w:val="00B6102D"/>
    <w:rsid w:val="00B61088"/>
    <w:rsid w:val="00B62A20"/>
    <w:rsid w:val="00B634FD"/>
    <w:rsid w:val="00B64597"/>
    <w:rsid w:val="00B646B8"/>
    <w:rsid w:val="00B663C7"/>
    <w:rsid w:val="00B667E6"/>
    <w:rsid w:val="00B66D82"/>
    <w:rsid w:val="00B66EBB"/>
    <w:rsid w:val="00B67BFD"/>
    <w:rsid w:val="00B71511"/>
    <w:rsid w:val="00B71F5F"/>
    <w:rsid w:val="00B72272"/>
    <w:rsid w:val="00B72774"/>
    <w:rsid w:val="00B72A5A"/>
    <w:rsid w:val="00B73259"/>
    <w:rsid w:val="00B754EC"/>
    <w:rsid w:val="00B76B4E"/>
    <w:rsid w:val="00B8028F"/>
    <w:rsid w:val="00B809E6"/>
    <w:rsid w:val="00B80AD9"/>
    <w:rsid w:val="00B80D5A"/>
    <w:rsid w:val="00B81026"/>
    <w:rsid w:val="00B8283F"/>
    <w:rsid w:val="00B83DF3"/>
    <w:rsid w:val="00B83E49"/>
    <w:rsid w:val="00B843C2"/>
    <w:rsid w:val="00B86EC0"/>
    <w:rsid w:val="00B91895"/>
    <w:rsid w:val="00B921CB"/>
    <w:rsid w:val="00B9279C"/>
    <w:rsid w:val="00B93792"/>
    <w:rsid w:val="00B93D40"/>
    <w:rsid w:val="00B94917"/>
    <w:rsid w:val="00B94C70"/>
    <w:rsid w:val="00B95A08"/>
    <w:rsid w:val="00B963AD"/>
    <w:rsid w:val="00B96A06"/>
    <w:rsid w:val="00B96E43"/>
    <w:rsid w:val="00B96E52"/>
    <w:rsid w:val="00BA0BA3"/>
    <w:rsid w:val="00BA14A1"/>
    <w:rsid w:val="00BA17E3"/>
    <w:rsid w:val="00BA2F80"/>
    <w:rsid w:val="00BA5BFA"/>
    <w:rsid w:val="00BA6A96"/>
    <w:rsid w:val="00BA7544"/>
    <w:rsid w:val="00BA76C2"/>
    <w:rsid w:val="00BB13C4"/>
    <w:rsid w:val="00BB1944"/>
    <w:rsid w:val="00BB1DAC"/>
    <w:rsid w:val="00BB271E"/>
    <w:rsid w:val="00BB3178"/>
    <w:rsid w:val="00BB4C33"/>
    <w:rsid w:val="00BB5DA7"/>
    <w:rsid w:val="00BB5F23"/>
    <w:rsid w:val="00BC040D"/>
    <w:rsid w:val="00BC0A26"/>
    <w:rsid w:val="00BC10DA"/>
    <w:rsid w:val="00BC16F7"/>
    <w:rsid w:val="00BC173D"/>
    <w:rsid w:val="00BC1DAF"/>
    <w:rsid w:val="00BC348B"/>
    <w:rsid w:val="00BC3EDF"/>
    <w:rsid w:val="00BC3F08"/>
    <w:rsid w:val="00BC3F12"/>
    <w:rsid w:val="00BC4F19"/>
    <w:rsid w:val="00BC5B00"/>
    <w:rsid w:val="00BC62D5"/>
    <w:rsid w:val="00BC6820"/>
    <w:rsid w:val="00BC748C"/>
    <w:rsid w:val="00BC7C95"/>
    <w:rsid w:val="00BD0148"/>
    <w:rsid w:val="00BD0678"/>
    <w:rsid w:val="00BD0FBF"/>
    <w:rsid w:val="00BD1C39"/>
    <w:rsid w:val="00BD21DE"/>
    <w:rsid w:val="00BD27AC"/>
    <w:rsid w:val="00BD3F56"/>
    <w:rsid w:val="00BD5937"/>
    <w:rsid w:val="00BD59E0"/>
    <w:rsid w:val="00BD69B4"/>
    <w:rsid w:val="00BD6ACB"/>
    <w:rsid w:val="00BD6B20"/>
    <w:rsid w:val="00BD7D6A"/>
    <w:rsid w:val="00BE04A2"/>
    <w:rsid w:val="00BE08A2"/>
    <w:rsid w:val="00BE0EC8"/>
    <w:rsid w:val="00BE184A"/>
    <w:rsid w:val="00BE1D75"/>
    <w:rsid w:val="00BE3528"/>
    <w:rsid w:val="00BE36B1"/>
    <w:rsid w:val="00BE4520"/>
    <w:rsid w:val="00BE4B5A"/>
    <w:rsid w:val="00BE5138"/>
    <w:rsid w:val="00BE56DF"/>
    <w:rsid w:val="00BE69EF"/>
    <w:rsid w:val="00BE7D21"/>
    <w:rsid w:val="00BF0AF1"/>
    <w:rsid w:val="00BF0CB9"/>
    <w:rsid w:val="00BF1F35"/>
    <w:rsid w:val="00BF3032"/>
    <w:rsid w:val="00BF343B"/>
    <w:rsid w:val="00BF3CD9"/>
    <w:rsid w:val="00BF3F2A"/>
    <w:rsid w:val="00BF486C"/>
    <w:rsid w:val="00BF55F0"/>
    <w:rsid w:val="00BF5734"/>
    <w:rsid w:val="00BF5E7F"/>
    <w:rsid w:val="00BF5FB5"/>
    <w:rsid w:val="00BF660C"/>
    <w:rsid w:val="00BF666F"/>
    <w:rsid w:val="00BF6C3B"/>
    <w:rsid w:val="00C00662"/>
    <w:rsid w:val="00C01825"/>
    <w:rsid w:val="00C01AFB"/>
    <w:rsid w:val="00C02127"/>
    <w:rsid w:val="00C021A6"/>
    <w:rsid w:val="00C05B2D"/>
    <w:rsid w:val="00C05DA4"/>
    <w:rsid w:val="00C05F87"/>
    <w:rsid w:val="00C061C6"/>
    <w:rsid w:val="00C06EA8"/>
    <w:rsid w:val="00C11131"/>
    <w:rsid w:val="00C111A9"/>
    <w:rsid w:val="00C11B92"/>
    <w:rsid w:val="00C11F44"/>
    <w:rsid w:val="00C124A7"/>
    <w:rsid w:val="00C134BC"/>
    <w:rsid w:val="00C1351D"/>
    <w:rsid w:val="00C13C00"/>
    <w:rsid w:val="00C1559D"/>
    <w:rsid w:val="00C1592E"/>
    <w:rsid w:val="00C16985"/>
    <w:rsid w:val="00C173A6"/>
    <w:rsid w:val="00C205E2"/>
    <w:rsid w:val="00C207C0"/>
    <w:rsid w:val="00C21798"/>
    <w:rsid w:val="00C217A8"/>
    <w:rsid w:val="00C2390E"/>
    <w:rsid w:val="00C24690"/>
    <w:rsid w:val="00C249D7"/>
    <w:rsid w:val="00C26454"/>
    <w:rsid w:val="00C267B2"/>
    <w:rsid w:val="00C26989"/>
    <w:rsid w:val="00C275C8"/>
    <w:rsid w:val="00C30B97"/>
    <w:rsid w:val="00C30C5B"/>
    <w:rsid w:val="00C310B9"/>
    <w:rsid w:val="00C3155D"/>
    <w:rsid w:val="00C32BB8"/>
    <w:rsid w:val="00C33771"/>
    <w:rsid w:val="00C36330"/>
    <w:rsid w:val="00C36989"/>
    <w:rsid w:val="00C36E4A"/>
    <w:rsid w:val="00C37BE7"/>
    <w:rsid w:val="00C37CEF"/>
    <w:rsid w:val="00C41D50"/>
    <w:rsid w:val="00C424DD"/>
    <w:rsid w:val="00C4353D"/>
    <w:rsid w:val="00C437E1"/>
    <w:rsid w:val="00C43C5D"/>
    <w:rsid w:val="00C43ECB"/>
    <w:rsid w:val="00C4421B"/>
    <w:rsid w:val="00C443E3"/>
    <w:rsid w:val="00C44F38"/>
    <w:rsid w:val="00C452C3"/>
    <w:rsid w:val="00C46233"/>
    <w:rsid w:val="00C4646C"/>
    <w:rsid w:val="00C46AD4"/>
    <w:rsid w:val="00C46B42"/>
    <w:rsid w:val="00C47B67"/>
    <w:rsid w:val="00C47F55"/>
    <w:rsid w:val="00C47FAC"/>
    <w:rsid w:val="00C50764"/>
    <w:rsid w:val="00C50776"/>
    <w:rsid w:val="00C507C9"/>
    <w:rsid w:val="00C50F3D"/>
    <w:rsid w:val="00C5149B"/>
    <w:rsid w:val="00C545ED"/>
    <w:rsid w:val="00C54C5F"/>
    <w:rsid w:val="00C54CFD"/>
    <w:rsid w:val="00C55202"/>
    <w:rsid w:val="00C5761E"/>
    <w:rsid w:val="00C6019F"/>
    <w:rsid w:val="00C613CD"/>
    <w:rsid w:val="00C63C93"/>
    <w:rsid w:val="00C6637D"/>
    <w:rsid w:val="00C66694"/>
    <w:rsid w:val="00C670E2"/>
    <w:rsid w:val="00C672AB"/>
    <w:rsid w:val="00C67714"/>
    <w:rsid w:val="00C711DA"/>
    <w:rsid w:val="00C71469"/>
    <w:rsid w:val="00C72193"/>
    <w:rsid w:val="00C72A3F"/>
    <w:rsid w:val="00C730D6"/>
    <w:rsid w:val="00C73D85"/>
    <w:rsid w:val="00C751FA"/>
    <w:rsid w:val="00C76794"/>
    <w:rsid w:val="00C773E9"/>
    <w:rsid w:val="00C80342"/>
    <w:rsid w:val="00C80BD4"/>
    <w:rsid w:val="00C825B0"/>
    <w:rsid w:val="00C8282D"/>
    <w:rsid w:val="00C83086"/>
    <w:rsid w:val="00C8355A"/>
    <w:rsid w:val="00C83B17"/>
    <w:rsid w:val="00C8400B"/>
    <w:rsid w:val="00C854FE"/>
    <w:rsid w:val="00C85C1B"/>
    <w:rsid w:val="00C86D36"/>
    <w:rsid w:val="00C874E1"/>
    <w:rsid w:val="00C87D42"/>
    <w:rsid w:val="00C909E6"/>
    <w:rsid w:val="00C923F5"/>
    <w:rsid w:val="00C928F6"/>
    <w:rsid w:val="00C933FC"/>
    <w:rsid w:val="00C9396F"/>
    <w:rsid w:val="00C958CF"/>
    <w:rsid w:val="00C95D91"/>
    <w:rsid w:val="00C95EC4"/>
    <w:rsid w:val="00C96675"/>
    <w:rsid w:val="00C969B9"/>
    <w:rsid w:val="00C96A24"/>
    <w:rsid w:val="00CA12F7"/>
    <w:rsid w:val="00CA16E2"/>
    <w:rsid w:val="00CA1805"/>
    <w:rsid w:val="00CA1916"/>
    <w:rsid w:val="00CA192D"/>
    <w:rsid w:val="00CA1EF3"/>
    <w:rsid w:val="00CA2F47"/>
    <w:rsid w:val="00CA32DD"/>
    <w:rsid w:val="00CA349B"/>
    <w:rsid w:val="00CA4777"/>
    <w:rsid w:val="00CA7199"/>
    <w:rsid w:val="00CB01E1"/>
    <w:rsid w:val="00CB10AE"/>
    <w:rsid w:val="00CB1FCB"/>
    <w:rsid w:val="00CB2125"/>
    <w:rsid w:val="00CB24C5"/>
    <w:rsid w:val="00CB2674"/>
    <w:rsid w:val="00CB2E44"/>
    <w:rsid w:val="00CB2E88"/>
    <w:rsid w:val="00CB36E6"/>
    <w:rsid w:val="00CB3721"/>
    <w:rsid w:val="00CB3EAF"/>
    <w:rsid w:val="00CB48B3"/>
    <w:rsid w:val="00CB4C01"/>
    <w:rsid w:val="00CB55E4"/>
    <w:rsid w:val="00CB5B9C"/>
    <w:rsid w:val="00CB6628"/>
    <w:rsid w:val="00CB68A4"/>
    <w:rsid w:val="00CC0048"/>
    <w:rsid w:val="00CC03D4"/>
    <w:rsid w:val="00CC1E1A"/>
    <w:rsid w:val="00CC1E6E"/>
    <w:rsid w:val="00CC29C1"/>
    <w:rsid w:val="00CC360A"/>
    <w:rsid w:val="00CC3B0D"/>
    <w:rsid w:val="00CC435B"/>
    <w:rsid w:val="00CC47B5"/>
    <w:rsid w:val="00CC4D89"/>
    <w:rsid w:val="00CC4F32"/>
    <w:rsid w:val="00CC70D0"/>
    <w:rsid w:val="00CD0BE5"/>
    <w:rsid w:val="00CD1020"/>
    <w:rsid w:val="00CD1450"/>
    <w:rsid w:val="00CD20FF"/>
    <w:rsid w:val="00CD2276"/>
    <w:rsid w:val="00CD2BF1"/>
    <w:rsid w:val="00CD4158"/>
    <w:rsid w:val="00CD5B9C"/>
    <w:rsid w:val="00CD7807"/>
    <w:rsid w:val="00CD7889"/>
    <w:rsid w:val="00CE0D07"/>
    <w:rsid w:val="00CE100E"/>
    <w:rsid w:val="00CE1019"/>
    <w:rsid w:val="00CE2BBD"/>
    <w:rsid w:val="00CE3049"/>
    <w:rsid w:val="00CE398C"/>
    <w:rsid w:val="00CE3A0C"/>
    <w:rsid w:val="00CE422D"/>
    <w:rsid w:val="00CE62CB"/>
    <w:rsid w:val="00CE680A"/>
    <w:rsid w:val="00CF0006"/>
    <w:rsid w:val="00CF07E0"/>
    <w:rsid w:val="00CF2890"/>
    <w:rsid w:val="00CF3A42"/>
    <w:rsid w:val="00CF3E33"/>
    <w:rsid w:val="00CF4602"/>
    <w:rsid w:val="00CF5C43"/>
    <w:rsid w:val="00CF5EB2"/>
    <w:rsid w:val="00CF6C22"/>
    <w:rsid w:val="00CF72BD"/>
    <w:rsid w:val="00D0021B"/>
    <w:rsid w:val="00D00A5E"/>
    <w:rsid w:val="00D01A90"/>
    <w:rsid w:val="00D01E49"/>
    <w:rsid w:val="00D02BE8"/>
    <w:rsid w:val="00D03F80"/>
    <w:rsid w:val="00D04344"/>
    <w:rsid w:val="00D047B9"/>
    <w:rsid w:val="00D049E4"/>
    <w:rsid w:val="00D04C04"/>
    <w:rsid w:val="00D0514F"/>
    <w:rsid w:val="00D05D60"/>
    <w:rsid w:val="00D05F70"/>
    <w:rsid w:val="00D07602"/>
    <w:rsid w:val="00D07DC8"/>
    <w:rsid w:val="00D07FF1"/>
    <w:rsid w:val="00D10184"/>
    <w:rsid w:val="00D10713"/>
    <w:rsid w:val="00D11088"/>
    <w:rsid w:val="00D120BF"/>
    <w:rsid w:val="00D129BE"/>
    <w:rsid w:val="00D13BE4"/>
    <w:rsid w:val="00D14058"/>
    <w:rsid w:val="00D1449B"/>
    <w:rsid w:val="00D14755"/>
    <w:rsid w:val="00D14D8B"/>
    <w:rsid w:val="00D16D57"/>
    <w:rsid w:val="00D206F0"/>
    <w:rsid w:val="00D20DA7"/>
    <w:rsid w:val="00D21A53"/>
    <w:rsid w:val="00D238B7"/>
    <w:rsid w:val="00D24B7E"/>
    <w:rsid w:val="00D25858"/>
    <w:rsid w:val="00D26028"/>
    <w:rsid w:val="00D26AF0"/>
    <w:rsid w:val="00D27AA0"/>
    <w:rsid w:val="00D27B97"/>
    <w:rsid w:val="00D27CD2"/>
    <w:rsid w:val="00D30FE6"/>
    <w:rsid w:val="00D3104C"/>
    <w:rsid w:val="00D31560"/>
    <w:rsid w:val="00D31940"/>
    <w:rsid w:val="00D328DF"/>
    <w:rsid w:val="00D332A0"/>
    <w:rsid w:val="00D337A7"/>
    <w:rsid w:val="00D35DFC"/>
    <w:rsid w:val="00D360CC"/>
    <w:rsid w:val="00D3729C"/>
    <w:rsid w:val="00D37A96"/>
    <w:rsid w:val="00D404D1"/>
    <w:rsid w:val="00D40906"/>
    <w:rsid w:val="00D40B6E"/>
    <w:rsid w:val="00D41470"/>
    <w:rsid w:val="00D41E9E"/>
    <w:rsid w:val="00D43778"/>
    <w:rsid w:val="00D44172"/>
    <w:rsid w:val="00D45C63"/>
    <w:rsid w:val="00D469F0"/>
    <w:rsid w:val="00D46F6A"/>
    <w:rsid w:val="00D47024"/>
    <w:rsid w:val="00D50633"/>
    <w:rsid w:val="00D508A7"/>
    <w:rsid w:val="00D510AF"/>
    <w:rsid w:val="00D5129D"/>
    <w:rsid w:val="00D512E2"/>
    <w:rsid w:val="00D52370"/>
    <w:rsid w:val="00D523A0"/>
    <w:rsid w:val="00D52A19"/>
    <w:rsid w:val="00D5413C"/>
    <w:rsid w:val="00D54443"/>
    <w:rsid w:val="00D54725"/>
    <w:rsid w:val="00D54DFB"/>
    <w:rsid w:val="00D55B97"/>
    <w:rsid w:val="00D568D6"/>
    <w:rsid w:val="00D56FA4"/>
    <w:rsid w:val="00D57A2B"/>
    <w:rsid w:val="00D57A76"/>
    <w:rsid w:val="00D57BE4"/>
    <w:rsid w:val="00D57CB1"/>
    <w:rsid w:val="00D6094B"/>
    <w:rsid w:val="00D6212A"/>
    <w:rsid w:val="00D6223A"/>
    <w:rsid w:val="00D63519"/>
    <w:rsid w:val="00D63DB1"/>
    <w:rsid w:val="00D646E4"/>
    <w:rsid w:val="00D64F35"/>
    <w:rsid w:val="00D655E1"/>
    <w:rsid w:val="00D658E7"/>
    <w:rsid w:val="00D664F7"/>
    <w:rsid w:val="00D664FA"/>
    <w:rsid w:val="00D6685B"/>
    <w:rsid w:val="00D66E1B"/>
    <w:rsid w:val="00D702D5"/>
    <w:rsid w:val="00D70E94"/>
    <w:rsid w:val="00D72636"/>
    <w:rsid w:val="00D72D80"/>
    <w:rsid w:val="00D739F8"/>
    <w:rsid w:val="00D73AE7"/>
    <w:rsid w:val="00D73DAD"/>
    <w:rsid w:val="00D74604"/>
    <w:rsid w:val="00D74DA4"/>
    <w:rsid w:val="00D75E22"/>
    <w:rsid w:val="00D77C7F"/>
    <w:rsid w:val="00D77ED6"/>
    <w:rsid w:val="00D802AD"/>
    <w:rsid w:val="00D8063F"/>
    <w:rsid w:val="00D80640"/>
    <w:rsid w:val="00D8167B"/>
    <w:rsid w:val="00D81E20"/>
    <w:rsid w:val="00D82E5C"/>
    <w:rsid w:val="00D832CB"/>
    <w:rsid w:val="00D84640"/>
    <w:rsid w:val="00D84B0E"/>
    <w:rsid w:val="00D85938"/>
    <w:rsid w:val="00D86605"/>
    <w:rsid w:val="00D86923"/>
    <w:rsid w:val="00D87B99"/>
    <w:rsid w:val="00D910D1"/>
    <w:rsid w:val="00D9244B"/>
    <w:rsid w:val="00D925BD"/>
    <w:rsid w:val="00D9266A"/>
    <w:rsid w:val="00D92758"/>
    <w:rsid w:val="00D928D6"/>
    <w:rsid w:val="00D94E85"/>
    <w:rsid w:val="00D95894"/>
    <w:rsid w:val="00D97085"/>
    <w:rsid w:val="00D97A88"/>
    <w:rsid w:val="00D97F89"/>
    <w:rsid w:val="00DA04B8"/>
    <w:rsid w:val="00DA093F"/>
    <w:rsid w:val="00DA2622"/>
    <w:rsid w:val="00DA2625"/>
    <w:rsid w:val="00DA2767"/>
    <w:rsid w:val="00DA3270"/>
    <w:rsid w:val="00DA3A69"/>
    <w:rsid w:val="00DA4266"/>
    <w:rsid w:val="00DA51AD"/>
    <w:rsid w:val="00DA691B"/>
    <w:rsid w:val="00DA751E"/>
    <w:rsid w:val="00DA7589"/>
    <w:rsid w:val="00DB1E76"/>
    <w:rsid w:val="00DB24BA"/>
    <w:rsid w:val="00DB74BD"/>
    <w:rsid w:val="00DC06EE"/>
    <w:rsid w:val="00DC07A3"/>
    <w:rsid w:val="00DC10DF"/>
    <w:rsid w:val="00DC1855"/>
    <w:rsid w:val="00DC24F3"/>
    <w:rsid w:val="00DC298B"/>
    <w:rsid w:val="00DC323A"/>
    <w:rsid w:val="00DC4486"/>
    <w:rsid w:val="00DC4D0E"/>
    <w:rsid w:val="00DC4EF6"/>
    <w:rsid w:val="00DC571F"/>
    <w:rsid w:val="00DC5CE0"/>
    <w:rsid w:val="00DC5E68"/>
    <w:rsid w:val="00DC6A7E"/>
    <w:rsid w:val="00DC6EA7"/>
    <w:rsid w:val="00DC715C"/>
    <w:rsid w:val="00DC7B0E"/>
    <w:rsid w:val="00DC7EEE"/>
    <w:rsid w:val="00DD09B9"/>
    <w:rsid w:val="00DD0FE4"/>
    <w:rsid w:val="00DD205E"/>
    <w:rsid w:val="00DD36DE"/>
    <w:rsid w:val="00DD3B06"/>
    <w:rsid w:val="00DD4D98"/>
    <w:rsid w:val="00DD5A2A"/>
    <w:rsid w:val="00DD5C55"/>
    <w:rsid w:val="00DD6069"/>
    <w:rsid w:val="00DD6CA6"/>
    <w:rsid w:val="00DD776A"/>
    <w:rsid w:val="00DE0207"/>
    <w:rsid w:val="00DE17AB"/>
    <w:rsid w:val="00DE1851"/>
    <w:rsid w:val="00DE2D81"/>
    <w:rsid w:val="00DE2FB2"/>
    <w:rsid w:val="00DE3055"/>
    <w:rsid w:val="00DE3561"/>
    <w:rsid w:val="00DE3FE5"/>
    <w:rsid w:val="00DE44A5"/>
    <w:rsid w:val="00DE4924"/>
    <w:rsid w:val="00DE6D6A"/>
    <w:rsid w:val="00DE6E0E"/>
    <w:rsid w:val="00DE7549"/>
    <w:rsid w:val="00DE7BF3"/>
    <w:rsid w:val="00DF0BE8"/>
    <w:rsid w:val="00DF1155"/>
    <w:rsid w:val="00DF23C9"/>
    <w:rsid w:val="00DF4414"/>
    <w:rsid w:val="00DF4C28"/>
    <w:rsid w:val="00DF52F3"/>
    <w:rsid w:val="00DF5376"/>
    <w:rsid w:val="00DF590A"/>
    <w:rsid w:val="00DF5DCD"/>
    <w:rsid w:val="00DF7649"/>
    <w:rsid w:val="00E00467"/>
    <w:rsid w:val="00E00B81"/>
    <w:rsid w:val="00E01025"/>
    <w:rsid w:val="00E018E6"/>
    <w:rsid w:val="00E0255D"/>
    <w:rsid w:val="00E02577"/>
    <w:rsid w:val="00E025C0"/>
    <w:rsid w:val="00E027B5"/>
    <w:rsid w:val="00E028F5"/>
    <w:rsid w:val="00E03E39"/>
    <w:rsid w:val="00E0534B"/>
    <w:rsid w:val="00E0574A"/>
    <w:rsid w:val="00E05F97"/>
    <w:rsid w:val="00E06036"/>
    <w:rsid w:val="00E070DD"/>
    <w:rsid w:val="00E074BD"/>
    <w:rsid w:val="00E108BA"/>
    <w:rsid w:val="00E111FE"/>
    <w:rsid w:val="00E1199E"/>
    <w:rsid w:val="00E11B8A"/>
    <w:rsid w:val="00E12845"/>
    <w:rsid w:val="00E136E2"/>
    <w:rsid w:val="00E13771"/>
    <w:rsid w:val="00E13B52"/>
    <w:rsid w:val="00E13FC3"/>
    <w:rsid w:val="00E1466B"/>
    <w:rsid w:val="00E1491D"/>
    <w:rsid w:val="00E14E76"/>
    <w:rsid w:val="00E15A71"/>
    <w:rsid w:val="00E1643E"/>
    <w:rsid w:val="00E166E2"/>
    <w:rsid w:val="00E17347"/>
    <w:rsid w:val="00E175DD"/>
    <w:rsid w:val="00E17B8C"/>
    <w:rsid w:val="00E17CCB"/>
    <w:rsid w:val="00E17F5E"/>
    <w:rsid w:val="00E2122A"/>
    <w:rsid w:val="00E22012"/>
    <w:rsid w:val="00E22C75"/>
    <w:rsid w:val="00E22E87"/>
    <w:rsid w:val="00E2397D"/>
    <w:rsid w:val="00E23ED1"/>
    <w:rsid w:val="00E24135"/>
    <w:rsid w:val="00E24AB3"/>
    <w:rsid w:val="00E25001"/>
    <w:rsid w:val="00E256AD"/>
    <w:rsid w:val="00E2662F"/>
    <w:rsid w:val="00E26CB0"/>
    <w:rsid w:val="00E26CD5"/>
    <w:rsid w:val="00E31A8F"/>
    <w:rsid w:val="00E32EE5"/>
    <w:rsid w:val="00E33A01"/>
    <w:rsid w:val="00E33E4A"/>
    <w:rsid w:val="00E3420A"/>
    <w:rsid w:val="00E347A3"/>
    <w:rsid w:val="00E40CDC"/>
    <w:rsid w:val="00E422A6"/>
    <w:rsid w:val="00E4272B"/>
    <w:rsid w:val="00E42AC5"/>
    <w:rsid w:val="00E431E6"/>
    <w:rsid w:val="00E43F97"/>
    <w:rsid w:val="00E44602"/>
    <w:rsid w:val="00E44FF7"/>
    <w:rsid w:val="00E4661C"/>
    <w:rsid w:val="00E46E1E"/>
    <w:rsid w:val="00E50E23"/>
    <w:rsid w:val="00E52143"/>
    <w:rsid w:val="00E52D54"/>
    <w:rsid w:val="00E536B2"/>
    <w:rsid w:val="00E539B9"/>
    <w:rsid w:val="00E54162"/>
    <w:rsid w:val="00E54C67"/>
    <w:rsid w:val="00E55035"/>
    <w:rsid w:val="00E55A76"/>
    <w:rsid w:val="00E569EB"/>
    <w:rsid w:val="00E6059B"/>
    <w:rsid w:val="00E606A5"/>
    <w:rsid w:val="00E60A32"/>
    <w:rsid w:val="00E60F26"/>
    <w:rsid w:val="00E61621"/>
    <w:rsid w:val="00E62338"/>
    <w:rsid w:val="00E623EF"/>
    <w:rsid w:val="00E625A6"/>
    <w:rsid w:val="00E629E9"/>
    <w:rsid w:val="00E64F07"/>
    <w:rsid w:val="00E663E5"/>
    <w:rsid w:val="00E66FA0"/>
    <w:rsid w:val="00E6784E"/>
    <w:rsid w:val="00E705B6"/>
    <w:rsid w:val="00E71656"/>
    <w:rsid w:val="00E7271B"/>
    <w:rsid w:val="00E738AD"/>
    <w:rsid w:val="00E73B20"/>
    <w:rsid w:val="00E75063"/>
    <w:rsid w:val="00E7535F"/>
    <w:rsid w:val="00E75AA8"/>
    <w:rsid w:val="00E773E4"/>
    <w:rsid w:val="00E80F47"/>
    <w:rsid w:val="00E81BAE"/>
    <w:rsid w:val="00E8331F"/>
    <w:rsid w:val="00E83366"/>
    <w:rsid w:val="00E83F2A"/>
    <w:rsid w:val="00E84CB2"/>
    <w:rsid w:val="00E85141"/>
    <w:rsid w:val="00E85A6C"/>
    <w:rsid w:val="00E85CC7"/>
    <w:rsid w:val="00E86EA3"/>
    <w:rsid w:val="00E92933"/>
    <w:rsid w:val="00E93265"/>
    <w:rsid w:val="00E9368D"/>
    <w:rsid w:val="00E94790"/>
    <w:rsid w:val="00E948BC"/>
    <w:rsid w:val="00E94D13"/>
    <w:rsid w:val="00E950FB"/>
    <w:rsid w:val="00E95658"/>
    <w:rsid w:val="00E96946"/>
    <w:rsid w:val="00E979C3"/>
    <w:rsid w:val="00EA0D80"/>
    <w:rsid w:val="00EA1918"/>
    <w:rsid w:val="00EA1BEC"/>
    <w:rsid w:val="00EA2B4D"/>
    <w:rsid w:val="00EA3A41"/>
    <w:rsid w:val="00EA3E26"/>
    <w:rsid w:val="00EA45C2"/>
    <w:rsid w:val="00EA5171"/>
    <w:rsid w:val="00EA7790"/>
    <w:rsid w:val="00EB1C26"/>
    <w:rsid w:val="00EB2C03"/>
    <w:rsid w:val="00EB2CE4"/>
    <w:rsid w:val="00EB2E9B"/>
    <w:rsid w:val="00EB35CD"/>
    <w:rsid w:val="00EB42D6"/>
    <w:rsid w:val="00EB4B3A"/>
    <w:rsid w:val="00EC09FA"/>
    <w:rsid w:val="00EC0E43"/>
    <w:rsid w:val="00EC1300"/>
    <w:rsid w:val="00EC3928"/>
    <w:rsid w:val="00EC412C"/>
    <w:rsid w:val="00EC4720"/>
    <w:rsid w:val="00EC4CF6"/>
    <w:rsid w:val="00EC5331"/>
    <w:rsid w:val="00EC6D54"/>
    <w:rsid w:val="00EC7A05"/>
    <w:rsid w:val="00EC7C16"/>
    <w:rsid w:val="00ED15E9"/>
    <w:rsid w:val="00ED1E48"/>
    <w:rsid w:val="00ED38B2"/>
    <w:rsid w:val="00ED3FCA"/>
    <w:rsid w:val="00ED4AB7"/>
    <w:rsid w:val="00ED5499"/>
    <w:rsid w:val="00ED5EE6"/>
    <w:rsid w:val="00ED704C"/>
    <w:rsid w:val="00ED7A20"/>
    <w:rsid w:val="00EE10BD"/>
    <w:rsid w:val="00EE117E"/>
    <w:rsid w:val="00EE15E5"/>
    <w:rsid w:val="00EE1B24"/>
    <w:rsid w:val="00EE20F2"/>
    <w:rsid w:val="00EE2151"/>
    <w:rsid w:val="00EE4800"/>
    <w:rsid w:val="00EE57C2"/>
    <w:rsid w:val="00EE5B66"/>
    <w:rsid w:val="00EE5DF3"/>
    <w:rsid w:val="00EE5F62"/>
    <w:rsid w:val="00EE631D"/>
    <w:rsid w:val="00EE781B"/>
    <w:rsid w:val="00EF1567"/>
    <w:rsid w:val="00EF17CB"/>
    <w:rsid w:val="00EF18FE"/>
    <w:rsid w:val="00EF1E3A"/>
    <w:rsid w:val="00EF27DA"/>
    <w:rsid w:val="00EF2A2B"/>
    <w:rsid w:val="00EF2CCC"/>
    <w:rsid w:val="00EF4135"/>
    <w:rsid w:val="00EF428D"/>
    <w:rsid w:val="00EF42DB"/>
    <w:rsid w:val="00EF4728"/>
    <w:rsid w:val="00EF5F94"/>
    <w:rsid w:val="00EF626C"/>
    <w:rsid w:val="00EF64D2"/>
    <w:rsid w:val="00EF6791"/>
    <w:rsid w:val="00EF683B"/>
    <w:rsid w:val="00EF73CB"/>
    <w:rsid w:val="00EF7635"/>
    <w:rsid w:val="00EF79B3"/>
    <w:rsid w:val="00F004AB"/>
    <w:rsid w:val="00F009CF"/>
    <w:rsid w:val="00F00C85"/>
    <w:rsid w:val="00F010F3"/>
    <w:rsid w:val="00F026F4"/>
    <w:rsid w:val="00F02B63"/>
    <w:rsid w:val="00F03CA9"/>
    <w:rsid w:val="00F04665"/>
    <w:rsid w:val="00F05EEE"/>
    <w:rsid w:val="00F05FEE"/>
    <w:rsid w:val="00F06C64"/>
    <w:rsid w:val="00F123A8"/>
    <w:rsid w:val="00F125E6"/>
    <w:rsid w:val="00F146FC"/>
    <w:rsid w:val="00F14A6C"/>
    <w:rsid w:val="00F1554E"/>
    <w:rsid w:val="00F157DF"/>
    <w:rsid w:val="00F161B5"/>
    <w:rsid w:val="00F16262"/>
    <w:rsid w:val="00F2015C"/>
    <w:rsid w:val="00F20DF0"/>
    <w:rsid w:val="00F217DD"/>
    <w:rsid w:val="00F2316F"/>
    <w:rsid w:val="00F233BB"/>
    <w:rsid w:val="00F250B5"/>
    <w:rsid w:val="00F252BD"/>
    <w:rsid w:val="00F25783"/>
    <w:rsid w:val="00F2584A"/>
    <w:rsid w:val="00F26919"/>
    <w:rsid w:val="00F26EFB"/>
    <w:rsid w:val="00F27161"/>
    <w:rsid w:val="00F27351"/>
    <w:rsid w:val="00F27487"/>
    <w:rsid w:val="00F2784A"/>
    <w:rsid w:val="00F279B1"/>
    <w:rsid w:val="00F308F1"/>
    <w:rsid w:val="00F31773"/>
    <w:rsid w:val="00F324C4"/>
    <w:rsid w:val="00F32EA3"/>
    <w:rsid w:val="00F332B6"/>
    <w:rsid w:val="00F33714"/>
    <w:rsid w:val="00F33C27"/>
    <w:rsid w:val="00F34550"/>
    <w:rsid w:val="00F34BEB"/>
    <w:rsid w:val="00F34F5F"/>
    <w:rsid w:val="00F3538E"/>
    <w:rsid w:val="00F362CE"/>
    <w:rsid w:val="00F37A33"/>
    <w:rsid w:val="00F40B19"/>
    <w:rsid w:val="00F40D0B"/>
    <w:rsid w:val="00F40E42"/>
    <w:rsid w:val="00F41729"/>
    <w:rsid w:val="00F41860"/>
    <w:rsid w:val="00F41979"/>
    <w:rsid w:val="00F41C02"/>
    <w:rsid w:val="00F42642"/>
    <w:rsid w:val="00F43005"/>
    <w:rsid w:val="00F43BDA"/>
    <w:rsid w:val="00F44AA0"/>
    <w:rsid w:val="00F45CBB"/>
    <w:rsid w:val="00F47BE0"/>
    <w:rsid w:val="00F50E57"/>
    <w:rsid w:val="00F51326"/>
    <w:rsid w:val="00F51CD7"/>
    <w:rsid w:val="00F51E68"/>
    <w:rsid w:val="00F52024"/>
    <w:rsid w:val="00F52F1A"/>
    <w:rsid w:val="00F53757"/>
    <w:rsid w:val="00F54594"/>
    <w:rsid w:val="00F546EC"/>
    <w:rsid w:val="00F54CA3"/>
    <w:rsid w:val="00F54F2D"/>
    <w:rsid w:val="00F55032"/>
    <w:rsid w:val="00F551A9"/>
    <w:rsid w:val="00F554CE"/>
    <w:rsid w:val="00F568B9"/>
    <w:rsid w:val="00F575CC"/>
    <w:rsid w:val="00F57C59"/>
    <w:rsid w:val="00F6056A"/>
    <w:rsid w:val="00F605EF"/>
    <w:rsid w:val="00F60802"/>
    <w:rsid w:val="00F61604"/>
    <w:rsid w:val="00F6164D"/>
    <w:rsid w:val="00F617DA"/>
    <w:rsid w:val="00F61D34"/>
    <w:rsid w:val="00F62B1D"/>
    <w:rsid w:val="00F62EFD"/>
    <w:rsid w:val="00F6393D"/>
    <w:rsid w:val="00F64621"/>
    <w:rsid w:val="00F65540"/>
    <w:rsid w:val="00F66AC3"/>
    <w:rsid w:val="00F66AEE"/>
    <w:rsid w:val="00F677F9"/>
    <w:rsid w:val="00F705D1"/>
    <w:rsid w:val="00F717E8"/>
    <w:rsid w:val="00F71FAD"/>
    <w:rsid w:val="00F72445"/>
    <w:rsid w:val="00F72E81"/>
    <w:rsid w:val="00F74BAF"/>
    <w:rsid w:val="00F75203"/>
    <w:rsid w:val="00F752B8"/>
    <w:rsid w:val="00F756C1"/>
    <w:rsid w:val="00F75E36"/>
    <w:rsid w:val="00F765F3"/>
    <w:rsid w:val="00F77EBC"/>
    <w:rsid w:val="00F80110"/>
    <w:rsid w:val="00F80910"/>
    <w:rsid w:val="00F80BD5"/>
    <w:rsid w:val="00F810D9"/>
    <w:rsid w:val="00F819B7"/>
    <w:rsid w:val="00F81AC1"/>
    <w:rsid w:val="00F82280"/>
    <w:rsid w:val="00F82387"/>
    <w:rsid w:val="00F82415"/>
    <w:rsid w:val="00F8271D"/>
    <w:rsid w:val="00F82B50"/>
    <w:rsid w:val="00F82EDA"/>
    <w:rsid w:val="00F831EA"/>
    <w:rsid w:val="00F83786"/>
    <w:rsid w:val="00F84475"/>
    <w:rsid w:val="00F844E9"/>
    <w:rsid w:val="00F84A19"/>
    <w:rsid w:val="00F86C97"/>
    <w:rsid w:val="00F90BD2"/>
    <w:rsid w:val="00F90BF4"/>
    <w:rsid w:val="00F90D47"/>
    <w:rsid w:val="00F90EF9"/>
    <w:rsid w:val="00F91370"/>
    <w:rsid w:val="00F9168B"/>
    <w:rsid w:val="00F919EE"/>
    <w:rsid w:val="00F91B59"/>
    <w:rsid w:val="00F92FB2"/>
    <w:rsid w:val="00F9305D"/>
    <w:rsid w:val="00F941AE"/>
    <w:rsid w:val="00F944EA"/>
    <w:rsid w:val="00F947E3"/>
    <w:rsid w:val="00F94ECE"/>
    <w:rsid w:val="00F9632E"/>
    <w:rsid w:val="00F9632F"/>
    <w:rsid w:val="00F97773"/>
    <w:rsid w:val="00FA00C3"/>
    <w:rsid w:val="00FA0218"/>
    <w:rsid w:val="00FA0B07"/>
    <w:rsid w:val="00FA1096"/>
    <w:rsid w:val="00FA170E"/>
    <w:rsid w:val="00FA1BA2"/>
    <w:rsid w:val="00FA323B"/>
    <w:rsid w:val="00FA3367"/>
    <w:rsid w:val="00FA3D6C"/>
    <w:rsid w:val="00FA3FFD"/>
    <w:rsid w:val="00FA4973"/>
    <w:rsid w:val="00FA56EB"/>
    <w:rsid w:val="00FA673A"/>
    <w:rsid w:val="00FA702B"/>
    <w:rsid w:val="00FA75A5"/>
    <w:rsid w:val="00FA79D0"/>
    <w:rsid w:val="00FB0275"/>
    <w:rsid w:val="00FB16C8"/>
    <w:rsid w:val="00FB1DC5"/>
    <w:rsid w:val="00FB1F0F"/>
    <w:rsid w:val="00FB1FB3"/>
    <w:rsid w:val="00FB2F3C"/>
    <w:rsid w:val="00FB324F"/>
    <w:rsid w:val="00FB3980"/>
    <w:rsid w:val="00FB50A5"/>
    <w:rsid w:val="00FB520E"/>
    <w:rsid w:val="00FB5877"/>
    <w:rsid w:val="00FB6FCB"/>
    <w:rsid w:val="00FB7AA2"/>
    <w:rsid w:val="00FB7DD0"/>
    <w:rsid w:val="00FC0513"/>
    <w:rsid w:val="00FC2517"/>
    <w:rsid w:val="00FC5401"/>
    <w:rsid w:val="00FC6749"/>
    <w:rsid w:val="00FC70E4"/>
    <w:rsid w:val="00FD0E5F"/>
    <w:rsid w:val="00FD100E"/>
    <w:rsid w:val="00FD1504"/>
    <w:rsid w:val="00FD2A0E"/>
    <w:rsid w:val="00FD33CD"/>
    <w:rsid w:val="00FD3E59"/>
    <w:rsid w:val="00FD61F7"/>
    <w:rsid w:val="00FD6587"/>
    <w:rsid w:val="00FD7F63"/>
    <w:rsid w:val="00FE076E"/>
    <w:rsid w:val="00FE1171"/>
    <w:rsid w:val="00FE1539"/>
    <w:rsid w:val="00FE1CB1"/>
    <w:rsid w:val="00FE214D"/>
    <w:rsid w:val="00FE2BCE"/>
    <w:rsid w:val="00FE35AA"/>
    <w:rsid w:val="00FE3C42"/>
    <w:rsid w:val="00FE413D"/>
    <w:rsid w:val="00FE4FE9"/>
    <w:rsid w:val="00FE5144"/>
    <w:rsid w:val="00FE5646"/>
    <w:rsid w:val="00FE6BB3"/>
    <w:rsid w:val="00FE6E86"/>
    <w:rsid w:val="00FF050B"/>
    <w:rsid w:val="00FF14CE"/>
    <w:rsid w:val="00FF192C"/>
    <w:rsid w:val="00FF1BD3"/>
    <w:rsid w:val="00FF23B0"/>
    <w:rsid w:val="00FF3F79"/>
    <w:rsid w:val="00FF4C85"/>
    <w:rsid w:val="00FF53BB"/>
    <w:rsid w:val="00FF54F0"/>
    <w:rsid w:val="00FF56B0"/>
    <w:rsid w:val="00FF5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4D3DFB"/>
  <w15:chartTrackingRefBased/>
  <w15:docId w15:val="{2D91AF87-52B9-4426-86FB-34FC7D87F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Hyperlink">
    <w:name w:val="Hyperlink"/>
    <w:basedOn w:val="DefaultParagraphFont"/>
    <w:uiPriority w:val="99"/>
    <w:unhideWhenUsed/>
    <w:rsid w:val="00854E0A"/>
    <w:rPr>
      <w:color w:val="993E21" w:themeColor="hyperlink"/>
      <w:u w:val="single"/>
    </w:rPr>
  </w:style>
  <w:style w:type="character" w:styleId="UnresolvedMention">
    <w:name w:val="Unresolved Mention"/>
    <w:basedOn w:val="DefaultParagraphFont"/>
    <w:uiPriority w:val="99"/>
    <w:semiHidden/>
    <w:unhideWhenUsed/>
    <w:rsid w:val="006E7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ssresearch.2017.10.004" TargetMode="External"/><Relationship Id="rId13" Type="http://schemas.openxmlformats.org/officeDocument/2006/relationships/hyperlink" Target="https://doi.org/10.1016/j.chiabu.2007.03.023" TargetMode="External"/><Relationship Id="rId18" Type="http://schemas.openxmlformats.org/officeDocument/2006/relationships/hyperlink" Target="https://librarysearch.uwtsd.ac.uk/permalink/44WHELF_UWTSD/1ir6fgh/cdi_unpaywall_primary_10_1016_j_puhe_2020_08_019" TargetMode="External"/><Relationship Id="rId3" Type="http://schemas.openxmlformats.org/officeDocument/2006/relationships/styles" Target="styles.xml"/><Relationship Id="rId21" Type="http://schemas.openxmlformats.org/officeDocument/2006/relationships/hyperlink" Target="https://doi.org/10.1007/s10964-020-01305-y" TargetMode="External"/><Relationship Id="rId7" Type="http://schemas.openxmlformats.org/officeDocument/2006/relationships/endnotes" Target="endnotes.xml"/><Relationship Id="rId12" Type="http://schemas.openxmlformats.org/officeDocument/2006/relationships/hyperlink" Target="https://doi.org/10.1177/0164027512470702" TargetMode="External"/><Relationship Id="rId17" Type="http://schemas.openxmlformats.org/officeDocument/2006/relationships/hyperlink" Target="https://doi.org/10.1016/j.chiabu.2013.09.004" TargetMode="External"/><Relationship Id="rId2" Type="http://schemas.openxmlformats.org/officeDocument/2006/relationships/numbering" Target="numbering.xml"/><Relationship Id="rId16" Type="http://schemas.openxmlformats.org/officeDocument/2006/relationships/hyperlink" Target="http://researchbank.acu.edu.au/cgi/viewcontent.cgi?article=1664&amp;context=theses" TargetMode="External"/><Relationship Id="rId20" Type="http://schemas.openxmlformats.org/officeDocument/2006/relationships/hyperlink" Target="https://doi.org/10.1126/science.277.53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portunityinsights.org/wp-content/uploads/2018/04/ra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chiabu.2016.11.005" TargetMode="External"/><Relationship Id="rId23" Type="http://schemas.openxmlformats.org/officeDocument/2006/relationships/fontTable" Target="fontTable.xml"/><Relationship Id="rId10" Type="http://schemas.openxmlformats.org/officeDocument/2006/relationships/hyperlink" Target="http://marc.healthfederation.org/sites/default/files/Bloom" TargetMode="External"/><Relationship Id="rId19" Type="http://schemas.openxmlformats.org/officeDocument/2006/relationships/hyperlink" Target="https://phw.nhs.wales/news/responding-to-adverse-childhood-experiences-an-evidence-review/responding-to-adverse-childhood-experiences/" TargetMode="External"/><Relationship Id="rId4" Type="http://schemas.openxmlformats.org/officeDocument/2006/relationships/settings" Target="settings.xml"/><Relationship Id="rId9" Type="http://schemas.openxmlformats.org/officeDocument/2006/relationships/hyperlink" Target="http://www.mentalhealthamerica.net/issues/toxic-stress-behavioral-health-and-next-major-era-public-health" TargetMode="External"/><Relationship Id="rId14" Type="http://schemas.openxmlformats.org/officeDocument/2006/relationships/hyperlink" Target="http://doi.org/10.1016/j.childyouth.2019.05.019"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ppData\Local\Microsoft\Office\16.0\DTS\en-GB%7b75CCF379-9512-4683-B2E0-FBE7CA816E50%7d\%7b09C29079-7A1F-4D55-B253-14AA85C00A5D%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72B28-7C15-4CAF-8DA4-00652BDE2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{09C29079-7A1F-4D55-B253-14AA85C00A5D}tf16392938_win32</Template>
  <TotalTime>19</TotalTime>
  <Pages>12</Pages>
  <Words>2831</Words>
  <Characters>17257</Characters>
  <Application>Microsoft Office Word</Application>
  <DocSecurity>0</DocSecurity>
  <Lines>338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sylwia kulasik</dc:creator>
  <cp:keywords/>
  <cp:lastModifiedBy>Sylwia Kulasik</cp:lastModifiedBy>
  <cp:revision>3</cp:revision>
  <dcterms:created xsi:type="dcterms:W3CDTF">2023-11-15T02:53:00Z</dcterms:created>
  <dcterms:modified xsi:type="dcterms:W3CDTF">2023-11-15T02:54:00Z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8ca485b9-9465-40d1-b7ea-8a4bf38190c1</vt:lpwstr>
  </property>
</Properties>
</file>