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77F08" w14:textId="350E89F1" w:rsidR="00816216" w:rsidRPr="00396A47" w:rsidRDefault="00E97308" w:rsidP="00141A4C">
      <w:pPr>
        <w:pStyle w:val="Title"/>
      </w:pPr>
      <w:r w:rsidRPr="00396A47">
        <w:t>Olivia Reid</w:t>
      </w:r>
    </w:p>
    <w:p w14:paraId="27614A46" w14:textId="0E1F63B2" w:rsidR="00141A4C" w:rsidRPr="00396A47" w:rsidRDefault="00E97308" w:rsidP="00141A4C">
      <w:r w:rsidRPr="00396A47">
        <w:t>7 Burtons Park Road Birmingham B36 0TW</w:t>
      </w:r>
      <w:r w:rsidR="00141A4C" w:rsidRPr="00396A47">
        <w:t> | </w:t>
      </w:r>
      <w:r w:rsidRPr="00396A47">
        <w:t>+447450503178</w:t>
      </w:r>
      <w:r w:rsidR="00141A4C" w:rsidRPr="00396A47">
        <w:t> | </w:t>
      </w:r>
      <w:r w:rsidRPr="00396A47">
        <w:t>Olivia.Reid@outlook.com</w:t>
      </w:r>
    </w:p>
    <w:p w14:paraId="66544A1C" w14:textId="61A4FDD2" w:rsidR="006270A9" w:rsidRPr="00396A47" w:rsidRDefault="00E97308">
      <w:pPr>
        <w:pStyle w:val="Heading1"/>
      </w:pPr>
      <w:r w:rsidRPr="00396A47">
        <w:t>Qualifications</w:t>
      </w:r>
    </w:p>
    <w:p w14:paraId="54D227DA" w14:textId="198768D6" w:rsidR="006270A9" w:rsidRPr="00A606D0" w:rsidRDefault="00E97308" w:rsidP="00A606D0">
      <w:pPr>
        <w:pStyle w:val="ListBullet"/>
      </w:pPr>
      <w:r w:rsidRPr="00A606D0">
        <w:t xml:space="preserve">The Institute of </w:t>
      </w:r>
      <w:r w:rsidR="00E531FD" w:rsidRPr="00A606D0">
        <w:t>Cu</w:t>
      </w:r>
      <w:r w:rsidRPr="00A606D0">
        <w:t>stomer Service</w:t>
      </w:r>
      <w:r w:rsidR="00E531FD" w:rsidRPr="00A606D0">
        <w:t xml:space="preserve"> - Communications</w:t>
      </w:r>
    </w:p>
    <w:p w14:paraId="1D4FB7FB" w14:textId="5352412A" w:rsidR="006270A9" w:rsidRPr="00A606D0" w:rsidRDefault="00E97308" w:rsidP="00A606D0">
      <w:pPr>
        <w:pStyle w:val="ListBullet"/>
      </w:pPr>
      <w:r w:rsidRPr="00A606D0">
        <w:t xml:space="preserve">Intermediate </w:t>
      </w:r>
      <w:r w:rsidR="00E531FD" w:rsidRPr="00A606D0">
        <w:t>L</w:t>
      </w:r>
      <w:r w:rsidRPr="00A606D0">
        <w:t xml:space="preserve">evel in </w:t>
      </w:r>
      <w:r w:rsidR="00E531FD" w:rsidRPr="00A606D0">
        <w:t>C</w:t>
      </w:r>
      <w:r w:rsidRPr="00A606D0">
        <w:t xml:space="preserve">ustomer </w:t>
      </w:r>
      <w:r w:rsidR="008379EF" w:rsidRPr="00A606D0">
        <w:t>S</w:t>
      </w:r>
      <w:r w:rsidRPr="00A606D0">
        <w:t xml:space="preserve">ervices within the </w:t>
      </w:r>
      <w:r w:rsidR="008379EF" w:rsidRPr="00A606D0">
        <w:t>B</w:t>
      </w:r>
      <w:r w:rsidRPr="00A606D0">
        <w:t xml:space="preserve">usiness </w:t>
      </w:r>
      <w:r w:rsidR="008379EF" w:rsidRPr="00A606D0">
        <w:t>S</w:t>
      </w:r>
      <w:r w:rsidRPr="00A606D0">
        <w:t xml:space="preserve">kills </w:t>
      </w:r>
      <w:r w:rsidR="008379EF" w:rsidRPr="00A606D0">
        <w:t>S</w:t>
      </w:r>
      <w:r w:rsidRPr="00A606D0">
        <w:t>ector</w:t>
      </w:r>
    </w:p>
    <w:p w14:paraId="19351496" w14:textId="5DBA6101" w:rsidR="00E97308" w:rsidRPr="00A606D0" w:rsidRDefault="00E531FD" w:rsidP="00A606D0">
      <w:pPr>
        <w:pStyle w:val="ListBullet"/>
      </w:pPr>
      <w:r w:rsidRPr="00A606D0">
        <w:t>IFS</w:t>
      </w:r>
      <w:r w:rsidR="00E97308" w:rsidRPr="00A606D0">
        <w:t xml:space="preserve"> </w:t>
      </w:r>
      <w:r w:rsidR="008379EF" w:rsidRPr="00A606D0">
        <w:t>L</w:t>
      </w:r>
      <w:r w:rsidR="00E97308" w:rsidRPr="00A606D0">
        <w:t xml:space="preserve">evel 3 </w:t>
      </w:r>
      <w:r w:rsidR="00C73C5D" w:rsidRPr="00A606D0">
        <w:t>certificate</w:t>
      </w:r>
      <w:r w:rsidR="008379EF" w:rsidRPr="00A606D0">
        <w:t xml:space="preserve"> </w:t>
      </w:r>
      <w:r w:rsidR="00E97308" w:rsidRPr="00A606D0">
        <w:t xml:space="preserve">in </w:t>
      </w:r>
      <w:r w:rsidR="00C73C5D" w:rsidRPr="00A606D0">
        <w:t>F</w:t>
      </w:r>
      <w:r w:rsidR="00E97308" w:rsidRPr="00A606D0">
        <w:t xml:space="preserve">inancial </w:t>
      </w:r>
      <w:r w:rsidR="00C73C5D" w:rsidRPr="00A606D0">
        <w:t>S</w:t>
      </w:r>
      <w:r w:rsidR="00E97308" w:rsidRPr="00A606D0">
        <w:t>tudies</w:t>
      </w:r>
    </w:p>
    <w:p w14:paraId="544C5A00" w14:textId="278D0EAA" w:rsidR="00E97308" w:rsidRPr="00A606D0" w:rsidRDefault="00E97308" w:rsidP="00A606D0">
      <w:pPr>
        <w:pStyle w:val="ListBullet"/>
      </w:pPr>
      <w:r w:rsidRPr="00A606D0">
        <w:t xml:space="preserve">7 </w:t>
      </w:r>
      <w:r w:rsidR="00A606D0" w:rsidRPr="00A606D0">
        <w:t>GCSEs</w:t>
      </w:r>
      <w:r w:rsidRPr="00A606D0">
        <w:t xml:space="preserve"> from grade </w:t>
      </w:r>
      <w:r w:rsidR="00A606D0" w:rsidRPr="00A606D0">
        <w:t>B</w:t>
      </w:r>
      <w:r w:rsidRPr="00A606D0">
        <w:t>-</w:t>
      </w:r>
      <w:r w:rsidR="00A606D0" w:rsidRPr="00A606D0">
        <w:t>C</w:t>
      </w:r>
      <w:r w:rsidRPr="00A606D0">
        <w:t xml:space="preserve"> including </w:t>
      </w:r>
      <w:r w:rsidR="00F27DE5" w:rsidRPr="00A606D0">
        <w:t>E</w:t>
      </w:r>
      <w:r w:rsidRPr="00A606D0">
        <w:t xml:space="preserve">nglish &amp; </w:t>
      </w:r>
      <w:r w:rsidR="00F27DE5" w:rsidRPr="00A606D0">
        <w:t>M</w:t>
      </w:r>
      <w:r w:rsidRPr="00A606D0">
        <w:t>aths</w:t>
      </w:r>
    </w:p>
    <w:p w14:paraId="3A6FD229" w14:textId="7FA7C6FC" w:rsidR="006270A9" w:rsidRPr="00396A47" w:rsidRDefault="006A6DAF">
      <w:pPr>
        <w:pStyle w:val="Heading1"/>
      </w:pPr>
      <w:r w:rsidRPr="00396A47">
        <w:t>Skills</w:t>
      </w:r>
    </w:p>
    <w:p w14:paraId="7601B3E3" w14:textId="77777777" w:rsidR="00C11CB0" w:rsidRPr="00A606D0" w:rsidRDefault="00C11CB0" w:rsidP="00A606D0">
      <w:pPr>
        <w:pStyle w:val="ListBullet"/>
      </w:pPr>
      <w:r w:rsidRPr="00A606D0">
        <w:rPr>
          <w:rStyle w:val="normaltextrun"/>
        </w:rPr>
        <w:t>Adaptability</w:t>
      </w:r>
      <w:r w:rsidRPr="00A606D0">
        <w:rPr>
          <w:rStyle w:val="eop"/>
        </w:rPr>
        <w:t> </w:t>
      </w:r>
    </w:p>
    <w:p w14:paraId="3A5EEF7F" w14:textId="77777777" w:rsidR="00C11CB0" w:rsidRPr="00A606D0" w:rsidRDefault="00C11CB0" w:rsidP="00A606D0">
      <w:pPr>
        <w:pStyle w:val="ListBullet"/>
      </w:pPr>
      <w:r w:rsidRPr="00A606D0">
        <w:rPr>
          <w:rStyle w:val="normaltextrun"/>
        </w:rPr>
        <w:t>Time Management</w:t>
      </w:r>
      <w:r w:rsidRPr="00A606D0">
        <w:rPr>
          <w:rStyle w:val="eop"/>
        </w:rPr>
        <w:t> </w:t>
      </w:r>
    </w:p>
    <w:p w14:paraId="6716A17E" w14:textId="77777777" w:rsidR="00C11CB0" w:rsidRPr="00A606D0" w:rsidRDefault="00C11CB0" w:rsidP="00A606D0">
      <w:pPr>
        <w:pStyle w:val="ListBullet"/>
      </w:pPr>
      <w:r w:rsidRPr="00A606D0">
        <w:rPr>
          <w:rStyle w:val="normaltextrun"/>
        </w:rPr>
        <w:t>Competent using Microsoft Office</w:t>
      </w:r>
      <w:r w:rsidRPr="00A606D0">
        <w:rPr>
          <w:rStyle w:val="eop"/>
        </w:rPr>
        <w:t> </w:t>
      </w:r>
    </w:p>
    <w:p w14:paraId="6A3E4E1D" w14:textId="77777777" w:rsidR="00C11CB0" w:rsidRPr="00A606D0" w:rsidRDefault="00C11CB0" w:rsidP="00A606D0">
      <w:pPr>
        <w:pStyle w:val="ListBullet"/>
      </w:pPr>
      <w:r w:rsidRPr="00A606D0">
        <w:rPr>
          <w:rStyle w:val="normaltextrun"/>
        </w:rPr>
        <w:t>Communication – Verbal &amp; Written</w:t>
      </w:r>
      <w:r w:rsidRPr="00A606D0">
        <w:rPr>
          <w:rStyle w:val="eop"/>
        </w:rPr>
        <w:t> </w:t>
      </w:r>
    </w:p>
    <w:p w14:paraId="653AAAA6" w14:textId="55EB8288" w:rsidR="005C6A17" w:rsidRPr="00A606D0" w:rsidRDefault="00C11CB0" w:rsidP="00F20BE5">
      <w:pPr>
        <w:pStyle w:val="ListBullet"/>
      </w:pPr>
      <w:r w:rsidRPr="00A606D0">
        <w:rPr>
          <w:rStyle w:val="normaltextrun"/>
        </w:rPr>
        <w:t>Customer Service</w:t>
      </w:r>
      <w:r w:rsidRPr="00A606D0">
        <w:rPr>
          <w:rStyle w:val="eop"/>
        </w:rPr>
        <w:t> </w:t>
      </w:r>
      <w:r w:rsidR="00405CC4">
        <w:rPr>
          <w:rStyle w:val="eop"/>
        </w:rPr>
        <w:t>–</w:t>
      </w:r>
      <w:r w:rsidR="002E462C">
        <w:rPr>
          <w:rStyle w:val="eop"/>
        </w:rPr>
        <w:t xml:space="preserve"> </w:t>
      </w:r>
      <w:r w:rsidR="00405CC4">
        <w:rPr>
          <w:rStyle w:val="eop"/>
        </w:rPr>
        <w:t xml:space="preserve">7 </w:t>
      </w:r>
      <w:r w:rsidR="004831EB">
        <w:rPr>
          <w:rStyle w:val="eop"/>
        </w:rPr>
        <w:t>years’ experience</w:t>
      </w:r>
      <w:r w:rsidR="00505EA2">
        <w:rPr>
          <w:rStyle w:val="eop"/>
        </w:rPr>
        <w:t xml:space="preserve"> </w:t>
      </w:r>
    </w:p>
    <w:p w14:paraId="1F8E9FC4" w14:textId="77777777" w:rsidR="00C11CB0" w:rsidRPr="00A606D0" w:rsidRDefault="00C11CB0" w:rsidP="00A606D0">
      <w:pPr>
        <w:pStyle w:val="ListBullet"/>
      </w:pPr>
      <w:r w:rsidRPr="00A606D0">
        <w:rPr>
          <w:rStyle w:val="normaltextrun"/>
        </w:rPr>
        <w:t>Attention to deal</w:t>
      </w:r>
      <w:r w:rsidRPr="00A606D0">
        <w:rPr>
          <w:rStyle w:val="eop"/>
        </w:rPr>
        <w:t> </w:t>
      </w:r>
    </w:p>
    <w:p w14:paraId="3D93E8DC" w14:textId="77777777" w:rsidR="00C11CB0" w:rsidRPr="00A606D0" w:rsidRDefault="00C11CB0" w:rsidP="00A606D0">
      <w:pPr>
        <w:pStyle w:val="ListBullet"/>
      </w:pPr>
      <w:r w:rsidRPr="00A606D0">
        <w:rPr>
          <w:rStyle w:val="normaltextrun"/>
        </w:rPr>
        <w:t>Ability to remain calm under pressure</w:t>
      </w:r>
      <w:r w:rsidRPr="00A606D0">
        <w:rPr>
          <w:rStyle w:val="eop"/>
        </w:rPr>
        <w:t> </w:t>
      </w:r>
    </w:p>
    <w:sdt>
      <w:sdtPr>
        <w:alias w:val="Experience:"/>
        <w:tag w:val="Experience:"/>
        <w:id w:val="171684534"/>
        <w:placeholder>
          <w:docPart w:val="8EF87A516D994FC2BF422B50B8FEED7E"/>
        </w:placeholder>
        <w:temporary/>
        <w:showingPlcHdr/>
        <w15:appearance w15:val="hidden"/>
      </w:sdtPr>
      <w:sdtEndPr/>
      <w:sdtContent>
        <w:p w14:paraId="6226A78B" w14:textId="77777777" w:rsidR="006270A9" w:rsidRPr="00396A47" w:rsidRDefault="009D5933">
          <w:pPr>
            <w:pStyle w:val="Heading1"/>
          </w:pPr>
          <w:r w:rsidRPr="00396A47">
            <w:t>Experience</w:t>
          </w:r>
        </w:p>
      </w:sdtContent>
    </w:sdt>
    <w:p w14:paraId="2C49F9FB" w14:textId="77777777" w:rsidR="00BC5B82" w:rsidRPr="00396A47" w:rsidRDefault="00BC5B82" w:rsidP="00BC5B82">
      <w:pPr>
        <w:pStyle w:val="Heading2"/>
      </w:pPr>
      <w:r w:rsidRPr="00396A47">
        <w:t xml:space="preserve">Investments </w:t>
      </w:r>
      <w:r>
        <w:t xml:space="preserve">&amp; pensions </w:t>
      </w:r>
      <w:r w:rsidRPr="00396A47">
        <w:t>new business administrator | wesleyan assurance society | september 2019 to january 2020</w:t>
      </w:r>
      <w:r>
        <w:t>, September 2021 to present</w:t>
      </w:r>
    </w:p>
    <w:p w14:paraId="2D07D326" w14:textId="77777777" w:rsidR="00BC5B82" w:rsidRPr="00396A47" w:rsidRDefault="00BC5B82" w:rsidP="00BC5B82">
      <w:pPr>
        <w:pStyle w:val="ListBullet"/>
      </w:pPr>
      <w:r w:rsidRPr="00396A47">
        <w:rPr>
          <w:rStyle w:val="normaltextrun"/>
        </w:rPr>
        <w:t>Issuing new and pre-existing investments</w:t>
      </w:r>
      <w:r>
        <w:rPr>
          <w:rStyle w:val="normaltextrun"/>
        </w:rPr>
        <w:t xml:space="preserve"> and pensions</w:t>
      </w:r>
      <w:r w:rsidRPr="00396A47">
        <w:rPr>
          <w:rStyle w:val="normaltextrun"/>
        </w:rPr>
        <w:t xml:space="preserve"> for customers </w:t>
      </w:r>
      <w:r w:rsidRPr="00396A47">
        <w:rPr>
          <w:rStyle w:val="eop"/>
        </w:rPr>
        <w:t> </w:t>
      </w:r>
    </w:p>
    <w:p w14:paraId="203C1ECA" w14:textId="5BF95335" w:rsidR="00BC5B82" w:rsidRDefault="00BC5B82" w:rsidP="00BC5B82">
      <w:pPr>
        <w:pStyle w:val="ListBullet"/>
        <w:rPr>
          <w:rStyle w:val="normaltextrun"/>
        </w:rPr>
      </w:pPr>
      <w:r w:rsidRPr="00396A47">
        <w:rPr>
          <w:rStyle w:val="normaltextrun"/>
        </w:rPr>
        <w:t xml:space="preserve">Recording all communications on internal systems for audit purposes </w:t>
      </w:r>
    </w:p>
    <w:p w14:paraId="06FA0787" w14:textId="1CDF20BE" w:rsidR="00582E6A" w:rsidRPr="00396A47" w:rsidRDefault="004C1B4D" w:rsidP="00BC5B82">
      <w:pPr>
        <w:pStyle w:val="ListBullet"/>
      </w:pPr>
      <w:r>
        <w:rPr>
          <w:rStyle w:val="normaltextrun"/>
        </w:rPr>
        <w:t xml:space="preserve">Run </w:t>
      </w:r>
      <w:r w:rsidR="00752C6D">
        <w:rPr>
          <w:rStyle w:val="normaltextrun"/>
        </w:rPr>
        <w:t>checks to verify identity</w:t>
      </w:r>
      <w:r w:rsidR="00B77A61">
        <w:rPr>
          <w:rStyle w:val="normaltextrun"/>
        </w:rPr>
        <w:t xml:space="preserve"> using Experian and </w:t>
      </w:r>
      <w:proofErr w:type="spellStart"/>
      <w:r w:rsidR="00B77A61">
        <w:rPr>
          <w:rStyle w:val="normaltextrun"/>
        </w:rPr>
        <w:t>Transunion</w:t>
      </w:r>
      <w:proofErr w:type="spellEnd"/>
    </w:p>
    <w:p w14:paraId="3D75F7E3" w14:textId="77777777" w:rsidR="00BC5B82" w:rsidRPr="00396A47" w:rsidRDefault="00BC5B82" w:rsidP="00BC5B82">
      <w:pPr>
        <w:pStyle w:val="ListBullet"/>
      </w:pPr>
      <w:r w:rsidRPr="00396A47">
        <w:rPr>
          <w:rStyle w:val="normaltextrun"/>
        </w:rPr>
        <w:t>Quality checking application forms before applying funds to investments</w:t>
      </w:r>
      <w:r w:rsidRPr="00396A47">
        <w:rPr>
          <w:rStyle w:val="eop"/>
        </w:rPr>
        <w:t> </w:t>
      </w:r>
      <w:r>
        <w:rPr>
          <w:rStyle w:val="eop"/>
        </w:rPr>
        <w:t>and pension plans</w:t>
      </w:r>
    </w:p>
    <w:p w14:paraId="71B38465" w14:textId="77777777" w:rsidR="00BC5B82" w:rsidRPr="00396A47" w:rsidRDefault="00BC5B82" w:rsidP="00BC5B82">
      <w:pPr>
        <w:pStyle w:val="ListBullet"/>
      </w:pPr>
      <w:r w:rsidRPr="00396A47">
        <w:rPr>
          <w:rStyle w:val="normaltextrun"/>
        </w:rPr>
        <w:t xml:space="preserve">Maintaining contact with Financial Consultants to both provide and receive updates on applications and </w:t>
      </w:r>
      <w:r>
        <w:rPr>
          <w:rStyle w:val="normaltextrun"/>
        </w:rPr>
        <w:t>missing information</w:t>
      </w:r>
      <w:r w:rsidRPr="00396A47">
        <w:rPr>
          <w:rStyle w:val="normaltextrun"/>
        </w:rPr>
        <w:t> </w:t>
      </w:r>
      <w:r w:rsidRPr="00396A47">
        <w:rPr>
          <w:rStyle w:val="eop"/>
        </w:rPr>
        <w:t> </w:t>
      </w:r>
    </w:p>
    <w:p w14:paraId="0EEB1B18" w14:textId="77777777" w:rsidR="00BC5B82" w:rsidRPr="00396A47" w:rsidRDefault="00BC5B82" w:rsidP="00BC5B82">
      <w:pPr>
        <w:pStyle w:val="ListBullet"/>
      </w:pPr>
      <w:r w:rsidRPr="00396A47">
        <w:rPr>
          <w:rStyle w:val="normaltextrun"/>
        </w:rPr>
        <w:t>Taking payments for missed premiums over the telephone using Sage Pay</w:t>
      </w:r>
      <w:r w:rsidRPr="00396A47">
        <w:rPr>
          <w:rStyle w:val="eop"/>
        </w:rPr>
        <w:t> </w:t>
      </w:r>
    </w:p>
    <w:p w14:paraId="29F8FC77" w14:textId="17B29B3A" w:rsidR="006270A9" w:rsidRPr="00396A47" w:rsidRDefault="00BC5B82" w:rsidP="00BC5B82">
      <w:pPr>
        <w:pStyle w:val="ListBullet"/>
      </w:pPr>
      <w:r w:rsidRPr="00396A47">
        <w:rPr>
          <w:rStyle w:val="normaltextrun"/>
        </w:rPr>
        <w:t>Setting up Direct Debits on Consolidation Master and ALIS </w:t>
      </w:r>
      <w:r w:rsidRPr="00396A47">
        <w:rPr>
          <w:rStyle w:val="eop"/>
        </w:rPr>
        <w:t> </w:t>
      </w:r>
    </w:p>
    <w:p w14:paraId="4FFA342D" w14:textId="57DBBFEA" w:rsidR="006270A9" w:rsidRPr="00396A47" w:rsidRDefault="00E97308">
      <w:pPr>
        <w:pStyle w:val="Heading2"/>
      </w:pPr>
      <w:r w:rsidRPr="00396A47">
        <w:t>customer engagement</w:t>
      </w:r>
      <w:r w:rsidR="00ED487B" w:rsidRPr="00396A47">
        <w:t xml:space="preserve"> centre</w:t>
      </w:r>
      <w:r w:rsidRPr="00396A47">
        <w:t xml:space="preserve"> advisor</w:t>
      </w:r>
      <w:r w:rsidR="009D5933" w:rsidRPr="00396A47">
        <w:t> | </w:t>
      </w:r>
      <w:r w:rsidRPr="00396A47">
        <w:t>wesleyan assurance society</w:t>
      </w:r>
      <w:r w:rsidR="009D5933" w:rsidRPr="00396A47">
        <w:t> | </w:t>
      </w:r>
      <w:r w:rsidRPr="00396A47">
        <w:t>may 2018 to september 2021</w:t>
      </w:r>
    </w:p>
    <w:p w14:paraId="03B532C8" w14:textId="77777777" w:rsidR="007505EF" w:rsidRPr="00396A47" w:rsidRDefault="007505EF" w:rsidP="002A2E98">
      <w:pPr>
        <w:pStyle w:val="ListBullet"/>
      </w:pPr>
      <w:r w:rsidRPr="00396A47">
        <w:rPr>
          <w:rStyle w:val="normaltextrun"/>
        </w:rPr>
        <w:t>Handling customers personal data and keeping their records up to date </w:t>
      </w:r>
      <w:r w:rsidRPr="00396A47">
        <w:rPr>
          <w:rStyle w:val="eop"/>
        </w:rPr>
        <w:t> </w:t>
      </w:r>
    </w:p>
    <w:p w14:paraId="5969E557" w14:textId="77777777" w:rsidR="007505EF" w:rsidRPr="00396A47" w:rsidRDefault="007505EF" w:rsidP="002A2E98">
      <w:pPr>
        <w:pStyle w:val="ListBullet"/>
      </w:pPr>
      <w:r w:rsidRPr="00396A47">
        <w:rPr>
          <w:rStyle w:val="normaltextrun"/>
        </w:rPr>
        <w:t>Answering telephone and live chat queries relating to life, pension and protection plans </w:t>
      </w:r>
      <w:r w:rsidRPr="00396A47">
        <w:rPr>
          <w:rStyle w:val="eop"/>
        </w:rPr>
        <w:t> </w:t>
      </w:r>
    </w:p>
    <w:p w14:paraId="4E902DC5" w14:textId="77777777" w:rsidR="007505EF" w:rsidRPr="00396A47" w:rsidRDefault="007505EF" w:rsidP="002A2E98">
      <w:pPr>
        <w:pStyle w:val="ListBullet"/>
      </w:pPr>
      <w:r w:rsidRPr="00396A47">
        <w:rPr>
          <w:rStyle w:val="normaltextrun"/>
        </w:rPr>
        <w:t>Providing information on policies held </w:t>
      </w:r>
      <w:r w:rsidRPr="00396A47">
        <w:rPr>
          <w:rStyle w:val="eop"/>
        </w:rPr>
        <w:t> </w:t>
      </w:r>
    </w:p>
    <w:p w14:paraId="0C38BF61" w14:textId="77777777" w:rsidR="007505EF" w:rsidRPr="00396A47" w:rsidRDefault="007505EF" w:rsidP="002A2E98">
      <w:pPr>
        <w:pStyle w:val="ListBullet"/>
      </w:pPr>
      <w:r w:rsidRPr="00396A47">
        <w:rPr>
          <w:rStyle w:val="normaltextrun"/>
        </w:rPr>
        <w:t>Highlighting products and services available to customers to generate sales and further income</w:t>
      </w:r>
      <w:r w:rsidRPr="00396A47">
        <w:rPr>
          <w:rStyle w:val="eop"/>
        </w:rPr>
        <w:t> </w:t>
      </w:r>
    </w:p>
    <w:p w14:paraId="7812936C" w14:textId="77777777" w:rsidR="007505EF" w:rsidRPr="00396A47" w:rsidRDefault="007505EF" w:rsidP="002A2E98">
      <w:pPr>
        <w:pStyle w:val="ListBullet"/>
      </w:pPr>
      <w:r w:rsidRPr="00396A47">
        <w:rPr>
          <w:rStyle w:val="normaltextrun"/>
        </w:rPr>
        <w:t>Quality checking outgoing correspondence for other colleagues whilst retaining the quality of my own correspondence produced – currently at 100%</w:t>
      </w:r>
      <w:r w:rsidRPr="00396A47">
        <w:rPr>
          <w:rStyle w:val="eop"/>
        </w:rPr>
        <w:t> </w:t>
      </w:r>
    </w:p>
    <w:p w14:paraId="7BAE965C" w14:textId="77777777" w:rsidR="007505EF" w:rsidRPr="00396A47" w:rsidRDefault="007505EF" w:rsidP="002A2E98">
      <w:pPr>
        <w:pStyle w:val="ListBullet"/>
      </w:pPr>
      <w:r w:rsidRPr="00396A47">
        <w:rPr>
          <w:rStyle w:val="normaltextrun"/>
        </w:rPr>
        <w:t>Using Microsoft Outlook to maintain my personal and group inboxes. Logging and distributing emails to relevant departments</w:t>
      </w:r>
      <w:r w:rsidRPr="00396A47">
        <w:rPr>
          <w:rStyle w:val="eop"/>
        </w:rPr>
        <w:t> </w:t>
      </w:r>
    </w:p>
    <w:p w14:paraId="73CB38A3" w14:textId="77777777" w:rsidR="007505EF" w:rsidRPr="00396A47" w:rsidRDefault="007505EF" w:rsidP="002A2E98">
      <w:pPr>
        <w:pStyle w:val="ListBullet"/>
      </w:pPr>
      <w:r w:rsidRPr="00396A47">
        <w:rPr>
          <w:rStyle w:val="normaltextrun"/>
        </w:rPr>
        <w:t>Providing on the job training to colleagues where required </w:t>
      </w:r>
      <w:r w:rsidRPr="00396A47">
        <w:rPr>
          <w:rStyle w:val="eop"/>
        </w:rPr>
        <w:t> </w:t>
      </w:r>
    </w:p>
    <w:p w14:paraId="5648B0BC" w14:textId="77777777" w:rsidR="007505EF" w:rsidRPr="00396A47" w:rsidRDefault="007505EF" w:rsidP="002A2E98">
      <w:pPr>
        <w:pStyle w:val="ListBullet"/>
      </w:pPr>
      <w:r w:rsidRPr="00396A47">
        <w:rPr>
          <w:rStyle w:val="normaltextrun"/>
        </w:rPr>
        <w:lastRenderedPageBreak/>
        <w:t>Dealing with quick resolution complaints</w:t>
      </w:r>
      <w:r w:rsidRPr="00396A47">
        <w:rPr>
          <w:rStyle w:val="eop"/>
        </w:rPr>
        <w:t> </w:t>
      </w:r>
    </w:p>
    <w:p w14:paraId="3DB10F50" w14:textId="77777777" w:rsidR="007505EF" w:rsidRPr="00396A47" w:rsidRDefault="007505EF" w:rsidP="002A2E98">
      <w:pPr>
        <w:pStyle w:val="ListBullet"/>
      </w:pPr>
      <w:r w:rsidRPr="00396A47">
        <w:rPr>
          <w:rStyle w:val="normaltextrun"/>
        </w:rPr>
        <w:t>Annually completing internal training courses in line with IDD CPD</w:t>
      </w:r>
      <w:r w:rsidRPr="00396A47">
        <w:rPr>
          <w:rStyle w:val="eop"/>
        </w:rPr>
        <w:t> </w:t>
      </w:r>
    </w:p>
    <w:p w14:paraId="4CA542EF" w14:textId="77777777" w:rsidR="007505EF" w:rsidRPr="00396A47" w:rsidRDefault="007505EF" w:rsidP="002A2E98">
      <w:pPr>
        <w:pStyle w:val="ListBullet"/>
      </w:pPr>
      <w:r w:rsidRPr="00396A47">
        <w:rPr>
          <w:rStyle w:val="normaltextrun"/>
        </w:rPr>
        <w:t>Highlighting areas for continuous improvement</w:t>
      </w:r>
      <w:r w:rsidRPr="00396A47">
        <w:rPr>
          <w:rStyle w:val="eop"/>
        </w:rPr>
        <w:t> </w:t>
      </w:r>
    </w:p>
    <w:p w14:paraId="4CB07F1C" w14:textId="69E6F7CA" w:rsidR="001B29CF" w:rsidRPr="00396A47" w:rsidRDefault="007505EF" w:rsidP="002A2E98">
      <w:pPr>
        <w:pStyle w:val="ListBullet"/>
      </w:pPr>
      <w:r w:rsidRPr="00396A47">
        <w:rPr>
          <w:rStyle w:val="normaltextrun"/>
        </w:rPr>
        <w:t>Assisting other teams within Customer Operations – Birmingham with admin which is in backlog</w:t>
      </w:r>
      <w:r w:rsidRPr="00396A47">
        <w:rPr>
          <w:rStyle w:val="eop"/>
        </w:rPr>
        <w:t> </w:t>
      </w:r>
    </w:p>
    <w:p w14:paraId="5E530A98" w14:textId="16C769C5" w:rsidR="00E97308" w:rsidRPr="00396A47" w:rsidRDefault="00E97308" w:rsidP="00E97308">
      <w:pPr>
        <w:pStyle w:val="Heading2"/>
      </w:pPr>
      <w:r w:rsidRPr="00396A47">
        <w:t>Store assitant | Aldi uk | october 2017 to may 2018</w:t>
      </w:r>
    </w:p>
    <w:p w14:paraId="5481A2E0" w14:textId="77777777" w:rsidR="007374AF" w:rsidRPr="00396A47" w:rsidRDefault="007374AF" w:rsidP="002A2E98">
      <w:pPr>
        <w:pStyle w:val="ListBullet"/>
      </w:pPr>
      <w:r w:rsidRPr="00396A47">
        <w:rPr>
          <w:rStyle w:val="normaltextrun"/>
        </w:rPr>
        <w:t>Organising the warehouse ready for deliveries and making sure pallets were easily accessible for stock replenishment</w:t>
      </w:r>
      <w:r w:rsidRPr="00396A47">
        <w:rPr>
          <w:rStyle w:val="eop"/>
        </w:rPr>
        <w:t> </w:t>
      </w:r>
    </w:p>
    <w:p w14:paraId="0C5249CA" w14:textId="77777777" w:rsidR="007374AF" w:rsidRPr="00396A47" w:rsidRDefault="007374AF" w:rsidP="002A2E98">
      <w:pPr>
        <w:pStyle w:val="ListBullet"/>
      </w:pPr>
      <w:r w:rsidRPr="00396A47">
        <w:rPr>
          <w:rStyle w:val="normaltextrun"/>
        </w:rPr>
        <w:t>Stock replenishment</w:t>
      </w:r>
      <w:r w:rsidRPr="00396A47">
        <w:rPr>
          <w:rStyle w:val="eop"/>
        </w:rPr>
        <w:t> </w:t>
      </w:r>
    </w:p>
    <w:p w14:paraId="4BE578C3" w14:textId="77777777" w:rsidR="007374AF" w:rsidRPr="00396A47" w:rsidRDefault="007374AF" w:rsidP="002A2E98">
      <w:pPr>
        <w:pStyle w:val="ListBullet"/>
      </w:pPr>
      <w:r w:rsidRPr="00396A47">
        <w:rPr>
          <w:rStyle w:val="normaltextrun"/>
        </w:rPr>
        <w:t>Serving customers at the tills scanning over 1200 items an hour</w:t>
      </w:r>
      <w:r w:rsidRPr="00396A47">
        <w:rPr>
          <w:rStyle w:val="eop"/>
        </w:rPr>
        <w:t> </w:t>
      </w:r>
    </w:p>
    <w:p w14:paraId="7B317052" w14:textId="6F4405D9" w:rsidR="007374AF" w:rsidRPr="00396A47" w:rsidRDefault="007374AF" w:rsidP="002A2E98">
      <w:pPr>
        <w:pStyle w:val="ListBullet"/>
      </w:pPr>
      <w:r w:rsidRPr="00396A47">
        <w:rPr>
          <w:rStyle w:val="normaltextrun"/>
        </w:rPr>
        <w:t>General cleaning duties</w:t>
      </w:r>
      <w:r w:rsidRPr="00396A47">
        <w:rPr>
          <w:rStyle w:val="eop"/>
        </w:rPr>
        <w:t> </w:t>
      </w:r>
    </w:p>
    <w:p w14:paraId="795C6E78" w14:textId="0585369C" w:rsidR="00E97308" w:rsidRPr="00396A47" w:rsidRDefault="00E97308" w:rsidP="00E97308">
      <w:pPr>
        <w:pStyle w:val="Heading2"/>
      </w:pPr>
      <w:r w:rsidRPr="00396A47">
        <w:t>customer service advisor | the automobile association | september 2014 to october 2017</w:t>
      </w:r>
    </w:p>
    <w:p w14:paraId="05A72121" w14:textId="77777777" w:rsidR="004D11E1" w:rsidRPr="00396A47" w:rsidRDefault="004D11E1" w:rsidP="004D11E1">
      <w:pPr>
        <w:pStyle w:val="ListBullet"/>
      </w:pPr>
      <w:r w:rsidRPr="00396A47">
        <w:t xml:space="preserve">Dealing with internal and external customer queries over the telephone </w:t>
      </w:r>
    </w:p>
    <w:p w14:paraId="77AEA742" w14:textId="77777777" w:rsidR="004D11E1" w:rsidRPr="00396A47" w:rsidRDefault="004D11E1" w:rsidP="004D11E1">
      <w:pPr>
        <w:pStyle w:val="ListBullet"/>
      </w:pPr>
      <w:r w:rsidRPr="00396A47">
        <w:t xml:space="preserve">Making travel arrangements for broken-down customers as part of their cover </w:t>
      </w:r>
    </w:p>
    <w:p w14:paraId="025378A1" w14:textId="77777777" w:rsidR="004D11E1" w:rsidRPr="00396A47" w:rsidRDefault="004D11E1" w:rsidP="004D11E1">
      <w:pPr>
        <w:pStyle w:val="ListBullet"/>
      </w:pPr>
      <w:r w:rsidRPr="00396A47">
        <w:t xml:space="preserve">Maintaining customer records and adding notes when contact has been made </w:t>
      </w:r>
    </w:p>
    <w:p w14:paraId="57477075" w14:textId="77777777" w:rsidR="004D11E1" w:rsidRPr="00396A47" w:rsidRDefault="004D11E1" w:rsidP="004D11E1">
      <w:pPr>
        <w:pStyle w:val="ListBullet"/>
      </w:pPr>
      <w:r w:rsidRPr="00396A47">
        <w:t xml:space="preserve">Managing and assisting a team of 15 whilst the line manager was not available </w:t>
      </w:r>
    </w:p>
    <w:p w14:paraId="6AB22CA5" w14:textId="77777777" w:rsidR="004D11E1" w:rsidRPr="00396A47" w:rsidRDefault="004D11E1" w:rsidP="004D11E1">
      <w:pPr>
        <w:pStyle w:val="ListBullet"/>
      </w:pPr>
      <w:r w:rsidRPr="00396A47">
        <w:t xml:space="preserve">Coaching colleagues to help with their problem areas so that they were able to meet to business KPIs  </w:t>
      </w:r>
    </w:p>
    <w:p w14:paraId="66528B5B" w14:textId="457F8E5A" w:rsidR="00E97308" w:rsidRPr="00396A47" w:rsidRDefault="00E97308" w:rsidP="00E97308">
      <w:pPr>
        <w:pStyle w:val="Heading2"/>
      </w:pPr>
      <w:r w:rsidRPr="00396A47">
        <w:t>cleaner | green your space | january 2014 to september 2014</w:t>
      </w:r>
    </w:p>
    <w:p w14:paraId="476B21FD" w14:textId="77777777" w:rsidR="004D11E1" w:rsidRPr="00396A47" w:rsidRDefault="004D11E1" w:rsidP="002A2E98">
      <w:pPr>
        <w:pStyle w:val="ListBullet"/>
      </w:pPr>
      <w:r w:rsidRPr="00396A47">
        <w:rPr>
          <w:rStyle w:val="normaltextrun"/>
        </w:rPr>
        <w:t>Mopping, vacuuming, buffing floors of the building</w:t>
      </w:r>
      <w:r w:rsidRPr="00396A47">
        <w:rPr>
          <w:rStyle w:val="eop"/>
        </w:rPr>
        <w:t> </w:t>
      </w:r>
    </w:p>
    <w:p w14:paraId="7403B9EE" w14:textId="77777777" w:rsidR="004D11E1" w:rsidRPr="00396A47" w:rsidRDefault="004D11E1" w:rsidP="002A2E98">
      <w:pPr>
        <w:pStyle w:val="ListBullet"/>
      </w:pPr>
      <w:r w:rsidRPr="00396A47">
        <w:rPr>
          <w:rStyle w:val="normaltextrun"/>
        </w:rPr>
        <w:t>Working in a small team to get the office building to a clean standard for the next working day</w:t>
      </w:r>
      <w:r w:rsidRPr="00396A47">
        <w:rPr>
          <w:rStyle w:val="eop"/>
        </w:rPr>
        <w:t> </w:t>
      </w:r>
    </w:p>
    <w:p w14:paraId="4984F992" w14:textId="505DC7EC" w:rsidR="00C03102" w:rsidRDefault="004D11E1" w:rsidP="002A2E98">
      <w:pPr>
        <w:pStyle w:val="ListBullet"/>
        <w:rPr>
          <w:rStyle w:val="eop"/>
        </w:rPr>
      </w:pPr>
      <w:r w:rsidRPr="00396A47">
        <w:rPr>
          <w:rStyle w:val="normaltextrun"/>
        </w:rPr>
        <w:t>Serving food and refreshments to those attending meetings/conferences</w:t>
      </w:r>
      <w:r w:rsidRPr="00396A47">
        <w:rPr>
          <w:rStyle w:val="eop"/>
        </w:rPr>
        <w:t> </w:t>
      </w:r>
    </w:p>
    <w:p w14:paraId="38CB801A" w14:textId="77777777" w:rsidR="00C03102" w:rsidRDefault="00C03102">
      <w:pPr>
        <w:rPr>
          <w:rStyle w:val="eop"/>
        </w:rPr>
      </w:pPr>
      <w:r>
        <w:rPr>
          <w:rStyle w:val="eop"/>
        </w:rPr>
        <w:br w:type="page"/>
      </w:r>
    </w:p>
    <w:p w14:paraId="63E4820B" w14:textId="4CED4221" w:rsidR="00E97308" w:rsidRPr="002762F3" w:rsidRDefault="00C03102" w:rsidP="00C03102">
      <w:pPr>
        <w:pStyle w:val="ListBullet"/>
        <w:numPr>
          <w:ilvl w:val="0"/>
          <w:numId w:val="0"/>
        </w:numPr>
        <w:ind w:left="216"/>
        <w:rPr>
          <w:u w:val="single"/>
        </w:rPr>
      </w:pPr>
      <w:r w:rsidRPr="002762F3">
        <w:rPr>
          <w:u w:val="single"/>
        </w:rPr>
        <w:lastRenderedPageBreak/>
        <w:t>Cover letter</w:t>
      </w:r>
    </w:p>
    <w:p w14:paraId="450EB950" w14:textId="6B1FD557" w:rsidR="00C03102" w:rsidRDefault="00C03102" w:rsidP="00C03102">
      <w:pPr>
        <w:pStyle w:val="ListBullet"/>
        <w:numPr>
          <w:ilvl w:val="0"/>
          <w:numId w:val="0"/>
        </w:numPr>
        <w:ind w:left="216"/>
      </w:pPr>
      <w:r>
        <w:t>Dea</w:t>
      </w:r>
      <w:r w:rsidR="002762F3">
        <w:t>r Recruitment team</w:t>
      </w:r>
    </w:p>
    <w:p w14:paraId="3BEEE161" w14:textId="56490ED8" w:rsidR="002762F3" w:rsidRDefault="002762F3" w:rsidP="00C03102">
      <w:pPr>
        <w:pStyle w:val="ListBullet"/>
        <w:numPr>
          <w:ilvl w:val="0"/>
          <w:numId w:val="0"/>
        </w:numPr>
        <w:ind w:left="216"/>
      </w:pPr>
    </w:p>
    <w:p w14:paraId="4BCB4EAF" w14:textId="383B006B" w:rsidR="002762F3" w:rsidRDefault="002762F3" w:rsidP="00C03102">
      <w:pPr>
        <w:pStyle w:val="ListBullet"/>
        <w:numPr>
          <w:ilvl w:val="0"/>
          <w:numId w:val="0"/>
        </w:numPr>
        <w:ind w:left="216"/>
      </w:pPr>
      <w:r>
        <w:t>I am writing to you to go into depth as to why I am applying for the role of customer service advisor with yourselves which I came across on WM Jobs.</w:t>
      </w:r>
    </w:p>
    <w:p w14:paraId="72268190" w14:textId="77777777" w:rsidR="002762F3" w:rsidRDefault="002762F3" w:rsidP="00C03102">
      <w:pPr>
        <w:pStyle w:val="ListBullet"/>
        <w:numPr>
          <w:ilvl w:val="0"/>
          <w:numId w:val="0"/>
        </w:numPr>
        <w:ind w:left="216"/>
      </w:pPr>
    </w:p>
    <w:p w14:paraId="141D3CF3" w14:textId="7AB0867F" w:rsidR="002762F3" w:rsidRDefault="002762F3" w:rsidP="00C03102">
      <w:pPr>
        <w:pStyle w:val="ListBullet"/>
        <w:numPr>
          <w:ilvl w:val="0"/>
          <w:numId w:val="0"/>
        </w:numPr>
        <w:ind w:left="216"/>
      </w:pPr>
      <w:r>
        <w:t xml:space="preserve">I have taken an interest to the role of customer service advisor as it allows me to continue doing what I </w:t>
      </w:r>
      <w:r w:rsidR="004E407E">
        <w:t xml:space="preserve">enjoy. My hope is to be successful in gaining this role with yourselves and feeding my hunger to continue learning on the way.  </w:t>
      </w:r>
      <w:r>
        <w:t xml:space="preserve">For me, customer service means making sure the person who has got in touch with you has left with their questions answered and is satisfied with the agreed actions you will take to resolve the issue. </w:t>
      </w:r>
    </w:p>
    <w:p w14:paraId="0C8CD6A6" w14:textId="12135455" w:rsidR="002762F3" w:rsidRDefault="002762F3" w:rsidP="00C03102">
      <w:pPr>
        <w:pStyle w:val="ListBullet"/>
        <w:numPr>
          <w:ilvl w:val="0"/>
          <w:numId w:val="0"/>
        </w:numPr>
        <w:ind w:left="216"/>
      </w:pPr>
    </w:p>
    <w:p w14:paraId="0A96F2EF" w14:textId="4CEACB73" w:rsidR="002762F3" w:rsidRDefault="002762F3" w:rsidP="00C03102">
      <w:pPr>
        <w:pStyle w:val="ListBullet"/>
        <w:numPr>
          <w:ilvl w:val="0"/>
          <w:numId w:val="0"/>
        </w:numPr>
        <w:ind w:left="216"/>
      </w:pPr>
      <w:r>
        <w:t>I believe I would be a good match for this role as I have 7 years’ worth of experience within customer service provided both via telephone, face to face or written form (live chat/emails). From my employment history you can see that I am able to absorb new processes and knowledge on the sector I’m working in with ease and provide a good level of service.</w:t>
      </w:r>
      <w:r w:rsidR="004E407E">
        <w:t xml:space="preserve"> Once I am familiar with </w:t>
      </w:r>
      <w:proofErr w:type="gramStart"/>
      <w:r w:rsidR="004E407E">
        <w:t>all of</w:t>
      </w:r>
      <w:proofErr w:type="gramEnd"/>
      <w:r w:rsidR="004E407E">
        <w:t xml:space="preserve"> the knowledge needed for the role, I wou</w:t>
      </w:r>
      <w:r w:rsidR="00BA5F57">
        <w:t xml:space="preserve">ld like to be able to develop </w:t>
      </w:r>
      <w:r w:rsidR="00150278">
        <w:t xml:space="preserve">further </w:t>
      </w:r>
      <w:r w:rsidR="00BA5F57">
        <w:t>by supporting staff with training needs</w:t>
      </w:r>
      <w:r w:rsidR="00A04750">
        <w:t xml:space="preserve"> and </w:t>
      </w:r>
      <w:r w:rsidR="00E1304E">
        <w:t xml:space="preserve">eventually </w:t>
      </w:r>
      <w:r w:rsidR="00A04750">
        <w:t xml:space="preserve">progress from there. </w:t>
      </w:r>
    </w:p>
    <w:p w14:paraId="4869433F" w14:textId="7DDA90BF" w:rsidR="00B06955" w:rsidRDefault="00B06955" w:rsidP="00C03102">
      <w:pPr>
        <w:pStyle w:val="ListBullet"/>
        <w:numPr>
          <w:ilvl w:val="0"/>
          <w:numId w:val="0"/>
        </w:numPr>
        <w:ind w:left="216"/>
      </w:pPr>
    </w:p>
    <w:p w14:paraId="44EFEA7E" w14:textId="0A2C58B2" w:rsidR="009B721C" w:rsidRDefault="00405B7E" w:rsidP="00C03102">
      <w:pPr>
        <w:pStyle w:val="ListBullet"/>
        <w:numPr>
          <w:ilvl w:val="0"/>
          <w:numId w:val="0"/>
        </w:numPr>
        <w:ind w:left="216"/>
      </w:pPr>
      <w:r>
        <w:t xml:space="preserve">Thank you for taking time to </w:t>
      </w:r>
      <w:r w:rsidR="00B045F3">
        <w:t xml:space="preserve">go through my application, curriculum vitae and covering letter. </w:t>
      </w:r>
      <w:r w:rsidR="00676305">
        <w:t xml:space="preserve">I would appreciate any kind of feedback once you have gone through your selection progress as I know there is always room for improvement. </w:t>
      </w:r>
      <w:r w:rsidR="008831C3">
        <w:t xml:space="preserve">I am happy to receive a phone call or email with feedback </w:t>
      </w:r>
      <w:proofErr w:type="gramStart"/>
      <w:r w:rsidR="008831C3">
        <w:t>included</w:t>
      </w:r>
      <w:r w:rsidR="00C86231">
        <w:t>,</w:t>
      </w:r>
      <w:proofErr w:type="gramEnd"/>
      <w:r w:rsidR="00C86231">
        <w:t xml:space="preserve"> details can be found on my CV.</w:t>
      </w:r>
    </w:p>
    <w:p w14:paraId="45BA4C4C" w14:textId="170DC97E" w:rsidR="00676305" w:rsidRDefault="00676305" w:rsidP="00C03102">
      <w:pPr>
        <w:pStyle w:val="ListBullet"/>
        <w:numPr>
          <w:ilvl w:val="0"/>
          <w:numId w:val="0"/>
        </w:numPr>
        <w:ind w:left="216"/>
      </w:pPr>
    </w:p>
    <w:p w14:paraId="06F79E00" w14:textId="74D0BBB1" w:rsidR="00676305" w:rsidRDefault="00676305" w:rsidP="00C03102">
      <w:pPr>
        <w:pStyle w:val="ListBullet"/>
        <w:numPr>
          <w:ilvl w:val="0"/>
          <w:numId w:val="0"/>
        </w:numPr>
        <w:ind w:left="216"/>
      </w:pPr>
      <w:r>
        <w:t>Yours faithfully</w:t>
      </w:r>
    </w:p>
    <w:p w14:paraId="06BD7A87" w14:textId="6755EC35" w:rsidR="00676305" w:rsidRDefault="00676305" w:rsidP="00C03102">
      <w:pPr>
        <w:pStyle w:val="ListBullet"/>
        <w:numPr>
          <w:ilvl w:val="0"/>
          <w:numId w:val="0"/>
        </w:numPr>
        <w:ind w:left="216"/>
      </w:pPr>
      <w:r>
        <w:t>Olivia Reid</w:t>
      </w:r>
    </w:p>
    <w:p w14:paraId="6F9BBDF6" w14:textId="77777777" w:rsidR="002762F3" w:rsidRDefault="002762F3" w:rsidP="00C03102">
      <w:pPr>
        <w:pStyle w:val="ListBullet"/>
        <w:numPr>
          <w:ilvl w:val="0"/>
          <w:numId w:val="0"/>
        </w:numPr>
        <w:ind w:left="216"/>
      </w:pPr>
    </w:p>
    <w:p w14:paraId="76C0109A" w14:textId="4149D7EF" w:rsidR="00DC12DB" w:rsidRDefault="00DC12DB" w:rsidP="00C03102">
      <w:pPr>
        <w:pStyle w:val="ListBullet"/>
        <w:numPr>
          <w:ilvl w:val="0"/>
          <w:numId w:val="0"/>
        </w:numPr>
        <w:ind w:left="216"/>
      </w:pPr>
    </w:p>
    <w:p w14:paraId="48EDCC8E" w14:textId="77777777" w:rsidR="00DC12DB" w:rsidRPr="00396A47" w:rsidRDefault="00DC12DB" w:rsidP="00C03102">
      <w:pPr>
        <w:pStyle w:val="ListBullet"/>
        <w:numPr>
          <w:ilvl w:val="0"/>
          <w:numId w:val="0"/>
        </w:numPr>
        <w:ind w:left="216"/>
      </w:pPr>
    </w:p>
    <w:p w14:paraId="33A2AAFC" w14:textId="4A1A5AF6" w:rsidR="003F5327" w:rsidRDefault="003F5327">
      <w:r>
        <w:br w:type="page"/>
      </w:r>
    </w:p>
    <w:p w14:paraId="11AAFA02" w14:textId="43720DF1" w:rsidR="003F5327" w:rsidRDefault="003F5327" w:rsidP="003F5327">
      <w:pPr>
        <w:pStyle w:val="Heading1"/>
        <w:ind w:left="1440" w:firstLine="720"/>
        <w:jc w:val="right"/>
        <w:rPr>
          <w:rFonts w:ascii="Arial" w:hAnsi="Arial"/>
        </w:rPr>
      </w:pPr>
      <w:r>
        <w:rPr>
          <w:noProof/>
        </w:rPr>
        <w:lastRenderedPageBreak/>
        <w:drawing>
          <wp:anchor distT="0" distB="0" distL="114300" distR="114300" simplePos="0" relativeHeight="251659264" behindDoc="1" locked="0" layoutInCell="1" allowOverlap="1" wp14:anchorId="26068CB6" wp14:editId="1434AA32">
            <wp:simplePos x="0" y="0"/>
            <wp:positionH relativeFrom="column">
              <wp:posOffset>3016885</wp:posOffset>
            </wp:positionH>
            <wp:positionV relativeFrom="paragraph">
              <wp:posOffset>-541020</wp:posOffset>
            </wp:positionV>
            <wp:extent cx="3279775" cy="1192530"/>
            <wp:effectExtent l="0" t="0" r="0" b="7620"/>
            <wp:wrapTight wrapText="bothSides">
              <wp:wrapPolygon edited="0">
                <wp:start x="0" y="0"/>
                <wp:lineTo x="0" y="21393"/>
                <wp:lineTo x="21454" y="21393"/>
                <wp:lineTo x="21454" y="0"/>
                <wp:lineTo x="0" y="0"/>
              </wp:wrapPolygon>
            </wp:wrapTight>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79775" cy="1192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45CF34" w14:textId="77777777" w:rsidR="003F5327" w:rsidRDefault="003F5327" w:rsidP="003F5327">
      <w:pPr>
        <w:rPr>
          <w:rFonts w:ascii="Arial" w:hAnsi="Arial"/>
          <w:b/>
          <w:u w:val="single"/>
        </w:rPr>
      </w:pPr>
    </w:p>
    <w:p w14:paraId="7C2AEBBB" w14:textId="77777777" w:rsidR="003F5327" w:rsidRDefault="003F5327" w:rsidP="003F5327">
      <w:pPr>
        <w:pStyle w:val="Heading1"/>
        <w:rPr>
          <w:rFonts w:ascii="Arial" w:hAnsi="Arial"/>
        </w:rPr>
      </w:pPr>
    </w:p>
    <w:p w14:paraId="15A27014" w14:textId="77777777" w:rsidR="003F5327" w:rsidRDefault="003F5327" w:rsidP="003F5327">
      <w:pPr>
        <w:pStyle w:val="Heading1"/>
        <w:rPr>
          <w:rFonts w:ascii="Arial" w:hAnsi="Arial"/>
          <w:szCs w:val="28"/>
        </w:rPr>
      </w:pPr>
    </w:p>
    <w:p w14:paraId="13B26E95" w14:textId="77777777" w:rsidR="003F5327" w:rsidRPr="00391B38" w:rsidRDefault="003F5327" w:rsidP="003F5327">
      <w:pPr>
        <w:pStyle w:val="Heading1"/>
        <w:rPr>
          <w:rFonts w:ascii="Arial" w:hAnsi="Arial"/>
          <w:szCs w:val="28"/>
        </w:rPr>
      </w:pPr>
      <w:r w:rsidRPr="00391B38">
        <w:rPr>
          <w:rFonts w:ascii="Arial" w:hAnsi="Arial"/>
          <w:szCs w:val="28"/>
        </w:rPr>
        <w:t>JOB DESCRIPTION</w:t>
      </w:r>
    </w:p>
    <w:p w14:paraId="3F491043" w14:textId="77777777" w:rsidR="003F5327" w:rsidRPr="005B1E34" w:rsidRDefault="003F5327" w:rsidP="003F532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552"/>
        <w:gridCol w:w="2268"/>
        <w:gridCol w:w="2659"/>
      </w:tblGrid>
      <w:tr w:rsidR="003F5327" w14:paraId="108A78FD" w14:textId="77777777" w:rsidTr="003A2AA3">
        <w:trPr>
          <w:cantSplit/>
        </w:trPr>
        <w:tc>
          <w:tcPr>
            <w:tcW w:w="1809" w:type="dxa"/>
            <w:vMerge w:val="restart"/>
          </w:tcPr>
          <w:p w14:paraId="7101B4C7" w14:textId="77777777" w:rsidR="003F5327" w:rsidRDefault="003F5327" w:rsidP="003A2AA3">
            <w:pPr>
              <w:rPr>
                <w:rFonts w:ascii="Arial" w:hAnsi="Arial"/>
                <w:b/>
              </w:rPr>
            </w:pPr>
            <w:r>
              <w:rPr>
                <w:rFonts w:ascii="Arial" w:hAnsi="Arial"/>
                <w:b/>
              </w:rPr>
              <w:t>POST TITLE</w:t>
            </w:r>
          </w:p>
        </w:tc>
        <w:tc>
          <w:tcPr>
            <w:tcW w:w="2552" w:type="dxa"/>
            <w:vMerge w:val="restart"/>
          </w:tcPr>
          <w:p w14:paraId="69811959" w14:textId="77777777" w:rsidR="003F5327" w:rsidRDefault="003F5327" w:rsidP="003A2AA3">
            <w:pPr>
              <w:rPr>
                <w:rFonts w:ascii="Arial" w:hAnsi="Arial"/>
              </w:rPr>
            </w:pPr>
            <w:r>
              <w:rPr>
                <w:rFonts w:ascii="Arial" w:hAnsi="Arial"/>
              </w:rPr>
              <w:t xml:space="preserve">Customer Service Advisor </w:t>
            </w:r>
          </w:p>
        </w:tc>
        <w:tc>
          <w:tcPr>
            <w:tcW w:w="2268" w:type="dxa"/>
          </w:tcPr>
          <w:p w14:paraId="18B64A45" w14:textId="77777777" w:rsidR="003F5327" w:rsidRDefault="003F5327" w:rsidP="003A2AA3">
            <w:pPr>
              <w:rPr>
                <w:rFonts w:ascii="Arial" w:hAnsi="Arial"/>
                <w:b/>
              </w:rPr>
            </w:pPr>
            <w:r>
              <w:rPr>
                <w:rFonts w:ascii="Arial" w:hAnsi="Arial"/>
                <w:b/>
              </w:rPr>
              <w:t>DIRECTORATE</w:t>
            </w:r>
          </w:p>
        </w:tc>
        <w:tc>
          <w:tcPr>
            <w:tcW w:w="2659" w:type="dxa"/>
          </w:tcPr>
          <w:p w14:paraId="244BF1DD" w14:textId="77777777" w:rsidR="003F5327" w:rsidRDefault="003F5327" w:rsidP="003A2AA3">
            <w:pPr>
              <w:rPr>
                <w:rFonts w:ascii="Arial" w:hAnsi="Arial"/>
              </w:rPr>
            </w:pPr>
            <w:r>
              <w:rPr>
                <w:rFonts w:ascii="Arial" w:hAnsi="Arial"/>
              </w:rPr>
              <w:t xml:space="preserve">Customer Service Transformation and Business Support </w:t>
            </w:r>
          </w:p>
        </w:tc>
      </w:tr>
      <w:tr w:rsidR="003F5327" w14:paraId="32665CCA" w14:textId="77777777" w:rsidTr="003A2AA3">
        <w:trPr>
          <w:cantSplit/>
        </w:trPr>
        <w:tc>
          <w:tcPr>
            <w:tcW w:w="1809" w:type="dxa"/>
            <w:vMerge/>
          </w:tcPr>
          <w:p w14:paraId="2B504340" w14:textId="77777777" w:rsidR="003F5327" w:rsidRDefault="003F5327" w:rsidP="003A2AA3">
            <w:pPr>
              <w:rPr>
                <w:rFonts w:ascii="Arial" w:hAnsi="Arial"/>
                <w:b/>
              </w:rPr>
            </w:pPr>
          </w:p>
        </w:tc>
        <w:tc>
          <w:tcPr>
            <w:tcW w:w="2552" w:type="dxa"/>
            <w:vMerge/>
          </w:tcPr>
          <w:p w14:paraId="4130B0B6" w14:textId="77777777" w:rsidR="003F5327" w:rsidRDefault="003F5327" w:rsidP="003A2AA3">
            <w:pPr>
              <w:rPr>
                <w:rFonts w:ascii="Arial" w:hAnsi="Arial"/>
                <w:b/>
              </w:rPr>
            </w:pPr>
          </w:p>
        </w:tc>
        <w:tc>
          <w:tcPr>
            <w:tcW w:w="2268" w:type="dxa"/>
          </w:tcPr>
          <w:p w14:paraId="03F81462" w14:textId="77777777" w:rsidR="003F5327" w:rsidRDefault="003F5327" w:rsidP="003A2AA3">
            <w:pPr>
              <w:rPr>
                <w:rFonts w:ascii="Arial" w:hAnsi="Arial"/>
                <w:b/>
              </w:rPr>
            </w:pPr>
            <w:smartTag w:uri="urn:schemas-microsoft-com:office:smarttags" w:element="stockticker">
              <w:r>
                <w:rPr>
                  <w:rFonts w:ascii="Arial" w:hAnsi="Arial"/>
                  <w:b/>
                </w:rPr>
                <w:t>TEAM</w:t>
              </w:r>
            </w:smartTag>
            <w:r>
              <w:rPr>
                <w:rFonts w:ascii="Arial" w:hAnsi="Arial"/>
                <w:b/>
              </w:rPr>
              <w:t xml:space="preserve"> </w:t>
            </w:r>
          </w:p>
        </w:tc>
        <w:tc>
          <w:tcPr>
            <w:tcW w:w="2659" w:type="dxa"/>
          </w:tcPr>
          <w:p w14:paraId="5F32940B" w14:textId="77777777" w:rsidR="003F5327" w:rsidRDefault="003F5327" w:rsidP="003A2AA3">
            <w:pPr>
              <w:rPr>
                <w:rFonts w:ascii="Arial" w:hAnsi="Arial"/>
              </w:rPr>
            </w:pPr>
            <w:r>
              <w:rPr>
                <w:rFonts w:ascii="Arial" w:hAnsi="Arial"/>
              </w:rPr>
              <w:t xml:space="preserve">Customer Contact Centre </w:t>
            </w:r>
          </w:p>
        </w:tc>
      </w:tr>
      <w:tr w:rsidR="003F5327" w14:paraId="3E52F1F8" w14:textId="77777777" w:rsidTr="003A2AA3">
        <w:tc>
          <w:tcPr>
            <w:tcW w:w="1809" w:type="dxa"/>
          </w:tcPr>
          <w:p w14:paraId="1C026F5A" w14:textId="77777777" w:rsidR="003F5327" w:rsidRDefault="003F5327" w:rsidP="003A2AA3">
            <w:pPr>
              <w:rPr>
                <w:rFonts w:ascii="Arial" w:hAnsi="Arial"/>
                <w:b/>
              </w:rPr>
            </w:pPr>
            <w:r>
              <w:rPr>
                <w:rFonts w:ascii="Arial" w:hAnsi="Arial"/>
                <w:b/>
              </w:rPr>
              <w:t>GRADE</w:t>
            </w:r>
          </w:p>
        </w:tc>
        <w:tc>
          <w:tcPr>
            <w:tcW w:w="2552" w:type="dxa"/>
          </w:tcPr>
          <w:p w14:paraId="24768B7D" w14:textId="77777777" w:rsidR="003F5327" w:rsidRPr="00520835" w:rsidRDefault="003F5327" w:rsidP="003A2AA3">
            <w:pPr>
              <w:rPr>
                <w:rFonts w:ascii="Arial" w:hAnsi="Arial"/>
                <w:b/>
                <w:sz w:val="28"/>
                <w:szCs w:val="28"/>
              </w:rPr>
            </w:pPr>
            <w:r w:rsidRPr="00520835">
              <w:rPr>
                <w:rFonts w:ascii="Arial" w:hAnsi="Arial"/>
                <w:b/>
                <w:sz w:val="28"/>
                <w:szCs w:val="28"/>
              </w:rPr>
              <w:t>c</w:t>
            </w:r>
          </w:p>
        </w:tc>
        <w:tc>
          <w:tcPr>
            <w:tcW w:w="2268" w:type="dxa"/>
          </w:tcPr>
          <w:p w14:paraId="72D2124C" w14:textId="77777777" w:rsidR="003F5327" w:rsidRDefault="003F5327" w:rsidP="003A2AA3">
            <w:pPr>
              <w:rPr>
                <w:rFonts w:ascii="Arial" w:hAnsi="Arial"/>
                <w:b/>
              </w:rPr>
            </w:pPr>
            <w:r>
              <w:rPr>
                <w:rFonts w:ascii="Arial" w:hAnsi="Arial"/>
                <w:b/>
              </w:rPr>
              <w:t>LOCATION</w:t>
            </w:r>
          </w:p>
        </w:tc>
        <w:tc>
          <w:tcPr>
            <w:tcW w:w="2659" w:type="dxa"/>
          </w:tcPr>
          <w:p w14:paraId="0014F04A" w14:textId="77777777" w:rsidR="003F5327" w:rsidRDefault="003F5327" w:rsidP="003A2AA3">
            <w:pPr>
              <w:rPr>
                <w:rFonts w:ascii="Arial" w:hAnsi="Arial"/>
              </w:rPr>
            </w:pPr>
            <w:r>
              <w:rPr>
                <w:rFonts w:ascii="Arial" w:hAnsi="Arial"/>
              </w:rPr>
              <w:t>Endeavour House Meriden Drive Solihull,B37 6BX</w:t>
            </w:r>
          </w:p>
        </w:tc>
      </w:tr>
      <w:tr w:rsidR="003F5327" w14:paraId="6C694716" w14:textId="77777777" w:rsidTr="003A2AA3">
        <w:tc>
          <w:tcPr>
            <w:tcW w:w="1809" w:type="dxa"/>
          </w:tcPr>
          <w:p w14:paraId="0F197B95" w14:textId="77777777" w:rsidR="003F5327" w:rsidRDefault="003F5327" w:rsidP="003A2AA3">
            <w:pPr>
              <w:rPr>
                <w:rFonts w:ascii="Arial" w:hAnsi="Arial"/>
                <w:b/>
              </w:rPr>
            </w:pPr>
            <w:r>
              <w:rPr>
                <w:rFonts w:ascii="Arial" w:hAnsi="Arial"/>
                <w:b/>
              </w:rPr>
              <w:t>SALARY</w:t>
            </w:r>
          </w:p>
          <w:p w14:paraId="5FA6C4FD" w14:textId="77777777" w:rsidR="003F5327" w:rsidRDefault="003F5327" w:rsidP="003A2AA3">
            <w:pPr>
              <w:rPr>
                <w:rFonts w:ascii="Arial" w:hAnsi="Arial"/>
                <w:b/>
              </w:rPr>
            </w:pPr>
          </w:p>
        </w:tc>
        <w:tc>
          <w:tcPr>
            <w:tcW w:w="2552" w:type="dxa"/>
          </w:tcPr>
          <w:p w14:paraId="1BE01127" w14:textId="77777777" w:rsidR="003F5327" w:rsidRDefault="003F5327" w:rsidP="003A2AA3">
            <w:pPr>
              <w:pStyle w:val="Header"/>
              <w:rPr>
                <w:rFonts w:ascii="Arial" w:hAnsi="Arial"/>
              </w:rPr>
            </w:pPr>
            <w:r>
              <w:rPr>
                <w:rFonts w:ascii="Arial" w:hAnsi="Arial"/>
              </w:rPr>
              <w:t>£20,092 - £23,080</w:t>
            </w:r>
          </w:p>
        </w:tc>
        <w:tc>
          <w:tcPr>
            <w:tcW w:w="2268" w:type="dxa"/>
          </w:tcPr>
          <w:p w14:paraId="7DFEC694" w14:textId="77777777" w:rsidR="003F5327" w:rsidRDefault="003F5327" w:rsidP="003A2AA3">
            <w:pPr>
              <w:rPr>
                <w:rFonts w:ascii="Arial" w:hAnsi="Arial"/>
                <w:b/>
              </w:rPr>
            </w:pPr>
            <w:r>
              <w:rPr>
                <w:rFonts w:ascii="Arial" w:hAnsi="Arial"/>
                <w:b/>
              </w:rPr>
              <w:t>DATE</w:t>
            </w:r>
          </w:p>
        </w:tc>
        <w:tc>
          <w:tcPr>
            <w:tcW w:w="2659" w:type="dxa"/>
          </w:tcPr>
          <w:p w14:paraId="32150B8F" w14:textId="77777777" w:rsidR="003F5327" w:rsidRDefault="003F5327" w:rsidP="003A2AA3">
            <w:pPr>
              <w:rPr>
                <w:rFonts w:ascii="Arial" w:hAnsi="Arial"/>
              </w:rPr>
            </w:pPr>
            <w:r>
              <w:rPr>
                <w:rFonts w:ascii="Arial" w:hAnsi="Arial"/>
              </w:rPr>
              <w:t xml:space="preserve"> May 2021</w:t>
            </w:r>
          </w:p>
        </w:tc>
      </w:tr>
    </w:tbl>
    <w:p w14:paraId="1DD9048A" w14:textId="77777777" w:rsidR="003F5327" w:rsidRDefault="003F5327" w:rsidP="002762F3"/>
    <w:p w14:paraId="298FEB31" w14:textId="77777777" w:rsidR="003F5327" w:rsidRDefault="003F5327" w:rsidP="002762F3">
      <w:pPr>
        <w:rPr>
          <w:sz w:val="26"/>
        </w:rPr>
      </w:pPr>
    </w:p>
    <w:p w14:paraId="113E6E1A" w14:textId="77777777" w:rsidR="003F5327" w:rsidRPr="005B1E34" w:rsidRDefault="003F5327" w:rsidP="002762F3">
      <w:pPr>
        <w:rPr>
          <w:sz w:val="26"/>
        </w:rPr>
      </w:pPr>
      <w:r w:rsidRPr="005B1E34">
        <w:rPr>
          <w:sz w:val="26"/>
        </w:rPr>
        <w:t>Job Purpose</w:t>
      </w:r>
    </w:p>
    <w:p w14:paraId="231290DF" w14:textId="77777777" w:rsidR="003F5327" w:rsidRDefault="003F5327" w:rsidP="002762F3">
      <w:pPr>
        <w:rPr>
          <w:rFonts w:cs="Arial"/>
        </w:rPr>
      </w:pPr>
      <w:r>
        <w:rPr>
          <w:rFonts w:cs="Arial"/>
        </w:rPr>
        <w:t xml:space="preserve">The Customer Contact Centre deals with incoming calls and enquiries from a variety of customers including residents, applicants and external agencies. These cover the full range of frontline customer services including housing, homelessness, rents and repairs </w:t>
      </w:r>
    </w:p>
    <w:p w14:paraId="1A4C820C" w14:textId="77777777" w:rsidR="003F5327" w:rsidRDefault="003F5327" w:rsidP="002762F3">
      <w:pPr>
        <w:rPr>
          <w:rFonts w:cs="Arial"/>
        </w:rPr>
      </w:pPr>
    </w:p>
    <w:p w14:paraId="0425C155" w14:textId="77777777" w:rsidR="003F5327" w:rsidRPr="00EA157F" w:rsidRDefault="003F5327" w:rsidP="002762F3">
      <w:pPr>
        <w:rPr>
          <w:rFonts w:cs="Arial"/>
        </w:rPr>
      </w:pPr>
      <w:r w:rsidRPr="00EA157F">
        <w:rPr>
          <w:rFonts w:cs="Arial"/>
        </w:rPr>
        <w:t xml:space="preserve">A </w:t>
      </w:r>
      <w:r>
        <w:rPr>
          <w:rFonts w:cs="Arial"/>
        </w:rPr>
        <w:t xml:space="preserve">Customer Service Advisor </w:t>
      </w:r>
      <w:r w:rsidRPr="00EA157F">
        <w:rPr>
          <w:rFonts w:cs="Arial"/>
        </w:rPr>
        <w:t xml:space="preserve">provides a professional, high quality and customer focused service ensuring all internal and external contacts are answered politely and promptly within the agreed service standards .This will include phone calls, emails, voicemails, texts and all other customer </w:t>
      </w:r>
      <w:r>
        <w:rPr>
          <w:rFonts w:cs="Arial"/>
        </w:rPr>
        <w:t xml:space="preserve">contacts </w:t>
      </w:r>
      <w:r w:rsidRPr="00EA157F">
        <w:rPr>
          <w:rFonts w:cs="Arial"/>
        </w:rPr>
        <w:t>across a broad range of topics</w:t>
      </w:r>
      <w:r>
        <w:rPr>
          <w:rFonts w:cs="Arial"/>
        </w:rPr>
        <w:t>.</w:t>
      </w:r>
      <w:r w:rsidRPr="00EA157F">
        <w:rPr>
          <w:rFonts w:cs="Arial"/>
        </w:rPr>
        <w:t xml:space="preserve"> </w:t>
      </w:r>
    </w:p>
    <w:p w14:paraId="37768B7B" w14:textId="77777777" w:rsidR="003F5327" w:rsidRDefault="003F5327" w:rsidP="002762F3">
      <w:pPr>
        <w:rPr>
          <w:lang w:val="en-US"/>
        </w:rPr>
      </w:pPr>
      <w:r w:rsidRPr="00EA157F">
        <w:rPr>
          <w:rFonts w:cs="Arial"/>
        </w:rPr>
        <w:t xml:space="preserve">You will deliver a high quality service to meet the individual needs of all customers and wherever possible resolve their enquiries at first point of contact.  </w:t>
      </w:r>
    </w:p>
    <w:p w14:paraId="59D1D0F6" w14:textId="77777777" w:rsidR="003F5327" w:rsidRDefault="003F5327" w:rsidP="002762F3">
      <w:r>
        <w:t>You will be expected to be an effective member of the Contact Centre team providing an excellent service to all our customers and clients.</w:t>
      </w:r>
    </w:p>
    <w:p w14:paraId="614A610E" w14:textId="77777777" w:rsidR="003F5327" w:rsidRPr="007F27D1" w:rsidRDefault="003F5327" w:rsidP="002762F3">
      <w:pPr>
        <w:rPr>
          <w:szCs w:val="24"/>
        </w:rPr>
      </w:pPr>
    </w:p>
    <w:p w14:paraId="7D7A414E" w14:textId="77777777" w:rsidR="003F5327" w:rsidRPr="007F27D1" w:rsidRDefault="003F5327" w:rsidP="002762F3">
      <w:pPr>
        <w:rPr>
          <w:szCs w:val="24"/>
        </w:rPr>
      </w:pPr>
    </w:p>
    <w:p w14:paraId="56284AC4" w14:textId="77777777" w:rsidR="003F5327" w:rsidRPr="007F27D1" w:rsidRDefault="003F5327" w:rsidP="002762F3">
      <w:pPr>
        <w:rPr>
          <w:szCs w:val="24"/>
        </w:rPr>
      </w:pPr>
    </w:p>
    <w:p w14:paraId="5886C203" w14:textId="352781D9" w:rsidR="003F5327" w:rsidRPr="00DE5AAD" w:rsidRDefault="003F5327" w:rsidP="002762F3">
      <w:pPr>
        <w:rPr>
          <w:sz w:val="26"/>
        </w:rPr>
      </w:pPr>
      <w:r w:rsidRPr="005B1E34">
        <w:rPr>
          <w:sz w:val="26"/>
        </w:rPr>
        <w:lastRenderedPageBreak/>
        <w:t>Duties and Responsibilities</w:t>
      </w:r>
    </w:p>
    <w:p w14:paraId="2607A21E" w14:textId="4B9E8B5F" w:rsidR="003F5327" w:rsidRDefault="003F5327" w:rsidP="002762F3">
      <w:pPr>
        <w:rPr>
          <w:rFonts w:cs="Arial"/>
        </w:rPr>
      </w:pPr>
      <w:r>
        <w:rPr>
          <w:rFonts w:cs="Arial"/>
        </w:rPr>
        <w:t>You</w:t>
      </w:r>
      <w:r w:rsidRPr="002F73C4">
        <w:rPr>
          <w:rFonts w:cs="Arial"/>
        </w:rPr>
        <w:t xml:space="preserve"> will be responsible for the following duties:</w:t>
      </w:r>
    </w:p>
    <w:p w14:paraId="0DE318F7" w14:textId="78C92F79" w:rsidR="003F5327" w:rsidRPr="00717492" w:rsidRDefault="003F5327" w:rsidP="002762F3">
      <w:r w:rsidRPr="00717492">
        <w:t xml:space="preserve">To deliver customer service </w:t>
      </w:r>
      <w:r w:rsidR="00DE5AAD" w:rsidRPr="00717492">
        <w:t>excellence</w:t>
      </w:r>
      <w:r w:rsidR="00DE5AAD">
        <w:t xml:space="preserve">. </w:t>
      </w:r>
      <w:r>
        <w:t>P</w:t>
      </w:r>
      <w:r w:rsidRPr="00717492">
        <w:t>olitely and professionally answering all calls, emails, voicemails and texts offered within agreed timescales and service standards.</w:t>
      </w:r>
    </w:p>
    <w:p w14:paraId="5C417AD2" w14:textId="77777777" w:rsidR="003F5327" w:rsidRDefault="003F5327" w:rsidP="002762F3">
      <w:r>
        <w:t>Deliver First Contact Resolution by completing all enquiries and transactions without referral to another source wherever possible.</w:t>
      </w:r>
    </w:p>
    <w:p w14:paraId="5711A1E1" w14:textId="77777777" w:rsidR="003F5327" w:rsidRDefault="003F5327" w:rsidP="002762F3">
      <w:pPr>
        <w:rPr>
          <w:color w:val="000000"/>
        </w:rPr>
      </w:pPr>
      <w:r>
        <w:t xml:space="preserve">Efficiently handle the peaks and troughs in workload associated with all </w:t>
      </w:r>
      <w:r>
        <w:rPr>
          <w:color w:val="000000"/>
        </w:rPr>
        <w:t xml:space="preserve">housing related enquiries. </w:t>
      </w:r>
    </w:p>
    <w:p w14:paraId="5A7C1B8A" w14:textId="77777777" w:rsidR="003F5327" w:rsidRDefault="003F5327" w:rsidP="002762F3">
      <w:r>
        <w:t>Accurately input information into computer systems.</w:t>
      </w:r>
    </w:p>
    <w:p w14:paraId="66395F10" w14:textId="77777777" w:rsidR="003F5327" w:rsidRDefault="003F5327" w:rsidP="002762F3">
      <w:r>
        <w:t>Consistently deliver an excellent customer service within focused targets as specified.</w:t>
      </w:r>
    </w:p>
    <w:p w14:paraId="4200D229" w14:textId="77777777" w:rsidR="003F5327" w:rsidRDefault="003F5327" w:rsidP="002762F3">
      <w:r>
        <w:t>To challenge existing procedures to help develop better working practices and improve service delivery to customers.</w:t>
      </w:r>
    </w:p>
    <w:p w14:paraId="348B5792" w14:textId="03A9D120" w:rsidR="003F5327" w:rsidRDefault="003F5327" w:rsidP="002762F3">
      <w:r>
        <w:t xml:space="preserve">Share knowledge and </w:t>
      </w:r>
      <w:r w:rsidR="00DE5AAD">
        <w:t>work collaboratively</w:t>
      </w:r>
      <w:r>
        <w:t xml:space="preserve">  to improve personal and team performance  </w:t>
      </w:r>
    </w:p>
    <w:p w14:paraId="60AB4C5C" w14:textId="77777777" w:rsidR="003F5327" w:rsidRPr="00717492" w:rsidRDefault="003F5327" w:rsidP="002762F3">
      <w:pPr>
        <w:rPr>
          <w:rFonts w:cs="Arial"/>
        </w:rPr>
      </w:pPr>
      <w:r w:rsidRPr="00717492">
        <w:rPr>
          <w:rFonts w:cs="Arial"/>
        </w:rPr>
        <w:t>To complete all outbound activities in line with team objectives</w:t>
      </w:r>
    </w:p>
    <w:p w14:paraId="269D5AD6" w14:textId="77777777" w:rsidR="003F5327" w:rsidRPr="00520835" w:rsidRDefault="003F5327" w:rsidP="002762F3">
      <w:pPr>
        <w:rPr>
          <w:rFonts w:cs="Arial"/>
        </w:rPr>
      </w:pPr>
      <w:r w:rsidRPr="00520835">
        <w:rPr>
          <w:rFonts w:cs="Arial"/>
        </w:rPr>
        <w:t xml:space="preserve">Operate within relevant company policies </w:t>
      </w:r>
    </w:p>
    <w:p w14:paraId="4D8BAE11" w14:textId="2B42BC42" w:rsidR="003F5327" w:rsidRPr="0015791D" w:rsidRDefault="003F5327" w:rsidP="002762F3">
      <w:pPr>
        <w:rPr>
          <w:rFonts w:cs="Arial"/>
          <w:color w:val="000000"/>
        </w:rPr>
      </w:pPr>
      <w:r w:rsidRPr="00520835">
        <w:rPr>
          <w:rFonts w:cs="Arial"/>
        </w:rPr>
        <w:t xml:space="preserve">Any other duties as may reasonably be required as </w:t>
      </w:r>
      <w:r w:rsidRPr="00520835">
        <w:rPr>
          <w:rFonts w:cs="Arial"/>
          <w:color w:val="000000"/>
        </w:rPr>
        <w:t>directed by the Team Manager or Customer Contact Manager.</w:t>
      </w:r>
    </w:p>
    <w:p w14:paraId="691BA8EE" w14:textId="77777777" w:rsidR="003F5327" w:rsidRPr="007C2BD6" w:rsidRDefault="003F5327" w:rsidP="002762F3">
      <w:pPr>
        <w:rPr>
          <w:sz w:val="26"/>
        </w:rPr>
      </w:pPr>
      <w:r w:rsidRPr="007C2BD6">
        <w:rPr>
          <w:sz w:val="26"/>
        </w:rPr>
        <w:t>PERSON SPECIFICATION</w:t>
      </w:r>
    </w:p>
    <w:p w14:paraId="652C9524" w14:textId="77777777" w:rsidR="003F5327" w:rsidRDefault="003F5327" w:rsidP="002762F3"/>
    <w:tbl>
      <w:tblPr>
        <w:tblW w:w="1007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851"/>
        <w:gridCol w:w="2410"/>
        <w:gridCol w:w="2835"/>
      </w:tblGrid>
      <w:tr w:rsidR="003F5327" w14:paraId="7561A523" w14:textId="77777777" w:rsidTr="003A2AA3">
        <w:trPr>
          <w:cantSplit/>
        </w:trPr>
        <w:tc>
          <w:tcPr>
            <w:tcW w:w="1980" w:type="dxa"/>
            <w:vMerge w:val="restart"/>
          </w:tcPr>
          <w:p w14:paraId="7A626861" w14:textId="77777777" w:rsidR="003F5327" w:rsidRDefault="003F5327" w:rsidP="002762F3">
            <w:r>
              <w:t>POST TITLE</w:t>
            </w:r>
          </w:p>
        </w:tc>
        <w:tc>
          <w:tcPr>
            <w:tcW w:w="2851" w:type="dxa"/>
            <w:vMerge w:val="restart"/>
          </w:tcPr>
          <w:p w14:paraId="2C4B5D6E" w14:textId="77777777" w:rsidR="003F5327" w:rsidRDefault="003F5327" w:rsidP="002762F3">
            <w:r>
              <w:t xml:space="preserve">Customer Service Advisor </w:t>
            </w:r>
          </w:p>
        </w:tc>
        <w:tc>
          <w:tcPr>
            <w:tcW w:w="2410" w:type="dxa"/>
          </w:tcPr>
          <w:p w14:paraId="624C191B" w14:textId="77777777" w:rsidR="003F5327" w:rsidRDefault="003F5327" w:rsidP="002762F3">
            <w:r>
              <w:t>DIRECTORATE</w:t>
            </w:r>
          </w:p>
        </w:tc>
        <w:tc>
          <w:tcPr>
            <w:tcW w:w="2835" w:type="dxa"/>
          </w:tcPr>
          <w:p w14:paraId="1C6BF9FA" w14:textId="77777777" w:rsidR="003F5327" w:rsidRDefault="003F5327" w:rsidP="002762F3">
            <w:r>
              <w:t xml:space="preserve">Customer Service transformation and Business Support </w:t>
            </w:r>
          </w:p>
        </w:tc>
      </w:tr>
      <w:tr w:rsidR="003F5327" w14:paraId="5A88AC87" w14:textId="77777777" w:rsidTr="003A2AA3">
        <w:trPr>
          <w:cantSplit/>
        </w:trPr>
        <w:tc>
          <w:tcPr>
            <w:tcW w:w="1980" w:type="dxa"/>
            <w:vMerge/>
          </w:tcPr>
          <w:p w14:paraId="3E092E32" w14:textId="77777777" w:rsidR="003F5327" w:rsidRDefault="003F5327" w:rsidP="002762F3"/>
        </w:tc>
        <w:tc>
          <w:tcPr>
            <w:tcW w:w="2851" w:type="dxa"/>
            <w:vMerge/>
          </w:tcPr>
          <w:p w14:paraId="013DFF06" w14:textId="77777777" w:rsidR="003F5327" w:rsidRDefault="003F5327" w:rsidP="002762F3"/>
        </w:tc>
        <w:tc>
          <w:tcPr>
            <w:tcW w:w="2410" w:type="dxa"/>
          </w:tcPr>
          <w:p w14:paraId="426D27E7" w14:textId="77777777" w:rsidR="003F5327" w:rsidRDefault="003F5327" w:rsidP="002762F3">
            <w:r>
              <w:t>TEAM</w:t>
            </w:r>
          </w:p>
        </w:tc>
        <w:tc>
          <w:tcPr>
            <w:tcW w:w="2835" w:type="dxa"/>
          </w:tcPr>
          <w:p w14:paraId="70A08E86" w14:textId="77777777" w:rsidR="003F5327" w:rsidRDefault="003F5327" w:rsidP="002762F3">
            <w:r>
              <w:t xml:space="preserve">Customer Contact Centre </w:t>
            </w:r>
          </w:p>
        </w:tc>
      </w:tr>
      <w:tr w:rsidR="003F5327" w14:paraId="5266B78B" w14:textId="77777777" w:rsidTr="003A2AA3">
        <w:tc>
          <w:tcPr>
            <w:tcW w:w="1980" w:type="dxa"/>
          </w:tcPr>
          <w:p w14:paraId="484FAF01" w14:textId="77777777" w:rsidR="003F5327" w:rsidRDefault="003F5327" w:rsidP="002762F3">
            <w:r>
              <w:t>GRADE</w:t>
            </w:r>
          </w:p>
        </w:tc>
        <w:tc>
          <w:tcPr>
            <w:tcW w:w="2851" w:type="dxa"/>
          </w:tcPr>
          <w:p w14:paraId="33F98BC9" w14:textId="77777777" w:rsidR="003F5327" w:rsidRPr="00F545BA" w:rsidRDefault="003F5327" w:rsidP="002762F3">
            <w:r>
              <w:t>C</w:t>
            </w:r>
          </w:p>
        </w:tc>
        <w:tc>
          <w:tcPr>
            <w:tcW w:w="2410" w:type="dxa"/>
          </w:tcPr>
          <w:p w14:paraId="0774705F" w14:textId="77777777" w:rsidR="003F5327" w:rsidRDefault="003F5327" w:rsidP="002762F3">
            <w:r>
              <w:t>LOCATION</w:t>
            </w:r>
          </w:p>
        </w:tc>
        <w:tc>
          <w:tcPr>
            <w:tcW w:w="2835" w:type="dxa"/>
          </w:tcPr>
          <w:p w14:paraId="19079187" w14:textId="0C5BA421" w:rsidR="003F5327" w:rsidRDefault="003F5327" w:rsidP="002762F3">
            <w:r>
              <w:t>Endeavour House Meriden Drive Solihull</w:t>
            </w:r>
            <w:r w:rsidR="00B06955">
              <w:t xml:space="preserve"> </w:t>
            </w:r>
            <w:r>
              <w:t>B37 6BX</w:t>
            </w:r>
          </w:p>
        </w:tc>
      </w:tr>
      <w:tr w:rsidR="003F5327" w14:paraId="2E9E0201" w14:textId="77777777" w:rsidTr="003A2AA3">
        <w:tc>
          <w:tcPr>
            <w:tcW w:w="1980" w:type="dxa"/>
          </w:tcPr>
          <w:p w14:paraId="499C1E9F" w14:textId="77777777" w:rsidR="003F5327" w:rsidRDefault="003F5327" w:rsidP="002762F3">
            <w:r>
              <w:t>SALARY</w:t>
            </w:r>
          </w:p>
          <w:p w14:paraId="054F8C69" w14:textId="77777777" w:rsidR="003F5327" w:rsidRDefault="003F5327" w:rsidP="002762F3"/>
        </w:tc>
        <w:tc>
          <w:tcPr>
            <w:tcW w:w="2851" w:type="dxa"/>
          </w:tcPr>
          <w:p w14:paraId="57CA5908" w14:textId="77777777" w:rsidR="003F5327" w:rsidRDefault="003F5327" w:rsidP="002762F3">
            <w:r>
              <w:t>£20,092 - £23,080</w:t>
            </w:r>
          </w:p>
        </w:tc>
        <w:tc>
          <w:tcPr>
            <w:tcW w:w="2410" w:type="dxa"/>
          </w:tcPr>
          <w:p w14:paraId="08C66D4A" w14:textId="77777777" w:rsidR="003F5327" w:rsidRDefault="003F5327" w:rsidP="002762F3">
            <w:r>
              <w:t>DATE</w:t>
            </w:r>
          </w:p>
        </w:tc>
        <w:tc>
          <w:tcPr>
            <w:tcW w:w="2835" w:type="dxa"/>
          </w:tcPr>
          <w:p w14:paraId="3F5B5A25" w14:textId="77777777" w:rsidR="003F5327" w:rsidRDefault="003F5327" w:rsidP="002762F3">
            <w:r>
              <w:t>Feb 2020</w:t>
            </w:r>
          </w:p>
        </w:tc>
      </w:tr>
    </w:tbl>
    <w:p w14:paraId="7EBF9B8E" w14:textId="77777777" w:rsidR="003F5327" w:rsidRPr="007F27D1" w:rsidRDefault="003F5327" w:rsidP="002762F3">
      <w:pPr>
        <w:rPr>
          <w:u w:val="single"/>
        </w:rPr>
      </w:pPr>
    </w:p>
    <w:p w14:paraId="17BF8376" w14:textId="77777777" w:rsidR="003F5327" w:rsidRDefault="003F5327" w:rsidP="002762F3">
      <w:r>
        <w:t>METHOD OF ASSESSMENT (MOA)   AF = Application form, T = Test, I = Interview</w:t>
      </w:r>
    </w:p>
    <w:p w14:paraId="2922F67F" w14:textId="77777777" w:rsidR="003F5327" w:rsidRPr="007C687C" w:rsidRDefault="003F5327" w:rsidP="002762F3"/>
    <w:tbl>
      <w:tblPr>
        <w:tblW w:w="10076"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4"/>
        <w:gridCol w:w="3402"/>
        <w:gridCol w:w="709"/>
        <w:gridCol w:w="3402"/>
        <w:gridCol w:w="709"/>
      </w:tblGrid>
      <w:tr w:rsidR="003F5327" w14:paraId="00785BF9" w14:textId="77777777" w:rsidTr="003A2AA3">
        <w:tc>
          <w:tcPr>
            <w:tcW w:w="1854" w:type="dxa"/>
          </w:tcPr>
          <w:p w14:paraId="3D573B8E" w14:textId="77777777" w:rsidR="003F5327" w:rsidRDefault="003F5327" w:rsidP="002762F3"/>
        </w:tc>
        <w:tc>
          <w:tcPr>
            <w:tcW w:w="3402" w:type="dxa"/>
          </w:tcPr>
          <w:p w14:paraId="5694931F" w14:textId="77777777" w:rsidR="003F5327" w:rsidRDefault="003F5327" w:rsidP="002762F3">
            <w:r>
              <w:t>ESSENTIAL</w:t>
            </w:r>
          </w:p>
        </w:tc>
        <w:tc>
          <w:tcPr>
            <w:tcW w:w="709" w:type="dxa"/>
          </w:tcPr>
          <w:p w14:paraId="1CDCF29E" w14:textId="77777777" w:rsidR="003F5327" w:rsidRPr="00761BE0" w:rsidRDefault="003F5327" w:rsidP="002762F3">
            <w:pPr>
              <w:rPr>
                <w:sz w:val="20"/>
              </w:rPr>
            </w:pPr>
            <w:r w:rsidRPr="00761BE0">
              <w:rPr>
                <w:sz w:val="20"/>
              </w:rPr>
              <w:t>MOA</w:t>
            </w:r>
          </w:p>
        </w:tc>
        <w:tc>
          <w:tcPr>
            <w:tcW w:w="3402" w:type="dxa"/>
          </w:tcPr>
          <w:p w14:paraId="63544F85" w14:textId="77777777" w:rsidR="003F5327" w:rsidRDefault="003F5327" w:rsidP="002762F3">
            <w:r>
              <w:t>DESIRABLE</w:t>
            </w:r>
          </w:p>
        </w:tc>
        <w:tc>
          <w:tcPr>
            <w:tcW w:w="709" w:type="dxa"/>
          </w:tcPr>
          <w:p w14:paraId="347B7D08" w14:textId="77777777" w:rsidR="003F5327" w:rsidRPr="00761BE0" w:rsidRDefault="003F5327" w:rsidP="002762F3">
            <w:pPr>
              <w:rPr>
                <w:sz w:val="20"/>
              </w:rPr>
            </w:pPr>
            <w:r w:rsidRPr="00761BE0">
              <w:rPr>
                <w:sz w:val="20"/>
              </w:rPr>
              <w:t>MOA</w:t>
            </w:r>
          </w:p>
        </w:tc>
      </w:tr>
      <w:tr w:rsidR="003F5327" w14:paraId="4DDC99E4" w14:textId="77777777" w:rsidTr="003A2AA3">
        <w:tc>
          <w:tcPr>
            <w:tcW w:w="1854" w:type="dxa"/>
          </w:tcPr>
          <w:p w14:paraId="246D1E8C" w14:textId="77777777" w:rsidR="003F5327" w:rsidRDefault="003F5327" w:rsidP="002762F3">
            <w:r>
              <w:lastRenderedPageBreak/>
              <w:t>Education &amp; Qualifications</w:t>
            </w:r>
          </w:p>
        </w:tc>
        <w:tc>
          <w:tcPr>
            <w:tcW w:w="3402" w:type="dxa"/>
          </w:tcPr>
          <w:p w14:paraId="0939B875" w14:textId="77777777" w:rsidR="003F5327" w:rsidRDefault="003F5327" w:rsidP="002762F3">
            <w:r>
              <w:t>Able to demonstrate a proficient level of numeracy and literacy either through demonstrable work experience or qualifications. (equivalent to  GCSE pass in English and Mathematics  )</w:t>
            </w:r>
          </w:p>
        </w:tc>
        <w:tc>
          <w:tcPr>
            <w:tcW w:w="709" w:type="dxa"/>
          </w:tcPr>
          <w:p w14:paraId="06660616" w14:textId="77777777" w:rsidR="003F5327" w:rsidRDefault="003F5327" w:rsidP="002762F3">
            <w:pPr>
              <w:rPr>
                <w:szCs w:val="24"/>
              </w:rPr>
            </w:pPr>
            <w:r>
              <w:rPr>
                <w:szCs w:val="24"/>
              </w:rPr>
              <w:t>AF/T</w:t>
            </w:r>
          </w:p>
        </w:tc>
        <w:tc>
          <w:tcPr>
            <w:tcW w:w="3402" w:type="dxa"/>
          </w:tcPr>
          <w:p w14:paraId="13041DD9" w14:textId="77777777" w:rsidR="003F5327" w:rsidRDefault="003F5327" w:rsidP="002762F3">
            <w:r>
              <w:t xml:space="preserve">NVQ qualification in Call Centre Operations / Customer Service or knowledge and ability at an equivalent level </w:t>
            </w:r>
          </w:p>
        </w:tc>
        <w:tc>
          <w:tcPr>
            <w:tcW w:w="709" w:type="dxa"/>
          </w:tcPr>
          <w:p w14:paraId="1FF9D13B" w14:textId="77777777" w:rsidR="003F5327" w:rsidRDefault="003F5327" w:rsidP="002762F3">
            <w:pPr>
              <w:rPr>
                <w:szCs w:val="24"/>
              </w:rPr>
            </w:pPr>
            <w:r>
              <w:rPr>
                <w:szCs w:val="24"/>
              </w:rPr>
              <w:t>AF/I</w:t>
            </w:r>
          </w:p>
        </w:tc>
      </w:tr>
      <w:tr w:rsidR="003F5327" w14:paraId="673C4C04" w14:textId="77777777" w:rsidTr="003A2AA3">
        <w:tc>
          <w:tcPr>
            <w:tcW w:w="1854" w:type="dxa"/>
          </w:tcPr>
          <w:p w14:paraId="23088CAB" w14:textId="77777777" w:rsidR="003F5327" w:rsidRDefault="003F5327" w:rsidP="002762F3">
            <w:r>
              <w:t>Experience &amp; Knowledge</w:t>
            </w:r>
          </w:p>
        </w:tc>
        <w:tc>
          <w:tcPr>
            <w:tcW w:w="3402" w:type="dxa"/>
          </w:tcPr>
          <w:p w14:paraId="1A094D32" w14:textId="77777777" w:rsidR="003F5327" w:rsidRDefault="003F5327" w:rsidP="002762F3">
            <w:pPr>
              <w:rPr>
                <w:color w:val="000000"/>
              </w:rPr>
            </w:pPr>
            <w:r>
              <w:rPr>
                <w:color w:val="000000"/>
              </w:rPr>
              <w:t>At least one year’s experience of customer service focused work, in either a face to face or telephone environment</w:t>
            </w:r>
          </w:p>
          <w:p w14:paraId="71E33F2B" w14:textId="77777777" w:rsidR="003F5327" w:rsidRDefault="003F5327" w:rsidP="002762F3">
            <w:pPr>
              <w:rPr>
                <w:color w:val="000000"/>
              </w:rPr>
            </w:pPr>
          </w:p>
          <w:p w14:paraId="35FB43D1" w14:textId="77777777" w:rsidR="003F5327" w:rsidRDefault="003F5327" w:rsidP="002762F3">
            <w:pPr>
              <w:rPr>
                <w:color w:val="000000"/>
              </w:rPr>
            </w:pPr>
            <w:r>
              <w:rPr>
                <w:color w:val="000000"/>
              </w:rPr>
              <w:t xml:space="preserve">Proven experience of effective communication at all levels </w:t>
            </w:r>
          </w:p>
          <w:p w14:paraId="036571AF" w14:textId="77777777" w:rsidR="003F5327" w:rsidRDefault="003F5327" w:rsidP="002762F3">
            <w:pPr>
              <w:rPr>
                <w:color w:val="000000"/>
              </w:rPr>
            </w:pPr>
          </w:p>
          <w:p w14:paraId="65C7085C" w14:textId="77777777" w:rsidR="003F5327" w:rsidRDefault="003F5327" w:rsidP="002762F3">
            <w:r>
              <w:t>A basic knowledge of Contact Centre processes and telephone systems</w:t>
            </w:r>
          </w:p>
          <w:p w14:paraId="1F989DB2" w14:textId="77777777" w:rsidR="003F5327" w:rsidRDefault="003F5327" w:rsidP="002762F3"/>
          <w:p w14:paraId="3CE67B33" w14:textId="77777777" w:rsidR="003F5327" w:rsidRDefault="003F5327" w:rsidP="002762F3">
            <w:r>
              <w:t>Good working knowledge of Data Protection</w:t>
            </w:r>
          </w:p>
          <w:p w14:paraId="71111C94" w14:textId="77777777" w:rsidR="003F5327" w:rsidRDefault="003F5327" w:rsidP="002762F3"/>
          <w:p w14:paraId="38825DCA" w14:textId="77777777" w:rsidR="003F5327" w:rsidRDefault="003F5327" w:rsidP="002762F3">
            <w:r>
              <w:t>Good knowledge of Microsoft packages</w:t>
            </w:r>
          </w:p>
          <w:p w14:paraId="7C54EA51" w14:textId="77777777" w:rsidR="003F5327" w:rsidRDefault="003F5327" w:rsidP="002762F3">
            <w:pPr>
              <w:rPr>
                <w:color w:val="000000"/>
              </w:rPr>
            </w:pPr>
          </w:p>
          <w:p w14:paraId="60AE20C2" w14:textId="77777777" w:rsidR="003F5327" w:rsidRDefault="003F5327" w:rsidP="002762F3">
            <w:pPr>
              <w:rPr>
                <w:color w:val="000000"/>
              </w:rPr>
            </w:pPr>
          </w:p>
          <w:p w14:paraId="132B8BB8" w14:textId="77777777" w:rsidR="003F5327" w:rsidRDefault="003F5327" w:rsidP="002762F3">
            <w:pPr>
              <w:rPr>
                <w:color w:val="000000"/>
              </w:rPr>
            </w:pPr>
          </w:p>
          <w:p w14:paraId="089BD223" w14:textId="77777777" w:rsidR="003F5327" w:rsidRDefault="003F5327" w:rsidP="002762F3">
            <w:pPr>
              <w:rPr>
                <w:color w:val="000000"/>
              </w:rPr>
            </w:pPr>
          </w:p>
        </w:tc>
        <w:tc>
          <w:tcPr>
            <w:tcW w:w="709" w:type="dxa"/>
          </w:tcPr>
          <w:p w14:paraId="5CD93658" w14:textId="77777777" w:rsidR="003F5327" w:rsidRDefault="003F5327" w:rsidP="002762F3">
            <w:pPr>
              <w:rPr>
                <w:szCs w:val="24"/>
              </w:rPr>
            </w:pPr>
            <w:r w:rsidRPr="00C96F64">
              <w:rPr>
                <w:szCs w:val="24"/>
              </w:rPr>
              <w:t>AF/I</w:t>
            </w:r>
          </w:p>
          <w:p w14:paraId="1406BF90" w14:textId="77777777" w:rsidR="003F5327" w:rsidRDefault="003F5327" w:rsidP="002762F3">
            <w:pPr>
              <w:rPr>
                <w:szCs w:val="24"/>
              </w:rPr>
            </w:pPr>
          </w:p>
          <w:p w14:paraId="61EFB8DF" w14:textId="77777777" w:rsidR="003F5327" w:rsidRDefault="003F5327" w:rsidP="002762F3">
            <w:pPr>
              <w:rPr>
                <w:szCs w:val="24"/>
              </w:rPr>
            </w:pPr>
          </w:p>
          <w:p w14:paraId="449440BE" w14:textId="77777777" w:rsidR="003F5327" w:rsidRDefault="003F5327" w:rsidP="002762F3">
            <w:pPr>
              <w:rPr>
                <w:szCs w:val="24"/>
              </w:rPr>
            </w:pPr>
          </w:p>
          <w:p w14:paraId="06848AED" w14:textId="77777777" w:rsidR="003F5327" w:rsidRDefault="003F5327" w:rsidP="002762F3">
            <w:pPr>
              <w:rPr>
                <w:szCs w:val="24"/>
              </w:rPr>
            </w:pPr>
          </w:p>
          <w:p w14:paraId="25D247AB" w14:textId="77777777" w:rsidR="003F5327" w:rsidRDefault="003F5327" w:rsidP="002762F3">
            <w:pPr>
              <w:rPr>
                <w:szCs w:val="24"/>
              </w:rPr>
            </w:pPr>
          </w:p>
          <w:p w14:paraId="0F142CFD" w14:textId="77777777" w:rsidR="003F5327" w:rsidRDefault="003F5327" w:rsidP="002762F3">
            <w:pPr>
              <w:rPr>
                <w:szCs w:val="24"/>
              </w:rPr>
            </w:pPr>
          </w:p>
          <w:p w14:paraId="140E8C6D" w14:textId="77777777" w:rsidR="003F5327" w:rsidRDefault="003F5327" w:rsidP="002762F3">
            <w:pPr>
              <w:rPr>
                <w:szCs w:val="24"/>
              </w:rPr>
            </w:pPr>
            <w:r>
              <w:rPr>
                <w:szCs w:val="24"/>
              </w:rPr>
              <w:t>AF/I</w:t>
            </w:r>
          </w:p>
          <w:p w14:paraId="0D2DF303" w14:textId="77777777" w:rsidR="003F5327" w:rsidRDefault="003F5327" w:rsidP="002762F3">
            <w:pPr>
              <w:rPr>
                <w:szCs w:val="24"/>
              </w:rPr>
            </w:pPr>
          </w:p>
          <w:p w14:paraId="36D08385" w14:textId="77777777" w:rsidR="003F5327" w:rsidRDefault="003F5327" w:rsidP="002762F3">
            <w:pPr>
              <w:rPr>
                <w:szCs w:val="24"/>
              </w:rPr>
            </w:pPr>
          </w:p>
          <w:p w14:paraId="78525F74" w14:textId="77777777" w:rsidR="003F5327" w:rsidRDefault="003F5327" w:rsidP="002762F3">
            <w:pPr>
              <w:rPr>
                <w:szCs w:val="24"/>
              </w:rPr>
            </w:pPr>
            <w:r>
              <w:rPr>
                <w:szCs w:val="24"/>
              </w:rPr>
              <w:t>I</w:t>
            </w:r>
          </w:p>
          <w:p w14:paraId="0B24D2B0" w14:textId="77777777" w:rsidR="003F5327" w:rsidRDefault="003F5327" w:rsidP="002762F3">
            <w:pPr>
              <w:rPr>
                <w:szCs w:val="24"/>
              </w:rPr>
            </w:pPr>
          </w:p>
          <w:p w14:paraId="1EB372FF" w14:textId="77777777" w:rsidR="003F5327" w:rsidRDefault="003F5327" w:rsidP="002762F3">
            <w:pPr>
              <w:rPr>
                <w:szCs w:val="24"/>
              </w:rPr>
            </w:pPr>
          </w:p>
          <w:p w14:paraId="654F57EF" w14:textId="77777777" w:rsidR="003F5327" w:rsidRDefault="003F5327" w:rsidP="002762F3">
            <w:pPr>
              <w:rPr>
                <w:szCs w:val="24"/>
              </w:rPr>
            </w:pPr>
          </w:p>
          <w:p w14:paraId="2FED479D" w14:textId="77777777" w:rsidR="003F5327" w:rsidRDefault="003F5327" w:rsidP="002762F3">
            <w:pPr>
              <w:rPr>
                <w:szCs w:val="24"/>
              </w:rPr>
            </w:pPr>
            <w:r>
              <w:rPr>
                <w:szCs w:val="24"/>
              </w:rPr>
              <w:t>AF/</w:t>
            </w:r>
          </w:p>
          <w:p w14:paraId="3CE11911" w14:textId="77777777" w:rsidR="003F5327" w:rsidRDefault="003F5327" w:rsidP="002762F3">
            <w:pPr>
              <w:rPr>
                <w:szCs w:val="24"/>
              </w:rPr>
            </w:pPr>
          </w:p>
          <w:p w14:paraId="228B8282" w14:textId="77777777" w:rsidR="003F5327" w:rsidRDefault="003F5327" w:rsidP="002762F3">
            <w:pPr>
              <w:rPr>
                <w:szCs w:val="24"/>
              </w:rPr>
            </w:pPr>
          </w:p>
          <w:p w14:paraId="5D1A8D31" w14:textId="77777777" w:rsidR="003F5327" w:rsidRPr="00C96F64" w:rsidRDefault="003F5327" w:rsidP="002762F3">
            <w:pPr>
              <w:rPr>
                <w:color w:val="000000"/>
                <w:szCs w:val="24"/>
              </w:rPr>
            </w:pPr>
            <w:r>
              <w:rPr>
                <w:szCs w:val="24"/>
              </w:rPr>
              <w:t>AF/II</w:t>
            </w:r>
          </w:p>
        </w:tc>
        <w:tc>
          <w:tcPr>
            <w:tcW w:w="3402" w:type="dxa"/>
          </w:tcPr>
          <w:p w14:paraId="5EA77414" w14:textId="77777777" w:rsidR="003F5327" w:rsidRDefault="003F5327" w:rsidP="002762F3">
            <w:r>
              <w:t xml:space="preserve">Experience of making outbound calls e.g. customer surveys </w:t>
            </w:r>
          </w:p>
          <w:p w14:paraId="591D16F4" w14:textId="77777777" w:rsidR="003F5327" w:rsidRDefault="003F5327" w:rsidP="002762F3"/>
          <w:p w14:paraId="4C0679DD" w14:textId="77777777" w:rsidR="003F5327" w:rsidRDefault="003F5327" w:rsidP="002762F3">
            <w:r>
              <w:t>Experience of delivering first contact resolution and handling low level complaints.</w:t>
            </w:r>
          </w:p>
          <w:p w14:paraId="2F7DEA5A" w14:textId="77777777" w:rsidR="003F5327" w:rsidRDefault="003F5327" w:rsidP="002762F3"/>
          <w:p w14:paraId="0C945B16" w14:textId="77777777" w:rsidR="003F5327" w:rsidRDefault="003F5327" w:rsidP="002762F3">
            <w:r>
              <w:rPr>
                <w:szCs w:val="24"/>
              </w:rPr>
              <w:t>Knowledge of h</w:t>
            </w:r>
            <w:r w:rsidRPr="004731A1">
              <w:rPr>
                <w:szCs w:val="24"/>
              </w:rPr>
              <w:t xml:space="preserve">ousing </w:t>
            </w:r>
            <w:r>
              <w:rPr>
                <w:szCs w:val="24"/>
              </w:rPr>
              <w:t xml:space="preserve">management and services. </w:t>
            </w:r>
            <w:r>
              <w:t xml:space="preserve">  </w:t>
            </w:r>
          </w:p>
        </w:tc>
        <w:tc>
          <w:tcPr>
            <w:tcW w:w="709" w:type="dxa"/>
          </w:tcPr>
          <w:p w14:paraId="32770D0C" w14:textId="77777777" w:rsidR="003F5327" w:rsidRPr="00C96F64" w:rsidRDefault="003F5327" w:rsidP="002762F3">
            <w:pPr>
              <w:rPr>
                <w:szCs w:val="24"/>
              </w:rPr>
            </w:pPr>
            <w:r>
              <w:rPr>
                <w:szCs w:val="24"/>
              </w:rPr>
              <w:t>AF</w:t>
            </w:r>
          </w:p>
          <w:p w14:paraId="1C3C45BA" w14:textId="77777777" w:rsidR="003F5327" w:rsidRPr="00C96F64" w:rsidRDefault="003F5327" w:rsidP="002762F3">
            <w:pPr>
              <w:rPr>
                <w:szCs w:val="24"/>
              </w:rPr>
            </w:pPr>
          </w:p>
          <w:p w14:paraId="4F4BA52B" w14:textId="77777777" w:rsidR="003F5327" w:rsidRDefault="003F5327" w:rsidP="002762F3">
            <w:pPr>
              <w:rPr>
                <w:szCs w:val="24"/>
              </w:rPr>
            </w:pPr>
          </w:p>
          <w:p w14:paraId="240C5018" w14:textId="77777777" w:rsidR="003F5327" w:rsidRDefault="003F5327" w:rsidP="002762F3">
            <w:pPr>
              <w:rPr>
                <w:szCs w:val="24"/>
              </w:rPr>
            </w:pPr>
          </w:p>
          <w:p w14:paraId="07696AA9" w14:textId="77777777" w:rsidR="003F5327" w:rsidRDefault="003F5327" w:rsidP="002762F3">
            <w:pPr>
              <w:rPr>
                <w:szCs w:val="24"/>
              </w:rPr>
            </w:pPr>
            <w:r w:rsidRPr="00C96F64">
              <w:rPr>
                <w:szCs w:val="24"/>
              </w:rPr>
              <w:t>AF</w:t>
            </w:r>
          </w:p>
          <w:p w14:paraId="722D82E0" w14:textId="77777777" w:rsidR="003F5327" w:rsidRDefault="003F5327" w:rsidP="002762F3">
            <w:pPr>
              <w:rPr>
                <w:szCs w:val="24"/>
              </w:rPr>
            </w:pPr>
          </w:p>
          <w:p w14:paraId="5702AF07" w14:textId="77777777" w:rsidR="003F5327" w:rsidRDefault="003F5327" w:rsidP="002762F3">
            <w:pPr>
              <w:rPr>
                <w:szCs w:val="24"/>
              </w:rPr>
            </w:pPr>
          </w:p>
          <w:p w14:paraId="1D018FDD" w14:textId="77777777" w:rsidR="003F5327" w:rsidRDefault="003F5327" w:rsidP="002762F3">
            <w:pPr>
              <w:rPr>
                <w:szCs w:val="24"/>
              </w:rPr>
            </w:pPr>
          </w:p>
          <w:p w14:paraId="5FF8CF79" w14:textId="77777777" w:rsidR="003F5327" w:rsidRPr="00C96F64" w:rsidRDefault="003F5327" w:rsidP="002762F3">
            <w:pPr>
              <w:rPr>
                <w:szCs w:val="24"/>
              </w:rPr>
            </w:pPr>
            <w:r>
              <w:rPr>
                <w:szCs w:val="24"/>
              </w:rPr>
              <w:t>AF</w:t>
            </w:r>
          </w:p>
        </w:tc>
      </w:tr>
      <w:tr w:rsidR="003F5327" w14:paraId="10803F6E" w14:textId="77777777" w:rsidTr="003A2AA3">
        <w:tc>
          <w:tcPr>
            <w:tcW w:w="1854" w:type="dxa"/>
          </w:tcPr>
          <w:p w14:paraId="0F3D2759" w14:textId="77777777" w:rsidR="003F5327" w:rsidRDefault="003F5327" w:rsidP="002762F3">
            <w:r>
              <w:t>Skills &amp; Abilities</w:t>
            </w:r>
          </w:p>
        </w:tc>
        <w:tc>
          <w:tcPr>
            <w:tcW w:w="3402" w:type="dxa"/>
          </w:tcPr>
          <w:p w14:paraId="381B3868" w14:textId="77777777" w:rsidR="003F5327" w:rsidRDefault="003F5327" w:rsidP="002762F3">
            <w:r>
              <w:t>Excellent communication skills including clear written and spoken English</w:t>
            </w:r>
          </w:p>
          <w:p w14:paraId="074FB4AB" w14:textId="77777777" w:rsidR="003F5327" w:rsidRDefault="003F5327" w:rsidP="002762F3"/>
          <w:p w14:paraId="17D2B128" w14:textId="77777777" w:rsidR="003F5327" w:rsidRDefault="003F5327" w:rsidP="002762F3">
            <w:r>
              <w:t>Excellent customer care and interpersonal skills.</w:t>
            </w:r>
          </w:p>
          <w:p w14:paraId="08E30561" w14:textId="77777777" w:rsidR="003F5327" w:rsidRDefault="003F5327" w:rsidP="002762F3"/>
          <w:p w14:paraId="08521669" w14:textId="77777777" w:rsidR="003F5327" w:rsidRDefault="003F5327" w:rsidP="002762F3">
            <w:r>
              <w:t>Excellent problem solving and  negotiating  skills</w:t>
            </w:r>
          </w:p>
          <w:p w14:paraId="50326826" w14:textId="77777777" w:rsidR="003F5327" w:rsidRDefault="003F5327" w:rsidP="002762F3"/>
          <w:p w14:paraId="38D267E0" w14:textId="77777777" w:rsidR="003F5327" w:rsidRDefault="003F5327" w:rsidP="002762F3">
            <w:r>
              <w:t>Pleasant and engaging telephone manner.</w:t>
            </w:r>
          </w:p>
          <w:p w14:paraId="7AE7CFB1" w14:textId="77777777" w:rsidR="003F5327" w:rsidRDefault="003F5327" w:rsidP="002762F3"/>
          <w:p w14:paraId="2A17B8E8" w14:textId="77777777" w:rsidR="003F5327" w:rsidRDefault="003F5327" w:rsidP="002762F3">
            <w:r>
              <w:t>IT literacy including information systems, databases and email.</w:t>
            </w:r>
          </w:p>
          <w:p w14:paraId="6B1D5CA4" w14:textId="77777777" w:rsidR="003F5327" w:rsidRDefault="003F5327" w:rsidP="002762F3"/>
          <w:p w14:paraId="607800E7" w14:textId="77777777" w:rsidR="003F5327" w:rsidRDefault="003F5327" w:rsidP="002762F3">
            <w:r>
              <w:t xml:space="preserve">Ability to extract and interpret data from computer systems  </w:t>
            </w:r>
          </w:p>
          <w:p w14:paraId="76C78B89" w14:textId="77777777" w:rsidR="003F5327" w:rsidRDefault="003F5327" w:rsidP="002762F3"/>
          <w:p w14:paraId="6040FD01" w14:textId="77777777" w:rsidR="003F5327" w:rsidRDefault="003F5327" w:rsidP="002762F3">
            <w:r>
              <w:t xml:space="preserve">The ability to work individually and within a team environment, with minimal referral. </w:t>
            </w:r>
          </w:p>
          <w:p w14:paraId="3837017B" w14:textId="77777777" w:rsidR="003F5327" w:rsidRDefault="003F5327" w:rsidP="002762F3"/>
          <w:p w14:paraId="314097A9" w14:textId="77777777" w:rsidR="003F5327" w:rsidRDefault="003F5327" w:rsidP="002762F3">
            <w:r>
              <w:t>The ability to prioritise workload and meet deadlines</w:t>
            </w:r>
          </w:p>
          <w:p w14:paraId="16070F48" w14:textId="77777777" w:rsidR="003F5327" w:rsidRDefault="003F5327" w:rsidP="002762F3"/>
          <w:p w14:paraId="27E1EB50" w14:textId="77777777" w:rsidR="003F5327" w:rsidRDefault="003F5327" w:rsidP="002762F3">
            <w:r>
              <w:t>Clear and concise verbal skills with the ability to communicate effectively at all levels and respect diversity and cultural difference</w:t>
            </w:r>
          </w:p>
        </w:tc>
        <w:tc>
          <w:tcPr>
            <w:tcW w:w="709" w:type="dxa"/>
          </w:tcPr>
          <w:p w14:paraId="210D31B5" w14:textId="77777777" w:rsidR="003F5327" w:rsidRDefault="003F5327" w:rsidP="002762F3">
            <w:pPr>
              <w:rPr>
                <w:szCs w:val="24"/>
              </w:rPr>
            </w:pPr>
            <w:r w:rsidRPr="002C08C9">
              <w:rPr>
                <w:szCs w:val="24"/>
              </w:rPr>
              <w:lastRenderedPageBreak/>
              <w:t>AF/I/T</w:t>
            </w:r>
          </w:p>
          <w:p w14:paraId="1238B7D6" w14:textId="77777777" w:rsidR="003F5327" w:rsidRPr="002C08C9" w:rsidRDefault="003F5327" w:rsidP="002762F3">
            <w:pPr>
              <w:rPr>
                <w:szCs w:val="24"/>
              </w:rPr>
            </w:pPr>
          </w:p>
          <w:p w14:paraId="24F1405F" w14:textId="77777777" w:rsidR="003F5327" w:rsidRDefault="003F5327" w:rsidP="002762F3">
            <w:pPr>
              <w:rPr>
                <w:szCs w:val="24"/>
              </w:rPr>
            </w:pPr>
          </w:p>
          <w:p w14:paraId="563F35C2" w14:textId="77777777" w:rsidR="003F5327" w:rsidRDefault="003F5327" w:rsidP="002762F3">
            <w:pPr>
              <w:rPr>
                <w:szCs w:val="24"/>
              </w:rPr>
            </w:pPr>
            <w:r w:rsidRPr="002C08C9">
              <w:rPr>
                <w:szCs w:val="24"/>
              </w:rPr>
              <w:lastRenderedPageBreak/>
              <w:t>AF/I/T</w:t>
            </w:r>
          </w:p>
          <w:p w14:paraId="51FE24A0" w14:textId="77777777" w:rsidR="003F5327" w:rsidRPr="002C08C9" w:rsidRDefault="003F5327" w:rsidP="002762F3">
            <w:pPr>
              <w:rPr>
                <w:szCs w:val="24"/>
              </w:rPr>
            </w:pPr>
          </w:p>
          <w:p w14:paraId="1DCFDD1A" w14:textId="77777777" w:rsidR="003F5327" w:rsidRDefault="003F5327" w:rsidP="002762F3">
            <w:pPr>
              <w:rPr>
                <w:szCs w:val="24"/>
              </w:rPr>
            </w:pPr>
            <w:r>
              <w:rPr>
                <w:szCs w:val="24"/>
              </w:rPr>
              <w:t>AF/I/</w:t>
            </w:r>
            <w:r w:rsidRPr="002C08C9">
              <w:rPr>
                <w:szCs w:val="24"/>
              </w:rPr>
              <w:t>T</w:t>
            </w:r>
          </w:p>
          <w:p w14:paraId="4A61F327" w14:textId="77777777" w:rsidR="003F5327" w:rsidRPr="002C08C9" w:rsidRDefault="003F5327" w:rsidP="002762F3">
            <w:pPr>
              <w:rPr>
                <w:szCs w:val="24"/>
              </w:rPr>
            </w:pPr>
          </w:p>
          <w:p w14:paraId="2ABA0EAA" w14:textId="77777777" w:rsidR="003F5327" w:rsidRDefault="003F5327" w:rsidP="002762F3">
            <w:pPr>
              <w:rPr>
                <w:szCs w:val="24"/>
              </w:rPr>
            </w:pPr>
          </w:p>
          <w:p w14:paraId="3ED14E06" w14:textId="77777777" w:rsidR="003F5327" w:rsidRDefault="003F5327" w:rsidP="002762F3">
            <w:pPr>
              <w:rPr>
                <w:szCs w:val="24"/>
              </w:rPr>
            </w:pPr>
            <w:r>
              <w:rPr>
                <w:szCs w:val="24"/>
              </w:rPr>
              <w:t>I/T</w:t>
            </w:r>
          </w:p>
          <w:p w14:paraId="7EAB13D8" w14:textId="77777777" w:rsidR="003F5327" w:rsidRPr="002C08C9" w:rsidRDefault="003F5327" w:rsidP="002762F3">
            <w:pPr>
              <w:rPr>
                <w:szCs w:val="24"/>
              </w:rPr>
            </w:pPr>
          </w:p>
          <w:p w14:paraId="0425333E" w14:textId="77777777" w:rsidR="003F5327" w:rsidRDefault="003F5327" w:rsidP="002762F3">
            <w:pPr>
              <w:rPr>
                <w:szCs w:val="24"/>
              </w:rPr>
            </w:pPr>
          </w:p>
          <w:p w14:paraId="222B890C" w14:textId="77777777" w:rsidR="003F5327" w:rsidRPr="002C08C9" w:rsidRDefault="003F5327" w:rsidP="002762F3">
            <w:pPr>
              <w:rPr>
                <w:szCs w:val="24"/>
              </w:rPr>
            </w:pPr>
            <w:r>
              <w:rPr>
                <w:szCs w:val="24"/>
              </w:rPr>
              <w:t>AF/I</w:t>
            </w:r>
          </w:p>
          <w:p w14:paraId="7B355BAF" w14:textId="77777777" w:rsidR="003F5327" w:rsidRDefault="003F5327" w:rsidP="002762F3">
            <w:pPr>
              <w:rPr>
                <w:szCs w:val="24"/>
              </w:rPr>
            </w:pPr>
          </w:p>
          <w:p w14:paraId="490B4FF8" w14:textId="77777777" w:rsidR="003F5327" w:rsidRDefault="003F5327" w:rsidP="002762F3">
            <w:pPr>
              <w:rPr>
                <w:szCs w:val="24"/>
              </w:rPr>
            </w:pPr>
          </w:p>
          <w:p w14:paraId="5207BFA0" w14:textId="77777777" w:rsidR="003F5327" w:rsidRDefault="003F5327" w:rsidP="002762F3">
            <w:pPr>
              <w:rPr>
                <w:szCs w:val="24"/>
              </w:rPr>
            </w:pPr>
            <w:r>
              <w:rPr>
                <w:szCs w:val="24"/>
              </w:rPr>
              <w:t>AF/I/T</w:t>
            </w:r>
          </w:p>
          <w:p w14:paraId="0E4F317F" w14:textId="77777777" w:rsidR="003F5327" w:rsidRPr="002C08C9" w:rsidRDefault="003F5327" w:rsidP="002762F3">
            <w:pPr>
              <w:rPr>
                <w:szCs w:val="24"/>
              </w:rPr>
            </w:pPr>
          </w:p>
          <w:p w14:paraId="0F2A9CD9" w14:textId="77777777" w:rsidR="003F5327" w:rsidRDefault="003F5327" w:rsidP="002762F3">
            <w:pPr>
              <w:rPr>
                <w:szCs w:val="24"/>
              </w:rPr>
            </w:pPr>
            <w:r>
              <w:rPr>
                <w:szCs w:val="24"/>
              </w:rPr>
              <w:t>I/T</w:t>
            </w:r>
          </w:p>
          <w:p w14:paraId="70CFDDC9" w14:textId="77777777" w:rsidR="003F5327" w:rsidRDefault="003F5327" w:rsidP="002762F3">
            <w:pPr>
              <w:rPr>
                <w:szCs w:val="24"/>
              </w:rPr>
            </w:pPr>
          </w:p>
          <w:p w14:paraId="717C679F" w14:textId="77777777" w:rsidR="003F5327" w:rsidRDefault="003F5327" w:rsidP="002762F3">
            <w:pPr>
              <w:rPr>
                <w:szCs w:val="24"/>
              </w:rPr>
            </w:pPr>
          </w:p>
          <w:p w14:paraId="4CA0257D" w14:textId="77777777" w:rsidR="003F5327" w:rsidRDefault="003F5327" w:rsidP="002762F3">
            <w:pPr>
              <w:rPr>
                <w:szCs w:val="24"/>
              </w:rPr>
            </w:pPr>
            <w:r>
              <w:rPr>
                <w:szCs w:val="24"/>
              </w:rPr>
              <w:t>I/T</w:t>
            </w:r>
          </w:p>
          <w:p w14:paraId="36CB0773" w14:textId="77777777" w:rsidR="003F5327" w:rsidRDefault="003F5327" w:rsidP="002762F3">
            <w:pPr>
              <w:rPr>
                <w:szCs w:val="24"/>
              </w:rPr>
            </w:pPr>
          </w:p>
          <w:p w14:paraId="25E994DB" w14:textId="77777777" w:rsidR="003F5327" w:rsidRDefault="003F5327" w:rsidP="002762F3">
            <w:pPr>
              <w:rPr>
                <w:szCs w:val="24"/>
              </w:rPr>
            </w:pPr>
          </w:p>
          <w:p w14:paraId="0D005361" w14:textId="77777777" w:rsidR="003F5327" w:rsidRDefault="003F5327" w:rsidP="002762F3">
            <w:pPr>
              <w:rPr>
                <w:szCs w:val="24"/>
              </w:rPr>
            </w:pPr>
            <w:r>
              <w:rPr>
                <w:szCs w:val="24"/>
              </w:rPr>
              <w:t>I/T</w:t>
            </w:r>
          </w:p>
          <w:p w14:paraId="608B5E18" w14:textId="77777777" w:rsidR="003F5327" w:rsidRDefault="003F5327" w:rsidP="002762F3">
            <w:pPr>
              <w:rPr>
                <w:szCs w:val="24"/>
              </w:rPr>
            </w:pPr>
          </w:p>
          <w:p w14:paraId="5DA59EDA" w14:textId="77777777" w:rsidR="003F5327" w:rsidRPr="00C96F64" w:rsidRDefault="003F5327" w:rsidP="002762F3">
            <w:pPr>
              <w:rPr>
                <w:szCs w:val="24"/>
              </w:rPr>
            </w:pPr>
            <w:r>
              <w:rPr>
                <w:szCs w:val="24"/>
              </w:rPr>
              <w:t>AF/I/T</w:t>
            </w:r>
          </w:p>
        </w:tc>
        <w:tc>
          <w:tcPr>
            <w:tcW w:w="3402" w:type="dxa"/>
          </w:tcPr>
          <w:p w14:paraId="35CBECC2" w14:textId="77777777" w:rsidR="003F5327" w:rsidRDefault="003F5327" w:rsidP="002762F3"/>
        </w:tc>
        <w:tc>
          <w:tcPr>
            <w:tcW w:w="709" w:type="dxa"/>
          </w:tcPr>
          <w:p w14:paraId="6B46A6F7" w14:textId="77777777" w:rsidR="003F5327" w:rsidRDefault="003F5327" w:rsidP="002762F3"/>
        </w:tc>
      </w:tr>
      <w:tr w:rsidR="003F5327" w14:paraId="48552B22" w14:textId="77777777" w:rsidTr="003A2AA3">
        <w:tc>
          <w:tcPr>
            <w:tcW w:w="1854" w:type="dxa"/>
          </w:tcPr>
          <w:p w14:paraId="230E0F71" w14:textId="77777777" w:rsidR="003F5327" w:rsidRPr="00391B38" w:rsidRDefault="003F5327" w:rsidP="002762F3">
            <w:pPr>
              <w:rPr>
                <w:szCs w:val="24"/>
              </w:rPr>
            </w:pPr>
            <w:r w:rsidRPr="00391B38">
              <w:rPr>
                <w:rFonts w:cs="Arial"/>
                <w:szCs w:val="24"/>
              </w:rPr>
              <w:t>Disposition</w:t>
            </w:r>
          </w:p>
        </w:tc>
        <w:tc>
          <w:tcPr>
            <w:tcW w:w="3402" w:type="dxa"/>
          </w:tcPr>
          <w:p w14:paraId="6D732988" w14:textId="77777777" w:rsidR="003F5327" w:rsidRDefault="003F5327" w:rsidP="002762F3">
            <w:r>
              <w:t>Flexible in work approach and adaptable to change.</w:t>
            </w:r>
          </w:p>
          <w:p w14:paraId="760D2B2F" w14:textId="77777777" w:rsidR="003F5327" w:rsidRDefault="003F5327" w:rsidP="002762F3"/>
          <w:p w14:paraId="723E8FC0" w14:textId="77777777" w:rsidR="003F5327" w:rsidRPr="00F545BA" w:rsidRDefault="003F5327" w:rsidP="002762F3">
            <w:r w:rsidRPr="00F545BA">
              <w:lastRenderedPageBreak/>
              <w:t xml:space="preserve">Able to work in a pressurised environment including dealing with difficult situations in a calm and positive manner. </w:t>
            </w:r>
          </w:p>
          <w:p w14:paraId="651DA552" w14:textId="77777777" w:rsidR="003F5327" w:rsidRPr="00F545BA" w:rsidRDefault="003F5327" w:rsidP="002762F3"/>
          <w:p w14:paraId="3D5C1C45" w14:textId="77777777" w:rsidR="003F5327" w:rsidRDefault="003F5327" w:rsidP="002762F3">
            <w:r>
              <w:t xml:space="preserve">Sympathetic and understanding of the needs of the customer </w:t>
            </w:r>
          </w:p>
          <w:p w14:paraId="11B568F9" w14:textId="77777777" w:rsidR="003F5327" w:rsidRDefault="003F5327" w:rsidP="002762F3"/>
          <w:p w14:paraId="7788CD21" w14:textId="77777777" w:rsidR="003F5327" w:rsidRDefault="003F5327" w:rsidP="002762F3">
            <w:r>
              <w:t xml:space="preserve">Positive and confident </w:t>
            </w:r>
          </w:p>
          <w:p w14:paraId="56325F6D" w14:textId="77777777" w:rsidR="003F5327" w:rsidRDefault="003F5327" w:rsidP="002762F3"/>
          <w:p w14:paraId="6583BCED" w14:textId="77777777" w:rsidR="003F5327" w:rsidRDefault="003F5327" w:rsidP="002762F3">
            <w:r>
              <w:t xml:space="preserve">Assertive and motivated </w:t>
            </w:r>
          </w:p>
          <w:p w14:paraId="09F3B242" w14:textId="77777777" w:rsidR="003F5327" w:rsidRDefault="003F5327" w:rsidP="002762F3"/>
        </w:tc>
        <w:tc>
          <w:tcPr>
            <w:tcW w:w="709" w:type="dxa"/>
          </w:tcPr>
          <w:p w14:paraId="650A3F81" w14:textId="77777777" w:rsidR="003F5327" w:rsidRDefault="003F5327" w:rsidP="002762F3">
            <w:pPr>
              <w:rPr>
                <w:szCs w:val="24"/>
              </w:rPr>
            </w:pPr>
            <w:r>
              <w:rPr>
                <w:szCs w:val="24"/>
              </w:rPr>
              <w:lastRenderedPageBreak/>
              <w:t>AF/</w:t>
            </w:r>
            <w:r w:rsidRPr="00C96F64">
              <w:rPr>
                <w:szCs w:val="24"/>
              </w:rPr>
              <w:t>I</w:t>
            </w:r>
          </w:p>
          <w:p w14:paraId="5533142D" w14:textId="77777777" w:rsidR="003F5327" w:rsidRPr="00C96F64" w:rsidRDefault="003F5327" w:rsidP="002762F3">
            <w:pPr>
              <w:rPr>
                <w:szCs w:val="24"/>
              </w:rPr>
            </w:pPr>
          </w:p>
          <w:p w14:paraId="2399D3CC" w14:textId="77777777" w:rsidR="003F5327" w:rsidRDefault="003F5327" w:rsidP="002762F3">
            <w:pPr>
              <w:rPr>
                <w:szCs w:val="24"/>
              </w:rPr>
            </w:pPr>
          </w:p>
          <w:p w14:paraId="5F5EFD98" w14:textId="77777777" w:rsidR="003F5327" w:rsidRDefault="003F5327" w:rsidP="002762F3">
            <w:pPr>
              <w:rPr>
                <w:szCs w:val="24"/>
              </w:rPr>
            </w:pPr>
            <w:r>
              <w:rPr>
                <w:szCs w:val="24"/>
              </w:rPr>
              <w:lastRenderedPageBreak/>
              <w:t>AF/I</w:t>
            </w:r>
          </w:p>
          <w:p w14:paraId="5A338ACE" w14:textId="77777777" w:rsidR="003F5327" w:rsidRDefault="003F5327" w:rsidP="002762F3">
            <w:pPr>
              <w:rPr>
                <w:szCs w:val="24"/>
              </w:rPr>
            </w:pPr>
          </w:p>
          <w:p w14:paraId="0660F1D5" w14:textId="77777777" w:rsidR="003F5327" w:rsidRDefault="003F5327" w:rsidP="002762F3">
            <w:pPr>
              <w:rPr>
                <w:szCs w:val="24"/>
              </w:rPr>
            </w:pPr>
          </w:p>
          <w:p w14:paraId="502A288F" w14:textId="77777777" w:rsidR="003F5327" w:rsidRDefault="003F5327" w:rsidP="002762F3">
            <w:pPr>
              <w:rPr>
                <w:szCs w:val="24"/>
              </w:rPr>
            </w:pPr>
          </w:p>
          <w:p w14:paraId="7C62C7EB" w14:textId="77777777" w:rsidR="003F5327" w:rsidRDefault="003F5327" w:rsidP="002762F3">
            <w:pPr>
              <w:rPr>
                <w:szCs w:val="24"/>
              </w:rPr>
            </w:pPr>
          </w:p>
          <w:p w14:paraId="749C77A2" w14:textId="77777777" w:rsidR="003F5327" w:rsidRPr="00C96F64" w:rsidRDefault="003F5327" w:rsidP="002762F3">
            <w:pPr>
              <w:rPr>
                <w:szCs w:val="24"/>
              </w:rPr>
            </w:pPr>
            <w:r>
              <w:rPr>
                <w:szCs w:val="24"/>
              </w:rPr>
              <w:t>AF/</w:t>
            </w:r>
            <w:r w:rsidRPr="00C96F64">
              <w:rPr>
                <w:szCs w:val="24"/>
              </w:rPr>
              <w:t>I</w:t>
            </w:r>
          </w:p>
          <w:p w14:paraId="31A66608" w14:textId="77777777" w:rsidR="003F5327" w:rsidRDefault="003F5327" w:rsidP="002762F3">
            <w:pPr>
              <w:rPr>
                <w:szCs w:val="24"/>
              </w:rPr>
            </w:pPr>
          </w:p>
          <w:p w14:paraId="57A51533" w14:textId="77777777" w:rsidR="003F5327" w:rsidRDefault="003F5327" w:rsidP="002762F3">
            <w:pPr>
              <w:rPr>
                <w:szCs w:val="24"/>
              </w:rPr>
            </w:pPr>
          </w:p>
          <w:p w14:paraId="732B2CA0" w14:textId="77777777" w:rsidR="003F5327" w:rsidRDefault="003F5327" w:rsidP="002762F3">
            <w:pPr>
              <w:rPr>
                <w:szCs w:val="24"/>
              </w:rPr>
            </w:pPr>
            <w:r w:rsidRPr="00C96F64">
              <w:rPr>
                <w:szCs w:val="24"/>
              </w:rPr>
              <w:t>I</w:t>
            </w:r>
            <w:r>
              <w:rPr>
                <w:szCs w:val="24"/>
              </w:rPr>
              <w:t>/T</w:t>
            </w:r>
          </w:p>
          <w:p w14:paraId="5A5BF3EE" w14:textId="77777777" w:rsidR="003F5327" w:rsidRDefault="003F5327" w:rsidP="002762F3">
            <w:pPr>
              <w:rPr>
                <w:szCs w:val="24"/>
              </w:rPr>
            </w:pPr>
          </w:p>
          <w:p w14:paraId="14A9CA67" w14:textId="77777777" w:rsidR="003F5327" w:rsidRDefault="003F5327" w:rsidP="002762F3">
            <w:pPr>
              <w:rPr>
                <w:sz w:val="20"/>
              </w:rPr>
            </w:pPr>
          </w:p>
          <w:p w14:paraId="50C69C32" w14:textId="77777777" w:rsidR="003F5327" w:rsidRPr="00F545BA" w:rsidRDefault="003F5327" w:rsidP="002762F3">
            <w:pPr>
              <w:rPr>
                <w:szCs w:val="24"/>
              </w:rPr>
            </w:pPr>
            <w:r w:rsidRPr="00F545BA">
              <w:rPr>
                <w:szCs w:val="24"/>
              </w:rPr>
              <w:t>I/T</w:t>
            </w:r>
          </w:p>
        </w:tc>
        <w:tc>
          <w:tcPr>
            <w:tcW w:w="3402" w:type="dxa"/>
          </w:tcPr>
          <w:p w14:paraId="6E630EA4" w14:textId="77777777" w:rsidR="003F5327" w:rsidRDefault="003F5327" w:rsidP="002762F3"/>
        </w:tc>
        <w:tc>
          <w:tcPr>
            <w:tcW w:w="709" w:type="dxa"/>
          </w:tcPr>
          <w:p w14:paraId="693599AB" w14:textId="77777777" w:rsidR="003F5327" w:rsidRDefault="003F5327" w:rsidP="002762F3"/>
        </w:tc>
      </w:tr>
    </w:tbl>
    <w:p w14:paraId="0664946B" w14:textId="77777777" w:rsidR="003F5327" w:rsidRPr="00361651" w:rsidRDefault="003F5327" w:rsidP="002762F3"/>
    <w:p w14:paraId="7020666E" w14:textId="77777777" w:rsidR="00E97308" w:rsidRPr="00396A47" w:rsidRDefault="00E97308" w:rsidP="002762F3"/>
    <w:sectPr w:rsidR="00E97308" w:rsidRPr="00396A47" w:rsidSect="00617B26">
      <w:footerReference w:type="default" r:id="rId12"/>
      <w:pgSz w:w="12240" w:h="15840"/>
      <w:pgMar w:top="1008" w:right="1152" w:bottom="1152" w:left="115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F6EF6" w14:textId="77777777" w:rsidR="00E97308" w:rsidRDefault="00E97308">
      <w:pPr>
        <w:spacing w:after="0"/>
      </w:pPr>
      <w:r>
        <w:separator/>
      </w:r>
    </w:p>
  </w:endnote>
  <w:endnote w:type="continuationSeparator" w:id="0">
    <w:p w14:paraId="44A860BA" w14:textId="77777777" w:rsidR="00E97308" w:rsidRDefault="00E9730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A59C3" w14:textId="77777777" w:rsidR="006270A9" w:rsidRDefault="009D5933">
    <w:pPr>
      <w:pStyle w:val="Footer"/>
    </w:pPr>
    <w:r>
      <w:t xml:space="preserve">Page </w:t>
    </w:r>
    <w:r>
      <w:fldChar w:fldCharType="begin"/>
    </w:r>
    <w:r>
      <w:instrText xml:space="preserve"> PAGE   \* MERGEFORMAT </w:instrText>
    </w:r>
    <w:r>
      <w:fldChar w:fldCharType="separate"/>
    </w:r>
    <w:r w:rsidR="0081621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A04C" w14:textId="77777777" w:rsidR="00E97308" w:rsidRDefault="00E97308">
      <w:pPr>
        <w:spacing w:after="0"/>
      </w:pPr>
      <w:r>
        <w:separator/>
      </w:r>
    </w:p>
  </w:footnote>
  <w:footnote w:type="continuationSeparator" w:id="0">
    <w:p w14:paraId="5EE1D146" w14:textId="77777777" w:rsidR="00E97308" w:rsidRDefault="00E9730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66D57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AF24D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386E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0407F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D76DE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0685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AA9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49629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B292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261F32"/>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3772419"/>
    <w:multiLevelType w:val="multilevel"/>
    <w:tmpl w:val="F4D8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E72B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3" w15:restartNumberingAfterBreak="0">
    <w:nsid w:val="0E1D3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242B78"/>
    <w:multiLevelType w:val="multilevel"/>
    <w:tmpl w:val="A3A8D3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7C864A0"/>
    <w:multiLevelType w:val="multilevel"/>
    <w:tmpl w:val="F42A8A2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32AD436E"/>
    <w:multiLevelType w:val="multilevel"/>
    <w:tmpl w:val="72A0CD5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B683A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E0748"/>
    <w:multiLevelType w:val="hybridMultilevel"/>
    <w:tmpl w:val="E9808078"/>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A61AA2"/>
    <w:multiLevelType w:val="multilevel"/>
    <w:tmpl w:val="DDF836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3C65061"/>
    <w:multiLevelType w:val="multilevel"/>
    <w:tmpl w:val="C9A6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2D5E0B"/>
    <w:multiLevelType w:val="multilevel"/>
    <w:tmpl w:val="4ED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D801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2FC504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3241BDC"/>
    <w:multiLevelType w:val="singleLevel"/>
    <w:tmpl w:val="08090005"/>
    <w:lvl w:ilvl="0">
      <w:start w:val="1"/>
      <w:numFmt w:val="bullet"/>
      <w:lvlText w:val=""/>
      <w:lvlJc w:val="left"/>
      <w:pPr>
        <w:ind w:left="720" w:hanging="360"/>
      </w:pPr>
      <w:rPr>
        <w:rFonts w:ascii="Wingdings" w:hAnsi="Wingdings" w:hint="default"/>
      </w:rPr>
    </w:lvl>
  </w:abstractNum>
  <w:abstractNum w:abstractNumId="25" w15:restartNumberingAfterBreak="0">
    <w:nsid w:val="66FE620D"/>
    <w:multiLevelType w:val="hybridMultilevel"/>
    <w:tmpl w:val="A34407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9D5ECA"/>
    <w:multiLevelType w:val="multilevel"/>
    <w:tmpl w:val="2DB03242"/>
    <w:lvl w:ilvl="0">
      <w:start w:val="1"/>
      <w:numFmt w:val="decimal"/>
      <w:pStyle w:val="ListNumber"/>
      <w:lvlText w:val="%1)"/>
      <w:lvlJc w:val="left"/>
      <w:pPr>
        <w:tabs>
          <w:tab w:val="num" w:pos="288"/>
        </w:tabs>
        <w:ind w:left="288" w:hanging="288"/>
      </w:pPr>
      <w:rPr>
        <w:rFonts w:hint="default"/>
      </w:rPr>
    </w:lvl>
    <w:lvl w:ilvl="1">
      <w:start w:val="1"/>
      <w:numFmt w:val="lowerLetter"/>
      <w:lvlText w:val="%2)"/>
      <w:lvlJc w:val="left"/>
      <w:pPr>
        <w:tabs>
          <w:tab w:val="num" w:pos="792"/>
        </w:tabs>
        <w:ind w:left="792" w:hanging="288"/>
      </w:pPr>
      <w:rPr>
        <w:rFonts w:hint="default"/>
      </w:rPr>
    </w:lvl>
    <w:lvl w:ilvl="2">
      <w:start w:val="1"/>
      <w:numFmt w:val="lowerRoman"/>
      <w:lvlText w:val="%3)"/>
      <w:lvlJc w:val="left"/>
      <w:pPr>
        <w:tabs>
          <w:tab w:val="num" w:pos="1296"/>
        </w:tabs>
        <w:ind w:left="1296" w:hanging="288"/>
      </w:pPr>
      <w:rPr>
        <w:rFonts w:hint="default"/>
      </w:rPr>
    </w:lvl>
    <w:lvl w:ilvl="3">
      <w:start w:val="1"/>
      <w:numFmt w:val="decimal"/>
      <w:lvlText w:val="(%4)"/>
      <w:lvlJc w:val="left"/>
      <w:pPr>
        <w:tabs>
          <w:tab w:val="num" w:pos="1800"/>
        </w:tabs>
        <w:ind w:left="1800" w:hanging="288"/>
      </w:pPr>
      <w:rPr>
        <w:rFonts w:hint="default"/>
      </w:rPr>
    </w:lvl>
    <w:lvl w:ilvl="4">
      <w:start w:val="1"/>
      <w:numFmt w:val="lowerLetter"/>
      <w:lvlText w:val="(%5)"/>
      <w:lvlJc w:val="left"/>
      <w:pPr>
        <w:tabs>
          <w:tab w:val="num" w:pos="2304"/>
        </w:tabs>
        <w:ind w:left="2304" w:hanging="288"/>
      </w:pPr>
      <w:rPr>
        <w:rFonts w:hint="default"/>
      </w:rPr>
    </w:lvl>
    <w:lvl w:ilvl="5">
      <w:start w:val="1"/>
      <w:numFmt w:val="lowerRoman"/>
      <w:lvlText w:val="(%6)"/>
      <w:lvlJc w:val="left"/>
      <w:pPr>
        <w:tabs>
          <w:tab w:val="num" w:pos="2808"/>
        </w:tabs>
        <w:ind w:left="2808" w:hanging="288"/>
      </w:pPr>
      <w:rPr>
        <w:rFonts w:hint="default"/>
      </w:rPr>
    </w:lvl>
    <w:lvl w:ilvl="6">
      <w:start w:val="1"/>
      <w:numFmt w:val="decimal"/>
      <w:lvlText w:val="%7."/>
      <w:lvlJc w:val="left"/>
      <w:pPr>
        <w:tabs>
          <w:tab w:val="num" w:pos="3312"/>
        </w:tabs>
        <w:ind w:left="3312" w:hanging="288"/>
      </w:pPr>
      <w:rPr>
        <w:rFonts w:hint="default"/>
      </w:rPr>
    </w:lvl>
    <w:lvl w:ilvl="7">
      <w:start w:val="1"/>
      <w:numFmt w:val="lowerLetter"/>
      <w:lvlText w:val="%8."/>
      <w:lvlJc w:val="left"/>
      <w:pPr>
        <w:tabs>
          <w:tab w:val="num" w:pos="3816"/>
        </w:tabs>
        <w:ind w:left="3816" w:hanging="288"/>
      </w:pPr>
      <w:rPr>
        <w:rFonts w:hint="default"/>
      </w:rPr>
    </w:lvl>
    <w:lvl w:ilvl="8">
      <w:start w:val="1"/>
      <w:numFmt w:val="lowerRoman"/>
      <w:lvlText w:val="%9."/>
      <w:lvlJc w:val="left"/>
      <w:pPr>
        <w:tabs>
          <w:tab w:val="num" w:pos="4320"/>
        </w:tabs>
        <w:ind w:left="4320" w:hanging="288"/>
      </w:pPr>
      <w:rPr>
        <w:rFonts w:hint="default"/>
      </w:rPr>
    </w:lvl>
  </w:abstractNum>
  <w:abstractNum w:abstractNumId="27" w15:restartNumberingAfterBreak="0">
    <w:nsid w:val="6FAF6194"/>
    <w:multiLevelType w:val="multilevel"/>
    <w:tmpl w:val="51EA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866955"/>
    <w:multiLevelType w:val="multilevel"/>
    <w:tmpl w:val="01684A1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9"/>
    <w:lvlOverride w:ilvl="0">
      <w:startOverride w:val="1"/>
    </w:lvlOverride>
  </w:num>
  <w:num w:numId="4">
    <w:abstractNumId w:val="9"/>
    <w:lvlOverride w:ilvl="0">
      <w:startOverride w:val="1"/>
    </w:lvlOverride>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5"/>
  </w:num>
  <w:num w:numId="15">
    <w:abstractNumId w:val="22"/>
  </w:num>
  <w:num w:numId="16">
    <w:abstractNumId w:val="13"/>
  </w:num>
  <w:num w:numId="17">
    <w:abstractNumId w:val="17"/>
  </w:num>
  <w:num w:numId="18">
    <w:abstractNumId w:val="11"/>
  </w:num>
  <w:num w:numId="19">
    <w:abstractNumId w:val="28"/>
  </w:num>
  <w:num w:numId="20">
    <w:abstractNumId w:val="23"/>
  </w:num>
  <w:num w:numId="21">
    <w:abstractNumId w:val="12"/>
  </w:num>
  <w:num w:numId="22">
    <w:abstractNumId w:val="16"/>
  </w:num>
  <w:num w:numId="23">
    <w:abstractNumId w:val="26"/>
  </w:num>
  <w:num w:numId="24">
    <w:abstractNumId w:val="25"/>
  </w:num>
  <w:num w:numId="25">
    <w:abstractNumId w:val="20"/>
  </w:num>
  <w:num w:numId="26">
    <w:abstractNumId w:val="10"/>
  </w:num>
  <w:num w:numId="27">
    <w:abstractNumId w:val="21"/>
  </w:num>
  <w:num w:numId="28">
    <w:abstractNumId w:val="27"/>
  </w:num>
  <w:num w:numId="29">
    <w:abstractNumId w:val="14"/>
  </w:num>
  <w:num w:numId="30">
    <w:abstractNumId w:val="19"/>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8"/>
    <w:rsid w:val="00003C97"/>
    <w:rsid w:val="000261EF"/>
    <w:rsid w:val="0006170C"/>
    <w:rsid w:val="00075FB2"/>
    <w:rsid w:val="000A4F59"/>
    <w:rsid w:val="00132A0B"/>
    <w:rsid w:val="00141A4C"/>
    <w:rsid w:val="00150278"/>
    <w:rsid w:val="00152A70"/>
    <w:rsid w:val="0015791D"/>
    <w:rsid w:val="001B29CF"/>
    <w:rsid w:val="00252835"/>
    <w:rsid w:val="002564E9"/>
    <w:rsid w:val="002762F3"/>
    <w:rsid w:val="0028220F"/>
    <w:rsid w:val="002A2E98"/>
    <w:rsid w:val="002E462C"/>
    <w:rsid w:val="002F71C0"/>
    <w:rsid w:val="00356C14"/>
    <w:rsid w:val="00396A47"/>
    <w:rsid w:val="003F5327"/>
    <w:rsid w:val="00405B7E"/>
    <w:rsid w:val="00405CC4"/>
    <w:rsid w:val="004258BD"/>
    <w:rsid w:val="004831EB"/>
    <w:rsid w:val="004B0A2C"/>
    <w:rsid w:val="004C1B4D"/>
    <w:rsid w:val="004D11E1"/>
    <w:rsid w:val="004E407E"/>
    <w:rsid w:val="00505EA2"/>
    <w:rsid w:val="00582E6A"/>
    <w:rsid w:val="005B2100"/>
    <w:rsid w:val="005C6A17"/>
    <w:rsid w:val="005F1A2C"/>
    <w:rsid w:val="00617B26"/>
    <w:rsid w:val="006270A9"/>
    <w:rsid w:val="00665CC3"/>
    <w:rsid w:val="00675956"/>
    <w:rsid w:val="00676305"/>
    <w:rsid w:val="00681034"/>
    <w:rsid w:val="00693569"/>
    <w:rsid w:val="006A6DAF"/>
    <w:rsid w:val="006D0136"/>
    <w:rsid w:val="006D36F0"/>
    <w:rsid w:val="006F0E94"/>
    <w:rsid w:val="007374AF"/>
    <w:rsid w:val="007505EF"/>
    <w:rsid w:val="00752C6D"/>
    <w:rsid w:val="00816216"/>
    <w:rsid w:val="008379EF"/>
    <w:rsid w:val="00852B81"/>
    <w:rsid w:val="0087734B"/>
    <w:rsid w:val="008831C3"/>
    <w:rsid w:val="008B3F0B"/>
    <w:rsid w:val="00931D79"/>
    <w:rsid w:val="00953E57"/>
    <w:rsid w:val="00964EB4"/>
    <w:rsid w:val="009B721C"/>
    <w:rsid w:val="009C37CB"/>
    <w:rsid w:val="009D5933"/>
    <w:rsid w:val="00A04750"/>
    <w:rsid w:val="00A07AAB"/>
    <w:rsid w:val="00A606D0"/>
    <w:rsid w:val="00B045F3"/>
    <w:rsid w:val="00B06955"/>
    <w:rsid w:val="00B40CD6"/>
    <w:rsid w:val="00B60A85"/>
    <w:rsid w:val="00B77A61"/>
    <w:rsid w:val="00BA5F57"/>
    <w:rsid w:val="00BC5B82"/>
    <w:rsid w:val="00BD768D"/>
    <w:rsid w:val="00C03102"/>
    <w:rsid w:val="00C11CB0"/>
    <w:rsid w:val="00C26D68"/>
    <w:rsid w:val="00C61F8E"/>
    <w:rsid w:val="00C73C5D"/>
    <w:rsid w:val="00C86231"/>
    <w:rsid w:val="00D84DCA"/>
    <w:rsid w:val="00DC12DB"/>
    <w:rsid w:val="00DC4C0A"/>
    <w:rsid w:val="00DE5AAD"/>
    <w:rsid w:val="00E1304E"/>
    <w:rsid w:val="00E531FD"/>
    <w:rsid w:val="00E83E4B"/>
    <w:rsid w:val="00E97308"/>
    <w:rsid w:val="00EA2CA4"/>
    <w:rsid w:val="00EB0B91"/>
    <w:rsid w:val="00ED487B"/>
    <w:rsid w:val="00EE72AB"/>
    <w:rsid w:val="00F20BE5"/>
    <w:rsid w:val="00F27DE5"/>
    <w:rsid w:val="00F5395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6FE62AA"/>
  <w15:chartTrackingRefBased/>
  <w15:docId w15:val="{43FBC340-32E7-423C-ADD2-C4292C41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04040" w:themeColor="text1" w:themeTint="BF"/>
        <w:sz w:val="22"/>
        <w:szCs w:val="22"/>
        <w:lang w:val="en-US" w:eastAsia="ja-JP"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9CF"/>
    <w:rPr>
      <w:lang w:val="en-GB"/>
    </w:rPr>
  </w:style>
  <w:style w:type="paragraph" w:styleId="Heading1">
    <w:name w:val="heading 1"/>
    <w:basedOn w:val="Normal"/>
    <w:link w:val="Heading1Char"/>
    <w:uiPriority w:val="9"/>
    <w:qFormat/>
    <w:rsid w:val="001B29CF"/>
    <w:pPr>
      <w:keepNext/>
      <w:keepLines/>
      <w:spacing w:before="320" w:after="100"/>
      <w:contextualSpacing/>
      <w:outlineLvl w:val="0"/>
    </w:pPr>
    <w:rPr>
      <w:rFonts w:asciiTheme="majorHAnsi" w:eastAsiaTheme="majorEastAsia" w:hAnsiTheme="majorHAnsi" w:cstheme="majorBidi"/>
      <w:b/>
      <w:color w:val="2A7B88" w:themeColor="accent1" w:themeShade="BF"/>
      <w:sz w:val="28"/>
      <w:szCs w:val="32"/>
    </w:rPr>
  </w:style>
  <w:style w:type="paragraph" w:styleId="Heading2">
    <w:name w:val="heading 2"/>
    <w:basedOn w:val="Normal"/>
    <w:next w:val="Normal"/>
    <w:link w:val="Heading2Char"/>
    <w:uiPriority w:val="9"/>
    <w:unhideWhenUsed/>
    <w:qFormat/>
    <w:rsid w:val="001B29CF"/>
    <w:pPr>
      <w:keepNext/>
      <w:keepLines/>
      <w:spacing w:before="60" w:after="40"/>
      <w:contextualSpacing/>
      <w:outlineLvl w:val="1"/>
    </w:pPr>
    <w:rPr>
      <w:rFonts w:asciiTheme="majorHAnsi" w:eastAsiaTheme="majorEastAsia" w:hAnsiTheme="majorHAnsi" w:cstheme="majorBidi"/>
      <w:b/>
      <w:caps/>
      <w:color w:val="262626" w:themeColor="text1" w:themeTint="D9"/>
      <w:sz w:val="24"/>
      <w:szCs w:val="26"/>
    </w:rPr>
  </w:style>
  <w:style w:type="paragraph" w:styleId="Heading4">
    <w:name w:val="heading 4"/>
    <w:basedOn w:val="Normal"/>
    <w:next w:val="Normal"/>
    <w:link w:val="Heading4Char"/>
    <w:uiPriority w:val="9"/>
    <w:semiHidden/>
    <w:unhideWhenUsed/>
    <w:qFormat/>
    <w:rsid w:val="003F5327"/>
    <w:pPr>
      <w:keepNext/>
      <w:keepLines/>
      <w:spacing w:before="40" w:after="0"/>
      <w:outlineLvl w:val="3"/>
    </w:pPr>
    <w:rPr>
      <w:rFonts w:asciiTheme="majorHAnsi" w:eastAsiaTheme="majorEastAsia" w:hAnsiTheme="majorHAnsi" w:cstheme="majorBidi"/>
      <w:i/>
      <w:iCs/>
      <w:color w:val="2A7B88" w:themeColor="accent1" w:themeShade="BF"/>
    </w:rPr>
  </w:style>
  <w:style w:type="paragraph" w:styleId="Heading8">
    <w:name w:val="heading 8"/>
    <w:basedOn w:val="Normal"/>
    <w:next w:val="Normal"/>
    <w:link w:val="Heading8Char"/>
    <w:uiPriority w:val="9"/>
    <w:semiHidden/>
    <w:unhideWhenUsed/>
    <w:qFormat/>
    <w:rsid w:val="0028220F"/>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8220F"/>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61F8E"/>
    <w:pPr>
      <w:pBdr>
        <w:bottom w:val="single" w:sz="12" w:space="4" w:color="39A5B7" w:themeColor="accent1"/>
      </w:pBdr>
      <w:spacing w:after="120"/>
      <w:contextualSpacing/>
    </w:pPr>
    <w:rPr>
      <w:rFonts w:asciiTheme="majorHAnsi" w:eastAsiaTheme="majorEastAsia" w:hAnsiTheme="majorHAnsi" w:cstheme="majorBidi"/>
      <w:color w:val="2A7B88" w:themeColor="accent1" w:themeShade="BF"/>
      <w:kern w:val="28"/>
      <w:sz w:val="56"/>
    </w:rPr>
  </w:style>
  <w:style w:type="character" w:customStyle="1" w:styleId="TitleChar">
    <w:name w:val="Title Char"/>
    <w:basedOn w:val="DefaultParagraphFont"/>
    <w:link w:val="Title"/>
    <w:uiPriority w:val="1"/>
    <w:rsid w:val="00C61F8E"/>
    <w:rPr>
      <w:rFonts w:asciiTheme="majorHAnsi" w:eastAsiaTheme="majorEastAsia" w:hAnsiTheme="majorHAnsi" w:cstheme="majorBidi"/>
      <w:color w:val="2A7B88" w:themeColor="accent1" w:themeShade="BF"/>
      <w:kern w:val="28"/>
      <w:sz w:val="56"/>
    </w:rPr>
  </w:style>
  <w:style w:type="character" w:styleId="PlaceholderText">
    <w:name w:val="Placeholder Text"/>
    <w:basedOn w:val="DefaultParagraphFont"/>
    <w:uiPriority w:val="99"/>
    <w:semiHidden/>
    <w:rsid w:val="00E83E4B"/>
    <w:rPr>
      <w:color w:val="393939" w:themeColor="text2" w:themeShade="BF"/>
    </w:rPr>
  </w:style>
  <w:style w:type="paragraph" w:styleId="ListBullet">
    <w:name w:val="List Bullet"/>
    <w:basedOn w:val="Normal"/>
    <w:uiPriority w:val="10"/>
    <w:unhideWhenUsed/>
    <w:qFormat/>
    <w:rsid w:val="0087734B"/>
    <w:pPr>
      <w:numPr>
        <w:numId w:val="21"/>
      </w:numPr>
      <w:spacing w:line="288" w:lineRule="auto"/>
      <w:contextualSpacing/>
    </w:pPr>
  </w:style>
  <w:style w:type="paragraph" w:styleId="Header">
    <w:name w:val="header"/>
    <w:basedOn w:val="Normal"/>
    <w:link w:val="HeaderChar"/>
    <w:unhideWhenUsed/>
    <w:pPr>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681034"/>
    <w:pPr>
      <w:spacing w:after="0"/>
      <w:jc w:val="right"/>
    </w:pPr>
    <w:rPr>
      <w:color w:val="2A7B88" w:themeColor="accent1" w:themeShade="BF"/>
    </w:rPr>
  </w:style>
  <w:style w:type="character" w:customStyle="1" w:styleId="FooterChar">
    <w:name w:val="Footer Char"/>
    <w:basedOn w:val="DefaultParagraphFont"/>
    <w:link w:val="Footer"/>
    <w:uiPriority w:val="99"/>
    <w:rsid w:val="00681034"/>
    <w:rPr>
      <w:color w:val="2A7B88" w:themeColor="accent1" w:themeShade="BF"/>
    </w:rPr>
  </w:style>
  <w:style w:type="character" w:customStyle="1" w:styleId="Heading1Char">
    <w:name w:val="Heading 1 Char"/>
    <w:basedOn w:val="DefaultParagraphFont"/>
    <w:link w:val="Heading1"/>
    <w:uiPriority w:val="9"/>
    <w:rsid w:val="001B29CF"/>
    <w:rPr>
      <w:rFonts w:asciiTheme="majorHAnsi" w:eastAsiaTheme="majorEastAsia" w:hAnsiTheme="majorHAnsi" w:cstheme="majorBidi"/>
      <w:b/>
      <w:color w:val="2A7B88" w:themeColor="accent1" w:themeShade="BF"/>
      <w:sz w:val="28"/>
      <w:szCs w:val="32"/>
    </w:rPr>
  </w:style>
  <w:style w:type="character" w:customStyle="1" w:styleId="Heading2Char">
    <w:name w:val="Heading 2 Char"/>
    <w:basedOn w:val="DefaultParagraphFont"/>
    <w:link w:val="Heading2"/>
    <w:uiPriority w:val="9"/>
    <w:rsid w:val="001B29CF"/>
    <w:rPr>
      <w:rFonts w:asciiTheme="majorHAnsi" w:eastAsiaTheme="majorEastAsia" w:hAnsiTheme="majorHAnsi" w:cstheme="majorBidi"/>
      <w:b/>
      <w:caps/>
      <w:color w:val="262626" w:themeColor="text1" w:themeTint="D9"/>
      <w:sz w:val="24"/>
      <w:szCs w:val="26"/>
    </w:rPr>
  </w:style>
  <w:style w:type="paragraph" w:styleId="TOCHeading">
    <w:name w:val="TOC Heading"/>
    <w:basedOn w:val="Heading1"/>
    <w:next w:val="Normal"/>
    <w:uiPriority w:val="39"/>
    <w:semiHidden/>
    <w:unhideWhenUsed/>
    <w:qFormat/>
    <w:pPr>
      <w:contextualSpacing w:val="0"/>
      <w:outlineLvl w:val="9"/>
    </w:pPr>
  </w:style>
  <w:style w:type="character" w:styleId="IntenseEmphasis">
    <w:name w:val="Intense Emphasis"/>
    <w:basedOn w:val="DefaultParagraphFont"/>
    <w:uiPriority w:val="21"/>
    <w:semiHidden/>
    <w:unhideWhenUsed/>
    <w:qFormat/>
    <w:rPr>
      <w:i/>
      <w:iCs/>
      <w:color w:val="2A7B88" w:themeColor="accent1" w:themeShade="BF"/>
    </w:rPr>
  </w:style>
  <w:style w:type="character" w:styleId="IntenseReference">
    <w:name w:val="Intense Reference"/>
    <w:basedOn w:val="DefaultParagraphFont"/>
    <w:uiPriority w:val="32"/>
    <w:semiHidden/>
    <w:unhideWhenUsed/>
    <w:qFormat/>
    <w:rPr>
      <w:b/>
      <w:bCs/>
      <w:caps w:val="0"/>
      <w:smallCaps/>
      <w:color w:val="2A7B88" w:themeColor="accent1" w:themeShade="BF"/>
      <w:spacing w:val="5"/>
    </w:rPr>
  </w:style>
  <w:style w:type="paragraph" w:styleId="IntenseQuote">
    <w:name w:val="Intense Quote"/>
    <w:basedOn w:val="Normal"/>
    <w:next w:val="Normal"/>
    <w:link w:val="IntenseQuoteChar"/>
    <w:uiPriority w:val="30"/>
    <w:semiHidden/>
    <w:unhideWhenUsed/>
    <w:qFormat/>
    <w:pPr>
      <w:pBdr>
        <w:top w:val="single" w:sz="4" w:space="10" w:color="2A7B88" w:themeColor="accent1" w:themeShade="BF"/>
        <w:bottom w:val="single" w:sz="4" w:space="10" w:color="2A7B88" w:themeColor="accent1" w:themeShade="BF"/>
      </w:pBdr>
      <w:spacing w:before="360" w:after="360"/>
      <w:ind w:left="864" w:right="864"/>
      <w:jc w:val="center"/>
    </w:pPr>
    <w:rPr>
      <w:i/>
      <w:iCs/>
      <w:color w:val="2A7B88" w:themeColor="accent1" w:themeShade="BF"/>
    </w:rPr>
  </w:style>
  <w:style w:type="character" w:customStyle="1" w:styleId="IntenseQuoteChar">
    <w:name w:val="Intense Quote Char"/>
    <w:basedOn w:val="DefaultParagraphFont"/>
    <w:link w:val="IntenseQuote"/>
    <w:uiPriority w:val="30"/>
    <w:semiHidden/>
    <w:rPr>
      <w:i/>
      <w:iCs/>
      <w:color w:val="2A7B88" w:themeColor="accent1" w:themeShade="BF"/>
    </w:rPr>
  </w:style>
  <w:style w:type="paragraph" w:styleId="ListNumber">
    <w:name w:val="List Number"/>
    <w:basedOn w:val="Normal"/>
    <w:uiPriority w:val="11"/>
    <w:qFormat/>
    <w:rsid w:val="0087734B"/>
    <w:pPr>
      <w:numPr>
        <w:numId w:val="23"/>
      </w:numPr>
      <w:spacing w:line="288" w:lineRule="auto"/>
      <w:contextualSpacing/>
    </w:pPr>
  </w:style>
  <w:style w:type="character" w:styleId="FollowedHyperlink">
    <w:name w:val="FollowedHyperlink"/>
    <w:basedOn w:val="DefaultParagraphFont"/>
    <w:uiPriority w:val="99"/>
    <w:semiHidden/>
    <w:unhideWhenUsed/>
    <w:rsid w:val="00E83E4B"/>
    <w:rPr>
      <w:color w:val="7B4968" w:themeColor="accent5" w:themeShade="BF"/>
      <w:u w:val="single"/>
    </w:rPr>
  </w:style>
  <w:style w:type="character" w:styleId="Hyperlink">
    <w:name w:val="Hyperlink"/>
    <w:basedOn w:val="DefaultParagraphFont"/>
    <w:uiPriority w:val="99"/>
    <w:semiHidden/>
    <w:unhideWhenUsed/>
    <w:rsid w:val="00E83E4B"/>
    <w:rPr>
      <w:color w:val="2A7B88" w:themeColor="accent1" w:themeShade="BF"/>
      <w:u w:val="single"/>
    </w:rPr>
  </w:style>
  <w:style w:type="paragraph" w:styleId="BodyText3">
    <w:name w:val="Body Text 3"/>
    <w:basedOn w:val="Normal"/>
    <w:link w:val="BodyText3Char"/>
    <w:uiPriority w:val="99"/>
    <w:semiHidden/>
    <w:unhideWhenUsed/>
    <w:rsid w:val="00E83E4B"/>
    <w:pPr>
      <w:spacing w:after="120"/>
    </w:pPr>
    <w:rPr>
      <w:szCs w:val="16"/>
    </w:rPr>
  </w:style>
  <w:style w:type="character" w:customStyle="1" w:styleId="BodyText3Char">
    <w:name w:val="Body Text 3 Char"/>
    <w:basedOn w:val="DefaultParagraphFont"/>
    <w:link w:val="BodyText3"/>
    <w:uiPriority w:val="99"/>
    <w:semiHidden/>
    <w:rsid w:val="00E83E4B"/>
    <w:rPr>
      <w:szCs w:val="16"/>
    </w:rPr>
  </w:style>
  <w:style w:type="paragraph" w:styleId="BlockText">
    <w:name w:val="Block Text"/>
    <w:basedOn w:val="Normal"/>
    <w:uiPriority w:val="99"/>
    <w:semiHidden/>
    <w:unhideWhenUsed/>
    <w:rsid w:val="00E83E4B"/>
    <w:pPr>
      <w:pBdr>
        <w:top w:val="single" w:sz="2" w:space="10" w:color="39A5B7" w:themeColor="accent1"/>
        <w:left w:val="single" w:sz="2" w:space="10" w:color="39A5B7" w:themeColor="accent1"/>
        <w:bottom w:val="single" w:sz="2" w:space="10" w:color="39A5B7" w:themeColor="accent1"/>
        <w:right w:val="single" w:sz="2" w:space="10" w:color="39A5B7" w:themeColor="accent1"/>
      </w:pBdr>
      <w:ind w:left="1152" w:right="1152"/>
    </w:pPr>
    <w:rPr>
      <w:i/>
      <w:iCs/>
      <w:color w:val="2A7B88" w:themeColor="accent1" w:themeShade="BF"/>
    </w:rPr>
  </w:style>
  <w:style w:type="paragraph" w:styleId="BodyTextIndent3">
    <w:name w:val="Body Text Indent 3"/>
    <w:basedOn w:val="Normal"/>
    <w:link w:val="BodyTextIndent3Char"/>
    <w:uiPriority w:val="99"/>
    <w:semiHidden/>
    <w:unhideWhenUsed/>
    <w:rsid w:val="00E83E4B"/>
    <w:pPr>
      <w:spacing w:after="120"/>
      <w:ind w:left="360"/>
    </w:pPr>
    <w:rPr>
      <w:szCs w:val="16"/>
    </w:rPr>
  </w:style>
  <w:style w:type="character" w:customStyle="1" w:styleId="BodyTextIndent3Char">
    <w:name w:val="Body Text Indent 3 Char"/>
    <w:basedOn w:val="DefaultParagraphFont"/>
    <w:link w:val="BodyTextIndent3"/>
    <w:uiPriority w:val="99"/>
    <w:semiHidden/>
    <w:rsid w:val="00E83E4B"/>
    <w:rPr>
      <w:szCs w:val="16"/>
    </w:rPr>
  </w:style>
  <w:style w:type="character" w:styleId="CommentReference">
    <w:name w:val="annotation reference"/>
    <w:basedOn w:val="DefaultParagraphFont"/>
    <w:uiPriority w:val="99"/>
    <w:semiHidden/>
    <w:unhideWhenUsed/>
    <w:rsid w:val="0028220F"/>
    <w:rPr>
      <w:sz w:val="22"/>
      <w:szCs w:val="16"/>
    </w:rPr>
  </w:style>
  <w:style w:type="paragraph" w:styleId="DocumentMap">
    <w:name w:val="Document Map"/>
    <w:basedOn w:val="Normal"/>
    <w:link w:val="DocumentMapChar"/>
    <w:uiPriority w:val="99"/>
    <w:semiHidden/>
    <w:unhideWhenUsed/>
    <w:rsid w:val="00E83E4B"/>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E83E4B"/>
    <w:rPr>
      <w:rFonts w:ascii="Segoe UI" w:hAnsi="Segoe UI" w:cs="Segoe UI"/>
      <w:szCs w:val="16"/>
    </w:rPr>
  </w:style>
  <w:style w:type="character" w:customStyle="1" w:styleId="Heading8Char">
    <w:name w:val="Heading 8 Char"/>
    <w:basedOn w:val="DefaultParagraphFont"/>
    <w:link w:val="Heading8"/>
    <w:uiPriority w:val="9"/>
    <w:semiHidden/>
    <w:rsid w:val="0028220F"/>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8220F"/>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nhideWhenUsed/>
    <w:qFormat/>
    <w:rsid w:val="0028220F"/>
    <w:pPr>
      <w:spacing w:after="200"/>
    </w:pPr>
    <w:rPr>
      <w:i/>
      <w:iCs/>
      <w:color w:val="4D4D4D" w:themeColor="text2"/>
      <w:szCs w:val="18"/>
    </w:rPr>
  </w:style>
  <w:style w:type="paragraph" w:styleId="BalloonText">
    <w:name w:val="Balloon Text"/>
    <w:basedOn w:val="Normal"/>
    <w:link w:val="BalloonTextChar"/>
    <w:uiPriority w:val="99"/>
    <w:semiHidden/>
    <w:unhideWhenUsed/>
    <w:rsid w:val="0028220F"/>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8220F"/>
    <w:rPr>
      <w:rFonts w:ascii="Segoe UI" w:hAnsi="Segoe UI" w:cs="Segoe UI"/>
      <w:szCs w:val="18"/>
    </w:rPr>
  </w:style>
  <w:style w:type="paragraph" w:styleId="CommentText">
    <w:name w:val="annotation text"/>
    <w:basedOn w:val="Normal"/>
    <w:link w:val="CommentTextChar"/>
    <w:uiPriority w:val="99"/>
    <w:semiHidden/>
    <w:unhideWhenUsed/>
    <w:rsid w:val="0028220F"/>
    <w:rPr>
      <w:szCs w:val="20"/>
    </w:rPr>
  </w:style>
  <w:style w:type="character" w:customStyle="1" w:styleId="CommentTextChar">
    <w:name w:val="Comment Text Char"/>
    <w:basedOn w:val="DefaultParagraphFont"/>
    <w:link w:val="CommentText"/>
    <w:uiPriority w:val="99"/>
    <w:semiHidden/>
    <w:rsid w:val="0028220F"/>
    <w:rPr>
      <w:szCs w:val="20"/>
    </w:rPr>
  </w:style>
  <w:style w:type="paragraph" w:styleId="CommentSubject">
    <w:name w:val="annotation subject"/>
    <w:basedOn w:val="CommentText"/>
    <w:next w:val="CommentText"/>
    <w:link w:val="CommentSubjectChar"/>
    <w:uiPriority w:val="99"/>
    <w:semiHidden/>
    <w:unhideWhenUsed/>
    <w:rsid w:val="0028220F"/>
    <w:rPr>
      <w:b/>
      <w:bCs/>
    </w:rPr>
  </w:style>
  <w:style w:type="character" w:customStyle="1" w:styleId="CommentSubjectChar">
    <w:name w:val="Comment Subject Char"/>
    <w:basedOn w:val="CommentTextChar"/>
    <w:link w:val="CommentSubject"/>
    <w:uiPriority w:val="99"/>
    <w:semiHidden/>
    <w:rsid w:val="0028220F"/>
    <w:rPr>
      <w:b/>
      <w:bCs/>
      <w:szCs w:val="20"/>
    </w:rPr>
  </w:style>
  <w:style w:type="paragraph" w:styleId="EndnoteText">
    <w:name w:val="endnote text"/>
    <w:basedOn w:val="Normal"/>
    <w:link w:val="EndnoteTextChar"/>
    <w:uiPriority w:val="99"/>
    <w:semiHidden/>
    <w:unhideWhenUsed/>
    <w:rsid w:val="0028220F"/>
    <w:pPr>
      <w:spacing w:after="0"/>
    </w:pPr>
    <w:rPr>
      <w:szCs w:val="20"/>
    </w:rPr>
  </w:style>
  <w:style w:type="character" w:customStyle="1" w:styleId="EndnoteTextChar">
    <w:name w:val="Endnote Text Char"/>
    <w:basedOn w:val="DefaultParagraphFont"/>
    <w:link w:val="EndnoteText"/>
    <w:uiPriority w:val="99"/>
    <w:semiHidden/>
    <w:rsid w:val="0028220F"/>
    <w:rPr>
      <w:szCs w:val="20"/>
    </w:rPr>
  </w:style>
  <w:style w:type="paragraph" w:styleId="EnvelopeReturn">
    <w:name w:val="envelope return"/>
    <w:basedOn w:val="Normal"/>
    <w:uiPriority w:val="99"/>
    <w:semiHidden/>
    <w:unhideWhenUsed/>
    <w:rsid w:val="0028220F"/>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8220F"/>
    <w:pPr>
      <w:spacing w:after="0"/>
    </w:pPr>
    <w:rPr>
      <w:szCs w:val="20"/>
    </w:rPr>
  </w:style>
  <w:style w:type="character" w:customStyle="1" w:styleId="FootnoteTextChar">
    <w:name w:val="Footnote Text Char"/>
    <w:basedOn w:val="DefaultParagraphFont"/>
    <w:link w:val="FootnoteText"/>
    <w:uiPriority w:val="99"/>
    <w:semiHidden/>
    <w:rsid w:val="0028220F"/>
    <w:rPr>
      <w:szCs w:val="20"/>
    </w:rPr>
  </w:style>
  <w:style w:type="character" w:styleId="HTMLCode">
    <w:name w:val="HTML Code"/>
    <w:basedOn w:val="DefaultParagraphFont"/>
    <w:uiPriority w:val="99"/>
    <w:semiHidden/>
    <w:unhideWhenUsed/>
    <w:rsid w:val="0028220F"/>
    <w:rPr>
      <w:rFonts w:ascii="Consolas" w:hAnsi="Consolas"/>
      <w:sz w:val="22"/>
      <w:szCs w:val="20"/>
    </w:rPr>
  </w:style>
  <w:style w:type="character" w:styleId="HTMLKeyboard">
    <w:name w:val="HTML Keyboard"/>
    <w:basedOn w:val="DefaultParagraphFont"/>
    <w:uiPriority w:val="99"/>
    <w:semiHidden/>
    <w:unhideWhenUsed/>
    <w:rsid w:val="0028220F"/>
    <w:rPr>
      <w:rFonts w:ascii="Consolas" w:hAnsi="Consolas"/>
      <w:sz w:val="22"/>
      <w:szCs w:val="20"/>
    </w:rPr>
  </w:style>
  <w:style w:type="paragraph" w:styleId="HTMLPreformatted">
    <w:name w:val="HTML Preformatted"/>
    <w:basedOn w:val="Normal"/>
    <w:link w:val="HTMLPreformattedChar"/>
    <w:uiPriority w:val="99"/>
    <w:semiHidden/>
    <w:unhideWhenUsed/>
    <w:rsid w:val="0028220F"/>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8220F"/>
    <w:rPr>
      <w:rFonts w:ascii="Consolas" w:hAnsi="Consolas"/>
      <w:szCs w:val="20"/>
    </w:rPr>
  </w:style>
  <w:style w:type="character" w:styleId="HTMLTypewriter">
    <w:name w:val="HTML Typewriter"/>
    <w:basedOn w:val="DefaultParagraphFont"/>
    <w:uiPriority w:val="99"/>
    <w:semiHidden/>
    <w:unhideWhenUsed/>
    <w:rsid w:val="0028220F"/>
    <w:rPr>
      <w:rFonts w:ascii="Consolas" w:hAnsi="Consolas"/>
      <w:sz w:val="22"/>
      <w:szCs w:val="20"/>
    </w:rPr>
  </w:style>
  <w:style w:type="paragraph" w:styleId="MacroText">
    <w:name w:val="macro"/>
    <w:link w:val="MacroTextChar"/>
    <w:uiPriority w:val="99"/>
    <w:semiHidden/>
    <w:unhideWhenUsed/>
    <w:rsid w:val="002822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8220F"/>
    <w:rPr>
      <w:rFonts w:ascii="Consolas" w:hAnsi="Consolas"/>
      <w:szCs w:val="20"/>
    </w:rPr>
  </w:style>
  <w:style w:type="paragraph" w:styleId="PlainText">
    <w:name w:val="Plain Text"/>
    <w:basedOn w:val="Normal"/>
    <w:link w:val="PlainTextChar"/>
    <w:uiPriority w:val="99"/>
    <w:semiHidden/>
    <w:unhideWhenUsed/>
    <w:rsid w:val="0028220F"/>
    <w:pPr>
      <w:spacing w:after="0"/>
    </w:pPr>
    <w:rPr>
      <w:rFonts w:ascii="Consolas" w:hAnsi="Consolas"/>
      <w:szCs w:val="21"/>
    </w:rPr>
  </w:style>
  <w:style w:type="character" w:customStyle="1" w:styleId="PlainTextChar">
    <w:name w:val="Plain Text Char"/>
    <w:basedOn w:val="DefaultParagraphFont"/>
    <w:link w:val="PlainText"/>
    <w:uiPriority w:val="99"/>
    <w:semiHidden/>
    <w:rsid w:val="0028220F"/>
    <w:rPr>
      <w:rFonts w:ascii="Consolas" w:hAnsi="Consolas"/>
      <w:szCs w:val="21"/>
    </w:rPr>
  </w:style>
  <w:style w:type="paragraph" w:customStyle="1" w:styleId="paragraph">
    <w:name w:val="paragraph"/>
    <w:basedOn w:val="Normal"/>
    <w:rsid w:val="004D11E1"/>
    <w:pPr>
      <w:spacing w:before="100" w:beforeAutospacing="1" w:after="100" w:afterAutospacing="1"/>
    </w:pPr>
    <w:rPr>
      <w:rFonts w:ascii="Times New Roman" w:eastAsia="Times New Roman" w:hAnsi="Times New Roman" w:cs="Times New Roman"/>
      <w:color w:val="auto"/>
      <w:sz w:val="24"/>
      <w:szCs w:val="24"/>
      <w:lang w:eastAsia="en-GB"/>
    </w:rPr>
  </w:style>
  <w:style w:type="character" w:customStyle="1" w:styleId="normaltextrun">
    <w:name w:val="normaltextrun"/>
    <w:basedOn w:val="DefaultParagraphFont"/>
    <w:rsid w:val="004D11E1"/>
  </w:style>
  <w:style w:type="character" w:customStyle="1" w:styleId="eop">
    <w:name w:val="eop"/>
    <w:basedOn w:val="DefaultParagraphFont"/>
    <w:rsid w:val="004D11E1"/>
  </w:style>
  <w:style w:type="character" w:customStyle="1" w:styleId="Heading4Char">
    <w:name w:val="Heading 4 Char"/>
    <w:basedOn w:val="DefaultParagraphFont"/>
    <w:link w:val="Heading4"/>
    <w:uiPriority w:val="9"/>
    <w:semiHidden/>
    <w:rsid w:val="003F5327"/>
    <w:rPr>
      <w:rFonts w:asciiTheme="majorHAnsi" w:eastAsiaTheme="majorEastAsia" w:hAnsiTheme="majorHAnsi" w:cstheme="majorBidi"/>
      <w:i/>
      <w:iCs/>
      <w:color w:val="2A7B88" w:themeColor="accent1" w:themeShade="BF"/>
      <w:lang w:val="en-GB"/>
    </w:rPr>
  </w:style>
  <w:style w:type="paragraph" w:styleId="BodyText">
    <w:name w:val="Body Text"/>
    <w:basedOn w:val="Normal"/>
    <w:link w:val="BodyTextChar"/>
    <w:rsid w:val="003F5327"/>
    <w:pPr>
      <w:spacing w:after="0"/>
    </w:pPr>
    <w:rPr>
      <w:rFonts w:ascii="Arial" w:eastAsia="Times New Roman" w:hAnsi="Arial" w:cs="Times New Roman"/>
      <w:b/>
      <w:color w:val="auto"/>
      <w:sz w:val="24"/>
      <w:szCs w:val="20"/>
      <w:lang w:eastAsia="en-GB"/>
    </w:rPr>
  </w:style>
  <w:style w:type="character" w:customStyle="1" w:styleId="BodyTextChar">
    <w:name w:val="Body Text Char"/>
    <w:basedOn w:val="DefaultParagraphFont"/>
    <w:link w:val="BodyText"/>
    <w:rsid w:val="003F5327"/>
    <w:rPr>
      <w:rFonts w:ascii="Arial" w:eastAsia="Times New Roman" w:hAnsi="Arial" w:cs="Times New Roman"/>
      <w:b/>
      <w:color w:val="auto"/>
      <w:sz w:val="24"/>
      <w:szCs w:val="20"/>
      <w:lang w:val="en-GB" w:eastAsia="en-GB"/>
    </w:rPr>
  </w:style>
  <w:style w:type="paragraph" w:styleId="BodyTextIndent">
    <w:name w:val="Body Text Indent"/>
    <w:basedOn w:val="Normal"/>
    <w:link w:val="BodyTextIndentChar"/>
    <w:rsid w:val="003F5327"/>
    <w:pPr>
      <w:spacing w:after="120"/>
      <w:ind w:left="283"/>
    </w:pPr>
    <w:rPr>
      <w:rFonts w:ascii="Times New Roman" w:eastAsia="Times New Roman" w:hAnsi="Times New Roman" w:cs="Times New Roman"/>
      <w:color w:val="auto"/>
      <w:sz w:val="24"/>
      <w:szCs w:val="20"/>
      <w:lang w:eastAsia="en-GB"/>
    </w:rPr>
  </w:style>
  <w:style w:type="character" w:customStyle="1" w:styleId="BodyTextIndentChar">
    <w:name w:val="Body Text Indent Char"/>
    <w:basedOn w:val="DefaultParagraphFont"/>
    <w:link w:val="BodyTextIndent"/>
    <w:rsid w:val="003F5327"/>
    <w:rPr>
      <w:rFonts w:ascii="Times New Roman" w:eastAsia="Times New Roman" w:hAnsi="Times New Roman" w:cs="Times New Roman"/>
      <w:color w:val="auto"/>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96288">
      <w:bodyDiv w:val="1"/>
      <w:marLeft w:val="0"/>
      <w:marRight w:val="0"/>
      <w:marTop w:val="0"/>
      <w:marBottom w:val="0"/>
      <w:divBdr>
        <w:top w:val="none" w:sz="0" w:space="0" w:color="auto"/>
        <w:left w:val="none" w:sz="0" w:space="0" w:color="auto"/>
        <w:bottom w:val="none" w:sz="0" w:space="0" w:color="auto"/>
        <w:right w:val="none" w:sz="0" w:space="0" w:color="auto"/>
      </w:divBdr>
      <w:divsChild>
        <w:div w:id="770786410">
          <w:marLeft w:val="0"/>
          <w:marRight w:val="0"/>
          <w:marTop w:val="0"/>
          <w:marBottom w:val="0"/>
          <w:divBdr>
            <w:top w:val="none" w:sz="0" w:space="0" w:color="auto"/>
            <w:left w:val="none" w:sz="0" w:space="0" w:color="auto"/>
            <w:bottom w:val="none" w:sz="0" w:space="0" w:color="auto"/>
            <w:right w:val="none" w:sz="0" w:space="0" w:color="auto"/>
          </w:divBdr>
        </w:div>
        <w:div w:id="545215124">
          <w:marLeft w:val="0"/>
          <w:marRight w:val="0"/>
          <w:marTop w:val="0"/>
          <w:marBottom w:val="0"/>
          <w:divBdr>
            <w:top w:val="none" w:sz="0" w:space="0" w:color="auto"/>
            <w:left w:val="none" w:sz="0" w:space="0" w:color="auto"/>
            <w:bottom w:val="none" w:sz="0" w:space="0" w:color="auto"/>
            <w:right w:val="none" w:sz="0" w:space="0" w:color="auto"/>
          </w:divBdr>
        </w:div>
      </w:divsChild>
    </w:div>
    <w:div w:id="882058360">
      <w:bodyDiv w:val="1"/>
      <w:marLeft w:val="0"/>
      <w:marRight w:val="0"/>
      <w:marTop w:val="0"/>
      <w:marBottom w:val="0"/>
      <w:divBdr>
        <w:top w:val="none" w:sz="0" w:space="0" w:color="auto"/>
        <w:left w:val="none" w:sz="0" w:space="0" w:color="auto"/>
        <w:bottom w:val="none" w:sz="0" w:space="0" w:color="auto"/>
        <w:right w:val="none" w:sz="0" w:space="0" w:color="auto"/>
      </w:divBdr>
    </w:div>
    <w:div w:id="1130712902">
      <w:bodyDiv w:val="1"/>
      <w:marLeft w:val="0"/>
      <w:marRight w:val="0"/>
      <w:marTop w:val="0"/>
      <w:marBottom w:val="0"/>
      <w:divBdr>
        <w:top w:val="none" w:sz="0" w:space="0" w:color="auto"/>
        <w:left w:val="none" w:sz="0" w:space="0" w:color="auto"/>
        <w:bottom w:val="none" w:sz="0" w:space="0" w:color="auto"/>
        <w:right w:val="none" w:sz="0" w:space="0" w:color="auto"/>
      </w:divBdr>
    </w:div>
    <w:div w:id="1261253136">
      <w:bodyDiv w:val="1"/>
      <w:marLeft w:val="0"/>
      <w:marRight w:val="0"/>
      <w:marTop w:val="0"/>
      <w:marBottom w:val="0"/>
      <w:divBdr>
        <w:top w:val="none" w:sz="0" w:space="0" w:color="auto"/>
        <w:left w:val="none" w:sz="0" w:space="0" w:color="auto"/>
        <w:bottom w:val="none" w:sz="0" w:space="0" w:color="auto"/>
        <w:right w:val="none" w:sz="0" w:space="0" w:color="auto"/>
      </w:divBdr>
    </w:div>
    <w:div w:id="171134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ia%20Reid\AppData\Roaming\Microsoft\Templates\Resume%20(col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F87A516D994FC2BF422B50B8FEED7E"/>
        <w:category>
          <w:name w:val="General"/>
          <w:gallery w:val="placeholder"/>
        </w:category>
        <w:types>
          <w:type w:val="bbPlcHdr"/>
        </w:types>
        <w:behaviors>
          <w:behavior w:val="content"/>
        </w:behaviors>
        <w:guid w:val="{5A06B0BE-D08C-446A-82A8-FE247D9A00FF}"/>
      </w:docPartPr>
      <w:docPartBody>
        <w:p w:rsidR="002E0701" w:rsidRDefault="002E0701">
          <w:pPr>
            <w:pStyle w:val="8EF87A516D994FC2BF422B50B8FEED7E"/>
          </w:pPr>
          <w:r>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01"/>
    <w:rsid w:val="002E0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F87A516D994FC2BF422B50B8FEED7E">
    <w:name w:val="8EF87A516D994FC2BF422B50B8FEED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92a5b3c26d60b3a5c5d7678adfcc8101">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a713f2a053e55fa009866b2fd58f487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8843EF-5B0F-409E-B8A1-E774434AA04D}">
  <ds:schemaRefs>
    <ds:schemaRef ds:uri="http://schemas.microsoft.com/sharepoint/v3/contenttype/forms"/>
  </ds:schemaRefs>
</ds:datastoreItem>
</file>

<file path=customXml/itemProps2.xml><?xml version="1.0" encoding="utf-8"?>
<ds:datastoreItem xmlns:ds="http://schemas.openxmlformats.org/officeDocument/2006/customXml" ds:itemID="{0207DCE7-5709-4A0B-A474-CC86C5268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CC9C02-269A-4556-965E-C2F7894C9529}">
  <ds:schemaRefs>
    <ds:schemaRef ds:uri="http://schemas.openxmlformats.org/officeDocument/2006/bibliography"/>
  </ds:schemaRefs>
</ds:datastoreItem>
</file>

<file path=customXml/itemProps4.xml><?xml version="1.0" encoding="utf-8"?>
<ds:datastoreItem xmlns:ds="http://schemas.openxmlformats.org/officeDocument/2006/customXml" ds:itemID="{4F65CE81-6579-4521-823A-7D4806A97813}">
  <ds:schemaRefs>
    <ds:schemaRef ds:uri="http://purl.org/dc/terms/"/>
    <ds:schemaRef ds:uri="http://schemas.microsoft.com/office/2006/documentManagement/types"/>
    <ds:schemaRef ds:uri="5e11eeeb-aea2-48d1-b3ff-7dffc84c1762"/>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6730e359-ea60-4bf4-a90a-e4633981635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Resume (color)</Template>
  <TotalTime>21</TotalTime>
  <Pages>8</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Olivia Reid</dc:creator>
  <cp:keywords/>
  <cp:lastModifiedBy>Olivia Dayna Reid (2014401)</cp:lastModifiedBy>
  <cp:revision>18</cp:revision>
  <dcterms:created xsi:type="dcterms:W3CDTF">2021-11-01T21:39:00Z</dcterms:created>
  <dcterms:modified xsi:type="dcterms:W3CDTF">2021-11-01T21:55:00Z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