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1E6A6" w14:textId="77777777" w:rsidR="00F3681B" w:rsidRDefault="00F3681B" w:rsidP="00D1401A">
      <w:pPr>
        <w:pStyle w:val="Heading1"/>
        <w:rPr>
          <w:b/>
          <w:lang w:val="cy-GB"/>
        </w:rPr>
      </w:pPr>
    </w:p>
    <w:p w14:paraId="499DB382" w14:textId="58703F86" w:rsidR="00EF0BE1" w:rsidRPr="00D1401A" w:rsidRDefault="00120A30" w:rsidP="00D1401A">
      <w:pPr>
        <w:pStyle w:val="Heading1"/>
        <w:rPr>
          <w:b/>
        </w:rPr>
      </w:pPr>
      <w:bookmarkStart w:id="0" w:name="_GoBack"/>
      <w:bookmarkEnd w:id="0"/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1"/>
        <w:gridCol w:w="3391"/>
        <w:gridCol w:w="1180"/>
        <w:gridCol w:w="2208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6726FC89" w:rsidR="00D46A8E" w:rsidRPr="00120A30" w:rsidRDefault="008A02E6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Megan Octavia Lewis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6923A9FC" w:rsidR="00D46A8E" w:rsidRPr="00120A30" w:rsidRDefault="008A02E6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Blwyddyn 2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1B7742E" w:rsidR="00D46A8E" w:rsidRPr="00120A30" w:rsidRDefault="008A02E6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Iechyd a Lles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00FA44D1" w14:textId="77777777" w:rsidR="00D46A8E" w:rsidRDefault="008A02E6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29/01/2020</w:t>
            </w:r>
          </w:p>
          <w:p w14:paraId="4A9CFCAE" w14:textId="15DC5E58" w:rsidR="008A02E6" w:rsidRPr="00120A30" w:rsidRDefault="008A02E6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30/01/2020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64D32810" w:rsidR="00D46A8E" w:rsidRPr="00120A30" w:rsidRDefault="008A02E6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Golwg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35094FEC" w14:textId="77777777" w:rsidR="00EB6268" w:rsidRDefault="00E3425D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Gwybodaeth a Dealldwriaeth o’r Byd</w:t>
            </w:r>
          </w:p>
          <w:p w14:paraId="1329D0FF" w14:textId="1C249DED" w:rsidR="00E3425D" w:rsidRDefault="00E3425D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 fy hun a pethau byw eraill:</w:t>
            </w:r>
          </w:p>
          <w:p w14:paraId="5EC4EFF0" w14:textId="77777777" w:rsidR="00E3425D" w:rsidRDefault="00E3425D" w:rsidP="00F94929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Dysgu am y synhwyrau y mae pobl ac anifeiliaid eraill yn meddwl arnynt ac yn eu defnyddio i’w ga</w:t>
            </w:r>
            <w:r w:rsidR="00F94929">
              <w:rPr>
                <w:sz w:val="28"/>
                <w:szCs w:val="28"/>
              </w:rPr>
              <w:t>lluogi if od yn ymwybodol o’r byd sydd o’u cwmpas</w:t>
            </w:r>
          </w:p>
          <w:p w14:paraId="2841A0AA" w14:textId="77777777" w:rsidR="00F94929" w:rsidRDefault="00F8459C" w:rsidP="00F94929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Meddwl am gwestiynau, gofyn y cwestiynau hynny a gwrando ar yr atebion</w:t>
            </w:r>
          </w:p>
          <w:p w14:paraId="5A380C6F" w14:textId="77777777" w:rsidR="00742289" w:rsidRDefault="00742289" w:rsidP="00F94929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Disgrifio’r hyn y maent wedi’i ddarganfod a chynnig esboniadau syml</w:t>
            </w:r>
          </w:p>
          <w:p w14:paraId="7102E20E" w14:textId="3FF76F1B" w:rsidR="00F06D7A" w:rsidRPr="00F94929" w:rsidRDefault="00F06D7A" w:rsidP="00F94929">
            <w:pPr>
              <w:pStyle w:val="ListParagraph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Defnyddio geiriau ac ymadroddion syml ar gyfer eu byd ac ymgyfarwyddo â’r geiriau hynny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61F14213" w14:textId="77777777" w:rsidR="00EB6268" w:rsidRPr="00FE34EB" w:rsidRDefault="00FE34EB" w:rsidP="006D26F5">
            <w:pPr>
              <w:rPr>
                <w:b/>
                <w:bCs/>
                <w:sz w:val="28"/>
                <w:szCs w:val="28"/>
              </w:rPr>
            </w:pPr>
            <w:r w:rsidRPr="00FE34EB">
              <w:rPr>
                <w:b/>
                <w:bCs/>
                <w:sz w:val="28"/>
                <w:szCs w:val="28"/>
              </w:rPr>
              <w:t>Llythrennedd- Llafaredd</w:t>
            </w:r>
          </w:p>
          <w:p w14:paraId="410B49D7" w14:textId="77777777" w:rsidR="00FE34EB" w:rsidRDefault="005F5174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Siarad:</w:t>
            </w:r>
          </w:p>
          <w:p w14:paraId="2F789DAD" w14:textId="77777777" w:rsidR="005F5174" w:rsidRDefault="005F5174" w:rsidP="005F517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F5174">
              <w:rPr>
                <w:sz w:val="28"/>
                <w:szCs w:val="28"/>
              </w:rPr>
              <w:t>esbonio gwybodaeth a syniadau gan ddefnyddio geirfa briodol</w:t>
            </w:r>
          </w:p>
          <w:p w14:paraId="19FEA46E" w14:textId="77777777" w:rsidR="00F25868" w:rsidRDefault="00F93822" w:rsidP="005F517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F93822">
              <w:rPr>
                <w:sz w:val="28"/>
                <w:szCs w:val="28"/>
              </w:rPr>
              <w:t>siarad am bethau y maent wedi’u llunio neu wedi’u gwneud, gan esbonio’r broses</w:t>
            </w:r>
          </w:p>
          <w:p w14:paraId="156FF1A6" w14:textId="77777777" w:rsidR="00F93822" w:rsidRDefault="00824F07" w:rsidP="00F938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Gwrando:</w:t>
            </w:r>
          </w:p>
          <w:p w14:paraId="230FC3D0" w14:textId="77777777" w:rsidR="00824F07" w:rsidRDefault="00824F07" w:rsidP="00824F0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24F07">
              <w:rPr>
                <w:sz w:val="28"/>
                <w:szCs w:val="28"/>
              </w:rPr>
              <w:t>gwrando’n ofalus a gwneud cysylltiadau rhwng yr hyn y maent yn ei ddysgu a’r hyn y maent eisoes yn ei wybod</w:t>
            </w:r>
          </w:p>
          <w:p w14:paraId="44CC7E70" w14:textId="77777777" w:rsidR="00A1129A" w:rsidRDefault="00A1129A" w:rsidP="00824F0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A1129A">
              <w:rPr>
                <w:sz w:val="28"/>
                <w:szCs w:val="28"/>
              </w:rPr>
              <w:t>gwrando ar eraill gan ganolbwyntio, deall y prif bwyntiau a gofyn am eglurhad os oes ei angen</w:t>
            </w:r>
          </w:p>
          <w:p w14:paraId="3C75997B" w14:textId="77777777" w:rsidR="00547AF4" w:rsidRDefault="00547AF4" w:rsidP="00824F07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547AF4">
              <w:rPr>
                <w:sz w:val="28"/>
                <w:szCs w:val="28"/>
              </w:rPr>
              <w:t>dangos eu bod yn deall yr hyn y maent wedi ei glywed drwy holi cwestiynau perthnasol i ddod o hyd i wybodaeth benodol</w:t>
            </w:r>
          </w:p>
          <w:p w14:paraId="5CE94017" w14:textId="77777777" w:rsidR="00805225" w:rsidRDefault="00805225" w:rsidP="008052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Cydweithio a thrafod:</w:t>
            </w:r>
          </w:p>
          <w:p w14:paraId="74EA3549" w14:textId="61E79AB9" w:rsidR="00805225" w:rsidRDefault="00805225" w:rsidP="0080522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805225">
              <w:rPr>
                <w:sz w:val="28"/>
                <w:szCs w:val="28"/>
              </w:rPr>
              <w:t>cyfrannu i drafodaeth grŵp, gan rannu syniadau a gwybodaeth</w:t>
            </w:r>
          </w:p>
          <w:p w14:paraId="0D2786D9" w14:textId="41633863" w:rsidR="006A3949" w:rsidRDefault="006A3949" w:rsidP="006A3949">
            <w:pPr>
              <w:rPr>
                <w:b/>
                <w:bCs/>
                <w:sz w:val="28"/>
                <w:szCs w:val="28"/>
              </w:rPr>
            </w:pPr>
            <w:r w:rsidRPr="006A3949">
              <w:rPr>
                <w:b/>
                <w:bCs/>
                <w:sz w:val="28"/>
                <w:szCs w:val="28"/>
              </w:rPr>
              <w:lastRenderedPageBreak/>
              <w:t>Llythrennedd- Ysgrifennu</w:t>
            </w:r>
          </w:p>
          <w:p w14:paraId="1676F9DF" w14:textId="600E9E94" w:rsidR="00CB29B5" w:rsidRPr="00CB29B5" w:rsidRDefault="00CB29B5" w:rsidP="006A3949">
            <w:pPr>
              <w:rPr>
                <w:sz w:val="28"/>
                <w:szCs w:val="28"/>
              </w:rPr>
            </w:pPr>
            <w:r w:rsidRPr="00CB29B5">
              <w:rPr>
                <w:sz w:val="28"/>
                <w:szCs w:val="28"/>
              </w:rPr>
              <w:t>Iaith</w:t>
            </w:r>
          </w:p>
          <w:p w14:paraId="2BE66AC3" w14:textId="3C87A695" w:rsidR="00CB29B5" w:rsidRPr="006F5018" w:rsidRDefault="00CB29B5" w:rsidP="00CB29B5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6F5018">
              <w:rPr>
                <w:sz w:val="28"/>
                <w:szCs w:val="28"/>
              </w:rPr>
              <w:t>defnyddio geiriau syml sy’n perthyn i’r pwnc mewn modd priodol.</w:t>
            </w:r>
          </w:p>
          <w:p w14:paraId="6F2D39A6" w14:textId="77777777" w:rsidR="00CA0951" w:rsidRPr="009D0FD3" w:rsidRDefault="00CA0951" w:rsidP="00CA0951">
            <w:pPr>
              <w:rPr>
                <w:b/>
                <w:bCs/>
                <w:sz w:val="28"/>
                <w:szCs w:val="28"/>
              </w:rPr>
            </w:pPr>
            <w:r w:rsidRPr="009D0FD3">
              <w:rPr>
                <w:b/>
                <w:bCs/>
                <w:sz w:val="28"/>
                <w:szCs w:val="28"/>
              </w:rPr>
              <w:t>Rhifedd</w:t>
            </w:r>
          </w:p>
          <w:p w14:paraId="49461834" w14:textId="77777777" w:rsidR="00CA0951" w:rsidRDefault="009D0FD3" w:rsidP="00CA09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Defnyddio ffeithiau rhif a’r berthynas rhwng rhifau</w:t>
            </w:r>
          </w:p>
          <w:p w14:paraId="4B837964" w14:textId="7D7B1958" w:rsidR="009D0FD3" w:rsidRPr="009D0FD3" w:rsidRDefault="009D0FD3" w:rsidP="009D0FD3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9D0FD3">
              <w:rPr>
                <w:sz w:val="28"/>
                <w:szCs w:val="28"/>
              </w:rPr>
              <w:t>darllen ac ysgrifennu rhifau hyd at 1000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lastRenderedPageBreak/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8045FB4" w14:textId="77777777" w:rsidR="00334773" w:rsidRDefault="00334773" w:rsidP="00334773">
            <w:pPr>
              <w:pStyle w:val="NormalWeb"/>
              <w:rPr>
                <w:rFonts w:ascii="Helvetica" w:hAnsi="Helvetica"/>
                <w:color w:val="41403F"/>
              </w:rPr>
            </w:pPr>
            <w:r>
              <w:rPr>
                <w:rFonts w:ascii="Helvetica" w:hAnsi="Helvetica"/>
                <w:color w:val="41403F"/>
              </w:rPr>
              <w:t>Fy ngarged yr wythnos hon yw hyrwyddo'r pedwar diben o fewn tasgiau ffocws ac ardaloedd yn y dosbarth.</w:t>
            </w:r>
          </w:p>
          <w:p w14:paraId="7AD834CF" w14:textId="77777777" w:rsidR="00334773" w:rsidRDefault="00334773" w:rsidP="00334773">
            <w:pPr>
              <w:pStyle w:val="NormalWeb"/>
              <w:rPr>
                <w:rFonts w:ascii="Helvetica" w:hAnsi="Helvetica"/>
                <w:color w:val="41403F"/>
              </w:rPr>
            </w:pPr>
            <w:r>
              <w:rPr>
                <w:rFonts w:ascii="Helvetica" w:hAnsi="Helvetica"/>
                <w:color w:val="41403F"/>
              </w:rPr>
              <w:t>Safon SAC: Pedwar Diben i ddysgwyr</w:t>
            </w:r>
          </w:p>
          <w:p w14:paraId="536EE0C9" w14:textId="77777777" w:rsidR="00334773" w:rsidRDefault="00334773" w:rsidP="00334773">
            <w:pPr>
              <w:pStyle w:val="NormalWeb"/>
              <w:rPr>
                <w:rFonts w:ascii="Helvetica" w:hAnsi="Helvetica"/>
                <w:color w:val="41403F"/>
              </w:rPr>
            </w:pPr>
            <w:r>
              <w:rPr>
                <w:rFonts w:ascii="Helvetica" w:hAnsi="Helvetica"/>
                <w:color w:val="41403F"/>
              </w:rPr>
              <w:t>Mae'r darpar athro'n arddangos gwybodaeth am anghenion pob dysgwr, a dealltwriaeth o'r anghenion hynny, wrth gynllunio, paratoi ac addysgu. Hefyd, mai'r pedwar diben sy'n llywio profiadau dysgu.</w:t>
            </w:r>
          </w:p>
          <w:p w14:paraId="5FB254F6" w14:textId="77777777" w:rsidR="00334773" w:rsidRDefault="00334773" w:rsidP="00334773">
            <w:pPr>
              <w:pStyle w:val="NormalWeb"/>
              <w:rPr>
                <w:rFonts w:ascii="Helvetica" w:hAnsi="Helvetica"/>
                <w:color w:val="41403F"/>
              </w:rPr>
            </w:pPr>
            <w:r>
              <w:rPr>
                <w:rFonts w:ascii="Helvetica" w:hAnsi="Helvetica"/>
                <w:color w:val="41403F"/>
              </w:rPr>
              <w:t>Fy ngarged yr wythnos hon yw cefnogi disgyblion mewn gwahanol ffordd er mwyn iddyn nhw lwyddo a chyrraedd ei llawn potensial.</w:t>
            </w:r>
          </w:p>
          <w:p w14:paraId="57724851" w14:textId="77777777" w:rsidR="00334773" w:rsidRDefault="00334773" w:rsidP="00334773">
            <w:pPr>
              <w:pStyle w:val="NormalWeb"/>
              <w:rPr>
                <w:rFonts w:ascii="Helvetica" w:hAnsi="Helvetica"/>
                <w:color w:val="41403F"/>
              </w:rPr>
            </w:pPr>
            <w:r>
              <w:rPr>
                <w:rFonts w:ascii="Helvetica" w:hAnsi="Helvetica"/>
                <w:color w:val="41403F"/>
              </w:rPr>
              <w:t>Safon Sac: Gwahaniaethu</w:t>
            </w:r>
          </w:p>
          <w:p w14:paraId="564D3B4B" w14:textId="77777777" w:rsidR="00334773" w:rsidRDefault="00334773" w:rsidP="00334773">
            <w:pPr>
              <w:pStyle w:val="NormalWeb"/>
              <w:rPr>
                <w:rFonts w:ascii="Helvetica" w:hAnsi="Helvetica"/>
                <w:color w:val="41403F"/>
              </w:rPr>
            </w:pPr>
            <w:r>
              <w:rPr>
                <w:rFonts w:ascii="Helvetica" w:hAnsi="Helvetica"/>
                <w:color w:val="41403F"/>
              </w:rPr>
              <w:t>Mae'r darpar athro'n arddangos gwybodaeth am, ynghyd â dealltwriaeth a phrofiad o, ddisgwyliadau uchel ac arferion effeithiol i ddiwallu anghenion yr holl ddysgwyr, waeth beth fo'u gwahanol anghenion. </w:t>
            </w:r>
          </w:p>
          <w:p w14:paraId="71E0C00F" w14:textId="77777777" w:rsidR="006A361A" w:rsidRDefault="00334773" w:rsidP="006A361A">
            <w:pPr>
              <w:pStyle w:val="NormalWeb"/>
              <w:rPr>
                <w:rFonts w:ascii="Helvetica" w:hAnsi="Helvetica"/>
                <w:color w:val="41403F"/>
              </w:rPr>
            </w:pPr>
            <w:r>
              <w:rPr>
                <w:rFonts w:ascii="Helvetica" w:hAnsi="Helvetica"/>
                <w:color w:val="41403F"/>
              </w:rPr>
              <w:t>Safon Sac: Er mwyn ysgogi'r dysgwyr i gyflawni, mae'r heriau a'r disgwyliadau y mae'r darpar athro'n eu gosod ar lefel ar gyfer yr ystod o alluoedd a nodweddion gwahanol.</w:t>
            </w:r>
          </w:p>
          <w:p w14:paraId="159C509D" w14:textId="29E92FEF" w:rsidR="00E54964" w:rsidRPr="006A361A" w:rsidRDefault="00E54964" w:rsidP="006A361A">
            <w:pPr>
              <w:pStyle w:val="NormalWeb"/>
              <w:rPr>
                <w:rFonts w:ascii="Helvetica" w:hAnsi="Helvetica"/>
                <w:color w:val="41403F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6D8A8B0B" w14:textId="77777777" w:rsidR="00F80F0E" w:rsidRDefault="00F80F0E" w:rsidP="00F80F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>Erbyn diwedd y sesiwn bydd y plant yn gallu adnabod a diffinio rhannau o’r llygaid.</w:t>
            </w:r>
          </w:p>
          <w:p w14:paraId="77052678" w14:textId="03526CEB" w:rsidR="00F80F0E" w:rsidRDefault="00F80F0E" w:rsidP="00F80F0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</w:rPr>
            </w:pPr>
            <w:r>
              <w:rPr>
                <w:rFonts w:ascii="Helvetica" w:hAnsi="Helvetica" w:cs="Helvetica"/>
                <w:color w:val="000000"/>
              </w:rPr>
              <w:t xml:space="preserve">Yn ogystal, bydd y plant yn dechrau gwerthfawrogi pwysigrwydd golwg. </w:t>
            </w: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532D6892" w14:textId="08C19EA5" w:rsidR="00323C25" w:rsidRDefault="00323C25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Tasg 1: </w:t>
            </w:r>
            <w:r w:rsidR="002E0281">
              <w:rPr>
                <w:sz w:val="28"/>
                <w:szCs w:val="28"/>
              </w:rPr>
              <w:t>Adnabod a di</w:t>
            </w:r>
            <w:r w:rsidR="000E4CD7">
              <w:rPr>
                <w:sz w:val="28"/>
                <w:szCs w:val="28"/>
              </w:rPr>
              <w:t>ff</w:t>
            </w:r>
            <w:r w:rsidR="002E0281">
              <w:rPr>
                <w:sz w:val="28"/>
                <w:szCs w:val="28"/>
              </w:rPr>
              <w:t>inio gwahanol rannau o’r llygaid</w:t>
            </w:r>
          </w:p>
          <w:p w14:paraId="607AC26E" w14:textId="6081E348" w:rsidR="002E0281" w:rsidRDefault="002E0281" w:rsidP="006D26F5">
            <w:pPr>
              <w:rPr>
                <w:sz w:val="28"/>
                <w:szCs w:val="28"/>
              </w:rPr>
            </w:pPr>
          </w:p>
          <w:p w14:paraId="71F91B84" w14:textId="66CDC48A" w:rsidR="002E0281" w:rsidRDefault="002E0281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wedi label</w:t>
            </w:r>
            <w:r w:rsidR="00B11462">
              <w:rPr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’r chwech rhan wahanol sydd i’r llygaid.</w:t>
            </w:r>
          </w:p>
          <w:p w14:paraId="18117B22" w14:textId="12E08BF9" w:rsidR="002E0281" w:rsidRDefault="002E0281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wedi diffinio’r chwech rhan wahanol sydd i’r llygaid.</w:t>
            </w:r>
          </w:p>
          <w:p w14:paraId="4B668601" w14:textId="18E7A2AB" w:rsidR="002E0281" w:rsidRDefault="002E0281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wedi casglu ffeithiau d</w:t>
            </w:r>
            <w:r w:rsidR="00FC293A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iddorol am y llygaid.</w:t>
            </w:r>
          </w:p>
          <w:p w14:paraId="77F5CE2D" w14:textId="2BF37DC6" w:rsidR="002E0281" w:rsidRDefault="002E0281" w:rsidP="006D26F5">
            <w:pPr>
              <w:rPr>
                <w:sz w:val="28"/>
                <w:szCs w:val="28"/>
              </w:rPr>
            </w:pPr>
          </w:p>
          <w:p w14:paraId="372CDE49" w14:textId="66173D4D" w:rsidR="002E0281" w:rsidRDefault="002E0281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wedi label</w:t>
            </w:r>
            <w:r w:rsidR="00B11462">
              <w:rPr>
                <w:sz w:val="28"/>
                <w:szCs w:val="28"/>
              </w:rPr>
              <w:t>u</w:t>
            </w:r>
            <w:r>
              <w:rPr>
                <w:sz w:val="28"/>
                <w:szCs w:val="28"/>
              </w:rPr>
              <w:t>’r pedwar rhan wahanol sydd i’r llygaid.</w:t>
            </w:r>
          </w:p>
          <w:p w14:paraId="72E4151C" w14:textId="7E1B8F69" w:rsidR="002E0281" w:rsidRDefault="002E0281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wedi diffinio’r pedwar rhan wahanol sydd i’r llygaid.</w:t>
            </w:r>
          </w:p>
          <w:p w14:paraId="02599BA5" w14:textId="5DBC391B" w:rsidR="002E0281" w:rsidRDefault="002E0281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wedi casglu un ffaith d</w:t>
            </w:r>
            <w:r w:rsidR="00FC293A">
              <w:rPr>
                <w:sz w:val="28"/>
                <w:szCs w:val="28"/>
              </w:rPr>
              <w:t>d</w:t>
            </w:r>
            <w:r>
              <w:rPr>
                <w:sz w:val="28"/>
                <w:szCs w:val="28"/>
              </w:rPr>
              <w:t>iddorol am y llygiad</w:t>
            </w:r>
          </w:p>
          <w:p w14:paraId="162ED3A4" w14:textId="1D79EAD6" w:rsidR="002E0281" w:rsidRDefault="002E0281" w:rsidP="006D26F5">
            <w:pPr>
              <w:rPr>
                <w:sz w:val="28"/>
                <w:szCs w:val="28"/>
              </w:rPr>
            </w:pPr>
          </w:p>
          <w:p w14:paraId="6932C651" w14:textId="07614986" w:rsidR="002E0281" w:rsidRDefault="002E0281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Tasg 2: </w:t>
            </w:r>
            <w:r w:rsidR="00DA4336">
              <w:rPr>
                <w:sz w:val="28"/>
                <w:szCs w:val="28"/>
              </w:rPr>
              <w:t>Dysgu am Braille ac ymarfer ysgrifennu.</w:t>
            </w:r>
          </w:p>
          <w:p w14:paraId="73B07B82" w14:textId="1102D5F9" w:rsidR="00E81F9D" w:rsidRDefault="00DA4336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</w:t>
            </w:r>
            <w:r w:rsidR="00E81F9D">
              <w:rPr>
                <w:sz w:val="28"/>
                <w:szCs w:val="28"/>
              </w:rPr>
              <w:t>edi deall beth yw Braille.</w:t>
            </w:r>
          </w:p>
          <w:p w14:paraId="34D761DD" w14:textId="63178A0E" w:rsidR="00E81F9D" w:rsidRDefault="00E81F9D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wedi ysgrifennu fy enw yn Braille.</w:t>
            </w:r>
          </w:p>
          <w:p w14:paraId="19183705" w14:textId="3BF2CDAE" w:rsidR="00E81F9D" w:rsidRDefault="00E81F9D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wedi ysgrifennu geiriau ‘gweld’ yn Braille.</w:t>
            </w:r>
          </w:p>
          <w:p w14:paraId="6CC95005" w14:textId="020FB86C" w:rsidR="00E81B3A" w:rsidRDefault="00E81B3A" w:rsidP="006D26F5">
            <w:pPr>
              <w:rPr>
                <w:sz w:val="28"/>
                <w:szCs w:val="28"/>
              </w:rPr>
            </w:pPr>
          </w:p>
          <w:p w14:paraId="77A489B5" w14:textId="2B96024F" w:rsidR="00E81B3A" w:rsidRDefault="00E81B3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Tasg 3: Dysgu am bwysigrwydd golwg a’r defnydd o synhwyrau </w:t>
            </w:r>
            <w:r w:rsidR="00C00BAD"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>ra</w:t>
            </w:r>
            <w:r w:rsidR="00C00BAD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ll.</w:t>
            </w:r>
          </w:p>
          <w:p w14:paraId="1F0B2E22" w14:textId="52BAF001" w:rsidR="00E81B3A" w:rsidRDefault="00E81B3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Dw i wedi cydweithio gyda disgyblion </w:t>
            </w:r>
            <w:r w:rsidR="00B11462">
              <w:rPr>
                <w:sz w:val="28"/>
                <w:szCs w:val="28"/>
              </w:rPr>
              <w:t>e</w:t>
            </w:r>
            <w:r>
              <w:rPr>
                <w:sz w:val="28"/>
                <w:szCs w:val="28"/>
              </w:rPr>
              <w:t>ra</w:t>
            </w:r>
            <w:r w:rsidR="00B11462">
              <w:rPr>
                <w:sz w:val="28"/>
                <w:szCs w:val="28"/>
              </w:rPr>
              <w:t>i</w:t>
            </w:r>
            <w:r>
              <w:rPr>
                <w:sz w:val="28"/>
                <w:szCs w:val="28"/>
              </w:rPr>
              <w:t>ll.</w:t>
            </w:r>
          </w:p>
          <w:p w14:paraId="3DC8062E" w14:textId="3664B11F" w:rsidR="00E81B3A" w:rsidRDefault="00E81B3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wedi trafod y synhwyrau arall sydd yn bwysig.</w:t>
            </w:r>
          </w:p>
          <w:p w14:paraId="4FEBCFC6" w14:textId="05A0A258" w:rsidR="00E81B3A" w:rsidRPr="00120A30" w:rsidRDefault="00E81B3A" w:rsidP="006D26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Dw i wedi meddwl am ansoddeiriau i ddisgrifio’r daith cerdded dall.</w:t>
            </w: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0FC8D60" w14:textId="77777777" w:rsidR="00135A0F" w:rsidRDefault="00135A0F" w:rsidP="00135A0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Partneriaid siarad: Trafod syniadau gyda’r person drws nesaf gan geisio adnabod y pump synhwyrau gwahanol.</w:t>
            </w:r>
          </w:p>
          <w:p w14:paraId="13C858B8" w14:textId="77777777" w:rsidR="00135A0F" w:rsidRDefault="00135A0F" w:rsidP="00135A0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Ffyn loli pop: Dewis amrywiaeth o blant i adnabod/ diffinio rhannau o’r llygaid.</w:t>
            </w:r>
          </w:p>
          <w:p w14:paraId="08005135" w14:textId="77777777" w:rsidR="00135A0F" w:rsidRDefault="00135A0F" w:rsidP="00135A0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Cwestiynau agored: Cyfres o gwestiynau agored er mwyn darganfod gwybodaeth sylfaenol y plant ar y pwnc a hefyd wrth wneud gweithgareddau ymarferol yn yr awyr agored.</w:t>
            </w:r>
          </w:p>
          <w:p w14:paraId="0F3800E0" w14:textId="77777777" w:rsidR="00135A0F" w:rsidRDefault="00135A0F" w:rsidP="00135A0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Hunan Asesu: Edrych yn nôl ar y MPLl</w:t>
            </w:r>
          </w:p>
          <w:p w14:paraId="728641B3" w14:textId="77777777" w:rsidR="00135A0F" w:rsidRDefault="00135A0F" w:rsidP="00135A0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Asesu cyfoedion: Edrych yn nôl ar y MPLl</w:t>
            </w:r>
          </w:p>
          <w:p w14:paraId="2393764D" w14:textId="77777777" w:rsidR="00135A0F" w:rsidRDefault="00135A0F" w:rsidP="00135A0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Modeli: Cynnig enghraifft o’r hyn rydw i eisiau i’r plant greu wrth ysgrifennu ei enw mewn Braille.</w:t>
            </w:r>
          </w:p>
          <w:p w14:paraId="47D9634A" w14:textId="77777777" w:rsidR="0043466E" w:rsidRDefault="0043466E" w:rsidP="00E81B3A">
            <w:pPr>
              <w:rPr>
                <w:sz w:val="28"/>
                <w:szCs w:val="28"/>
              </w:rPr>
            </w:pPr>
          </w:p>
          <w:p w14:paraId="250B79C3" w14:textId="714523D8" w:rsidR="00A76200" w:rsidRPr="00E81B3A" w:rsidRDefault="00A76200" w:rsidP="00E81B3A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CA25B5">
        <w:trPr>
          <w:trHeight w:val="1071"/>
        </w:trPr>
        <w:tc>
          <w:tcPr>
            <w:tcW w:w="1377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CA25B5">
        <w:trPr>
          <w:trHeight w:val="2391"/>
        </w:trPr>
        <w:tc>
          <w:tcPr>
            <w:tcW w:w="1377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29A75534" w14:textId="77777777" w:rsidR="0086150B" w:rsidRDefault="0086150B" w:rsidP="008615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Cyflwyno pwynt pwer</w:t>
            </w:r>
          </w:p>
          <w:p w14:paraId="137C7D0A" w14:textId="77777777" w:rsidR="0086150B" w:rsidRDefault="0086150B" w:rsidP="008615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Gofyn i’r plant:</w:t>
            </w:r>
          </w:p>
          <w:p w14:paraId="29D5B79C" w14:textId="77777777" w:rsidR="0086150B" w:rsidRDefault="0086150B" w:rsidP="008615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A ydych chi’n gwybod beth yw synhwyrau?</w:t>
            </w:r>
          </w:p>
          <w:p w14:paraId="06F1A063" w14:textId="77777777" w:rsidR="0086150B" w:rsidRDefault="0086150B" w:rsidP="008615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Beth yw rhannau llygaid?</w:t>
            </w:r>
          </w:p>
          <w:p w14:paraId="7EA298BA" w14:textId="77777777" w:rsidR="0086150B" w:rsidRDefault="0086150B" w:rsidP="008615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Beth mae’r rhannau hyn yn gwneud?</w:t>
            </w:r>
          </w:p>
          <w:p w14:paraId="3ECA2290" w14:textId="77777777" w:rsidR="0086150B" w:rsidRDefault="0086150B" w:rsidP="008615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Beth mae’r llun hyn yn dangos?</w:t>
            </w:r>
          </w:p>
          <w:p w14:paraId="6B9CC60D" w14:textId="77777777" w:rsidR="0086150B" w:rsidRDefault="0086150B" w:rsidP="0086150B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Beth yw pwrpas y marciau yma?</w:t>
            </w:r>
          </w:p>
          <w:p w14:paraId="151F2861" w14:textId="77777777" w:rsidR="00120A30" w:rsidRPr="00120A30" w:rsidRDefault="00120A30" w:rsidP="0086150B">
            <w:pPr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457495EC" w14:textId="77777777" w:rsidR="00FF52F0" w:rsidRDefault="00FF52F0" w:rsidP="00FF52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Gwrando a gofyn cwestiynau perthnasol.</w:t>
            </w:r>
          </w:p>
          <w:p w14:paraId="24A8659D" w14:textId="77777777" w:rsidR="00FF52F0" w:rsidRDefault="00FF52F0" w:rsidP="00FF52F0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Cydweithio gyda ffrind a thrafod syniadau</w:t>
            </w:r>
          </w:p>
          <w:p w14:paraId="59DE701A" w14:textId="77777777" w:rsidR="007C3DDD" w:rsidRPr="00FF52F0" w:rsidRDefault="007C3DDD" w:rsidP="00FF52F0">
            <w:pPr>
              <w:rPr>
                <w:sz w:val="28"/>
                <w:szCs w:val="28"/>
              </w:rPr>
            </w:pP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A51A004" w14:textId="77777777" w:rsidR="00D51578" w:rsidRDefault="00D51578" w:rsidP="00D51578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Pwynt pŵer</w:t>
            </w:r>
          </w:p>
          <w:p w14:paraId="491DF6ED" w14:textId="44503B7A" w:rsidR="00120A30" w:rsidRPr="007C3DDD" w:rsidRDefault="00120A30" w:rsidP="00D51578">
            <w:pPr>
              <w:pStyle w:val="ListParagraph"/>
              <w:rPr>
                <w:sz w:val="28"/>
                <w:szCs w:val="28"/>
              </w:rPr>
            </w:pPr>
          </w:p>
        </w:tc>
      </w:tr>
      <w:tr w:rsidR="00CA25B5" w:rsidRPr="00120A30" w14:paraId="3E425A8C" w14:textId="77777777" w:rsidTr="00CA25B5">
        <w:trPr>
          <w:trHeight w:val="2043"/>
        </w:trPr>
        <w:tc>
          <w:tcPr>
            <w:tcW w:w="1377" w:type="dxa"/>
          </w:tcPr>
          <w:p w14:paraId="5F921DF8" w14:textId="77777777" w:rsidR="00CA25B5" w:rsidRPr="00120A30" w:rsidRDefault="00CA25B5" w:rsidP="00CA25B5">
            <w:pPr>
              <w:jc w:val="center"/>
              <w:rPr>
                <w:b/>
              </w:rPr>
            </w:pPr>
          </w:p>
          <w:p w14:paraId="0394A643" w14:textId="77777777" w:rsidR="00CA25B5" w:rsidRPr="00120A30" w:rsidRDefault="00CA25B5" w:rsidP="00CA25B5">
            <w:pPr>
              <w:jc w:val="center"/>
              <w:rPr>
                <w:b/>
              </w:rPr>
            </w:pPr>
          </w:p>
          <w:p w14:paraId="427965B4" w14:textId="0E6F34B9" w:rsidR="00CA25B5" w:rsidRPr="00D1401A" w:rsidRDefault="00CA25B5" w:rsidP="00CA25B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14768933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Tasg 1: Adnabod a diffinio gwahanol rannau o’r llygaid</w:t>
            </w:r>
          </w:p>
          <w:p w14:paraId="227A1ECE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Esbonio’r dasg.</w:t>
            </w:r>
          </w:p>
          <w:p w14:paraId="41FC7DEE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Arwain darllen ar y cyd o’r daflen wybodaeth.</w:t>
            </w:r>
          </w:p>
          <w:p w14:paraId="0E77FD0A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Modeli batrymau brawddeg (gallu uwch)</w:t>
            </w:r>
          </w:p>
          <w:p w14:paraId="2C33197D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</w:p>
          <w:p w14:paraId="3F65945F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lastRenderedPageBreak/>
              <w:t>Tasg 2:  Dysgu am Braille ac ymarfer ysgrifennu.</w:t>
            </w:r>
          </w:p>
          <w:p w14:paraId="36F9D0B0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Cyflwyno gwybodaeth am Louis Braille</w:t>
            </w:r>
          </w:p>
          <w:p w14:paraId="28C7B10D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Arwain trafodaeth am y lluniau</w:t>
            </w:r>
          </w:p>
          <w:p w14:paraId="0FE013A5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Sut mae’r ysgrifennu yn edrych?</w:t>
            </w:r>
          </w:p>
          <w:p w14:paraId="225E6534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Ych chi’n gallu deall yr ysgrifennu?</w:t>
            </w:r>
          </w:p>
          <w:p w14:paraId="1A5D4194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Dangos a modeli enghraifft o’r hyn rydw i eisiau iddyn nhw greu</w:t>
            </w:r>
          </w:p>
          <w:p w14:paraId="06A97B66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Arwain trafodaeth a chynnig enghreifftiau o eiriau golwg</w:t>
            </w:r>
          </w:p>
          <w:p w14:paraId="2EEFA71C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Darllen y mat geiriau ar y cyd.</w:t>
            </w:r>
          </w:p>
          <w:p w14:paraId="3AEAB9B5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</w:p>
          <w:p w14:paraId="59E33B1B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Tasg 3: Dysgu am bwysigrwydd golwg a’r defnydd o synhwyrau arall.</w:t>
            </w:r>
          </w:p>
          <w:p w14:paraId="7D5F594A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Esbonio pwysigrwydd bod yn ofalus yn yr awyr agored, trafod iechyd a diogelwch</w:t>
            </w:r>
          </w:p>
          <w:p w14:paraId="4DF16DF5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Cyflwyno’r tair tasg.</w:t>
            </w:r>
          </w:p>
          <w:p w14:paraId="4214366E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Gofyn cyfres o gwestiynau agored:</w:t>
            </w:r>
          </w:p>
          <w:p w14:paraId="1C78FF6B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Pa synhwyrau arall rydych chi’n gorfod defnyddio yn lle eich golwg?</w:t>
            </w:r>
          </w:p>
          <w:p w14:paraId="68EB5D19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Pa ffordd oedd mwyaf anodd?</w:t>
            </w:r>
          </w:p>
          <w:p w14:paraId="285F6EE3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lastRenderedPageBreak/>
              <w:t>Sut oedd hi’n teimlo cerdded o gwmpas a doeddech chi ddim yn gallu gweld?</w:t>
            </w:r>
          </w:p>
          <w:p w14:paraId="702DB608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</w:p>
          <w:p w14:paraId="24AD3A42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A fyddech chi’n gallu dweud ble fuoch chi?</w:t>
            </w:r>
          </w:p>
          <w:p w14:paraId="24A0B871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Er eich bod wedi mwynhau'r gweithgareddau, meddyliwch fod yn ddall drwy’r amser?</w:t>
            </w:r>
          </w:p>
          <w:p w14:paraId="44D07EF3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Cynnal trafodaeth am sut oedd hi’n teimlo</w:t>
            </w:r>
          </w:p>
          <w:p w14:paraId="0DA2F717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Cynnig enghreifftiau o ansoddeiriau</w:t>
            </w:r>
          </w:p>
          <w:p w14:paraId="3FEDD36B" w14:textId="77777777" w:rsidR="00DE57BF" w:rsidRDefault="00DE57BF" w:rsidP="00DE57BF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</w:p>
          <w:p w14:paraId="5C0B411F" w14:textId="77777777" w:rsidR="000A61C5" w:rsidRPr="000A61C5" w:rsidRDefault="000A61C5" w:rsidP="000A61C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</w:p>
          <w:p w14:paraId="4ACD15E7" w14:textId="70059D03" w:rsidR="00CE67A9" w:rsidRPr="00120A30" w:rsidRDefault="00CE67A9" w:rsidP="00CE67A9">
            <w:pPr>
              <w:rPr>
                <w:sz w:val="28"/>
                <w:szCs w:val="28"/>
              </w:rPr>
            </w:pPr>
          </w:p>
          <w:p w14:paraId="65481C09" w14:textId="77777777" w:rsidR="00CA25B5" w:rsidRPr="00120A30" w:rsidRDefault="00CA25B5" w:rsidP="00CA25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32C34D23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lastRenderedPageBreak/>
              <w:t>Tasg 1: Adnabod a diffinio gwahanol rannau o’r llygaid</w:t>
            </w:r>
          </w:p>
          <w:p w14:paraId="09731946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 xml:space="preserve">Grŵp gallu uwch: </w:t>
            </w:r>
          </w:p>
          <w:p w14:paraId="1F9D58F1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Darllen taflen wybodaeth ar y cyd, trafod geiriau anghyfarwydd. (Defnyddio strategaethau i geisio taflu beth mae geiriau yn golygu)</w:t>
            </w:r>
          </w:p>
          <w:p w14:paraId="7269C61A" w14:textId="4E649403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Labeli chwe rhan wahanol sydd i’r llygaid</w:t>
            </w:r>
            <w:r w:rsidR="006D339D">
              <w:rPr>
                <w:rFonts w:ascii="Helvetica" w:hAnsi="Helvetica" w:cs="Helvetica"/>
                <w:color w:val="000000"/>
                <w:sz w:val="28"/>
                <w:szCs w:val="28"/>
              </w:rPr>
              <w:t>.</w:t>
            </w:r>
          </w:p>
          <w:p w14:paraId="5EE1C842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lastRenderedPageBreak/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Ysgrifennu diffiniad o’r chwe rhan wahanol sydd i’r llygaid.</w:t>
            </w:r>
          </w:p>
          <w:p w14:paraId="16CC6CB6" w14:textId="187AB77A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Dewis ffeithiau diddorol am y llygaid a chwblhau map meddwl am yr hyn maent wedi dysgu</w:t>
            </w:r>
            <w:r w:rsidR="00D74B43">
              <w:rPr>
                <w:rFonts w:ascii="Helvetica" w:hAnsi="Helvetica" w:cs="Helvetica"/>
                <w:color w:val="000000"/>
                <w:sz w:val="28"/>
                <w:szCs w:val="28"/>
              </w:rPr>
              <w:t>.</w:t>
            </w:r>
          </w:p>
          <w:p w14:paraId="3B7348B3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Grŵp canol:</w:t>
            </w:r>
          </w:p>
          <w:p w14:paraId="50B8D8E9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Darllen taflen wybodaeth ar y cyd, trafod geiriau anghyfarwydd. (Defnyddio strategaethau i geisio taflu beth mae geiriau yn golygu)</w:t>
            </w:r>
          </w:p>
          <w:p w14:paraId="5E665356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Dw i wedi labeli’r chwe rhan wahanol sydd i’r llygaid gan ddefnyddio’r blwch geiriau</w:t>
            </w:r>
          </w:p>
          <w:p w14:paraId="1697EB47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Darllen diffiniadau gwahanol, a llanw’r bylchau.</w:t>
            </w:r>
          </w:p>
          <w:p w14:paraId="5D29BEE2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Dewis tair ffaith ddiddorol maen nhw yn ei hoffi am y llygaid.</w:t>
            </w:r>
          </w:p>
          <w:p w14:paraId="258CD7DE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Grŵp gwaelod:</w:t>
            </w:r>
          </w:p>
          <w:p w14:paraId="27422B7A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Darllen taflen wybodaeth ar y cyd, trafod geiriau anghyfarwydd. (Defnyddio strategaethau i geisio taflu beth mae geiriau yn golygu)</w:t>
            </w:r>
          </w:p>
          <w:p w14:paraId="308ABA44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Dw i wedi labeli’r pedwar rhan wahanol sydd i’r llygaid gan ddefnyddio’r blwch geiriau.</w:t>
            </w:r>
          </w:p>
          <w:p w14:paraId="55189F77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lastRenderedPageBreak/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Cyfateb y gair gyda’r diffiniad cywir gyda llinellau.</w:t>
            </w:r>
          </w:p>
          <w:p w14:paraId="2CAA6D20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Tasg 2: Dysgu am Braille ac ymarfer ysgrifennu.</w:t>
            </w:r>
          </w:p>
          <w:p w14:paraId="212936C0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Gwrando a gofyn cwestiynau am hanes Louis Braille.</w:t>
            </w:r>
          </w:p>
          <w:p w14:paraId="45261A39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Disgrifio’r hyn maen nhw’n gweld yn y lluniau.</w:t>
            </w:r>
          </w:p>
          <w:p w14:paraId="61C8D891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Ysgrifennu eu henw yn Braille.</w:t>
            </w:r>
          </w:p>
          <w:p w14:paraId="71292709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Meddwl am eiriau am y pethau ydyn ni’n gallu gweld</w:t>
            </w:r>
          </w:p>
          <w:p w14:paraId="52CB87D8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Ysgrifennu geiriau ‘gweld’ yn Braille</w:t>
            </w:r>
          </w:p>
          <w:p w14:paraId="652741CF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Map cymorth ar gael i gefnogi.</w:t>
            </w:r>
          </w:p>
          <w:p w14:paraId="2E1481F6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</w:p>
          <w:p w14:paraId="63CA7316" w14:textId="26BAFA0B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 xml:space="preserve">Tasg 3: Dysgu am bwysigrwydd golwg a’r defnydd o synhwyrau </w:t>
            </w:r>
            <w:r w:rsidR="001440E4">
              <w:rPr>
                <w:rFonts w:ascii="Helvetica" w:hAnsi="Helvetica" w:cs="Helvetica"/>
                <w:color w:val="000000"/>
                <w:sz w:val="28"/>
                <w:szCs w:val="28"/>
              </w:rPr>
              <w:t>e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ra</w:t>
            </w:r>
            <w:r w:rsidR="001440E4">
              <w:rPr>
                <w:rFonts w:ascii="Helvetica" w:hAnsi="Helvetica" w:cs="Helvetica"/>
                <w:color w:val="000000"/>
                <w:sz w:val="28"/>
                <w:szCs w:val="28"/>
              </w:rPr>
              <w:t>i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ll.</w:t>
            </w:r>
          </w:p>
          <w:p w14:paraId="68AE0016" w14:textId="48F03EFA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Dechrau gan daflu pêl i gylch gyda’r ddwy lygad, wedyn gyda mwgwd</w:t>
            </w:r>
            <w:r w:rsidR="00083252">
              <w:rPr>
                <w:rFonts w:ascii="Helvetica" w:hAnsi="Helvetica" w:cs="Helvetica"/>
                <w:color w:val="000000"/>
                <w:sz w:val="28"/>
                <w:szCs w:val="28"/>
              </w:rPr>
              <w:t>.</w:t>
            </w:r>
          </w:p>
          <w:p w14:paraId="764637D0" w14:textId="43ACD53C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Dechrau gan ddal pêl gyda’r ddwy lygad, wedyn gyda mwgwd</w:t>
            </w:r>
            <w:r w:rsidR="00083252">
              <w:rPr>
                <w:rFonts w:ascii="Helvetica" w:hAnsi="Helvetica" w:cs="Helvetica"/>
                <w:color w:val="000000"/>
                <w:sz w:val="28"/>
                <w:szCs w:val="28"/>
              </w:rPr>
              <w:t>.</w:t>
            </w:r>
          </w:p>
          <w:p w14:paraId="7ED80F02" w14:textId="587D4586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Taith gerdded gyda mwgwd, partneriaid yn gweithio gyda’i gilydd a chymryd tro</w:t>
            </w:r>
            <w:r w:rsidR="00083252">
              <w:rPr>
                <w:rFonts w:ascii="Helvetica" w:hAnsi="Helvetica" w:cs="Helvetica"/>
                <w:color w:val="000000"/>
                <w:sz w:val="28"/>
                <w:szCs w:val="28"/>
              </w:rPr>
              <w:t>.</w:t>
            </w:r>
          </w:p>
          <w:p w14:paraId="41C4C805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lastRenderedPageBreak/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Creu cyfarwyddiadau a dilyn cyfarwyddiadau.</w:t>
            </w:r>
          </w:p>
          <w:p w14:paraId="353A513E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Ymateb ar lafar i gyfres o gwestiynau agored gwahanol.</w:t>
            </w:r>
          </w:p>
          <w:p w14:paraId="194B80CE" w14:textId="77777777" w:rsidR="0093046D" w:rsidRDefault="0093046D" w:rsidP="0093046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Ysgrifennu ansoddeiriau i ddisgrifio’r daith cerdded dall.</w:t>
            </w:r>
          </w:p>
          <w:p w14:paraId="6F32319A" w14:textId="09EF666A" w:rsidR="00CA25B5" w:rsidRPr="0093046D" w:rsidRDefault="00CA25B5" w:rsidP="0093046D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DFBF826" w14:textId="71152BC8" w:rsidR="00CA25B5" w:rsidRDefault="006F045E" w:rsidP="006F045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Taflen waith tasg 1 (3)</w:t>
            </w:r>
          </w:p>
          <w:p w14:paraId="505AE2DA" w14:textId="2F177EE6" w:rsidR="006F045E" w:rsidRDefault="006F045E" w:rsidP="006F045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Taflen wybodaeth tasg 1</w:t>
            </w:r>
          </w:p>
          <w:p w14:paraId="642BF151" w14:textId="77777777" w:rsidR="006F045E" w:rsidRDefault="006F045E" w:rsidP="006F045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Taflen waith tasg 2</w:t>
            </w:r>
          </w:p>
          <w:p w14:paraId="6C90E707" w14:textId="77777777" w:rsidR="006F045E" w:rsidRDefault="006F045E" w:rsidP="006F045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Lluniau Braille</w:t>
            </w:r>
          </w:p>
          <w:p w14:paraId="45F1CB73" w14:textId="77777777" w:rsidR="006F045E" w:rsidRDefault="006F045E" w:rsidP="006F045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Wyddor Braille</w:t>
            </w:r>
          </w:p>
          <w:p w14:paraId="593E87BF" w14:textId="77777777" w:rsidR="006F045E" w:rsidRDefault="007A1081" w:rsidP="006F045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Pys</w:t>
            </w:r>
          </w:p>
          <w:p w14:paraId="74F490AE" w14:textId="77777777" w:rsidR="007A1081" w:rsidRDefault="007A1081" w:rsidP="006F045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Glud</w:t>
            </w:r>
          </w:p>
          <w:p w14:paraId="7116200C" w14:textId="77777777" w:rsidR="007A1081" w:rsidRDefault="007A1081" w:rsidP="006F045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 geiriau</w:t>
            </w:r>
          </w:p>
          <w:p w14:paraId="63C92AA0" w14:textId="77777777" w:rsidR="007A1081" w:rsidRDefault="007A1081" w:rsidP="006F045E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Taflen waith tasg 3</w:t>
            </w:r>
          </w:p>
          <w:p w14:paraId="145C33DF" w14:textId="77777777" w:rsidR="007A1081" w:rsidRDefault="007A1081" w:rsidP="007A108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Mwgwd</w:t>
            </w:r>
          </w:p>
          <w:p w14:paraId="19D524B2" w14:textId="77777777" w:rsidR="007A1081" w:rsidRDefault="007A1081" w:rsidP="007A108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Cylch (4)</w:t>
            </w:r>
          </w:p>
          <w:p w14:paraId="393F8105" w14:textId="77777777" w:rsidR="007A1081" w:rsidRDefault="007A1081" w:rsidP="007A108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Pêl (4)</w:t>
            </w:r>
          </w:p>
          <w:p w14:paraId="66752A63" w14:textId="77777777" w:rsidR="007A1081" w:rsidRDefault="007A1081" w:rsidP="007A1081">
            <w:pPr>
              <w:rPr>
                <w:sz w:val="28"/>
                <w:szCs w:val="28"/>
              </w:rPr>
            </w:pPr>
          </w:p>
          <w:p w14:paraId="443598EB" w14:textId="77777777" w:rsidR="007A1081" w:rsidRDefault="007A1081" w:rsidP="007A108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Iechyd a diogelwch:</w:t>
            </w:r>
          </w:p>
          <w:p w14:paraId="09037B95" w14:textId="77777777" w:rsidR="007A1081" w:rsidRDefault="007A1081" w:rsidP="007A108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Atgoffa’r plant i gerdded</w:t>
            </w:r>
          </w:p>
          <w:p w14:paraId="73A5E4AB" w14:textId="4F2335F5" w:rsidR="007A1081" w:rsidRPr="007A1081" w:rsidRDefault="007A1081" w:rsidP="007A1081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Angen i’r plant rhoi cyfarwyddiadau clir i’r plentyn dall</w:t>
            </w:r>
            <w:r w:rsidR="007C3DDD">
              <w:rPr>
                <w:sz w:val="28"/>
                <w:szCs w:val="28"/>
              </w:rPr>
              <w:t xml:space="preserve"> (sicrhau bod nhw ddim yn cael dolur)</w:t>
            </w:r>
          </w:p>
        </w:tc>
      </w:tr>
      <w:tr w:rsidR="00CA25B5" w:rsidRPr="00120A30" w14:paraId="78EBC3C5" w14:textId="77777777" w:rsidTr="00CA25B5">
        <w:trPr>
          <w:trHeight w:val="2051"/>
        </w:trPr>
        <w:tc>
          <w:tcPr>
            <w:tcW w:w="1377" w:type="dxa"/>
          </w:tcPr>
          <w:p w14:paraId="0152928B" w14:textId="77777777" w:rsidR="00CA25B5" w:rsidRPr="00120A30" w:rsidRDefault="00CA25B5" w:rsidP="00CA25B5">
            <w:pPr>
              <w:jc w:val="center"/>
              <w:rPr>
                <w:b/>
              </w:rPr>
            </w:pPr>
          </w:p>
          <w:p w14:paraId="57CC921F" w14:textId="77777777" w:rsidR="00CA25B5" w:rsidRPr="00120A30" w:rsidRDefault="00CA25B5" w:rsidP="00CA25B5">
            <w:pPr>
              <w:jc w:val="center"/>
              <w:rPr>
                <w:b/>
              </w:rPr>
            </w:pPr>
          </w:p>
          <w:p w14:paraId="3C7DFD5C" w14:textId="6ADADE8C" w:rsidR="00CA25B5" w:rsidRPr="00D1401A" w:rsidRDefault="00CA25B5" w:rsidP="00CA25B5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5B5564B" w14:textId="77777777" w:rsidR="00D257E9" w:rsidRDefault="00D257E9" w:rsidP="00D257E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Ailadrodd gwybodaeth y cyflwyniad</w:t>
            </w:r>
          </w:p>
          <w:p w14:paraId="78BC608C" w14:textId="4BBCE5C4" w:rsidR="00D257E9" w:rsidRDefault="00D257E9" w:rsidP="00D257E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Cyflwyno’r unigolyn Labia Cleg</w:t>
            </w:r>
            <w:r w:rsidR="009B75B3">
              <w:rPr>
                <w:rFonts w:ascii="Helvetica" w:hAnsi="Helvetica" w:cs="Helvetica"/>
                <w:color w:val="000000"/>
                <w:sz w:val="28"/>
                <w:szCs w:val="28"/>
              </w:rPr>
              <w:t>g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 xml:space="preserve"> a thrafod ei llwyddiant er ei bod hi’n ddall.</w:t>
            </w:r>
          </w:p>
          <w:p w14:paraId="6DD0CAE0" w14:textId="77777777" w:rsidR="00D257E9" w:rsidRDefault="00D257E9" w:rsidP="00D257E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Gofyn cyfres o gwestiynau agored a caeedig trwy cynnal cwis i’r dosbarth</w:t>
            </w:r>
          </w:p>
          <w:p w14:paraId="2609A212" w14:textId="77777777" w:rsidR="00CA25B5" w:rsidRPr="00120A30" w:rsidRDefault="00CA25B5" w:rsidP="00D257E9">
            <w:pPr>
              <w:rPr>
                <w:sz w:val="28"/>
                <w:szCs w:val="28"/>
              </w:rPr>
            </w:pPr>
          </w:p>
          <w:p w14:paraId="483EB441" w14:textId="77777777" w:rsidR="00CA25B5" w:rsidRPr="00120A30" w:rsidRDefault="00CA25B5" w:rsidP="00CA25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1C2CFE56" w14:textId="77777777" w:rsidR="00E00EA9" w:rsidRDefault="00E00EA9" w:rsidP="00E00EA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Gwrando a gofyn cwestiynau perthnasol.</w:t>
            </w:r>
          </w:p>
          <w:p w14:paraId="0525F3F3" w14:textId="74BF7E59" w:rsidR="00E00EA9" w:rsidRDefault="00E00EA9" w:rsidP="00E00EA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Helvetica" w:hAnsi="Helvetica" w:cs="Helvetica"/>
                <w:color w:val="000000"/>
                <w:sz w:val="28"/>
                <w:szCs w:val="28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>-</w:t>
            </w:r>
            <w:r>
              <w:rPr>
                <w:rFonts w:ascii="Helvetica" w:hAnsi="Helvetica" w:cs="Helvetica"/>
                <w:color w:val="000000"/>
                <w:sz w:val="28"/>
                <w:szCs w:val="28"/>
              </w:rPr>
              <w:tab/>
              <w:t>Ymateb  i’r cwestiynau a ofynnwyd mewn dull cwis.</w:t>
            </w:r>
          </w:p>
          <w:p w14:paraId="6ACDA490" w14:textId="77777777" w:rsidR="00CA25B5" w:rsidRPr="00120A30" w:rsidRDefault="00CA25B5" w:rsidP="00E00EA9">
            <w:pPr>
              <w:rPr>
                <w:sz w:val="28"/>
                <w:szCs w:val="28"/>
              </w:rPr>
            </w:pPr>
          </w:p>
          <w:p w14:paraId="6E2F249E" w14:textId="77777777" w:rsidR="00CA25B5" w:rsidRPr="00120A30" w:rsidRDefault="00CA25B5" w:rsidP="00CA25B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CA25B5" w:rsidRPr="00120A30" w:rsidRDefault="00CA25B5" w:rsidP="00CA25B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CA25B5" w:rsidRPr="00120A30" w:rsidRDefault="00CA25B5" w:rsidP="00CA25B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2F4A5EAD" w14:textId="37904695" w:rsidR="00CA25B5" w:rsidRDefault="006F045E" w:rsidP="006F045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Pwynt p</w:t>
            </w:r>
            <w:r w:rsidR="00487BFA">
              <w:rPr>
                <w:sz w:val="28"/>
                <w:szCs w:val="28"/>
              </w:rPr>
              <w:t>ŵ</w:t>
            </w:r>
            <w:r>
              <w:rPr>
                <w:sz w:val="28"/>
                <w:szCs w:val="28"/>
              </w:rPr>
              <w:t>er cyflwyniad</w:t>
            </w:r>
          </w:p>
          <w:p w14:paraId="08BDEAF7" w14:textId="1D3838DE" w:rsidR="006F045E" w:rsidRPr="006F045E" w:rsidRDefault="006F045E" w:rsidP="006F045E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Pwynt p</w:t>
            </w:r>
            <w:r w:rsidR="00487BFA">
              <w:rPr>
                <w:sz w:val="28"/>
                <w:szCs w:val="28"/>
              </w:rPr>
              <w:t>ŵ</w:t>
            </w:r>
            <w:r>
              <w:rPr>
                <w:sz w:val="28"/>
                <w:szCs w:val="28"/>
              </w:rPr>
              <w:t>er cwis</w:t>
            </w: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345FA4DE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Tasg 1: Adnabod a diffinio gwahanol rannau o’r llygaid.</w:t>
            </w:r>
          </w:p>
          <w:p w14:paraId="5444BA81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Rhan fwyaf yn gallu labelu darnau’r llygaid yn annibynnol.</w:t>
            </w:r>
          </w:p>
          <w:p w14:paraId="6BB3C93E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Rhai angen cymorth wrth ysgrifennu diffiniadau.</w:t>
            </w:r>
          </w:p>
          <w:p w14:paraId="6B3C3C51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Nifer yn dangos sgiliau canolbwyntio da wrth ddarllen taflen wybodaeth.</w:t>
            </w:r>
          </w:p>
          <w:p w14:paraId="00E2E5BE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Pob plentyn yn defnyddio sgiliau darllen a deall.</w:t>
            </w:r>
          </w:p>
          <w:p w14:paraId="1B94564F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Rhai unigolion o fewn y grŵp gwan (Ff + I) yn gweld y darllen yn anodd.</w:t>
            </w:r>
          </w:p>
          <w:p w14:paraId="24BFD597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</w:p>
          <w:p w14:paraId="6E71CC5F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Tasg 2: Dysgu am Braille ac ymarfer ysgrifennu</w:t>
            </w:r>
          </w:p>
          <w:p w14:paraId="1EBA37C9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Plant wedi mwynhau gweithgaredd ymarferol.</w:t>
            </w:r>
          </w:p>
          <w:p w14:paraId="68FADF07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Nifer o blant yn hyderus yn esbonio pwrpas ysgrifennu Braille a pam ei fod yn cael ei defnyddio.</w:t>
            </w:r>
          </w:p>
          <w:p w14:paraId="7B4AF48B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Rhan fwyaf yn gallu meddwl am ansoddeiriau yn annibynnol, eraill yn cyflawni’r nod gyda chymorth y mat geiriau</w:t>
            </w:r>
          </w:p>
          <w:p w14:paraId="05947302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Pob plentyn wedi cyrraedd y meini prawf llwyddiant.</w:t>
            </w:r>
          </w:p>
          <w:p w14:paraId="2B0CC69B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Pob plentyn wedi ymarfer ysgrifennu Braille.</w:t>
            </w:r>
          </w:p>
          <w:p w14:paraId="242BE899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</w:p>
          <w:p w14:paraId="2E873DFF" w14:textId="47D8CB5E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Tasg 3: Dysgu am bwysigrwydd golwg a’r defnydd o synhwyrau eraill.</w:t>
            </w:r>
          </w:p>
          <w:p w14:paraId="15622134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Sgiliau cydweithio arbennig ar waith.</w:t>
            </w:r>
          </w:p>
          <w:p w14:paraId="70A078E4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Pob plentyn yn esbonio yn dda ar lafar ei theimladau wrth gwblhau'r gweithgareddau.</w:t>
            </w:r>
          </w:p>
          <w:p w14:paraId="574ABB16" w14:textId="77777777" w:rsidR="00CB648C" w:rsidRDefault="00CB648C" w:rsidP="00CB648C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Comic Sans MS"/>
                <w:color w:val="000000"/>
              </w:rPr>
            </w:pPr>
            <w:r>
              <w:rPr>
                <w:rFonts w:ascii="Comic Sans MS" w:hAnsi="Comic Sans MS" w:cs="Comic Sans MS"/>
                <w:color w:val="000000"/>
              </w:rPr>
              <w:t>-</w:t>
            </w:r>
            <w:r>
              <w:rPr>
                <w:rFonts w:ascii="Comic Sans MS" w:hAnsi="Comic Sans MS" w:cs="Comic Sans MS"/>
                <w:color w:val="000000"/>
              </w:rPr>
              <w:tab/>
              <w:t>Rhai angen cymorth wrth gofnodi yn ysgrifenedig (patrymau brawddeg)</w:t>
            </w:r>
          </w:p>
          <w:p w14:paraId="0437C260" w14:textId="77777777" w:rsidR="00CE0F8B" w:rsidRPr="001158AF" w:rsidRDefault="00CE0F8B" w:rsidP="00A14383">
            <w:pPr>
              <w:rPr>
                <w:rFonts w:ascii="Comic Sans MS" w:hAnsi="Comic Sans MS"/>
              </w:rPr>
            </w:pPr>
          </w:p>
          <w:p w14:paraId="38BC71B3" w14:textId="77777777" w:rsidR="00825827" w:rsidRPr="001158AF" w:rsidRDefault="00825827" w:rsidP="00825827">
            <w:pPr>
              <w:rPr>
                <w:rFonts w:ascii="Comic Sans MS" w:hAnsi="Comic Sans MS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21C8F936" w:rsidR="00825827" w:rsidRPr="00332A26" w:rsidRDefault="009554D6" w:rsidP="009554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32A26">
              <w:rPr>
                <w:rFonts w:ascii="Comic Sans MS" w:hAnsi="Comic Sans MS"/>
              </w:rPr>
              <w:t>Ymarfer darllen a dadansoddi ysgrifennu Braille.</w:t>
            </w:r>
            <w:r w:rsidR="00332A26" w:rsidRPr="00332A26">
              <w:rPr>
                <w:rFonts w:ascii="Comic Sans MS" w:hAnsi="Comic Sans MS"/>
              </w:rPr>
              <w:t xml:space="preserve"> (ardaloedd yr wythnos nesaf).</w:t>
            </w:r>
          </w:p>
          <w:p w14:paraId="0D831BF7" w14:textId="360D5AEB" w:rsidR="009554D6" w:rsidRPr="00332A26" w:rsidRDefault="00332A26" w:rsidP="009554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32A26">
              <w:rPr>
                <w:rFonts w:ascii="Comic Sans MS" w:hAnsi="Comic Sans MS"/>
              </w:rPr>
              <w:t>Ymarfer sgiliau darllen a deall, trwy ddarllen testunau trafod (gwaith dwylo).</w:t>
            </w:r>
          </w:p>
          <w:p w14:paraId="3965BC18" w14:textId="672BC1E0" w:rsidR="00332A26" w:rsidRPr="00332A26" w:rsidRDefault="00332A26" w:rsidP="009554D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332A26">
              <w:rPr>
                <w:rFonts w:ascii="Comic Sans MS" w:hAnsi="Comic Sans MS"/>
              </w:rPr>
              <w:t>Trafod ansoddeiriau ar y carped</w:t>
            </w:r>
            <w:r w:rsidR="007A10B1">
              <w:rPr>
                <w:rFonts w:ascii="Comic Sans MS" w:hAnsi="Comic Sans MS"/>
              </w:rPr>
              <w:t xml:space="preserve"> yn ddyddiol</w:t>
            </w:r>
            <w:r w:rsidRPr="00332A26">
              <w:rPr>
                <w:rFonts w:ascii="Comic Sans MS" w:hAnsi="Comic Sans MS"/>
              </w:rPr>
              <w:t>.</w:t>
            </w: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61213E44" w14:textId="77777777" w:rsidR="000747A4" w:rsidRPr="005F0A73" w:rsidRDefault="000747A4" w:rsidP="000747A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Cyflwyniad deniadol oedd yn denu sylw, cynnwys diagramau o’r llygaid a lluniau o ysgrifennu Braille.</w:t>
            </w:r>
          </w:p>
          <w:p w14:paraId="535EB269" w14:textId="77777777" w:rsidR="000747A4" w:rsidRPr="005F0A73" w:rsidRDefault="000747A4" w:rsidP="000747A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Rheolaeth dosbarth da, sicrhau bod y plant yn canolbwyntio i’r cyflwyniad am ysgrifennu Braille.</w:t>
            </w:r>
          </w:p>
          <w:p w14:paraId="72EF3BB6" w14:textId="77777777" w:rsidR="000747A4" w:rsidRPr="005F0A73" w:rsidRDefault="000747A4" w:rsidP="000747A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Sgiliau asesu ar gyfer dysgu yn ystod y cyflwyniad er mwyn sicrhau ymrwymiad y plant a chaniatáu amrywiaeth o blant i ymateb i gwestiynau am rannau’r llygaid</w:t>
            </w:r>
          </w:p>
          <w:p w14:paraId="5ED29F97" w14:textId="77777777" w:rsidR="000747A4" w:rsidRPr="005F0A73" w:rsidRDefault="000747A4" w:rsidP="000747A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Amrywiaeth o weithgareddau, gan gynnwys gwaith ymarferol wrth greu ei enw mewn Braille, tasgau ysgrifennu labelu ac ateb cwestiynau a hefyd tasgau symud o gwmpas yn yr awyr agored.</w:t>
            </w:r>
          </w:p>
          <w:p w14:paraId="5141420A" w14:textId="77777777" w:rsidR="000747A4" w:rsidRPr="005F0A73" w:rsidRDefault="000747A4" w:rsidP="000747A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Cynnwys elfennau o lythrennedd o fewn gwers thema. Ymarfer defnydd o ansoddeiriau wrth ysgrifennu mewn Braille.</w:t>
            </w:r>
          </w:p>
          <w:p w14:paraId="4F8F5FD6" w14:textId="77777777" w:rsidR="000747A4" w:rsidRPr="005F0A73" w:rsidRDefault="000747A4" w:rsidP="000747A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Gwahaniaethu gwaith labeli’r llygaid i grwpiau er mwyn sicrhau bod pob plentyn yn cyrraedd y meini prawf llwyddiant.</w:t>
            </w:r>
          </w:p>
          <w:p w14:paraId="4A5C654A" w14:textId="1D11D917" w:rsidR="000747A4" w:rsidRPr="005F0A73" w:rsidRDefault="000747A4" w:rsidP="000747A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Gwers sydd yn datblygu dealltwriaeth y plant o’r byd o’i gwmpas</w:t>
            </w:r>
            <w:r w:rsidR="005F0A73" w:rsidRPr="005F0A73">
              <w:rPr>
                <w:rFonts w:ascii="Comic Sans MS" w:hAnsi="Comic Sans MS" w:cs="Helvetica"/>
                <w:color w:val="000000"/>
              </w:rPr>
              <w:t>.</w:t>
            </w:r>
          </w:p>
          <w:p w14:paraId="471612F7" w14:textId="02E1588D" w:rsidR="00825827" w:rsidRPr="005F0A73" w:rsidRDefault="000747A4" w:rsidP="000747A4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Cyrraedd pedwar diben Donaldson.</w:t>
            </w: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D3BDC20" w14:textId="77777777" w:rsidR="00BE462D" w:rsidRPr="005F0A73" w:rsidRDefault="00BE462D" w:rsidP="00BE462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Angen gwahaniaethu ar gyfer unigolion penodol er mwyn sicrhau ei bod nhw’n gallu llwyddo yn fwy annibynnol.</w:t>
            </w:r>
          </w:p>
          <w:p w14:paraId="5C78B1C2" w14:textId="77777777" w:rsidR="00BE462D" w:rsidRPr="005F0A73" w:rsidRDefault="00BE462D" w:rsidP="00BE462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Profi dealltwriaeth y plant ar ddiwedd y sesiwn mewn modd gwahanol i gwis bob tro e.e. defnyddio strategaeth hetiau de bono.</w:t>
            </w:r>
          </w:p>
          <w:p w14:paraId="1D483C2A" w14:textId="77777777" w:rsidR="00BE462D" w:rsidRPr="005F0A73" w:rsidRDefault="00BE462D" w:rsidP="00BE462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Rhoi patrymau brawddeg enghreifftiol er mwyn helpu’r plant cofnodi ei syniadau gwych ar bapur.</w:t>
            </w:r>
          </w:p>
          <w:p w14:paraId="7738E52E" w14:textId="7A9F2466" w:rsidR="00BE462D" w:rsidRPr="005F0A73" w:rsidRDefault="00BE462D" w:rsidP="00BE462D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Comic Sans MS" w:hAnsi="Comic Sans MS" w:cs="Helvetica"/>
                <w:color w:val="000000"/>
              </w:rPr>
            </w:pPr>
            <w:r w:rsidRPr="005F0A73">
              <w:rPr>
                <w:rFonts w:ascii="Comic Sans MS" w:hAnsi="Comic Sans MS" w:cs="Helvetica"/>
                <w:color w:val="000000"/>
              </w:rPr>
              <w:t>-</w:t>
            </w:r>
            <w:r w:rsidRPr="005F0A73">
              <w:rPr>
                <w:rFonts w:ascii="Comic Sans MS" w:hAnsi="Comic Sans MS" w:cs="Helvetica"/>
                <w:color w:val="000000"/>
              </w:rPr>
              <w:tab/>
              <w:t>Er mwyn datblygu tuag at fy ngarged personol: Cynllunio fwy o heriau er mwyn ymestyn y goreuon, e.e. cynllunio taith ddall i ddechrau ac ysgrifennu cyfarwyddiadau manwl</w:t>
            </w:r>
            <w:r w:rsidR="0019039B" w:rsidRPr="005F0A73">
              <w:rPr>
                <w:rFonts w:ascii="Comic Sans MS" w:hAnsi="Comic Sans MS" w:cs="Helvetica"/>
                <w:color w:val="000000"/>
              </w:rPr>
              <w:t>.</w:t>
            </w:r>
          </w:p>
          <w:p w14:paraId="12D2BCF1" w14:textId="77777777" w:rsidR="00825827" w:rsidRPr="00BE462D" w:rsidRDefault="00825827" w:rsidP="00BE462D">
            <w:pPr>
              <w:rPr>
                <w:rFonts w:ascii="Comic Sans MS" w:hAnsi="Comic Sans MS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5103BF" w14:textId="77777777" w:rsidR="00337470" w:rsidRDefault="00337470" w:rsidP="00B24C18">
      <w:r>
        <w:separator/>
      </w:r>
    </w:p>
  </w:endnote>
  <w:endnote w:type="continuationSeparator" w:id="0">
    <w:p w14:paraId="7578A106" w14:textId="77777777" w:rsidR="00337470" w:rsidRDefault="00337470" w:rsidP="00B24C18">
      <w:r>
        <w:continuationSeparator/>
      </w:r>
    </w:p>
  </w:endnote>
  <w:endnote w:type="continuationNotice" w:id="1">
    <w:p w14:paraId="64B22875" w14:textId="77777777" w:rsidR="00337470" w:rsidRDefault="003374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C2E4A2" w14:textId="77777777" w:rsidR="00337470" w:rsidRDefault="00337470" w:rsidP="00B24C18">
      <w:r>
        <w:separator/>
      </w:r>
    </w:p>
  </w:footnote>
  <w:footnote w:type="continuationSeparator" w:id="0">
    <w:p w14:paraId="7544986C" w14:textId="77777777" w:rsidR="00337470" w:rsidRDefault="00337470" w:rsidP="00B24C18">
      <w:r>
        <w:continuationSeparator/>
      </w:r>
    </w:p>
  </w:footnote>
  <w:footnote w:type="continuationNotice" w:id="1">
    <w:p w14:paraId="669D1E43" w14:textId="77777777" w:rsidR="00337470" w:rsidRDefault="0033747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10D0E"/>
    <w:multiLevelType w:val="multilevel"/>
    <w:tmpl w:val="F99ED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1482C0B"/>
    <w:multiLevelType w:val="hybridMultilevel"/>
    <w:tmpl w:val="C42A1CC2"/>
    <w:lvl w:ilvl="0" w:tplc="4594C69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883051"/>
    <w:multiLevelType w:val="hybridMultilevel"/>
    <w:tmpl w:val="2CB4827C"/>
    <w:lvl w:ilvl="0" w:tplc="59EC45C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34957"/>
    <w:rsid w:val="000432F2"/>
    <w:rsid w:val="00045D70"/>
    <w:rsid w:val="00063D4A"/>
    <w:rsid w:val="000747A4"/>
    <w:rsid w:val="00080DD9"/>
    <w:rsid w:val="00083252"/>
    <w:rsid w:val="000973E5"/>
    <w:rsid w:val="000A61C5"/>
    <w:rsid w:val="000B6B62"/>
    <w:rsid w:val="000E4CD7"/>
    <w:rsid w:val="000E5C05"/>
    <w:rsid w:val="001158AF"/>
    <w:rsid w:val="00120A30"/>
    <w:rsid w:val="0012779C"/>
    <w:rsid w:val="00135A0F"/>
    <w:rsid w:val="00136526"/>
    <w:rsid w:val="00140D3C"/>
    <w:rsid w:val="001440E4"/>
    <w:rsid w:val="00167F75"/>
    <w:rsid w:val="001836ED"/>
    <w:rsid w:val="0019039B"/>
    <w:rsid w:val="001B0B54"/>
    <w:rsid w:val="00267565"/>
    <w:rsid w:val="002962F8"/>
    <w:rsid w:val="002B2D5B"/>
    <w:rsid w:val="002E0281"/>
    <w:rsid w:val="002F12AE"/>
    <w:rsid w:val="002F72F8"/>
    <w:rsid w:val="0030687A"/>
    <w:rsid w:val="0031228F"/>
    <w:rsid w:val="00323C25"/>
    <w:rsid w:val="00332A26"/>
    <w:rsid w:val="00334773"/>
    <w:rsid w:val="00337470"/>
    <w:rsid w:val="003502C7"/>
    <w:rsid w:val="003770F9"/>
    <w:rsid w:val="003B005D"/>
    <w:rsid w:val="003B625E"/>
    <w:rsid w:val="0040291F"/>
    <w:rsid w:val="0043466E"/>
    <w:rsid w:val="0043540F"/>
    <w:rsid w:val="00456B91"/>
    <w:rsid w:val="00467647"/>
    <w:rsid w:val="004847B6"/>
    <w:rsid w:val="00487BFA"/>
    <w:rsid w:val="004B73CD"/>
    <w:rsid w:val="004E1B77"/>
    <w:rsid w:val="00511EF0"/>
    <w:rsid w:val="00520799"/>
    <w:rsid w:val="005404E0"/>
    <w:rsid w:val="00547AF4"/>
    <w:rsid w:val="005B7769"/>
    <w:rsid w:val="005F0A73"/>
    <w:rsid w:val="005F5174"/>
    <w:rsid w:val="00610C4A"/>
    <w:rsid w:val="00645E24"/>
    <w:rsid w:val="0066617E"/>
    <w:rsid w:val="006953EE"/>
    <w:rsid w:val="006A361A"/>
    <w:rsid w:val="006A3949"/>
    <w:rsid w:val="006D26F5"/>
    <w:rsid w:val="006D339D"/>
    <w:rsid w:val="006D7F05"/>
    <w:rsid w:val="006E32EF"/>
    <w:rsid w:val="006F045E"/>
    <w:rsid w:val="006F5018"/>
    <w:rsid w:val="00707AFA"/>
    <w:rsid w:val="00713823"/>
    <w:rsid w:val="00742289"/>
    <w:rsid w:val="00763B98"/>
    <w:rsid w:val="00781134"/>
    <w:rsid w:val="00781E69"/>
    <w:rsid w:val="007A1081"/>
    <w:rsid w:val="007A10B1"/>
    <w:rsid w:val="007B65F8"/>
    <w:rsid w:val="007C3DDD"/>
    <w:rsid w:val="00805225"/>
    <w:rsid w:val="0081450C"/>
    <w:rsid w:val="00816DB9"/>
    <w:rsid w:val="00824F07"/>
    <w:rsid w:val="00825827"/>
    <w:rsid w:val="00825DEF"/>
    <w:rsid w:val="00827DCE"/>
    <w:rsid w:val="0086150B"/>
    <w:rsid w:val="00866FE5"/>
    <w:rsid w:val="0089640E"/>
    <w:rsid w:val="00896514"/>
    <w:rsid w:val="008A02E6"/>
    <w:rsid w:val="008B2B15"/>
    <w:rsid w:val="0093046D"/>
    <w:rsid w:val="009554D6"/>
    <w:rsid w:val="009A03EA"/>
    <w:rsid w:val="009A79B5"/>
    <w:rsid w:val="009B75B3"/>
    <w:rsid w:val="009C26DA"/>
    <w:rsid w:val="009D0FD3"/>
    <w:rsid w:val="009D68DF"/>
    <w:rsid w:val="009D7C3C"/>
    <w:rsid w:val="009E3666"/>
    <w:rsid w:val="009F5795"/>
    <w:rsid w:val="00A1129A"/>
    <w:rsid w:val="00A14383"/>
    <w:rsid w:val="00A16667"/>
    <w:rsid w:val="00A46632"/>
    <w:rsid w:val="00A5183F"/>
    <w:rsid w:val="00A53AE4"/>
    <w:rsid w:val="00A719F2"/>
    <w:rsid w:val="00A76200"/>
    <w:rsid w:val="00A82242"/>
    <w:rsid w:val="00AA2857"/>
    <w:rsid w:val="00AA5380"/>
    <w:rsid w:val="00AF532A"/>
    <w:rsid w:val="00B02BEF"/>
    <w:rsid w:val="00B03973"/>
    <w:rsid w:val="00B0430A"/>
    <w:rsid w:val="00B11462"/>
    <w:rsid w:val="00B24C18"/>
    <w:rsid w:val="00B42125"/>
    <w:rsid w:val="00B85948"/>
    <w:rsid w:val="00BC35BE"/>
    <w:rsid w:val="00BC637D"/>
    <w:rsid w:val="00BE462D"/>
    <w:rsid w:val="00BF5170"/>
    <w:rsid w:val="00C00BAD"/>
    <w:rsid w:val="00C8398D"/>
    <w:rsid w:val="00CA0951"/>
    <w:rsid w:val="00CA25B5"/>
    <w:rsid w:val="00CB29B5"/>
    <w:rsid w:val="00CB648C"/>
    <w:rsid w:val="00CD008E"/>
    <w:rsid w:val="00CE0383"/>
    <w:rsid w:val="00CE0F8B"/>
    <w:rsid w:val="00CE67A9"/>
    <w:rsid w:val="00D060A6"/>
    <w:rsid w:val="00D1401A"/>
    <w:rsid w:val="00D257E9"/>
    <w:rsid w:val="00D46A8E"/>
    <w:rsid w:val="00D51578"/>
    <w:rsid w:val="00D52168"/>
    <w:rsid w:val="00D67B54"/>
    <w:rsid w:val="00D74B43"/>
    <w:rsid w:val="00D91956"/>
    <w:rsid w:val="00DA4336"/>
    <w:rsid w:val="00DB1D3B"/>
    <w:rsid w:val="00DE57BF"/>
    <w:rsid w:val="00E00EA9"/>
    <w:rsid w:val="00E060F7"/>
    <w:rsid w:val="00E3425D"/>
    <w:rsid w:val="00E54964"/>
    <w:rsid w:val="00E6070C"/>
    <w:rsid w:val="00E75960"/>
    <w:rsid w:val="00E81B3A"/>
    <w:rsid w:val="00E81F9D"/>
    <w:rsid w:val="00E92DA4"/>
    <w:rsid w:val="00E944D5"/>
    <w:rsid w:val="00EB6268"/>
    <w:rsid w:val="00EC0A98"/>
    <w:rsid w:val="00EC323A"/>
    <w:rsid w:val="00EE0418"/>
    <w:rsid w:val="00EE0AC1"/>
    <w:rsid w:val="00EF0BE1"/>
    <w:rsid w:val="00EF2DF8"/>
    <w:rsid w:val="00F06D7A"/>
    <w:rsid w:val="00F25868"/>
    <w:rsid w:val="00F3681B"/>
    <w:rsid w:val="00F636FF"/>
    <w:rsid w:val="00F707F4"/>
    <w:rsid w:val="00F80F0E"/>
    <w:rsid w:val="00F8459C"/>
    <w:rsid w:val="00F8496A"/>
    <w:rsid w:val="00F93822"/>
    <w:rsid w:val="00F94929"/>
    <w:rsid w:val="00F94F52"/>
    <w:rsid w:val="00FA1C8D"/>
    <w:rsid w:val="00FB79B2"/>
    <w:rsid w:val="00FC132C"/>
    <w:rsid w:val="00FC293A"/>
    <w:rsid w:val="00FE34EB"/>
    <w:rsid w:val="00FF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333BACC3-4587-8240-BEC3-199E2B2D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5F517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342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61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07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48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74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4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108</TotalTime>
  <Pages>10</Pages>
  <Words>1748</Words>
  <Characters>9965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Megan Lewis (1800453)</cp:lastModifiedBy>
  <cp:revision>104</cp:revision>
  <dcterms:created xsi:type="dcterms:W3CDTF">2019-10-13T12:54:00Z</dcterms:created>
  <dcterms:modified xsi:type="dcterms:W3CDTF">2020-02-11T11:19:00Z</dcterms:modified>
</cp:coreProperties>
</file>