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235BD1B6" w:rsidR="00E52B68" w:rsidRPr="00A406E5" w:rsidRDefault="00777759" w:rsidP="00152E9D">
            <w:pPr>
              <w:jc w:val="center"/>
              <w:rPr>
                <w:rFonts w:ascii="Arial" w:hAnsi="Arial" w:cs="Arial"/>
                <w:sz w:val="32"/>
              </w:rPr>
            </w:pPr>
            <w:r>
              <w:rPr>
                <w:rFonts w:ascii="Arial" w:hAnsi="Arial" w:cs="Arial"/>
                <w:sz w:val="32"/>
              </w:rPr>
              <w:t>1</w:t>
            </w:r>
            <w:r w:rsidR="005A1F2B">
              <w:rPr>
                <w:rFonts w:ascii="Arial" w:hAnsi="Arial" w:cs="Arial"/>
                <w:sz w:val="32"/>
              </w:rPr>
              <w:t>5</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17FD476" w:rsidR="00E52B68" w:rsidRDefault="00777759"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40A17C3B" w:rsidR="00E52B68" w:rsidRPr="00A406E5" w:rsidRDefault="005A1F2B"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3E96500D" w:rsidR="00152E9D" w:rsidRPr="004A297D" w:rsidRDefault="004A297D" w:rsidP="00152E9D">
            <w:pPr>
              <w:spacing w:after="120"/>
              <w:rPr>
                <w:rFonts w:ascii="Arial" w:hAnsi="Arial" w:cs="Arial"/>
                <w:sz w:val="18"/>
                <w:szCs w:val="18"/>
              </w:rPr>
            </w:pPr>
            <w:r>
              <w:rPr>
                <w:rFonts w:ascii="Arial" w:hAnsi="Arial" w:cs="Arial"/>
                <w:sz w:val="18"/>
                <w:szCs w:val="18"/>
              </w:rPr>
              <w:t xml:space="preserve">Good writing skills, just need to work on improving. </w:t>
            </w:r>
            <w:r w:rsidR="005A1F2B">
              <w:rPr>
                <w:rFonts w:ascii="Arial" w:hAnsi="Arial" w:cs="Arial"/>
                <w:sz w:val="18"/>
                <w:szCs w:val="18"/>
              </w:rPr>
              <w:t xml:space="preserve">Work on learning how to correctly populate reference list.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ACCFBB6" w:rsidR="00E52B68" w:rsidRPr="00A406E5" w:rsidRDefault="001A2CB9"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13A1D756" w:rsidR="00152E9D" w:rsidRPr="00A406E5" w:rsidRDefault="005A1F2B" w:rsidP="00152E9D">
            <w:pPr>
              <w:jc w:val="right"/>
              <w:rPr>
                <w:rFonts w:ascii="Arial" w:hAnsi="Arial" w:cs="Arial"/>
                <w:b/>
                <w:bCs/>
              </w:rPr>
            </w:pPr>
            <w:r>
              <w:rPr>
                <w:rFonts w:ascii="Arial" w:hAnsi="Arial" w:cs="Arial"/>
                <w:b/>
                <w:bCs/>
              </w:rPr>
              <w:t>74</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14FA9" w14:textId="77777777" w:rsidR="00712DBE" w:rsidRDefault="00712DBE">
      <w:r>
        <w:separator/>
      </w:r>
    </w:p>
  </w:endnote>
  <w:endnote w:type="continuationSeparator" w:id="0">
    <w:p w14:paraId="78B1E2FB" w14:textId="77777777" w:rsidR="00712DBE" w:rsidRDefault="00712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60C25" w14:textId="77777777" w:rsidR="00712DBE" w:rsidRDefault="00712DBE">
      <w:r>
        <w:separator/>
      </w:r>
    </w:p>
  </w:footnote>
  <w:footnote w:type="continuationSeparator" w:id="0">
    <w:p w14:paraId="654D978D" w14:textId="77777777" w:rsidR="00712DBE" w:rsidRDefault="00712D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A1F2B"/>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2DBE"/>
    <w:rsid w:val="007366DF"/>
    <w:rsid w:val="00744E48"/>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2</Pages>
  <Words>179</Words>
  <Characters>1022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13</cp:revision>
  <cp:lastPrinted>2014-10-10T07:42:00Z</cp:lastPrinted>
  <dcterms:created xsi:type="dcterms:W3CDTF">2019-07-20T10:36:00Z</dcterms:created>
  <dcterms:modified xsi:type="dcterms:W3CDTF">2020-01-05T17:13:00Z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