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0"/>
        <w:gridCol w:w="3410"/>
        <w:gridCol w:w="1180"/>
        <w:gridCol w:w="2190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294D27B7" w:rsidR="00D46A8E" w:rsidRPr="00120A30" w:rsidRDefault="00ED6B6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Lisa Pattemore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4FB17E8D" w:rsidR="00D46A8E" w:rsidRPr="00120A30" w:rsidRDefault="003F0523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Blwyddyn 5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6E375FE3" w:rsidR="00D46A8E" w:rsidRPr="00120A30" w:rsidRDefault="00ED6B6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Cymraeg 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0042B992" w:rsidR="00D46A8E" w:rsidRPr="00120A30" w:rsidRDefault="00ED6B6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25.02.20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7D5CED34" w:rsidR="00D46A8E" w:rsidRPr="00120A30" w:rsidRDefault="003F0523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Ysgrifennu Llythyr 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2C12AB75" w14:textId="77777777" w:rsidR="0003079E" w:rsidRDefault="0003079E" w:rsidP="0003079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Ymateb gan holi a chynnig sylwadau </w:t>
            </w:r>
          </w:p>
          <w:p w14:paraId="1AEC37E3" w14:textId="77777777" w:rsidR="0003079E" w:rsidRDefault="0003079E" w:rsidP="0003079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Gwerthuso eu siarad eu hunain a siarad eraill ac ystyried sut I wella </w:t>
            </w:r>
          </w:p>
          <w:p w14:paraId="2B06728A" w14:textId="77777777" w:rsidR="0003079E" w:rsidRDefault="0003079E" w:rsidP="0003079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Gweithio’n unigol a mewn grwpiau</w:t>
            </w:r>
          </w:p>
          <w:p w14:paraId="1DC13A5A" w14:textId="77777777" w:rsidR="0003079E" w:rsidRDefault="0003079E" w:rsidP="0003079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Sillafu geirfa syml yn gywir a gwirio’u sillafu trwy defnyddio dulliau amrywiol </w:t>
            </w:r>
          </w:p>
          <w:p w14:paraId="70FE7F8E" w14:textId="2AD50573" w:rsidR="0003079E" w:rsidRDefault="0003079E" w:rsidP="0003079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Ysgrifennu ar gyfer nifer o bwrpasau</w:t>
            </w:r>
          </w:p>
          <w:p w14:paraId="7102E20E" w14:textId="1D5F740A" w:rsidR="0003079E" w:rsidRPr="0003079E" w:rsidRDefault="0003079E" w:rsidP="0003079E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Ysgrifennu me</w:t>
            </w:r>
            <w:r w:rsidR="00376F2C">
              <w:rPr>
                <w:sz w:val="28"/>
                <w:szCs w:val="28"/>
              </w:rPr>
              <w:t xml:space="preserve">wn amrhywiaeth o ffurfiau 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3B72B943" w:rsidR="00EB6268" w:rsidRPr="00E728D9" w:rsidRDefault="00EB6268" w:rsidP="00E728D9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24A97BB9" w14:textId="77777777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C509D" w14:textId="212507D0" w:rsidR="003F0523" w:rsidRPr="003F0523" w:rsidRDefault="003F0523" w:rsidP="006D26F5">
            <w:pPr>
              <w:rPr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14FC34C9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2A81CEEC" w14:textId="50EC0DA6" w:rsidR="003F0523" w:rsidRDefault="003F0523" w:rsidP="006D26F5">
            <w:pPr>
              <w:rPr>
                <w:sz w:val="22"/>
                <w:szCs w:val="28"/>
                <w:lang w:val="cy-GB"/>
              </w:rPr>
            </w:pPr>
          </w:p>
          <w:p w14:paraId="0AD471F3" w14:textId="548838E5" w:rsidR="003F0523" w:rsidRPr="00D1401A" w:rsidRDefault="003F0523" w:rsidP="006D26F5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  <w:lang w:val="cy-GB"/>
              </w:rPr>
              <w:t xml:space="preserve">Ysgrifennu llythr at ffrind </w:t>
            </w: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70074FA" w14:textId="493ECC9E" w:rsidR="00D46A8E" w:rsidRDefault="003F0523" w:rsidP="003F052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Cofio sut I trefnu llyth</w:t>
            </w:r>
            <w:r w:rsidR="00CA264E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 xml:space="preserve">r </w:t>
            </w:r>
          </w:p>
          <w:p w14:paraId="7BD7E8D0" w14:textId="55E44B79" w:rsidR="003F0523" w:rsidRPr="00120A30" w:rsidRDefault="003F0523" w:rsidP="003F052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Dysgu geirfa newydd I d</w:t>
            </w:r>
            <w:r w:rsidR="000F6A94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efnyddio yn y llythyr</w:t>
            </w:r>
          </w:p>
        </w:tc>
        <w:tc>
          <w:tcPr>
            <w:tcW w:w="4505" w:type="dxa"/>
          </w:tcPr>
          <w:p w14:paraId="70ACC0AD" w14:textId="77777777" w:rsidR="003F0523" w:rsidRDefault="003F0523" w:rsidP="003F052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Gwneud gweithgaredd trefnu</w:t>
            </w:r>
          </w:p>
          <w:p w14:paraId="250B79C3" w14:textId="5741187C" w:rsidR="00D46A8E" w:rsidRPr="003F0523" w:rsidRDefault="003F0523" w:rsidP="003F052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Defnyddio geiriadur I chwilio am </w:t>
            </w:r>
            <w:r w:rsidR="008041C3">
              <w:rPr>
                <w:sz w:val="28"/>
                <w:szCs w:val="28"/>
              </w:rPr>
              <w:t>eirfa</w:t>
            </w:r>
            <w:r>
              <w:rPr>
                <w:sz w:val="28"/>
                <w:szCs w:val="28"/>
              </w:rPr>
              <w:t xml:space="preserve"> da 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2FE69547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</w:t>
            </w:r>
            <w:r w:rsidR="00183D82">
              <w:rPr>
                <w:sz w:val="22"/>
                <w:szCs w:val="22"/>
                <w:lang w:val="cy-GB"/>
              </w:rPr>
              <w:t xml:space="preserve">, </w:t>
            </w:r>
            <w:r w:rsidR="00183D82" w:rsidRPr="00D1401A">
              <w:rPr>
                <w:sz w:val="22"/>
                <w:szCs w:val="22"/>
                <w:lang w:val="cy-GB"/>
              </w:rPr>
              <w:t>strategaethau gwahaniaethu</w:t>
            </w:r>
            <w:r w:rsidR="00120A30" w:rsidRPr="00D1401A">
              <w:rPr>
                <w:sz w:val="22"/>
                <w:szCs w:val="22"/>
                <w:lang w:val="cy-GB"/>
              </w:rPr>
              <w:t xml:space="preserve">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51F2861" w14:textId="15973025" w:rsidR="00120A30" w:rsidRDefault="00AA3A27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Mynd dros gwaith ysgrifennu llythr o’r wers </w:t>
            </w:r>
            <w:r w:rsidR="00CA264E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d</w:t>
            </w:r>
            <w:r w:rsidR="00CA264E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wethaf. Gofyn i’r plant beth allan n</w:t>
            </w:r>
            <w:r w:rsidR="00CA264E">
              <w:rPr>
                <w:sz w:val="28"/>
                <w:szCs w:val="28"/>
              </w:rPr>
              <w:t>hw</w:t>
            </w:r>
            <w:r>
              <w:rPr>
                <w:sz w:val="28"/>
                <w:szCs w:val="28"/>
              </w:rPr>
              <w:t xml:space="preserve"> ei gofio. </w:t>
            </w:r>
          </w:p>
          <w:p w14:paraId="23DE982D" w14:textId="33D6E38C" w:rsidR="00AA3A27" w:rsidRPr="00120A30" w:rsidRDefault="00AA3A27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Rhoi gweithgaredd trefnu iddyn nhw I wneud mewn grwp. Rhoi 5 munud iddyn nhw I gweithio allan ym mha trefn mae nodweddiau llyth</w:t>
            </w:r>
            <w:r w:rsidR="00CA264E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r yn mynd. Ewch drosto, ac es</w:t>
            </w:r>
            <w:r w:rsidR="00CA264E"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onio unrhyw nodwedd dydyn nhw ddim yn deal</w:t>
            </w:r>
            <w:r w:rsidR="000F6A94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 xml:space="preserve">. </w:t>
            </w: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C7217F8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6AEC9253" w:rsidR="00120A30" w:rsidRPr="00120A30" w:rsidRDefault="00AA3A27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Gweithio mewn grwp I gweitho mas ym mha trefn mae’r nodweddiau yn mynd. </w:t>
            </w: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64CD8497" w:rsidR="00120A30" w:rsidRPr="00120A30" w:rsidRDefault="00AA3A27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Gweithgaredd trefnu 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DED98E1" w14:textId="01E3CDBC" w:rsidR="00120A30" w:rsidRPr="00120A30" w:rsidRDefault="00AA3A27" w:rsidP="00A4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I’r plant I </w:t>
            </w:r>
            <w:r w:rsidR="000F6A94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defnyddio popeth mae nhw wed</w:t>
            </w:r>
            <w:r w:rsidR="00995A43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dysg</w:t>
            </w:r>
            <w:r w:rsidR="003F0523">
              <w:rPr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 xml:space="preserve"> I ysgrifennu llyth</w:t>
            </w:r>
            <w:r w:rsidR="000F6A94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r at ffrind</w:t>
            </w:r>
            <w:r w:rsidR="005D2645">
              <w:rPr>
                <w:sz w:val="28"/>
                <w:szCs w:val="28"/>
              </w:rPr>
              <w:t xml:space="preserve"> yn </w:t>
            </w:r>
            <w:r w:rsidR="000F6A94">
              <w:rPr>
                <w:sz w:val="28"/>
                <w:szCs w:val="28"/>
              </w:rPr>
              <w:t>G</w:t>
            </w:r>
            <w:r w:rsidR="005D2645">
              <w:rPr>
                <w:sz w:val="28"/>
                <w:szCs w:val="28"/>
              </w:rPr>
              <w:t>ymraeg</w:t>
            </w:r>
            <w:r>
              <w:rPr>
                <w:sz w:val="28"/>
                <w:szCs w:val="28"/>
              </w:rPr>
              <w:t>.</w:t>
            </w:r>
            <w:r w:rsidR="00A4646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Rhoi mat gair </w:t>
            </w:r>
            <w:r w:rsidR="00A4646C">
              <w:rPr>
                <w:sz w:val="28"/>
                <w:szCs w:val="28"/>
              </w:rPr>
              <w:t xml:space="preserve">i helpu nhw gyda’r geiriau mwy cyffredin, a rhoi caniatad iddyn nhw defnyddio geiriadur I chwilio am eirfa da Cymraeg I </w:t>
            </w:r>
            <w:r w:rsidR="000F6A94">
              <w:rPr>
                <w:sz w:val="28"/>
                <w:szCs w:val="28"/>
              </w:rPr>
              <w:t>d</w:t>
            </w:r>
            <w:r w:rsidR="00A4646C">
              <w:rPr>
                <w:sz w:val="28"/>
                <w:szCs w:val="28"/>
              </w:rPr>
              <w:t xml:space="preserve">defnyddio. </w:t>
            </w:r>
          </w:p>
          <w:p w14:paraId="65481C09" w14:textId="77777777" w:rsidR="00120A30" w:rsidRPr="00120A30" w:rsidRDefault="00120A30" w:rsidP="00135451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0773D606" w:rsidR="00120A30" w:rsidRDefault="00995A43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Ysgrifennu llythyr at ei ffrind gan </w:t>
            </w:r>
            <w:r w:rsidR="000F6A94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defnyddio’r mat gair a gei</w:t>
            </w:r>
            <w:r w:rsidR="000F6A94">
              <w:rPr>
                <w:sz w:val="28"/>
                <w:szCs w:val="28"/>
              </w:rPr>
              <w:t>ri</w:t>
            </w:r>
            <w:r>
              <w:rPr>
                <w:sz w:val="28"/>
                <w:szCs w:val="28"/>
              </w:rPr>
              <w:t xml:space="preserve">adur I helpu nhw. </w:t>
            </w:r>
          </w:p>
          <w:p w14:paraId="50ED59A9" w14:textId="77777777" w:rsidR="003D291C" w:rsidRPr="00120A30" w:rsidRDefault="003D291C" w:rsidP="003D291C">
            <w:pPr>
              <w:rPr>
                <w:sz w:val="28"/>
                <w:szCs w:val="28"/>
              </w:rPr>
            </w:pPr>
          </w:p>
          <w:p w14:paraId="36C83564" w14:textId="77777777" w:rsidR="00135451" w:rsidRPr="00120A30" w:rsidRDefault="00135451" w:rsidP="00135451">
            <w:pPr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0C48D0C" w14:textId="77777777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6696D29" w14:textId="77777777" w:rsidR="00A4646C" w:rsidRDefault="00A4646C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 gair</w:t>
            </w:r>
          </w:p>
          <w:p w14:paraId="73A5E4AB" w14:textId="01E654F6" w:rsidR="00A4646C" w:rsidRPr="00120A30" w:rsidRDefault="00EE1F8C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  <w:r w:rsidR="00A4646C">
              <w:rPr>
                <w:sz w:val="28"/>
                <w:szCs w:val="28"/>
              </w:rPr>
              <w:t>e</w:t>
            </w:r>
            <w:r w:rsidR="000F6A94">
              <w:rPr>
                <w:sz w:val="28"/>
                <w:szCs w:val="28"/>
              </w:rPr>
              <w:t>i</w:t>
            </w:r>
            <w:r w:rsidR="00A4646C">
              <w:rPr>
                <w:sz w:val="28"/>
                <w:szCs w:val="28"/>
              </w:rPr>
              <w:t>riadur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3C20A15" w14:textId="77777777" w:rsidR="00120A30" w:rsidRPr="00120A30" w:rsidRDefault="00120A30" w:rsidP="00D76BF2">
            <w:pPr>
              <w:rPr>
                <w:sz w:val="28"/>
                <w:szCs w:val="28"/>
              </w:rPr>
            </w:pPr>
          </w:p>
          <w:p w14:paraId="2609A212" w14:textId="7A36E05F" w:rsidR="00120A30" w:rsidRPr="00120A30" w:rsidRDefault="00A4646C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Gofyn I’r plant </w:t>
            </w:r>
            <w:r w:rsidR="00D76BF2">
              <w:rPr>
                <w:sz w:val="28"/>
                <w:szCs w:val="28"/>
              </w:rPr>
              <w:t>dewis</w:t>
            </w:r>
            <w:r>
              <w:rPr>
                <w:sz w:val="28"/>
                <w:szCs w:val="28"/>
              </w:rPr>
              <w:t xml:space="preserve"> un gair </w:t>
            </w:r>
            <w:r w:rsidR="00D76BF2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ewydd </w:t>
            </w:r>
            <w:r w:rsidR="000F6A94">
              <w:rPr>
                <w:sz w:val="28"/>
                <w:szCs w:val="28"/>
              </w:rPr>
              <w:t xml:space="preserve">eu bod </w:t>
            </w:r>
            <w:r>
              <w:rPr>
                <w:sz w:val="28"/>
                <w:szCs w:val="28"/>
              </w:rPr>
              <w:t>n</w:t>
            </w:r>
            <w:r w:rsidR="00D76BF2">
              <w:rPr>
                <w:sz w:val="28"/>
                <w:szCs w:val="28"/>
              </w:rPr>
              <w:t>hw</w:t>
            </w:r>
            <w:r>
              <w:rPr>
                <w:sz w:val="28"/>
                <w:szCs w:val="28"/>
              </w:rPr>
              <w:t xml:space="preserve"> wedi dysgu yn y wers h</w:t>
            </w:r>
            <w:r w:rsidR="00D76BF2">
              <w:rPr>
                <w:sz w:val="28"/>
                <w:szCs w:val="28"/>
              </w:rPr>
              <w:t>eddiw</w:t>
            </w:r>
            <w:r>
              <w:rPr>
                <w:sz w:val="28"/>
                <w:szCs w:val="28"/>
              </w:rPr>
              <w:t>,</w:t>
            </w:r>
            <w:r w:rsidR="00D76BF2">
              <w:rPr>
                <w:sz w:val="28"/>
                <w:szCs w:val="28"/>
              </w:rPr>
              <w:t xml:space="preserve"> a’i rhannu gyda’r dosbarth. </w:t>
            </w:r>
            <w:r>
              <w:rPr>
                <w:sz w:val="28"/>
                <w:szCs w:val="28"/>
              </w:rPr>
              <w:t xml:space="preserve"> </w:t>
            </w: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2553B3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CDA490" w14:textId="74EAD0D2" w:rsidR="00120A30" w:rsidRPr="00120A30" w:rsidRDefault="00D76BF2" w:rsidP="006D26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Dewis un gair, a rhannu gyda’r dosbarth.</w:t>
            </w: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53E6B" w14:textId="77777777" w:rsidR="00FA2D52" w:rsidRDefault="00FA2D52" w:rsidP="00B24C18">
      <w:r>
        <w:separator/>
      </w:r>
    </w:p>
  </w:endnote>
  <w:endnote w:type="continuationSeparator" w:id="0">
    <w:p w14:paraId="77BE17D3" w14:textId="77777777" w:rsidR="00FA2D52" w:rsidRDefault="00FA2D52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180D1D7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27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56BAF" w14:textId="77777777" w:rsidR="00FA2D52" w:rsidRDefault="00FA2D52" w:rsidP="00B24C18">
      <w:r>
        <w:separator/>
      </w:r>
    </w:p>
  </w:footnote>
  <w:footnote w:type="continuationSeparator" w:id="0">
    <w:p w14:paraId="186E7501" w14:textId="77777777" w:rsidR="00FA2D52" w:rsidRDefault="00FA2D52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B34FD"/>
    <w:multiLevelType w:val="hybridMultilevel"/>
    <w:tmpl w:val="07DE4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6F45AE"/>
    <w:multiLevelType w:val="hybridMultilevel"/>
    <w:tmpl w:val="E6946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76927"/>
    <w:multiLevelType w:val="hybridMultilevel"/>
    <w:tmpl w:val="B6463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3079E"/>
    <w:rsid w:val="000432F2"/>
    <w:rsid w:val="00045D70"/>
    <w:rsid w:val="00063D4A"/>
    <w:rsid w:val="000973E5"/>
    <w:rsid w:val="000B6B62"/>
    <w:rsid w:val="000E5C05"/>
    <w:rsid w:val="000F6A94"/>
    <w:rsid w:val="00120A30"/>
    <w:rsid w:val="00135451"/>
    <w:rsid w:val="00140D3C"/>
    <w:rsid w:val="00167F75"/>
    <w:rsid w:val="00183D82"/>
    <w:rsid w:val="001849C5"/>
    <w:rsid w:val="001B5E7E"/>
    <w:rsid w:val="00205A5B"/>
    <w:rsid w:val="00223C57"/>
    <w:rsid w:val="002B2D5B"/>
    <w:rsid w:val="002D5E77"/>
    <w:rsid w:val="002F72F8"/>
    <w:rsid w:val="0031228F"/>
    <w:rsid w:val="003502C7"/>
    <w:rsid w:val="00376F2C"/>
    <w:rsid w:val="003770F9"/>
    <w:rsid w:val="003B005D"/>
    <w:rsid w:val="003D291C"/>
    <w:rsid w:val="003E23A4"/>
    <w:rsid w:val="003F0523"/>
    <w:rsid w:val="0040291F"/>
    <w:rsid w:val="004115EA"/>
    <w:rsid w:val="0043540F"/>
    <w:rsid w:val="00467647"/>
    <w:rsid w:val="004847B6"/>
    <w:rsid w:val="004A1D43"/>
    <w:rsid w:val="004B73CD"/>
    <w:rsid w:val="004C7056"/>
    <w:rsid w:val="004E1B77"/>
    <w:rsid w:val="005404E0"/>
    <w:rsid w:val="00550369"/>
    <w:rsid w:val="005B7769"/>
    <w:rsid w:val="005C257B"/>
    <w:rsid w:val="005D2645"/>
    <w:rsid w:val="00610C4A"/>
    <w:rsid w:val="00630234"/>
    <w:rsid w:val="0063121B"/>
    <w:rsid w:val="00645E24"/>
    <w:rsid w:val="0066617E"/>
    <w:rsid w:val="006953EE"/>
    <w:rsid w:val="006D26F5"/>
    <w:rsid w:val="006E32EF"/>
    <w:rsid w:val="00713823"/>
    <w:rsid w:val="007B65F8"/>
    <w:rsid w:val="008041C3"/>
    <w:rsid w:val="0081059A"/>
    <w:rsid w:val="0081450C"/>
    <w:rsid w:val="00816DB9"/>
    <w:rsid w:val="00825827"/>
    <w:rsid w:val="00825DEF"/>
    <w:rsid w:val="00896514"/>
    <w:rsid w:val="008B278D"/>
    <w:rsid w:val="008B2B15"/>
    <w:rsid w:val="00995A43"/>
    <w:rsid w:val="009A03EA"/>
    <w:rsid w:val="009C26DA"/>
    <w:rsid w:val="009D68DF"/>
    <w:rsid w:val="009D7C3C"/>
    <w:rsid w:val="00A4646C"/>
    <w:rsid w:val="00A46632"/>
    <w:rsid w:val="00A53AE4"/>
    <w:rsid w:val="00A82242"/>
    <w:rsid w:val="00AA3A27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42788"/>
    <w:rsid w:val="00C8398D"/>
    <w:rsid w:val="00C8788F"/>
    <w:rsid w:val="00CA264E"/>
    <w:rsid w:val="00D060A6"/>
    <w:rsid w:val="00D1401A"/>
    <w:rsid w:val="00D46A8E"/>
    <w:rsid w:val="00D72AD8"/>
    <w:rsid w:val="00D76BF2"/>
    <w:rsid w:val="00D91956"/>
    <w:rsid w:val="00DB1D3B"/>
    <w:rsid w:val="00E060F7"/>
    <w:rsid w:val="00E728D9"/>
    <w:rsid w:val="00E75960"/>
    <w:rsid w:val="00E84C13"/>
    <w:rsid w:val="00EB6268"/>
    <w:rsid w:val="00EC0A98"/>
    <w:rsid w:val="00ED1CE8"/>
    <w:rsid w:val="00ED6B6B"/>
    <w:rsid w:val="00EE0418"/>
    <w:rsid w:val="00EE0AC1"/>
    <w:rsid w:val="00EE1F8C"/>
    <w:rsid w:val="00EF0BE1"/>
    <w:rsid w:val="00EF2DF8"/>
    <w:rsid w:val="00F636FF"/>
    <w:rsid w:val="00F707F4"/>
    <w:rsid w:val="00F8496A"/>
    <w:rsid w:val="00FA2D52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F0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0</TotalTime>
  <Pages>4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Lisa Pattemore (1600714)</cp:lastModifiedBy>
  <cp:revision>3</cp:revision>
  <cp:lastPrinted>2020-02-24T22:21:00Z</cp:lastPrinted>
  <dcterms:created xsi:type="dcterms:W3CDTF">2020-04-21T11:48:00Z</dcterms:created>
  <dcterms:modified xsi:type="dcterms:W3CDTF">2020-04-21T11:49:00Z</dcterms:modified>
</cp:coreProperties>
</file>