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8"/>
        <w:gridCol w:w="3123"/>
        <w:gridCol w:w="1180"/>
        <w:gridCol w:w="2489"/>
      </w:tblGrid>
      <w:tr w:rsidR="00D46A8E" w:rsidRPr="00120A30" w14:paraId="141F71CE" w14:textId="77777777" w:rsidTr="00826F2C">
        <w:tc>
          <w:tcPr>
            <w:tcW w:w="2225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157" w:type="dxa"/>
          </w:tcPr>
          <w:p w14:paraId="0632DE29" w14:textId="2F1C6890" w:rsidR="00D46A8E" w:rsidRPr="00120A30" w:rsidRDefault="00826F2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Bethan Hill</w:t>
            </w:r>
          </w:p>
        </w:tc>
        <w:tc>
          <w:tcPr>
            <w:tcW w:w="1134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494" w:type="dxa"/>
          </w:tcPr>
          <w:p w14:paraId="497B23F6" w14:textId="7FF08289" w:rsidR="00D46A8E" w:rsidRPr="00120A30" w:rsidRDefault="00826F2C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Derbyn/Blwyddyn 1</w:t>
            </w:r>
          </w:p>
        </w:tc>
      </w:tr>
      <w:tr w:rsidR="00D46A8E" w:rsidRPr="00120A30" w14:paraId="03967396" w14:textId="77777777" w:rsidTr="00826F2C">
        <w:tc>
          <w:tcPr>
            <w:tcW w:w="2225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157" w:type="dxa"/>
          </w:tcPr>
          <w:p w14:paraId="469E103D" w14:textId="33A0EFDD" w:rsidR="00D46A8E" w:rsidRPr="00120A30" w:rsidRDefault="0088760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Iaith, llythrennedd a chyfa</w:t>
            </w:r>
            <w:r w:rsidR="00066525">
              <w:rPr>
                <w:sz w:val="28"/>
                <w:szCs w:val="28"/>
              </w:rPr>
              <w:t>threbu</w:t>
            </w:r>
          </w:p>
        </w:tc>
        <w:tc>
          <w:tcPr>
            <w:tcW w:w="1134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494" w:type="dxa"/>
          </w:tcPr>
          <w:p w14:paraId="4A9CFCAE" w14:textId="31A36500" w:rsidR="00D46A8E" w:rsidRPr="00120A30" w:rsidRDefault="00066525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D256B">
              <w:rPr>
                <w:sz w:val="28"/>
                <w:szCs w:val="28"/>
              </w:rPr>
              <w:t>/3</w:t>
            </w:r>
            <w:r w:rsidR="00826F2C">
              <w:rPr>
                <w:sz w:val="28"/>
                <w:szCs w:val="28"/>
              </w:rPr>
              <w:t>/2020</w:t>
            </w:r>
          </w:p>
        </w:tc>
      </w:tr>
      <w:tr w:rsidR="00D46A8E" w:rsidRPr="00120A30" w14:paraId="67A3E20D" w14:textId="77777777" w:rsidTr="00826F2C">
        <w:tc>
          <w:tcPr>
            <w:tcW w:w="2225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85" w:type="dxa"/>
            <w:gridSpan w:val="3"/>
          </w:tcPr>
          <w:p w14:paraId="5DF6FF10" w14:textId="7B5E3188" w:rsidR="00D46A8E" w:rsidRPr="00120A30" w:rsidRDefault="00066525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Diwrnod y llyfr</w:t>
            </w:r>
          </w:p>
        </w:tc>
      </w:tr>
      <w:tr w:rsidR="00EB6268" w:rsidRPr="00120A30" w14:paraId="16A73A1C" w14:textId="77777777" w:rsidTr="00826F2C">
        <w:tc>
          <w:tcPr>
            <w:tcW w:w="2225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85" w:type="dxa"/>
            <w:gridSpan w:val="3"/>
          </w:tcPr>
          <w:p w14:paraId="5E1361E6" w14:textId="77777777" w:rsidR="00EB6268" w:rsidRDefault="00066525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Iaith</w:t>
            </w:r>
          </w:p>
          <w:p w14:paraId="1ED0A6CE" w14:textId="77777777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Dilyn geiriau/gorchmynion gweithredol.</w:t>
            </w:r>
          </w:p>
          <w:p w14:paraId="10325215" w14:textId="77777777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Cyfuno a rhannu geiriau ar lafar.</w:t>
            </w:r>
          </w:p>
          <w:p w14:paraId="53D34489" w14:textId="32E631B3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Gwrando a </w:t>
            </w:r>
            <w:r w:rsidR="001B7517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dilyn cyfarwyddiadau mewn tri cham.</w:t>
            </w:r>
          </w:p>
          <w:p w14:paraId="542CA702" w14:textId="77777777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Adeiladu ar brofiad gan egluro eu hunain drwy: </w:t>
            </w:r>
          </w:p>
          <w:p w14:paraId="6D2CEB17" w14:textId="035B5D12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-drefnu yr hyn y meant yn ei ddweud.</w:t>
            </w:r>
          </w:p>
          <w:p w14:paraId="7102E20E" w14:textId="630E3DC6" w:rsidR="00BE6D0B" w:rsidRPr="00120A30" w:rsidRDefault="00BE6D0B" w:rsidP="00BE6D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-dewis geiriau’n fwriadol.</w:t>
            </w:r>
          </w:p>
        </w:tc>
      </w:tr>
      <w:tr w:rsidR="00EB6268" w:rsidRPr="00120A30" w14:paraId="0DD4DF40" w14:textId="77777777" w:rsidTr="00826F2C">
        <w:tc>
          <w:tcPr>
            <w:tcW w:w="2225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85" w:type="dxa"/>
            <w:gridSpan w:val="3"/>
          </w:tcPr>
          <w:p w14:paraId="6CFED462" w14:textId="77130B6D" w:rsidR="00EB6268" w:rsidRDefault="00066525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Llythrennedd</w:t>
            </w:r>
            <w:r w:rsidR="0088760E">
              <w:rPr>
                <w:sz w:val="28"/>
                <w:szCs w:val="28"/>
              </w:rPr>
              <w:t xml:space="preserve"> a chyfa</w:t>
            </w:r>
            <w:r w:rsidR="00BE6D0B">
              <w:rPr>
                <w:sz w:val="28"/>
                <w:szCs w:val="28"/>
              </w:rPr>
              <w:t>threbu</w:t>
            </w:r>
          </w:p>
          <w:p w14:paraId="70379553" w14:textId="6AD05645" w:rsidR="00066525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Mynegi beth yw eu hoff bethau a’u cas bethau.</w:t>
            </w:r>
          </w:p>
          <w:p w14:paraId="08E809E2" w14:textId="399D5E25" w:rsidR="00066525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Menegi barn ar bynciau cyfarwydd.</w:t>
            </w:r>
          </w:p>
          <w:p w14:paraId="4C4641F7" w14:textId="74A20CFB" w:rsidR="00066525" w:rsidRDefault="0088760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Cyfleu’r hyn y mae</w:t>
            </w:r>
            <w:r w:rsidR="00BE6D0B">
              <w:rPr>
                <w:sz w:val="28"/>
                <w:szCs w:val="28"/>
              </w:rPr>
              <w:t xml:space="preserve">nt yn meddwl. </w:t>
            </w:r>
          </w:p>
          <w:p w14:paraId="4D135A3C" w14:textId="77777777" w:rsidR="00066525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Siarad yn hyderus gan adeiladu ar brofiad blaenorol. </w:t>
            </w:r>
          </w:p>
          <w:p w14:paraId="1ADD06E4" w14:textId="77777777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Siarad yn glir gan ddefnyddio geiriau, cyfarchion ac ymadroddion syml. </w:t>
            </w:r>
          </w:p>
          <w:p w14:paraId="43EEB939" w14:textId="77777777" w:rsidR="00BE6D0B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Cyfrannu i sgyrsiau ac ymateb i eraill, gan gymryd eu tro o’u hysgogi.</w:t>
            </w:r>
          </w:p>
          <w:p w14:paraId="4B837964" w14:textId="25E65CC7" w:rsidR="00BE6D0B" w:rsidRPr="00120A30" w:rsidRDefault="00BE6D0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Cyfnewid syniadau wrth drafod yn unigol ac mewn grwpiau bach, e.e. gyda ffrindiau.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436A1ECD" w14:textId="77777777" w:rsidR="00D46A8E" w:rsidRDefault="00066525" w:rsidP="00AC21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Arddangos agweddau ac ymddygiadau proffesiynol, gan ddatblygu cydberthnasoedd cadarnhaol gyda dysgwyr.</w:t>
            </w:r>
          </w:p>
          <w:p w14:paraId="2E70C58E" w14:textId="29C75E02" w:rsidR="00066525" w:rsidRDefault="0088760E" w:rsidP="00AC21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Arddangos </w:t>
            </w:r>
            <w:r w:rsidR="00066525">
              <w:rPr>
                <w:sz w:val="28"/>
                <w:szCs w:val="28"/>
              </w:rPr>
              <w:t xml:space="preserve">dealltwriaeth o sut y dylid </w:t>
            </w:r>
            <w:r w:rsidR="00084A25">
              <w:rPr>
                <w:sz w:val="28"/>
                <w:szCs w:val="28"/>
              </w:rPr>
              <w:t>arwain dysgu, a’i ymrwymiad i wne</w:t>
            </w:r>
            <w:r w:rsidR="00066525">
              <w:rPr>
                <w:sz w:val="28"/>
                <w:szCs w:val="28"/>
              </w:rPr>
              <w:t>ud hynny.</w:t>
            </w:r>
          </w:p>
          <w:p w14:paraId="159C509D" w14:textId="372C47AB" w:rsidR="00066525" w:rsidRPr="00AC2124" w:rsidRDefault="00066525" w:rsidP="00AC21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Ceir ymrwymiad i ddatblygu sgiliau personol gam wrth gam, o ran defnyddio’r Gymraeg.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29551369" w14:textId="5BBDDA3E" w:rsidR="00BE6D0B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6A484EC" w14:textId="0DC965BF" w:rsidR="00AC2124" w:rsidRPr="00066525" w:rsidRDefault="00066525" w:rsidP="006D26F5">
            <w:pPr>
              <w:rPr>
                <w:szCs w:val="28"/>
              </w:rPr>
            </w:pPr>
            <w:r w:rsidRPr="00066525">
              <w:rPr>
                <w:szCs w:val="28"/>
                <w:lang w:val="cy-GB"/>
              </w:rPr>
              <w:t>Esbonio</w:t>
            </w:r>
            <w:r w:rsidR="00BE6D0B">
              <w:rPr>
                <w:szCs w:val="28"/>
                <w:lang w:val="cy-GB"/>
              </w:rPr>
              <w:t xml:space="preserve"> ar fideo</w:t>
            </w:r>
            <w:r w:rsidRPr="00066525">
              <w:rPr>
                <w:szCs w:val="28"/>
                <w:lang w:val="cy-GB"/>
              </w:rPr>
              <w:t xml:space="preserve"> pa gymeriad</w:t>
            </w:r>
            <w:r w:rsidR="00AC2124" w:rsidRPr="00066525">
              <w:rPr>
                <w:szCs w:val="28"/>
                <w:lang w:val="cy-GB"/>
              </w:rPr>
              <w:t xml:space="preserve"> mae</w:t>
            </w:r>
            <w:r w:rsidR="0088760E">
              <w:rPr>
                <w:szCs w:val="28"/>
                <w:lang w:val="cy-GB"/>
              </w:rPr>
              <w:t>n</w:t>
            </w:r>
            <w:r w:rsidR="00AC2124" w:rsidRPr="00066525">
              <w:rPr>
                <w:szCs w:val="28"/>
                <w:lang w:val="cy-GB"/>
              </w:rPr>
              <w:t xml:space="preserve"> nhw wedi gwisgo lan fel.</w:t>
            </w:r>
          </w:p>
          <w:p w14:paraId="203193FC" w14:textId="62AC79CC" w:rsidR="00826F2C" w:rsidRDefault="0088760E" w:rsidP="006D26F5">
            <w:pPr>
              <w:rPr>
                <w:szCs w:val="28"/>
              </w:rPr>
            </w:pPr>
            <w:r>
              <w:rPr>
                <w:szCs w:val="28"/>
              </w:rPr>
              <w:t>Mynegi barn am</w:t>
            </w:r>
            <w:r w:rsidR="00AC2124">
              <w:rPr>
                <w:szCs w:val="28"/>
              </w:rPr>
              <w:t xml:space="preserve"> eu hoff lyfr a rhoi rheswm am hyn.</w:t>
            </w:r>
          </w:p>
          <w:p w14:paraId="25A89EEE" w14:textId="085B6AF3" w:rsidR="00AC2124" w:rsidRDefault="00AC2124" w:rsidP="006D26F5">
            <w:pPr>
              <w:rPr>
                <w:szCs w:val="28"/>
              </w:rPr>
            </w:pPr>
            <w:r>
              <w:rPr>
                <w:szCs w:val="28"/>
              </w:rPr>
              <w:t>Siarad yn glir ac yn ddea</w:t>
            </w:r>
            <w:r w:rsidR="00066525">
              <w:rPr>
                <w:szCs w:val="28"/>
              </w:rPr>
              <w:t>l</w:t>
            </w:r>
            <w:r>
              <w:rPr>
                <w:szCs w:val="28"/>
              </w:rPr>
              <w:t>ladwy.</w:t>
            </w:r>
          </w:p>
          <w:p w14:paraId="145FAC42" w14:textId="306D3087" w:rsidR="00AC2124" w:rsidRPr="00120A30" w:rsidRDefault="00AC2124" w:rsidP="006D26F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Defnyddio iaith cywir ‘Fy hoff lyfr yw…oherwydd’.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4505"/>
        <w:gridCol w:w="4704"/>
      </w:tblGrid>
      <w:tr w:rsidR="00D46A8E" w:rsidRPr="00120A30" w14:paraId="23A40964" w14:textId="77777777" w:rsidTr="00532DF3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704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532DF3">
        <w:tc>
          <w:tcPr>
            <w:tcW w:w="4505" w:type="dxa"/>
          </w:tcPr>
          <w:p w14:paraId="5C0F5F9D" w14:textId="2FA1950A" w:rsidR="00066525" w:rsidRDefault="00066525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Llwydd</w:t>
            </w:r>
            <w:r w:rsidR="00AC2124">
              <w:rPr>
                <w:sz w:val="28"/>
                <w:szCs w:val="28"/>
              </w:rPr>
              <w:t>o i</w:t>
            </w:r>
            <w:r>
              <w:rPr>
                <w:sz w:val="28"/>
                <w:szCs w:val="28"/>
              </w:rPr>
              <w:t xml:space="preserve"> egluro pa gymeriad mae nhw wedi gwisgo lan fel ar fideo.</w:t>
            </w:r>
          </w:p>
          <w:p w14:paraId="17690895" w14:textId="124229BF" w:rsidR="00D46A8E" w:rsidRDefault="0088760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Mynegi barn am</w:t>
            </w:r>
            <w:r w:rsidR="00066525">
              <w:rPr>
                <w:sz w:val="28"/>
                <w:szCs w:val="28"/>
              </w:rPr>
              <w:t xml:space="preserve"> eu hoff lyfr a rhesymu pam.</w:t>
            </w:r>
          </w:p>
          <w:p w14:paraId="6E8B8DCF" w14:textId="77777777" w:rsidR="00AC2124" w:rsidRDefault="00AC2124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Siarad yn glir a dealladwy.</w:t>
            </w:r>
          </w:p>
          <w:p w14:paraId="7C9FAD7E" w14:textId="396EC5E9" w:rsidR="00AC2124" w:rsidRDefault="00AC2124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 iaith cywir ‘Fy hoff lyfr yw…oherwydd’.</w:t>
            </w:r>
          </w:p>
          <w:p w14:paraId="7BD7E8D0" w14:textId="1B1B2D25" w:rsidR="00AC2124" w:rsidRPr="00120A30" w:rsidRDefault="00AC2124" w:rsidP="006D26F5">
            <w:pPr>
              <w:rPr>
                <w:sz w:val="28"/>
                <w:szCs w:val="28"/>
              </w:rPr>
            </w:pPr>
          </w:p>
        </w:tc>
        <w:tc>
          <w:tcPr>
            <w:tcW w:w="4704" w:type="dxa"/>
          </w:tcPr>
          <w:p w14:paraId="0331F40C" w14:textId="77777777" w:rsidR="00AC2124" w:rsidRDefault="00AC2124" w:rsidP="00AC21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d cymorth</w:t>
            </w:r>
          </w:p>
          <w:p w14:paraId="2E6C2436" w14:textId="4A266635" w:rsidR="00AC2124" w:rsidRDefault="00AC2124" w:rsidP="00AC21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Ysgrifennu arsylwadau</w:t>
            </w:r>
            <w:r w:rsidR="0088760E">
              <w:rPr>
                <w:sz w:val="28"/>
                <w:szCs w:val="28"/>
              </w:rPr>
              <w:t>- taflen asesu dosbarth</w:t>
            </w:r>
          </w:p>
          <w:p w14:paraId="250B79C3" w14:textId="073DFB10" w:rsidR="00D46A8E" w:rsidRPr="00120A30" w:rsidRDefault="0088760E" w:rsidP="00887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Fideo- chwarae r</w:t>
            </w:r>
            <w:r>
              <w:rPr>
                <w:rFonts w:ascii="Calibri" w:hAnsi="Calibri" w:cs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l i’r plentyn er mwyn asesu’r patrymau iaith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4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XSpec="center" w:tblpY="933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826F2C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826F2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826F2C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826F2C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826F2C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826F2C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826F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826F2C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826F2C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066525">
        <w:trPr>
          <w:trHeight w:val="3317"/>
        </w:trPr>
        <w:tc>
          <w:tcPr>
            <w:tcW w:w="1377" w:type="dxa"/>
          </w:tcPr>
          <w:p w14:paraId="1A014F51" w14:textId="77777777" w:rsidR="00120A30" w:rsidRPr="00120A30" w:rsidRDefault="00120A30" w:rsidP="00826F2C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826F2C">
            <w:pPr>
              <w:jc w:val="center"/>
              <w:rPr>
                <w:b/>
              </w:rPr>
            </w:pPr>
          </w:p>
          <w:p w14:paraId="411C5BFF" w14:textId="2E7BF458" w:rsidR="00826F2C" w:rsidRDefault="006D26F5" w:rsidP="00826F2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06462A0B" w14:textId="77777777" w:rsidR="00826F2C" w:rsidRPr="00826F2C" w:rsidRDefault="00826F2C" w:rsidP="00826F2C"/>
          <w:p w14:paraId="2037078C" w14:textId="77777777" w:rsidR="00826F2C" w:rsidRPr="00826F2C" w:rsidRDefault="00826F2C" w:rsidP="00826F2C"/>
          <w:p w14:paraId="1AF0E543" w14:textId="77777777" w:rsidR="00826F2C" w:rsidRPr="00826F2C" w:rsidRDefault="00826F2C" w:rsidP="00826F2C"/>
          <w:p w14:paraId="3F0F3AA9" w14:textId="28044282" w:rsidR="00120A30" w:rsidRPr="00826F2C" w:rsidRDefault="00120A30" w:rsidP="00826F2C"/>
        </w:tc>
        <w:tc>
          <w:tcPr>
            <w:tcW w:w="4971" w:type="dxa"/>
          </w:tcPr>
          <w:p w14:paraId="7C75F4C7" w14:textId="7F8AB5C2" w:rsidR="00826F2C" w:rsidRDefault="00826F2C" w:rsidP="00826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5717E075" w14:textId="18A1B892" w:rsidR="00826F2C" w:rsidRDefault="0088760E" w:rsidP="00826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Esbonio’</w:t>
            </w:r>
            <w:r w:rsidR="00826F2C">
              <w:rPr>
                <w:sz w:val="28"/>
                <w:szCs w:val="28"/>
              </w:rPr>
              <w:t xml:space="preserve">r dasg yn glir </w:t>
            </w:r>
            <w:r w:rsidR="00AC2124">
              <w:rPr>
                <w:sz w:val="28"/>
                <w:szCs w:val="28"/>
              </w:rPr>
              <w:t>i bob plentyn</w:t>
            </w:r>
            <w:r w:rsidR="00066525">
              <w:rPr>
                <w:sz w:val="28"/>
                <w:szCs w:val="28"/>
              </w:rPr>
              <w:t xml:space="preserve"> fel bod nhw yn d</w:t>
            </w:r>
            <w:r>
              <w:rPr>
                <w:sz w:val="28"/>
                <w:szCs w:val="28"/>
              </w:rPr>
              <w:t xml:space="preserve">eall beth sydd angen iddyn nhw </w:t>
            </w:r>
            <w:r w:rsidR="00066525">
              <w:rPr>
                <w:sz w:val="28"/>
                <w:szCs w:val="28"/>
              </w:rPr>
              <w:t xml:space="preserve">wneud. </w:t>
            </w:r>
          </w:p>
          <w:p w14:paraId="1B00389D" w14:textId="017C521C" w:rsidR="0088760E" w:rsidRDefault="0088760E" w:rsidP="00887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Ymarfer y patrymau iaith</w:t>
            </w:r>
          </w:p>
          <w:p w14:paraId="3E0B2479" w14:textId="508DF934" w:rsidR="00066525" w:rsidRDefault="00066525" w:rsidP="00826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Dangos y daflen cwestiynau rydw i yn mynd i ofyn iddyn nhw fel bod nhw yn cael cyfle i paratoi ei atebion.</w:t>
            </w:r>
          </w:p>
          <w:p w14:paraId="11438619" w14:textId="77777777" w:rsidR="00066525" w:rsidRDefault="00066525" w:rsidP="00826F2C">
            <w:pPr>
              <w:jc w:val="center"/>
              <w:rPr>
                <w:sz w:val="28"/>
                <w:szCs w:val="28"/>
              </w:rPr>
            </w:pPr>
          </w:p>
          <w:p w14:paraId="44249964" w14:textId="4080F676" w:rsidR="00826F2C" w:rsidRPr="00826F2C" w:rsidRDefault="00826F2C" w:rsidP="00826F2C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9CC7EAB" w14:textId="21DCA98F" w:rsidR="00826F2C" w:rsidRDefault="00826F2C" w:rsidP="00826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</w:t>
            </w:r>
          </w:p>
          <w:p w14:paraId="3006A75B" w14:textId="06837766" w:rsidR="00120A30" w:rsidRDefault="0088760E" w:rsidP="00826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Gwrando a</w:t>
            </w:r>
            <w:r w:rsidR="00826F2C">
              <w:rPr>
                <w:sz w:val="28"/>
                <w:szCs w:val="28"/>
              </w:rPr>
              <w:t>r cyfarwyddiadau sydd yn cael eu rh</w:t>
            </w:r>
            <w:r w:rsidR="002D256B">
              <w:rPr>
                <w:sz w:val="28"/>
                <w:szCs w:val="28"/>
              </w:rPr>
              <w:t>o</w:t>
            </w:r>
            <w:r w:rsidR="00066525">
              <w:rPr>
                <w:sz w:val="28"/>
                <w:szCs w:val="28"/>
              </w:rPr>
              <w:t>i iddynt gan yr athro/athrawes fel bod nhw yn gwybod beth i wneud yn y dasg.</w:t>
            </w:r>
          </w:p>
          <w:p w14:paraId="5612E060" w14:textId="028144CC" w:rsidR="00AC2124" w:rsidRP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Edrych ar y daflen cwestiynau a meddwl am beth mae</w:t>
            </w:r>
            <w:r w:rsidR="0088760E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 nhw</w:t>
            </w:r>
            <w:r w:rsidR="0088760E">
              <w:rPr>
                <w:sz w:val="28"/>
                <w:szCs w:val="28"/>
              </w:rPr>
              <w:t>’n</w:t>
            </w:r>
            <w:r>
              <w:rPr>
                <w:sz w:val="28"/>
                <w:szCs w:val="28"/>
              </w:rPr>
              <w:t xml:space="preserve"> mynd i dweud pan yn ateb.</w:t>
            </w:r>
          </w:p>
        </w:tc>
        <w:tc>
          <w:tcPr>
            <w:tcW w:w="2903" w:type="dxa"/>
          </w:tcPr>
          <w:p w14:paraId="47FAC187" w14:textId="41CFBE44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Offer</w:t>
            </w:r>
          </w:p>
          <w:p w14:paraId="61FFEA73" w14:textId="133ACBCD" w:rsidR="00066525" w:rsidRDefault="0088760E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g</w:t>
            </w:r>
            <w:r w:rsidR="00066525">
              <w:rPr>
                <w:sz w:val="28"/>
                <w:szCs w:val="28"/>
              </w:rPr>
              <w:t>westiynau</w:t>
            </w:r>
          </w:p>
          <w:p w14:paraId="491DF6ED" w14:textId="097FCCF3" w:rsidR="00066525" w:rsidRPr="00120A30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Eu hoff lyfr (os oes copi ganddyn nhw)</w:t>
            </w:r>
          </w:p>
        </w:tc>
      </w:tr>
      <w:tr w:rsidR="00120A30" w:rsidRPr="00120A30" w14:paraId="3E425A8C" w14:textId="77777777" w:rsidTr="00826F2C">
        <w:trPr>
          <w:trHeight w:val="2043"/>
        </w:trPr>
        <w:tc>
          <w:tcPr>
            <w:tcW w:w="1377" w:type="dxa"/>
          </w:tcPr>
          <w:p w14:paraId="5F921DF8" w14:textId="77777777" w:rsidR="00120A30" w:rsidRPr="00120A30" w:rsidRDefault="00120A30" w:rsidP="00826F2C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826F2C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826F2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4B1D2DF" w14:textId="70B27EAB" w:rsidR="00120A30" w:rsidRDefault="00066525" w:rsidP="00826F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Trafod</w:t>
            </w:r>
          </w:p>
          <w:p w14:paraId="60C36CA6" w14:textId="3C914CCC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 cwestiynau </w:t>
            </w:r>
            <w:r w:rsidR="0088760E">
              <w:rPr>
                <w:sz w:val="28"/>
                <w:szCs w:val="28"/>
              </w:rPr>
              <w:t>am</w:t>
            </w:r>
            <w:r>
              <w:rPr>
                <w:sz w:val="28"/>
                <w:szCs w:val="28"/>
              </w:rPr>
              <w:t xml:space="preserve"> eu hoff lyfr e.e. ‘Beth yw dy hoff lyfr? Pam?’ ‘Pa gymeriad wyt ti wedi gwisgo lan fel?’ ‘Pwy ysgrifennodd dy hoff lyfr’ Atgoffa nhw bod rhaid sia</w:t>
            </w:r>
            <w:r w:rsidR="0088760E">
              <w:rPr>
                <w:sz w:val="28"/>
                <w:szCs w:val="28"/>
              </w:rPr>
              <w:t>rad yn glir a ddefnyddio iaith g</w:t>
            </w:r>
            <w:r>
              <w:rPr>
                <w:sz w:val="28"/>
                <w:szCs w:val="28"/>
              </w:rPr>
              <w:t>ywir pan yn ateb.</w:t>
            </w:r>
          </w:p>
          <w:p w14:paraId="43A184EB" w14:textId="3D697E9D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Cymryd fideo ohonyn nhw yn ateb y cwestiynau a uwchlwytho i ‘Seesaw’.</w:t>
            </w:r>
          </w:p>
          <w:p w14:paraId="65481C09" w14:textId="18A8898E" w:rsidR="002D256B" w:rsidRPr="00120A30" w:rsidRDefault="002D256B" w:rsidP="00826F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1156224" w14:textId="77777777" w:rsidR="00120A30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Trafod </w:t>
            </w:r>
          </w:p>
          <w:p w14:paraId="587F3C45" w14:textId="7A8F5CB6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Siarad yn glir a dealladwy pan yn esbonio ar </w:t>
            </w:r>
            <w:r w:rsidR="0088760E">
              <w:rPr>
                <w:sz w:val="28"/>
                <w:szCs w:val="28"/>
              </w:rPr>
              <w:t>y fideo. Cofio defnyddio iaith g</w:t>
            </w:r>
            <w:r>
              <w:rPr>
                <w:sz w:val="28"/>
                <w:szCs w:val="28"/>
              </w:rPr>
              <w:t>ywir pan yn ateb e.e. ‘Fy hoff lyfr yw…oherwydd’. ‘Rydw i wedi gwisgo lan fel…’. Bydd pob grwp yn o leiaf yn ateb y cwestiynau canlynol: ‘Beth yw dy hoff lyfr? Pam?’ ‘Pa gymeriad wyt ti wedi gwisgo lan fel?’. ‘Beth sydd yn digwydd yn yr llyfr?’.</w:t>
            </w:r>
          </w:p>
          <w:p w14:paraId="6F32319A" w14:textId="68C45E77" w:rsidR="00066525" w:rsidRPr="00120A30" w:rsidRDefault="0088760E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Bydd y grwpiau top yn ateb y</w:t>
            </w:r>
            <w:r w:rsidR="00066525">
              <w:rPr>
                <w:sz w:val="28"/>
                <w:szCs w:val="28"/>
              </w:rPr>
              <w:t xml:space="preserve"> cwestiynau ychwanegol: ‘Pwy ysgrife</w:t>
            </w:r>
            <w:r>
              <w:rPr>
                <w:sz w:val="28"/>
                <w:szCs w:val="28"/>
              </w:rPr>
              <w:t>nnodd y llyfr?’ ‘Pwy yw’r prif g</w:t>
            </w:r>
            <w:r w:rsidR="00066525">
              <w:rPr>
                <w:sz w:val="28"/>
                <w:szCs w:val="28"/>
              </w:rPr>
              <w:t>ymeriad?’</w:t>
            </w:r>
          </w:p>
        </w:tc>
        <w:tc>
          <w:tcPr>
            <w:tcW w:w="2903" w:type="dxa"/>
          </w:tcPr>
          <w:p w14:paraId="2C8C4897" w14:textId="450A661D" w:rsidR="00066525" w:rsidRDefault="00066525" w:rsidP="002D25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Offer</w:t>
            </w:r>
          </w:p>
          <w:p w14:paraId="2BA9C6B0" w14:textId="59C31869" w:rsidR="00066525" w:rsidRDefault="00066525" w:rsidP="002D25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iPad</w:t>
            </w:r>
          </w:p>
          <w:p w14:paraId="73A5E4AB" w14:textId="31EE6E75" w:rsidR="00120A30" w:rsidRPr="00120A30" w:rsidRDefault="0088760E" w:rsidP="002D25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 </w:t>
            </w:r>
            <w:r w:rsidR="00066525">
              <w:rPr>
                <w:sz w:val="28"/>
                <w:szCs w:val="28"/>
              </w:rPr>
              <w:t>Seesaw</w:t>
            </w:r>
          </w:p>
        </w:tc>
      </w:tr>
      <w:tr w:rsidR="00120A30" w:rsidRPr="00120A30" w14:paraId="78EBC3C5" w14:textId="77777777" w:rsidTr="00826F2C">
        <w:trPr>
          <w:trHeight w:val="3818"/>
        </w:trPr>
        <w:tc>
          <w:tcPr>
            <w:tcW w:w="1377" w:type="dxa"/>
          </w:tcPr>
          <w:p w14:paraId="0152928B" w14:textId="77777777" w:rsidR="00120A30" w:rsidRPr="00120A30" w:rsidRDefault="00120A30" w:rsidP="00826F2C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826F2C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826F2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7D7BCD70" w14:textId="57F0C4D1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015D50A4" w14:textId="709559D2" w:rsidR="00066525" w:rsidRDefault="00084A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Edrych n</w:t>
            </w:r>
            <w:r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 xml:space="preserve">l </w:t>
            </w:r>
            <w:r w:rsidR="00066525">
              <w:rPr>
                <w:sz w:val="28"/>
                <w:szCs w:val="28"/>
              </w:rPr>
              <w:t>ar y fideo ohonyn nhw yn esbonio eu hoff lyfr ac holi: ‘Beth wyt ti’n meddwl am dy fideo?’ ‘Beth wnest ti yn dda?’ ‘Beth oedd yn hawdd’ ‘Beth</w:t>
            </w:r>
            <w:r w:rsidR="0088760E">
              <w:rPr>
                <w:sz w:val="28"/>
                <w:szCs w:val="28"/>
              </w:rPr>
              <w:t xml:space="preserve"> oedd yn anodd’ ‘Beth wnest ti f</w:t>
            </w:r>
            <w:r w:rsidR="00066525">
              <w:rPr>
                <w:sz w:val="28"/>
                <w:szCs w:val="28"/>
              </w:rPr>
              <w:t>wynhau?’ ‘Beth allet ti wella tro nesaf?’ ‘Oeddet ti wedi siarad yn glir?’</w:t>
            </w:r>
          </w:p>
          <w:p w14:paraId="2092107B" w14:textId="0E7BB93C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Defnyddio’r 4 diben.</w:t>
            </w:r>
          </w:p>
          <w:p w14:paraId="3B7DE081" w14:textId="25545019" w:rsidR="00066525" w:rsidRP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084A25">
              <w:rPr>
                <w:rFonts w:ascii="Calibri" w:hAnsi="Calibri"/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d cymorth.</w:t>
            </w:r>
          </w:p>
          <w:p w14:paraId="65DBF4C0" w14:textId="77777777" w:rsidR="00066525" w:rsidRPr="00066525" w:rsidRDefault="00066525" w:rsidP="00066525">
            <w:pPr>
              <w:rPr>
                <w:sz w:val="28"/>
                <w:szCs w:val="28"/>
              </w:rPr>
            </w:pPr>
          </w:p>
          <w:p w14:paraId="083236C9" w14:textId="43B36D04" w:rsidR="002D256B" w:rsidRPr="00066525" w:rsidRDefault="002D256B" w:rsidP="00066525">
            <w:pPr>
              <w:tabs>
                <w:tab w:val="left" w:pos="3447"/>
              </w:tabs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6716F0C" w14:textId="0EC5DE60" w:rsidR="00826F2C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Gwerthuso</w:t>
            </w:r>
          </w:p>
          <w:p w14:paraId="4CF411E7" w14:textId="0A3D1CD3" w:rsidR="00066525" w:rsidRDefault="00084A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Myneg</w:t>
            </w:r>
            <w:r w:rsidR="00066525">
              <w:rPr>
                <w:sz w:val="28"/>
                <w:szCs w:val="28"/>
              </w:rPr>
              <w:t>i barn am gyflwr y fide</w:t>
            </w:r>
            <w:r w:rsidR="0088760E">
              <w:rPr>
                <w:sz w:val="28"/>
                <w:szCs w:val="28"/>
              </w:rPr>
              <w:t>o gorffenedig. Defnyddio iaith g</w:t>
            </w:r>
            <w:r w:rsidR="00066525">
              <w:rPr>
                <w:sz w:val="28"/>
                <w:szCs w:val="28"/>
              </w:rPr>
              <w:t>ywir ‘Rydw i’n hoffi…oherwydd’.</w:t>
            </w:r>
          </w:p>
          <w:p w14:paraId="33E0613F" w14:textId="77777777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Esbonio beth oedd yn anodd am y dasg a beth oedden nhw wedi mwynhau. Adnabod beth wnaethon nhw’n dda a sut allen nhw wneud rhyw agwedd yn well y tro nesaf.</w:t>
            </w:r>
          </w:p>
          <w:p w14:paraId="599A866F" w14:textId="77777777" w:rsidR="00066525" w:rsidRDefault="00066525" w:rsidP="00066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diben.</w:t>
            </w:r>
          </w:p>
          <w:p w14:paraId="5BC2DD04" w14:textId="617827C4" w:rsidR="00066525" w:rsidRPr="00826F2C" w:rsidRDefault="00066525" w:rsidP="000665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4359F6B8" w:rsidR="00826F2C" w:rsidRDefault="00066525" w:rsidP="002D25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Fideo gorffenedig.</w:t>
            </w:r>
          </w:p>
          <w:p w14:paraId="6D5AC8BB" w14:textId="091DC352" w:rsidR="00066525" w:rsidRDefault="00066525" w:rsidP="002D25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Poster y 4 diben.</w:t>
            </w:r>
          </w:p>
          <w:p w14:paraId="55DAD4A3" w14:textId="77777777" w:rsidR="00066525" w:rsidRDefault="00066525" w:rsidP="002D256B">
            <w:pPr>
              <w:jc w:val="center"/>
              <w:rPr>
                <w:sz w:val="28"/>
                <w:szCs w:val="28"/>
              </w:rPr>
            </w:pPr>
          </w:p>
          <w:p w14:paraId="409C03A1" w14:textId="77777777" w:rsidR="00826F2C" w:rsidRPr="00826F2C" w:rsidRDefault="00826F2C" w:rsidP="00826F2C">
            <w:pPr>
              <w:rPr>
                <w:sz w:val="28"/>
                <w:szCs w:val="28"/>
              </w:rPr>
            </w:pPr>
          </w:p>
          <w:p w14:paraId="174BB85E" w14:textId="77777777" w:rsidR="00826F2C" w:rsidRPr="00826F2C" w:rsidRDefault="00826F2C" w:rsidP="00826F2C">
            <w:pPr>
              <w:rPr>
                <w:sz w:val="28"/>
                <w:szCs w:val="28"/>
              </w:rPr>
            </w:pPr>
          </w:p>
          <w:p w14:paraId="6831FB16" w14:textId="77777777" w:rsidR="00826F2C" w:rsidRPr="00826F2C" w:rsidRDefault="00826F2C" w:rsidP="00826F2C">
            <w:pPr>
              <w:rPr>
                <w:sz w:val="28"/>
                <w:szCs w:val="28"/>
              </w:rPr>
            </w:pPr>
          </w:p>
          <w:p w14:paraId="538A9938" w14:textId="77777777" w:rsidR="00826F2C" w:rsidRPr="00826F2C" w:rsidRDefault="00826F2C" w:rsidP="00826F2C">
            <w:pPr>
              <w:rPr>
                <w:sz w:val="28"/>
                <w:szCs w:val="28"/>
              </w:rPr>
            </w:pPr>
          </w:p>
          <w:p w14:paraId="4ADB662F" w14:textId="58955B3D" w:rsidR="00826F2C" w:rsidRPr="00826F2C" w:rsidRDefault="00826F2C" w:rsidP="00826F2C">
            <w:pPr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14FC502F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73DC054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68AC2E6D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620903C1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1B37465F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252754B0" w14:textId="59B8062F" w:rsidR="003E5A19" w:rsidRDefault="003E5A19" w:rsidP="00825827">
            <w:pPr>
              <w:rPr>
                <w:sz w:val="20"/>
                <w:szCs w:val="20"/>
              </w:rPr>
            </w:pPr>
          </w:p>
          <w:p w14:paraId="26C346A5" w14:textId="0CFC2CD7" w:rsidR="003E5A19" w:rsidRPr="003E5A19" w:rsidRDefault="003E5A19" w:rsidP="003E5A1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Ciplun o fideo cyfweliadau</w:t>
            </w:r>
          </w:p>
          <w:p w14:paraId="598404E4" w14:textId="1950DC5B" w:rsidR="00825827" w:rsidRPr="00120A30" w:rsidRDefault="003E5A19" w:rsidP="00825827">
            <w:pPr>
              <w:rPr>
                <w:sz w:val="20"/>
                <w:szCs w:val="20"/>
              </w:rPr>
            </w:pP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2336" behindDoc="0" locked="0" layoutInCell="1" allowOverlap="1" wp14:anchorId="1A944AA5" wp14:editId="6262169F">
                  <wp:simplePos x="0" y="0"/>
                  <wp:positionH relativeFrom="column">
                    <wp:posOffset>2929255</wp:posOffset>
                  </wp:positionH>
                  <wp:positionV relativeFrom="paragraph">
                    <wp:posOffset>67945</wp:posOffset>
                  </wp:positionV>
                  <wp:extent cx="922655" cy="1640840"/>
                  <wp:effectExtent l="0" t="0" r="444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3603.MOV" descr="movie::/Users/bethanhill/Pictures/Photos Library.photoslibrary/Masters/2020/03/05/20200305-145355/IMG_3603.MOV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55" cy="164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1312" behindDoc="0" locked="0" layoutInCell="1" allowOverlap="1" wp14:anchorId="3F75190A" wp14:editId="126C0881">
                  <wp:simplePos x="0" y="0"/>
                  <wp:positionH relativeFrom="column">
                    <wp:posOffset>2001520</wp:posOffset>
                  </wp:positionH>
                  <wp:positionV relativeFrom="paragraph">
                    <wp:posOffset>67945</wp:posOffset>
                  </wp:positionV>
                  <wp:extent cx="929005" cy="165290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3605.MOV" descr="movie::/Users/bethanhill/Pictures/Photos Library.photoslibrary/Masters/2020/03/05/20200305-145434/IMG_3605.MOV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165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cy-GB"/>
              </w:rPr>
              <w:drawing>
                <wp:anchor distT="0" distB="0" distL="114300" distR="114300" simplePos="0" relativeHeight="251659264" behindDoc="0" locked="0" layoutInCell="1" allowOverlap="1" wp14:anchorId="6E38E808" wp14:editId="39967D09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61595</wp:posOffset>
                  </wp:positionV>
                  <wp:extent cx="929005" cy="165163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3637.MOV" descr="movie::/Users/bethanhill/Pictures/Photos Library.photoslibrary/Masters/2020/03/05/20200305-145759/IMG_3637.MOV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165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0288" behindDoc="0" locked="0" layoutInCell="1" allowOverlap="1" wp14:anchorId="094BDDCE" wp14:editId="350BB416">
                  <wp:simplePos x="0" y="0"/>
                  <wp:positionH relativeFrom="column">
                    <wp:posOffset>146594</wp:posOffset>
                  </wp:positionH>
                  <wp:positionV relativeFrom="paragraph">
                    <wp:posOffset>58420</wp:posOffset>
                  </wp:positionV>
                  <wp:extent cx="930275" cy="16541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3609.MOV" descr="movie::/Users/bethanhill/Pictures/Photos Library.photoslibrary/Masters/2020/03/05/20200305-145535/IMG_3609.MOV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165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BC71B3" w14:textId="67081587" w:rsidR="00825827" w:rsidRPr="00120A30" w:rsidRDefault="003E5A19" w:rsidP="00825827">
            <w:pPr>
              <w:rPr>
                <w:sz w:val="20"/>
                <w:szCs w:val="20"/>
              </w:rPr>
            </w:pP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6432" behindDoc="0" locked="0" layoutInCell="1" allowOverlap="1" wp14:anchorId="40374001" wp14:editId="45950BD3">
                  <wp:simplePos x="0" y="0"/>
                  <wp:positionH relativeFrom="column">
                    <wp:posOffset>2929255</wp:posOffset>
                  </wp:positionH>
                  <wp:positionV relativeFrom="paragraph">
                    <wp:posOffset>1551305</wp:posOffset>
                  </wp:positionV>
                  <wp:extent cx="922655" cy="1640840"/>
                  <wp:effectExtent l="0" t="0" r="444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3607.MOV" descr="movie::/Users/bethanhill/Pictures/Photos Library.photoslibrary/Masters/2020/03/05/20200305-145508/IMG_3607.MOV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55" cy="164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5408" behindDoc="0" locked="0" layoutInCell="1" allowOverlap="1" wp14:anchorId="25A7FB0A" wp14:editId="25C0C9A9">
                  <wp:simplePos x="0" y="0"/>
                  <wp:positionH relativeFrom="column">
                    <wp:posOffset>2001520</wp:posOffset>
                  </wp:positionH>
                  <wp:positionV relativeFrom="paragraph">
                    <wp:posOffset>1555750</wp:posOffset>
                  </wp:positionV>
                  <wp:extent cx="927100" cy="1648460"/>
                  <wp:effectExtent l="0" t="0" r="0" b="254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3635.MOV" descr="movie::/Users/bethanhill/Pictures/Photos Library.photoslibrary/Masters/2020/03/05/20200305-145829/IMG_3635.MOV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164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4384" behindDoc="0" locked="0" layoutInCell="1" allowOverlap="1" wp14:anchorId="10B2AED3" wp14:editId="43F1DA6B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1555115</wp:posOffset>
                  </wp:positionV>
                  <wp:extent cx="927100" cy="1648460"/>
                  <wp:effectExtent l="0" t="0" r="0" b="254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3633.MOV" descr="movie::/Users/bethanhill/Pictures/Photos Library.photoslibrary/Masters/2020/03/05/20200305-145813/IMG_3633.MOV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164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3360" behindDoc="0" locked="0" layoutInCell="1" allowOverlap="1" wp14:anchorId="17AB0B90" wp14:editId="115A94A6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1558925</wp:posOffset>
                  </wp:positionV>
                  <wp:extent cx="927100" cy="1648460"/>
                  <wp:effectExtent l="0" t="0" r="0" b="254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3611.MOV" descr="movie::/Users/bethanhill/Pictures/Photos Library.photoslibrary/Masters/2020/03/05/20200305-145655/IMG_3611.MOV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164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05F4053A" w14:textId="134D6CD3" w:rsidR="00061460" w:rsidRDefault="00061460" w:rsidP="0006146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Ateb cwestiynau mwy heriol e.e. ‘Pwy ysgrifennodd y llyfr?’ ‘Pwy yw prif gymeriad y llyfr?’ </w:t>
            </w:r>
            <w:r w:rsidR="00F574FB">
              <w:rPr>
                <w:sz w:val="20"/>
                <w:szCs w:val="20"/>
              </w:rPr>
              <w:t>‘Oes problem yn y stori?’ ‘Sut ydy hyn yn cael eu ddatrys?’</w:t>
            </w:r>
          </w:p>
          <w:p w14:paraId="61C84EA1" w14:textId="665AF127" w:rsidR="00F574FB" w:rsidRDefault="00F574FB" w:rsidP="00F574F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574FB">
              <w:rPr>
                <w:sz w:val="20"/>
                <w:szCs w:val="20"/>
              </w:rPr>
              <w:t>Ymarfer ateb cwestiynau yn gywir ‘Fy hoff lyfr yw…oherwydd’ ‘…ydw i’ ‘Prif gymeriad y stori yw…’</w:t>
            </w:r>
          </w:p>
          <w:p w14:paraId="6E88F129" w14:textId="6580F9C3" w:rsidR="00825827" w:rsidRPr="00211A17" w:rsidRDefault="00F574FB" w:rsidP="0082582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Siarad yn glir gyda llais uchel er mwyn sicrhau bod ni gallu clywed nhw ar y fideo. </w:t>
            </w:r>
          </w:p>
        </w:tc>
      </w:tr>
    </w:tbl>
    <w:p w14:paraId="7AFDDA83" w14:textId="0E49B31D" w:rsidR="00825827" w:rsidRPr="00120A30" w:rsidRDefault="00825827" w:rsidP="00825827">
      <w:pPr>
        <w:rPr>
          <w:sz w:val="20"/>
          <w:szCs w:val="20"/>
        </w:rPr>
      </w:pPr>
    </w:p>
    <w:p w14:paraId="77B4D4EA" w14:textId="69D7075C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64A5176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448BB22" w14:textId="1F6FB399" w:rsidR="003E5A19" w:rsidRPr="003E5A19" w:rsidRDefault="00694E07" w:rsidP="003E5A19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Taflen gwerthuso. s</w:t>
            </w:r>
            <w:r>
              <w:rPr>
                <w:rFonts w:ascii="Calibri" w:hAnsi="Calibri" w:cs="Calibri"/>
                <w:sz w:val="20"/>
                <w:szCs w:val="20"/>
              </w:rPr>
              <w:t>ô</w:t>
            </w:r>
            <w:r w:rsidR="003E5A19" w:rsidRPr="003E5A19">
              <w:rPr>
                <w:sz w:val="20"/>
                <w:szCs w:val="20"/>
              </w:rPr>
              <w:t>n amdano beth wnaeth pob plentyn yn dda a targed ar gyfer gwella tro nesaf.</w:t>
            </w:r>
          </w:p>
          <w:p w14:paraId="471612F7" w14:textId="5FA9DDF2" w:rsidR="00825827" w:rsidRPr="003E5A19" w:rsidRDefault="009B4250" w:rsidP="003E5A19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12B46987" wp14:editId="5AADFB98">
                  <wp:extent cx="1839974" cy="1379942"/>
                  <wp:effectExtent l="1270" t="0" r="3175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859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45942" cy="1384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lastRenderedPageBreak/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F2D4F46" w14:textId="61A654DF" w:rsidR="00211A17" w:rsidRDefault="00211A17" w:rsidP="00211A1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Holi cwestiynau anoddach er mwyn herio nhw e.e. ‘Pwy ysgrifennodd y llyfr?’ ‘Pwy yw prif gymeriad y llyfr?’ ‘Oes problem yn y stori?’ ‘Sut ydy hyn yn cael eu ddatrys?’</w:t>
            </w:r>
          </w:p>
          <w:p w14:paraId="12D2BCF1" w14:textId="567085EE" w:rsidR="00825827" w:rsidRPr="00980E3A" w:rsidRDefault="00980E3A" w:rsidP="00980E3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</w:t>
            </w:r>
            <w:r w:rsidR="00694E07">
              <w:rPr>
                <w:sz w:val="20"/>
                <w:szCs w:val="20"/>
              </w:rPr>
              <w:t>el y plant oedd ddim yn gwybod p</w:t>
            </w:r>
            <w:r>
              <w:rPr>
                <w:sz w:val="20"/>
                <w:szCs w:val="20"/>
              </w:rPr>
              <w:t>wy oedden nhw wedi gwisgo lan fel i siarad am ei hoff lyfr yn lle.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12D98BD2" w14:textId="75DE26AA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FF91C" w14:textId="77777777" w:rsidR="005F3DDC" w:rsidRDefault="005F3DDC" w:rsidP="00B24C18">
      <w:r>
        <w:separator/>
      </w:r>
    </w:p>
  </w:endnote>
  <w:endnote w:type="continuationSeparator" w:id="0">
    <w:p w14:paraId="5E0D9D1B" w14:textId="77777777" w:rsidR="005F3DDC" w:rsidRDefault="005F3DDC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0C253" w14:textId="77777777" w:rsidR="005F3DDC" w:rsidRDefault="005F3DDC" w:rsidP="00B24C18">
      <w:r>
        <w:separator/>
      </w:r>
    </w:p>
  </w:footnote>
  <w:footnote w:type="continuationSeparator" w:id="0">
    <w:p w14:paraId="44B4E8A6" w14:textId="77777777" w:rsidR="005F3DDC" w:rsidRDefault="005F3DDC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F64E2"/>
    <w:multiLevelType w:val="hybridMultilevel"/>
    <w:tmpl w:val="D94E4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92A21"/>
    <w:multiLevelType w:val="hybridMultilevel"/>
    <w:tmpl w:val="8BEA3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A6B49"/>
    <w:multiLevelType w:val="hybridMultilevel"/>
    <w:tmpl w:val="4F5E2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50CCB"/>
    <w:multiLevelType w:val="hybridMultilevel"/>
    <w:tmpl w:val="0E96D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14AD9"/>
    <w:multiLevelType w:val="hybridMultilevel"/>
    <w:tmpl w:val="6E6E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B0E2C"/>
    <w:multiLevelType w:val="hybridMultilevel"/>
    <w:tmpl w:val="E8DCE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2751D"/>
    <w:multiLevelType w:val="hybridMultilevel"/>
    <w:tmpl w:val="3ACE8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9343CD"/>
    <w:multiLevelType w:val="hybridMultilevel"/>
    <w:tmpl w:val="7FD0C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1460"/>
    <w:rsid w:val="00063D4A"/>
    <w:rsid w:val="00066525"/>
    <w:rsid w:val="00084A25"/>
    <w:rsid w:val="000973E5"/>
    <w:rsid w:val="000B6B62"/>
    <w:rsid w:val="000E5C05"/>
    <w:rsid w:val="00120A30"/>
    <w:rsid w:val="00140D3C"/>
    <w:rsid w:val="00167F75"/>
    <w:rsid w:val="001B7517"/>
    <w:rsid w:val="00211A17"/>
    <w:rsid w:val="00282431"/>
    <w:rsid w:val="002B2D5B"/>
    <w:rsid w:val="002D256B"/>
    <w:rsid w:val="002F72F8"/>
    <w:rsid w:val="0031228F"/>
    <w:rsid w:val="003502C7"/>
    <w:rsid w:val="003562CA"/>
    <w:rsid w:val="003770F9"/>
    <w:rsid w:val="003B005D"/>
    <w:rsid w:val="003B625E"/>
    <w:rsid w:val="003E5A19"/>
    <w:rsid w:val="0040291F"/>
    <w:rsid w:val="00415BBC"/>
    <w:rsid w:val="0043540F"/>
    <w:rsid w:val="00435CF6"/>
    <w:rsid w:val="00467647"/>
    <w:rsid w:val="004847B6"/>
    <w:rsid w:val="004B73CD"/>
    <w:rsid w:val="004E1B77"/>
    <w:rsid w:val="004F5099"/>
    <w:rsid w:val="00532DF3"/>
    <w:rsid w:val="005404E0"/>
    <w:rsid w:val="005B7769"/>
    <w:rsid w:val="005B798D"/>
    <w:rsid w:val="005F3DDC"/>
    <w:rsid w:val="00610C4A"/>
    <w:rsid w:val="00645E24"/>
    <w:rsid w:val="0066617E"/>
    <w:rsid w:val="00694E07"/>
    <w:rsid w:val="006953EE"/>
    <w:rsid w:val="006D26F5"/>
    <w:rsid w:val="006D3274"/>
    <w:rsid w:val="006E32EF"/>
    <w:rsid w:val="00713823"/>
    <w:rsid w:val="007B65F8"/>
    <w:rsid w:val="0081450C"/>
    <w:rsid w:val="00816DB9"/>
    <w:rsid w:val="00825827"/>
    <w:rsid w:val="00825DEF"/>
    <w:rsid w:val="00826F2C"/>
    <w:rsid w:val="0088760E"/>
    <w:rsid w:val="00896514"/>
    <w:rsid w:val="008B2B15"/>
    <w:rsid w:val="00980E3A"/>
    <w:rsid w:val="009A03EA"/>
    <w:rsid w:val="009B4250"/>
    <w:rsid w:val="009C26DA"/>
    <w:rsid w:val="009D68DF"/>
    <w:rsid w:val="009D7C3C"/>
    <w:rsid w:val="00A46632"/>
    <w:rsid w:val="00A53AE4"/>
    <w:rsid w:val="00A82242"/>
    <w:rsid w:val="00AA5380"/>
    <w:rsid w:val="00AC2124"/>
    <w:rsid w:val="00AF532A"/>
    <w:rsid w:val="00B02BEF"/>
    <w:rsid w:val="00B0430A"/>
    <w:rsid w:val="00B24C18"/>
    <w:rsid w:val="00B42125"/>
    <w:rsid w:val="00B85948"/>
    <w:rsid w:val="00BC35BE"/>
    <w:rsid w:val="00BE6D0B"/>
    <w:rsid w:val="00BF5170"/>
    <w:rsid w:val="00C8398D"/>
    <w:rsid w:val="00D060A6"/>
    <w:rsid w:val="00D1401A"/>
    <w:rsid w:val="00D46A8E"/>
    <w:rsid w:val="00D52307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574FB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826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9E4255-1314-D848-819F-B5492505E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139</TotalTime>
  <Pages>6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Bethan Hill</cp:lastModifiedBy>
  <cp:revision>15</cp:revision>
  <dcterms:created xsi:type="dcterms:W3CDTF">2020-03-03T11:14:00Z</dcterms:created>
  <dcterms:modified xsi:type="dcterms:W3CDTF">2020-03-14T12:49:00Z</dcterms:modified>
</cp:coreProperties>
</file>