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2968839C" w:rsidR="00D46A8E" w:rsidRPr="0067670D" w:rsidRDefault="00D46A8E" w:rsidP="008830ED">
      <w:pPr>
        <w:rPr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0"/>
        <w:gridCol w:w="3419"/>
        <w:gridCol w:w="1180"/>
        <w:gridCol w:w="2181"/>
      </w:tblGrid>
      <w:tr w:rsidR="00D46A8E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51961712" w:rsidR="00D46A8E" w:rsidRPr="00600329" w:rsidRDefault="00FC132C" w:rsidP="00C8398D">
            <w:r w:rsidRPr="00600329">
              <w:rPr>
                <w:lang w:val="cy-GB"/>
              </w:rPr>
              <w:t xml:space="preserve">Darpar Athro </w:t>
            </w:r>
          </w:p>
        </w:tc>
        <w:tc>
          <w:tcPr>
            <w:tcW w:w="3555" w:type="dxa"/>
          </w:tcPr>
          <w:p w14:paraId="0632DE29" w14:textId="67D9AD84" w:rsidR="00D46A8E" w:rsidRPr="00600329" w:rsidRDefault="008830ED" w:rsidP="006D26F5">
            <w:r w:rsidRPr="00600329">
              <w:t>Davina Dumelow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600329" w:rsidRDefault="00120A30" w:rsidP="00C8398D">
            <w:r w:rsidRPr="00600329">
              <w:rPr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71F0ACBC" w:rsidR="00D46A8E" w:rsidRPr="00600329" w:rsidRDefault="00AC3D58" w:rsidP="006D26F5">
            <w:proofErr w:type="spellStart"/>
            <w:r w:rsidRPr="00600329">
              <w:t>Blwyddyn</w:t>
            </w:r>
            <w:proofErr w:type="spellEnd"/>
            <w:r w:rsidRPr="00600329">
              <w:t xml:space="preserve"> 6</w:t>
            </w:r>
          </w:p>
        </w:tc>
      </w:tr>
      <w:tr w:rsidR="00D46A8E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600329" w:rsidRDefault="00120A30" w:rsidP="00C8398D">
            <w:r w:rsidRPr="00600329">
              <w:rPr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75829E5C" w:rsidR="00D46A8E" w:rsidRPr="00600329" w:rsidRDefault="00494546" w:rsidP="00494546">
            <w:pPr>
              <w:rPr>
                <w:b/>
                <w:i/>
                <w:u w:val="single"/>
              </w:rPr>
            </w:pPr>
            <w:r w:rsidRPr="00600329">
              <w:rPr>
                <w:rFonts w:cstheme="minorHAnsi"/>
                <w:lang w:val="cy-GB"/>
              </w:rPr>
              <w:t>Iaith, Llythrennedd a Chyfathrebu</w:t>
            </w:r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600329" w:rsidRDefault="00120A30" w:rsidP="00C8398D">
            <w:r w:rsidRPr="00600329">
              <w:rPr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09D4D7F7" w:rsidR="00D46A8E" w:rsidRPr="00600329" w:rsidRDefault="00DB318A" w:rsidP="006D26F5">
            <w:r w:rsidRPr="00600329">
              <w:t>25.2.20</w:t>
            </w:r>
          </w:p>
        </w:tc>
      </w:tr>
      <w:tr w:rsidR="00D46A8E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600329" w:rsidRDefault="00120A30" w:rsidP="00C8398D">
            <w:r w:rsidRPr="00600329">
              <w:rPr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4C53D082" w:rsidR="0067670D" w:rsidRPr="00600329" w:rsidRDefault="00947D62" w:rsidP="006D26F5">
            <w:proofErr w:type="spellStart"/>
            <w:r w:rsidRPr="00600329">
              <w:t>Y</w:t>
            </w:r>
            <w:r w:rsidR="00DB318A" w:rsidRPr="00600329">
              <w:t>sgrifennu</w:t>
            </w:r>
            <w:proofErr w:type="spellEnd"/>
            <w:r w:rsidR="00DB318A" w:rsidRPr="00600329">
              <w:t xml:space="preserve"> </w:t>
            </w:r>
            <w:proofErr w:type="spellStart"/>
            <w:r w:rsidR="00DB318A" w:rsidRPr="00600329">
              <w:t>disgrifiadol</w:t>
            </w:r>
            <w:proofErr w:type="spellEnd"/>
          </w:p>
        </w:tc>
      </w:tr>
      <w:tr w:rsidR="00EB6268" w:rsidRPr="00120A30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600329" w:rsidRDefault="00120A30" w:rsidP="00C8398D">
            <w:r w:rsidRPr="00600329">
              <w:rPr>
                <w:lang w:val="cy-GB"/>
              </w:rPr>
              <w:t>Cysylltiadau ystyrlon â'r Cwricwlwm</w:t>
            </w:r>
            <w:r w:rsidR="00BC35BE" w:rsidRPr="00600329">
              <w:t xml:space="preserve"> </w:t>
            </w:r>
          </w:p>
        </w:tc>
        <w:tc>
          <w:tcPr>
            <w:tcW w:w="6758" w:type="dxa"/>
            <w:gridSpan w:val="3"/>
          </w:tcPr>
          <w:p w14:paraId="79372A6C" w14:textId="77777777" w:rsidR="0067670D" w:rsidRPr="00600329" w:rsidRDefault="0067670D" w:rsidP="0067670D">
            <w:pPr>
              <w:jc w:val="center"/>
              <w:rPr>
                <w:b/>
                <w:i/>
                <w:u w:val="single"/>
              </w:rPr>
            </w:pPr>
          </w:p>
          <w:p w14:paraId="7102E20E" w14:textId="46E81209" w:rsidR="0067670D" w:rsidRPr="00600329" w:rsidRDefault="0067670D" w:rsidP="0067670D">
            <w:pPr>
              <w:jc w:val="center"/>
            </w:pPr>
          </w:p>
        </w:tc>
      </w:tr>
      <w:tr w:rsidR="00EB6268" w:rsidRPr="00120A30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600329" w:rsidRDefault="00120A30" w:rsidP="006D26F5">
            <w:r w:rsidRPr="00600329">
              <w:rPr>
                <w:lang w:val="cy-GB"/>
              </w:rPr>
              <w:t>Cysylltiadau ystyrlon â:</w:t>
            </w:r>
          </w:p>
          <w:p w14:paraId="03F43AE1" w14:textId="546214D5" w:rsidR="009D68DF" w:rsidRPr="00600329" w:rsidRDefault="00120A30" w:rsidP="00C8398D">
            <w:r w:rsidRPr="00600329">
              <w:rPr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4B837964" w14:textId="2855DB17" w:rsidR="005E1DCC" w:rsidRPr="00600329" w:rsidRDefault="00DB318A" w:rsidP="00DB318A">
            <w:proofErr w:type="spellStart"/>
            <w:r w:rsidRPr="00600329">
              <w:t>Llafar</w:t>
            </w:r>
            <w:r w:rsidR="00494546" w:rsidRPr="00600329">
              <w:t>edd</w:t>
            </w:r>
            <w:proofErr w:type="spellEnd"/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600329" w:rsidRDefault="00120A30" w:rsidP="006D26F5">
            <w:pPr>
              <w:rPr>
                <w:lang w:val="cy-GB"/>
              </w:rPr>
            </w:pPr>
            <w:r w:rsidRPr="00600329">
              <w:rPr>
                <w:lang w:val="cy-GB"/>
              </w:rPr>
              <w:t xml:space="preserve">Targedau Personol (Cysylltiedig </w:t>
            </w:r>
            <w:r w:rsidRPr="00600329">
              <w:rPr>
                <w:rFonts w:hint="eastAsia"/>
                <w:lang w:val="cy-GB"/>
              </w:rPr>
              <w:t>â</w:t>
            </w:r>
            <w:r w:rsidRPr="00600329">
              <w:rPr>
                <w:lang w:val="cy-GB"/>
              </w:rPr>
              <w:t xml:space="preserve"> SAC ac wedi eu nodi mewn adolygiad wythnosol)</w:t>
            </w:r>
          </w:p>
          <w:p w14:paraId="159C509D" w14:textId="693037B8" w:rsidR="00D46A8E" w:rsidRPr="00600329" w:rsidRDefault="00D46A8E" w:rsidP="006D26F5"/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22BB7206" w14:textId="21C09107" w:rsidR="00DB318A" w:rsidRPr="00600329" w:rsidRDefault="00120A30" w:rsidP="00494546">
            <w:pPr>
              <w:rPr>
                <w:lang w:val="cy-GB"/>
              </w:rPr>
            </w:pPr>
            <w:r w:rsidRPr="00600329">
              <w:rPr>
                <w:lang w:val="cy-GB"/>
              </w:rPr>
              <w:t xml:space="preserve">Bydd disgyblion yn </w:t>
            </w:r>
            <w:r w:rsidR="0082771D" w:rsidRPr="00600329">
              <w:rPr>
                <w:lang w:val="cy-GB"/>
              </w:rPr>
              <w:t>gallu disgrifio lleoliad ar lafar ac yn ysgrifenedig</w:t>
            </w:r>
          </w:p>
          <w:p w14:paraId="145FAC42" w14:textId="02EA9676" w:rsidR="00D46A8E" w:rsidRPr="00DB318A" w:rsidRDefault="00D46A8E" w:rsidP="00DB318A">
            <w:pPr>
              <w:jc w:val="center"/>
              <w:rPr>
                <w:b/>
                <w:i/>
                <w:u w:val="single"/>
                <w:lang w:val="cy-GB"/>
              </w:rPr>
            </w:pP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3E5F5B6A" w14:textId="77777777" w:rsidR="00975D19" w:rsidRPr="00600329" w:rsidRDefault="00975D19" w:rsidP="00975D19">
            <w:pPr>
              <w:jc w:val="center"/>
              <w:rPr>
                <w:rFonts w:cstheme="minorHAnsi"/>
                <w:b/>
                <w:i/>
                <w:u w:val="single"/>
              </w:rPr>
            </w:pPr>
          </w:p>
          <w:p w14:paraId="00F679C3" w14:textId="1D53544A" w:rsidR="00975D19" w:rsidRPr="00600329" w:rsidRDefault="00347467" w:rsidP="00347467">
            <w:pPr>
              <w:rPr>
                <w:rFonts w:cstheme="minorHAnsi"/>
                <w:bCs/>
                <w:iCs/>
              </w:rPr>
            </w:pPr>
            <w:proofErr w:type="spellStart"/>
            <w:r w:rsidRPr="00600329">
              <w:rPr>
                <w:rFonts w:cstheme="minorHAnsi"/>
                <w:bCs/>
                <w:iCs/>
              </w:rPr>
              <w:t>Bydd</w:t>
            </w:r>
            <w:proofErr w:type="spellEnd"/>
            <w:r w:rsidRPr="00600329">
              <w:rPr>
                <w:rFonts w:cstheme="minorHAnsi"/>
                <w:bCs/>
                <w:iCs/>
              </w:rPr>
              <w:t xml:space="preserve"> </w:t>
            </w:r>
            <w:proofErr w:type="spellStart"/>
            <w:r w:rsidRPr="00600329">
              <w:rPr>
                <w:rFonts w:cstheme="minorHAnsi"/>
                <w:bCs/>
                <w:iCs/>
              </w:rPr>
              <w:t>disgyblion</w:t>
            </w:r>
            <w:proofErr w:type="spellEnd"/>
            <w:r w:rsidRPr="00600329">
              <w:rPr>
                <w:rFonts w:cstheme="minorHAnsi"/>
                <w:bCs/>
                <w:iCs/>
              </w:rPr>
              <w:t xml:space="preserve"> </w:t>
            </w:r>
            <w:proofErr w:type="spellStart"/>
            <w:r w:rsidRPr="00600329">
              <w:rPr>
                <w:rFonts w:cstheme="minorHAnsi"/>
                <w:bCs/>
                <w:iCs/>
              </w:rPr>
              <w:t>yn</w:t>
            </w:r>
            <w:proofErr w:type="spellEnd"/>
            <w:r w:rsidRPr="00600329">
              <w:rPr>
                <w:rFonts w:cstheme="minorHAnsi"/>
                <w:bCs/>
                <w:iCs/>
              </w:rPr>
              <w:t xml:space="preserve"> </w:t>
            </w:r>
            <w:proofErr w:type="spellStart"/>
            <w:r w:rsidRPr="00600329">
              <w:rPr>
                <w:rFonts w:cstheme="minorHAnsi"/>
                <w:bCs/>
                <w:iCs/>
              </w:rPr>
              <w:t>gallu</w:t>
            </w:r>
            <w:proofErr w:type="spellEnd"/>
            <w:r w:rsidR="00754230" w:rsidRPr="00600329">
              <w:rPr>
                <w:rFonts w:cstheme="minorHAnsi"/>
                <w:bCs/>
                <w:iCs/>
              </w:rPr>
              <w:t>:</w:t>
            </w:r>
            <w:r w:rsidRPr="00600329">
              <w:rPr>
                <w:rFonts w:cstheme="minorHAnsi"/>
                <w:bCs/>
                <w:iCs/>
              </w:rPr>
              <w:t xml:space="preserve"> </w:t>
            </w:r>
          </w:p>
          <w:p w14:paraId="3ADF0219" w14:textId="74FE6AAA" w:rsidR="00347467" w:rsidRPr="00600329" w:rsidRDefault="00347467" w:rsidP="00975D19">
            <w:pPr>
              <w:jc w:val="center"/>
              <w:rPr>
                <w:rFonts w:cstheme="minorHAnsi"/>
                <w:b/>
                <w:i/>
                <w:u w:val="single"/>
              </w:rPr>
            </w:pPr>
          </w:p>
          <w:p w14:paraId="14C794BD" w14:textId="77777777" w:rsidR="00347467" w:rsidRPr="00600329" w:rsidRDefault="00347467" w:rsidP="00754230">
            <w:pPr>
              <w:rPr>
                <w:rFonts w:cstheme="minorHAnsi"/>
                <w:color w:val="1F1F1F"/>
                <w:shd w:val="clear" w:color="auto" w:fill="FFFFFF"/>
              </w:rPr>
            </w:pP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gwrando’n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ofalus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ar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gyflwyniadau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gan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ddangos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dealltwriaeth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o’r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prif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bwyntiau</w:t>
            </w:r>
            <w:proofErr w:type="spellEnd"/>
          </w:p>
          <w:p w14:paraId="275E1529" w14:textId="77777777" w:rsidR="00347467" w:rsidRPr="00600329" w:rsidRDefault="00347467" w:rsidP="00754230">
            <w:pPr>
              <w:rPr>
                <w:rFonts w:cstheme="minorHAnsi"/>
                <w:color w:val="1F1F1F"/>
                <w:shd w:val="clear" w:color="auto" w:fill="FFFFFF"/>
              </w:rPr>
            </w:pPr>
          </w:p>
          <w:p w14:paraId="4A79541C" w14:textId="2B9C8BAB" w:rsidR="00347467" w:rsidRPr="00600329" w:rsidRDefault="00347467" w:rsidP="00347467">
            <w:pPr>
              <w:jc w:val="center"/>
              <w:rPr>
                <w:rFonts w:cstheme="minorHAnsi"/>
                <w:color w:val="1F1F1F"/>
                <w:shd w:val="clear" w:color="auto" w:fill="FFFFFF"/>
              </w:rPr>
            </w:pPr>
          </w:p>
          <w:p w14:paraId="2FA6DC44" w14:textId="62DD56F1" w:rsidR="00347467" w:rsidRPr="00600329" w:rsidRDefault="00347467" w:rsidP="00347467">
            <w:pPr>
              <w:rPr>
                <w:rFonts w:cstheme="minorHAnsi"/>
                <w:color w:val="1F1F1F"/>
                <w:shd w:val="clear" w:color="auto" w:fill="FFFFFF"/>
              </w:rPr>
            </w:pP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defnyddio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dealltwriaeth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o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gystrawen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y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frawddeg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ac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atalnodi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i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ddeall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ystyr</w:t>
            </w:r>
            <w:proofErr w:type="spellEnd"/>
          </w:p>
          <w:p w14:paraId="605D3BE8" w14:textId="73D023BF" w:rsidR="00347467" w:rsidRPr="00600329" w:rsidRDefault="00347467" w:rsidP="00347467">
            <w:pPr>
              <w:rPr>
                <w:rFonts w:cstheme="minorHAnsi"/>
                <w:color w:val="1F1F1F"/>
                <w:shd w:val="clear" w:color="auto" w:fill="FFFFFF"/>
              </w:rPr>
            </w:pPr>
          </w:p>
          <w:p w14:paraId="3CF19369" w14:textId="71D89830" w:rsidR="00754230" w:rsidRPr="00600329" w:rsidRDefault="00754230" w:rsidP="00347467">
            <w:pPr>
              <w:rPr>
                <w:rFonts w:cstheme="minorHAnsi"/>
                <w:color w:val="1F1F1F"/>
                <w:shd w:val="clear" w:color="auto" w:fill="FFFFFF"/>
              </w:rPr>
            </w:pP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addasu’r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hyn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y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maent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yn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ei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ysgrifennu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yn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ôl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y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diben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a’r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darllenydd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,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gan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ddewis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geiriau’n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addas, </w:t>
            </w:r>
            <w:proofErr w:type="spellStart"/>
            <w:r w:rsidRPr="00600329">
              <w:rPr>
                <w:rStyle w:val="Emphasis"/>
                <w:rFonts w:cstheme="minorHAnsi"/>
                <w:color w:val="1F1F1F"/>
                <w:bdr w:val="none" w:sz="0" w:space="0" w:color="auto" w:frame="1"/>
                <w:shd w:val="clear" w:color="auto" w:fill="FFFFFF"/>
              </w:rPr>
              <w:t>e.e.</w:t>
            </w:r>
            <w:proofErr w:type="spellEnd"/>
            <w:r w:rsidRPr="00600329">
              <w:rPr>
                <w:rStyle w:val="Emphasis"/>
                <w:rFonts w:cstheme="minorHAnsi"/>
                <w:color w:val="1F1F1F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Style w:val="Emphasis"/>
                <w:rFonts w:cstheme="minorHAnsi"/>
                <w:color w:val="1F1F1F"/>
                <w:bdr w:val="none" w:sz="0" w:space="0" w:color="auto" w:frame="1"/>
                <w:shd w:val="clear" w:color="auto" w:fill="FFFFFF"/>
              </w:rPr>
              <w:t>iaith</w:t>
            </w:r>
            <w:proofErr w:type="spellEnd"/>
            <w:r w:rsidRPr="00600329">
              <w:rPr>
                <w:rStyle w:val="Emphasis"/>
                <w:rFonts w:cstheme="minorHAnsi"/>
                <w:color w:val="1F1F1F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Style w:val="Emphasis"/>
                <w:rFonts w:cstheme="minorHAnsi"/>
                <w:color w:val="1F1F1F"/>
                <w:bdr w:val="none" w:sz="0" w:space="0" w:color="auto" w:frame="1"/>
                <w:shd w:val="clear" w:color="auto" w:fill="FFFFFF"/>
              </w:rPr>
              <w:t>ddisgrifiadol</w:t>
            </w:r>
            <w:proofErr w:type="spellEnd"/>
            <w:r w:rsidRPr="00600329">
              <w:rPr>
                <w:rStyle w:val="Emphasis"/>
                <w:rFonts w:cstheme="minorHAnsi"/>
                <w:color w:val="1F1F1F"/>
                <w:bdr w:val="none" w:sz="0" w:space="0" w:color="auto" w:frame="1"/>
                <w:shd w:val="clear" w:color="auto" w:fill="FFFFFF"/>
              </w:rPr>
              <w:t xml:space="preserve"> ac </w:t>
            </w:r>
            <w:proofErr w:type="spellStart"/>
            <w:r w:rsidRPr="00600329">
              <w:rPr>
                <w:rStyle w:val="Emphasis"/>
                <w:rFonts w:cstheme="minorHAnsi"/>
                <w:color w:val="1F1F1F"/>
                <w:bdr w:val="none" w:sz="0" w:space="0" w:color="auto" w:frame="1"/>
                <w:shd w:val="clear" w:color="auto" w:fill="FFFFFF"/>
              </w:rPr>
              <w:t>iaith</w:t>
            </w:r>
            <w:proofErr w:type="spellEnd"/>
            <w:r w:rsidRPr="00600329">
              <w:rPr>
                <w:rStyle w:val="Emphasis"/>
                <w:rFonts w:cstheme="minorHAnsi"/>
                <w:color w:val="1F1F1F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Style w:val="Emphasis"/>
                <w:rFonts w:cstheme="minorHAnsi"/>
                <w:color w:val="1F1F1F"/>
                <w:bdr w:val="none" w:sz="0" w:space="0" w:color="auto" w:frame="1"/>
                <w:shd w:val="clear" w:color="auto" w:fill="FFFFFF"/>
              </w:rPr>
              <w:t>berswadiol</w:t>
            </w:r>
            <w:proofErr w:type="spellEnd"/>
          </w:p>
          <w:p w14:paraId="7BD7E8D0" w14:textId="77777777" w:rsidR="00D46A8E" w:rsidRPr="00600329" w:rsidRDefault="00D46A8E" w:rsidP="006D26F5">
            <w:pPr>
              <w:rPr>
                <w:rFonts w:cstheme="minorHAnsi"/>
              </w:rPr>
            </w:pPr>
          </w:p>
        </w:tc>
        <w:tc>
          <w:tcPr>
            <w:tcW w:w="4505" w:type="dxa"/>
          </w:tcPr>
          <w:p w14:paraId="2CF765D5" w14:textId="77777777" w:rsidR="00D46A8E" w:rsidRPr="00600329" w:rsidRDefault="00D46A8E" w:rsidP="00662D4C">
            <w:pPr>
              <w:rPr>
                <w:rFonts w:cstheme="minorHAnsi"/>
              </w:rPr>
            </w:pPr>
          </w:p>
          <w:p w14:paraId="53ECB6E5" w14:textId="42E12A05" w:rsidR="00754230" w:rsidRPr="00600329" w:rsidRDefault="00754230" w:rsidP="00662D4C">
            <w:pPr>
              <w:rPr>
                <w:rFonts w:cstheme="minorHAnsi"/>
              </w:rPr>
            </w:pPr>
            <w:proofErr w:type="spellStart"/>
            <w:r w:rsidRPr="00600329">
              <w:rPr>
                <w:rFonts w:cstheme="minorHAnsi"/>
              </w:rPr>
              <w:t>Cwestiynau</w:t>
            </w:r>
            <w:proofErr w:type="spellEnd"/>
            <w:r w:rsidRPr="00600329">
              <w:rPr>
                <w:rFonts w:cstheme="minorHAnsi"/>
              </w:rPr>
              <w:t xml:space="preserve"> </w:t>
            </w:r>
            <w:proofErr w:type="spellStart"/>
            <w:r w:rsidRPr="00600329">
              <w:rPr>
                <w:rFonts w:cstheme="minorHAnsi"/>
              </w:rPr>
              <w:t>agored</w:t>
            </w:r>
            <w:proofErr w:type="spellEnd"/>
          </w:p>
          <w:p w14:paraId="6FE4E5E2" w14:textId="2F30C0A0" w:rsidR="00754230" w:rsidRPr="00600329" w:rsidRDefault="00754230" w:rsidP="00662D4C">
            <w:pPr>
              <w:rPr>
                <w:rFonts w:cstheme="minorHAnsi"/>
              </w:rPr>
            </w:pPr>
          </w:p>
          <w:p w14:paraId="7C5A91B6" w14:textId="0796DDBC" w:rsidR="00754230" w:rsidRPr="00600329" w:rsidRDefault="00754230" w:rsidP="00662D4C">
            <w:pPr>
              <w:rPr>
                <w:rFonts w:cstheme="minorHAnsi"/>
              </w:rPr>
            </w:pPr>
            <w:proofErr w:type="spellStart"/>
            <w:r w:rsidRPr="00600329">
              <w:rPr>
                <w:rFonts w:cstheme="minorHAnsi"/>
              </w:rPr>
              <w:t>Arsylwi</w:t>
            </w:r>
            <w:proofErr w:type="spellEnd"/>
            <w:r w:rsidRPr="00600329">
              <w:rPr>
                <w:rFonts w:cstheme="minorHAnsi"/>
              </w:rPr>
              <w:t xml:space="preserve"> </w:t>
            </w:r>
            <w:proofErr w:type="spellStart"/>
            <w:r w:rsidRPr="00600329">
              <w:rPr>
                <w:rFonts w:cstheme="minorHAnsi"/>
              </w:rPr>
              <w:t>disgyblion</w:t>
            </w:r>
            <w:proofErr w:type="spellEnd"/>
          </w:p>
          <w:p w14:paraId="41C52746" w14:textId="77777777" w:rsidR="00754230" w:rsidRPr="00600329" w:rsidRDefault="00754230" w:rsidP="00662D4C">
            <w:pPr>
              <w:rPr>
                <w:rFonts w:cstheme="minorHAnsi"/>
              </w:rPr>
            </w:pPr>
          </w:p>
          <w:p w14:paraId="2031BD1D" w14:textId="77777777" w:rsidR="00754230" w:rsidRPr="00600329" w:rsidRDefault="00754230" w:rsidP="00662D4C">
            <w:pPr>
              <w:rPr>
                <w:rFonts w:cstheme="minorHAnsi"/>
              </w:rPr>
            </w:pPr>
            <w:proofErr w:type="spellStart"/>
            <w:r w:rsidRPr="00600329">
              <w:rPr>
                <w:rFonts w:cstheme="minorHAnsi"/>
              </w:rPr>
              <w:t>Goleuadau</w:t>
            </w:r>
            <w:proofErr w:type="spellEnd"/>
            <w:r w:rsidRPr="00600329">
              <w:rPr>
                <w:rFonts w:cstheme="minorHAnsi"/>
              </w:rPr>
              <w:t xml:space="preserve"> </w:t>
            </w:r>
            <w:proofErr w:type="spellStart"/>
            <w:r w:rsidRPr="00600329">
              <w:rPr>
                <w:rFonts w:cstheme="minorHAnsi"/>
              </w:rPr>
              <w:t>traffig</w:t>
            </w:r>
            <w:proofErr w:type="spellEnd"/>
          </w:p>
          <w:p w14:paraId="34F57886" w14:textId="77777777" w:rsidR="00754230" w:rsidRPr="00600329" w:rsidRDefault="00754230" w:rsidP="00662D4C">
            <w:pPr>
              <w:rPr>
                <w:rFonts w:cstheme="minorHAnsi"/>
              </w:rPr>
            </w:pPr>
          </w:p>
          <w:p w14:paraId="250B79C3" w14:textId="2ED30C25" w:rsidR="00754230" w:rsidRPr="00600329" w:rsidRDefault="00754230" w:rsidP="00662D4C">
            <w:pPr>
              <w:rPr>
                <w:rFonts w:cstheme="minorHAnsi"/>
              </w:rPr>
            </w:pPr>
            <w:proofErr w:type="spellStart"/>
            <w:r w:rsidRPr="00600329">
              <w:rPr>
                <w:rFonts w:cstheme="minorHAnsi"/>
              </w:rPr>
              <w:t>Ysgrifennu</w:t>
            </w:r>
            <w:proofErr w:type="spellEnd"/>
            <w:r w:rsidRPr="00600329">
              <w:rPr>
                <w:rFonts w:cstheme="minorHAnsi"/>
              </w:rPr>
              <w:t xml:space="preserve"> </w:t>
            </w:r>
            <w:proofErr w:type="spellStart"/>
            <w:r w:rsidRPr="00600329">
              <w:rPr>
                <w:rFonts w:cstheme="minorHAnsi"/>
              </w:rPr>
              <w:t>paragraff</w:t>
            </w:r>
            <w:proofErr w:type="spellEnd"/>
            <w:r w:rsidRPr="00600329">
              <w:rPr>
                <w:rFonts w:cstheme="minorHAnsi"/>
              </w:rPr>
              <w:t xml:space="preserve"> </w:t>
            </w:r>
            <w:proofErr w:type="spellStart"/>
            <w:r w:rsidRPr="00600329">
              <w:rPr>
                <w:rFonts w:cstheme="minorHAnsi"/>
              </w:rPr>
              <w:t>yn</w:t>
            </w:r>
            <w:proofErr w:type="spellEnd"/>
            <w:r w:rsidRPr="00600329">
              <w:rPr>
                <w:rFonts w:cstheme="minorHAnsi"/>
              </w:rPr>
              <w:t xml:space="preserve"> </w:t>
            </w:r>
            <w:proofErr w:type="spellStart"/>
            <w:r w:rsidRPr="00600329">
              <w:rPr>
                <w:rFonts w:cstheme="minorHAnsi"/>
              </w:rPr>
              <w:t>disgrifio</w:t>
            </w:r>
            <w:proofErr w:type="spellEnd"/>
            <w:r w:rsidRPr="00600329">
              <w:rPr>
                <w:rFonts w:cstheme="minorHAnsi"/>
              </w:rPr>
              <w:t xml:space="preserve"> </w:t>
            </w:r>
            <w:proofErr w:type="spellStart"/>
            <w:r w:rsidR="0029312A" w:rsidRPr="00600329">
              <w:rPr>
                <w:rFonts w:cstheme="minorHAnsi"/>
              </w:rPr>
              <w:t>gosodiad</w:t>
            </w:r>
            <w:proofErr w:type="spellEnd"/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3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D1401A">
        <w:trPr>
          <w:trHeight w:val="1071"/>
        </w:trPr>
        <w:tc>
          <w:tcPr>
            <w:tcW w:w="1249" w:type="dxa"/>
          </w:tcPr>
          <w:p w14:paraId="7B020CFD" w14:textId="77777777" w:rsidR="00120A30" w:rsidRDefault="00120A30" w:rsidP="00C8398D">
            <w:pPr>
              <w:jc w:val="center"/>
              <w:rPr>
                <w:b/>
                <w:lang w:val="cy-GB"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  <w:p w14:paraId="088B6083" w14:textId="14D52E87" w:rsidR="00662D4C" w:rsidRPr="00D1401A" w:rsidRDefault="00662D4C" w:rsidP="00C8398D">
            <w:pPr>
              <w:jc w:val="center"/>
              <w:rPr>
                <w:b/>
              </w:rPr>
            </w:pPr>
            <w:r>
              <w:rPr>
                <w:b/>
                <w:lang w:val="cy-GB"/>
              </w:rPr>
              <w:t>1 awr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4F70944F" w14:textId="77777777" w:rsidR="00120A30" w:rsidRDefault="00C8398D" w:rsidP="00C8398D">
            <w:pPr>
              <w:jc w:val="center"/>
              <w:rPr>
                <w:sz w:val="22"/>
                <w:szCs w:val="22"/>
                <w:lang w:val="cy-GB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  <w:p w14:paraId="7E8C7567" w14:textId="32943CB5" w:rsidR="00975D19" w:rsidRPr="00975D19" w:rsidRDefault="00975D19" w:rsidP="00C8398D">
            <w:pPr>
              <w:jc w:val="center"/>
              <w:rPr>
                <w:b/>
                <w:i/>
                <w:u w:val="single"/>
              </w:rPr>
            </w:pP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7BE9AF43" w:rsidR="00120A30" w:rsidRPr="00975D19" w:rsidRDefault="00120A30" w:rsidP="006D26F5">
            <w:pPr>
              <w:jc w:val="center"/>
              <w:rPr>
                <w:b/>
                <w:i/>
                <w:u w:val="single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4E9C690A" w14:textId="77777777" w:rsidR="00120A30" w:rsidRDefault="00C8398D" w:rsidP="00C8398D">
            <w:pPr>
              <w:jc w:val="center"/>
              <w:rPr>
                <w:sz w:val="22"/>
                <w:szCs w:val="22"/>
                <w:lang w:val="cy-GB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  <w:p w14:paraId="18C6DCA1" w14:textId="4EF5906E" w:rsidR="00975D19" w:rsidRPr="00326033" w:rsidRDefault="00975D19" w:rsidP="00C8398D">
            <w:pPr>
              <w:jc w:val="center"/>
              <w:rPr>
                <w:b/>
                <w:i/>
                <w:u w:val="single"/>
              </w:rPr>
            </w:pPr>
          </w:p>
        </w:tc>
      </w:tr>
      <w:tr w:rsidR="00120A30" w:rsidRPr="00120A30" w14:paraId="1D96C72E" w14:textId="77777777" w:rsidTr="00D1401A">
        <w:trPr>
          <w:trHeight w:val="2391"/>
        </w:trPr>
        <w:tc>
          <w:tcPr>
            <w:tcW w:w="1249" w:type="dxa"/>
          </w:tcPr>
          <w:p w14:paraId="1A014F51" w14:textId="6029A09A" w:rsidR="00120A30" w:rsidRPr="00120A30" w:rsidRDefault="00AE7391" w:rsidP="006D26F5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662D4C">
              <w:rPr>
                <w:b/>
              </w:rPr>
              <w:t xml:space="preserve"> </w:t>
            </w:r>
            <w:proofErr w:type="spellStart"/>
            <w:r w:rsidR="00662D4C">
              <w:rPr>
                <w:b/>
              </w:rPr>
              <w:t>munud</w:t>
            </w:r>
            <w:proofErr w:type="spellEnd"/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2C22B39C" w14:textId="77777777" w:rsidR="0029312A" w:rsidRDefault="0029312A" w:rsidP="00662D4C"/>
          <w:p w14:paraId="7F6ACD50" w14:textId="05E7E401" w:rsidR="00AE7391" w:rsidRDefault="00AE7391" w:rsidP="00662D4C">
            <w:proofErr w:type="spellStart"/>
            <w:r>
              <w:t>Croesawu</w:t>
            </w:r>
            <w:proofErr w:type="spellEnd"/>
            <w:r>
              <w:t xml:space="preserve"> 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Saesneg</w:t>
            </w:r>
            <w:proofErr w:type="spellEnd"/>
            <w:r>
              <w:t xml:space="preserve">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Gymraeg</w:t>
            </w:r>
            <w:proofErr w:type="spellEnd"/>
          </w:p>
          <w:p w14:paraId="00545BCC" w14:textId="77777777" w:rsidR="00AE7391" w:rsidRDefault="00AE7391" w:rsidP="00662D4C"/>
          <w:p w14:paraId="6BD7FFCA" w14:textId="11398F04" w:rsidR="00AE7391" w:rsidRDefault="00AE7391" w:rsidP="00662D4C">
            <w:proofErr w:type="spellStart"/>
            <w:r>
              <w:t>Cyflwyno’r</w:t>
            </w:r>
            <w:proofErr w:type="spellEnd"/>
            <w:r>
              <w:t xml:space="preserve"> </w:t>
            </w:r>
            <w:proofErr w:type="spellStart"/>
            <w:r w:rsidR="0082771D">
              <w:t>ffocws</w:t>
            </w:r>
            <w:proofErr w:type="spellEnd"/>
            <w:r>
              <w:t xml:space="preserve"> </w:t>
            </w:r>
            <w:proofErr w:type="spellStart"/>
            <w:r>
              <w:t>dysgu</w:t>
            </w:r>
            <w:proofErr w:type="spellEnd"/>
          </w:p>
          <w:p w14:paraId="48B8A279" w14:textId="6E3DD831" w:rsidR="00B50B4F" w:rsidRDefault="00B50B4F" w:rsidP="00662D4C"/>
          <w:p w14:paraId="08D06881" w14:textId="64A4A3DB" w:rsidR="0029312A" w:rsidRDefault="00B50B4F" w:rsidP="00662D4C">
            <w:bookmarkStart w:id="0" w:name="_Hlk33458137"/>
            <w:proofErr w:type="spellStart"/>
            <w:r>
              <w:t>Esbonio</w:t>
            </w:r>
            <w:proofErr w:type="spellEnd"/>
            <w:r>
              <w:t xml:space="preserve"> </w:t>
            </w:r>
            <w:proofErr w:type="spellStart"/>
            <w:r w:rsidR="0029312A">
              <w:t>i</w:t>
            </w:r>
            <w:r>
              <w:t>’r</w:t>
            </w:r>
            <w:proofErr w:type="spellEnd"/>
            <w:r>
              <w:t xml:space="preserve">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mai</w:t>
            </w:r>
            <w:proofErr w:type="spellEnd"/>
            <w:r>
              <w:t xml:space="preserve"> </w:t>
            </w:r>
            <w:proofErr w:type="spellStart"/>
            <w:r>
              <w:t>pwrpas</w:t>
            </w:r>
            <w:proofErr w:type="spellEnd"/>
            <w:r>
              <w:t xml:space="preserve"> </w:t>
            </w:r>
            <w:proofErr w:type="spellStart"/>
            <w:r>
              <w:t>ysgrifennu</w:t>
            </w:r>
            <w:proofErr w:type="spellEnd"/>
            <w:r>
              <w:t xml:space="preserve"> </w:t>
            </w:r>
            <w:proofErr w:type="spellStart"/>
            <w:r>
              <w:t>disgrifiadol</w:t>
            </w:r>
            <w:proofErr w:type="spellEnd"/>
            <w:r>
              <w:t xml:space="preserve"> </w:t>
            </w:r>
            <w:proofErr w:type="spellStart"/>
            <w:r>
              <w:t>yw</w:t>
            </w:r>
            <w:proofErr w:type="spellEnd"/>
            <w:r>
              <w:t xml:space="preserve"> </w:t>
            </w:r>
            <w:proofErr w:type="spellStart"/>
            <w:r>
              <w:t>paention</w:t>
            </w:r>
            <w:proofErr w:type="spellEnd"/>
            <w:r>
              <w:t xml:space="preserve"> </w:t>
            </w:r>
            <w:proofErr w:type="spellStart"/>
            <w:r>
              <w:t>llun</w:t>
            </w:r>
            <w:proofErr w:type="spellEnd"/>
            <w:r>
              <w:t xml:space="preserve"> </w:t>
            </w:r>
            <w:proofErr w:type="spellStart"/>
            <w:r w:rsidR="0029312A">
              <w:t>ar</w:t>
            </w:r>
            <w:proofErr w:type="spellEnd"/>
            <w:r w:rsidR="0029312A">
              <w:t xml:space="preserve"> </w:t>
            </w:r>
            <w:proofErr w:type="spellStart"/>
            <w:r w:rsidR="0029312A">
              <w:t>gyfer</w:t>
            </w:r>
            <w:proofErr w:type="spellEnd"/>
            <w:r w:rsidR="0029312A">
              <w:t xml:space="preserve"> </w:t>
            </w:r>
            <w:proofErr w:type="spellStart"/>
            <w:r w:rsidR="0029312A">
              <w:t>eu</w:t>
            </w:r>
            <w:proofErr w:type="spellEnd"/>
            <w:r w:rsidR="0029312A">
              <w:t xml:space="preserve"> </w:t>
            </w:r>
            <w:proofErr w:type="spellStart"/>
            <w:r w:rsidR="0029312A">
              <w:t>darllenydd</w:t>
            </w:r>
            <w:proofErr w:type="spellEnd"/>
            <w:r w:rsidR="0029312A">
              <w:t xml:space="preserve"> </w:t>
            </w:r>
            <w:proofErr w:type="spellStart"/>
            <w:r w:rsidR="0029312A">
              <w:t>gan</w:t>
            </w:r>
            <w:proofErr w:type="spellEnd"/>
            <w:r w:rsidR="0029312A">
              <w:t xml:space="preserve"> </w:t>
            </w:r>
            <w:proofErr w:type="spellStart"/>
            <w:r w:rsidR="0029312A">
              <w:t>ddefnyddio</w:t>
            </w:r>
            <w:proofErr w:type="spellEnd"/>
            <w:r w:rsidR="0029312A">
              <w:t xml:space="preserve"> </w:t>
            </w:r>
            <w:proofErr w:type="spellStart"/>
            <w:r w:rsidR="0029312A">
              <w:t>geiriau</w:t>
            </w:r>
            <w:proofErr w:type="spellEnd"/>
            <w:r w:rsidR="0029312A">
              <w:t>.</w:t>
            </w:r>
            <w:r w:rsidR="00E0519E">
              <w:t xml:space="preserve"> </w:t>
            </w:r>
            <w:proofErr w:type="spellStart"/>
            <w:r w:rsidR="00E0519E" w:rsidRPr="00E0519E">
              <w:t>Er</w:t>
            </w:r>
            <w:proofErr w:type="spellEnd"/>
            <w:r w:rsidR="00E0519E" w:rsidRPr="00E0519E">
              <w:t xml:space="preserve"> </w:t>
            </w:r>
            <w:proofErr w:type="spellStart"/>
            <w:r w:rsidR="00E0519E" w:rsidRPr="00E0519E">
              <w:t>mwyn</w:t>
            </w:r>
            <w:proofErr w:type="spellEnd"/>
            <w:r w:rsidR="00E0519E" w:rsidRPr="00E0519E">
              <w:t xml:space="preserve"> </w:t>
            </w:r>
            <w:proofErr w:type="spellStart"/>
            <w:r w:rsidR="00E0519E" w:rsidRPr="00E0519E">
              <w:t>i'r</w:t>
            </w:r>
            <w:proofErr w:type="spellEnd"/>
            <w:r w:rsidR="00E0519E" w:rsidRPr="00E0519E">
              <w:t xml:space="preserve"> </w:t>
            </w:r>
            <w:proofErr w:type="spellStart"/>
            <w:r w:rsidR="00E0519E" w:rsidRPr="00E0519E">
              <w:t>darllenydd</w:t>
            </w:r>
            <w:proofErr w:type="spellEnd"/>
            <w:r w:rsidR="00E0519E" w:rsidRPr="00E0519E">
              <w:t xml:space="preserve"> </w:t>
            </w:r>
            <w:proofErr w:type="spellStart"/>
            <w:r w:rsidR="00E0519E" w:rsidRPr="00E0519E">
              <w:t>ddychmygu'r</w:t>
            </w:r>
            <w:proofErr w:type="spellEnd"/>
            <w:r w:rsidR="00E0519E" w:rsidRPr="00E0519E">
              <w:t xml:space="preserve"> </w:t>
            </w:r>
            <w:proofErr w:type="spellStart"/>
            <w:r w:rsidR="00E0519E" w:rsidRPr="00E0519E">
              <w:t>stori</w:t>
            </w:r>
            <w:proofErr w:type="spellEnd"/>
            <w:r w:rsidR="00E0519E" w:rsidRPr="00E0519E">
              <w:t xml:space="preserve">, </w:t>
            </w:r>
            <w:proofErr w:type="spellStart"/>
            <w:r w:rsidR="00E0519E" w:rsidRPr="00E0519E">
              <w:t>mae</w:t>
            </w:r>
            <w:proofErr w:type="spellEnd"/>
            <w:r w:rsidR="00E0519E" w:rsidRPr="00E0519E">
              <w:t xml:space="preserve"> </w:t>
            </w:r>
            <w:proofErr w:type="spellStart"/>
            <w:r w:rsidR="00E0519E" w:rsidRPr="00E0519E">
              <w:t>angen</w:t>
            </w:r>
            <w:proofErr w:type="spellEnd"/>
            <w:r w:rsidR="00E0519E" w:rsidRPr="00E0519E">
              <w:t xml:space="preserve"> </w:t>
            </w:r>
            <w:proofErr w:type="spellStart"/>
            <w:r w:rsidR="00E0519E" w:rsidRPr="00E0519E">
              <w:t>iddynt</w:t>
            </w:r>
            <w:proofErr w:type="spellEnd"/>
            <w:r w:rsidR="00E0519E" w:rsidRPr="00E0519E">
              <w:t xml:space="preserve"> </w:t>
            </w:r>
            <w:proofErr w:type="spellStart"/>
            <w:r w:rsidR="00E0519E" w:rsidRPr="00E0519E">
              <w:t>gael</w:t>
            </w:r>
            <w:proofErr w:type="spellEnd"/>
            <w:r w:rsidR="00E0519E" w:rsidRPr="00E0519E">
              <w:t xml:space="preserve"> </w:t>
            </w:r>
            <w:proofErr w:type="spellStart"/>
            <w:r w:rsidR="00E0519E" w:rsidRPr="00E0519E">
              <w:t>darlun</w:t>
            </w:r>
            <w:proofErr w:type="spellEnd"/>
            <w:r w:rsidR="00E0519E" w:rsidRPr="00E0519E">
              <w:t xml:space="preserve"> </w:t>
            </w:r>
            <w:proofErr w:type="spellStart"/>
            <w:r w:rsidR="00E0519E" w:rsidRPr="00E0519E">
              <w:t>clir</w:t>
            </w:r>
            <w:proofErr w:type="spellEnd"/>
            <w:r w:rsidR="00E0519E" w:rsidRPr="00E0519E">
              <w:t xml:space="preserve"> o </w:t>
            </w:r>
            <w:proofErr w:type="spellStart"/>
            <w:r w:rsidR="00E0519E" w:rsidRPr="00E0519E">
              <w:t>ble</w:t>
            </w:r>
            <w:proofErr w:type="spellEnd"/>
            <w:r w:rsidR="00E0519E" w:rsidRPr="00E0519E">
              <w:t xml:space="preserve"> </w:t>
            </w:r>
            <w:proofErr w:type="spellStart"/>
            <w:r w:rsidR="00E0519E" w:rsidRPr="00E0519E">
              <w:t>mae'n</w:t>
            </w:r>
            <w:proofErr w:type="spellEnd"/>
            <w:r w:rsidR="00E0519E" w:rsidRPr="00E0519E">
              <w:t xml:space="preserve"> </w:t>
            </w:r>
            <w:proofErr w:type="spellStart"/>
            <w:r w:rsidR="00E0519E" w:rsidRPr="00E0519E">
              <w:t>digwydd</w:t>
            </w:r>
            <w:proofErr w:type="spellEnd"/>
          </w:p>
          <w:p w14:paraId="1FB34B72" w14:textId="77777777" w:rsidR="007D5BB1" w:rsidRDefault="007D5BB1" w:rsidP="007D5BB1"/>
          <w:bookmarkEnd w:id="0"/>
          <w:p w14:paraId="70E6D244" w14:textId="621D78E1" w:rsidR="007D5BB1" w:rsidRDefault="007D5BB1" w:rsidP="007D5BB1">
            <w:proofErr w:type="spellStart"/>
            <w:r>
              <w:t>Dangos</w:t>
            </w:r>
            <w:proofErr w:type="spellEnd"/>
            <w:r>
              <w:t xml:space="preserve"> </w:t>
            </w:r>
            <w:proofErr w:type="spellStart"/>
            <w:r>
              <w:t>lluniau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ysbrydoli</w:t>
            </w:r>
            <w:proofErr w:type="spellEnd"/>
            <w:r>
              <w:t xml:space="preserve"> </w:t>
            </w:r>
            <w:proofErr w:type="spellStart"/>
            <w:r>
              <w:t>syniadau</w:t>
            </w:r>
            <w:proofErr w:type="spellEnd"/>
          </w:p>
          <w:p w14:paraId="1B2EE3D3" w14:textId="77777777" w:rsidR="007D5BB1" w:rsidRDefault="007D5BB1" w:rsidP="00662D4C"/>
          <w:p w14:paraId="151F2861" w14:textId="77777777" w:rsidR="00120A30" w:rsidRPr="00120A30" w:rsidRDefault="00120A30" w:rsidP="000C0623">
            <w:pPr>
              <w:rPr>
                <w:sz w:val="28"/>
                <w:szCs w:val="28"/>
              </w:rPr>
            </w:pPr>
          </w:p>
          <w:p w14:paraId="3BC8E289" w14:textId="77777777" w:rsidR="00120A30" w:rsidRPr="00120A30" w:rsidRDefault="00120A30" w:rsidP="00326033">
            <w:pPr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1D8D2FC3" w14:textId="418CFB85" w:rsidR="00EA2C27" w:rsidRDefault="00EA2C27" w:rsidP="00662D4C"/>
          <w:p w14:paraId="5899F5A8" w14:textId="045F0311" w:rsidR="00EA2C27" w:rsidRDefault="00EA2C27" w:rsidP="00662D4C">
            <w:proofErr w:type="spellStart"/>
            <w:r>
              <w:t>Gofynnwch</w:t>
            </w:r>
            <w:proofErr w:type="spellEnd"/>
            <w:r>
              <w:t xml:space="preserve"> </w:t>
            </w:r>
            <w:proofErr w:type="spellStart"/>
            <w:r w:rsidR="0088400F">
              <w:t>i</w:t>
            </w:r>
            <w:r>
              <w:t>’r</w:t>
            </w:r>
            <w:proofErr w:type="spellEnd"/>
            <w:r>
              <w:t xml:space="preserve">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r</w:t>
            </w:r>
            <w:r w:rsidR="001B578A">
              <w:t>h</w:t>
            </w:r>
            <w:r>
              <w:t>oi</w:t>
            </w:r>
            <w:proofErr w:type="spellEnd"/>
            <w:r>
              <w:t xml:space="preserve"> </w:t>
            </w:r>
            <w:proofErr w:type="spellStart"/>
            <w:r>
              <w:t>enghreifftiau</w:t>
            </w:r>
            <w:proofErr w:type="spellEnd"/>
            <w:r>
              <w:t xml:space="preserve"> o </w:t>
            </w:r>
            <w:proofErr w:type="spellStart"/>
            <w:r>
              <w:t>synhwyrau</w:t>
            </w:r>
            <w:proofErr w:type="spellEnd"/>
          </w:p>
          <w:p w14:paraId="64A85BEE" w14:textId="77777777" w:rsidR="002C2359" w:rsidRDefault="002C2359" w:rsidP="002C2359">
            <w:pPr>
              <w:rPr>
                <w:sz w:val="28"/>
                <w:szCs w:val="28"/>
              </w:rPr>
            </w:pPr>
          </w:p>
          <w:p w14:paraId="69AFA289" w14:textId="3B2A666E" w:rsidR="002C2359" w:rsidRPr="002C2359" w:rsidRDefault="002C2359" w:rsidP="002C2359">
            <w:proofErr w:type="spellStart"/>
            <w:r w:rsidRPr="002C2359">
              <w:t>Ymgysylltu</w:t>
            </w:r>
            <w:proofErr w:type="spellEnd"/>
            <w:r w:rsidRPr="002C2359">
              <w:t xml:space="preserve"> </w:t>
            </w:r>
            <w:proofErr w:type="spellStart"/>
            <w:r w:rsidRPr="002C2359">
              <w:t>â'r</w:t>
            </w:r>
            <w:proofErr w:type="spellEnd"/>
            <w:r w:rsidRPr="002C2359">
              <w:t xml:space="preserve"> </w:t>
            </w:r>
            <w:proofErr w:type="spellStart"/>
            <w:r w:rsidRPr="002C2359">
              <w:t>dasg</w:t>
            </w:r>
            <w:proofErr w:type="spellEnd"/>
          </w:p>
          <w:p w14:paraId="0F1AF9F5" w14:textId="18F3DF68" w:rsidR="00EA2C27" w:rsidRDefault="00EA2C27" w:rsidP="00662D4C"/>
          <w:p w14:paraId="7F17A4E6" w14:textId="24783451" w:rsidR="00120A30" w:rsidRPr="00E0519E" w:rsidRDefault="00EA2C27" w:rsidP="00E0519E">
            <w:proofErr w:type="spellStart"/>
            <w:r>
              <w:t>Cyfle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gofyn</w:t>
            </w:r>
            <w:proofErr w:type="spellEnd"/>
            <w:r>
              <w:t xml:space="preserve"> </w:t>
            </w:r>
            <w:proofErr w:type="spellStart"/>
            <w:r>
              <w:t>cwestiynau</w:t>
            </w:r>
            <w:proofErr w:type="spellEnd"/>
            <w:r>
              <w:t xml:space="preserve"> </w:t>
            </w:r>
          </w:p>
        </w:tc>
        <w:tc>
          <w:tcPr>
            <w:tcW w:w="2903" w:type="dxa"/>
          </w:tcPr>
          <w:p w14:paraId="20E2FFDD" w14:textId="77777777" w:rsidR="00120A30" w:rsidRDefault="00120A30" w:rsidP="00EA2C27"/>
          <w:p w14:paraId="491DF6ED" w14:textId="012E1DEB" w:rsidR="00EA2C27" w:rsidRPr="00EA2C27" w:rsidRDefault="00EA2C27" w:rsidP="00EA2C27">
            <w:r>
              <w:t>‘</w:t>
            </w:r>
            <w:proofErr w:type="spellStart"/>
            <w:r>
              <w:t>Powerpoint</w:t>
            </w:r>
            <w:proofErr w:type="spellEnd"/>
            <w:r>
              <w:t>’</w:t>
            </w:r>
            <w:r w:rsidR="00E0519E">
              <w:t xml:space="preserve"> - </w:t>
            </w:r>
            <w:proofErr w:type="spellStart"/>
            <w:r w:rsidR="00E0519E">
              <w:t>d</w:t>
            </w:r>
            <w:r>
              <w:t>elweddau</w:t>
            </w:r>
            <w:proofErr w:type="spellEnd"/>
            <w:r>
              <w:t xml:space="preserve"> </w:t>
            </w:r>
            <w:proofErr w:type="spellStart"/>
            <w:r>
              <w:t>rhyfeddod</w:t>
            </w:r>
            <w:proofErr w:type="spellEnd"/>
            <w:r>
              <w:t xml:space="preserve"> y </w:t>
            </w:r>
            <w:proofErr w:type="spellStart"/>
            <w:r>
              <w:t>gaeaf</w:t>
            </w:r>
            <w:proofErr w:type="spellEnd"/>
          </w:p>
        </w:tc>
      </w:tr>
      <w:tr w:rsidR="00120A30" w:rsidRPr="00120A30" w14:paraId="3E425A8C" w14:textId="77777777" w:rsidTr="00D1401A">
        <w:trPr>
          <w:trHeight w:val="2043"/>
        </w:trPr>
        <w:tc>
          <w:tcPr>
            <w:tcW w:w="1249" w:type="dxa"/>
          </w:tcPr>
          <w:p w14:paraId="5F921DF8" w14:textId="45162656" w:rsidR="00120A30" w:rsidRDefault="000B654A" w:rsidP="006D26F5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40</w:t>
            </w:r>
          </w:p>
          <w:p w14:paraId="6D79C92E" w14:textId="37010D50" w:rsidR="00662D4C" w:rsidRPr="00120A30" w:rsidRDefault="00662D4C" w:rsidP="006D26F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munud</w:t>
            </w:r>
            <w:proofErr w:type="spellEnd"/>
          </w:p>
          <w:p w14:paraId="0394A643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27965B4" w14:textId="0E6F34B9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3992E329" w14:textId="77777777" w:rsidR="00326033" w:rsidRDefault="00326033" w:rsidP="000B654A"/>
          <w:p w14:paraId="279BDCA5" w14:textId="2221D06D" w:rsidR="000B654A" w:rsidRDefault="0029312A" w:rsidP="000B654A">
            <w:r>
              <w:t xml:space="preserve">I </w:t>
            </w:r>
            <w:proofErr w:type="spellStart"/>
            <w:r>
              <w:t>s</w:t>
            </w:r>
            <w:r w:rsidR="000B654A">
              <w:t>icrhau</w:t>
            </w:r>
            <w:proofErr w:type="spellEnd"/>
            <w:r w:rsidR="000B654A">
              <w:t xml:space="preserve"> bod </w:t>
            </w:r>
            <w:proofErr w:type="spellStart"/>
            <w:r w:rsidR="000B654A">
              <w:t>pob</w:t>
            </w:r>
            <w:proofErr w:type="spellEnd"/>
            <w:r w:rsidR="000B654A">
              <w:t xml:space="preserve"> </w:t>
            </w:r>
            <w:proofErr w:type="spellStart"/>
            <w:r w:rsidR="000B654A">
              <w:t>disgybl</w:t>
            </w:r>
            <w:proofErr w:type="spellEnd"/>
            <w:r w:rsidR="000B654A">
              <w:t xml:space="preserve"> </w:t>
            </w:r>
            <w:proofErr w:type="spellStart"/>
            <w:r w:rsidR="000B654A">
              <w:t>ar</w:t>
            </w:r>
            <w:proofErr w:type="spellEnd"/>
            <w:r w:rsidR="000B654A">
              <w:t xml:space="preserve"> </w:t>
            </w:r>
            <w:proofErr w:type="spellStart"/>
            <w:r w:rsidR="000B654A">
              <w:t>dasg</w:t>
            </w:r>
            <w:proofErr w:type="spellEnd"/>
            <w:r w:rsidR="00AF0106">
              <w:t>,</w:t>
            </w:r>
            <w:r w:rsidR="000B654A">
              <w:t xml:space="preserve"> ac </w:t>
            </w:r>
            <w:proofErr w:type="spellStart"/>
            <w:r w:rsidR="000B654A">
              <w:t>yn</w:t>
            </w:r>
            <w:proofErr w:type="spellEnd"/>
            <w:r w:rsidR="000B654A">
              <w:t xml:space="preserve"> </w:t>
            </w:r>
            <w:proofErr w:type="spellStart"/>
            <w:r w:rsidR="000B654A">
              <w:t>gweithio</w:t>
            </w:r>
            <w:proofErr w:type="spellEnd"/>
            <w:r w:rsidR="000B654A">
              <w:t xml:space="preserve"> </w:t>
            </w:r>
            <w:proofErr w:type="spellStart"/>
            <w:r w:rsidR="000B654A">
              <w:t>i’w</w:t>
            </w:r>
            <w:proofErr w:type="spellEnd"/>
            <w:r w:rsidR="000B654A">
              <w:t xml:space="preserve"> </w:t>
            </w:r>
            <w:proofErr w:type="spellStart"/>
            <w:r w:rsidR="000B654A">
              <w:t>alluoedd</w:t>
            </w:r>
            <w:proofErr w:type="spellEnd"/>
            <w:r w:rsidR="000B654A">
              <w:t xml:space="preserve"> </w:t>
            </w:r>
          </w:p>
          <w:p w14:paraId="7BF0CC8C" w14:textId="5FE41749" w:rsidR="0088400F" w:rsidRDefault="0088400F" w:rsidP="000B654A"/>
          <w:p w14:paraId="4C5E323F" w14:textId="1AA4CC20" w:rsidR="0088400F" w:rsidRDefault="0088400F" w:rsidP="000B654A">
            <w:proofErr w:type="spellStart"/>
            <w:r>
              <w:t>Rhoi</w:t>
            </w:r>
            <w:proofErr w:type="spellEnd"/>
            <w:r>
              <w:t xml:space="preserve"> </w:t>
            </w:r>
            <w:proofErr w:type="spellStart"/>
            <w:r>
              <w:t>cwestiynau</w:t>
            </w:r>
            <w:proofErr w:type="spellEnd"/>
            <w:r>
              <w:t xml:space="preserve"> </w:t>
            </w:r>
            <w:proofErr w:type="spellStart"/>
            <w:r>
              <w:t>engreifftiol</w:t>
            </w:r>
            <w:proofErr w:type="spellEnd"/>
            <w:r>
              <w:t>:</w:t>
            </w:r>
          </w:p>
          <w:p w14:paraId="3F379F13" w14:textId="77777777" w:rsidR="0029312A" w:rsidRDefault="0029312A" w:rsidP="000B654A"/>
          <w:p w14:paraId="1B1DDAC2" w14:textId="606A01FF" w:rsidR="0088400F" w:rsidRDefault="00270F1E" w:rsidP="000B654A">
            <w:r>
              <w:t xml:space="preserve">Beth </w:t>
            </w:r>
            <w:proofErr w:type="spellStart"/>
            <w:r>
              <w:t>allwch</w:t>
            </w:r>
            <w:proofErr w:type="spellEnd"/>
            <w:r>
              <w:t xml:space="preserve"> chi </w:t>
            </w:r>
            <w:proofErr w:type="spellStart"/>
            <w:r>
              <w:t>e</w:t>
            </w:r>
            <w:r w:rsidR="00BA6F51">
              <w:t>i</w:t>
            </w:r>
            <w:proofErr w:type="spellEnd"/>
            <w:r>
              <w:t xml:space="preserve"> weld</w:t>
            </w:r>
            <w:r w:rsidR="0088400F">
              <w:t>?</w:t>
            </w:r>
          </w:p>
          <w:p w14:paraId="507CED9F" w14:textId="77777777" w:rsidR="00E07A59" w:rsidRDefault="00E07A59" w:rsidP="000B654A"/>
          <w:p w14:paraId="3E9E2C23" w14:textId="77777777" w:rsidR="00667CFB" w:rsidRDefault="00667CFB" w:rsidP="00667CFB">
            <w:r>
              <w:t xml:space="preserve">Beth </w:t>
            </w:r>
            <w:proofErr w:type="spellStart"/>
            <w:r>
              <w:t>allwch</w:t>
            </w:r>
            <w:proofErr w:type="spellEnd"/>
            <w:r>
              <w:t xml:space="preserve"> chi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arogli</w:t>
            </w:r>
            <w:proofErr w:type="spellEnd"/>
            <w:r>
              <w:t>?</w:t>
            </w:r>
          </w:p>
          <w:p w14:paraId="44063EA6" w14:textId="77777777" w:rsidR="00667CFB" w:rsidRDefault="00667CFB" w:rsidP="000B654A"/>
          <w:p w14:paraId="669ACA1E" w14:textId="77777777" w:rsidR="00667CFB" w:rsidRDefault="00667CFB" w:rsidP="00667CFB">
            <w:r>
              <w:t xml:space="preserve">Sut </w:t>
            </w:r>
            <w:proofErr w:type="spellStart"/>
            <w:r>
              <w:t>mae’r</w:t>
            </w:r>
            <w:proofErr w:type="spellEnd"/>
            <w:r>
              <w:t xml:space="preserve"> </w:t>
            </w:r>
            <w:proofErr w:type="spellStart"/>
            <w:r>
              <w:t>eira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teimlo</w:t>
            </w:r>
            <w:proofErr w:type="spellEnd"/>
            <w:r>
              <w:t>?</w:t>
            </w:r>
          </w:p>
          <w:p w14:paraId="5180A301" w14:textId="77777777" w:rsidR="000C0623" w:rsidRDefault="000C0623" w:rsidP="000B654A"/>
          <w:p w14:paraId="6CAAE7D6" w14:textId="68EF8AB1" w:rsidR="0088400F" w:rsidRDefault="00270F1E" w:rsidP="000B654A">
            <w:r>
              <w:t xml:space="preserve">Pa </w:t>
            </w:r>
            <w:proofErr w:type="spellStart"/>
            <w:r>
              <w:t>liw</w:t>
            </w:r>
            <w:proofErr w:type="spellEnd"/>
            <w:r>
              <w:t xml:space="preserve"> </w:t>
            </w:r>
            <w:proofErr w:type="spellStart"/>
            <w:r>
              <w:t>ydy’r</w:t>
            </w:r>
            <w:proofErr w:type="spellEnd"/>
            <w:r>
              <w:t xml:space="preserve"> </w:t>
            </w:r>
            <w:proofErr w:type="spellStart"/>
            <w:r>
              <w:t>awyr</w:t>
            </w:r>
            <w:proofErr w:type="spellEnd"/>
            <w:r w:rsidR="0088400F">
              <w:t>?</w:t>
            </w:r>
          </w:p>
          <w:p w14:paraId="41DFA314" w14:textId="3B7FFF79" w:rsidR="00270F1E" w:rsidRDefault="00270F1E" w:rsidP="000B654A"/>
          <w:p w14:paraId="38788A31" w14:textId="33ADADEF" w:rsidR="00270F1E" w:rsidRDefault="00270F1E" w:rsidP="000B654A">
            <w:r>
              <w:t xml:space="preserve">Pa </w:t>
            </w:r>
            <w:proofErr w:type="spellStart"/>
            <w:r>
              <w:t>liwiau</w:t>
            </w:r>
            <w:proofErr w:type="spellEnd"/>
            <w:r>
              <w:t xml:space="preserve"> </w:t>
            </w:r>
            <w:proofErr w:type="spellStart"/>
            <w:r>
              <w:t>allwch</w:t>
            </w:r>
            <w:proofErr w:type="spellEnd"/>
            <w:r>
              <w:t xml:space="preserve"> chi </w:t>
            </w:r>
            <w:proofErr w:type="spellStart"/>
            <w:r>
              <w:t>ei</w:t>
            </w:r>
            <w:proofErr w:type="spellEnd"/>
            <w:r>
              <w:t xml:space="preserve"> weld?</w:t>
            </w:r>
          </w:p>
          <w:p w14:paraId="28F66DB6" w14:textId="10DBA853" w:rsidR="00270F1E" w:rsidRDefault="00270F1E" w:rsidP="000B654A"/>
          <w:p w14:paraId="55D53D63" w14:textId="416B3578" w:rsidR="00270F1E" w:rsidRDefault="00270F1E" w:rsidP="000B654A">
            <w:r>
              <w:t xml:space="preserve">Beth </w:t>
            </w:r>
            <w:proofErr w:type="spellStart"/>
            <w:r>
              <w:t>allwch</w:t>
            </w:r>
            <w:proofErr w:type="spellEnd"/>
            <w:r>
              <w:t xml:space="preserve"> chi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glywed</w:t>
            </w:r>
            <w:proofErr w:type="spellEnd"/>
            <w:r>
              <w:t>?</w:t>
            </w:r>
          </w:p>
          <w:p w14:paraId="48EF1F93" w14:textId="189B2239" w:rsidR="00270F1E" w:rsidRDefault="00270F1E" w:rsidP="000B654A"/>
          <w:p w14:paraId="127C93B1" w14:textId="481452B8" w:rsidR="00270F1E" w:rsidRDefault="00270F1E" w:rsidP="000B654A">
            <w:r>
              <w:t xml:space="preserve">Sut </w:t>
            </w:r>
            <w:proofErr w:type="spellStart"/>
            <w:r>
              <w:t>mae</w:t>
            </w:r>
            <w:proofErr w:type="spellEnd"/>
            <w:r>
              <w:t xml:space="preserve"> </w:t>
            </w:r>
            <w:proofErr w:type="spellStart"/>
            <w:r>
              <w:t>rhyfeddod</w:t>
            </w:r>
            <w:proofErr w:type="spellEnd"/>
            <w:r>
              <w:t xml:space="preserve"> y </w:t>
            </w:r>
            <w:proofErr w:type="spellStart"/>
            <w:r>
              <w:t>gaeaf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chi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deimlo</w:t>
            </w:r>
            <w:proofErr w:type="spellEnd"/>
            <w:r>
              <w:t>?</w:t>
            </w:r>
          </w:p>
          <w:p w14:paraId="4EB62586" w14:textId="77777777" w:rsidR="00667CFB" w:rsidRDefault="00667CFB" w:rsidP="000B654A"/>
          <w:p w14:paraId="10B4F063" w14:textId="4098FC50" w:rsidR="00667CFB" w:rsidRDefault="00667CFB" w:rsidP="000B654A">
            <w:proofErr w:type="gramStart"/>
            <w:r>
              <w:t>A</w:t>
            </w:r>
            <w:proofErr w:type="gramEnd"/>
            <w:r>
              <w:t xml:space="preserve"> </w:t>
            </w:r>
            <w:proofErr w:type="spellStart"/>
            <w:r>
              <w:t>oes</w:t>
            </w:r>
            <w:proofErr w:type="spellEnd"/>
            <w:r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beth</w:t>
            </w:r>
            <w:proofErr w:type="spellEnd"/>
            <w:r>
              <w:t xml:space="preserve"> </w:t>
            </w:r>
            <w:proofErr w:type="spellStart"/>
            <w:r>
              <w:t>arall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sefyll</w:t>
            </w:r>
            <w:proofErr w:type="spellEnd"/>
            <w:r>
              <w:t xml:space="preserve"> </w:t>
            </w:r>
            <w:proofErr w:type="spellStart"/>
            <w:r>
              <w:t>allan</w:t>
            </w:r>
            <w:proofErr w:type="spellEnd"/>
            <w:r>
              <w:t>?</w:t>
            </w:r>
          </w:p>
          <w:p w14:paraId="6A1ED227" w14:textId="1CAF51BF" w:rsidR="004A6915" w:rsidRDefault="004A6915" w:rsidP="000B654A"/>
          <w:p w14:paraId="65481C09" w14:textId="01059027" w:rsidR="004A6915" w:rsidRPr="00326033" w:rsidRDefault="004A6915" w:rsidP="000B654A"/>
        </w:tc>
        <w:tc>
          <w:tcPr>
            <w:tcW w:w="4971" w:type="dxa"/>
          </w:tcPr>
          <w:p w14:paraId="3CB43B5D" w14:textId="77777777" w:rsidR="0088400F" w:rsidRDefault="0088400F" w:rsidP="001545FE"/>
          <w:p w14:paraId="4C31FFD9" w14:textId="045E4A43" w:rsidR="009F5DD0" w:rsidRDefault="0088400F" w:rsidP="001545FE"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dosbarth</w:t>
            </w:r>
            <w:proofErr w:type="spellEnd"/>
            <w:r>
              <w:t xml:space="preserve">, </w:t>
            </w:r>
            <w:proofErr w:type="spellStart"/>
            <w:r>
              <w:t>creu</w:t>
            </w:r>
            <w:proofErr w:type="spellEnd"/>
            <w:r>
              <w:t xml:space="preserve"> </w:t>
            </w:r>
            <w:proofErr w:type="spellStart"/>
            <w:r>
              <w:t>cwestiynau</w:t>
            </w:r>
            <w:proofErr w:type="spellEnd"/>
            <w:r w:rsidR="009F5DD0">
              <w:t xml:space="preserve"> am y </w:t>
            </w:r>
            <w:proofErr w:type="spellStart"/>
            <w:r w:rsidR="009F5DD0">
              <w:t>lleoliad</w:t>
            </w:r>
            <w:proofErr w:type="spellEnd"/>
            <w:r w:rsidR="00E0519E">
              <w:t>.</w:t>
            </w:r>
          </w:p>
          <w:p w14:paraId="7CD6AFD4" w14:textId="77777777" w:rsidR="0088400F" w:rsidRDefault="0088400F" w:rsidP="001545FE"/>
          <w:p w14:paraId="32F4BE21" w14:textId="77777777" w:rsidR="0088400F" w:rsidRDefault="0088400F" w:rsidP="001545FE"/>
          <w:p w14:paraId="40D4852A" w14:textId="327BDF51" w:rsidR="001545FE" w:rsidRDefault="00E0519E" w:rsidP="001545FE">
            <w:r w:rsidRPr="00E0519E">
              <w:t xml:space="preserve">Cael y </w:t>
            </w:r>
            <w:proofErr w:type="spellStart"/>
            <w:r w:rsidRPr="00E0519E">
              <w:t>disgyblion</w:t>
            </w:r>
            <w:proofErr w:type="spellEnd"/>
            <w:r w:rsidRPr="00E0519E">
              <w:t xml:space="preserve"> </w:t>
            </w:r>
            <w:proofErr w:type="spellStart"/>
            <w:r w:rsidRPr="00E0519E">
              <w:t>i</w:t>
            </w:r>
            <w:proofErr w:type="spellEnd"/>
            <w:r w:rsidRPr="00E0519E">
              <w:t xml:space="preserve"> </w:t>
            </w:r>
            <w:proofErr w:type="spellStart"/>
            <w:r w:rsidRPr="00E0519E">
              <w:t>greu</w:t>
            </w:r>
            <w:proofErr w:type="spellEnd"/>
            <w:r w:rsidRPr="00E0519E">
              <w:t xml:space="preserve"> </w:t>
            </w:r>
            <w:proofErr w:type="spellStart"/>
            <w:r w:rsidRPr="00E0519E">
              <w:t>atebion</w:t>
            </w:r>
            <w:proofErr w:type="spellEnd"/>
            <w:r w:rsidRPr="00E0519E">
              <w:t xml:space="preserve"> </w:t>
            </w:r>
            <w:proofErr w:type="spellStart"/>
            <w:r w:rsidRPr="00E0519E">
              <w:t>i'r</w:t>
            </w:r>
            <w:proofErr w:type="spellEnd"/>
            <w:r w:rsidRPr="00E0519E">
              <w:t xml:space="preserve"> </w:t>
            </w:r>
            <w:proofErr w:type="spellStart"/>
            <w:r w:rsidRPr="00E0519E">
              <w:t>cwestiynau</w:t>
            </w:r>
            <w:proofErr w:type="spellEnd"/>
            <w:r w:rsidRPr="00E0519E">
              <w:t xml:space="preserve"> </w:t>
            </w:r>
            <w:proofErr w:type="spellStart"/>
            <w:r w:rsidRPr="00E0519E">
              <w:t>a'u</w:t>
            </w:r>
            <w:proofErr w:type="spellEnd"/>
            <w:r w:rsidRPr="00E0519E">
              <w:t xml:space="preserve"> </w:t>
            </w:r>
            <w:proofErr w:type="spellStart"/>
            <w:r w:rsidRPr="00E0519E">
              <w:t>gwneud</w:t>
            </w:r>
            <w:proofErr w:type="spellEnd"/>
            <w:r w:rsidRPr="00E0519E">
              <w:t xml:space="preserve"> </w:t>
            </w:r>
            <w:proofErr w:type="spellStart"/>
            <w:r w:rsidRPr="00E0519E">
              <w:t>yn</w:t>
            </w:r>
            <w:proofErr w:type="spellEnd"/>
            <w:r w:rsidRPr="00E0519E">
              <w:t xml:space="preserve"> </w:t>
            </w:r>
            <w:proofErr w:type="spellStart"/>
            <w:r w:rsidRPr="00E0519E">
              <w:t>frawddegau</w:t>
            </w:r>
            <w:proofErr w:type="spellEnd"/>
            <w:r w:rsidRPr="00E0519E">
              <w:t xml:space="preserve"> </w:t>
            </w:r>
            <w:proofErr w:type="spellStart"/>
            <w:r w:rsidRPr="00E0519E">
              <w:t>cyflawn</w:t>
            </w:r>
            <w:proofErr w:type="spellEnd"/>
            <w:r w:rsidRPr="00E0519E">
              <w:t>.</w:t>
            </w:r>
          </w:p>
          <w:p w14:paraId="56372536" w14:textId="1C9B7617" w:rsidR="00E0519E" w:rsidRDefault="00E0519E" w:rsidP="001545FE"/>
          <w:p w14:paraId="130E124C" w14:textId="2D43B39F" w:rsidR="00E0519E" w:rsidRPr="001545FE" w:rsidRDefault="00E86CA2" w:rsidP="001545FE">
            <w:proofErr w:type="spellStart"/>
            <w:r>
              <w:t>Rhoi</w:t>
            </w:r>
            <w:proofErr w:type="spellEnd"/>
            <w:r>
              <w:t xml:space="preserve"> </w:t>
            </w:r>
            <w:proofErr w:type="spellStart"/>
            <w:r>
              <w:t>t</w:t>
            </w:r>
            <w:r w:rsidRPr="00E86CA2">
              <w:t>aflen</w:t>
            </w:r>
            <w:proofErr w:type="spellEnd"/>
            <w:r w:rsidRPr="00E86CA2">
              <w:t xml:space="preserve"> </w:t>
            </w:r>
            <w:proofErr w:type="spellStart"/>
            <w:r w:rsidR="00E07A59">
              <w:t>taflu</w:t>
            </w:r>
            <w:proofErr w:type="spellEnd"/>
            <w:r w:rsidR="00E07A59">
              <w:t xml:space="preserve"> </w:t>
            </w:r>
            <w:proofErr w:type="spellStart"/>
            <w:r w:rsidRPr="00E86CA2">
              <w:t>syniadau</w:t>
            </w:r>
            <w:proofErr w:type="spellEnd"/>
            <w:r w:rsidRPr="00E86CA2">
              <w:t xml:space="preserve"> </w:t>
            </w:r>
            <w:proofErr w:type="spellStart"/>
            <w:r w:rsidRPr="00E86CA2">
              <w:t>i'r</w:t>
            </w:r>
            <w:proofErr w:type="spellEnd"/>
            <w:r w:rsidRPr="00E86CA2">
              <w:t xml:space="preserve"> </w:t>
            </w:r>
            <w:proofErr w:type="spellStart"/>
            <w:r w:rsidRPr="00E86CA2">
              <w:t>disgyblion</w:t>
            </w:r>
            <w:proofErr w:type="spellEnd"/>
            <w:r w:rsidR="000F592F">
              <w:t>,</w:t>
            </w:r>
            <w:r w:rsidRPr="00E86CA2">
              <w:t xml:space="preserve"> a </w:t>
            </w:r>
            <w:proofErr w:type="spellStart"/>
            <w:r w:rsidRPr="00E86CA2">
              <w:t>gadewch</w:t>
            </w:r>
            <w:proofErr w:type="spellEnd"/>
            <w:r w:rsidRPr="00E86CA2">
              <w:t xml:space="preserve"> </w:t>
            </w:r>
            <w:proofErr w:type="spellStart"/>
            <w:r w:rsidRPr="00E86CA2">
              <w:t>i'r</w:t>
            </w:r>
            <w:proofErr w:type="spellEnd"/>
            <w:r w:rsidRPr="00E86CA2">
              <w:t xml:space="preserve"> </w:t>
            </w:r>
            <w:proofErr w:type="spellStart"/>
            <w:r w:rsidRPr="00E86CA2">
              <w:t>disgyblion</w:t>
            </w:r>
            <w:proofErr w:type="spellEnd"/>
            <w:r w:rsidRPr="00E86CA2">
              <w:t xml:space="preserve"> </w:t>
            </w:r>
            <w:proofErr w:type="spellStart"/>
            <w:r w:rsidRPr="00E86CA2">
              <w:t>ysgrifennu</w:t>
            </w:r>
            <w:proofErr w:type="spellEnd"/>
            <w:r w:rsidRPr="00E86CA2">
              <w:t xml:space="preserve"> </w:t>
            </w:r>
            <w:proofErr w:type="spellStart"/>
            <w:r w:rsidRPr="00E86CA2">
              <w:t>unrhyw</w:t>
            </w:r>
            <w:proofErr w:type="spellEnd"/>
            <w:r w:rsidRPr="00E86CA2">
              <w:t xml:space="preserve"> </w:t>
            </w:r>
            <w:proofErr w:type="spellStart"/>
            <w:r w:rsidRPr="00E86CA2">
              <w:t>eiriau</w:t>
            </w:r>
            <w:proofErr w:type="spellEnd"/>
            <w:r w:rsidRPr="00E86CA2">
              <w:t xml:space="preserve"> neu </w:t>
            </w:r>
            <w:proofErr w:type="spellStart"/>
            <w:r w:rsidRPr="00E86CA2">
              <w:t>ymadroddion</w:t>
            </w:r>
            <w:proofErr w:type="spellEnd"/>
            <w:r w:rsidRPr="00E86CA2">
              <w:t xml:space="preserve"> </w:t>
            </w:r>
            <w:proofErr w:type="spellStart"/>
            <w:r w:rsidRPr="00E86CA2">
              <w:t>sy'n</w:t>
            </w:r>
            <w:proofErr w:type="spellEnd"/>
            <w:r w:rsidRPr="00E86CA2">
              <w:t xml:space="preserve"> </w:t>
            </w:r>
            <w:proofErr w:type="spellStart"/>
            <w:r w:rsidRPr="00E86CA2">
              <w:t>disgrifio'r</w:t>
            </w:r>
            <w:proofErr w:type="spellEnd"/>
            <w:r w:rsidRPr="00E86CA2">
              <w:t xml:space="preserve"> </w:t>
            </w:r>
            <w:proofErr w:type="spellStart"/>
            <w:r w:rsidRPr="00E86CA2">
              <w:t>olygfa</w:t>
            </w:r>
            <w:proofErr w:type="spellEnd"/>
            <w:r w:rsidRPr="00E86CA2">
              <w:t xml:space="preserve"> </w:t>
            </w:r>
            <w:proofErr w:type="spellStart"/>
            <w:r w:rsidRPr="00E86CA2">
              <w:t>gan</w:t>
            </w:r>
            <w:proofErr w:type="spellEnd"/>
            <w:r w:rsidRPr="00E86CA2">
              <w:t xml:space="preserve"> </w:t>
            </w:r>
            <w:proofErr w:type="spellStart"/>
            <w:r w:rsidRPr="00E86CA2">
              <w:t>ddefnyddio'r</w:t>
            </w:r>
            <w:proofErr w:type="spellEnd"/>
            <w:r w:rsidRPr="00E86CA2">
              <w:t xml:space="preserve"> </w:t>
            </w:r>
            <w:proofErr w:type="spellStart"/>
            <w:r w:rsidRPr="00E86CA2">
              <w:t>cwestiynau</w:t>
            </w:r>
            <w:proofErr w:type="spellEnd"/>
            <w:r w:rsidRPr="00E86CA2">
              <w:t xml:space="preserve"> </w:t>
            </w:r>
            <w:proofErr w:type="spellStart"/>
            <w:r w:rsidRPr="00E86CA2">
              <w:t>fel</w:t>
            </w:r>
            <w:proofErr w:type="spellEnd"/>
            <w:r w:rsidRPr="00E86CA2">
              <w:t xml:space="preserve"> </w:t>
            </w:r>
            <w:proofErr w:type="spellStart"/>
            <w:r w:rsidRPr="00E86CA2">
              <w:t>canllaw</w:t>
            </w:r>
            <w:proofErr w:type="spellEnd"/>
            <w:r w:rsidRPr="00E86CA2">
              <w:t>.</w:t>
            </w:r>
          </w:p>
          <w:p w14:paraId="3405726D" w14:textId="77777777" w:rsidR="001545FE" w:rsidRPr="001545FE" w:rsidRDefault="001545FE" w:rsidP="001545FE"/>
          <w:p w14:paraId="5BCE28CF" w14:textId="77777777" w:rsidR="0012154A" w:rsidRDefault="001545FE" w:rsidP="001545FE">
            <w:proofErr w:type="spellStart"/>
            <w:r w:rsidRPr="001545FE">
              <w:t>Disgyblion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i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ymateb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i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gwestiynau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allweddol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fel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grwpiau</w:t>
            </w:r>
            <w:proofErr w:type="spellEnd"/>
            <w:r w:rsidRPr="001545FE">
              <w:t xml:space="preserve"> neu </w:t>
            </w:r>
            <w:proofErr w:type="spellStart"/>
            <w:r w:rsidRPr="001545FE">
              <w:t>unigolion</w:t>
            </w:r>
            <w:proofErr w:type="spellEnd"/>
            <w:r w:rsidR="0012154A">
              <w:t xml:space="preserve">. </w:t>
            </w:r>
          </w:p>
          <w:p w14:paraId="201E5E0B" w14:textId="77777777" w:rsidR="0012154A" w:rsidRDefault="0012154A" w:rsidP="001545FE"/>
          <w:p w14:paraId="0E8098B7" w14:textId="0B0DBC7E" w:rsidR="0012154A" w:rsidRPr="0012154A" w:rsidRDefault="0012154A" w:rsidP="001545FE"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ysgrifennu</w:t>
            </w:r>
            <w:proofErr w:type="spellEnd"/>
            <w:r>
              <w:t xml:space="preserve"> </w:t>
            </w:r>
            <w:proofErr w:type="spellStart"/>
            <w:r>
              <w:t>paragraff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disgrifio</w:t>
            </w:r>
            <w:proofErr w:type="spellEnd"/>
            <w:r>
              <w:t xml:space="preserve"> </w:t>
            </w:r>
            <w:proofErr w:type="spellStart"/>
            <w:r>
              <w:t>gosodiad</w:t>
            </w:r>
            <w:proofErr w:type="spellEnd"/>
          </w:p>
          <w:p w14:paraId="71440AA1" w14:textId="77777777" w:rsidR="000C0623" w:rsidRDefault="000C0623" w:rsidP="001545FE"/>
          <w:p w14:paraId="2DBD595E" w14:textId="77777777" w:rsidR="001545FE" w:rsidRPr="001545FE" w:rsidRDefault="001545FE" w:rsidP="001545FE"/>
          <w:p w14:paraId="45342B96" w14:textId="77777777" w:rsidR="001545FE" w:rsidRDefault="001545FE" w:rsidP="001545FE"/>
          <w:p w14:paraId="7D790503" w14:textId="77777777" w:rsidR="001545FE" w:rsidRDefault="001545FE" w:rsidP="001545FE"/>
          <w:p w14:paraId="26C23708" w14:textId="77777777" w:rsidR="001545FE" w:rsidRDefault="001545FE" w:rsidP="001545FE"/>
          <w:p w14:paraId="6F32319A" w14:textId="77777777" w:rsidR="00120A30" w:rsidRPr="00120A30" w:rsidRDefault="00120A30" w:rsidP="0012154A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54B90CB9" w14:textId="77777777" w:rsidR="00E86CA2" w:rsidRDefault="00E86CA2" w:rsidP="001545FE">
            <w:pPr>
              <w:jc w:val="center"/>
            </w:pPr>
          </w:p>
          <w:p w14:paraId="582DB8E9" w14:textId="0FF01E6E" w:rsidR="001545FE" w:rsidRDefault="000C0623" w:rsidP="001545FE">
            <w:pPr>
              <w:jc w:val="center"/>
            </w:pPr>
            <w:proofErr w:type="spellStart"/>
            <w:r>
              <w:t>Rhestr</w:t>
            </w:r>
            <w:proofErr w:type="spellEnd"/>
            <w:r>
              <w:t xml:space="preserve"> </w:t>
            </w:r>
            <w:proofErr w:type="spellStart"/>
            <w:r>
              <w:t>gwestiynau</w:t>
            </w:r>
            <w:proofErr w:type="spellEnd"/>
          </w:p>
          <w:p w14:paraId="09CC1285" w14:textId="77777777" w:rsidR="000C0623" w:rsidRDefault="000C0623" w:rsidP="001545FE">
            <w:pPr>
              <w:jc w:val="center"/>
            </w:pPr>
          </w:p>
          <w:p w14:paraId="6B619733" w14:textId="7B3B9A06" w:rsidR="000C0623" w:rsidRDefault="000C0623" w:rsidP="001545FE">
            <w:pPr>
              <w:jc w:val="center"/>
            </w:pPr>
            <w:proofErr w:type="spellStart"/>
            <w:r>
              <w:t>Taflen</w:t>
            </w:r>
            <w:proofErr w:type="spellEnd"/>
            <w:r>
              <w:t xml:space="preserve"> </w:t>
            </w:r>
            <w:proofErr w:type="spellStart"/>
            <w:r>
              <w:t>taflu</w:t>
            </w:r>
            <w:proofErr w:type="spellEnd"/>
            <w:r>
              <w:t xml:space="preserve"> </w:t>
            </w:r>
            <w:proofErr w:type="spellStart"/>
            <w:r>
              <w:t>syniadau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gyfer</w:t>
            </w:r>
            <w:proofErr w:type="spellEnd"/>
            <w:r>
              <w:t xml:space="preserve"> </w:t>
            </w:r>
            <w:proofErr w:type="spellStart"/>
            <w:r w:rsidR="002C2359">
              <w:t>r</w:t>
            </w:r>
            <w:r w:rsidR="00BA6F51">
              <w:t>hyfeddod</w:t>
            </w:r>
            <w:proofErr w:type="spellEnd"/>
            <w:r w:rsidR="00BA6F51">
              <w:t xml:space="preserve"> y </w:t>
            </w:r>
            <w:proofErr w:type="spellStart"/>
            <w:r w:rsidR="00BA6F51">
              <w:t>gaeaf</w:t>
            </w:r>
            <w:proofErr w:type="spellEnd"/>
            <w:r>
              <w:t xml:space="preserve">  </w:t>
            </w:r>
          </w:p>
          <w:p w14:paraId="3699EB4B" w14:textId="77777777" w:rsidR="000C0623" w:rsidRDefault="000C0623" w:rsidP="001545FE">
            <w:pPr>
              <w:jc w:val="center"/>
            </w:pPr>
          </w:p>
          <w:p w14:paraId="14BAF014" w14:textId="550F13D6" w:rsidR="000C0623" w:rsidRDefault="00270F1E" w:rsidP="001545FE">
            <w:pPr>
              <w:jc w:val="center"/>
            </w:pPr>
            <w:proofErr w:type="spellStart"/>
            <w:r>
              <w:t>Taflenni</w:t>
            </w:r>
            <w:proofErr w:type="spellEnd"/>
            <w:r w:rsidR="000C0623">
              <w:t xml:space="preserve"> </w:t>
            </w:r>
            <w:r w:rsidR="009D6D63">
              <w:t>Gwaith</w:t>
            </w:r>
          </w:p>
          <w:p w14:paraId="3E78CC36" w14:textId="77777777" w:rsidR="009D6D63" w:rsidRDefault="009D6D63" w:rsidP="001545FE">
            <w:pPr>
              <w:jc w:val="center"/>
            </w:pPr>
          </w:p>
          <w:p w14:paraId="4B57DCB9" w14:textId="77777777" w:rsidR="009D6D63" w:rsidRDefault="009D6D63" w:rsidP="009D6D63">
            <w:pPr>
              <w:jc w:val="center"/>
            </w:pPr>
            <w:proofErr w:type="spellStart"/>
            <w:r>
              <w:t>Taflen</w:t>
            </w:r>
            <w:proofErr w:type="spellEnd"/>
            <w:r>
              <w:t xml:space="preserve"> </w:t>
            </w:r>
            <w:proofErr w:type="spellStart"/>
            <w:r>
              <w:t>eirfa</w:t>
            </w:r>
            <w:proofErr w:type="spellEnd"/>
          </w:p>
          <w:p w14:paraId="04BB748F" w14:textId="77777777" w:rsidR="009D6D63" w:rsidRDefault="009D6D63" w:rsidP="009D6D63">
            <w:pPr>
              <w:jc w:val="center"/>
            </w:pPr>
          </w:p>
          <w:p w14:paraId="26735324" w14:textId="77777777" w:rsidR="009D6D63" w:rsidRPr="003D3760" w:rsidRDefault="009D6D63" w:rsidP="009D6D63">
            <w:pPr>
              <w:jc w:val="center"/>
            </w:pPr>
            <w:proofErr w:type="spellStart"/>
            <w:r>
              <w:t>Geuriaduron</w:t>
            </w:r>
            <w:proofErr w:type="spellEnd"/>
            <w:r>
              <w:t xml:space="preserve"> Cymraeg</w:t>
            </w:r>
          </w:p>
          <w:p w14:paraId="2003EC47" w14:textId="77777777" w:rsidR="009D6D63" w:rsidRPr="003D3760" w:rsidRDefault="009D6D63" w:rsidP="001545FE">
            <w:pPr>
              <w:jc w:val="center"/>
            </w:pPr>
          </w:p>
          <w:p w14:paraId="0E858CC6" w14:textId="77777777" w:rsidR="001545FE" w:rsidRDefault="001545FE" w:rsidP="001545FE">
            <w:pPr>
              <w:jc w:val="center"/>
            </w:pPr>
          </w:p>
          <w:p w14:paraId="5931FCFE" w14:textId="5A58A5C4" w:rsidR="001545FE" w:rsidRPr="003D3760" w:rsidRDefault="001545FE" w:rsidP="001545FE">
            <w:pPr>
              <w:jc w:val="center"/>
            </w:pPr>
          </w:p>
          <w:p w14:paraId="363E66BA" w14:textId="77777777" w:rsidR="001545FE" w:rsidRDefault="001545FE" w:rsidP="001545FE">
            <w:pPr>
              <w:jc w:val="center"/>
            </w:pPr>
          </w:p>
          <w:p w14:paraId="12F7B26F" w14:textId="77777777" w:rsidR="001545FE" w:rsidRDefault="001545FE" w:rsidP="001545FE">
            <w:pPr>
              <w:jc w:val="center"/>
            </w:pPr>
          </w:p>
          <w:p w14:paraId="73A5E4AB" w14:textId="64880BF8" w:rsidR="00120A30" w:rsidRPr="00120A30" w:rsidRDefault="00120A30" w:rsidP="001545FE">
            <w:pPr>
              <w:jc w:val="center"/>
              <w:rPr>
                <w:sz w:val="28"/>
                <w:szCs w:val="28"/>
              </w:rPr>
            </w:pPr>
          </w:p>
        </w:tc>
      </w:tr>
      <w:tr w:rsidR="00120A30" w:rsidRPr="00120A30" w14:paraId="78EBC3C5" w14:textId="77777777" w:rsidTr="00D1401A">
        <w:trPr>
          <w:trHeight w:val="2051"/>
        </w:trPr>
        <w:tc>
          <w:tcPr>
            <w:tcW w:w="1249" w:type="dxa"/>
          </w:tcPr>
          <w:p w14:paraId="4DD55209" w14:textId="77777777" w:rsidR="00662D4C" w:rsidRDefault="00662D4C" w:rsidP="006D26F5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15 </w:t>
            </w:r>
          </w:p>
          <w:p w14:paraId="0152928B" w14:textId="0BB90641" w:rsidR="00120A30" w:rsidRPr="00120A30" w:rsidRDefault="00662D4C" w:rsidP="006D26F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munud</w:t>
            </w:r>
            <w:proofErr w:type="spellEnd"/>
          </w:p>
          <w:p w14:paraId="57CC921F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C7DFD5C" w14:textId="6ADADE8C" w:rsidR="00120A30" w:rsidRPr="00D1401A" w:rsidRDefault="006D26F5" w:rsidP="009D7C3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514369C7" w14:textId="77777777" w:rsidR="000C0623" w:rsidRDefault="000C0623" w:rsidP="00326033"/>
          <w:p w14:paraId="63C20A15" w14:textId="08E60EA6" w:rsidR="00120A30" w:rsidRPr="0012154A" w:rsidRDefault="000C0623" w:rsidP="0012154A">
            <w:proofErr w:type="spellStart"/>
            <w:r>
              <w:t>Adolygu’r</w:t>
            </w:r>
            <w:proofErr w:type="spellEnd"/>
            <w:r>
              <w:t xml:space="preserve"> </w:t>
            </w:r>
            <w:proofErr w:type="spellStart"/>
            <w:r w:rsidR="0082771D">
              <w:t>ffocus</w:t>
            </w:r>
            <w:proofErr w:type="spellEnd"/>
            <w:r>
              <w:t xml:space="preserve"> </w:t>
            </w:r>
            <w:proofErr w:type="spellStart"/>
            <w:r>
              <w:t>dysgu</w:t>
            </w:r>
            <w:proofErr w:type="spellEnd"/>
          </w:p>
          <w:p w14:paraId="2609A212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83EB44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0A8467DB" w14:textId="77777777" w:rsidR="000C0623" w:rsidRDefault="000C0623" w:rsidP="001545FE"/>
          <w:p w14:paraId="7F954423" w14:textId="06973FAD" w:rsidR="001545FE" w:rsidRDefault="001545FE" w:rsidP="001545FE">
            <w:proofErr w:type="spellStart"/>
            <w:r w:rsidRPr="001545FE">
              <w:t>Meddwl</w:t>
            </w:r>
            <w:proofErr w:type="spellEnd"/>
            <w:r w:rsidRPr="001545FE">
              <w:t xml:space="preserve">, </w:t>
            </w:r>
            <w:proofErr w:type="spellStart"/>
            <w:r w:rsidRPr="001545FE">
              <w:t>paru</w:t>
            </w:r>
            <w:proofErr w:type="spellEnd"/>
            <w:r w:rsidRPr="001545FE">
              <w:t xml:space="preserve">, </w:t>
            </w:r>
            <w:proofErr w:type="spellStart"/>
            <w:r w:rsidRPr="001545FE">
              <w:t>rhannu</w:t>
            </w:r>
            <w:proofErr w:type="spellEnd"/>
            <w:r w:rsidRPr="001545FE">
              <w:t xml:space="preserve">: </w:t>
            </w:r>
            <w:proofErr w:type="spellStart"/>
            <w:r w:rsidRPr="001545FE">
              <w:t>Disgyblion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i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ymateb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i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gwestiynau'r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athro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fel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grwpiau</w:t>
            </w:r>
            <w:proofErr w:type="spellEnd"/>
            <w:r w:rsidRPr="001545FE">
              <w:t xml:space="preserve"> neu </w:t>
            </w:r>
            <w:proofErr w:type="spellStart"/>
            <w:r w:rsidRPr="001545FE">
              <w:t>unigolion</w:t>
            </w:r>
            <w:proofErr w:type="spellEnd"/>
            <w:r w:rsidRPr="001545FE">
              <w:t>.</w:t>
            </w:r>
          </w:p>
          <w:p w14:paraId="7372851E" w14:textId="0B69D5B9" w:rsidR="00A45652" w:rsidRDefault="00A45652" w:rsidP="001545FE"/>
          <w:p w14:paraId="7E98E8D3" w14:textId="77777777" w:rsidR="00A45652" w:rsidRPr="001545FE" w:rsidRDefault="00A45652" w:rsidP="00A45652">
            <w:r>
              <w:t xml:space="preserve">Hunan </w:t>
            </w:r>
            <w:proofErr w:type="spellStart"/>
            <w:r>
              <w:t>asesu</w:t>
            </w:r>
            <w:proofErr w:type="spellEnd"/>
            <w:r>
              <w:t xml:space="preserve">, </w:t>
            </w:r>
            <w:proofErr w:type="spellStart"/>
            <w:r>
              <w:t>asesu</w:t>
            </w:r>
            <w:proofErr w:type="spellEnd"/>
            <w:r>
              <w:t xml:space="preserve"> </w:t>
            </w:r>
            <w:proofErr w:type="spellStart"/>
            <w:r>
              <w:t>cymheiriaid</w:t>
            </w:r>
            <w:proofErr w:type="spellEnd"/>
            <w:r>
              <w:t xml:space="preserve">, </w:t>
            </w:r>
            <w:proofErr w:type="spellStart"/>
            <w:r>
              <w:t>asesiad</w:t>
            </w:r>
            <w:proofErr w:type="spellEnd"/>
            <w:r>
              <w:t xml:space="preserve"> </w:t>
            </w:r>
            <w:proofErr w:type="spellStart"/>
            <w:r>
              <w:t>athro</w:t>
            </w:r>
            <w:proofErr w:type="spellEnd"/>
          </w:p>
          <w:p w14:paraId="7638DD91" w14:textId="77777777" w:rsidR="00A45652" w:rsidRPr="001545FE" w:rsidRDefault="00A45652" w:rsidP="001545FE"/>
          <w:p w14:paraId="1C63FF95" w14:textId="77777777" w:rsidR="001545FE" w:rsidRPr="001545FE" w:rsidRDefault="001545FE" w:rsidP="001545FE"/>
          <w:p w14:paraId="4350BD30" w14:textId="77777777" w:rsidR="001545FE" w:rsidRPr="001545FE" w:rsidRDefault="001545FE" w:rsidP="001545FE"/>
          <w:p w14:paraId="219CA86D" w14:textId="77777777" w:rsidR="00120A30" w:rsidRPr="00120A30" w:rsidRDefault="00120A30" w:rsidP="0012154A">
            <w:pPr>
              <w:rPr>
                <w:sz w:val="28"/>
                <w:szCs w:val="28"/>
              </w:rPr>
            </w:pPr>
          </w:p>
          <w:p w14:paraId="46716F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08BDEAF7" w14:textId="6EC1331F" w:rsidR="00AB6B45" w:rsidRPr="00AB6B45" w:rsidRDefault="00AB6B45" w:rsidP="00E80AC9"/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7F7A74BE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</w:t>
            </w:r>
            <w:r w:rsidR="00AB6B45">
              <w:rPr>
                <w:sz w:val="20"/>
                <w:szCs w:val="20"/>
                <w:lang w:val="cy-GB"/>
              </w:rPr>
              <w:t>ys agwedd at ddysgu dros amser)</w:t>
            </w:r>
          </w:p>
        </w:tc>
        <w:tc>
          <w:tcPr>
            <w:tcW w:w="7030" w:type="dxa"/>
          </w:tcPr>
          <w:p w14:paraId="598404E4" w14:textId="4B36CEC4" w:rsidR="00825827" w:rsidRPr="00AD225E" w:rsidRDefault="00AD225E" w:rsidP="00825827">
            <w:pPr>
              <w:rPr>
                <w:bCs/>
                <w:iCs/>
                <w:sz w:val="22"/>
                <w:szCs w:val="22"/>
              </w:rPr>
            </w:pPr>
            <w:proofErr w:type="spellStart"/>
            <w:r w:rsidRPr="00AD225E">
              <w:rPr>
                <w:bCs/>
                <w:iCs/>
                <w:sz w:val="22"/>
                <w:szCs w:val="22"/>
              </w:rPr>
              <w:t>Mwynhaodd</w:t>
            </w:r>
            <w:proofErr w:type="spellEnd"/>
            <w:r w:rsidRPr="00AD225E">
              <w:rPr>
                <w:bCs/>
                <w:iCs/>
                <w:sz w:val="22"/>
                <w:szCs w:val="22"/>
              </w:rPr>
              <w:t xml:space="preserve"> y </w:t>
            </w:r>
            <w:proofErr w:type="spellStart"/>
            <w:r w:rsidRPr="00AD225E">
              <w:rPr>
                <w:bCs/>
                <w:iCs/>
                <w:sz w:val="22"/>
                <w:szCs w:val="22"/>
              </w:rPr>
              <w:t>disgyblion</w:t>
            </w:r>
            <w:proofErr w:type="spellEnd"/>
            <w:r w:rsidRPr="00AD225E">
              <w:rPr>
                <w:bCs/>
                <w:iCs/>
                <w:sz w:val="22"/>
                <w:szCs w:val="22"/>
              </w:rPr>
              <w:t xml:space="preserve"> y </w:t>
            </w:r>
            <w:proofErr w:type="spellStart"/>
            <w:r w:rsidRPr="00AD225E">
              <w:rPr>
                <w:bCs/>
                <w:iCs/>
                <w:sz w:val="22"/>
                <w:szCs w:val="22"/>
              </w:rPr>
              <w:t>wers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ac </w:t>
            </w:r>
            <w:proofErr w:type="spellStart"/>
            <w:r>
              <w:rPr>
                <w:bCs/>
                <w:iCs/>
                <w:sz w:val="22"/>
                <w:szCs w:val="22"/>
              </w:rPr>
              <w:t>roeddent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yn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llawn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cymhelliant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drwyddi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draw. </w:t>
            </w:r>
          </w:p>
          <w:p w14:paraId="38BC71B3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13161FC" w14:textId="60E72FEA" w:rsidR="00825827" w:rsidRPr="008A31BF" w:rsidRDefault="008A31BF" w:rsidP="00825827">
            <w:pPr>
              <w:rPr>
                <w:bCs/>
                <w:iCs/>
                <w:sz w:val="22"/>
                <w:szCs w:val="22"/>
              </w:rPr>
            </w:pPr>
            <w:proofErr w:type="spellStart"/>
            <w:r w:rsidRPr="008A31BF">
              <w:rPr>
                <w:bCs/>
                <w:iCs/>
                <w:sz w:val="22"/>
                <w:szCs w:val="22"/>
              </w:rPr>
              <w:t>Parhai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i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osod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tasgau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heriol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. Y </w:t>
            </w:r>
            <w:proofErr w:type="spellStart"/>
            <w:r>
              <w:rPr>
                <w:bCs/>
                <w:iCs/>
                <w:sz w:val="22"/>
                <w:szCs w:val="22"/>
              </w:rPr>
              <w:t>ffordd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orau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i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ddisgyblion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ddatblygu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a </w:t>
            </w:r>
            <w:proofErr w:type="spellStart"/>
            <w:r>
              <w:rPr>
                <w:bCs/>
                <w:iCs/>
                <w:sz w:val="22"/>
                <w:szCs w:val="22"/>
              </w:rPr>
              <w:t>dysgu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ge</w:t>
            </w:r>
            <w:r w:rsidR="00600329">
              <w:rPr>
                <w:bCs/>
                <w:iCs/>
                <w:sz w:val="22"/>
                <w:szCs w:val="22"/>
              </w:rPr>
              <w:t>i</w:t>
            </w:r>
            <w:r>
              <w:rPr>
                <w:bCs/>
                <w:iCs/>
                <w:sz w:val="22"/>
                <w:szCs w:val="22"/>
              </w:rPr>
              <w:t>rfa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newydd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yw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trwy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darllen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gwahanol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destunau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a </w:t>
            </w:r>
            <w:proofErr w:type="spellStart"/>
            <w:r>
              <w:rPr>
                <w:bCs/>
                <w:iCs/>
                <w:sz w:val="22"/>
                <w:szCs w:val="22"/>
              </w:rPr>
              <w:t>rhyngweithio’n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bwrpasol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a’r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testunau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hynny</w:t>
            </w:r>
            <w:proofErr w:type="spellEnd"/>
            <w:r>
              <w:rPr>
                <w:bCs/>
                <w:iCs/>
                <w:sz w:val="22"/>
                <w:szCs w:val="22"/>
              </w:rPr>
              <w:t>.</w:t>
            </w:r>
          </w:p>
          <w:p w14:paraId="6E88F12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74ED0399" w14:textId="43A3FCBA" w:rsidR="00AB6B45" w:rsidRPr="00FD1151" w:rsidRDefault="00FD1151" w:rsidP="00AB6B45">
            <w:pPr>
              <w:rPr>
                <w:bCs/>
                <w:iCs/>
                <w:sz w:val="22"/>
                <w:szCs w:val="22"/>
              </w:rPr>
            </w:pPr>
            <w:proofErr w:type="spellStart"/>
            <w:r>
              <w:rPr>
                <w:bCs/>
                <w:iCs/>
                <w:sz w:val="22"/>
                <w:szCs w:val="22"/>
              </w:rPr>
              <w:t>Roedd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yr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holl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adnoddau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wedi’u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paratoi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ac </w:t>
            </w:r>
            <w:proofErr w:type="spellStart"/>
            <w:r>
              <w:rPr>
                <w:bCs/>
                <w:iCs/>
                <w:sz w:val="22"/>
                <w:szCs w:val="22"/>
              </w:rPr>
              <w:t>yn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barod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ar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gyfer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y </w:t>
            </w:r>
            <w:proofErr w:type="spellStart"/>
            <w:r>
              <w:rPr>
                <w:bCs/>
                <w:iCs/>
                <w:sz w:val="22"/>
                <w:szCs w:val="22"/>
              </w:rPr>
              <w:t>gwers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. </w:t>
            </w:r>
            <w:proofErr w:type="spellStart"/>
            <w:r>
              <w:rPr>
                <w:bCs/>
                <w:iCs/>
                <w:sz w:val="22"/>
                <w:szCs w:val="22"/>
              </w:rPr>
              <w:t>Rhoddais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gefnogaeth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sgaffaldiau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ac </w:t>
            </w:r>
            <w:proofErr w:type="spellStart"/>
            <w:r>
              <w:rPr>
                <w:bCs/>
                <w:iCs/>
                <w:sz w:val="22"/>
                <w:szCs w:val="22"/>
              </w:rPr>
              <w:t>anogaeth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gramStart"/>
            <w:r>
              <w:rPr>
                <w:bCs/>
                <w:iCs/>
                <w:sz w:val="22"/>
                <w:szCs w:val="22"/>
              </w:rPr>
              <w:t>a</w:t>
            </w:r>
            <w:proofErr w:type="gram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arweiniodd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atynt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yn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cwblhau’r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das</w:t>
            </w:r>
            <w:r w:rsidR="00A330E4">
              <w:rPr>
                <w:bCs/>
                <w:iCs/>
                <w:sz w:val="22"/>
                <w:szCs w:val="22"/>
              </w:rPr>
              <w:t>g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yn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llwyddianus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.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Roedd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y </w:t>
            </w:r>
            <w:r w:rsidR="00E12193">
              <w:rPr>
                <w:bCs/>
                <w:iCs/>
                <w:sz w:val="22"/>
                <w:szCs w:val="22"/>
              </w:rPr>
              <w:t>‘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Powerpoint</w:t>
            </w:r>
            <w:proofErr w:type="spellEnd"/>
            <w:r w:rsidR="00E12193">
              <w:rPr>
                <w:bCs/>
                <w:iCs/>
                <w:sz w:val="22"/>
                <w:szCs w:val="22"/>
              </w:rPr>
              <w:t>’</w:t>
            </w:r>
            <w:r w:rsidR="00A330E4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yn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drawiadol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ac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roedd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ganddyn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nhw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ffocws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a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diddordeb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mawr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pan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gyflwynais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i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nhw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>.</w:t>
            </w:r>
            <w:r w:rsidR="00AD225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D225E">
              <w:rPr>
                <w:bCs/>
                <w:iCs/>
                <w:sz w:val="22"/>
                <w:szCs w:val="22"/>
              </w:rPr>
              <w:t>Ceisiais</w:t>
            </w:r>
            <w:proofErr w:type="spellEnd"/>
            <w:r w:rsidR="00AD225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D225E">
              <w:rPr>
                <w:bCs/>
                <w:iCs/>
                <w:sz w:val="22"/>
                <w:szCs w:val="22"/>
              </w:rPr>
              <w:t>sicrhau</w:t>
            </w:r>
            <w:proofErr w:type="spellEnd"/>
            <w:r w:rsidR="00AD225E">
              <w:rPr>
                <w:bCs/>
                <w:iCs/>
                <w:sz w:val="22"/>
                <w:szCs w:val="22"/>
              </w:rPr>
              <w:t xml:space="preserve"> bod </w:t>
            </w:r>
            <w:proofErr w:type="spellStart"/>
            <w:r w:rsidR="00AD225E">
              <w:rPr>
                <w:bCs/>
                <w:iCs/>
                <w:sz w:val="22"/>
                <w:szCs w:val="22"/>
              </w:rPr>
              <w:t>disgyblion</w:t>
            </w:r>
            <w:proofErr w:type="spellEnd"/>
            <w:r w:rsidR="00AD225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D225E">
              <w:rPr>
                <w:bCs/>
                <w:iCs/>
                <w:sz w:val="22"/>
                <w:szCs w:val="22"/>
              </w:rPr>
              <w:t>yn</w:t>
            </w:r>
            <w:proofErr w:type="spellEnd"/>
            <w:r w:rsidR="00AD225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D225E">
              <w:rPr>
                <w:bCs/>
                <w:iCs/>
                <w:sz w:val="22"/>
                <w:szCs w:val="22"/>
              </w:rPr>
              <w:t>deal</w:t>
            </w:r>
            <w:r w:rsidR="008A31BF">
              <w:rPr>
                <w:bCs/>
                <w:iCs/>
                <w:sz w:val="22"/>
                <w:szCs w:val="22"/>
              </w:rPr>
              <w:t>l</w:t>
            </w:r>
            <w:proofErr w:type="spellEnd"/>
            <w:r w:rsidR="00AD225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D225E">
              <w:rPr>
                <w:bCs/>
                <w:iCs/>
                <w:sz w:val="22"/>
                <w:szCs w:val="22"/>
              </w:rPr>
              <w:t>trwy</w:t>
            </w:r>
            <w:proofErr w:type="spellEnd"/>
            <w:r w:rsidR="00AD225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164E3E">
              <w:rPr>
                <w:bCs/>
                <w:iCs/>
                <w:sz w:val="22"/>
                <w:szCs w:val="22"/>
              </w:rPr>
              <w:t>ofyn</w:t>
            </w:r>
            <w:proofErr w:type="spellEnd"/>
            <w:r w:rsidR="00164E3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164E3E">
              <w:rPr>
                <w:bCs/>
                <w:iCs/>
                <w:sz w:val="22"/>
                <w:szCs w:val="22"/>
              </w:rPr>
              <w:t>iddynt</w:t>
            </w:r>
            <w:proofErr w:type="spellEnd"/>
            <w:r w:rsidR="00164E3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164E3E">
              <w:rPr>
                <w:bCs/>
                <w:iCs/>
                <w:sz w:val="22"/>
                <w:szCs w:val="22"/>
              </w:rPr>
              <w:t>ddarllen</w:t>
            </w:r>
            <w:proofErr w:type="spellEnd"/>
            <w:r w:rsidR="00164E3E">
              <w:rPr>
                <w:bCs/>
                <w:iCs/>
                <w:sz w:val="22"/>
                <w:szCs w:val="22"/>
              </w:rPr>
              <w:t xml:space="preserve"> ac </w:t>
            </w:r>
            <w:proofErr w:type="spellStart"/>
            <w:r w:rsidR="00164E3E">
              <w:rPr>
                <w:bCs/>
                <w:iCs/>
                <w:sz w:val="22"/>
                <w:szCs w:val="22"/>
              </w:rPr>
              <w:t>ateb</w:t>
            </w:r>
            <w:proofErr w:type="spellEnd"/>
            <w:r w:rsidR="00164E3E">
              <w:rPr>
                <w:bCs/>
                <w:iCs/>
                <w:sz w:val="22"/>
                <w:szCs w:val="22"/>
              </w:rPr>
              <w:t xml:space="preserve"> cwestiynau.</w:t>
            </w:r>
          </w:p>
          <w:p w14:paraId="471612F7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6B8E86DF" w14:textId="77777777" w:rsidR="00825827" w:rsidRPr="003241BF" w:rsidRDefault="008A31BF" w:rsidP="00825827">
            <w:pPr>
              <w:rPr>
                <w:sz w:val="22"/>
                <w:szCs w:val="22"/>
              </w:rPr>
            </w:pPr>
            <w:r w:rsidRPr="003241BF">
              <w:rPr>
                <w:sz w:val="22"/>
                <w:szCs w:val="22"/>
              </w:rPr>
              <w:t xml:space="preserve">I </w:t>
            </w:r>
            <w:proofErr w:type="spellStart"/>
            <w:r w:rsidRPr="003241BF">
              <w:rPr>
                <w:sz w:val="22"/>
                <w:szCs w:val="22"/>
              </w:rPr>
              <w:t>barhau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i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baratoi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gwersi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sy’n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ysbrydoli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ddiddordeb</w:t>
            </w:r>
            <w:proofErr w:type="spellEnd"/>
            <w:r w:rsidRPr="003241BF">
              <w:rPr>
                <w:sz w:val="22"/>
                <w:szCs w:val="22"/>
              </w:rPr>
              <w:t xml:space="preserve">. </w:t>
            </w:r>
          </w:p>
          <w:p w14:paraId="12D2BCF1" w14:textId="746229F5" w:rsidR="008A31BF" w:rsidRPr="00120A30" w:rsidRDefault="008A31BF" w:rsidP="00825827">
            <w:pPr>
              <w:rPr>
                <w:sz w:val="20"/>
                <w:szCs w:val="20"/>
              </w:rPr>
            </w:pPr>
            <w:r w:rsidRPr="003241BF">
              <w:rPr>
                <w:sz w:val="22"/>
                <w:szCs w:val="22"/>
              </w:rPr>
              <w:t xml:space="preserve">I </w:t>
            </w:r>
            <w:proofErr w:type="spellStart"/>
            <w:r w:rsidRPr="003241BF">
              <w:rPr>
                <w:sz w:val="22"/>
                <w:szCs w:val="22"/>
              </w:rPr>
              <w:t>barhau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i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baratoi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tasgau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gwahaniaethol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="003241BF" w:rsidRPr="003241BF">
              <w:rPr>
                <w:sz w:val="22"/>
                <w:szCs w:val="22"/>
              </w:rPr>
              <w:t>i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sicrhau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r w:rsidR="003241BF" w:rsidRPr="003241BF">
              <w:rPr>
                <w:sz w:val="22"/>
                <w:szCs w:val="22"/>
              </w:rPr>
              <w:t xml:space="preserve">y gall </w:t>
            </w:r>
            <w:proofErr w:type="spellStart"/>
            <w:r w:rsidR="003241BF" w:rsidRPr="003241BF">
              <w:rPr>
                <w:sz w:val="22"/>
                <w:szCs w:val="22"/>
              </w:rPr>
              <w:t>pob</w:t>
            </w:r>
            <w:proofErr w:type="spellEnd"/>
            <w:r w:rsidR="003241BF" w:rsidRPr="003241BF">
              <w:rPr>
                <w:sz w:val="22"/>
                <w:szCs w:val="22"/>
              </w:rPr>
              <w:t xml:space="preserve"> </w:t>
            </w:r>
            <w:proofErr w:type="spellStart"/>
            <w:r w:rsidR="003241BF" w:rsidRPr="003241BF">
              <w:rPr>
                <w:sz w:val="22"/>
                <w:szCs w:val="22"/>
              </w:rPr>
              <w:t>dysgwr</w:t>
            </w:r>
            <w:proofErr w:type="spellEnd"/>
            <w:r w:rsidR="003241BF" w:rsidRPr="003241BF">
              <w:rPr>
                <w:sz w:val="22"/>
                <w:szCs w:val="22"/>
              </w:rPr>
              <w:t xml:space="preserve"> </w:t>
            </w:r>
            <w:proofErr w:type="spellStart"/>
            <w:r w:rsidR="003241BF" w:rsidRPr="003241BF">
              <w:rPr>
                <w:sz w:val="22"/>
                <w:szCs w:val="22"/>
              </w:rPr>
              <w:t>ddatblygu</w:t>
            </w:r>
            <w:proofErr w:type="spellEnd"/>
            <w:r w:rsidR="003241BF" w:rsidRPr="003241BF">
              <w:rPr>
                <w:sz w:val="22"/>
                <w:szCs w:val="22"/>
              </w:rPr>
              <w:t xml:space="preserve"> </w:t>
            </w:r>
            <w:proofErr w:type="spellStart"/>
            <w:r w:rsidR="003241BF" w:rsidRPr="003241BF">
              <w:rPr>
                <w:sz w:val="22"/>
                <w:szCs w:val="22"/>
              </w:rPr>
              <w:t>ar</w:t>
            </w:r>
            <w:proofErr w:type="spellEnd"/>
            <w:r w:rsidR="003241BF" w:rsidRPr="003241BF">
              <w:rPr>
                <w:sz w:val="22"/>
                <w:szCs w:val="22"/>
              </w:rPr>
              <w:t xml:space="preserve"> </w:t>
            </w:r>
            <w:proofErr w:type="spellStart"/>
            <w:r w:rsidR="003241BF" w:rsidRPr="003241BF">
              <w:rPr>
                <w:sz w:val="22"/>
                <w:szCs w:val="22"/>
              </w:rPr>
              <w:t>gyflymder</w:t>
            </w:r>
            <w:proofErr w:type="spellEnd"/>
            <w:r w:rsidR="003241BF" w:rsidRPr="003241BF">
              <w:rPr>
                <w:sz w:val="22"/>
                <w:szCs w:val="22"/>
              </w:rPr>
              <w:t xml:space="preserve"> </w:t>
            </w:r>
            <w:proofErr w:type="spellStart"/>
            <w:r w:rsidR="003241BF" w:rsidRPr="003241BF">
              <w:rPr>
                <w:sz w:val="22"/>
                <w:szCs w:val="22"/>
              </w:rPr>
              <w:t>rhesymol</w:t>
            </w:r>
            <w:proofErr w:type="spellEnd"/>
            <w:r w:rsidR="003241BF" w:rsidRPr="003241BF">
              <w:rPr>
                <w:sz w:val="22"/>
                <w:szCs w:val="22"/>
              </w:rPr>
              <w:t>.</w:t>
            </w:r>
          </w:p>
        </w:tc>
      </w:tr>
    </w:tbl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260116EF" w14:textId="77777777" w:rsidR="00EF0BE1" w:rsidRPr="00120A30" w:rsidRDefault="00EF0BE1" w:rsidP="00EF0BE1"/>
    <w:p w14:paraId="12D98BD2" w14:textId="77777777" w:rsidR="00EF0BE1" w:rsidRPr="00120A30" w:rsidRDefault="00EF0BE1" w:rsidP="00EF0BE1">
      <w:bookmarkStart w:id="1" w:name="cysill"/>
      <w:bookmarkEnd w:id="1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2B4E0D" w14:textId="77777777" w:rsidR="009D06CC" w:rsidRDefault="009D06CC" w:rsidP="00B24C18">
      <w:r>
        <w:separator/>
      </w:r>
    </w:p>
  </w:endnote>
  <w:endnote w:type="continuationSeparator" w:id="0">
    <w:p w14:paraId="5274880F" w14:textId="77777777" w:rsidR="009D06CC" w:rsidRDefault="009D06CC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688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67DE08" w14:textId="77777777" w:rsidR="009D06CC" w:rsidRDefault="009D06CC" w:rsidP="00B24C18">
      <w:r>
        <w:separator/>
      </w:r>
    </w:p>
  </w:footnote>
  <w:footnote w:type="continuationSeparator" w:id="0">
    <w:p w14:paraId="3CE0AB4D" w14:textId="77777777" w:rsidR="009D06CC" w:rsidRDefault="009D06CC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87D36"/>
    <w:multiLevelType w:val="hybridMultilevel"/>
    <w:tmpl w:val="B8E0F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122D53"/>
    <w:multiLevelType w:val="hybridMultilevel"/>
    <w:tmpl w:val="EA426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2E496E"/>
    <w:multiLevelType w:val="hybridMultilevel"/>
    <w:tmpl w:val="ABA8B98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FB5467"/>
    <w:multiLevelType w:val="hybridMultilevel"/>
    <w:tmpl w:val="A9C6BD76"/>
    <w:lvl w:ilvl="0" w:tplc="6ABE64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08192A"/>
    <w:multiLevelType w:val="hybridMultilevel"/>
    <w:tmpl w:val="411056C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B61325"/>
    <w:multiLevelType w:val="hybridMultilevel"/>
    <w:tmpl w:val="44EC7AD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432F2"/>
    <w:rsid w:val="00045D70"/>
    <w:rsid w:val="00063D4A"/>
    <w:rsid w:val="000973E5"/>
    <w:rsid w:val="000B654A"/>
    <w:rsid w:val="000B6B62"/>
    <w:rsid w:val="000C0623"/>
    <w:rsid w:val="000E5C05"/>
    <w:rsid w:val="000F592F"/>
    <w:rsid w:val="00120A30"/>
    <w:rsid w:val="0012154A"/>
    <w:rsid w:val="00140D3C"/>
    <w:rsid w:val="001434B2"/>
    <w:rsid w:val="001545FE"/>
    <w:rsid w:val="00164E3E"/>
    <w:rsid w:val="00167F75"/>
    <w:rsid w:val="00186E3A"/>
    <w:rsid w:val="001B578A"/>
    <w:rsid w:val="00270F1E"/>
    <w:rsid w:val="0029312A"/>
    <w:rsid w:val="002B2D5B"/>
    <w:rsid w:val="002C2359"/>
    <w:rsid w:val="002F72F8"/>
    <w:rsid w:val="0031228F"/>
    <w:rsid w:val="003241BF"/>
    <w:rsid w:val="00326033"/>
    <w:rsid w:val="00347467"/>
    <w:rsid w:val="003502C7"/>
    <w:rsid w:val="003770F9"/>
    <w:rsid w:val="003B005D"/>
    <w:rsid w:val="003B625E"/>
    <w:rsid w:val="003D3760"/>
    <w:rsid w:val="003E6C6C"/>
    <w:rsid w:val="0040291F"/>
    <w:rsid w:val="0043540F"/>
    <w:rsid w:val="00467647"/>
    <w:rsid w:val="004847B6"/>
    <w:rsid w:val="00494546"/>
    <w:rsid w:val="004A6915"/>
    <w:rsid w:val="004B73CD"/>
    <w:rsid w:val="004E1B77"/>
    <w:rsid w:val="0052100C"/>
    <w:rsid w:val="005404E0"/>
    <w:rsid w:val="005B7769"/>
    <w:rsid w:val="005E1DCC"/>
    <w:rsid w:val="00600329"/>
    <w:rsid w:val="00610C4A"/>
    <w:rsid w:val="00627B61"/>
    <w:rsid w:val="00645E24"/>
    <w:rsid w:val="00662D4C"/>
    <w:rsid w:val="0066617E"/>
    <w:rsid w:val="00667CFB"/>
    <w:rsid w:val="0067670D"/>
    <w:rsid w:val="006953EE"/>
    <w:rsid w:val="006D26F5"/>
    <w:rsid w:val="006D7310"/>
    <w:rsid w:val="006E32EF"/>
    <w:rsid w:val="00713823"/>
    <w:rsid w:val="00754230"/>
    <w:rsid w:val="007B65F8"/>
    <w:rsid w:val="007D5BB1"/>
    <w:rsid w:val="007F62C5"/>
    <w:rsid w:val="0081450C"/>
    <w:rsid w:val="00816DB9"/>
    <w:rsid w:val="00825827"/>
    <w:rsid w:val="00825DEF"/>
    <w:rsid w:val="0082771D"/>
    <w:rsid w:val="008830ED"/>
    <w:rsid w:val="0088400F"/>
    <w:rsid w:val="008840DC"/>
    <w:rsid w:val="00896514"/>
    <w:rsid w:val="008A31BF"/>
    <w:rsid w:val="008B2B15"/>
    <w:rsid w:val="00912D60"/>
    <w:rsid w:val="00947D62"/>
    <w:rsid w:val="00975D19"/>
    <w:rsid w:val="009A03EA"/>
    <w:rsid w:val="009C26DA"/>
    <w:rsid w:val="009D06CC"/>
    <w:rsid w:val="009D68DF"/>
    <w:rsid w:val="009D6D63"/>
    <w:rsid w:val="009D7C3C"/>
    <w:rsid w:val="009F5DD0"/>
    <w:rsid w:val="00A0182D"/>
    <w:rsid w:val="00A330E4"/>
    <w:rsid w:val="00A45652"/>
    <w:rsid w:val="00A46632"/>
    <w:rsid w:val="00A53AE4"/>
    <w:rsid w:val="00A82242"/>
    <w:rsid w:val="00AA5380"/>
    <w:rsid w:val="00AB6B45"/>
    <w:rsid w:val="00AC3D58"/>
    <w:rsid w:val="00AD225E"/>
    <w:rsid w:val="00AE7391"/>
    <w:rsid w:val="00AF0106"/>
    <w:rsid w:val="00AF532A"/>
    <w:rsid w:val="00B02BEF"/>
    <w:rsid w:val="00B0430A"/>
    <w:rsid w:val="00B24C18"/>
    <w:rsid w:val="00B34B5B"/>
    <w:rsid w:val="00B42125"/>
    <w:rsid w:val="00B50B4F"/>
    <w:rsid w:val="00B85948"/>
    <w:rsid w:val="00BA6F51"/>
    <w:rsid w:val="00BC35BE"/>
    <w:rsid w:val="00BF5170"/>
    <w:rsid w:val="00C40DB9"/>
    <w:rsid w:val="00C8398D"/>
    <w:rsid w:val="00D060A6"/>
    <w:rsid w:val="00D1401A"/>
    <w:rsid w:val="00D46A8E"/>
    <w:rsid w:val="00D46B3A"/>
    <w:rsid w:val="00D63A80"/>
    <w:rsid w:val="00D91956"/>
    <w:rsid w:val="00DB1D3B"/>
    <w:rsid w:val="00DB318A"/>
    <w:rsid w:val="00E0519E"/>
    <w:rsid w:val="00E060F7"/>
    <w:rsid w:val="00E07A59"/>
    <w:rsid w:val="00E12193"/>
    <w:rsid w:val="00E75960"/>
    <w:rsid w:val="00E76889"/>
    <w:rsid w:val="00E80AC9"/>
    <w:rsid w:val="00E86CA2"/>
    <w:rsid w:val="00EA2C27"/>
    <w:rsid w:val="00EB6268"/>
    <w:rsid w:val="00EC0A98"/>
    <w:rsid w:val="00EE0418"/>
    <w:rsid w:val="00EE0AC1"/>
    <w:rsid w:val="00EF0BE1"/>
    <w:rsid w:val="00EF2DF8"/>
    <w:rsid w:val="00F636FF"/>
    <w:rsid w:val="00F707F4"/>
    <w:rsid w:val="00F8496A"/>
    <w:rsid w:val="00FA3864"/>
    <w:rsid w:val="00FA55CD"/>
    <w:rsid w:val="00FB79B2"/>
    <w:rsid w:val="00FC132C"/>
    <w:rsid w:val="00FD1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32603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B6B45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754230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1215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16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0</TotalTime>
  <Pages>5</Pages>
  <Words>675</Words>
  <Characters>3850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Davina Dumelow (1900208)</cp:lastModifiedBy>
  <cp:revision>2</cp:revision>
  <cp:lastPrinted>2020-02-24T19:00:00Z</cp:lastPrinted>
  <dcterms:created xsi:type="dcterms:W3CDTF">2020-04-20T12:00:00Z</dcterms:created>
  <dcterms:modified xsi:type="dcterms:W3CDTF">2020-04-20T12:00:00Z</dcterms:modified>
</cp:coreProperties>
</file>