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395B865" w14:textId="02F67B74" w:rsidR="001E26FE" w:rsidRDefault="001E26FE" w:rsidP="00D1401A">
      <w:pPr>
        <w:pStyle w:val="Heading1"/>
        <w:rPr>
          <w:b/>
        </w:rPr>
      </w:pPr>
      <w:r>
        <w:rPr>
          <w:b/>
        </w:rPr>
        <w:t xml:space="preserve">Linc fideo: </w:t>
      </w:r>
      <w:hyperlink r:id="rId16" w:history="1">
        <w:r w:rsidRPr="00E70908">
          <w:rPr>
            <w:rStyle w:val="Hyperlink"/>
            <w:b/>
          </w:rPr>
          <w:t>https://uowtsd-my.sharepoint.com/:v:/g/personal/1801329_student_uwtsd_ac_uk/ETmpeH5woLBOrqaA6oE03DIBIKKEkDS4ijubA7UJa5XxIA?e=eQvZbE</w:t>
        </w:r>
      </w:hyperlink>
      <w:r>
        <w:rPr>
          <w:b/>
        </w:rPr>
        <w:t xml:space="preserve"> </w:t>
      </w:r>
    </w:p>
    <w:p w14:paraId="499DB382" w14:textId="130AE23B" w:rsidR="00EF0BE1" w:rsidRPr="00D1401A" w:rsidRDefault="00120A30" w:rsidP="00D1401A">
      <w:pPr>
        <w:pStyle w:val="Heading1"/>
        <w:rPr>
          <w:b/>
        </w:rPr>
      </w:pPr>
      <w:r w:rsidRPr="00D1401A">
        <w:rPr>
          <w:b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DA80746" w14:textId="10B9B7FE" w:rsidR="00D46A8E" w:rsidRPr="0067670D" w:rsidRDefault="00120A30" w:rsidP="00426B4D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1 Cynllun Gwers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19"/>
        <w:gridCol w:w="1180"/>
        <w:gridCol w:w="2180"/>
      </w:tblGrid>
      <w:tr w:rsidR="00D46A8E" w:rsidRPr="00120A30" w14:paraId="141F71CE" w14:textId="77777777" w:rsidTr="31952978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9E97FD0" w:rsidR="00D46A8E" w:rsidRPr="00947D62" w:rsidRDefault="00947D62" w:rsidP="006D26F5">
            <w:r w:rsidRPr="00947D62">
              <w:t>R</w:t>
            </w:r>
            <w:r w:rsidR="00426B4D">
              <w:t>hiannon Carruthers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Dosbarth:</w:t>
            </w:r>
          </w:p>
        </w:tc>
        <w:tc>
          <w:tcPr>
            <w:tcW w:w="2253" w:type="dxa"/>
          </w:tcPr>
          <w:p w14:paraId="497B23F6" w14:textId="19CCEB2D" w:rsidR="00D46A8E" w:rsidRPr="00947D62" w:rsidRDefault="00426B4D" w:rsidP="006D26F5">
            <w:r>
              <w:t xml:space="preserve">Blwyddyn </w:t>
            </w:r>
          </w:p>
        </w:tc>
      </w:tr>
      <w:tr w:rsidR="00D46A8E" w:rsidRPr="00120A30" w14:paraId="03967396" w14:textId="77777777" w:rsidTr="31952978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339020DB" w:rsidR="00D46A8E" w:rsidRPr="0067670D" w:rsidRDefault="002B004A" w:rsidP="00426B4D">
            <w:pPr>
              <w:rPr>
                <w:b/>
                <w:i/>
                <w:u w:val="single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u w:val="single"/>
              </w:rPr>
              <w:t>Iaith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Dyddiad:</w:t>
            </w:r>
          </w:p>
        </w:tc>
        <w:tc>
          <w:tcPr>
            <w:tcW w:w="2253" w:type="dxa"/>
          </w:tcPr>
          <w:p w14:paraId="4A9CFCAE" w14:textId="3BA6D25F" w:rsidR="00D46A8E" w:rsidRPr="00947D62" w:rsidRDefault="00426B4D" w:rsidP="006D26F5">
            <w:r>
              <w:t>4/2/20</w:t>
            </w:r>
          </w:p>
        </w:tc>
      </w:tr>
      <w:tr w:rsidR="00D46A8E" w:rsidRPr="00120A30" w14:paraId="67A3E20D" w14:textId="77777777" w:rsidTr="31952978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3B001DBC" w:rsidR="0067670D" w:rsidRPr="0067670D" w:rsidRDefault="31952978" w:rsidP="31952978">
            <w:pPr>
              <w:rPr>
                <w:b/>
                <w:bCs/>
                <w:i/>
                <w:iCs/>
                <w:u w:val="single"/>
              </w:rPr>
            </w:pPr>
            <w:r>
              <w:t>Ysgrifennu llythyr personol – I Fam-gu Susan Rees</w:t>
            </w:r>
          </w:p>
        </w:tc>
      </w:tr>
      <w:tr w:rsidR="00EB6268" w:rsidRPr="00120A30" w14:paraId="16A73A1C" w14:textId="77777777" w:rsidTr="31952978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F7B9FDB" w14:textId="1C9DB288" w:rsidR="0067670D" w:rsidRDefault="00E6267F" w:rsidP="00426B4D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Cam Cynnydd 1:</w:t>
            </w:r>
          </w:p>
          <w:p w14:paraId="68D6D249" w14:textId="1D720D69" w:rsidR="00E6267F" w:rsidRPr="00E6267F" w:rsidRDefault="00E6267F" w:rsidP="00426B4D">
            <w:pPr>
              <w:pStyle w:val="Heading2"/>
              <w:keepNext w:val="0"/>
              <w:keepLines w:val="0"/>
              <w:numPr>
                <w:ilvl w:val="0"/>
                <w:numId w:val="6"/>
              </w:numPr>
              <w:shd w:val="clear" w:color="auto" w:fill="FFFFFF"/>
              <w:spacing w:before="0" w:line="288" w:lineRule="auto"/>
              <w:ind w:left="0"/>
              <w:textAlignment w:val="baseline"/>
              <w:rPr>
                <w:rFonts w:ascii="inherit" w:hAnsi="inherit"/>
                <w:color w:val="1F1F1F"/>
                <w:spacing w:val="-5"/>
                <w:sz w:val="36"/>
                <w:szCs w:val="36"/>
              </w:rPr>
            </w:pPr>
            <w:r>
              <w:rPr>
                <w:rFonts w:ascii="inherit" w:hAnsi="inherit"/>
                <w:color w:val="1F1F1F"/>
                <w:spacing w:val="-5"/>
              </w:rPr>
              <w:t>Mae ymholi, archwilio ac ymchwilio yn ysbrydoli chwilfrydedd am y byd, ei orffennol, ei bresennol a’i ddyfodol.</w:t>
            </w:r>
          </w:p>
          <w:p w14:paraId="7102E20E" w14:textId="44151B1A" w:rsidR="00E6267F" w:rsidRPr="00426B4D" w:rsidRDefault="00E6267F" w:rsidP="00426B4D">
            <w:pPr>
              <w:rPr>
                <w:b/>
                <w:i/>
                <w:u w:val="single"/>
              </w:rPr>
            </w:pPr>
            <w:r>
              <w:rPr>
                <w:rFonts w:ascii="inherit" w:hAnsi="inherit"/>
                <w:color w:val="1F1F1F"/>
                <w:shd w:val="clear" w:color="auto" w:fill="FFFFFF"/>
              </w:rPr>
              <w:t>Rwy’n dechrau cyfleu fy nghanfyddiadau mewn ffyrdd syml.</w:t>
            </w:r>
          </w:p>
        </w:tc>
      </w:tr>
      <w:tr w:rsidR="00EB6268" w:rsidRPr="00120A30" w14:paraId="0DD4DF40" w14:textId="77777777" w:rsidTr="31952978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A927416" w14:textId="77777777" w:rsidR="00B4138E" w:rsidRDefault="00947D62" w:rsidP="00E6267F">
            <w:r w:rsidRPr="005E1DCC">
              <w:rPr>
                <w:b/>
              </w:rPr>
              <w:t>Llythrennedd</w:t>
            </w:r>
            <w:r w:rsidRPr="00947D62">
              <w:t xml:space="preserve"> </w:t>
            </w:r>
            <w:r w:rsidR="00B22F88">
              <w:t>–</w:t>
            </w:r>
            <w:r w:rsidRPr="00947D62">
              <w:t xml:space="preserve"> </w:t>
            </w:r>
          </w:p>
          <w:p w14:paraId="07026BD2" w14:textId="1F8B5B0E" w:rsidR="00B22F88" w:rsidRDefault="00B22F88" w:rsidP="00E6267F">
            <w:r>
              <w:t>Llinyn: ysgrifennu ar draws y cwricwlwm</w:t>
            </w:r>
          </w:p>
          <w:p w14:paraId="4B837964" w14:textId="6A5D6034" w:rsidR="005E1DCC" w:rsidRPr="00E6267F" w:rsidRDefault="00B22F88" w:rsidP="00E6267F">
            <w:r>
              <w:rPr>
                <w:rFonts w:ascii="inherit" w:hAnsi="inherit"/>
                <w:color w:val="1F1F1F"/>
                <w:shd w:val="clear" w:color="auto" w:fill="FFFFFF"/>
              </w:rPr>
              <w:t>dilyn a datblygu ar ffurf sydd wedi’i fodelu gan yr athro/athrawes</w:t>
            </w:r>
          </w:p>
        </w:tc>
      </w:tr>
      <w:tr w:rsidR="00D46A8E" w:rsidRPr="00120A30" w14:paraId="28CD5959" w14:textId="77777777" w:rsidTr="31952978">
        <w:tc>
          <w:tcPr>
            <w:tcW w:w="9010" w:type="dxa"/>
            <w:gridSpan w:val="4"/>
            <w:shd w:val="clear" w:color="auto" w:fill="auto"/>
          </w:tcPr>
          <w:p w14:paraId="6F1BB930" w14:textId="0EFF1718" w:rsidR="00D46A8E" w:rsidRDefault="31952978" w:rsidP="006D26F5">
            <w:pPr>
              <w:rPr>
                <w:sz w:val="22"/>
                <w:szCs w:val="22"/>
              </w:rPr>
            </w:pPr>
            <w:r w:rsidRPr="31952978">
              <w:rPr>
                <w:highlight w:val="yellow"/>
              </w:rPr>
              <w:t>Targedau Personol</w:t>
            </w:r>
            <w:r>
              <w:t xml:space="preserve"> </w:t>
            </w:r>
            <w:r w:rsidRPr="31952978">
              <w:rPr>
                <w:sz w:val="22"/>
                <w:szCs w:val="22"/>
              </w:rPr>
              <w:t>(Cysylltiedig â SAC ac wedi eu nodi mewn adolygiad wythnosol)</w:t>
            </w:r>
          </w:p>
          <w:p w14:paraId="6B25AE89" w14:textId="7A462C38" w:rsidR="00D939D9" w:rsidRPr="00B4138E" w:rsidRDefault="00D939D9" w:rsidP="006D26F5">
            <w:pPr>
              <w:rPr>
                <w:sz w:val="22"/>
                <w:szCs w:val="22"/>
              </w:rPr>
            </w:pPr>
            <w:r>
              <w:rPr>
                <w:rFonts w:ascii="Candara" w:hAnsi="Candara"/>
                <w:color w:val="000000"/>
                <w:spacing w:val="-2"/>
                <w:sz w:val="20"/>
                <w:szCs w:val="20"/>
                <w:shd w:val="clear" w:color="auto" w:fill="FFFFFF"/>
              </w:rPr>
              <w:t xml:space="preserve">Fy nharged ar gyfer yr wythnos </w:t>
            </w:r>
            <w:r w:rsidR="00A37FE0">
              <w:rPr>
                <w:rFonts w:ascii="Candara" w:hAnsi="Candara"/>
                <w:color w:val="000000"/>
                <w:spacing w:val="-2"/>
                <w:sz w:val="20"/>
                <w:szCs w:val="20"/>
                <w:shd w:val="clear" w:color="auto" w:fill="FFFFFF"/>
              </w:rPr>
              <w:t xml:space="preserve">yma yw </w:t>
            </w:r>
            <w:bookmarkStart w:id="0" w:name="_GoBack"/>
            <w:bookmarkEnd w:id="0"/>
            <w:r>
              <w:rPr>
                <w:rFonts w:ascii="Candara" w:hAnsi="Candara"/>
                <w:color w:val="000000"/>
                <w:spacing w:val="-2"/>
                <w:sz w:val="20"/>
                <w:szCs w:val="20"/>
                <w:shd w:val="clear" w:color="auto" w:fill="FFFFFF"/>
              </w:rPr>
              <w:t>i ddangos y dysgwyr y Meini Prawf Llwyddiant cyn y wers gwelaf fod hyn yn bwysig i ddangos gan fydd yn medru helpu mi a’r dysgwyr i ddeall sut gallent gyflawni’r dasg</w:t>
            </w:r>
            <w:r>
              <w:rPr>
                <w:rFonts w:ascii="&amp;quot" w:hAnsi="&amp;quot"/>
                <w:i/>
                <w:iCs/>
                <w:color w:val="000000"/>
                <w:spacing w:val="-2"/>
                <w:sz w:val="20"/>
                <w:szCs w:val="20"/>
              </w:rPr>
              <w:t>.</w:t>
            </w:r>
            <w:r>
              <w:rPr>
                <w:rFonts w:ascii="Candara" w:hAnsi="Candara"/>
                <w:color w:val="000000"/>
                <w:spacing w:val="-2"/>
                <w:sz w:val="20"/>
                <w:szCs w:val="20"/>
                <w:shd w:val="clear" w:color="auto" w:fill="FFFFFF"/>
              </w:rPr>
              <w:t xml:space="preserve"> Mi fyddaf yn gobeithio ysgogi’r dysgwyr i gyflawni, mae’r heriau a’r disgwyliadau y mae’r darpar athro’n eu gosod ar lefel briodol ar gyfer yr ystod o alluoedd a nodweddion sydd ymhlith y dysgwyr. Roedd fy mentor wedi trafod gyda minnau i ddefnyddio’r Meini Prawf Llwyddiant er mwyn i’r dysgwyr cael fwy o ddealltwriaeth o’r hyn sydd angen arnyn nhw i gyflawni’r dasg.</w:t>
            </w: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58C56A59" w14:textId="3D6721EE" w:rsidR="00947D62" w:rsidRPr="002C1990" w:rsidRDefault="00120A30" w:rsidP="00947D62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</w:rPr>
              <w:t>Bydd disgyblion yn dysgu i wneud y canlynol:</w:t>
            </w:r>
          </w:p>
          <w:p w14:paraId="145FAC42" w14:textId="6327A65F" w:rsidR="00D46A8E" w:rsidRPr="00120A30" w:rsidRDefault="002C1990" w:rsidP="002C1990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947D62" w:rsidRPr="00947D62">
              <w:rPr>
                <w:szCs w:val="28"/>
              </w:rPr>
              <w:t xml:space="preserve">. </w:t>
            </w:r>
            <w:r w:rsidR="00B22F88">
              <w:rPr>
                <w:szCs w:val="28"/>
              </w:rPr>
              <w:t xml:space="preserve">Creu llythyr </w:t>
            </w:r>
            <w:r>
              <w:rPr>
                <w:szCs w:val="28"/>
              </w:rPr>
              <w:t>I Fam-gu Susan Rees gan ddilyn patrwm fel y dangosir iddyn nhw,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</w:rPr>
              <w:t xml:space="preserve"> </w:t>
            </w:r>
            <w:r w:rsidR="00120A30" w:rsidRPr="00D1401A">
              <w:rPr>
                <w:sz w:val="20"/>
                <w:szCs w:val="20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</w:rPr>
              <w:t>g</w:t>
            </w:r>
            <w:r w:rsidR="00120A30" w:rsidRPr="00D1401A">
              <w:rPr>
                <w:sz w:val="20"/>
                <w:szCs w:val="20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4C4D956C" w:rsidR="00D46A8E" w:rsidRDefault="00F62506" w:rsidP="00F62506">
            <w:pPr>
              <w:pStyle w:val="ListParagraph"/>
              <w:numPr>
                <w:ilvl w:val="0"/>
                <w:numId w:val="7"/>
              </w:numPr>
            </w:pPr>
            <w:r>
              <w:t>Cyfeiriad ar y dde o’r dudalen</w:t>
            </w:r>
            <w:r w:rsidR="00E47630">
              <w:t>.</w:t>
            </w:r>
          </w:p>
          <w:p w14:paraId="19D20995" w14:textId="70C18D10" w:rsidR="00F62506" w:rsidRDefault="00F62506" w:rsidP="00F62506">
            <w:pPr>
              <w:pStyle w:val="ListParagraph"/>
              <w:numPr>
                <w:ilvl w:val="0"/>
                <w:numId w:val="7"/>
              </w:numPr>
            </w:pPr>
            <w:r>
              <w:t>Cyfarch yn gywir</w:t>
            </w:r>
            <w:r w:rsidR="00E47630">
              <w:t>.</w:t>
            </w:r>
          </w:p>
          <w:p w14:paraId="7BAB54F4" w14:textId="1F87E7C8" w:rsidR="00F62506" w:rsidRPr="00662D4C" w:rsidRDefault="002B004A" w:rsidP="00F62506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alibri" w:hAnsi="Calibri" w:cs="Calibri"/>
              </w:rPr>
              <w:t>Brawddegau pwrpasol i gyd-fynd gyda chynnwys y llythyr.</w:t>
            </w:r>
          </w:p>
          <w:p w14:paraId="5E9E6941" w14:textId="77777777" w:rsidR="00D46A8E" w:rsidRPr="00662D4C" w:rsidRDefault="00D46A8E" w:rsidP="006D26F5"/>
          <w:p w14:paraId="7E38D51A" w14:textId="77777777" w:rsidR="00D46A8E" w:rsidRPr="00662D4C" w:rsidRDefault="00D46A8E" w:rsidP="006D26F5"/>
          <w:p w14:paraId="21357C73" w14:textId="62B02015" w:rsidR="00D46A8E" w:rsidRPr="00662D4C" w:rsidRDefault="00D46A8E" w:rsidP="006D26F5"/>
          <w:p w14:paraId="1BF407B2" w14:textId="77777777" w:rsidR="00D46A8E" w:rsidRPr="00662D4C" w:rsidRDefault="00D46A8E" w:rsidP="006D26F5"/>
          <w:p w14:paraId="7BD7E8D0" w14:textId="77777777" w:rsidR="00D46A8E" w:rsidRPr="00662D4C" w:rsidRDefault="00D46A8E" w:rsidP="006D26F5"/>
        </w:tc>
        <w:tc>
          <w:tcPr>
            <w:tcW w:w="4505" w:type="dxa"/>
          </w:tcPr>
          <w:p w14:paraId="7AB069FB" w14:textId="62B68C14" w:rsidR="00662D4C" w:rsidRPr="002C1990" w:rsidRDefault="00662D4C" w:rsidP="00662D4C">
            <w:pPr>
              <w:rPr>
                <w:b/>
                <w:i/>
                <w:u w:val="single"/>
              </w:rPr>
            </w:pPr>
            <w:r w:rsidRPr="00662D4C">
              <w:lastRenderedPageBreak/>
              <w:t>1. Ateb cwestiynau agored a chaeedig ar ffurf lafar i ddangos gwybodaeth a dealltwriaeth o</w:t>
            </w:r>
            <w:r w:rsidR="002C1990">
              <w:t xml:space="preserve"> sut i ysgrifennu llythyr.</w:t>
            </w:r>
          </w:p>
          <w:p w14:paraId="5CDEBCEA" w14:textId="1BBA5BAA" w:rsidR="00662D4C" w:rsidRPr="00662D4C" w:rsidRDefault="002B004A" w:rsidP="00662D4C">
            <w:r>
              <w:rPr>
                <w:rFonts w:ascii="Calibri" w:hAnsi="Calibri" w:cs="Calibri"/>
              </w:rPr>
              <w:t>2. Llythyr wedi cwblhau I fam-gu Susan Rees gan ddilyn y M.P.Ll.</w:t>
            </w:r>
          </w:p>
          <w:p w14:paraId="250B79C3" w14:textId="18B0AC09" w:rsidR="00D46A8E" w:rsidRPr="00662D4C" w:rsidRDefault="002B004A" w:rsidP="00662D4C">
            <w:r>
              <w:rPr>
                <w:rFonts w:ascii="Calibri" w:hAnsi="Calibri" w:cs="Calibri"/>
              </w:rPr>
              <w:lastRenderedPageBreak/>
              <w:t>3. Trafodaeth ar ddiwedd y wers a chael un o’r dysgwyr i ddarllen ei llythyr nhw allan a gofyn i bob un a yw’r llythyr wedi dilyn y meini prawf llwyddiant.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7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31952978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Gweithgareddau/Methodoleg/Cysyniadau Allweddol</w:t>
            </w:r>
          </w:p>
          <w:p w14:paraId="7E8C7567" w14:textId="7F2DC90F" w:rsidR="00975D19" w:rsidRPr="00F62506" w:rsidRDefault="00C8398D" w:rsidP="00F6250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</w:t>
            </w:r>
            <w:r w:rsidR="00120A30" w:rsidRPr="00D1401A">
              <w:rPr>
                <w:sz w:val="22"/>
                <w:szCs w:val="22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Tasgau Disgyblion</w:t>
            </w:r>
          </w:p>
          <w:p w14:paraId="71FEA254" w14:textId="5011670E" w:rsidR="00120A30" w:rsidRPr="00F62506" w:rsidRDefault="00C8398D" w:rsidP="00F6250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</w:t>
            </w:r>
            <w:r w:rsidR="006D26F5" w:rsidRPr="00D1401A">
              <w:rPr>
                <w:sz w:val="22"/>
                <w:szCs w:val="22"/>
              </w:rPr>
              <w:t>(Rôl disgyblion – gan gynnwys strategaethau gwahaniaethu, ymgysylltu ag asesu ffurfiannol a gwaith cartref)</w:t>
            </w: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Adnoddau</w:t>
            </w:r>
          </w:p>
          <w:p w14:paraId="18C6DCA1" w14:textId="38F6EAFC" w:rsidR="00975D19" w:rsidRPr="00F62506" w:rsidRDefault="00C8398D" w:rsidP="00F6250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</w:t>
            </w:r>
            <w:r w:rsidR="006D26F5" w:rsidRPr="00D1401A">
              <w:rPr>
                <w:sz w:val="22"/>
                <w:szCs w:val="22"/>
              </w:rPr>
              <w:t>(Gan gynnwys gofyniad Iechyd a Diogelwch)</w:t>
            </w:r>
          </w:p>
        </w:tc>
      </w:tr>
      <w:tr w:rsidR="00120A30" w:rsidRPr="00120A30" w14:paraId="1D96C72E" w14:textId="77777777" w:rsidTr="31952978">
        <w:trPr>
          <w:trHeight w:val="2391"/>
        </w:trPr>
        <w:tc>
          <w:tcPr>
            <w:tcW w:w="1249" w:type="dxa"/>
          </w:tcPr>
          <w:p w14:paraId="1A014F51" w14:textId="5166BD52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10 munud</w:t>
            </w: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Cyfnod agoriadol </w:t>
            </w:r>
            <w:r w:rsidRPr="00D1401A">
              <w:rPr>
                <w:sz w:val="22"/>
                <w:szCs w:val="22"/>
              </w:rPr>
              <w:t>(gyda chysylltiadau</w:t>
            </w:r>
            <w:r w:rsidRPr="00D1401A">
              <w:t xml:space="preserve"> </w:t>
            </w:r>
            <w:r w:rsidRPr="00D1401A">
              <w:rPr>
                <w:sz w:val="22"/>
                <w:szCs w:val="22"/>
              </w:rPr>
              <w:t>â dysgu blaenorol)</w:t>
            </w:r>
          </w:p>
        </w:tc>
        <w:tc>
          <w:tcPr>
            <w:tcW w:w="4971" w:type="dxa"/>
          </w:tcPr>
          <w:p w14:paraId="5CB33F65" w14:textId="1529BBC3" w:rsidR="00662D4C" w:rsidRDefault="00662D4C" w:rsidP="00662D4C">
            <w:r w:rsidRPr="00662D4C">
              <w:t xml:space="preserve">Gwybodaeth flaenorol: Athro i ofyn i ddisgyblion ystyried y gwaith maen nhw wedi bod yn ei wneud ar </w:t>
            </w:r>
            <w:r w:rsidR="00840A9E">
              <w:t xml:space="preserve">Susan Rees: Merch y pwll glo. </w:t>
            </w:r>
          </w:p>
          <w:p w14:paraId="7D14E308" w14:textId="255696C7" w:rsidR="00CA4A3C" w:rsidRDefault="00CA4A3C" w:rsidP="00662D4C"/>
          <w:p w14:paraId="05E3274A" w14:textId="1D936AD6" w:rsidR="00CA4A3C" w:rsidRDefault="00CA4A3C" w:rsidP="00662D4C">
            <w:r>
              <w:t xml:space="preserve">Gosod naws dywyll i’r dysgwyr </w:t>
            </w:r>
            <w:r w:rsidR="00BF4910">
              <w:t xml:space="preserve"> o fewn y dosbarth</w:t>
            </w:r>
          </w:p>
          <w:p w14:paraId="42F96A33" w14:textId="49DC3407" w:rsidR="00CA4A3C" w:rsidRDefault="00CA4A3C" w:rsidP="00662D4C"/>
          <w:p w14:paraId="1FC4CAAF" w14:textId="2725D0BC" w:rsidR="00CA4A3C" w:rsidRDefault="31952978" w:rsidP="31952978">
            <w:pPr>
              <w:rPr>
                <w:rFonts w:ascii="Calibri" w:hAnsi="Calibri" w:cs="Calibri"/>
                <w:color w:val="FF0000"/>
              </w:rPr>
            </w:pPr>
            <w:r w:rsidRPr="31952978">
              <w:rPr>
                <w:rFonts w:ascii="Calibri" w:hAnsi="Calibri" w:cs="Calibri"/>
              </w:rPr>
              <w:t xml:space="preserve">Mi fydd yr athro yn agor y ces ddillad a </w:t>
            </w:r>
            <w:r w:rsidRPr="001E26FE">
              <w:rPr>
                <w:rFonts w:ascii="Calibri" w:hAnsi="Calibri" w:cs="Calibri"/>
                <w:color w:val="000000" w:themeColor="text1"/>
              </w:rPr>
              <w:t xml:space="preserve">dod â nifer o wahanol wrthrychau allan gan drafod gyda’r dysgwyr beth yw bob un a pham bod y rhain yn y ces ddillad. </w:t>
            </w:r>
          </w:p>
          <w:p w14:paraId="7F6937B0" w14:textId="028A4A96" w:rsidR="004844BD" w:rsidRDefault="004844BD" w:rsidP="00662D4C"/>
          <w:p w14:paraId="644E41E8" w14:textId="6520C547" w:rsidR="00EA7C11" w:rsidRPr="00662D4C" w:rsidRDefault="31952978" w:rsidP="00662D4C">
            <w:r w:rsidRPr="31952978">
              <w:rPr>
                <w:rFonts w:ascii="Calibri" w:hAnsi="Calibri" w:cs="Calibri"/>
              </w:rPr>
              <w:t xml:space="preserve">Yna wrth ddod i’r gwrthrych olaf - sef llythyr o fam-gu Susan </w:t>
            </w:r>
            <w:r w:rsidR="001E26FE">
              <w:rPr>
                <w:rFonts w:ascii="Calibri" w:hAnsi="Calibri" w:cs="Calibri"/>
              </w:rPr>
              <w:t>i</w:t>
            </w:r>
            <w:r w:rsidRPr="31952978">
              <w:rPr>
                <w:rFonts w:ascii="Calibri" w:hAnsi="Calibri" w:cs="Calibri"/>
              </w:rPr>
              <w:t xml:space="preserve"> Susan - trafod beth yw llythyr yna darllen y cynnwys.</w:t>
            </w:r>
          </w:p>
          <w:p w14:paraId="6393ED17" w14:textId="77777777" w:rsidR="00662D4C" w:rsidRPr="00662D4C" w:rsidRDefault="00662D4C" w:rsidP="00662D4C"/>
          <w:p w14:paraId="5D36A9DB" w14:textId="3CFB7EAC" w:rsidR="00120A30" w:rsidRPr="00662D4C" w:rsidRDefault="00662D4C" w:rsidP="00662D4C">
            <w:r w:rsidRPr="00662D4C">
              <w:t>Athro i amlinellu ffocws y sesiwn hon, a rhannu'r amcanion dysgu, y meini prawf llwyddiant a'r cyfleoedd asesu gyda'r disgyblion.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4DD98B0" w14:textId="44E27D3B" w:rsidR="00662D4C" w:rsidRDefault="002B004A" w:rsidP="00662D4C">
            <w:r>
              <w:rPr>
                <w:rFonts w:ascii="Calibri" w:hAnsi="Calibri" w:cs="Calibri"/>
              </w:rPr>
              <w:t>Disgyblion i gymryd rhan mewn gweithgaredd meddwl, paru, rhannu er mwyn ysgogi gwybodaeth o ran yr eitemau sydd mewn y ces ddillad.</w:t>
            </w:r>
          </w:p>
          <w:p w14:paraId="1E4A79D3" w14:textId="2A3054D7" w:rsidR="00BF4910" w:rsidRDefault="00BF4910" w:rsidP="00662D4C"/>
          <w:p w14:paraId="1B3396FF" w14:textId="4BA1F7CA" w:rsidR="00BF4910" w:rsidRPr="00662D4C" w:rsidRDefault="002B004A" w:rsidP="00662D4C">
            <w:r>
              <w:rPr>
                <w:rFonts w:ascii="Calibri" w:hAnsi="Calibri" w:cs="Calibri"/>
              </w:rPr>
              <w:t>Disgyblion i gael trafodaeth o ran y wahanol wrthrychau sydd mewn yn y ces ddillad gan feddwl sut a pham fydd angen nhw ar Susan Rees.</w:t>
            </w:r>
          </w:p>
          <w:p w14:paraId="04377C32" w14:textId="77777777" w:rsidR="00662D4C" w:rsidRPr="00662D4C" w:rsidRDefault="00662D4C" w:rsidP="00662D4C"/>
          <w:p w14:paraId="7FA2A581" w14:textId="52515D29" w:rsidR="00F255A7" w:rsidRDefault="002B004A" w:rsidP="00662D4C">
            <w:r>
              <w:rPr>
                <w:rFonts w:ascii="Calibri" w:hAnsi="Calibri" w:cs="Calibri"/>
              </w:rPr>
              <w:t>Disgyblion i wrando ar gyflwyniad yr athro gan ofyn cwestiynau ac nad ydynt yn deall.</w:t>
            </w:r>
          </w:p>
          <w:p w14:paraId="6B2D2293" w14:textId="3D9454B8" w:rsidR="00F255A7" w:rsidRDefault="00F255A7" w:rsidP="00662D4C"/>
          <w:p w14:paraId="7E82DF4C" w14:textId="77777777" w:rsidR="00F255A7" w:rsidRPr="00662D4C" w:rsidRDefault="00F255A7" w:rsidP="00662D4C"/>
          <w:p w14:paraId="7F17A4E6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2CD29E" w14:textId="0521E11D" w:rsidR="003D3760" w:rsidRDefault="31952978" w:rsidP="003D3760">
            <w:pPr>
              <w:jc w:val="center"/>
            </w:pPr>
            <w:r w:rsidRPr="31952978">
              <w:rPr>
                <w:rFonts w:ascii="Calibri" w:hAnsi="Calibri" w:cs="Calibri"/>
              </w:rPr>
              <w:t xml:space="preserve">Ces </w:t>
            </w:r>
            <w:r w:rsidRPr="31952978">
              <w:rPr>
                <w:rFonts w:ascii="Calibri" w:hAnsi="Calibri" w:cs="Calibri"/>
                <w:color w:val="BFBFBF" w:themeColor="background1" w:themeShade="BF"/>
              </w:rPr>
              <w:t>d</w:t>
            </w:r>
            <w:r w:rsidRPr="31952978">
              <w:rPr>
                <w:rFonts w:ascii="Calibri" w:hAnsi="Calibri" w:cs="Calibri"/>
              </w:rPr>
              <w:t>dillad gyda gwahanol wrthrychau megis cannwyll, llythyr o fam-gu Susan Rees</w:t>
            </w:r>
          </w:p>
          <w:p w14:paraId="4D70BD5C" w14:textId="77777777" w:rsidR="00991AB8" w:rsidRPr="003D3760" w:rsidRDefault="00991AB8" w:rsidP="003D3760">
            <w:pPr>
              <w:jc w:val="center"/>
            </w:pPr>
          </w:p>
          <w:p w14:paraId="491DF6ED" w14:textId="002D385F" w:rsidR="00120A30" w:rsidRPr="00120A30" w:rsidRDefault="003D3760" w:rsidP="003D376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 xml:space="preserve">: Sicrhewch fod bagiau i ffwrdd o dan fyrddau, ac nad </w:t>
            </w:r>
            <w:r w:rsidR="00991AB8">
              <w:t>oes unrhyw beth yn y ffordd.</w:t>
            </w:r>
          </w:p>
        </w:tc>
      </w:tr>
      <w:tr w:rsidR="00120A30" w:rsidRPr="00120A30" w14:paraId="3E425A8C" w14:textId="77777777" w:rsidTr="31952978">
        <w:trPr>
          <w:trHeight w:val="2043"/>
        </w:trPr>
        <w:tc>
          <w:tcPr>
            <w:tcW w:w="1249" w:type="dxa"/>
          </w:tcPr>
          <w:p w14:paraId="5F921DF8" w14:textId="77777777" w:rsid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35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</w:rPr>
              <w:t>Addysgu a Dysgu Craidd</w:t>
            </w:r>
          </w:p>
        </w:tc>
        <w:tc>
          <w:tcPr>
            <w:tcW w:w="4971" w:type="dxa"/>
          </w:tcPr>
          <w:p w14:paraId="578D42B8" w14:textId="15186621" w:rsidR="00326033" w:rsidRDefault="31952978" w:rsidP="00326033">
            <w:r>
              <w:t>Athro i ofyn y cwestiynau allweddol canlynol fel ‘pit stops’:</w:t>
            </w:r>
          </w:p>
          <w:p w14:paraId="614575AB" w14:textId="6A4CEAAE" w:rsidR="00326033" w:rsidRDefault="002B004A" w:rsidP="00326033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Calibri" w:hAnsi="Calibri" w:cs="Calibri"/>
              </w:rPr>
              <w:t>Beth sydd yn bwysig i roi yn y llythyr?</w:t>
            </w:r>
          </w:p>
          <w:p w14:paraId="40BFFF62" w14:textId="6C911221" w:rsidR="00326033" w:rsidRDefault="002B004A" w:rsidP="00326033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Calibri" w:hAnsi="Calibri" w:cs="Calibri"/>
              </w:rPr>
              <w:t>A ydych chi wedi cofio’r cyfeiriad?</w:t>
            </w:r>
          </w:p>
          <w:p w14:paraId="20B51969" w14:textId="07AE60E4" w:rsidR="00326033" w:rsidRDefault="00326033" w:rsidP="00326033">
            <w:pPr>
              <w:pStyle w:val="ListParagraph"/>
              <w:numPr>
                <w:ilvl w:val="0"/>
                <w:numId w:val="3"/>
              </w:numPr>
            </w:pPr>
            <w:r>
              <w:t>Pa</w:t>
            </w:r>
            <w:r w:rsidR="00D7523D">
              <w:t xml:space="preserve"> wybodaeth dylid cael eu gynnwys</w:t>
            </w:r>
            <w:r>
              <w:t>?</w:t>
            </w:r>
          </w:p>
          <w:p w14:paraId="5E9C9D92" w14:textId="77777777" w:rsidR="00326033" w:rsidRDefault="00326033" w:rsidP="00326033"/>
          <w:p w14:paraId="3955CE5E" w14:textId="77777777" w:rsidR="00326033" w:rsidRDefault="00326033" w:rsidP="00326033">
            <w:r>
              <w:t>Athro i roi adborth ar ymatebion i'r cwestiynau hyn, ac i ddarparu gwybodaeth / arweiniad pellach os oes angen.</w:t>
            </w:r>
          </w:p>
          <w:p w14:paraId="2BDACE4E" w14:textId="77777777" w:rsidR="00326033" w:rsidRDefault="00326033" w:rsidP="00326033"/>
          <w:p w14:paraId="04295E3B" w14:textId="1007F75E" w:rsidR="00326033" w:rsidRDefault="31952978" w:rsidP="00326033">
            <w:r w:rsidRPr="31952978">
              <w:rPr>
                <w:rFonts w:ascii="Calibri" w:hAnsi="Calibri" w:cs="Calibri"/>
              </w:rPr>
              <w:t xml:space="preserve">Athro i gyflwyno tasg i ddisgyblion ei chwblhau. Mae'r dasg yn gofyn i ddisgyblion creu llythyr personol ar gyfer danfon </w:t>
            </w:r>
            <w:r w:rsidRPr="001E26FE">
              <w:rPr>
                <w:rFonts w:ascii="Calibri" w:hAnsi="Calibri" w:cs="Calibri"/>
              </w:rPr>
              <w:t>at</w:t>
            </w:r>
            <w:r w:rsidRPr="31952978">
              <w:rPr>
                <w:rFonts w:ascii="Calibri" w:hAnsi="Calibri" w:cs="Calibri"/>
              </w:rPr>
              <w:t xml:space="preserve"> Fam-gu Susan. Athro i ddarparu enghraifft [model]  llythyr Mam-gu Susan fel man cychwyn.</w:t>
            </w:r>
          </w:p>
          <w:p w14:paraId="4210B362" w14:textId="77777777" w:rsidR="00326033" w:rsidRDefault="00326033" w:rsidP="00326033"/>
          <w:p w14:paraId="7FED821D" w14:textId="10DA25DD" w:rsidR="00120A30" w:rsidRDefault="00326033" w:rsidP="00326033">
            <w:r>
              <w:t xml:space="preserve">Athro i fonitro'r </w:t>
            </w:r>
            <w:r w:rsidR="009654B0">
              <w:t xml:space="preserve">dysgwyr </w:t>
            </w:r>
            <w:r>
              <w:t>wrth iddynt weithio ar y</w:t>
            </w:r>
            <w:r w:rsidR="009654B0">
              <w:t xml:space="preserve"> llythyr</w:t>
            </w:r>
            <w:r>
              <w:t>, darparu adborth a thargedau, nodi ac ymateb i unrhyw gamdybiaethau.</w:t>
            </w:r>
          </w:p>
          <w:p w14:paraId="65481C09" w14:textId="740F0987" w:rsidR="00326033" w:rsidRPr="00326033" w:rsidRDefault="00326033" w:rsidP="00326033"/>
        </w:tc>
        <w:tc>
          <w:tcPr>
            <w:tcW w:w="4971" w:type="dxa"/>
          </w:tcPr>
          <w:p w14:paraId="41C51572" w14:textId="22460FAF" w:rsidR="001545FE" w:rsidRPr="001545FE" w:rsidRDefault="001545FE" w:rsidP="001545FE">
            <w:r w:rsidRPr="001545FE">
              <w:t xml:space="preserve">Disgyblion i wrando ar ganllawiau'r athro a </w:t>
            </w:r>
            <w:r w:rsidR="00FC621D">
              <w:t>gofyn cwestiynau pan fo’r angen.</w:t>
            </w:r>
          </w:p>
          <w:p w14:paraId="40D4852A" w14:textId="77777777" w:rsidR="001545FE" w:rsidRPr="001545FE" w:rsidRDefault="001545FE" w:rsidP="001545FE"/>
          <w:p w14:paraId="33A0C676" w14:textId="77777777" w:rsidR="001545FE" w:rsidRPr="00120A30" w:rsidRDefault="001545FE" w:rsidP="001545FE">
            <w:pPr>
              <w:rPr>
                <w:sz w:val="28"/>
                <w:szCs w:val="28"/>
              </w:rPr>
            </w:pPr>
            <w:r w:rsidRPr="001545FE">
              <w:t>Disgyblion i ymateb i gwestiynau allweddol fel grwpiau neu unigolion.</w:t>
            </w:r>
          </w:p>
          <w:p w14:paraId="39EA6254" w14:textId="77777777" w:rsidR="001545FE" w:rsidRPr="00120A30" w:rsidRDefault="001545FE" w:rsidP="001545FE">
            <w:pPr>
              <w:jc w:val="center"/>
              <w:rPr>
                <w:sz w:val="28"/>
                <w:szCs w:val="28"/>
              </w:rPr>
            </w:pPr>
          </w:p>
          <w:p w14:paraId="7A371213" w14:textId="176649A8" w:rsidR="001545FE" w:rsidRPr="001545FE" w:rsidRDefault="001545FE" w:rsidP="001545FE">
            <w:r w:rsidRPr="001545FE">
              <w:t xml:space="preserve">Disgyblion i weithio i gwblhau </w:t>
            </w:r>
            <w:r w:rsidR="009739E4">
              <w:t xml:space="preserve">llythyr personol </w:t>
            </w:r>
            <w:r w:rsidRPr="001545FE">
              <w:t xml:space="preserve">a defnyddio'r enghraifft a fodelwyd gan yr athro fel sgaffald ar gyfer eu gwaith eu hunain. </w:t>
            </w:r>
          </w:p>
          <w:p w14:paraId="26C23708" w14:textId="77777777" w:rsidR="001545FE" w:rsidRDefault="001545FE" w:rsidP="001545FE"/>
          <w:p w14:paraId="541A255E" w14:textId="77777777" w:rsidR="001545FE" w:rsidRPr="001545FE" w:rsidRDefault="001545FE" w:rsidP="001545FE">
            <w:r w:rsidRPr="001545FE">
              <w:t>Disgyblion i ymateb i unrhyw adborth a thargedau a roddir gan yr athro.</w:t>
            </w:r>
          </w:p>
          <w:p w14:paraId="6D22C637" w14:textId="0A186629" w:rsidR="00120A30" w:rsidRPr="001545FE" w:rsidRDefault="001545FE" w:rsidP="001545FE">
            <w:r w:rsidRPr="001545FE">
              <w:t>Disgyblion i ofyn cwestiynau pellach os nad ydyn nhw'n deall yr hyn sy'n ofynnol ganddyn nhw.</w:t>
            </w:r>
          </w:p>
          <w:p w14:paraId="6F32319A" w14:textId="77777777" w:rsidR="00120A30" w:rsidRPr="00120A30" w:rsidRDefault="00120A30" w:rsidP="001545FE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63E66BA" w14:textId="14615316" w:rsidR="001545FE" w:rsidRDefault="00011389" w:rsidP="001545FE">
            <w:pPr>
              <w:jc w:val="center"/>
            </w:pPr>
            <w:r>
              <w:t>Llythyr o Fam-gu Susan Rees</w:t>
            </w:r>
          </w:p>
          <w:p w14:paraId="74BD3D05" w14:textId="1ADAD457" w:rsidR="00011389" w:rsidRDefault="00011389" w:rsidP="001545FE">
            <w:pPr>
              <w:jc w:val="center"/>
            </w:pPr>
          </w:p>
          <w:p w14:paraId="5810DA42" w14:textId="168190EB" w:rsidR="00011389" w:rsidRDefault="00011389" w:rsidP="001545FE">
            <w:pPr>
              <w:jc w:val="center"/>
            </w:pPr>
            <w:r>
              <w:t>Bwrdd gwyn</w:t>
            </w:r>
          </w:p>
          <w:p w14:paraId="03A13887" w14:textId="5B024C83" w:rsidR="00011389" w:rsidRDefault="00011389" w:rsidP="001545FE">
            <w:pPr>
              <w:jc w:val="center"/>
            </w:pPr>
          </w:p>
          <w:p w14:paraId="023E23A5" w14:textId="0212AB42" w:rsidR="00011389" w:rsidRDefault="00011389" w:rsidP="001545FE">
            <w:pPr>
              <w:jc w:val="center"/>
            </w:pPr>
            <w:r>
              <w:t>Mat geirfa</w:t>
            </w:r>
          </w:p>
          <w:p w14:paraId="2140BC26" w14:textId="4B7EC7FC" w:rsidR="00011389" w:rsidRDefault="00011389" w:rsidP="001545FE">
            <w:pPr>
              <w:jc w:val="center"/>
            </w:pPr>
          </w:p>
          <w:p w14:paraId="59CAF8A5" w14:textId="77777777" w:rsidR="00011389" w:rsidRDefault="00011389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0477C4D5" w:rsidR="00120A30" w:rsidRPr="00120A30" w:rsidRDefault="002B004A" w:rsidP="001545FE">
            <w:pPr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</w:rPr>
              <w:t xml:space="preserve">I&amp;D: Sicrhewch fod bagiau i ffwrdd o dan </w:t>
            </w:r>
            <w:r w:rsidR="001D46F2">
              <w:rPr>
                <w:rFonts w:ascii="Calibri" w:hAnsi="Calibri" w:cs="Calibri"/>
              </w:rPr>
              <w:t>b</w:t>
            </w:r>
            <w:r>
              <w:rPr>
                <w:rFonts w:ascii="Calibri" w:hAnsi="Calibri" w:cs="Calibri"/>
              </w:rPr>
              <w:t>yrddau, ac nad oes unrhyw beth yn y ffordd.</w:t>
            </w:r>
          </w:p>
        </w:tc>
      </w:tr>
      <w:tr w:rsidR="00120A30" w:rsidRPr="00120A30" w14:paraId="78EBC3C5" w14:textId="77777777" w:rsidTr="31952978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Sesiwn </w:t>
            </w:r>
            <w:r w:rsidR="009D7C3C">
              <w:rPr>
                <w:b/>
              </w:rPr>
              <w:t>Gloi</w:t>
            </w:r>
          </w:p>
        </w:tc>
        <w:tc>
          <w:tcPr>
            <w:tcW w:w="4971" w:type="dxa"/>
          </w:tcPr>
          <w:p w14:paraId="14B99C7F" w14:textId="6A4EFC61" w:rsidR="00326033" w:rsidRPr="00326033" w:rsidRDefault="00326033" w:rsidP="00326033">
            <w:r w:rsidRPr="00326033">
              <w:t>Athro i holi’r cwestiynau canlynol fel bod crynodeb o'r dysgu yn cael ei ddarparu gan ddisgyblion:</w:t>
            </w:r>
          </w:p>
          <w:p w14:paraId="38B669A8" w14:textId="77777777" w:rsidR="00326033" w:rsidRPr="00326033" w:rsidRDefault="00326033" w:rsidP="00326033">
            <w:pPr>
              <w:rPr>
                <w:sz w:val="28"/>
                <w:szCs w:val="28"/>
              </w:rPr>
            </w:pPr>
          </w:p>
          <w:p w14:paraId="4900310A" w14:textId="7F79F599" w:rsidR="00326033" w:rsidRPr="00326033" w:rsidRDefault="002B004A" w:rsidP="00326033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ascii="Calibri" w:hAnsi="Calibri" w:cs="Calibri"/>
              </w:rPr>
              <w:t>Beth sydd yn bwysig i gofio wrth ysgrifennu llythyr?</w:t>
            </w:r>
          </w:p>
          <w:p w14:paraId="276632C3" w14:textId="73CA13A8" w:rsidR="00326033" w:rsidRPr="00326033" w:rsidRDefault="002B004A" w:rsidP="00326033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ascii="Calibri" w:hAnsi="Calibri" w:cs="Calibri"/>
              </w:rPr>
              <w:t>Pa wahanol gyfarchion defnyddiwyd?</w:t>
            </w:r>
          </w:p>
          <w:p w14:paraId="63C20A15" w14:textId="51BB86B5" w:rsidR="00120A30" w:rsidRPr="00120A30" w:rsidRDefault="31952978" w:rsidP="00484D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31952978">
              <w:rPr>
                <w:rFonts w:ascii="Calibri" w:hAnsi="Calibri" w:cs="Calibri"/>
              </w:rPr>
              <w:t>Sut gall Mam-gu Susan derbyn y llythyr wrth Susan?</w:t>
            </w:r>
          </w:p>
          <w:p w14:paraId="2609A212" w14:textId="0AFD4343" w:rsidR="00120A30" w:rsidRPr="00120A30" w:rsidRDefault="002B004A" w:rsidP="00277709">
            <w:r>
              <w:rPr>
                <w:rFonts w:ascii="Calibri" w:hAnsi="Calibri" w:cs="Calibri"/>
              </w:rPr>
              <w:lastRenderedPageBreak/>
              <w:t>Gofyn i un o’r dysgwyr ddod allan i ddarllen ei llythyr i’r dosbarth. Yna cael y dysgwyr i benderfynu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F954423" w14:textId="6484D4A4" w:rsidR="001545FE" w:rsidRDefault="001545FE" w:rsidP="001545FE">
            <w:r w:rsidRPr="001545FE">
              <w:lastRenderedPageBreak/>
              <w:t>Meddwl, paru, rhannu: Disgyblion i ymateb i gwestiynau'r athro fel grwpiau neu unigolion.</w:t>
            </w:r>
          </w:p>
          <w:p w14:paraId="56DE80ED" w14:textId="3104ECC6" w:rsidR="00283048" w:rsidRDefault="00283048" w:rsidP="001545FE"/>
          <w:p w14:paraId="24FC3841" w14:textId="73CF0DCE" w:rsidR="00283048" w:rsidRPr="001545FE" w:rsidRDefault="002B004A" w:rsidP="001545FE">
            <w:r>
              <w:rPr>
                <w:rFonts w:ascii="Calibri" w:hAnsi="Calibri" w:cs="Calibri"/>
              </w:rPr>
              <w:t>Un o’r dysgwyr i ddod allan i ddarllen ei llythyr i’r grŵp. Yna mi fydd y grŵp yn rhoi adborth os yw’r disgybl wedi cyrraedd y M.P.Ll.</w:t>
            </w:r>
          </w:p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0B76ADE9" w14:textId="77777777" w:rsidR="001545FE" w:rsidRPr="001545FE" w:rsidRDefault="001545FE" w:rsidP="001545FE"/>
          <w:p w14:paraId="62FA8475" w14:textId="77777777" w:rsidR="001545FE" w:rsidRPr="001545FE" w:rsidRDefault="001545FE" w:rsidP="001545FE"/>
          <w:p w14:paraId="3FB85AEA" w14:textId="77777777" w:rsidR="001545FE" w:rsidRPr="001545FE" w:rsidRDefault="001545FE" w:rsidP="001545FE"/>
          <w:p w14:paraId="1E8497C1" w14:textId="77777777" w:rsidR="001545FE" w:rsidRPr="001545FE" w:rsidRDefault="001545FE" w:rsidP="001545FE"/>
          <w:p w14:paraId="5FBE8B4C" w14:textId="77777777" w:rsidR="001545FE" w:rsidRPr="001545FE" w:rsidRDefault="001545FE" w:rsidP="001545FE"/>
          <w:p w14:paraId="2BF2C7B0" w14:textId="2F8FF5F3" w:rsidR="001545FE" w:rsidRPr="001545FE" w:rsidRDefault="001545FE" w:rsidP="001545FE"/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1DB78F27" w14:textId="77777777" w:rsidR="00AB6B45" w:rsidRDefault="00AB6B45" w:rsidP="006D26F5">
            <w:pPr>
              <w:jc w:val="center"/>
            </w:pPr>
          </w:p>
          <w:p w14:paraId="08BDEAF7" w14:textId="720284EA" w:rsidR="00AB6B45" w:rsidRPr="00AB6B45" w:rsidRDefault="00AB6B45" w:rsidP="006D26F5">
            <w:pPr>
              <w:jc w:val="center"/>
            </w:pPr>
            <w:r>
              <w:t>I&amp;D</w:t>
            </w:r>
            <w:r w:rsidRPr="003D3760">
              <w:t xml:space="preserve">: Sicrhewch fod bagiau i ffwrdd o dan fyrddau, ac nad  </w:t>
            </w:r>
            <w:r w:rsidR="003C4D98">
              <w:t>oes unrhyw beth yn y ffordd</w:t>
            </w:r>
            <w:r>
              <w:t>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 </w:t>
      </w:r>
      <w:r w:rsidR="006D26F5" w:rsidRPr="00D1401A">
        <w:rPr>
          <w:b/>
          <w:sz w:val="28"/>
          <w:szCs w:val="28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 o Ddysgu (gan gynnw</w:t>
            </w:r>
            <w:r w:rsidR="00AB6B45">
              <w:rPr>
                <w:sz w:val="20"/>
                <w:szCs w:val="20"/>
              </w:rPr>
              <w:t>ys agwedd at ddysgu dros amser)</w:t>
            </w:r>
          </w:p>
        </w:tc>
        <w:tc>
          <w:tcPr>
            <w:tcW w:w="7030" w:type="dxa"/>
          </w:tcPr>
          <w:p w14:paraId="598404E4" w14:textId="297E677F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Yn yr ysgol, bydd hyn yn dod o amcanion dysgu, m</w:t>
            </w:r>
            <w:r>
              <w:rPr>
                <w:b/>
                <w:i/>
                <w:sz w:val="22"/>
                <w:szCs w:val="22"/>
                <w:u w:val="single"/>
              </w:rPr>
              <w:t>eini prawf llwyddiant a manylion asesu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 xml:space="preserve"> y wers.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D90E509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gynllunio ar ei gyfer yn eich gwers nesaf i sicrhau bod plant / disgyblion yn dysgu ac yn gwneud cynnydd?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</w:rPr>
              <w:t>d</w:t>
            </w:r>
            <w:r w:rsidRPr="00D1401A">
              <w:rPr>
                <w:b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F3E753D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strategaethau / dulliau wnaethoch chi eu defnyddio? Pam?</w:t>
            </w:r>
          </w:p>
          <w:p w14:paraId="4A249DDF" w14:textId="6FF7923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a'u gwnaeth yn effeithiol? Sut ydych chi’n gwybod?</w:t>
            </w:r>
          </w:p>
          <w:p w14:paraId="0CBCEE7E" w14:textId="110D3095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Sut mae hyn yn cysylltu â SAC? Cyfeiriwch at safonau SAC penodol.</w:t>
            </w:r>
          </w:p>
          <w:p w14:paraId="58C411D5" w14:textId="77777777" w:rsidR="00AB6B45" w:rsidRDefault="00AB6B45" w:rsidP="00AB6B45">
            <w:pPr>
              <w:rPr>
                <w:b/>
                <w:i/>
                <w:sz w:val="20"/>
                <w:szCs w:val="20"/>
                <w:u w:val="single"/>
              </w:rPr>
            </w:pPr>
          </w:p>
          <w:p w14:paraId="74ED0399" w14:textId="2969D9BC" w:rsidR="00AB6B45" w:rsidRPr="00AB6B45" w:rsidRDefault="00A37FE0" w:rsidP="00AB6B45">
            <w:pPr>
              <w:rPr>
                <w:b/>
                <w:i/>
                <w:sz w:val="20"/>
                <w:szCs w:val="20"/>
                <w:u w:val="single"/>
              </w:rPr>
            </w:pPr>
            <w:hyperlink r:id="rId18" w:history="1">
              <w:r w:rsidR="00AB6B45">
                <w:rPr>
                  <w:rStyle w:val="Hyperlink"/>
                </w:rPr>
                <w:t>https://hwb.gov.wales/datblygiad-proffesiynol/safonau-proffesiynol/</w:t>
              </w:r>
            </w:hyperlink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DE1B885" w14:textId="62C427E3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 xml:space="preserve">Sut allech chi 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addasu'r strategaethau / dulliau a ddefnyddiwyd gennych? Pam?</w:t>
            </w:r>
          </w:p>
          <w:p w14:paraId="0770B524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effaith ydych chi'n gobeithio y bydd hyn yn ei chael ar addysgu a dysgu?</w:t>
            </w:r>
          </w:p>
          <w:p w14:paraId="09E1CC12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</w:p>
          <w:p w14:paraId="365E858A" w14:textId="68EE47D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ei wneud n</w:t>
            </w:r>
            <w:r>
              <w:rPr>
                <w:b/>
                <w:i/>
                <w:sz w:val="22"/>
                <w:szCs w:val="22"/>
                <w:u w:val="single"/>
              </w:rPr>
              <w:t>esaf, a sut mae'n cysylltu â SAC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?</w:t>
            </w:r>
          </w:p>
          <w:p w14:paraId="51FDDB4B" w14:textId="6335BF0B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Trafodwch hyn ymhellach yn ystod yr adolygiad wythnosol.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E9AD4" w14:textId="77777777" w:rsidR="00ED658B" w:rsidRDefault="00ED658B" w:rsidP="00B24C18">
      <w:r>
        <w:separator/>
      </w:r>
    </w:p>
  </w:endnote>
  <w:endnote w:type="continuationSeparator" w:id="0">
    <w:p w14:paraId="50472A02" w14:textId="77777777" w:rsidR="00ED658B" w:rsidRDefault="00ED658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BDD3F" w14:textId="77777777" w:rsidR="00ED658B" w:rsidRDefault="00ED658B" w:rsidP="00B24C18">
      <w:r>
        <w:separator/>
      </w:r>
    </w:p>
  </w:footnote>
  <w:footnote w:type="continuationSeparator" w:id="0">
    <w:p w14:paraId="243C6602" w14:textId="77777777" w:rsidR="00ED658B" w:rsidRDefault="00ED658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64D02"/>
    <w:multiLevelType w:val="hybridMultilevel"/>
    <w:tmpl w:val="DDACA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06EB5"/>
    <w:multiLevelType w:val="multilevel"/>
    <w:tmpl w:val="ADC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F9506C"/>
    <w:multiLevelType w:val="multilevel"/>
    <w:tmpl w:val="FED2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1389"/>
    <w:rsid w:val="0001411C"/>
    <w:rsid w:val="000432F2"/>
    <w:rsid w:val="00045D70"/>
    <w:rsid w:val="00063D4A"/>
    <w:rsid w:val="000973E5"/>
    <w:rsid w:val="000B6B62"/>
    <w:rsid w:val="000E5C05"/>
    <w:rsid w:val="00120A30"/>
    <w:rsid w:val="00125D53"/>
    <w:rsid w:val="00140D3C"/>
    <w:rsid w:val="001434B2"/>
    <w:rsid w:val="001545FE"/>
    <w:rsid w:val="00167F75"/>
    <w:rsid w:val="001926CD"/>
    <w:rsid w:val="001D46F2"/>
    <w:rsid w:val="001E26FE"/>
    <w:rsid w:val="002357DD"/>
    <w:rsid w:val="0025043A"/>
    <w:rsid w:val="00277709"/>
    <w:rsid w:val="00280341"/>
    <w:rsid w:val="00283048"/>
    <w:rsid w:val="002B004A"/>
    <w:rsid w:val="002B174B"/>
    <w:rsid w:val="002B2D5B"/>
    <w:rsid w:val="002C1990"/>
    <w:rsid w:val="002F72F8"/>
    <w:rsid w:val="0031228F"/>
    <w:rsid w:val="00326033"/>
    <w:rsid w:val="003502C7"/>
    <w:rsid w:val="00376C87"/>
    <w:rsid w:val="003770F9"/>
    <w:rsid w:val="003B005D"/>
    <w:rsid w:val="003B625E"/>
    <w:rsid w:val="003C4824"/>
    <w:rsid w:val="003C4D98"/>
    <w:rsid w:val="003D3760"/>
    <w:rsid w:val="0040291F"/>
    <w:rsid w:val="004212EF"/>
    <w:rsid w:val="00426B4D"/>
    <w:rsid w:val="0043540F"/>
    <w:rsid w:val="00437C73"/>
    <w:rsid w:val="00467647"/>
    <w:rsid w:val="004844BD"/>
    <w:rsid w:val="004847B6"/>
    <w:rsid w:val="00484D8E"/>
    <w:rsid w:val="004B73CD"/>
    <w:rsid w:val="004D7793"/>
    <w:rsid w:val="004E1B77"/>
    <w:rsid w:val="005404E0"/>
    <w:rsid w:val="005A247F"/>
    <w:rsid w:val="005B7769"/>
    <w:rsid w:val="005E1DCC"/>
    <w:rsid w:val="00610C4A"/>
    <w:rsid w:val="00645E24"/>
    <w:rsid w:val="00662D4C"/>
    <w:rsid w:val="0066617E"/>
    <w:rsid w:val="0067670D"/>
    <w:rsid w:val="006953EE"/>
    <w:rsid w:val="00696B7B"/>
    <w:rsid w:val="006D26F5"/>
    <w:rsid w:val="006E32EF"/>
    <w:rsid w:val="00713823"/>
    <w:rsid w:val="00775CCE"/>
    <w:rsid w:val="007B65F8"/>
    <w:rsid w:val="0081450C"/>
    <w:rsid w:val="00816DB9"/>
    <w:rsid w:val="00825827"/>
    <w:rsid w:val="00825DEF"/>
    <w:rsid w:val="00840A9E"/>
    <w:rsid w:val="00896514"/>
    <w:rsid w:val="008B2B15"/>
    <w:rsid w:val="008C0719"/>
    <w:rsid w:val="009365A2"/>
    <w:rsid w:val="00947D62"/>
    <w:rsid w:val="009654B0"/>
    <w:rsid w:val="009739E4"/>
    <w:rsid w:val="00975D19"/>
    <w:rsid w:val="009852AC"/>
    <w:rsid w:val="00991AB8"/>
    <w:rsid w:val="009A03EA"/>
    <w:rsid w:val="009C26DA"/>
    <w:rsid w:val="009D68DF"/>
    <w:rsid w:val="009D7C3C"/>
    <w:rsid w:val="009E227A"/>
    <w:rsid w:val="00A33428"/>
    <w:rsid w:val="00A37FE0"/>
    <w:rsid w:val="00A46632"/>
    <w:rsid w:val="00A53AE4"/>
    <w:rsid w:val="00A82242"/>
    <w:rsid w:val="00AA5380"/>
    <w:rsid w:val="00AA61FA"/>
    <w:rsid w:val="00AB6B45"/>
    <w:rsid w:val="00AF532A"/>
    <w:rsid w:val="00B02BEF"/>
    <w:rsid w:val="00B0430A"/>
    <w:rsid w:val="00B22F88"/>
    <w:rsid w:val="00B24C18"/>
    <w:rsid w:val="00B34B5B"/>
    <w:rsid w:val="00B4138E"/>
    <w:rsid w:val="00B42125"/>
    <w:rsid w:val="00B85948"/>
    <w:rsid w:val="00BC35BE"/>
    <w:rsid w:val="00BF4910"/>
    <w:rsid w:val="00BF5170"/>
    <w:rsid w:val="00C26109"/>
    <w:rsid w:val="00C8398D"/>
    <w:rsid w:val="00CA4A3C"/>
    <w:rsid w:val="00CC632F"/>
    <w:rsid w:val="00CF7881"/>
    <w:rsid w:val="00D060A6"/>
    <w:rsid w:val="00D1401A"/>
    <w:rsid w:val="00D340E6"/>
    <w:rsid w:val="00D46A8E"/>
    <w:rsid w:val="00D7523D"/>
    <w:rsid w:val="00D91956"/>
    <w:rsid w:val="00D939D9"/>
    <w:rsid w:val="00DA32A0"/>
    <w:rsid w:val="00DB1D3B"/>
    <w:rsid w:val="00E060F7"/>
    <w:rsid w:val="00E47630"/>
    <w:rsid w:val="00E509A1"/>
    <w:rsid w:val="00E6267F"/>
    <w:rsid w:val="00E75960"/>
    <w:rsid w:val="00E76889"/>
    <w:rsid w:val="00EA7C11"/>
    <w:rsid w:val="00EB6268"/>
    <w:rsid w:val="00EC0A98"/>
    <w:rsid w:val="00ED658B"/>
    <w:rsid w:val="00EE0418"/>
    <w:rsid w:val="00EE0AC1"/>
    <w:rsid w:val="00EF0BE1"/>
    <w:rsid w:val="00EF2DF8"/>
    <w:rsid w:val="00F255A7"/>
    <w:rsid w:val="00F62506"/>
    <w:rsid w:val="00F636FF"/>
    <w:rsid w:val="00F707F4"/>
    <w:rsid w:val="00F8496A"/>
    <w:rsid w:val="00FA3864"/>
    <w:rsid w:val="00FA55CD"/>
    <w:rsid w:val="00FB79B2"/>
    <w:rsid w:val="00FC132C"/>
    <w:rsid w:val="00FC621D"/>
    <w:rsid w:val="3195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6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B4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626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1E26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8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3891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s://hwb.gov.wales/datblygiad-proffesiynol/safonau-proffesiynol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v:/g/personal/1801329_student_uwtsd_ac_uk/ETmpeH5woLBOrqaA6oE03DIBIKKEkDS4ijubA7UJa5XxIA?e=eQvZb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2" ma:contentTypeDescription="Create a new document." ma:contentTypeScope="" ma:versionID="5625064e85c32b82c30aa1e4abedb016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3501a2ffc2a665678cf06a1d6f700b4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497FE3-AAE5-48A6-BD95-A9E2856573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E765C7-FA6A-4DF5-A3E4-12FC43A33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7116C2-27AB-4AC2-BCCC-29BBC7B0C8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6</TotalTime>
  <Pages>6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Rhiannon Haf Carruthers</cp:lastModifiedBy>
  <cp:revision>49</cp:revision>
  <dcterms:created xsi:type="dcterms:W3CDTF">2020-02-01T11:35:00Z</dcterms:created>
  <dcterms:modified xsi:type="dcterms:W3CDTF">2020-04-26T20:19:00Z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