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ADD6E" w14:textId="77777777" w:rsidR="00C6554A" w:rsidRPr="000360F4" w:rsidRDefault="00C6554A" w:rsidP="00C6554A">
      <w:pPr>
        <w:pStyle w:val="Photo"/>
        <w:rPr>
          <w:rFonts w:ascii="Arial" w:hAnsi="Arial" w:cs="Arial"/>
        </w:rPr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p w14:paraId="203DB654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7A88879C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62C7565E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1449472B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5A3BE921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476B6CC8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7F390DAB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4ACE513B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680F24DD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280629B9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0F7B6637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0C0D14D0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p w14:paraId="6CE43851" w14:textId="77777777" w:rsidR="002B5301" w:rsidRPr="002B5301" w:rsidRDefault="002B5301" w:rsidP="00C6554A">
      <w:pPr>
        <w:pStyle w:val="Photo"/>
        <w:rPr>
          <w:rFonts w:ascii="Calibri" w:hAnsi="Calibri" w:cs="Calibri"/>
        </w:rPr>
      </w:pPr>
    </w:p>
    <w:bookmarkEnd w:id="0"/>
    <w:bookmarkEnd w:id="1"/>
    <w:bookmarkEnd w:id="2"/>
    <w:bookmarkEnd w:id="3"/>
    <w:bookmarkEnd w:id="4"/>
    <w:p w14:paraId="666DBA64" w14:textId="75AC0525" w:rsidR="00EE76D6" w:rsidRDefault="00EE76D6" w:rsidP="00491CCE">
      <w:pPr>
        <w:pStyle w:val="Title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491CCE">
        <w:rPr>
          <w:rFonts w:ascii="Calibri" w:hAnsi="Calibri" w:cs="Calibri"/>
        </w:rPr>
        <w:t>PROFESIONAL CAREER DEVELOPMENT</w:t>
      </w:r>
    </w:p>
    <w:p w14:paraId="288CF922" w14:textId="51EA45B4" w:rsidR="00DF75F3" w:rsidRDefault="00DF75F3" w:rsidP="00491CCE">
      <w:pPr>
        <w:pStyle w:val="Title"/>
        <w:rPr>
          <w:rFonts w:ascii="Calibri" w:hAnsi="Calibri" w:cs="Calibri"/>
        </w:rPr>
      </w:pPr>
      <w:r>
        <w:rPr>
          <w:rFonts w:ascii="Calibri" w:hAnsi="Calibri" w:cs="Calibri"/>
        </w:rPr>
        <w:t>BMSW 4005</w:t>
      </w:r>
    </w:p>
    <w:p w14:paraId="3A771A33" w14:textId="4C70A7DD" w:rsidR="00A177E7" w:rsidRDefault="00A177E7" w:rsidP="00A177E7">
      <w:pPr>
        <w:pStyle w:val="Subtitle"/>
        <w:rPr>
          <w:rFonts w:ascii="Calibri" w:hAnsi="Calibri" w:cs="Calibri"/>
        </w:rPr>
      </w:pPr>
    </w:p>
    <w:p w14:paraId="2ABEFF5F" w14:textId="26B38DF6" w:rsidR="00A177E7" w:rsidRPr="00491CCE" w:rsidRDefault="002B5301" w:rsidP="00A177E7">
      <w:pPr>
        <w:pStyle w:val="Subtitle"/>
        <w:rPr>
          <w:rFonts w:ascii="Arial" w:hAnsi="Arial" w:cs="Arial"/>
          <w:color w:val="auto"/>
          <w:sz w:val="32"/>
        </w:rPr>
      </w:pPr>
      <w:r w:rsidRPr="002B5301">
        <w:rPr>
          <w:rFonts w:ascii="Calibri" w:hAnsi="Calibri" w:cs="Calibri"/>
        </w:rPr>
        <w:t xml:space="preserve"> </w:t>
      </w:r>
      <w:r w:rsidR="00EE76D6" w:rsidRPr="00491CCE">
        <w:rPr>
          <w:rFonts w:ascii="Arial" w:hAnsi="Arial" w:cs="Arial"/>
          <w:color w:val="auto"/>
          <w:sz w:val="32"/>
        </w:rPr>
        <w:t>Ivan Parvanov</w:t>
      </w:r>
      <w:r w:rsidR="00A177E7" w:rsidRPr="00491CCE">
        <w:rPr>
          <w:rFonts w:ascii="Arial" w:hAnsi="Arial" w:cs="Arial"/>
          <w:color w:val="auto"/>
          <w:sz w:val="32"/>
        </w:rPr>
        <w:t>-</w:t>
      </w:r>
      <w:r w:rsidR="00EE76D6" w:rsidRPr="00491CCE">
        <w:rPr>
          <w:rFonts w:ascii="Arial" w:hAnsi="Arial" w:cs="Arial"/>
          <w:color w:val="auto"/>
          <w:sz w:val="32"/>
        </w:rPr>
        <w:t xml:space="preserve"> ID</w:t>
      </w:r>
      <w:r w:rsidR="00A177E7" w:rsidRPr="00491CCE">
        <w:rPr>
          <w:rFonts w:ascii="Arial" w:hAnsi="Arial" w:cs="Arial"/>
          <w:color w:val="auto"/>
          <w:sz w:val="32"/>
        </w:rPr>
        <w:t xml:space="preserve"> </w:t>
      </w:r>
      <w:r w:rsidR="00EE76D6" w:rsidRPr="00491CCE">
        <w:rPr>
          <w:rFonts w:ascii="Arial" w:hAnsi="Arial" w:cs="Arial"/>
          <w:color w:val="auto"/>
          <w:sz w:val="32"/>
        </w:rPr>
        <w:t>2019596</w:t>
      </w:r>
    </w:p>
    <w:p w14:paraId="01205F75" w14:textId="7EB94D68" w:rsidR="00A177E7" w:rsidRPr="00491CCE" w:rsidRDefault="00A177E7" w:rsidP="00491CCE">
      <w:pPr>
        <w:pStyle w:val="Subtitle"/>
        <w:jc w:val="left"/>
        <w:rPr>
          <w:rFonts w:ascii="Calibri" w:hAnsi="Calibri" w:cs="Calibri"/>
          <w:color w:val="auto"/>
          <w:sz w:val="32"/>
        </w:rPr>
      </w:pPr>
    </w:p>
    <w:p w14:paraId="0AE3802E" w14:textId="77777777" w:rsidR="00A177E7" w:rsidRPr="002B5301" w:rsidRDefault="00A177E7" w:rsidP="00C6554A">
      <w:pPr>
        <w:pStyle w:val="ContactInfo"/>
        <w:rPr>
          <w:rFonts w:ascii="Calibri" w:hAnsi="Calibri" w:cs="Calibri"/>
          <w:color w:val="auto"/>
          <w:sz w:val="32"/>
        </w:rPr>
      </w:pPr>
    </w:p>
    <w:p w14:paraId="25A32CDB" w14:textId="085D400F" w:rsidR="002B5301" w:rsidRPr="002B5301" w:rsidRDefault="002B5301" w:rsidP="00C6554A">
      <w:pPr>
        <w:pStyle w:val="ContactInfo"/>
        <w:rPr>
          <w:rFonts w:ascii="Calibri" w:hAnsi="Calibri" w:cs="Calibri"/>
          <w:color w:val="auto"/>
          <w:sz w:val="32"/>
        </w:rPr>
      </w:pPr>
    </w:p>
    <w:p w14:paraId="7D1DA153" w14:textId="05D97142" w:rsidR="00A177E7" w:rsidRPr="00491CCE" w:rsidRDefault="00A177E7" w:rsidP="00A177E7">
      <w:pPr>
        <w:pStyle w:val="ContactInfo"/>
        <w:rPr>
          <w:rFonts w:ascii="Arial" w:hAnsi="Arial" w:cs="Arial"/>
          <w:color w:val="auto"/>
          <w:sz w:val="44"/>
          <w:szCs w:val="44"/>
        </w:rPr>
      </w:pPr>
      <w:r w:rsidRPr="00491CCE">
        <w:rPr>
          <w:rFonts w:ascii="Arial" w:hAnsi="Arial" w:cs="Arial"/>
          <w:color w:val="auto"/>
          <w:sz w:val="44"/>
          <w:szCs w:val="44"/>
        </w:rPr>
        <w:t xml:space="preserve">Lecturer- </w:t>
      </w:r>
      <w:r w:rsidR="00491CCE" w:rsidRPr="00491CCE">
        <w:rPr>
          <w:rFonts w:ascii="Arial" w:hAnsi="Arial" w:cs="Arial"/>
          <w:color w:val="auto"/>
          <w:sz w:val="44"/>
          <w:szCs w:val="44"/>
        </w:rPr>
        <w:t xml:space="preserve">Husam Alharahsheh </w:t>
      </w:r>
    </w:p>
    <w:p w14:paraId="17BDA79D" w14:textId="58124C89" w:rsidR="00C6554A" w:rsidRPr="00A177E7" w:rsidRDefault="00A177E7" w:rsidP="00A177E7">
      <w:pPr>
        <w:pStyle w:val="ContactInfo"/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>0</w:t>
      </w:r>
      <w:r w:rsidR="00491CCE">
        <w:rPr>
          <w:rFonts w:ascii="Calibri" w:hAnsi="Calibri" w:cs="Calibri"/>
          <w:color w:val="auto"/>
          <w:sz w:val="32"/>
        </w:rPr>
        <w:t>5</w:t>
      </w:r>
      <w:r>
        <w:rPr>
          <w:rFonts w:ascii="Calibri" w:hAnsi="Calibri" w:cs="Calibri"/>
          <w:color w:val="auto"/>
          <w:sz w:val="32"/>
        </w:rPr>
        <w:t>.0</w:t>
      </w:r>
      <w:r w:rsidR="00491CCE">
        <w:rPr>
          <w:rFonts w:ascii="Calibri" w:hAnsi="Calibri" w:cs="Calibri"/>
          <w:color w:val="auto"/>
          <w:sz w:val="32"/>
        </w:rPr>
        <w:t>1</w:t>
      </w:r>
      <w:r>
        <w:rPr>
          <w:rFonts w:ascii="Calibri" w:hAnsi="Calibri" w:cs="Calibri"/>
          <w:color w:val="auto"/>
          <w:sz w:val="32"/>
        </w:rPr>
        <w:t>.2021</w:t>
      </w:r>
      <w:r w:rsidR="00C6554A" w:rsidRPr="002B5301">
        <w:rPr>
          <w:rFonts w:ascii="Calibri" w:hAnsi="Calibri" w:cs="Calibri"/>
          <w:sz w:val="32"/>
        </w:rPr>
        <w:br w:type="page"/>
      </w:r>
    </w:p>
    <w:p w14:paraId="61D3EA9B" w14:textId="6259153F" w:rsidR="002C74C0" w:rsidRPr="002B5301" w:rsidRDefault="001805D6">
      <w:pPr>
        <w:rPr>
          <w:rFonts w:ascii="Calibri" w:hAnsi="Calibri" w:cs="Calibri"/>
          <w:color w:val="007DEB" w:themeColor="background2" w:themeShade="80"/>
          <w:sz w:val="40"/>
        </w:rPr>
      </w:pPr>
      <w:r>
        <w:rPr>
          <w:rFonts w:ascii="Calibri" w:hAnsi="Calibri" w:cs="Calibri"/>
          <w:color w:val="007DEB" w:themeColor="background2" w:themeShade="80"/>
          <w:sz w:val="40"/>
        </w:rPr>
        <w:lastRenderedPageBreak/>
        <w:t xml:space="preserve">                                 </w:t>
      </w:r>
      <w:r w:rsidR="002B5301">
        <w:rPr>
          <w:rFonts w:ascii="Calibri" w:hAnsi="Calibri" w:cs="Calibri"/>
          <w:color w:val="007DEB" w:themeColor="background2" w:themeShade="80"/>
          <w:sz w:val="40"/>
        </w:rPr>
        <w:t xml:space="preserve"> </w:t>
      </w:r>
      <w:r w:rsidR="002B5301" w:rsidRPr="001805D6">
        <w:rPr>
          <w:rFonts w:ascii="Calibri" w:hAnsi="Calibri" w:cs="Calibri"/>
          <w:color w:val="auto"/>
          <w:sz w:val="40"/>
        </w:rPr>
        <w:t xml:space="preserve">Table of contents </w:t>
      </w:r>
    </w:p>
    <w:p w14:paraId="19DC1B78" w14:textId="77777777" w:rsidR="002B5301" w:rsidRPr="002B5301" w:rsidRDefault="002B5301">
      <w:pPr>
        <w:rPr>
          <w:rFonts w:ascii="Calibri" w:hAnsi="Calibri" w:cs="Calibri"/>
          <w:color w:val="007DEB" w:themeColor="background2" w:themeShade="80"/>
          <w:sz w:val="40"/>
        </w:rPr>
      </w:pPr>
    </w:p>
    <w:p w14:paraId="2C16984C" w14:textId="3C33A46A" w:rsidR="002B5301" w:rsidRDefault="002B5301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 w:rsidRPr="002B5301">
        <w:rPr>
          <w:rFonts w:ascii="Calibri" w:hAnsi="Calibri" w:cs="Calibri"/>
          <w:color w:val="auto"/>
          <w:sz w:val="28"/>
          <w:szCs w:val="28"/>
        </w:rPr>
        <w:t>Introduction……………………………………………………………………</w:t>
      </w:r>
      <w:r>
        <w:rPr>
          <w:rFonts w:ascii="Calibri" w:hAnsi="Calibri" w:cs="Calibri"/>
          <w:color w:val="auto"/>
          <w:sz w:val="28"/>
          <w:szCs w:val="28"/>
        </w:rPr>
        <w:t>p</w:t>
      </w:r>
      <w:r w:rsidRPr="002B5301">
        <w:rPr>
          <w:rFonts w:ascii="Calibri" w:hAnsi="Calibri" w:cs="Calibri"/>
          <w:color w:val="auto"/>
          <w:sz w:val="28"/>
          <w:szCs w:val="28"/>
        </w:rPr>
        <w:t>.</w:t>
      </w:r>
      <w:r>
        <w:rPr>
          <w:rFonts w:ascii="Calibri" w:hAnsi="Calibri" w:cs="Calibri"/>
          <w:color w:val="auto"/>
          <w:sz w:val="28"/>
          <w:szCs w:val="28"/>
        </w:rPr>
        <w:t xml:space="preserve"> </w:t>
      </w:r>
      <w:r w:rsidR="00007B9A">
        <w:rPr>
          <w:rFonts w:ascii="Calibri" w:hAnsi="Calibri" w:cs="Calibri"/>
          <w:color w:val="auto"/>
          <w:sz w:val="28"/>
          <w:szCs w:val="28"/>
        </w:rPr>
        <w:t>2</w:t>
      </w:r>
    </w:p>
    <w:p w14:paraId="79DD5CF2" w14:textId="77CFED03" w:rsidR="002B5301" w:rsidRDefault="00007B9A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Recruitment and Selectio</w:t>
      </w:r>
      <w:r w:rsidR="00A67A49">
        <w:rPr>
          <w:rFonts w:ascii="Calibri" w:hAnsi="Calibri" w:cs="Calibri"/>
          <w:color w:val="auto"/>
          <w:sz w:val="28"/>
          <w:szCs w:val="28"/>
        </w:rPr>
        <w:t>n</w:t>
      </w:r>
      <w:r w:rsidR="002B5301" w:rsidRPr="002B5301">
        <w:rPr>
          <w:rFonts w:ascii="Calibri" w:hAnsi="Calibri" w:cs="Calibri"/>
          <w:color w:val="auto"/>
          <w:sz w:val="28"/>
          <w:szCs w:val="28"/>
        </w:rPr>
        <w:t xml:space="preserve">………………………………………....... p. </w:t>
      </w:r>
      <w:r w:rsidR="00A67A49">
        <w:rPr>
          <w:rFonts w:ascii="Calibri" w:hAnsi="Calibri" w:cs="Calibri"/>
          <w:color w:val="auto"/>
          <w:sz w:val="28"/>
          <w:szCs w:val="28"/>
        </w:rPr>
        <w:t>2-3</w:t>
      </w:r>
    </w:p>
    <w:p w14:paraId="3C4398BD" w14:textId="7B7FC64F" w:rsidR="002B5301" w:rsidRDefault="00C72B0C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Self-awareness</w:t>
      </w:r>
      <w:r w:rsidR="00093536">
        <w:rPr>
          <w:rFonts w:ascii="Calibri" w:hAnsi="Calibri" w:cs="Calibri"/>
          <w:color w:val="auto"/>
          <w:sz w:val="28"/>
          <w:szCs w:val="28"/>
        </w:rPr>
        <w:t xml:space="preserve"> </w:t>
      </w:r>
      <w:r>
        <w:rPr>
          <w:rFonts w:ascii="Calibri" w:hAnsi="Calibri" w:cs="Calibri"/>
          <w:color w:val="auto"/>
          <w:sz w:val="28"/>
          <w:szCs w:val="28"/>
        </w:rPr>
        <w:t>and Self-evaluation…………………………..</w:t>
      </w:r>
      <w:r w:rsidR="00093536">
        <w:rPr>
          <w:rFonts w:ascii="Calibri" w:hAnsi="Calibri" w:cs="Calibri"/>
          <w:color w:val="auto"/>
          <w:sz w:val="28"/>
          <w:szCs w:val="28"/>
        </w:rPr>
        <w:t>…</w:t>
      </w:r>
      <w:r w:rsidR="002B5301">
        <w:rPr>
          <w:rFonts w:ascii="Calibri" w:hAnsi="Calibri" w:cs="Calibri"/>
          <w:color w:val="auto"/>
          <w:sz w:val="28"/>
          <w:szCs w:val="28"/>
        </w:rPr>
        <w:t xml:space="preserve">….p. </w:t>
      </w:r>
      <w:r w:rsidR="00EA3C7E">
        <w:rPr>
          <w:rFonts w:ascii="Calibri" w:hAnsi="Calibri" w:cs="Calibri"/>
          <w:color w:val="auto"/>
          <w:sz w:val="28"/>
          <w:szCs w:val="28"/>
        </w:rPr>
        <w:t>3-5</w:t>
      </w:r>
    </w:p>
    <w:p w14:paraId="08476900" w14:textId="621ADF05" w:rsidR="002B5301" w:rsidRDefault="00EA3C7E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Personal Development Plan ……</w:t>
      </w:r>
      <w:r w:rsidR="002545C0">
        <w:rPr>
          <w:rFonts w:ascii="Calibri" w:hAnsi="Calibri" w:cs="Calibri"/>
          <w:color w:val="auto"/>
          <w:sz w:val="28"/>
          <w:szCs w:val="28"/>
        </w:rPr>
        <w:t>………………………………..</w:t>
      </w:r>
      <w:r w:rsidR="00093536">
        <w:rPr>
          <w:rFonts w:ascii="Calibri" w:hAnsi="Calibri" w:cs="Calibri"/>
          <w:color w:val="auto"/>
          <w:sz w:val="28"/>
          <w:szCs w:val="28"/>
        </w:rPr>
        <w:t>…</w:t>
      </w:r>
      <w:r w:rsidR="002B5301">
        <w:rPr>
          <w:rFonts w:ascii="Calibri" w:hAnsi="Calibri" w:cs="Calibri"/>
          <w:color w:val="auto"/>
          <w:sz w:val="28"/>
          <w:szCs w:val="28"/>
        </w:rPr>
        <w:t xml:space="preserve">….p. </w:t>
      </w:r>
      <w:r w:rsidR="002545C0">
        <w:rPr>
          <w:rFonts w:ascii="Calibri" w:hAnsi="Calibri" w:cs="Calibri"/>
          <w:color w:val="auto"/>
          <w:sz w:val="28"/>
          <w:szCs w:val="28"/>
        </w:rPr>
        <w:t>6-8</w:t>
      </w:r>
    </w:p>
    <w:p w14:paraId="3693CC6A" w14:textId="68E70D49" w:rsidR="002B5301" w:rsidRDefault="00466FFE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Conclusion…………………………………………………………………</w:t>
      </w:r>
      <w:r w:rsidR="002B5301">
        <w:rPr>
          <w:rFonts w:ascii="Calibri" w:hAnsi="Calibri" w:cs="Calibri"/>
          <w:color w:val="auto"/>
          <w:sz w:val="28"/>
          <w:szCs w:val="28"/>
        </w:rPr>
        <w:t xml:space="preserve">…….p. </w:t>
      </w:r>
      <w:r>
        <w:rPr>
          <w:rFonts w:ascii="Calibri" w:hAnsi="Calibri" w:cs="Calibri"/>
          <w:color w:val="auto"/>
          <w:sz w:val="28"/>
          <w:szCs w:val="28"/>
        </w:rPr>
        <w:t>8</w:t>
      </w:r>
    </w:p>
    <w:p w14:paraId="5F15C6D0" w14:textId="04634D9E" w:rsidR="002B5301" w:rsidRDefault="009D0776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References……………</w:t>
      </w:r>
      <w:r w:rsidR="002B5301">
        <w:rPr>
          <w:rFonts w:ascii="Calibri" w:hAnsi="Calibri" w:cs="Calibri"/>
          <w:color w:val="auto"/>
          <w:sz w:val="28"/>
          <w:szCs w:val="28"/>
        </w:rPr>
        <w:t>……………………………………………………….. p. 9</w:t>
      </w:r>
    </w:p>
    <w:p w14:paraId="6178FE44" w14:textId="002C6BF8" w:rsidR="002B5301" w:rsidRDefault="009D0776" w:rsidP="002B5301">
      <w:pPr>
        <w:pStyle w:val="ListParagraph"/>
        <w:numPr>
          <w:ilvl w:val="0"/>
          <w:numId w:val="16"/>
        </w:numPr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>Appendix</w:t>
      </w:r>
      <w:r w:rsidR="002B5301">
        <w:rPr>
          <w:rFonts w:ascii="Calibri" w:hAnsi="Calibri" w:cs="Calibri"/>
          <w:color w:val="auto"/>
          <w:sz w:val="28"/>
          <w:szCs w:val="28"/>
        </w:rPr>
        <w:t>……………………………………………………</w:t>
      </w:r>
      <w:r w:rsidR="005678FE">
        <w:rPr>
          <w:rFonts w:ascii="Calibri" w:hAnsi="Calibri" w:cs="Calibri"/>
          <w:color w:val="auto"/>
          <w:sz w:val="28"/>
          <w:szCs w:val="28"/>
        </w:rPr>
        <w:t>………………</w:t>
      </w:r>
      <w:r w:rsidR="002B5301">
        <w:rPr>
          <w:rFonts w:ascii="Calibri" w:hAnsi="Calibri" w:cs="Calibri"/>
          <w:color w:val="auto"/>
          <w:sz w:val="28"/>
          <w:szCs w:val="28"/>
        </w:rPr>
        <w:t>….. p. 1</w:t>
      </w:r>
      <w:r w:rsidR="005678FE">
        <w:rPr>
          <w:rFonts w:ascii="Calibri" w:hAnsi="Calibri" w:cs="Calibri"/>
          <w:color w:val="auto"/>
          <w:sz w:val="28"/>
          <w:szCs w:val="28"/>
        </w:rPr>
        <w:t>0-16</w:t>
      </w:r>
    </w:p>
    <w:p w14:paraId="3C42F41B" w14:textId="1A03AFC3" w:rsidR="002B5301" w:rsidRDefault="002B5301" w:rsidP="005678FE">
      <w:pPr>
        <w:ind w:left="360"/>
        <w:rPr>
          <w:rFonts w:ascii="Calibri" w:hAnsi="Calibri" w:cs="Calibri"/>
          <w:color w:val="auto"/>
          <w:sz w:val="28"/>
          <w:szCs w:val="28"/>
        </w:rPr>
      </w:pPr>
    </w:p>
    <w:p w14:paraId="4DD40083" w14:textId="77777777" w:rsidR="005678FE" w:rsidRDefault="005678FE" w:rsidP="005678FE">
      <w:pPr>
        <w:ind w:left="360"/>
        <w:rPr>
          <w:rFonts w:ascii="Calibri" w:hAnsi="Calibri" w:cs="Calibri"/>
          <w:color w:val="auto"/>
          <w:sz w:val="28"/>
          <w:szCs w:val="28"/>
        </w:rPr>
      </w:pPr>
    </w:p>
    <w:p w14:paraId="6B0F950F" w14:textId="77777777" w:rsidR="005678FE" w:rsidRDefault="005678FE" w:rsidP="005678FE">
      <w:pPr>
        <w:ind w:left="360"/>
        <w:rPr>
          <w:rFonts w:ascii="Calibri" w:hAnsi="Calibri" w:cs="Calibri"/>
          <w:color w:val="auto"/>
          <w:sz w:val="28"/>
          <w:szCs w:val="28"/>
        </w:rPr>
      </w:pPr>
    </w:p>
    <w:p w14:paraId="693372DE" w14:textId="77777777" w:rsidR="005678FE" w:rsidRDefault="005678FE" w:rsidP="005678FE">
      <w:pPr>
        <w:ind w:left="360"/>
        <w:rPr>
          <w:rFonts w:ascii="Calibri" w:hAnsi="Calibri" w:cs="Calibri"/>
          <w:color w:val="auto"/>
          <w:sz w:val="28"/>
          <w:szCs w:val="28"/>
        </w:rPr>
      </w:pPr>
    </w:p>
    <w:p w14:paraId="7A0D6519" w14:textId="77777777" w:rsidR="005678FE" w:rsidRPr="005678FE" w:rsidRDefault="005678FE" w:rsidP="005678FE">
      <w:pPr>
        <w:ind w:left="360"/>
        <w:rPr>
          <w:rFonts w:ascii="Calibri" w:hAnsi="Calibri" w:cs="Calibri"/>
          <w:color w:val="auto"/>
          <w:sz w:val="28"/>
          <w:szCs w:val="28"/>
        </w:rPr>
      </w:pPr>
    </w:p>
    <w:p w14:paraId="6F9B8E71" w14:textId="77777777" w:rsidR="002B5301" w:rsidRDefault="002B5301" w:rsidP="002B5301">
      <w:pPr>
        <w:rPr>
          <w:rFonts w:ascii="Calibri" w:hAnsi="Calibri" w:cs="Calibri"/>
          <w:color w:val="auto"/>
          <w:sz w:val="28"/>
          <w:szCs w:val="28"/>
        </w:rPr>
      </w:pPr>
    </w:p>
    <w:p w14:paraId="4E07A75D" w14:textId="29EEDDB9" w:rsidR="002B5301" w:rsidRDefault="002B5301" w:rsidP="002B5301">
      <w:pPr>
        <w:rPr>
          <w:rFonts w:ascii="Calibri" w:hAnsi="Calibri" w:cs="Calibri"/>
          <w:color w:val="auto"/>
          <w:sz w:val="28"/>
          <w:szCs w:val="28"/>
        </w:rPr>
      </w:pPr>
    </w:p>
    <w:p w14:paraId="4BBCDE5E" w14:textId="27ABA606" w:rsidR="00A177E7" w:rsidRDefault="00A177E7" w:rsidP="002B5301">
      <w:pPr>
        <w:rPr>
          <w:rFonts w:ascii="Calibri" w:hAnsi="Calibri" w:cs="Calibri"/>
          <w:color w:val="auto"/>
          <w:sz w:val="28"/>
          <w:szCs w:val="28"/>
        </w:rPr>
      </w:pPr>
    </w:p>
    <w:p w14:paraId="102C87E4" w14:textId="77777777" w:rsidR="00491CCE" w:rsidRDefault="00491CCE" w:rsidP="000B12B3">
      <w:pPr>
        <w:rPr>
          <w:rFonts w:ascii="Arial" w:hAnsi="Arial" w:cs="Arial"/>
          <w:b/>
        </w:rPr>
      </w:pPr>
    </w:p>
    <w:p w14:paraId="176601CF" w14:textId="77777777" w:rsidR="00491CCE" w:rsidRPr="007C1CF0" w:rsidRDefault="00491CCE" w:rsidP="000B12B3">
      <w:pPr>
        <w:rPr>
          <w:rFonts w:ascii="Arial" w:hAnsi="Arial" w:cs="Arial"/>
          <w:b/>
          <w:color w:val="auto"/>
        </w:rPr>
      </w:pPr>
    </w:p>
    <w:p w14:paraId="3F601CB8" w14:textId="77777777" w:rsidR="00491CCE" w:rsidRPr="007C1CF0" w:rsidRDefault="00491CCE" w:rsidP="00236978">
      <w:pPr>
        <w:jc w:val="both"/>
        <w:rPr>
          <w:rFonts w:ascii="Arial" w:hAnsi="Arial" w:cs="Arial"/>
          <w:b/>
          <w:color w:val="auto"/>
        </w:rPr>
      </w:pPr>
      <w:r w:rsidRPr="007C1CF0">
        <w:rPr>
          <w:rFonts w:ascii="Arial" w:hAnsi="Arial" w:cs="Arial"/>
          <w:b/>
          <w:color w:val="auto"/>
        </w:rPr>
        <w:lastRenderedPageBreak/>
        <w:t>1. Introduction</w:t>
      </w:r>
    </w:p>
    <w:p w14:paraId="653A935C" w14:textId="77777777" w:rsidR="00491CCE" w:rsidRPr="007C1CF0" w:rsidRDefault="00491CCE" w:rsidP="00236978">
      <w:pPr>
        <w:jc w:val="both"/>
        <w:rPr>
          <w:rFonts w:ascii="Arial" w:hAnsi="Arial" w:cs="Arial"/>
          <w:bCs/>
          <w:color w:val="auto"/>
        </w:rPr>
      </w:pPr>
      <w:r w:rsidRPr="007C1CF0">
        <w:rPr>
          <w:rFonts w:ascii="Arial" w:hAnsi="Arial" w:cs="Arial"/>
          <w:b/>
          <w:color w:val="auto"/>
        </w:rPr>
        <w:t xml:space="preserve">      </w:t>
      </w:r>
      <w:r w:rsidRPr="007C1CF0">
        <w:rPr>
          <w:rFonts w:ascii="Arial" w:hAnsi="Arial" w:cs="Arial"/>
          <w:bCs/>
          <w:color w:val="auto"/>
        </w:rPr>
        <w:t>My name is Ivan Parvanov, and I am 33 years old from Bulgaria. From an early age I wanted to make a living on my own, so I could not wait to finish high school and started my first job when I was 16. Starting work early in my life helped me build self-confidence and learn life rules and discipline. Now when I think about this decision, I do not think it was the best step I took then, because I neglected the last years and high school (which now, I think are vital for personal development). When I received my first salary, I was thrilled with the fact that I could make a living on my own and this made it difficult for me to focus on finishing the high school. After graduating from high school, I did not want to continue my studies at university, but my parents pressured me, and I enrolled in a university where I had no desire to study.</w:t>
      </w:r>
    </w:p>
    <w:p w14:paraId="13342C6E" w14:textId="41142548" w:rsidR="00491CCE" w:rsidRPr="007C1CF0" w:rsidRDefault="00491CCE" w:rsidP="00236978">
      <w:pPr>
        <w:jc w:val="both"/>
        <w:rPr>
          <w:rFonts w:ascii="Arial" w:hAnsi="Arial" w:cs="Arial"/>
          <w:bCs/>
          <w:color w:val="auto"/>
        </w:rPr>
      </w:pPr>
      <w:r w:rsidRPr="007C1CF0">
        <w:rPr>
          <w:rFonts w:ascii="Arial" w:hAnsi="Arial" w:cs="Arial"/>
          <w:bCs/>
          <w:color w:val="auto"/>
        </w:rPr>
        <w:t xml:space="preserve">     In my early 20s, I had already </w:t>
      </w:r>
      <w:r w:rsidR="00093536" w:rsidRPr="007C1CF0">
        <w:rPr>
          <w:rFonts w:ascii="Arial" w:hAnsi="Arial" w:cs="Arial"/>
          <w:bCs/>
          <w:color w:val="auto"/>
        </w:rPr>
        <w:t>dropped</w:t>
      </w:r>
      <w:r w:rsidRPr="007C1CF0">
        <w:rPr>
          <w:rFonts w:ascii="Arial" w:hAnsi="Arial" w:cs="Arial"/>
          <w:bCs/>
          <w:color w:val="auto"/>
        </w:rPr>
        <w:t xml:space="preserve"> out of university and was obsessed with fashion, modelling, electronic music. Next 8 years I worked in a night club and modelling, which open many doors also I made quite a lot of connection, the money was not bad also. However sooner or later you realize that </w:t>
      </w:r>
      <w:r w:rsidR="00093536" w:rsidRPr="007C1CF0">
        <w:rPr>
          <w:rFonts w:ascii="Arial" w:hAnsi="Arial" w:cs="Arial"/>
          <w:bCs/>
          <w:color w:val="auto"/>
        </w:rPr>
        <w:t>this</w:t>
      </w:r>
      <w:r w:rsidRPr="007C1CF0">
        <w:rPr>
          <w:rFonts w:ascii="Arial" w:hAnsi="Arial" w:cs="Arial"/>
          <w:bCs/>
          <w:color w:val="auto"/>
        </w:rPr>
        <w:t xml:space="preserve"> job is not for </w:t>
      </w:r>
      <w:r w:rsidR="00093536" w:rsidRPr="007C1CF0">
        <w:rPr>
          <w:rFonts w:ascii="Arial" w:hAnsi="Arial" w:cs="Arial"/>
          <w:bCs/>
          <w:color w:val="auto"/>
        </w:rPr>
        <w:t>life,</w:t>
      </w:r>
      <w:r w:rsidRPr="007C1CF0">
        <w:rPr>
          <w:rFonts w:ascii="Arial" w:hAnsi="Arial" w:cs="Arial"/>
          <w:bCs/>
          <w:color w:val="auto"/>
        </w:rPr>
        <w:t xml:space="preserve"> and you need to take timely measures for your professional development. That was the moment when I decided, I had to take a big step and moved to London. When I came to London in 2018, I did not know any English and it was quite difficult for me to adapt to the new environment. I am an ambitious person and I set myself the task of learning English in the fastest way and for two years I dare to say that I achieve good level of English. </w:t>
      </w:r>
    </w:p>
    <w:p w14:paraId="5399430A" w14:textId="77777777" w:rsidR="00491CCE" w:rsidRPr="007C1CF0" w:rsidRDefault="00491CCE" w:rsidP="00236978">
      <w:pPr>
        <w:jc w:val="both"/>
        <w:rPr>
          <w:rFonts w:ascii="Arial" w:hAnsi="Arial" w:cs="Arial"/>
          <w:bCs/>
          <w:color w:val="auto"/>
        </w:rPr>
      </w:pPr>
      <w:r w:rsidRPr="007C1CF0">
        <w:rPr>
          <w:rFonts w:ascii="Arial" w:hAnsi="Arial" w:cs="Arial"/>
          <w:bCs/>
          <w:color w:val="auto"/>
        </w:rPr>
        <w:t xml:space="preserve">     At the beginning of 2020 I felt confident enough and enrolled in university, but in the first year of university I was still not sure in which direction I want to take my future career. I am now at the end of my first year at university and with the help of the knowledge and advice I have received this year I have clear vision for the future of my career. In the following report I will show my activities and planning, to achieve career in HR career field.</w:t>
      </w:r>
    </w:p>
    <w:p w14:paraId="39ADB09F" w14:textId="77777777" w:rsidR="00491CCE" w:rsidRPr="007C1CF0" w:rsidRDefault="00491CCE" w:rsidP="00236978">
      <w:pPr>
        <w:jc w:val="both"/>
        <w:rPr>
          <w:rFonts w:ascii="Arial" w:hAnsi="Arial" w:cs="Arial"/>
          <w:b/>
          <w:color w:val="auto"/>
        </w:rPr>
      </w:pPr>
    </w:p>
    <w:p w14:paraId="575DA35E" w14:textId="77777777" w:rsidR="00491CCE" w:rsidRPr="007C1CF0" w:rsidRDefault="00491CCE" w:rsidP="00236978">
      <w:pPr>
        <w:jc w:val="both"/>
        <w:rPr>
          <w:rFonts w:ascii="Arial" w:hAnsi="Arial" w:cs="Arial"/>
          <w:bCs/>
          <w:color w:val="auto"/>
        </w:rPr>
      </w:pPr>
      <w:r w:rsidRPr="007C1CF0">
        <w:rPr>
          <w:rFonts w:ascii="Arial" w:hAnsi="Arial" w:cs="Arial"/>
          <w:b/>
          <w:color w:val="auto"/>
        </w:rPr>
        <w:t>2. Recruitment and Selection</w:t>
      </w:r>
    </w:p>
    <w:p w14:paraId="0CCBB6D7" w14:textId="5E64DCAB" w:rsidR="00491CCE" w:rsidRPr="00C775AD" w:rsidRDefault="00491CCE" w:rsidP="00C775AD">
      <w:pPr>
        <w:jc w:val="both"/>
        <w:rPr>
          <w:rFonts w:ascii="Arial" w:hAnsi="Arial" w:cs="Arial"/>
          <w:bCs/>
          <w:color w:val="auto"/>
        </w:rPr>
      </w:pPr>
      <w:r w:rsidRPr="007C1CF0">
        <w:rPr>
          <w:rFonts w:ascii="Arial" w:hAnsi="Arial" w:cs="Arial"/>
          <w:bCs/>
          <w:color w:val="auto"/>
        </w:rPr>
        <w:t xml:space="preserve">     “Recruitment and selection” is topic that I am quite interested in, that is why I was very excited when I found out the task 1 will be role play in which we are going to do interview. The next thought that crossed my mind was that when the time comes to present myself, </w:t>
      </w:r>
      <w:r w:rsidRPr="007C1CF0">
        <w:rPr>
          <w:rFonts w:ascii="Arial" w:hAnsi="Arial" w:cs="Arial"/>
          <w:bCs/>
          <w:color w:val="auto"/>
        </w:rPr>
        <w:lastRenderedPageBreak/>
        <w:t xml:space="preserve">I become shy and anxious. The other thing that bothered me a lot was the fact that I had to play the role of an interviewer. I was completely driven by the idea to be perfect in both roles because this will be part of the job that I am pursuing. </w:t>
      </w:r>
    </w:p>
    <w:p w14:paraId="7E32145E" w14:textId="77777777" w:rsidR="00491CCE" w:rsidRPr="007C1CF0" w:rsidRDefault="00491CCE" w:rsidP="00236978">
      <w:pPr>
        <w:jc w:val="both"/>
        <w:rPr>
          <w:rFonts w:ascii="Arial" w:hAnsi="Arial" w:cs="Arial"/>
          <w:bCs/>
          <w:color w:val="auto"/>
          <w:u w:val="single"/>
        </w:rPr>
      </w:pPr>
      <w:r>
        <w:rPr>
          <w:rFonts w:ascii="Arial" w:hAnsi="Arial" w:cs="Arial"/>
          <w:bCs/>
        </w:rPr>
        <w:t xml:space="preserve"> </w:t>
      </w:r>
      <w:r w:rsidRPr="007C1CF0">
        <w:rPr>
          <w:rFonts w:ascii="Arial" w:hAnsi="Arial" w:cs="Arial"/>
          <w:bCs/>
          <w:color w:val="auto"/>
          <w:u w:val="single"/>
        </w:rPr>
        <w:t xml:space="preserve">Interviewer </w:t>
      </w:r>
    </w:p>
    <w:p w14:paraId="6244582D" w14:textId="77777777" w:rsidR="00491CCE" w:rsidRPr="007C1CF0" w:rsidRDefault="00491CCE" w:rsidP="007210B3">
      <w:pPr>
        <w:rPr>
          <w:rFonts w:ascii="Arial" w:hAnsi="Arial" w:cs="Arial"/>
          <w:bCs/>
          <w:color w:val="auto"/>
        </w:rPr>
      </w:pPr>
      <w:r w:rsidRPr="007C1CF0">
        <w:rPr>
          <w:rFonts w:ascii="Arial" w:hAnsi="Arial" w:cs="Arial"/>
          <w:bCs/>
          <w:color w:val="auto"/>
        </w:rPr>
        <w:t xml:space="preserve">   The feelings that were fighting in me in the beginning were enthusiasm and helplessness. I felt like that because. I felt this way because on the one hand I was super excited because I will be able to practice something I will do in the future, and I will be able to improve but on the other hand I was a little bored with the profession chosen by my colleague. Regardless of the feelings I had, I did a little research on the profession chosen by my colleague. I prepared five questions with which I can find out a little more about them, their skills and desire for future development. During the actual interview, I felt quite confident and “in control” which give me the sign that I am heading in a right direction in my future career development. </w:t>
      </w:r>
    </w:p>
    <w:p w14:paraId="72F7A444" w14:textId="77777777" w:rsidR="00491CCE" w:rsidRPr="007C1CF0" w:rsidRDefault="00491CCE" w:rsidP="007210B3">
      <w:pPr>
        <w:rPr>
          <w:rFonts w:ascii="Arial" w:hAnsi="Arial" w:cs="Arial"/>
          <w:bCs/>
          <w:color w:val="auto"/>
        </w:rPr>
      </w:pPr>
      <w:r w:rsidRPr="007C1CF0">
        <w:rPr>
          <w:rFonts w:ascii="Arial" w:hAnsi="Arial" w:cs="Arial"/>
          <w:bCs/>
          <w:color w:val="auto"/>
          <w:u w:val="single"/>
        </w:rPr>
        <w:t xml:space="preserve">Interviewee </w:t>
      </w:r>
    </w:p>
    <w:p w14:paraId="2165B074" w14:textId="7F0C7EB7" w:rsidR="00491CCE" w:rsidRDefault="00491CCE" w:rsidP="007210B3">
      <w:pPr>
        <w:rPr>
          <w:rFonts w:ascii="Arial" w:hAnsi="Arial" w:cs="Arial"/>
          <w:bCs/>
          <w:color w:val="auto"/>
        </w:rPr>
      </w:pPr>
      <w:r w:rsidRPr="007C1CF0">
        <w:rPr>
          <w:rFonts w:ascii="Arial" w:hAnsi="Arial" w:cs="Arial"/>
          <w:bCs/>
          <w:color w:val="auto"/>
        </w:rPr>
        <w:t xml:space="preserve">   In the beginning of that task, I was thrilled by the idea that we are going to be trained and directed about the whole part of attending interview. I clearly acknowledge the fact that when I must attend an interview, I am getting anxious, worried and with low self-esteem. However, I was also excited and enthusiastic because I would have the chance of practicing an interview that I will attend often in my future search for job. In order to be excellent in that task, I had to get over </w:t>
      </w:r>
      <w:r w:rsidR="00093536" w:rsidRPr="007C1CF0">
        <w:rPr>
          <w:rFonts w:ascii="Arial" w:hAnsi="Arial" w:cs="Arial"/>
          <w:bCs/>
          <w:color w:val="auto"/>
        </w:rPr>
        <w:t>myself</w:t>
      </w:r>
      <w:r w:rsidRPr="007C1CF0">
        <w:rPr>
          <w:rFonts w:ascii="Arial" w:hAnsi="Arial" w:cs="Arial"/>
          <w:bCs/>
          <w:color w:val="auto"/>
        </w:rPr>
        <w:t xml:space="preserve"> and start getting ready for the interview. The day of the role play has come and once again I feel anxious and on the top of that we are the first couple to start. As soon as my partner started with the questions, I felt relief and again “in control”, the anxiety and sweating disappeared. I also was surprised by the question, but I think I did good job and now I feel more confident in following the plan I have for my career development. </w:t>
      </w:r>
    </w:p>
    <w:p w14:paraId="46526EF2" w14:textId="366EDA13" w:rsidR="00042628" w:rsidRDefault="00C72628" w:rsidP="007210B3">
      <w:pPr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3. Self</w:t>
      </w:r>
      <w:r w:rsidR="004B4AD4">
        <w:rPr>
          <w:rFonts w:ascii="Arial" w:hAnsi="Arial" w:cs="Arial"/>
          <w:b/>
          <w:color w:val="auto"/>
        </w:rPr>
        <w:t xml:space="preserve">-awareness </w:t>
      </w:r>
      <w:r w:rsidR="0018393A">
        <w:rPr>
          <w:rFonts w:ascii="Arial" w:hAnsi="Arial" w:cs="Arial"/>
          <w:b/>
          <w:color w:val="auto"/>
        </w:rPr>
        <w:t xml:space="preserve">and Self-evaluation </w:t>
      </w:r>
    </w:p>
    <w:p w14:paraId="3498CDBD" w14:textId="77777777" w:rsidR="007D2D69" w:rsidRDefault="007D2D69" w:rsidP="007210B3">
      <w:pPr>
        <w:rPr>
          <w:rFonts w:ascii="Arial" w:hAnsi="Arial" w:cs="Arial"/>
          <w:b/>
          <w:color w:val="auto"/>
        </w:rPr>
      </w:pPr>
    </w:p>
    <w:p w14:paraId="20377BFB" w14:textId="77777777" w:rsidR="007D2D69" w:rsidRDefault="007D2D69" w:rsidP="007210B3">
      <w:pPr>
        <w:rPr>
          <w:rFonts w:ascii="Arial" w:hAnsi="Arial" w:cs="Arial"/>
          <w:b/>
          <w:color w:val="auto"/>
        </w:rPr>
      </w:pPr>
    </w:p>
    <w:p w14:paraId="7879017F" w14:textId="538F232B" w:rsidR="002C62C5" w:rsidRPr="002C62C5" w:rsidRDefault="007D2D69" w:rsidP="007D2D69">
      <w:pPr>
        <w:pStyle w:val="ListParagraph"/>
        <w:numPr>
          <w:ilvl w:val="0"/>
          <w:numId w:val="18"/>
        </w:numPr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Self-motivation </w:t>
      </w:r>
    </w:p>
    <w:p w14:paraId="12AE0D5C" w14:textId="0802F169" w:rsidR="00A10E5D" w:rsidRDefault="00AF3726" w:rsidP="007210B3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/>
          <w:color w:val="auto"/>
        </w:rPr>
        <w:lastRenderedPageBreak/>
        <w:t xml:space="preserve">    </w:t>
      </w:r>
      <w:r>
        <w:rPr>
          <w:rFonts w:ascii="Arial" w:hAnsi="Arial" w:cs="Arial"/>
          <w:bCs/>
          <w:color w:val="auto"/>
        </w:rPr>
        <w:t xml:space="preserve">To be aware of your self is crucial </w:t>
      </w:r>
      <w:r w:rsidR="00517105">
        <w:rPr>
          <w:rFonts w:ascii="Arial" w:hAnsi="Arial" w:cs="Arial"/>
          <w:bCs/>
          <w:color w:val="auto"/>
        </w:rPr>
        <w:t xml:space="preserve">not only for our career development but also </w:t>
      </w:r>
      <w:r w:rsidR="002F075B">
        <w:rPr>
          <w:rFonts w:ascii="Arial" w:hAnsi="Arial" w:cs="Arial"/>
          <w:bCs/>
          <w:color w:val="auto"/>
        </w:rPr>
        <w:t xml:space="preserve">personal development. </w:t>
      </w:r>
      <w:r w:rsidR="00532854">
        <w:rPr>
          <w:rFonts w:ascii="Arial" w:hAnsi="Arial" w:cs="Arial"/>
          <w:bCs/>
          <w:color w:val="auto"/>
        </w:rPr>
        <w:t xml:space="preserve">Self-motivation </w:t>
      </w:r>
      <w:r w:rsidR="00FE773C">
        <w:rPr>
          <w:rFonts w:ascii="Arial" w:hAnsi="Arial" w:cs="Arial"/>
          <w:bCs/>
          <w:color w:val="auto"/>
        </w:rPr>
        <w:t xml:space="preserve">is one of the vital skills we need </w:t>
      </w:r>
      <w:r w:rsidR="00A557C0">
        <w:rPr>
          <w:rFonts w:ascii="Arial" w:hAnsi="Arial" w:cs="Arial"/>
          <w:bCs/>
          <w:color w:val="auto"/>
        </w:rPr>
        <w:t xml:space="preserve">purely to keep us going in the chosen of us direction. </w:t>
      </w:r>
      <w:r w:rsidR="00B642B0">
        <w:rPr>
          <w:rFonts w:ascii="Arial" w:hAnsi="Arial" w:cs="Arial"/>
          <w:bCs/>
          <w:color w:val="auto"/>
        </w:rPr>
        <w:t xml:space="preserve">Self-motivation is an ability to </w:t>
      </w:r>
      <w:r w:rsidR="009D33B0">
        <w:rPr>
          <w:rFonts w:ascii="Arial" w:hAnsi="Arial" w:cs="Arial"/>
          <w:bCs/>
          <w:color w:val="auto"/>
        </w:rPr>
        <w:t xml:space="preserve">set challenging goals and the belief that </w:t>
      </w:r>
      <w:r w:rsidR="00520F90">
        <w:rPr>
          <w:rFonts w:ascii="Arial" w:hAnsi="Arial" w:cs="Arial"/>
          <w:bCs/>
          <w:color w:val="auto"/>
        </w:rPr>
        <w:t>we have the skills to achieve those goals</w:t>
      </w:r>
      <w:r w:rsidR="00F3776E">
        <w:rPr>
          <w:rFonts w:ascii="Arial" w:hAnsi="Arial" w:cs="Arial"/>
          <w:bCs/>
          <w:color w:val="auto"/>
        </w:rPr>
        <w:t xml:space="preserve"> (MindTools</w:t>
      </w:r>
      <w:r w:rsidR="00A10E5D">
        <w:rPr>
          <w:rFonts w:ascii="Arial" w:hAnsi="Arial" w:cs="Arial"/>
          <w:bCs/>
          <w:color w:val="auto"/>
        </w:rPr>
        <w:t xml:space="preserve">.com)   </w:t>
      </w:r>
    </w:p>
    <w:p w14:paraId="716E9A19" w14:textId="008D44F5" w:rsidR="00A10E5D" w:rsidRDefault="00A10E5D" w:rsidP="007210B3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  In order to find out my level of </w:t>
      </w:r>
      <w:r w:rsidR="005D0180">
        <w:rPr>
          <w:rFonts w:ascii="Arial" w:hAnsi="Arial" w:cs="Arial"/>
          <w:bCs/>
          <w:color w:val="auto"/>
        </w:rPr>
        <w:t xml:space="preserve">self-motivation, I took a test. The outcome of the test was that I must </w:t>
      </w:r>
      <w:r w:rsidR="00635BEB">
        <w:rPr>
          <w:rFonts w:ascii="Arial" w:hAnsi="Arial" w:cs="Arial"/>
          <w:bCs/>
          <w:color w:val="auto"/>
        </w:rPr>
        <w:t xml:space="preserve">focus </w:t>
      </w:r>
      <w:r w:rsidR="00040289">
        <w:rPr>
          <w:rFonts w:ascii="Arial" w:hAnsi="Arial" w:cs="Arial"/>
          <w:bCs/>
          <w:color w:val="auto"/>
        </w:rPr>
        <w:t>on</w:t>
      </w:r>
      <w:r w:rsidR="000D1C0D">
        <w:rPr>
          <w:rFonts w:ascii="Arial" w:hAnsi="Arial" w:cs="Arial"/>
          <w:bCs/>
          <w:color w:val="auto"/>
        </w:rPr>
        <w:t xml:space="preserve"> positive thinking for the future, self-confidence, </w:t>
      </w:r>
      <w:r w:rsidR="00C36E49">
        <w:rPr>
          <w:rFonts w:ascii="Arial" w:hAnsi="Arial" w:cs="Arial"/>
          <w:bCs/>
          <w:color w:val="auto"/>
        </w:rPr>
        <w:t xml:space="preserve">Self-efficiency also must work on the surrounding </w:t>
      </w:r>
      <w:r w:rsidR="00776079">
        <w:rPr>
          <w:rFonts w:ascii="Arial" w:hAnsi="Arial" w:cs="Arial"/>
          <w:bCs/>
          <w:color w:val="auto"/>
        </w:rPr>
        <w:t>environment.</w:t>
      </w:r>
      <w:r w:rsidR="00C17F1B">
        <w:rPr>
          <w:rFonts w:ascii="Arial" w:hAnsi="Arial" w:cs="Arial"/>
          <w:bCs/>
          <w:color w:val="auto"/>
        </w:rPr>
        <w:t xml:space="preserve"> </w:t>
      </w:r>
    </w:p>
    <w:p w14:paraId="7DCDC3FB" w14:textId="5D15E4DC" w:rsidR="007D2D69" w:rsidRDefault="00AB554E" w:rsidP="00BE5201">
      <w:pPr>
        <w:pStyle w:val="ListParagraph"/>
        <w:numPr>
          <w:ilvl w:val="0"/>
          <w:numId w:val="18"/>
        </w:num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/>
          <w:color w:val="auto"/>
        </w:rPr>
        <w:t xml:space="preserve">SWOT </w:t>
      </w:r>
    </w:p>
    <w:p w14:paraId="261C1BB3" w14:textId="309000BC" w:rsidR="00AB554E" w:rsidRDefault="008F059E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Next step I am taking in order to get detailed picture about myself </w:t>
      </w:r>
      <w:r w:rsidR="0013548D">
        <w:rPr>
          <w:rFonts w:ascii="Arial" w:hAnsi="Arial" w:cs="Arial"/>
          <w:bCs/>
          <w:color w:val="auto"/>
        </w:rPr>
        <w:t>is conducting personal SWOT Analysis. Thi</w:t>
      </w:r>
      <w:r w:rsidR="00285B08">
        <w:rPr>
          <w:rFonts w:ascii="Arial" w:hAnsi="Arial" w:cs="Arial"/>
          <w:bCs/>
          <w:color w:val="auto"/>
        </w:rPr>
        <w:t xml:space="preserve">s </w:t>
      </w:r>
      <w:r w:rsidR="005C4834">
        <w:rPr>
          <w:rFonts w:ascii="Arial" w:hAnsi="Arial" w:cs="Arial"/>
          <w:bCs/>
          <w:color w:val="auto"/>
        </w:rPr>
        <w:t xml:space="preserve">technique will </w:t>
      </w:r>
      <w:r w:rsidR="00C97441">
        <w:rPr>
          <w:rFonts w:ascii="Arial" w:hAnsi="Arial" w:cs="Arial"/>
          <w:bCs/>
          <w:color w:val="auto"/>
        </w:rPr>
        <w:t xml:space="preserve">help me to identify my strengths and weaknesses </w:t>
      </w:r>
      <w:r w:rsidR="000E6036">
        <w:rPr>
          <w:rFonts w:ascii="Arial" w:hAnsi="Arial" w:cs="Arial"/>
          <w:bCs/>
          <w:color w:val="auto"/>
        </w:rPr>
        <w:t xml:space="preserve">and examine </w:t>
      </w:r>
      <w:r w:rsidR="00DF4B2E">
        <w:rPr>
          <w:rFonts w:ascii="Arial" w:hAnsi="Arial" w:cs="Arial"/>
          <w:bCs/>
          <w:color w:val="auto"/>
        </w:rPr>
        <w:t>the opportunities and threats that flow from them</w:t>
      </w:r>
      <w:r w:rsidR="000932BD">
        <w:rPr>
          <w:rFonts w:ascii="Arial" w:hAnsi="Arial" w:cs="Arial"/>
          <w:bCs/>
          <w:color w:val="auto"/>
        </w:rPr>
        <w:t xml:space="preserve"> (</w:t>
      </w:r>
      <w:r w:rsidR="00EE4391">
        <w:rPr>
          <w:rFonts w:ascii="Arial" w:hAnsi="Arial" w:cs="Arial"/>
          <w:bCs/>
          <w:color w:val="auto"/>
        </w:rPr>
        <w:t xml:space="preserve">MindTools.com). </w:t>
      </w:r>
    </w:p>
    <w:p w14:paraId="2539A21C" w14:textId="28792DFA" w:rsidR="004B2DFF" w:rsidRDefault="004B2DFF" w:rsidP="00AB554E">
      <w:pPr>
        <w:rPr>
          <w:rFonts w:ascii="Arial" w:hAnsi="Arial" w:cs="Arial"/>
          <w:bCs/>
          <w:color w:val="auto"/>
          <w:u w:val="single"/>
        </w:rPr>
      </w:pPr>
      <w:r>
        <w:rPr>
          <w:rFonts w:ascii="Arial" w:hAnsi="Arial" w:cs="Arial"/>
          <w:bCs/>
          <w:color w:val="auto"/>
          <w:u w:val="single"/>
        </w:rPr>
        <w:t xml:space="preserve">STRENGHTS </w:t>
      </w:r>
    </w:p>
    <w:p w14:paraId="400D1F38" w14:textId="312C780B" w:rsidR="004B2DFF" w:rsidRDefault="00C458F3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  - I am very organised a</w:t>
      </w:r>
      <w:r w:rsidR="00384A77">
        <w:rPr>
          <w:rFonts w:ascii="Arial" w:hAnsi="Arial" w:cs="Arial"/>
          <w:bCs/>
          <w:color w:val="auto"/>
        </w:rPr>
        <w:t>nd adapting quickly</w:t>
      </w:r>
      <w:r w:rsidR="004602DA">
        <w:rPr>
          <w:rFonts w:ascii="Arial" w:hAnsi="Arial" w:cs="Arial"/>
          <w:bCs/>
          <w:color w:val="auto"/>
        </w:rPr>
        <w:t xml:space="preserve">. I often get promotions at work, </w:t>
      </w:r>
      <w:r w:rsidR="00A27ACA">
        <w:rPr>
          <w:rFonts w:ascii="Arial" w:hAnsi="Arial" w:cs="Arial"/>
          <w:bCs/>
          <w:color w:val="auto"/>
        </w:rPr>
        <w:t xml:space="preserve">without extra effort. </w:t>
      </w:r>
    </w:p>
    <w:p w14:paraId="0F7C9687" w14:textId="0AE3C884" w:rsidR="00A27ACA" w:rsidRDefault="00A27ACA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  - </w:t>
      </w:r>
      <w:r w:rsidR="00A346FF">
        <w:rPr>
          <w:rFonts w:ascii="Arial" w:hAnsi="Arial" w:cs="Arial"/>
          <w:bCs/>
          <w:color w:val="auto"/>
        </w:rPr>
        <w:t xml:space="preserve">I am ambitious, determined </w:t>
      </w:r>
      <w:r w:rsidR="008A3F97">
        <w:rPr>
          <w:rFonts w:ascii="Arial" w:hAnsi="Arial" w:cs="Arial"/>
          <w:bCs/>
          <w:color w:val="auto"/>
        </w:rPr>
        <w:t>and disciplined</w:t>
      </w:r>
      <w:r w:rsidR="00141C67">
        <w:rPr>
          <w:rFonts w:ascii="Arial" w:hAnsi="Arial" w:cs="Arial"/>
          <w:bCs/>
          <w:color w:val="auto"/>
        </w:rPr>
        <w:t xml:space="preserve">, </w:t>
      </w:r>
      <w:r w:rsidR="00DA53E6">
        <w:rPr>
          <w:rFonts w:ascii="Arial" w:hAnsi="Arial" w:cs="Arial"/>
          <w:bCs/>
          <w:color w:val="auto"/>
        </w:rPr>
        <w:t xml:space="preserve">always </w:t>
      </w:r>
      <w:r w:rsidR="00123531">
        <w:rPr>
          <w:rFonts w:ascii="Arial" w:hAnsi="Arial" w:cs="Arial"/>
          <w:bCs/>
          <w:color w:val="auto"/>
        </w:rPr>
        <w:t xml:space="preserve">looking to upgrade my </w:t>
      </w:r>
      <w:r w:rsidR="00DD0AA3">
        <w:rPr>
          <w:rFonts w:ascii="Arial" w:hAnsi="Arial" w:cs="Arial"/>
          <w:bCs/>
          <w:color w:val="auto"/>
        </w:rPr>
        <w:t>skills,</w:t>
      </w:r>
      <w:r w:rsidR="00123531">
        <w:rPr>
          <w:rFonts w:ascii="Arial" w:hAnsi="Arial" w:cs="Arial"/>
          <w:bCs/>
          <w:color w:val="auto"/>
        </w:rPr>
        <w:t xml:space="preserve"> and </w:t>
      </w:r>
      <w:r w:rsidR="007C79E9">
        <w:rPr>
          <w:rFonts w:ascii="Arial" w:hAnsi="Arial" w:cs="Arial"/>
          <w:bCs/>
          <w:color w:val="auto"/>
        </w:rPr>
        <w:t>never leaving my job unfinished.</w:t>
      </w:r>
    </w:p>
    <w:p w14:paraId="1CE2A075" w14:textId="3B17FEFC" w:rsidR="007C79E9" w:rsidRDefault="007C79E9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 - </w:t>
      </w:r>
      <w:r w:rsidR="002C4F70">
        <w:rPr>
          <w:rFonts w:ascii="Arial" w:hAnsi="Arial" w:cs="Arial"/>
          <w:bCs/>
          <w:color w:val="auto"/>
        </w:rPr>
        <w:t xml:space="preserve">Fearless, I </w:t>
      </w:r>
      <w:r w:rsidR="00DD0AA3">
        <w:rPr>
          <w:rFonts w:ascii="Arial" w:hAnsi="Arial" w:cs="Arial"/>
          <w:bCs/>
          <w:color w:val="auto"/>
        </w:rPr>
        <w:t xml:space="preserve">easily make risky steps towards my success. </w:t>
      </w:r>
    </w:p>
    <w:p w14:paraId="4BDBD535" w14:textId="56178C5B" w:rsidR="00383878" w:rsidRDefault="0092653C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 - Have access </w:t>
      </w:r>
      <w:r w:rsidR="00383878">
        <w:rPr>
          <w:rFonts w:ascii="Arial" w:hAnsi="Arial" w:cs="Arial"/>
          <w:bCs/>
          <w:color w:val="auto"/>
        </w:rPr>
        <w:t>to financial resource and free time.</w:t>
      </w:r>
    </w:p>
    <w:p w14:paraId="502F0B50" w14:textId="06B692A3" w:rsidR="00383878" w:rsidRDefault="00383878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 - </w:t>
      </w:r>
      <w:r w:rsidR="00A23A06">
        <w:rPr>
          <w:rFonts w:ascii="Arial" w:hAnsi="Arial" w:cs="Arial"/>
          <w:bCs/>
          <w:color w:val="auto"/>
        </w:rPr>
        <w:t>Ability to communicate with all type of people</w:t>
      </w:r>
    </w:p>
    <w:p w14:paraId="3770734B" w14:textId="2B9FBC30" w:rsidR="004F704F" w:rsidRDefault="004F704F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 - </w:t>
      </w:r>
      <w:r w:rsidR="00AF48FE">
        <w:rPr>
          <w:rFonts w:ascii="Arial" w:hAnsi="Arial" w:cs="Arial"/>
          <w:bCs/>
          <w:color w:val="auto"/>
        </w:rPr>
        <w:t>Creative thinking which could help</w:t>
      </w:r>
      <w:r w:rsidR="000449A3">
        <w:rPr>
          <w:rFonts w:ascii="Arial" w:hAnsi="Arial" w:cs="Arial"/>
          <w:bCs/>
          <w:color w:val="auto"/>
        </w:rPr>
        <w:t xml:space="preserve"> with future </w:t>
      </w:r>
      <w:r w:rsidR="00170DA5">
        <w:rPr>
          <w:rFonts w:ascii="Arial" w:hAnsi="Arial" w:cs="Arial"/>
          <w:bCs/>
          <w:color w:val="auto"/>
        </w:rPr>
        <w:t xml:space="preserve">ideas of how to improve workplace environment. </w:t>
      </w:r>
    </w:p>
    <w:p w14:paraId="5C4F3AF0" w14:textId="438C8B81" w:rsidR="00170DA5" w:rsidRDefault="00170DA5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 - Good listener</w:t>
      </w:r>
      <w:r w:rsidR="00AB3200">
        <w:rPr>
          <w:rFonts w:ascii="Arial" w:hAnsi="Arial" w:cs="Arial"/>
          <w:bCs/>
          <w:color w:val="auto"/>
        </w:rPr>
        <w:t xml:space="preserve"> and passion for working with </w:t>
      </w:r>
      <w:r w:rsidR="003F471B">
        <w:rPr>
          <w:rFonts w:ascii="Arial" w:hAnsi="Arial" w:cs="Arial"/>
          <w:bCs/>
          <w:color w:val="auto"/>
        </w:rPr>
        <w:t>people and</w:t>
      </w:r>
      <w:r w:rsidR="006D6D78">
        <w:rPr>
          <w:rFonts w:ascii="Arial" w:hAnsi="Arial" w:cs="Arial"/>
          <w:bCs/>
          <w:color w:val="auto"/>
        </w:rPr>
        <w:t xml:space="preserve"> develo</w:t>
      </w:r>
      <w:r w:rsidR="00C5020B">
        <w:rPr>
          <w:rFonts w:ascii="Arial" w:hAnsi="Arial" w:cs="Arial"/>
          <w:bCs/>
          <w:color w:val="auto"/>
        </w:rPr>
        <w:t>ping them</w:t>
      </w:r>
      <w:r w:rsidR="003F471B">
        <w:rPr>
          <w:rFonts w:ascii="Arial" w:hAnsi="Arial" w:cs="Arial"/>
          <w:bCs/>
          <w:color w:val="auto"/>
        </w:rPr>
        <w:t xml:space="preserve">. </w:t>
      </w:r>
    </w:p>
    <w:p w14:paraId="3EA198AF" w14:textId="77777777" w:rsidR="003F471B" w:rsidRDefault="003F471B" w:rsidP="00AB554E">
      <w:pPr>
        <w:rPr>
          <w:rFonts w:ascii="Arial" w:hAnsi="Arial" w:cs="Arial"/>
          <w:bCs/>
          <w:color w:val="auto"/>
        </w:rPr>
      </w:pPr>
    </w:p>
    <w:p w14:paraId="35EAC8F2" w14:textId="77777777" w:rsidR="000B7EFD" w:rsidRDefault="000B7EFD" w:rsidP="00AB554E">
      <w:pPr>
        <w:rPr>
          <w:rFonts w:ascii="Arial" w:hAnsi="Arial" w:cs="Arial"/>
          <w:bCs/>
          <w:color w:val="auto"/>
        </w:rPr>
      </w:pPr>
    </w:p>
    <w:p w14:paraId="2A5C82A1" w14:textId="721E00CB" w:rsidR="000B7EFD" w:rsidRDefault="000B7EFD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  <w:u w:val="single"/>
        </w:rPr>
        <w:t xml:space="preserve">WEAKNESSES </w:t>
      </w:r>
    </w:p>
    <w:p w14:paraId="2AC90210" w14:textId="43586311" w:rsidR="000B7EFD" w:rsidRDefault="0069056F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lastRenderedPageBreak/>
        <w:t xml:space="preserve">   - Difficulties to focus </w:t>
      </w:r>
      <w:r w:rsidR="00E55130">
        <w:rPr>
          <w:rFonts w:ascii="Arial" w:hAnsi="Arial" w:cs="Arial"/>
          <w:bCs/>
          <w:color w:val="auto"/>
        </w:rPr>
        <w:t xml:space="preserve">on only one project. </w:t>
      </w:r>
    </w:p>
    <w:p w14:paraId="358B9382" w14:textId="37532234" w:rsidR="00E55130" w:rsidRDefault="00E55130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Still not confident</w:t>
      </w:r>
      <w:r w:rsidR="006C6C06">
        <w:rPr>
          <w:rFonts w:ascii="Arial" w:hAnsi="Arial" w:cs="Arial"/>
          <w:bCs/>
          <w:color w:val="auto"/>
        </w:rPr>
        <w:t xml:space="preserve"> enough in my education level and language skills.</w:t>
      </w:r>
    </w:p>
    <w:p w14:paraId="2CCB26DD" w14:textId="1BAEBAE1" w:rsidR="006C6C06" w:rsidRDefault="00175BD9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Habit to leave </w:t>
      </w:r>
      <w:r w:rsidR="00F51979">
        <w:rPr>
          <w:rFonts w:ascii="Arial" w:hAnsi="Arial" w:cs="Arial"/>
          <w:bCs/>
          <w:color w:val="auto"/>
        </w:rPr>
        <w:t>job that I do not like for the last moment.</w:t>
      </w:r>
    </w:p>
    <w:p w14:paraId="651BA1B0" w14:textId="7F04BCEF" w:rsidR="00F51979" w:rsidRDefault="00F51979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</w:t>
      </w:r>
      <w:r w:rsidR="008351AA">
        <w:rPr>
          <w:rFonts w:ascii="Arial" w:hAnsi="Arial" w:cs="Arial"/>
          <w:bCs/>
          <w:color w:val="auto"/>
        </w:rPr>
        <w:t xml:space="preserve">“Big mouth”, sometimes I say things </w:t>
      </w:r>
      <w:r w:rsidR="00837B6F">
        <w:rPr>
          <w:rFonts w:ascii="Arial" w:hAnsi="Arial" w:cs="Arial"/>
          <w:bCs/>
          <w:color w:val="auto"/>
        </w:rPr>
        <w:t>that are not appropriate</w:t>
      </w:r>
      <w:r w:rsidR="002E17CE">
        <w:rPr>
          <w:rFonts w:ascii="Arial" w:hAnsi="Arial" w:cs="Arial"/>
          <w:bCs/>
          <w:color w:val="auto"/>
        </w:rPr>
        <w:t>.</w:t>
      </w:r>
    </w:p>
    <w:p w14:paraId="36C6B923" w14:textId="0886593B" w:rsidR="002E17CE" w:rsidRDefault="002E17CE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Lack of positive thinking</w:t>
      </w:r>
      <w:r w:rsidR="006774D5">
        <w:rPr>
          <w:rFonts w:ascii="Arial" w:hAnsi="Arial" w:cs="Arial"/>
          <w:bCs/>
          <w:color w:val="auto"/>
        </w:rPr>
        <w:t xml:space="preserve"> and self-motivation.</w:t>
      </w:r>
    </w:p>
    <w:p w14:paraId="6BC6E9CA" w14:textId="6D99B439" w:rsidR="006774D5" w:rsidRDefault="006774D5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Fear of public speaking</w:t>
      </w:r>
      <w:r w:rsidR="00FA06A2">
        <w:rPr>
          <w:rFonts w:ascii="Arial" w:hAnsi="Arial" w:cs="Arial"/>
          <w:bCs/>
          <w:color w:val="auto"/>
        </w:rPr>
        <w:t xml:space="preserve"> and anxiety when presenting </w:t>
      </w:r>
      <w:r w:rsidR="000E0E16">
        <w:rPr>
          <w:rFonts w:ascii="Arial" w:hAnsi="Arial" w:cs="Arial"/>
          <w:bCs/>
          <w:color w:val="auto"/>
        </w:rPr>
        <w:t>myself</w:t>
      </w:r>
      <w:r w:rsidR="00FA06A2">
        <w:rPr>
          <w:rFonts w:ascii="Arial" w:hAnsi="Arial" w:cs="Arial"/>
          <w:bCs/>
          <w:color w:val="auto"/>
        </w:rPr>
        <w:t xml:space="preserve"> </w:t>
      </w:r>
      <w:r w:rsidR="000E0E16">
        <w:rPr>
          <w:rFonts w:ascii="Arial" w:hAnsi="Arial" w:cs="Arial"/>
          <w:bCs/>
          <w:color w:val="auto"/>
        </w:rPr>
        <w:t>and my ideas.</w:t>
      </w:r>
    </w:p>
    <w:p w14:paraId="1E09294F" w14:textId="70B47B36" w:rsidR="00902A79" w:rsidRDefault="00902A79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  <w:u w:val="single"/>
        </w:rPr>
        <w:t xml:space="preserve">OPPORTUNITIES </w:t>
      </w:r>
    </w:p>
    <w:p w14:paraId="124DB449" w14:textId="48D73865" w:rsidR="00902A79" w:rsidRDefault="00902A79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I am attending CIPD </w:t>
      </w:r>
      <w:r w:rsidR="00CA3766">
        <w:rPr>
          <w:rFonts w:ascii="Arial" w:hAnsi="Arial" w:cs="Arial"/>
          <w:bCs/>
          <w:color w:val="auto"/>
        </w:rPr>
        <w:t xml:space="preserve">Qualification Level 4. This will deepen my knowledge </w:t>
      </w:r>
      <w:r w:rsidR="001F0977">
        <w:rPr>
          <w:rFonts w:ascii="Arial" w:hAnsi="Arial" w:cs="Arial"/>
          <w:bCs/>
          <w:color w:val="auto"/>
        </w:rPr>
        <w:t xml:space="preserve">of working with people. </w:t>
      </w:r>
    </w:p>
    <w:p w14:paraId="7AAD4410" w14:textId="45FA1777" w:rsidR="001F0977" w:rsidRDefault="001F0977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There is growing need for HR specialists </w:t>
      </w:r>
      <w:r w:rsidR="008A1A4D">
        <w:rPr>
          <w:rFonts w:ascii="Arial" w:hAnsi="Arial" w:cs="Arial"/>
          <w:bCs/>
          <w:color w:val="auto"/>
        </w:rPr>
        <w:t xml:space="preserve">in almost every organization in UK. </w:t>
      </w:r>
    </w:p>
    <w:p w14:paraId="40F3614C" w14:textId="25C0C652" w:rsidR="008A1A4D" w:rsidRDefault="008A1A4D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I have made </w:t>
      </w:r>
      <w:r w:rsidR="00932DB0">
        <w:rPr>
          <w:rFonts w:ascii="Arial" w:hAnsi="Arial" w:cs="Arial"/>
          <w:bCs/>
          <w:color w:val="auto"/>
        </w:rPr>
        <w:t>good network of helpful contacts.</w:t>
      </w:r>
    </w:p>
    <w:p w14:paraId="5411BA56" w14:textId="07DEC0CC" w:rsidR="00F86227" w:rsidRDefault="00932DB0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Free opport</w:t>
      </w:r>
      <w:r w:rsidR="007E202B">
        <w:rPr>
          <w:rFonts w:ascii="Arial" w:hAnsi="Arial" w:cs="Arial"/>
          <w:bCs/>
          <w:color w:val="auto"/>
        </w:rPr>
        <w:t xml:space="preserve">unities for growing in my current </w:t>
      </w:r>
      <w:r w:rsidR="00F86227">
        <w:rPr>
          <w:rFonts w:ascii="Arial" w:hAnsi="Arial" w:cs="Arial"/>
          <w:bCs/>
          <w:color w:val="auto"/>
        </w:rPr>
        <w:t>workplace</w:t>
      </w:r>
      <w:r w:rsidR="007E202B">
        <w:rPr>
          <w:rFonts w:ascii="Arial" w:hAnsi="Arial" w:cs="Arial"/>
          <w:bCs/>
          <w:color w:val="auto"/>
        </w:rPr>
        <w:t>.</w:t>
      </w:r>
    </w:p>
    <w:p w14:paraId="45CCD38A" w14:textId="3790BA23" w:rsidR="001667C4" w:rsidRDefault="001667C4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Taking an acting cla</w:t>
      </w:r>
      <w:r w:rsidR="00EE2F94">
        <w:rPr>
          <w:rFonts w:ascii="Arial" w:hAnsi="Arial" w:cs="Arial"/>
          <w:bCs/>
          <w:color w:val="auto"/>
        </w:rPr>
        <w:t>ss for free, which will help me to overcome my fear</w:t>
      </w:r>
      <w:r w:rsidR="00264C35">
        <w:rPr>
          <w:rFonts w:ascii="Arial" w:hAnsi="Arial" w:cs="Arial"/>
          <w:bCs/>
          <w:color w:val="auto"/>
        </w:rPr>
        <w:t xml:space="preserve"> of public speaking.</w:t>
      </w:r>
    </w:p>
    <w:p w14:paraId="2A424998" w14:textId="259153D2" w:rsidR="00264C35" w:rsidRDefault="00264C35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  <w:u w:val="single"/>
        </w:rPr>
        <w:t xml:space="preserve">THREATS </w:t>
      </w:r>
    </w:p>
    <w:p w14:paraId="438AE63D" w14:textId="57A8DFB9" w:rsidR="004700FD" w:rsidRDefault="004700FD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 - Due to COVID</w:t>
      </w:r>
      <w:r w:rsidR="00331434">
        <w:rPr>
          <w:rFonts w:ascii="Arial" w:hAnsi="Arial" w:cs="Arial"/>
          <w:bCs/>
          <w:color w:val="auto"/>
        </w:rPr>
        <w:t xml:space="preserve"> 19 and Brexit we are experiencing significant staff shortages</w:t>
      </w:r>
      <w:r w:rsidR="0018575F">
        <w:rPr>
          <w:rFonts w:ascii="Arial" w:hAnsi="Arial" w:cs="Arial"/>
          <w:bCs/>
          <w:color w:val="auto"/>
        </w:rPr>
        <w:t>. In result of that I am often over</w:t>
      </w:r>
      <w:r w:rsidR="00452DAE">
        <w:rPr>
          <w:rFonts w:ascii="Arial" w:hAnsi="Arial" w:cs="Arial"/>
          <w:bCs/>
          <w:color w:val="auto"/>
        </w:rPr>
        <w:t xml:space="preserve">worked which cutting my time </w:t>
      </w:r>
      <w:r w:rsidR="00E665BC">
        <w:rPr>
          <w:rFonts w:ascii="Arial" w:hAnsi="Arial" w:cs="Arial"/>
          <w:bCs/>
          <w:color w:val="auto"/>
        </w:rPr>
        <w:t xml:space="preserve">for studying. </w:t>
      </w:r>
    </w:p>
    <w:p w14:paraId="608A5403" w14:textId="212B6E92" w:rsidR="00E665BC" w:rsidRDefault="00E665BC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- Possible </w:t>
      </w:r>
      <w:r w:rsidR="00D15AE9">
        <w:rPr>
          <w:rFonts w:ascii="Arial" w:hAnsi="Arial" w:cs="Arial"/>
          <w:bCs/>
          <w:color w:val="auto"/>
        </w:rPr>
        <w:t>financial threat</w:t>
      </w:r>
      <w:r w:rsidR="002B69BA">
        <w:rPr>
          <w:rFonts w:ascii="Arial" w:hAnsi="Arial" w:cs="Arial"/>
          <w:bCs/>
          <w:color w:val="auto"/>
        </w:rPr>
        <w:t>, if I could not manage</w:t>
      </w:r>
      <w:r w:rsidR="001D4DDF">
        <w:rPr>
          <w:rFonts w:ascii="Arial" w:hAnsi="Arial" w:cs="Arial"/>
          <w:bCs/>
          <w:color w:val="auto"/>
        </w:rPr>
        <w:t xml:space="preserve"> to find job suitable to my time schedule. </w:t>
      </w:r>
    </w:p>
    <w:p w14:paraId="4A9BE9FD" w14:textId="716C17E4" w:rsidR="00FE1B9F" w:rsidRDefault="00D03694" w:rsidP="00AB554E">
      <w:p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  - My negative thinking could prevent me from success. </w:t>
      </w:r>
    </w:p>
    <w:p w14:paraId="3F84F5FF" w14:textId="77777777" w:rsidR="002A5DC4" w:rsidRDefault="002A5DC4" w:rsidP="00AB554E">
      <w:pPr>
        <w:rPr>
          <w:rFonts w:ascii="Arial" w:hAnsi="Arial" w:cs="Arial"/>
          <w:bCs/>
          <w:color w:val="auto"/>
        </w:rPr>
      </w:pPr>
    </w:p>
    <w:p w14:paraId="4B04B108" w14:textId="77777777" w:rsidR="00E6189C" w:rsidRDefault="00E6189C" w:rsidP="00AB554E">
      <w:pPr>
        <w:rPr>
          <w:rFonts w:ascii="Arial" w:hAnsi="Arial" w:cs="Arial"/>
          <w:bCs/>
          <w:color w:val="auto"/>
        </w:rPr>
      </w:pPr>
    </w:p>
    <w:p w14:paraId="241F2D54" w14:textId="77777777" w:rsidR="00DF75F3" w:rsidRPr="004700FD" w:rsidRDefault="00DF75F3" w:rsidP="00AB554E">
      <w:pPr>
        <w:rPr>
          <w:rFonts w:ascii="Arial" w:hAnsi="Arial" w:cs="Arial"/>
          <w:bCs/>
          <w:color w:val="auto"/>
        </w:rPr>
      </w:pPr>
    </w:p>
    <w:p w14:paraId="768FF78E" w14:textId="60CB8F63" w:rsidR="00491CCE" w:rsidRPr="00E8769F" w:rsidRDefault="00754BF9" w:rsidP="008D1CF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4. </w:t>
      </w:r>
      <w:r w:rsidR="00452EE3">
        <w:rPr>
          <w:rFonts w:ascii="Arial" w:hAnsi="Arial" w:cs="Arial"/>
          <w:b/>
          <w:bCs/>
        </w:rPr>
        <w:t>P</w:t>
      </w:r>
      <w:r w:rsidR="00CB382D">
        <w:rPr>
          <w:rFonts w:ascii="Arial" w:hAnsi="Arial" w:cs="Arial"/>
          <w:b/>
          <w:bCs/>
        </w:rPr>
        <w:t xml:space="preserve">ersonal </w:t>
      </w:r>
      <w:r w:rsidR="006D439C">
        <w:rPr>
          <w:rFonts w:ascii="Arial" w:hAnsi="Arial" w:cs="Arial"/>
          <w:b/>
          <w:bCs/>
        </w:rPr>
        <w:t xml:space="preserve">Development Plan </w:t>
      </w:r>
    </w:p>
    <w:tbl>
      <w:tblPr>
        <w:tblStyle w:val="TableGrid"/>
        <w:tblpPr w:leftFromText="180" w:rightFromText="180" w:vertAnchor="text" w:horzAnchor="margin" w:tblpY="199"/>
        <w:tblW w:w="8500" w:type="dxa"/>
        <w:tblLook w:val="04A0" w:firstRow="1" w:lastRow="0" w:firstColumn="1" w:lastColumn="0" w:noHBand="0" w:noVBand="1"/>
      </w:tblPr>
      <w:tblGrid>
        <w:gridCol w:w="2085"/>
        <w:gridCol w:w="2190"/>
        <w:gridCol w:w="2195"/>
        <w:gridCol w:w="2030"/>
      </w:tblGrid>
      <w:tr w:rsidR="00491CCE" w14:paraId="28CEA761" w14:textId="77777777" w:rsidTr="00EE0FAA">
        <w:tc>
          <w:tcPr>
            <w:tcW w:w="2085" w:type="dxa"/>
            <w:shd w:val="clear" w:color="auto" w:fill="E3E7F4" w:themeFill="accent5" w:themeFillTint="33"/>
          </w:tcPr>
          <w:p w14:paraId="0C18F59B" w14:textId="77777777" w:rsidR="00491CCE" w:rsidRPr="00CA5689" w:rsidRDefault="00491CCE" w:rsidP="00B16B6C">
            <w:pPr>
              <w:rPr>
                <w:sz w:val="32"/>
                <w:szCs w:val="32"/>
              </w:rPr>
            </w:pPr>
          </w:p>
        </w:tc>
        <w:tc>
          <w:tcPr>
            <w:tcW w:w="2190" w:type="dxa"/>
            <w:shd w:val="clear" w:color="auto" w:fill="E3E7F4" w:themeFill="accent5" w:themeFillTint="33"/>
          </w:tcPr>
          <w:p w14:paraId="3492E7E4" w14:textId="74C0C14C" w:rsidR="00491CCE" w:rsidRPr="00C775AD" w:rsidRDefault="00491CCE" w:rsidP="00B16B6C">
            <w:pPr>
              <w:rPr>
                <w:rFonts w:ascii="Arial" w:hAnsi="Arial" w:cs="Arial"/>
                <w:b/>
              </w:rPr>
            </w:pPr>
          </w:p>
          <w:p w14:paraId="33D71AE0" w14:textId="55ECC4A6" w:rsidR="00491CCE" w:rsidRPr="00C775AD" w:rsidRDefault="00491CCE" w:rsidP="00B16B6C">
            <w:pPr>
              <w:rPr>
                <w:rFonts w:ascii="Arial" w:hAnsi="Arial" w:cs="Arial"/>
              </w:rPr>
            </w:pPr>
          </w:p>
          <w:p w14:paraId="5E2ED0D7" w14:textId="1F58D3FC" w:rsidR="00491CCE" w:rsidRPr="00C775AD" w:rsidRDefault="001C2BFD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3-6 Months </w:t>
            </w:r>
          </w:p>
          <w:p w14:paraId="450EB204" w14:textId="77777777" w:rsidR="00491CCE" w:rsidRPr="00C775AD" w:rsidRDefault="00491CCE" w:rsidP="00B16B6C">
            <w:pPr>
              <w:rPr>
                <w:rFonts w:ascii="Arial" w:hAnsi="Arial" w:cs="Arial"/>
              </w:rPr>
            </w:pPr>
          </w:p>
        </w:tc>
        <w:tc>
          <w:tcPr>
            <w:tcW w:w="2195" w:type="dxa"/>
            <w:shd w:val="clear" w:color="auto" w:fill="E3E7F4" w:themeFill="accent5" w:themeFillTint="33"/>
          </w:tcPr>
          <w:p w14:paraId="505FFB6A" w14:textId="77777777" w:rsidR="00491CCE" w:rsidRDefault="00491CCE" w:rsidP="00B16B6C">
            <w:pPr>
              <w:rPr>
                <w:rFonts w:ascii="Arial" w:hAnsi="Arial" w:cs="Arial"/>
                <w:b/>
              </w:rPr>
            </w:pPr>
          </w:p>
          <w:p w14:paraId="74E129B8" w14:textId="77777777" w:rsidR="001C2BFD" w:rsidRDefault="001C2BFD" w:rsidP="00B16B6C">
            <w:pPr>
              <w:rPr>
                <w:rFonts w:ascii="Arial" w:hAnsi="Arial" w:cs="Arial"/>
                <w:b/>
              </w:rPr>
            </w:pPr>
          </w:p>
          <w:p w14:paraId="35B03DCB" w14:textId="3D1F2E34" w:rsidR="001C2BFD" w:rsidRPr="001C2BFD" w:rsidRDefault="001C2BFD" w:rsidP="00B16B6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6 months – 2 years </w:t>
            </w:r>
          </w:p>
        </w:tc>
        <w:tc>
          <w:tcPr>
            <w:tcW w:w="2030" w:type="dxa"/>
            <w:shd w:val="clear" w:color="auto" w:fill="E3E7F4" w:themeFill="accent5" w:themeFillTint="33"/>
          </w:tcPr>
          <w:p w14:paraId="756C195A" w14:textId="77777777" w:rsidR="001C2BFD" w:rsidRDefault="001C2BFD" w:rsidP="00B16B6C">
            <w:pPr>
              <w:rPr>
                <w:rFonts w:ascii="Arial" w:hAnsi="Arial" w:cs="Arial"/>
              </w:rPr>
            </w:pPr>
          </w:p>
          <w:p w14:paraId="06ED3483" w14:textId="77777777" w:rsidR="001C2BFD" w:rsidRDefault="001C2BFD" w:rsidP="00B16B6C">
            <w:pPr>
              <w:rPr>
                <w:rFonts w:ascii="Arial" w:hAnsi="Arial" w:cs="Arial"/>
              </w:rPr>
            </w:pPr>
          </w:p>
          <w:p w14:paraId="3FA49AAD" w14:textId="618930F5" w:rsidR="00491CCE" w:rsidRPr="001C2BFD" w:rsidRDefault="00CA5689" w:rsidP="00B16B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2-5 Years</w:t>
            </w:r>
            <w:r w:rsidR="00491CCE" w:rsidRPr="00C775AD">
              <w:rPr>
                <w:rFonts w:ascii="Arial" w:hAnsi="Arial" w:cs="Arial"/>
              </w:rPr>
              <w:t xml:space="preserve"> </w:t>
            </w:r>
          </w:p>
        </w:tc>
      </w:tr>
      <w:tr w:rsidR="00491CCE" w14:paraId="00126E05" w14:textId="77777777" w:rsidTr="00EE0FAA">
        <w:tc>
          <w:tcPr>
            <w:tcW w:w="2085" w:type="dxa"/>
            <w:shd w:val="clear" w:color="auto" w:fill="E3E7F4" w:themeFill="accent5" w:themeFillTint="33"/>
          </w:tcPr>
          <w:p w14:paraId="1AF8077C" w14:textId="25FFDCEF" w:rsidR="00491CCE" w:rsidRPr="00CA5689" w:rsidRDefault="00491CCE" w:rsidP="00B16B6C">
            <w:pPr>
              <w:rPr>
                <w:b/>
                <w:sz w:val="32"/>
                <w:szCs w:val="32"/>
              </w:rPr>
            </w:pPr>
            <w:r w:rsidRPr="00CA5689">
              <w:rPr>
                <w:b/>
                <w:sz w:val="32"/>
                <w:szCs w:val="32"/>
              </w:rPr>
              <w:t xml:space="preserve">Goals  </w:t>
            </w:r>
          </w:p>
          <w:p w14:paraId="3843F252" w14:textId="77777777" w:rsidR="00491CCE" w:rsidRPr="00CA5689" w:rsidRDefault="00491CCE" w:rsidP="00B16B6C">
            <w:pPr>
              <w:rPr>
                <w:sz w:val="32"/>
                <w:szCs w:val="32"/>
              </w:rPr>
            </w:pPr>
            <w:r w:rsidRPr="00CA5689">
              <w:rPr>
                <w:sz w:val="32"/>
                <w:szCs w:val="32"/>
              </w:rPr>
              <w:t xml:space="preserve"> </w:t>
            </w:r>
          </w:p>
          <w:p w14:paraId="21B3F833" w14:textId="77777777" w:rsidR="00491CCE" w:rsidRPr="00CA5689" w:rsidRDefault="00491CCE" w:rsidP="00B16B6C">
            <w:pPr>
              <w:rPr>
                <w:sz w:val="32"/>
                <w:szCs w:val="32"/>
              </w:rPr>
            </w:pPr>
          </w:p>
          <w:p w14:paraId="10459027" w14:textId="77777777" w:rsidR="00491CCE" w:rsidRPr="00CA5689" w:rsidRDefault="00491CCE" w:rsidP="00B16B6C">
            <w:pPr>
              <w:rPr>
                <w:sz w:val="32"/>
                <w:szCs w:val="32"/>
              </w:rPr>
            </w:pPr>
            <w:r w:rsidRPr="00CA5689">
              <w:rPr>
                <w:sz w:val="32"/>
                <w:szCs w:val="32"/>
              </w:rPr>
              <w:t xml:space="preserve"> </w:t>
            </w:r>
          </w:p>
          <w:p w14:paraId="57B7D08E" w14:textId="77777777" w:rsidR="00491CCE" w:rsidRPr="00CA5689" w:rsidRDefault="00491CCE" w:rsidP="00B16B6C">
            <w:pPr>
              <w:rPr>
                <w:i/>
                <w:sz w:val="32"/>
                <w:szCs w:val="32"/>
              </w:rPr>
            </w:pPr>
          </w:p>
          <w:p w14:paraId="41C8ADC1" w14:textId="77777777" w:rsidR="00491CCE" w:rsidRPr="00CA5689" w:rsidRDefault="00491CCE" w:rsidP="00B16B6C">
            <w:pPr>
              <w:rPr>
                <w:sz w:val="32"/>
                <w:szCs w:val="32"/>
              </w:rPr>
            </w:pPr>
          </w:p>
          <w:p w14:paraId="4ABE9A9B" w14:textId="77777777" w:rsidR="00491CCE" w:rsidRPr="00CA5689" w:rsidRDefault="00491CCE" w:rsidP="00B16B6C">
            <w:pPr>
              <w:rPr>
                <w:sz w:val="32"/>
                <w:szCs w:val="32"/>
              </w:rPr>
            </w:pPr>
          </w:p>
          <w:p w14:paraId="0D3E0FD1" w14:textId="77777777" w:rsidR="00491CCE" w:rsidRPr="00CA5689" w:rsidRDefault="00491CCE" w:rsidP="00B16B6C">
            <w:pPr>
              <w:rPr>
                <w:sz w:val="32"/>
                <w:szCs w:val="32"/>
              </w:rPr>
            </w:pPr>
          </w:p>
        </w:tc>
        <w:tc>
          <w:tcPr>
            <w:tcW w:w="2190" w:type="dxa"/>
          </w:tcPr>
          <w:p w14:paraId="20F180CC" w14:textId="77777777" w:rsidR="00491CCE" w:rsidRDefault="00491CCE" w:rsidP="00B16B6C">
            <w:pPr>
              <w:rPr>
                <w:sz w:val="20"/>
                <w:szCs w:val="20"/>
              </w:rPr>
            </w:pPr>
          </w:p>
          <w:p w14:paraId="6BE6CA9A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rFonts w:ascii="Arial" w:hAnsi="Arial" w:cs="Arial"/>
              </w:rPr>
              <w:t>finishing Level 4 in university</w:t>
            </w:r>
          </w:p>
          <w:p w14:paraId="0FF77481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233D2466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-gaining employability skills</w:t>
            </w:r>
          </w:p>
          <w:p w14:paraId="7BAA24FC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4959BFC6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-improving my language skills</w:t>
            </w:r>
          </w:p>
          <w:p w14:paraId="131EDBE2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21E6357C" w14:textId="77777777" w:rsidR="00491CCE" w:rsidRPr="0097184D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-getting clear vision for my future career field</w:t>
            </w:r>
          </w:p>
        </w:tc>
        <w:tc>
          <w:tcPr>
            <w:tcW w:w="2195" w:type="dxa"/>
          </w:tcPr>
          <w:p w14:paraId="179E9B5C" w14:textId="77777777" w:rsidR="00491CCE" w:rsidRDefault="00491CCE" w:rsidP="00B16B6C">
            <w:pPr>
              <w:rPr>
                <w:sz w:val="20"/>
                <w:szCs w:val="20"/>
              </w:rPr>
            </w:pPr>
          </w:p>
          <w:p w14:paraId="3ABACC93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-finishing Level 5 and 6 in university </w:t>
            </w:r>
          </w:p>
          <w:p w14:paraId="2B46E710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5A1B2B79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-taking actions towards my future career </w:t>
            </w:r>
          </w:p>
          <w:p w14:paraId="5F5FB8EA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7645E1CA" w14:textId="77777777" w:rsidR="00491CCE" w:rsidRPr="00577B3C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-to start work in HR </w:t>
            </w:r>
          </w:p>
        </w:tc>
        <w:tc>
          <w:tcPr>
            <w:tcW w:w="2030" w:type="dxa"/>
          </w:tcPr>
          <w:p w14:paraId="71F3FB17" w14:textId="77777777" w:rsidR="00491CCE" w:rsidRDefault="00491CCE" w:rsidP="00B16B6C">
            <w:pPr>
              <w:rPr>
                <w:sz w:val="20"/>
                <w:szCs w:val="20"/>
              </w:rPr>
            </w:pPr>
          </w:p>
          <w:p w14:paraId="37F4932C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 three years, I see myself as a valued employee of a company. I want to be an expert at my position</w:t>
            </w:r>
          </w:p>
          <w:p w14:paraId="3CBED587" w14:textId="77777777" w:rsidR="00491CCE" w:rsidRPr="00C265EC" w:rsidRDefault="00491CCE" w:rsidP="00B16B6C">
            <w:pPr>
              <w:rPr>
                <w:rFonts w:ascii="Arial" w:hAnsi="Arial" w:cs="Arial"/>
              </w:rPr>
            </w:pPr>
          </w:p>
        </w:tc>
      </w:tr>
      <w:tr w:rsidR="00491CCE" w14:paraId="5F4D4808" w14:textId="77777777" w:rsidTr="00EE0FAA">
        <w:tc>
          <w:tcPr>
            <w:tcW w:w="2085" w:type="dxa"/>
            <w:shd w:val="clear" w:color="auto" w:fill="E3E7F4" w:themeFill="accent5" w:themeFillTint="33"/>
          </w:tcPr>
          <w:p w14:paraId="281786CD" w14:textId="28AC4153" w:rsidR="00491CCE" w:rsidRDefault="00491CCE" w:rsidP="00B16B6C">
            <w:pPr>
              <w:rPr>
                <w:b/>
                <w:sz w:val="20"/>
                <w:szCs w:val="20"/>
              </w:rPr>
            </w:pPr>
          </w:p>
          <w:p w14:paraId="4D01A0A1" w14:textId="77777777" w:rsidR="00CA5689" w:rsidRDefault="00CA5689" w:rsidP="00B16B6C">
            <w:pPr>
              <w:rPr>
                <w:b/>
                <w:sz w:val="20"/>
                <w:szCs w:val="20"/>
              </w:rPr>
            </w:pPr>
          </w:p>
          <w:p w14:paraId="7D2AA445" w14:textId="77777777" w:rsidR="00CA5689" w:rsidRDefault="00CA5689" w:rsidP="00B16B6C">
            <w:pPr>
              <w:rPr>
                <w:b/>
                <w:sz w:val="20"/>
                <w:szCs w:val="20"/>
              </w:rPr>
            </w:pPr>
          </w:p>
          <w:p w14:paraId="0926EF81" w14:textId="3A6F710C" w:rsidR="00CA5689" w:rsidRPr="00CA5689" w:rsidRDefault="00CA5689" w:rsidP="00B16B6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Skills </w:t>
            </w:r>
          </w:p>
          <w:p w14:paraId="299B415D" w14:textId="77777777" w:rsidR="00491CCE" w:rsidRPr="00384050" w:rsidRDefault="00491CCE" w:rsidP="00B16B6C">
            <w:pPr>
              <w:rPr>
                <w:sz w:val="20"/>
                <w:szCs w:val="20"/>
              </w:rPr>
            </w:pPr>
          </w:p>
          <w:p w14:paraId="44274CED" w14:textId="77777777" w:rsidR="00491CCE" w:rsidRDefault="00491CCE" w:rsidP="00B16B6C">
            <w:pPr>
              <w:rPr>
                <w:i/>
                <w:sz w:val="20"/>
                <w:szCs w:val="20"/>
              </w:rPr>
            </w:pPr>
          </w:p>
          <w:p w14:paraId="32BEE628" w14:textId="77777777" w:rsidR="00491CCE" w:rsidRDefault="00491CCE" w:rsidP="00B16B6C">
            <w:pPr>
              <w:rPr>
                <w:i/>
                <w:sz w:val="20"/>
                <w:szCs w:val="20"/>
              </w:rPr>
            </w:pPr>
          </w:p>
          <w:p w14:paraId="60906000" w14:textId="77777777" w:rsidR="00491CCE" w:rsidRPr="00E26A90" w:rsidRDefault="00491CCE" w:rsidP="00B16B6C">
            <w:pPr>
              <w:rPr>
                <w:sz w:val="20"/>
                <w:szCs w:val="20"/>
              </w:rPr>
            </w:pPr>
          </w:p>
        </w:tc>
        <w:tc>
          <w:tcPr>
            <w:tcW w:w="2190" w:type="dxa"/>
          </w:tcPr>
          <w:p w14:paraId="1DBFC72E" w14:textId="77777777" w:rsidR="00491CCE" w:rsidRDefault="00491CCE" w:rsidP="00B16B6C"/>
          <w:p w14:paraId="6148E7C1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-Academic and employability skills</w:t>
            </w:r>
          </w:p>
          <w:p w14:paraId="44EFD238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3F6098E4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-Digital skills</w:t>
            </w:r>
          </w:p>
          <w:p w14:paraId="77D647E7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72916A64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-English language</w:t>
            </w:r>
          </w:p>
          <w:p w14:paraId="4FAB79BC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006A016F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Problem solving and decision-making tools </w:t>
            </w:r>
          </w:p>
          <w:p w14:paraId="7DC5B485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24AB512C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Team working </w:t>
            </w:r>
          </w:p>
          <w:p w14:paraId="5B55DAC7" w14:textId="77777777" w:rsidR="00491CCE" w:rsidRPr="00E978A4" w:rsidRDefault="00491CCE" w:rsidP="00B16B6C">
            <w:pPr>
              <w:rPr>
                <w:rFonts w:ascii="Arial" w:hAnsi="Arial" w:cs="Arial"/>
              </w:rPr>
            </w:pPr>
          </w:p>
        </w:tc>
        <w:tc>
          <w:tcPr>
            <w:tcW w:w="2195" w:type="dxa"/>
          </w:tcPr>
          <w:p w14:paraId="07B6DD50" w14:textId="77777777" w:rsidR="00491CCE" w:rsidRDefault="00491CCE" w:rsidP="00B16B6C"/>
          <w:p w14:paraId="0D54F173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-to be aware of the nature of the area of the study and work</w:t>
            </w:r>
          </w:p>
          <w:p w14:paraId="0EBF82C6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6408B008" w14:textId="10D2E31A" w:rsidR="00491CCE" w:rsidRPr="00A922C0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>
              <w:rPr>
                <w:rFonts w:ascii="Open Sans" w:hAnsi="Open Sans" w:cs="Open Sans"/>
                <w:color w:val="555555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555555"/>
                <w:shd w:val="clear" w:color="auto" w:fill="FFFFFF"/>
              </w:rPr>
              <w:t xml:space="preserve">to </w:t>
            </w:r>
            <w:r w:rsidRPr="000B5EBC">
              <w:rPr>
                <w:rFonts w:ascii="Arial" w:hAnsi="Arial" w:cs="Arial"/>
                <w:color w:val="555555"/>
                <w:shd w:val="clear" w:color="auto" w:fill="FFFFFF"/>
              </w:rPr>
              <w:t xml:space="preserve">extend </w:t>
            </w:r>
            <w:r>
              <w:rPr>
                <w:rFonts w:ascii="Arial" w:hAnsi="Arial" w:cs="Arial"/>
                <w:color w:val="555555"/>
                <w:shd w:val="clear" w:color="auto" w:fill="FFFFFF"/>
              </w:rPr>
              <w:t xml:space="preserve">my </w:t>
            </w:r>
            <w:r w:rsidRPr="000B5EBC">
              <w:rPr>
                <w:rFonts w:ascii="Arial" w:hAnsi="Arial" w:cs="Arial"/>
                <w:color w:val="555555"/>
                <w:shd w:val="clear" w:color="auto" w:fill="FFFFFF"/>
              </w:rPr>
              <w:t>understanding of the profession and learn how to manage and develop the impact of HR/L&amp;D</w:t>
            </w:r>
            <w:r>
              <w:rPr>
                <w:rFonts w:ascii="Arial" w:hAnsi="Arial" w:cs="Arial"/>
                <w:color w:val="555555"/>
                <w:shd w:val="clear" w:color="auto" w:fill="FFFFFF"/>
              </w:rPr>
              <w:t xml:space="preserve"> within an organisation and develop strategic thinking</w:t>
            </w:r>
          </w:p>
        </w:tc>
        <w:tc>
          <w:tcPr>
            <w:tcW w:w="2030" w:type="dxa"/>
          </w:tcPr>
          <w:p w14:paraId="3C561566" w14:textId="77777777" w:rsidR="00491CCE" w:rsidRDefault="00491CCE" w:rsidP="00B16B6C"/>
          <w:p w14:paraId="4D7FB283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-develop my personal effectiveness and business awareness.</w:t>
            </w:r>
          </w:p>
          <w:p w14:paraId="36F017DE" w14:textId="77777777" w:rsidR="00491CCE" w:rsidRPr="00437323" w:rsidRDefault="00491CCE" w:rsidP="00B16B6C">
            <w:pPr>
              <w:rPr>
                <w:rFonts w:ascii="Arial" w:hAnsi="Arial" w:cs="Arial"/>
              </w:rPr>
            </w:pPr>
          </w:p>
          <w:p w14:paraId="33D0760B" w14:textId="77777777" w:rsidR="00491CCE" w:rsidRPr="004B6EDF" w:rsidRDefault="00491CCE" w:rsidP="00B16B6C">
            <w:pPr>
              <w:rPr>
                <w:rFonts w:ascii="Arial" w:hAnsi="Arial" w:cs="Arial"/>
              </w:rPr>
            </w:pPr>
            <w:r w:rsidRPr="00437323">
              <w:rPr>
                <w:rFonts w:ascii="Arial" w:hAnsi="Arial" w:cs="Arial"/>
              </w:rPr>
              <w:t>-</w:t>
            </w:r>
            <w:r w:rsidRPr="00437323">
              <w:rPr>
                <w:rFonts w:ascii="Open Sans" w:hAnsi="Open Sans" w:cs="Open Sans"/>
                <w:color w:val="58595B"/>
                <w:shd w:val="clear" w:color="auto" w:fill="FFFFFF"/>
              </w:rPr>
              <w:t xml:space="preserve">  </w:t>
            </w:r>
            <w:r w:rsidRPr="00437323">
              <w:rPr>
                <w:rFonts w:ascii="Arial" w:hAnsi="Arial" w:cs="Arial"/>
                <w:color w:val="58595B"/>
                <w:shd w:val="clear" w:color="auto" w:fill="FFFFFF"/>
              </w:rPr>
              <w:t>learn how to manage employment relations, recruit, and cultivate talent to sustain success</w:t>
            </w:r>
            <w:r w:rsidRPr="00437323">
              <w:rPr>
                <w:rFonts w:ascii="Open Sans" w:hAnsi="Open Sans" w:cs="Open Sans"/>
                <w:color w:val="58595B"/>
                <w:shd w:val="clear" w:color="auto" w:fill="FFFFFF"/>
              </w:rPr>
              <w:t> </w:t>
            </w:r>
          </w:p>
        </w:tc>
      </w:tr>
      <w:tr w:rsidR="00491CCE" w14:paraId="2CDDC7AC" w14:textId="77777777" w:rsidTr="00EE0FAA">
        <w:tc>
          <w:tcPr>
            <w:tcW w:w="2085" w:type="dxa"/>
            <w:shd w:val="clear" w:color="auto" w:fill="E3E7F4" w:themeFill="accent5" w:themeFillTint="33"/>
          </w:tcPr>
          <w:p w14:paraId="1E79D9B7" w14:textId="495DE778" w:rsidR="00491CCE" w:rsidRDefault="00491CCE" w:rsidP="00B16B6C">
            <w:pPr>
              <w:rPr>
                <w:b/>
                <w:sz w:val="20"/>
                <w:szCs w:val="20"/>
              </w:rPr>
            </w:pPr>
          </w:p>
          <w:p w14:paraId="4E4B89FB" w14:textId="77777777" w:rsidR="00CA5689" w:rsidRDefault="00CA5689" w:rsidP="00B16B6C">
            <w:pPr>
              <w:rPr>
                <w:b/>
                <w:sz w:val="20"/>
                <w:szCs w:val="20"/>
              </w:rPr>
            </w:pPr>
          </w:p>
          <w:p w14:paraId="6FF0734C" w14:textId="77777777" w:rsidR="00CA5689" w:rsidRDefault="00CA5689" w:rsidP="00B16B6C">
            <w:pPr>
              <w:rPr>
                <w:b/>
                <w:sz w:val="20"/>
                <w:szCs w:val="20"/>
              </w:rPr>
            </w:pPr>
          </w:p>
          <w:p w14:paraId="430A31BF" w14:textId="77777777" w:rsidR="00CA5689" w:rsidRDefault="00CA5689" w:rsidP="00B16B6C">
            <w:pPr>
              <w:rPr>
                <w:b/>
                <w:sz w:val="20"/>
                <w:szCs w:val="20"/>
              </w:rPr>
            </w:pPr>
          </w:p>
          <w:p w14:paraId="59ABAC58" w14:textId="73DAF9FE" w:rsidR="00CA5689" w:rsidRPr="00CA5689" w:rsidRDefault="00CA5689" w:rsidP="00B16B6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Steps </w:t>
            </w:r>
          </w:p>
          <w:p w14:paraId="43A215C6" w14:textId="77777777" w:rsidR="00491CCE" w:rsidRDefault="00491CCE" w:rsidP="00B16B6C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3C2A3408" w14:textId="77777777" w:rsidR="00491CCE" w:rsidRDefault="00491CCE" w:rsidP="00B16B6C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 xml:space="preserve"> </w:t>
            </w:r>
            <w:r w:rsidRPr="005944B8">
              <w:rPr>
                <w:i/>
                <w:sz w:val="20"/>
                <w:szCs w:val="20"/>
              </w:rPr>
              <w:cr/>
            </w:r>
          </w:p>
          <w:p w14:paraId="3A1AEE59" w14:textId="77777777" w:rsidR="00491CCE" w:rsidRDefault="00491CCE" w:rsidP="00B16B6C">
            <w:pPr>
              <w:rPr>
                <w:i/>
                <w:sz w:val="20"/>
                <w:szCs w:val="20"/>
              </w:rPr>
            </w:pPr>
          </w:p>
          <w:p w14:paraId="3636A533" w14:textId="77777777" w:rsidR="00491CCE" w:rsidRPr="00E26A90" w:rsidRDefault="00491CCE" w:rsidP="00B16B6C">
            <w:pPr>
              <w:rPr>
                <w:sz w:val="20"/>
                <w:szCs w:val="20"/>
              </w:rPr>
            </w:pPr>
          </w:p>
        </w:tc>
        <w:tc>
          <w:tcPr>
            <w:tcW w:w="2190" w:type="dxa"/>
          </w:tcPr>
          <w:p w14:paraId="696C5956" w14:textId="77777777" w:rsidR="00491CCE" w:rsidRDefault="00491CCE" w:rsidP="00B16B6C"/>
          <w:p w14:paraId="7CAC20D7" w14:textId="77777777" w:rsidR="00491CCE" w:rsidRDefault="00491CCE" w:rsidP="00B16B6C"/>
          <w:p w14:paraId="7274C7D2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-focus on study and self-improvements </w:t>
            </w:r>
          </w:p>
          <w:p w14:paraId="0522BCE7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20B595E7" w14:textId="77777777" w:rsidR="00491CCE" w:rsidRPr="002B2EAC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-taking extra mile as I am self-studying in my free time</w:t>
            </w:r>
          </w:p>
        </w:tc>
        <w:tc>
          <w:tcPr>
            <w:tcW w:w="2195" w:type="dxa"/>
          </w:tcPr>
          <w:p w14:paraId="71448A4B" w14:textId="77777777" w:rsidR="00491CCE" w:rsidRDefault="00491CCE" w:rsidP="00B16B6C"/>
          <w:p w14:paraId="6D7A551B" w14:textId="77777777" w:rsidR="00491CCE" w:rsidRDefault="00491CCE" w:rsidP="00B16B6C"/>
          <w:p w14:paraId="091FE260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-enhancing focus in university as I am trying to gain as much knowledge as I can</w:t>
            </w:r>
          </w:p>
          <w:p w14:paraId="273C3034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4B11FEA0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starting CIPD qualification </w:t>
            </w:r>
          </w:p>
          <w:p w14:paraId="0C6221C3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2BB5DCF4" w14:textId="77777777" w:rsidR="00491CCE" w:rsidRPr="00E0586D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start searching for job in HR </w:t>
            </w:r>
          </w:p>
        </w:tc>
        <w:tc>
          <w:tcPr>
            <w:tcW w:w="2030" w:type="dxa"/>
          </w:tcPr>
          <w:p w14:paraId="7AEA4F6F" w14:textId="77777777" w:rsidR="00491CCE" w:rsidRDefault="00491CCE" w:rsidP="00B16B6C"/>
          <w:p w14:paraId="09F64A84" w14:textId="77777777" w:rsidR="00491CCE" w:rsidRDefault="00491CCE" w:rsidP="00B16B6C"/>
          <w:p w14:paraId="489560BA" w14:textId="77777777" w:rsidR="00491CCE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-start training for managers position in my current working place</w:t>
            </w:r>
          </w:p>
          <w:p w14:paraId="25AC90F2" w14:textId="77777777" w:rsidR="00491CCE" w:rsidRDefault="00491CCE" w:rsidP="00B16B6C">
            <w:pPr>
              <w:rPr>
                <w:rFonts w:ascii="Arial" w:hAnsi="Arial" w:cs="Arial"/>
              </w:rPr>
            </w:pPr>
          </w:p>
          <w:p w14:paraId="6841516E" w14:textId="77777777" w:rsidR="00491CCE" w:rsidRPr="00AC4B47" w:rsidRDefault="00491CCE" w:rsidP="00B1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-upgrading my level of education and qualification </w:t>
            </w:r>
          </w:p>
        </w:tc>
      </w:tr>
    </w:tbl>
    <w:p w14:paraId="5341DBBD" w14:textId="1A012818" w:rsidR="00491CCE" w:rsidRDefault="00491CCE" w:rsidP="00601E82">
      <w:pPr>
        <w:rPr>
          <w:rFonts w:ascii="Calibri" w:hAnsi="Calibri"/>
          <w:b/>
          <w:sz w:val="32"/>
          <w:u w:val="single"/>
        </w:rPr>
      </w:pPr>
    </w:p>
    <w:p w14:paraId="2097BBBA" w14:textId="77777777" w:rsidR="00491CCE" w:rsidRPr="00FC7F07" w:rsidRDefault="00491CCE" w:rsidP="00E26A90">
      <w:pPr>
        <w:jc w:val="center"/>
        <w:rPr>
          <w:rFonts w:ascii="Calibri" w:hAnsi="Calibri"/>
          <w:b/>
          <w:sz w:val="32"/>
          <w:u w:val="single"/>
        </w:rPr>
      </w:pPr>
    </w:p>
    <w:p w14:paraId="78098EC8" w14:textId="77777777" w:rsidR="00491CCE" w:rsidRPr="00356D3D" w:rsidRDefault="00491CCE" w:rsidP="00356D3D">
      <w:pPr>
        <w:jc w:val="right"/>
        <w:rPr>
          <w:sz w:val="16"/>
        </w:rPr>
      </w:pPr>
      <w:r w:rsidRPr="00356D3D">
        <w:rPr>
          <w:sz w:val="16"/>
        </w:rPr>
        <w:t xml:space="preserve">Adapted from: </w:t>
      </w:r>
      <w:hyperlink r:id="rId7" w:history="1">
        <w:r w:rsidRPr="00356D3D">
          <w:rPr>
            <w:rStyle w:val="Hyperlink"/>
            <w:sz w:val="16"/>
          </w:rPr>
          <w:t>http://www.hr.ucdavis.edu/sdps/forms/IDP%20Final%2010.14.11.pdf</w:t>
        </w:r>
      </w:hyperlink>
    </w:p>
    <w:p w14:paraId="21B7820C" w14:textId="77777777" w:rsidR="00491CCE" w:rsidRDefault="00491CCE" w:rsidP="008D1CF1"/>
    <w:p w14:paraId="1804D5B6" w14:textId="77777777" w:rsidR="00491CCE" w:rsidRDefault="00491CCE" w:rsidP="008D1CF1"/>
    <w:p w14:paraId="0C87684F" w14:textId="77777777" w:rsidR="00491CCE" w:rsidRDefault="00491CCE" w:rsidP="008D1CF1"/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112"/>
        <w:gridCol w:w="2231"/>
        <w:gridCol w:w="2233"/>
        <w:gridCol w:w="2230"/>
      </w:tblGrid>
      <w:tr w:rsidR="00491CCE" w14:paraId="0B16A07F" w14:textId="77777777" w:rsidTr="00F21E37">
        <w:tc>
          <w:tcPr>
            <w:tcW w:w="2105" w:type="dxa"/>
            <w:shd w:val="clear" w:color="auto" w:fill="E3E7F4" w:themeFill="accent5" w:themeFillTint="33"/>
          </w:tcPr>
          <w:p w14:paraId="41B95339" w14:textId="77777777" w:rsidR="00491CCE" w:rsidRPr="00E26A90" w:rsidRDefault="00491CCE" w:rsidP="00F90130">
            <w:pPr>
              <w:rPr>
                <w:sz w:val="20"/>
                <w:szCs w:val="20"/>
              </w:rPr>
            </w:pPr>
          </w:p>
        </w:tc>
        <w:tc>
          <w:tcPr>
            <w:tcW w:w="2233" w:type="dxa"/>
            <w:shd w:val="clear" w:color="auto" w:fill="E3E7F4" w:themeFill="accent5" w:themeFillTint="33"/>
          </w:tcPr>
          <w:p w14:paraId="7DBA9835" w14:textId="77777777" w:rsidR="00491CCE" w:rsidRDefault="00491CCE" w:rsidP="00F9013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Frame </w:t>
            </w:r>
          </w:p>
          <w:p w14:paraId="7A6E15AC" w14:textId="77777777" w:rsidR="00491CCE" w:rsidRPr="00E26A90" w:rsidRDefault="00491CCE" w:rsidP="00F90130">
            <w:pPr>
              <w:rPr>
                <w:b/>
                <w:sz w:val="20"/>
                <w:szCs w:val="20"/>
              </w:rPr>
            </w:pPr>
          </w:p>
          <w:p w14:paraId="63C9BAC4" w14:textId="5534266B" w:rsidR="00491CCE" w:rsidRPr="00E26A90" w:rsidRDefault="00491CCE" w:rsidP="00F90130">
            <w:pPr>
              <w:rPr>
                <w:sz w:val="20"/>
                <w:szCs w:val="20"/>
              </w:rPr>
            </w:pPr>
          </w:p>
        </w:tc>
        <w:tc>
          <w:tcPr>
            <w:tcW w:w="2234" w:type="dxa"/>
            <w:shd w:val="clear" w:color="auto" w:fill="E3E7F4" w:themeFill="accent5" w:themeFillTint="33"/>
          </w:tcPr>
          <w:p w14:paraId="4D0ED4A2" w14:textId="77777777" w:rsidR="00491CCE" w:rsidRDefault="00491CCE" w:rsidP="00F9013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Mid-Term Time Frame </w:t>
            </w:r>
          </w:p>
          <w:p w14:paraId="3C652EE9" w14:textId="078CE433" w:rsidR="00491CCE" w:rsidRPr="00E26A90" w:rsidRDefault="00491CCE" w:rsidP="00F90130">
            <w:pPr>
              <w:rPr>
                <w:sz w:val="20"/>
                <w:szCs w:val="20"/>
              </w:rPr>
            </w:pPr>
          </w:p>
        </w:tc>
        <w:tc>
          <w:tcPr>
            <w:tcW w:w="2234" w:type="dxa"/>
            <w:shd w:val="clear" w:color="auto" w:fill="E3E7F4" w:themeFill="accent5" w:themeFillTint="33"/>
          </w:tcPr>
          <w:p w14:paraId="10C57637" w14:textId="77777777" w:rsidR="00491CCE" w:rsidRDefault="00491CCE" w:rsidP="00F90130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Frame </w:t>
            </w:r>
          </w:p>
          <w:p w14:paraId="798554E4" w14:textId="0EA5BDF5" w:rsidR="00491CCE" w:rsidRPr="00E26A90" w:rsidRDefault="00491CCE" w:rsidP="00F90130">
            <w:pPr>
              <w:rPr>
                <w:sz w:val="20"/>
                <w:szCs w:val="20"/>
              </w:rPr>
            </w:pPr>
          </w:p>
        </w:tc>
      </w:tr>
      <w:tr w:rsidR="00491CCE" w14:paraId="129B9227" w14:textId="77777777" w:rsidTr="00F21E37">
        <w:tc>
          <w:tcPr>
            <w:tcW w:w="2105" w:type="dxa"/>
            <w:shd w:val="clear" w:color="auto" w:fill="E3E7F4" w:themeFill="accent5" w:themeFillTint="33"/>
          </w:tcPr>
          <w:p w14:paraId="7E17F0BD" w14:textId="1B642BF4" w:rsidR="00491CCE" w:rsidRDefault="00491CCE" w:rsidP="00F90130">
            <w:pPr>
              <w:rPr>
                <w:b/>
                <w:sz w:val="20"/>
                <w:szCs w:val="20"/>
              </w:rPr>
            </w:pPr>
          </w:p>
          <w:p w14:paraId="55995166" w14:textId="77777777" w:rsidR="00CA5689" w:rsidRDefault="00CA5689" w:rsidP="00F90130">
            <w:pPr>
              <w:rPr>
                <w:b/>
                <w:sz w:val="20"/>
                <w:szCs w:val="20"/>
              </w:rPr>
            </w:pPr>
          </w:p>
          <w:p w14:paraId="77870B84" w14:textId="638D4C54" w:rsidR="00CA5689" w:rsidRPr="00CA5689" w:rsidRDefault="00CA5689" w:rsidP="00F9013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RESOURCES </w:t>
            </w:r>
          </w:p>
          <w:p w14:paraId="777B833C" w14:textId="77777777" w:rsidR="00491CCE" w:rsidRPr="00E26A90" w:rsidRDefault="00491CCE" w:rsidP="00F90130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5866894F" w14:textId="77777777" w:rsidR="00491CCE" w:rsidRPr="00F86A77" w:rsidRDefault="00491CCE" w:rsidP="00F86A77">
            <w:pPr>
              <w:rPr>
                <w:sz w:val="20"/>
                <w:szCs w:val="20"/>
              </w:rPr>
            </w:pPr>
          </w:p>
          <w:p w14:paraId="70AE86EB" w14:textId="77777777" w:rsidR="00491CCE" w:rsidRPr="00F86A77" w:rsidRDefault="00491CCE" w:rsidP="00F86A77">
            <w:pPr>
              <w:rPr>
                <w:sz w:val="20"/>
                <w:szCs w:val="20"/>
              </w:rPr>
            </w:pPr>
          </w:p>
          <w:p w14:paraId="727AE2CC" w14:textId="77777777" w:rsidR="00491CCE" w:rsidRPr="00420BF4" w:rsidRDefault="00491CCE" w:rsidP="00F86A77">
            <w:pPr>
              <w:rPr>
                <w:sz w:val="20"/>
                <w:szCs w:val="20"/>
              </w:rPr>
            </w:pPr>
            <w:r w:rsidRPr="00F86A77">
              <w:rPr>
                <w:i/>
                <w:sz w:val="20"/>
                <w:szCs w:val="20"/>
              </w:rPr>
              <w:cr/>
            </w:r>
          </w:p>
          <w:p w14:paraId="6F5BAF02" w14:textId="77777777" w:rsidR="00491CCE" w:rsidRDefault="00491CCE" w:rsidP="00F90130">
            <w:pPr>
              <w:rPr>
                <w:sz w:val="20"/>
                <w:szCs w:val="20"/>
              </w:rPr>
            </w:pPr>
          </w:p>
          <w:p w14:paraId="2B55C628" w14:textId="77777777" w:rsidR="00491CCE" w:rsidRDefault="00491CCE" w:rsidP="00F90130">
            <w:pPr>
              <w:rPr>
                <w:sz w:val="20"/>
                <w:szCs w:val="20"/>
              </w:rPr>
            </w:pPr>
          </w:p>
          <w:p w14:paraId="149FABB3" w14:textId="77777777" w:rsidR="00491CCE" w:rsidRPr="00E26A90" w:rsidRDefault="00491CCE" w:rsidP="00F90130">
            <w:pPr>
              <w:rPr>
                <w:sz w:val="20"/>
                <w:szCs w:val="20"/>
              </w:rPr>
            </w:pPr>
          </w:p>
        </w:tc>
        <w:tc>
          <w:tcPr>
            <w:tcW w:w="2233" w:type="dxa"/>
          </w:tcPr>
          <w:p w14:paraId="4C8AAA39" w14:textId="77777777" w:rsidR="00491CCE" w:rsidRDefault="00491CCE" w:rsidP="00F90130">
            <w:pPr>
              <w:rPr>
                <w:sz w:val="20"/>
                <w:szCs w:val="20"/>
              </w:rPr>
            </w:pPr>
          </w:p>
          <w:p w14:paraId="7EB12F62" w14:textId="77777777" w:rsidR="00491CCE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-free time </w:t>
            </w:r>
          </w:p>
          <w:p w14:paraId="6E73CB45" w14:textId="77777777" w:rsidR="00491CCE" w:rsidRDefault="00491CCE" w:rsidP="00F90130">
            <w:pPr>
              <w:rPr>
                <w:rFonts w:ascii="Arial" w:hAnsi="Arial" w:cs="Arial"/>
              </w:rPr>
            </w:pPr>
          </w:p>
          <w:p w14:paraId="6B49FBE4" w14:textId="77777777" w:rsidR="00491CCE" w:rsidRPr="009E50B9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-financial support </w:t>
            </w:r>
          </w:p>
        </w:tc>
        <w:tc>
          <w:tcPr>
            <w:tcW w:w="2234" w:type="dxa"/>
          </w:tcPr>
          <w:p w14:paraId="10515457" w14:textId="77777777" w:rsidR="00491CCE" w:rsidRDefault="00491CCE" w:rsidP="00F90130">
            <w:pPr>
              <w:rPr>
                <w:sz w:val="20"/>
                <w:szCs w:val="20"/>
              </w:rPr>
            </w:pPr>
          </w:p>
          <w:p w14:paraId="1B1D407C" w14:textId="77777777" w:rsidR="00491CCE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IT equipment</w:t>
            </w:r>
          </w:p>
          <w:p w14:paraId="4C3F9556" w14:textId="77777777" w:rsidR="00491CCE" w:rsidRDefault="00491CCE" w:rsidP="00F90130">
            <w:pPr>
              <w:rPr>
                <w:rFonts w:ascii="Arial" w:hAnsi="Arial" w:cs="Arial"/>
              </w:rPr>
            </w:pPr>
          </w:p>
          <w:p w14:paraId="3E50D83D" w14:textId="77777777" w:rsidR="00491CCE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-free time </w:t>
            </w:r>
          </w:p>
          <w:p w14:paraId="3E846763" w14:textId="77777777" w:rsidR="00491CCE" w:rsidRDefault="00491CCE" w:rsidP="00F90130">
            <w:pPr>
              <w:rPr>
                <w:rFonts w:ascii="Arial" w:hAnsi="Arial" w:cs="Arial"/>
              </w:rPr>
            </w:pPr>
          </w:p>
          <w:p w14:paraId="787F28E3" w14:textId="77777777" w:rsidR="00491CCE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-the right job</w:t>
            </w:r>
          </w:p>
          <w:p w14:paraId="41508A32" w14:textId="77777777" w:rsidR="00491CCE" w:rsidRDefault="00491CCE" w:rsidP="00F90130">
            <w:pPr>
              <w:rPr>
                <w:rFonts w:ascii="Arial" w:hAnsi="Arial" w:cs="Arial"/>
              </w:rPr>
            </w:pPr>
          </w:p>
          <w:p w14:paraId="49D27236" w14:textId="77777777" w:rsidR="00491CCE" w:rsidRPr="00852123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-financial support</w:t>
            </w:r>
          </w:p>
        </w:tc>
        <w:tc>
          <w:tcPr>
            <w:tcW w:w="2234" w:type="dxa"/>
          </w:tcPr>
          <w:p w14:paraId="2974577D" w14:textId="77777777" w:rsidR="00491CCE" w:rsidRDefault="00491CCE" w:rsidP="00F90130">
            <w:pPr>
              <w:rPr>
                <w:sz w:val="20"/>
                <w:szCs w:val="20"/>
              </w:rPr>
            </w:pPr>
          </w:p>
          <w:p w14:paraId="6F4D1007" w14:textId="77777777" w:rsidR="00491CCE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-free time</w:t>
            </w:r>
          </w:p>
          <w:p w14:paraId="7A6CD087" w14:textId="77777777" w:rsidR="00491CCE" w:rsidRDefault="00491CCE" w:rsidP="00F90130">
            <w:pPr>
              <w:rPr>
                <w:rFonts w:ascii="Arial" w:hAnsi="Arial" w:cs="Arial"/>
              </w:rPr>
            </w:pPr>
          </w:p>
          <w:p w14:paraId="3B88D224" w14:textId="77777777" w:rsidR="00491CCE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-supportive bosses</w:t>
            </w:r>
          </w:p>
          <w:p w14:paraId="0AF275BD" w14:textId="77777777" w:rsidR="00491CCE" w:rsidRPr="0083759F" w:rsidRDefault="00491CCE" w:rsidP="00F90130">
            <w:pPr>
              <w:rPr>
                <w:rFonts w:ascii="Arial" w:hAnsi="Arial" w:cs="Arial"/>
              </w:rPr>
            </w:pPr>
          </w:p>
        </w:tc>
      </w:tr>
      <w:tr w:rsidR="00491CCE" w14:paraId="068738B3" w14:textId="77777777" w:rsidTr="00F21E37">
        <w:tc>
          <w:tcPr>
            <w:tcW w:w="2105" w:type="dxa"/>
            <w:shd w:val="clear" w:color="auto" w:fill="E3E7F4" w:themeFill="accent5" w:themeFillTint="33"/>
          </w:tcPr>
          <w:p w14:paraId="7542A85F" w14:textId="1FC54657" w:rsidR="00491CCE" w:rsidRDefault="00491CCE" w:rsidP="00F86A77">
            <w:pPr>
              <w:rPr>
                <w:b/>
                <w:sz w:val="20"/>
                <w:szCs w:val="20"/>
              </w:rPr>
            </w:pPr>
          </w:p>
          <w:p w14:paraId="1B08BCC1" w14:textId="5BF28F92" w:rsidR="00A63915" w:rsidRDefault="00A63915" w:rsidP="00F86A7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TIMMING </w:t>
            </w:r>
          </w:p>
          <w:p w14:paraId="13DDA8E1" w14:textId="77777777" w:rsidR="00A63915" w:rsidRPr="00A63915" w:rsidRDefault="00A63915" w:rsidP="00F86A77">
            <w:pPr>
              <w:rPr>
                <w:b/>
                <w:sz w:val="32"/>
                <w:szCs w:val="32"/>
              </w:rPr>
            </w:pPr>
          </w:p>
          <w:p w14:paraId="19424C49" w14:textId="77777777" w:rsidR="00491CCE" w:rsidRPr="00F86A77" w:rsidRDefault="00491CCE" w:rsidP="00F86A77">
            <w:pPr>
              <w:rPr>
                <w:b/>
                <w:sz w:val="20"/>
                <w:szCs w:val="20"/>
              </w:rPr>
            </w:pPr>
            <w:r w:rsidRPr="00F86A77">
              <w:rPr>
                <w:b/>
                <w:sz w:val="20"/>
                <w:szCs w:val="20"/>
              </w:rPr>
              <w:t xml:space="preserve"> </w:t>
            </w:r>
          </w:p>
          <w:p w14:paraId="1F754518" w14:textId="77777777" w:rsidR="00491CCE" w:rsidRPr="00F86A77" w:rsidRDefault="00491CCE" w:rsidP="00F86A77">
            <w:pPr>
              <w:rPr>
                <w:i/>
                <w:sz w:val="20"/>
                <w:szCs w:val="20"/>
              </w:rPr>
            </w:pPr>
            <w:r w:rsidRPr="00F86A77">
              <w:rPr>
                <w:i/>
                <w:sz w:val="20"/>
                <w:szCs w:val="20"/>
              </w:rPr>
              <w:t xml:space="preserve"> </w:t>
            </w:r>
          </w:p>
          <w:p w14:paraId="70E86283" w14:textId="77777777" w:rsidR="00491CCE" w:rsidRPr="00E26A90" w:rsidRDefault="00491CCE" w:rsidP="00F90130">
            <w:pPr>
              <w:rPr>
                <w:sz w:val="20"/>
                <w:szCs w:val="20"/>
              </w:rPr>
            </w:pPr>
          </w:p>
        </w:tc>
        <w:tc>
          <w:tcPr>
            <w:tcW w:w="2233" w:type="dxa"/>
          </w:tcPr>
          <w:p w14:paraId="1E182FA8" w14:textId="77777777" w:rsidR="00491CCE" w:rsidRDefault="00491CCE" w:rsidP="00F90130"/>
          <w:p w14:paraId="20E90172" w14:textId="77777777" w:rsidR="00491CCE" w:rsidRPr="007B5A97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year</w:t>
            </w:r>
          </w:p>
        </w:tc>
        <w:tc>
          <w:tcPr>
            <w:tcW w:w="2234" w:type="dxa"/>
          </w:tcPr>
          <w:p w14:paraId="25E93BD9" w14:textId="77777777" w:rsidR="00491CCE" w:rsidRDefault="00491CCE" w:rsidP="00F90130"/>
          <w:p w14:paraId="7FA9A79B" w14:textId="77777777" w:rsidR="00491CCE" w:rsidRPr="000F0FA3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years</w:t>
            </w:r>
          </w:p>
        </w:tc>
        <w:tc>
          <w:tcPr>
            <w:tcW w:w="2234" w:type="dxa"/>
          </w:tcPr>
          <w:p w14:paraId="2A8FD2DB" w14:textId="77777777" w:rsidR="00491CCE" w:rsidRDefault="00491CCE" w:rsidP="00F90130"/>
          <w:p w14:paraId="6A98E49D" w14:textId="77777777" w:rsidR="00491CCE" w:rsidRPr="00620FA3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years</w:t>
            </w:r>
          </w:p>
        </w:tc>
      </w:tr>
      <w:tr w:rsidR="00491CCE" w14:paraId="0A8AEAC8" w14:textId="77777777" w:rsidTr="00F21E37">
        <w:tc>
          <w:tcPr>
            <w:tcW w:w="2105" w:type="dxa"/>
            <w:shd w:val="clear" w:color="auto" w:fill="E3E7F4" w:themeFill="accent5" w:themeFillTint="33"/>
          </w:tcPr>
          <w:p w14:paraId="0C96E074" w14:textId="77777777" w:rsidR="00491CCE" w:rsidRPr="00DC62DE" w:rsidRDefault="00491CCE" w:rsidP="00F90130">
            <w:pPr>
              <w:rPr>
                <w:sz w:val="20"/>
                <w:szCs w:val="20"/>
              </w:rPr>
            </w:pPr>
          </w:p>
          <w:p w14:paraId="132D892D" w14:textId="77777777" w:rsidR="00491CCE" w:rsidRPr="00DC62DE" w:rsidRDefault="00491CCE" w:rsidP="00F90130">
            <w:pPr>
              <w:rPr>
                <w:sz w:val="20"/>
                <w:szCs w:val="20"/>
              </w:rPr>
            </w:pPr>
          </w:p>
          <w:p w14:paraId="54F43E51" w14:textId="6993F118" w:rsidR="00491CCE" w:rsidRPr="00DC62DE" w:rsidRDefault="00A63915" w:rsidP="00A63915">
            <w:pPr>
              <w:rPr>
                <w:i/>
                <w:sz w:val="20"/>
                <w:szCs w:val="20"/>
              </w:rPr>
            </w:pPr>
            <w:r>
              <w:rPr>
                <w:sz w:val="32"/>
                <w:szCs w:val="32"/>
              </w:rPr>
              <w:t>START</w:t>
            </w:r>
            <w:r w:rsidR="00491CCE" w:rsidRPr="00DC62DE">
              <w:rPr>
                <w:sz w:val="20"/>
                <w:szCs w:val="20"/>
              </w:rPr>
              <w:t xml:space="preserve"> </w:t>
            </w:r>
            <w:r w:rsidR="00491CCE" w:rsidRPr="00DC62DE">
              <w:rPr>
                <w:sz w:val="20"/>
                <w:szCs w:val="20"/>
              </w:rPr>
              <w:cr/>
              <w:t xml:space="preserve"> </w:t>
            </w:r>
          </w:p>
          <w:p w14:paraId="39078164" w14:textId="77777777" w:rsidR="00491CCE" w:rsidRPr="00DC62DE" w:rsidRDefault="00491CCE" w:rsidP="00F90130">
            <w:pPr>
              <w:rPr>
                <w:sz w:val="20"/>
                <w:szCs w:val="20"/>
              </w:rPr>
            </w:pPr>
          </w:p>
        </w:tc>
        <w:tc>
          <w:tcPr>
            <w:tcW w:w="2233" w:type="dxa"/>
          </w:tcPr>
          <w:p w14:paraId="6FFBBC9B" w14:textId="77777777" w:rsidR="00491CCE" w:rsidRDefault="00491CCE" w:rsidP="00F90130"/>
          <w:p w14:paraId="277F7A00" w14:textId="77777777" w:rsidR="00491CCE" w:rsidRPr="00884D66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February 2021</w:t>
            </w:r>
          </w:p>
        </w:tc>
        <w:tc>
          <w:tcPr>
            <w:tcW w:w="2234" w:type="dxa"/>
          </w:tcPr>
          <w:p w14:paraId="607816DC" w14:textId="77777777" w:rsidR="00491CCE" w:rsidRDefault="00491CCE" w:rsidP="00F90130"/>
          <w:p w14:paraId="7A11CCFC" w14:textId="77777777" w:rsidR="00491CCE" w:rsidRPr="000F0FA3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February 2022</w:t>
            </w:r>
          </w:p>
        </w:tc>
        <w:tc>
          <w:tcPr>
            <w:tcW w:w="2234" w:type="dxa"/>
          </w:tcPr>
          <w:p w14:paraId="17F1E24D" w14:textId="77777777" w:rsidR="00491CCE" w:rsidRDefault="00491CCE" w:rsidP="00F90130"/>
          <w:p w14:paraId="3583561A" w14:textId="77777777" w:rsidR="00491CCE" w:rsidRPr="00FB65BA" w:rsidRDefault="00491CCE" w:rsidP="00F90130">
            <w:pPr>
              <w:rPr>
                <w:rFonts w:ascii="Arial" w:hAnsi="Arial" w:cs="Arial"/>
              </w:rPr>
            </w:pPr>
            <w:r w:rsidRPr="00FB65BA">
              <w:rPr>
                <w:rFonts w:ascii="Arial" w:hAnsi="Arial" w:cs="Arial"/>
              </w:rPr>
              <w:t>February 2024</w:t>
            </w:r>
          </w:p>
        </w:tc>
      </w:tr>
      <w:tr w:rsidR="00491CCE" w14:paraId="4914AF93" w14:textId="77777777" w:rsidTr="00F21E37">
        <w:tc>
          <w:tcPr>
            <w:tcW w:w="2105" w:type="dxa"/>
            <w:shd w:val="clear" w:color="auto" w:fill="E3E7F4" w:themeFill="accent5" w:themeFillTint="33"/>
          </w:tcPr>
          <w:p w14:paraId="0E5DAB23" w14:textId="77777777" w:rsidR="00491CCE" w:rsidRPr="00DC62DE" w:rsidRDefault="00491CCE" w:rsidP="00F90130">
            <w:pPr>
              <w:rPr>
                <w:sz w:val="20"/>
                <w:szCs w:val="20"/>
              </w:rPr>
            </w:pPr>
          </w:p>
          <w:p w14:paraId="3A7B2532" w14:textId="77777777" w:rsidR="00491CCE" w:rsidRPr="00DC62DE" w:rsidRDefault="00491CCE" w:rsidP="00F90130">
            <w:pPr>
              <w:rPr>
                <w:sz w:val="20"/>
                <w:szCs w:val="20"/>
              </w:rPr>
            </w:pPr>
          </w:p>
          <w:p w14:paraId="214ED3F2" w14:textId="1AE91830" w:rsidR="00491CCE" w:rsidRDefault="00491CCE" w:rsidP="00DC5C3B">
            <w:pPr>
              <w:jc w:val="right"/>
              <w:rPr>
                <w:sz w:val="20"/>
                <w:szCs w:val="20"/>
              </w:rPr>
            </w:pPr>
          </w:p>
          <w:p w14:paraId="6825AA27" w14:textId="77777777" w:rsidR="00491CCE" w:rsidRPr="00DC62DE" w:rsidRDefault="00491CCE" w:rsidP="00F86A77">
            <w:pPr>
              <w:jc w:val="center"/>
              <w:rPr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 xml:space="preserve"> </w:t>
            </w:r>
          </w:p>
          <w:p w14:paraId="07FD7FB3" w14:textId="77777777" w:rsidR="00491CCE" w:rsidRPr="00DC62DE" w:rsidRDefault="00491CCE" w:rsidP="00F86A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3" w:type="dxa"/>
          </w:tcPr>
          <w:p w14:paraId="2318AE3A" w14:textId="77777777" w:rsidR="00491CCE" w:rsidRDefault="00491CCE" w:rsidP="00F90130"/>
          <w:p w14:paraId="04E0A364" w14:textId="77777777" w:rsidR="00491CCE" w:rsidRPr="004E1286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February 2022</w:t>
            </w:r>
          </w:p>
        </w:tc>
        <w:tc>
          <w:tcPr>
            <w:tcW w:w="2234" w:type="dxa"/>
          </w:tcPr>
          <w:p w14:paraId="38E8EF46" w14:textId="77777777" w:rsidR="00491CCE" w:rsidRDefault="00491CCE" w:rsidP="00F90130"/>
          <w:p w14:paraId="5B300FE5" w14:textId="77777777" w:rsidR="00491CCE" w:rsidRPr="000F0FA3" w:rsidRDefault="00491CCE" w:rsidP="00F901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February 2024</w:t>
            </w:r>
          </w:p>
        </w:tc>
        <w:tc>
          <w:tcPr>
            <w:tcW w:w="2234" w:type="dxa"/>
          </w:tcPr>
          <w:p w14:paraId="5DDE9842" w14:textId="77777777" w:rsidR="00491CCE" w:rsidRDefault="00491CCE" w:rsidP="00F90130"/>
          <w:p w14:paraId="3F841489" w14:textId="77777777" w:rsidR="00491CCE" w:rsidRPr="00FB65BA" w:rsidRDefault="00491CCE" w:rsidP="00F90130">
            <w:pPr>
              <w:rPr>
                <w:rFonts w:ascii="Arial" w:hAnsi="Arial" w:cs="Arial"/>
              </w:rPr>
            </w:pPr>
            <w:r w:rsidRPr="00FB65BA">
              <w:rPr>
                <w:rFonts w:ascii="Arial" w:hAnsi="Arial" w:cs="Arial"/>
              </w:rPr>
              <w:t>February 2027</w:t>
            </w:r>
          </w:p>
        </w:tc>
      </w:tr>
      <w:tr w:rsidR="00491CCE" w14:paraId="29672691" w14:textId="77777777" w:rsidTr="00F21E37">
        <w:tc>
          <w:tcPr>
            <w:tcW w:w="2105" w:type="dxa"/>
            <w:shd w:val="clear" w:color="auto" w:fill="E3E7F4" w:themeFill="accent5" w:themeFillTint="33"/>
          </w:tcPr>
          <w:p w14:paraId="39A07225" w14:textId="77777777" w:rsidR="00491CCE" w:rsidRPr="00DC62DE" w:rsidRDefault="00491CCE" w:rsidP="00DC62DE">
            <w:pPr>
              <w:rPr>
                <w:b/>
                <w:sz w:val="20"/>
                <w:szCs w:val="20"/>
              </w:rPr>
            </w:pPr>
            <w:r w:rsidRPr="00DC62DE">
              <w:rPr>
                <w:b/>
                <w:sz w:val="20"/>
                <w:szCs w:val="20"/>
              </w:rPr>
              <w:t>Section 6</w:t>
            </w:r>
            <w:r>
              <w:rPr>
                <w:b/>
                <w:sz w:val="20"/>
                <w:szCs w:val="20"/>
              </w:rPr>
              <w:t xml:space="preserve"> - Completion </w:t>
            </w:r>
          </w:p>
          <w:p w14:paraId="5B47C3D1" w14:textId="77777777" w:rsidR="00491CCE" w:rsidRPr="00376ECA" w:rsidRDefault="00491CCE" w:rsidP="00376ECA">
            <w:pPr>
              <w:rPr>
                <w:b/>
                <w:sz w:val="20"/>
                <w:szCs w:val="20"/>
              </w:rPr>
            </w:pPr>
            <w:r w:rsidRPr="00F86A77">
              <w:rPr>
                <w:b/>
                <w:sz w:val="20"/>
                <w:szCs w:val="20"/>
              </w:rPr>
              <w:lastRenderedPageBreak/>
              <w:t xml:space="preserve"> </w:t>
            </w:r>
          </w:p>
          <w:p w14:paraId="6B30029D" w14:textId="77777777" w:rsidR="00491CCE" w:rsidRPr="00E26A90" w:rsidRDefault="00491CCE" w:rsidP="00F90130">
            <w:pPr>
              <w:rPr>
                <w:sz w:val="20"/>
                <w:szCs w:val="20"/>
              </w:rPr>
            </w:pPr>
          </w:p>
        </w:tc>
        <w:tc>
          <w:tcPr>
            <w:tcW w:w="2233" w:type="dxa"/>
          </w:tcPr>
          <w:p w14:paraId="2BE12B23" w14:textId="77777777" w:rsidR="00491CCE" w:rsidRPr="00812C8F" w:rsidRDefault="00491CCE" w:rsidP="00812C8F">
            <w:pPr>
              <w:rPr>
                <w:sz w:val="48"/>
              </w:rPr>
            </w:pPr>
            <w:r w:rsidRPr="00812C8F">
              <w:rPr>
                <w:sz w:val="48"/>
              </w:rPr>
              <w:lastRenderedPageBreak/>
              <w:t>□</w:t>
            </w:r>
            <w:r w:rsidRPr="00812C8F">
              <w:rPr>
                <w:sz w:val="28"/>
              </w:rPr>
              <w:t>__________</w:t>
            </w:r>
          </w:p>
          <w:p w14:paraId="784098FB" w14:textId="77777777" w:rsidR="00491CCE" w:rsidRDefault="00491CCE" w:rsidP="00812C8F">
            <w:r>
              <w:lastRenderedPageBreak/>
              <w:t xml:space="preserve">      Date </w:t>
            </w:r>
          </w:p>
          <w:p w14:paraId="6139C905" w14:textId="77777777" w:rsidR="00491CCE" w:rsidRDefault="00491CCE" w:rsidP="00812C8F">
            <w:r>
              <w:t xml:space="preserve"> </w:t>
            </w:r>
          </w:p>
          <w:p w14:paraId="00E1BE21" w14:textId="77777777" w:rsidR="00491CCE" w:rsidRPr="00812C8F" w:rsidRDefault="00491CCE" w:rsidP="00812C8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6F47AE62" w14:textId="77777777" w:rsidR="00491CCE" w:rsidRDefault="00491CCE" w:rsidP="00812C8F">
            <w:r>
              <w:t xml:space="preserve">      Date </w:t>
            </w:r>
          </w:p>
          <w:p w14:paraId="2BF9E0DD" w14:textId="77777777" w:rsidR="00491CCE" w:rsidRDefault="00491CCE" w:rsidP="00812C8F">
            <w:r>
              <w:t xml:space="preserve"> </w:t>
            </w:r>
          </w:p>
          <w:p w14:paraId="2C3435A9" w14:textId="77777777" w:rsidR="00491CCE" w:rsidRPr="00812C8F" w:rsidRDefault="00491CCE" w:rsidP="00812C8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</w:t>
            </w:r>
          </w:p>
          <w:p w14:paraId="69FB50C9" w14:textId="77777777" w:rsidR="00491CCE" w:rsidRDefault="00491CCE" w:rsidP="00812C8F">
            <w:r>
              <w:t xml:space="preserve">      Date</w:t>
            </w:r>
          </w:p>
          <w:p w14:paraId="6957184B" w14:textId="77777777" w:rsidR="00491CCE" w:rsidRDefault="00491CCE" w:rsidP="00812C8F"/>
        </w:tc>
        <w:tc>
          <w:tcPr>
            <w:tcW w:w="2234" w:type="dxa"/>
          </w:tcPr>
          <w:p w14:paraId="4D4BD6F4" w14:textId="77777777" w:rsidR="00491CCE" w:rsidRPr="00812C8F" w:rsidRDefault="00491CCE" w:rsidP="00DC5C3B">
            <w:pPr>
              <w:rPr>
                <w:sz w:val="48"/>
              </w:rPr>
            </w:pPr>
            <w:r w:rsidRPr="00812C8F">
              <w:rPr>
                <w:sz w:val="48"/>
              </w:rPr>
              <w:lastRenderedPageBreak/>
              <w:t>□</w:t>
            </w:r>
            <w:r w:rsidRPr="00812C8F">
              <w:rPr>
                <w:sz w:val="28"/>
              </w:rPr>
              <w:t>__________</w:t>
            </w:r>
          </w:p>
          <w:p w14:paraId="71822315" w14:textId="77777777" w:rsidR="00491CCE" w:rsidRDefault="00491CCE" w:rsidP="00DC5C3B">
            <w:r>
              <w:lastRenderedPageBreak/>
              <w:t xml:space="preserve">      Date </w:t>
            </w:r>
          </w:p>
          <w:p w14:paraId="2888D1AB" w14:textId="77777777" w:rsidR="00491CCE" w:rsidRDefault="00491CCE" w:rsidP="00DC5C3B">
            <w:r>
              <w:t xml:space="preserve"> </w:t>
            </w:r>
          </w:p>
          <w:p w14:paraId="23E05C79" w14:textId="77777777" w:rsidR="00491CCE" w:rsidRPr="00812C8F" w:rsidRDefault="00491CCE" w:rsidP="00DC5C3B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71484F24" w14:textId="77777777" w:rsidR="00491CCE" w:rsidRDefault="00491CCE" w:rsidP="00DC5C3B">
            <w:r>
              <w:t xml:space="preserve">      Date </w:t>
            </w:r>
          </w:p>
          <w:p w14:paraId="7E111953" w14:textId="77777777" w:rsidR="00491CCE" w:rsidRDefault="00491CCE" w:rsidP="00DC5C3B">
            <w:r>
              <w:t xml:space="preserve"> </w:t>
            </w:r>
          </w:p>
          <w:p w14:paraId="71059217" w14:textId="77777777" w:rsidR="00491CCE" w:rsidRPr="00812C8F" w:rsidRDefault="00491CCE" w:rsidP="00DC5C3B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7DC26FD1" w14:textId="77777777" w:rsidR="00491CCE" w:rsidRDefault="00491CCE" w:rsidP="00DC5C3B">
            <w:r>
              <w:t xml:space="preserve">      Date</w:t>
            </w:r>
          </w:p>
          <w:p w14:paraId="2748A1AF" w14:textId="77777777" w:rsidR="00491CCE" w:rsidRDefault="00491CCE" w:rsidP="00F90130"/>
        </w:tc>
        <w:tc>
          <w:tcPr>
            <w:tcW w:w="2234" w:type="dxa"/>
          </w:tcPr>
          <w:p w14:paraId="6FABB5B7" w14:textId="77777777" w:rsidR="00491CCE" w:rsidRDefault="00491CCE" w:rsidP="00F90130"/>
        </w:tc>
      </w:tr>
    </w:tbl>
    <w:p w14:paraId="753F5087" w14:textId="77777777" w:rsidR="00491CCE" w:rsidRPr="00356D3D" w:rsidRDefault="00491CCE" w:rsidP="00DC5C3B">
      <w:pPr>
        <w:jc w:val="right"/>
        <w:rPr>
          <w:sz w:val="16"/>
        </w:rPr>
      </w:pPr>
      <w:r w:rsidRPr="00356D3D">
        <w:rPr>
          <w:sz w:val="16"/>
        </w:rPr>
        <w:t xml:space="preserve">Adapted from: </w:t>
      </w:r>
      <w:hyperlink r:id="rId8" w:history="1">
        <w:r w:rsidRPr="00356D3D">
          <w:rPr>
            <w:rStyle w:val="Hyperlink"/>
            <w:sz w:val="16"/>
          </w:rPr>
          <w:t>http://www.hr.ucdavis.edu/sdps/forms/IDP%20Final%2010.14.11.pdf</w:t>
        </w:r>
      </w:hyperlink>
    </w:p>
    <w:p w14:paraId="190152AA" w14:textId="77777777" w:rsidR="00491CCE" w:rsidRDefault="00491CCE" w:rsidP="008D1CF1"/>
    <w:p w14:paraId="22F1B6C5" w14:textId="3FF44D6E" w:rsidR="00F21E37" w:rsidRDefault="00F21E37" w:rsidP="008D1CF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 Conclusion </w:t>
      </w:r>
    </w:p>
    <w:p w14:paraId="3B383CC8" w14:textId="45C7C179" w:rsidR="003568E5" w:rsidRDefault="003568E5" w:rsidP="008D1CF1">
      <w:pPr>
        <w:rPr>
          <w:rFonts w:ascii="Arial" w:hAnsi="Arial" w:cs="Arial"/>
          <w:color w:val="auto"/>
        </w:rPr>
      </w:pPr>
      <w:r>
        <w:rPr>
          <w:rFonts w:ascii="Arial" w:hAnsi="Arial" w:cs="Arial"/>
          <w:b/>
          <w:bCs/>
        </w:rPr>
        <w:t xml:space="preserve">    </w:t>
      </w:r>
      <w:r w:rsidR="00724500" w:rsidRPr="000615C1">
        <w:rPr>
          <w:rFonts w:ascii="Arial" w:hAnsi="Arial" w:cs="Arial"/>
          <w:color w:val="auto"/>
        </w:rPr>
        <w:t>In five years, I see myself as a valued employee of a company. I want to be an expert at my position and start training to be a manager. Although it is hard to predict the future, I sincerely believe that I will become a very good HR Coordinator. I believe that my abilities will allow me to excel to the point that I can seek even higher opportunities. My goal is to become a lead in five years. Although not everyone gets promoted to this level, I believe I can achieve this goal through hard work.</w:t>
      </w:r>
      <w:r w:rsidR="006810A8" w:rsidRPr="000615C1">
        <w:rPr>
          <w:rFonts w:ascii="Arial" w:hAnsi="Arial" w:cs="Arial"/>
          <w:color w:val="auto"/>
        </w:rPr>
        <w:t xml:space="preserve"> In 5 Years, I would be happy if I have achieved all my professional goals and </w:t>
      </w:r>
      <w:r w:rsidR="00F54E40" w:rsidRPr="000615C1">
        <w:rPr>
          <w:rFonts w:ascii="Arial" w:hAnsi="Arial" w:cs="Arial"/>
          <w:color w:val="auto"/>
        </w:rPr>
        <w:t>at</w:t>
      </w:r>
      <w:r w:rsidR="006810A8" w:rsidRPr="000615C1">
        <w:rPr>
          <w:rFonts w:ascii="Arial" w:hAnsi="Arial" w:cs="Arial"/>
          <w:color w:val="auto"/>
        </w:rPr>
        <w:t xml:space="preserve"> the same time to have time for a social life and my interests.  </w:t>
      </w:r>
    </w:p>
    <w:p w14:paraId="277E65F0" w14:textId="77777777" w:rsidR="00AB3BAD" w:rsidRDefault="00AB3BAD" w:rsidP="008D1CF1">
      <w:pPr>
        <w:rPr>
          <w:rFonts w:ascii="Arial" w:hAnsi="Arial" w:cs="Arial"/>
          <w:color w:val="auto"/>
        </w:rPr>
      </w:pPr>
    </w:p>
    <w:p w14:paraId="64E3C326" w14:textId="77777777" w:rsidR="00AB3BAD" w:rsidRDefault="00AB3BAD" w:rsidP="008D1CF1">
      <w:pPr>
        <w:rPr>
          <w:rFonts w:ascii="Arial" w:hAnsi="Arial" w:cs="Arial"/>
          <w:color w:val="auto"/>
        </w:rPr>
      </w:pPr>
    </w:p>
    <w:p w14:paraId="30889C2B" w14:textId="0FFD6DDF" w:rsidR="00AB3BAD" w:rsidRDefault="00AB3BAD" w:rsidP="00456927">
      <w:pPr>
        <w:jc w:val="both"/>
        <w:rPr>
          <w:rFonts w:ascii="Arial" w:hAnsi="Arial" w:cs="Arial"/>
          <w:color w:val="auto"/>
        </w:rPr>
      </w:pPr>
    </w:p>
    <w:p w14:paraId="313F92A0" w14:textId="77777777" w:rsidR="00456927" w:rsidRDefault="00456927" w:rsidP="00456927">
      <w:pPr>
        <w:jc w:val="both"/>
        <w:rPr>
          <w:rFonts w:ascii="Arial" w:hAnsi="Arial" w:cs="Arial"/>
          <w:color w:val="auto"/>
        </w:rPr>
      </w:pPr>
    </w:p>
    <w:p w14:paraId="76A39DE2" w14:textId="77777777" w:rsidR="00456927" w:rsidRDefault="00456927" w:rsidP="00456927">
      <w:pPr>
        <w:jc w:val="both"/>
        <w:rPr>
          <w:rFonts w:ascii="Arial" w:hAnsi="Arial" w:cs="Arial"/>
          <w:color w:val="auto"/>
        </w:rPr>
      </w:pPr>
    </w:p>
    <w:p w14:paraId="01EE8A0E" w14:textId="77777777" w:rsidR="00456927" w:rsidRDefault="00456927" w:rsidP="00456927">
      <w:pPr>
        <w:jc w:val="both"/>
        <w:rPr>
          <w:rFonts w:ascii="Arial" w:hAnsi="Arial" w:cs="Arial"/>
          <w:color w:val="auto"/>
        </w:rPr>
      </w:pPr>
    </w:p>
    <w:p w14:paraId="394FCC78" w14:textId="77777777" w:rsidR="00456927" w:rsidRDefault="00456927" w:rsidP="00456927">
      <w:pPr>
        <w:jc w:val="both"/>
        <w:rPr>
          <w:rFonts w:ascii="Arial" w:hAnsi="Arial" w:cs="Arial"/>
          <w:color w:val="auto"/>
        </w:rPr>
      </w:pPr>
    </w:p>
    <w:p w14:paraId="2474750B" w14:textId="3B01E1D1" w:rsidR="00456927" w:rsidRDefault="00456927" w:rsidP="00456927">
      <w:pPr>
        <w:jc w:val="both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 xml:space="preserve">References </w:t>
      </w:r>
    </w:p>
    <w:p w14:paraId="62047DF8" w14:textId="3F484AEF" w:rsidR="00744CA0" w:rsidRPr="003A18E4" w:rsidRDefault="00B47C86" w:rsidP="00744CA0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color w:val="auto"/>
        </w:rPr>
        <w:lastRenderedPageBreak/>
        <w:t xml:space="preserve">Cottrell, S. (2021) </w:t>
      </w:r>
      <w:r w:rsidR="00833273">
        <w:rPr>
          <w:rFonts w:ascii="Arial" w:hAnsi="Arial" w:cs="Arial"/>
          <w:i/>
          <w:iCs/>
          <w:color w:val="auto"/>
        </w:rPr>
        <w:t xml:space="preserve">Skills for success: personal development and employability </w:t>
      </w:r>
      <w:r w:rsidR="00833273">
        <w:rPr>
          <w:rFonts w:ascii="Arial" w:hAnsi="Arial" w:cs="Arial"/>
          <w:color w:val="auto"/>
        </w:rPr>
        <w:t>4</w:t>
      </w:r>
      <w:r w:rsidR="00833273" w:rsidRPr="00833273">
        <w:rPr>
          <w:rFonts w:ascii="Arial" w:hAnsi="Arial" w:cs="Arial"/>
          <w:color w:val="auto"/>
          <w:vertAlign w:val="superscript"/>
        </w:rPr>
        <w:t>th</w:t>
      </w:r>
      <w:r w:rsidR="00833273">
        <w:rPr>
          <w:rFonts w:ascii="Arial" w:hAnsi="Arial" w:cs="Arial"/>
          <w:color w:val="auto"/>
        </w:rPr>
        <w:t xml:space="preserve"> Ed. </w:t>
      </w:r>
      <w:r w:rsidR="000C2441">
        <w:rPr>
          <w:rFonts w:ascii="Arial" w:hAnsi="Arial" w:cs="Arial"/>
          <w:color w:val="auto"/>
        </w:rPr>
        <w:t xml:space="preserve">London: Red Globe </w:t>
      </w:r>
      <w:r w:rsidR="001A0FDD">
        <w:rPr>
          <w:rFonts w:ascii="Arial" w:hAnsi="Arial" w:cs="Arial"/>
          <w:color w:val="auto"/>
        </w:rPr>
        <w:t xml:space="preserve">Press. </w:t>
      </w:r>
    </w:p>
    <w:p w14:paraId="75FEC3C0" w14:textId="77777777" w:rsidR="003A18E4" w:rsidRPr="00744CA0" w:rsidRDefault="003A18E4" w:rsidP="003A18E4">
      <w:pPr>
        <w:pStyle w:val="ListParagraph"/>
        <w:ind w:left="1440"/>
        <w:jc w:val="both"/>
        <w:rPr>
          <w:rFonts w:ascii="Arial" w:hAnsi="Arial" w:cs="Arial"/>
          <w:b/>
          <w:bCs/>
          <w:color w:val="auto"/>
        </w:rPr>
      </w:pPr>
    </w:p>
    <w:p w14:paraId="209E6853" w14:textId="725D2DEB" w:rsidR="00456927" w:rsidRPr="00702F63" w:rsidRDefault="008958E5" w:rsidP="00456927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b/>
          <w:bCs/>
          <w:color w:val="auto"/>
        </w:rPr>
      </w:pPr>
      <w:r w:rsidRPr="00702F63">
        <w:rPr>
          <w:rFonts w:ascii="Arial" w:hAnsi="Arial" w:cs="Arial"/>
          <w:color w:val="auto"/>
        </w:rPr>
        <w:t>MindTools</w:t>
      </w:r>
      <w:r w:rsidR="00984535" w:rsidRPr="00702F63">
        <w:rPr>
          <w:rFonts w:ascii="Arial" w:hAnsi="Arial" w:cs="Arial"/>
          <w:color w:val="auto"/>
        </w:rPr>
        <w:t xml:space="preserve"> (2021) </w:t>
      </w:r>
      <w:r w:rsidR="007758EC" w:rsidRPr="00702F63">
        <w:rPr>
          <w:rFonts w:ascii="Arial" w:hAnsi="Arial" w:cs="Arial"/>
          <w:i/>
          <w:iCs/>
          <w:color w:val="auto"/>
        </w:rPr>
        <w:t xml:space="preserve">Personal SWOT Analysis </w:t>
      </w:r>
      <w:r w:rsidR="00BE317B" w:rsidRPr="00702F63">
        <w:rPr>
          <w:rFonts w:ascii="Arial" w:hAnsi="Arial" w:cs="Arial"/>
          <w:i/>
          <w:iCs/>
          <w:color w:val="auto"/>
        </w:rPr>
        <w:t xml:space="preserve">Making the most of your talents and opportunities </w:t>
      </w:r>
    </w:p>
    <w:p w14:paraId="3AE1354B" w14:textId="0EA0B3F6" w:rsidR="00702F63" w:rsidRDefault="00702F63" w:rsidP="00702F63">
      <w:pPr>
        <w:pStyle w:val="ListParagraph"/>
        <w:ind w:left="1440"/>
        <w:jc w:val="both"/>
        <w:rPr>
          <w:rFonts w:ascii="Arial" w:hAnsi="Arial" w:cs="Arial"/>
          <w:color w:val="auto"/>
        </w:rPr>
      </w:pPr>
      <w:r w:rsidRPr="00702F63">
        <w:rPr>
          <w:rFonts w:ascii="Arial" w:hAnsi="Arial" w:cs="Arial"/>
          <w:color w:val="auto"/>
        </w:rPr>
        <w:t>Available</w:t>
      </w:r>
      <w:r>
        <w:rPr>
          <w:rFonts w:ascii="Arial" w:hAnsi="Arial" w:cs="Arial"/>
          <w:color w:val="auto"/>
        </w:rPr>
        <w:t xml:space="preserve"> at: </w:t>
      </w:r>
      <w:hyperlink r:id="rId9" w:history="1">
        <w:r w:rsidR="00514D63" w:rsidRPr="00CB212F">
          <w:rPr>
            <w:rStyle w:val="Hyperlink"/>
            <w:rFonts w:ascii="Arial" w:hAnsi="Arial" w:cs="Arial"/>
          </w:rPr>
          <w:t>https://www.mindtools.com/pages/article/newTMC_05_1.htm</w:t>
        </w:r>
      </w:hyperlink>
      <w:r w:rsidR="00514D63">
        <w:rPr>
          <w:rFonts w:ascii="Arial" w:hAnsi="Arial" w:cs="Arial"/>
          <w:color w:val="auto"/>
        </w:rPr>
        <w:t xml:space="preserve"> </w:t>
      </w:r>
    </w:p>
    <w:p w14:paraId="4BC0DB11" w14:textId="69CFAE1B" w:rsidR="00514D63" w:rsidRDefault="00514D63" w:rsidP="00702F63">
      <w:pPr>
        <w:pStyle w:val="ListParagraph"/>
        <w:ind w:left="1440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(Accessed</w:t>
      </w:r>
      <w:r w:rsidR="00984A6A">
        <w:rPr>
          <w:rFonts w:ascii="Arial" w:hAnsi="Arial" w:cs="Arial"/>
          <w:color w:val="auto"/>
        </w:rPr>
        <w:t>: 20</w:t>
      </w:r>
      <w:r w:rsidR="00984A6A" w:rsidRPr="00984A6A">
        <w:rPr>
          <w:rFonts w:ascii="Arial" w:hAnsi="Arial" w:cs="Arial"/>
          <w:color w:val="auto"/>
          <w:vertAlign w:val="superscript"/>
        </w:rPr>
        <w:t>th</w:t>
      </w:r>
      <w:r w:rsidR="00984A6A">
        <w:rPr>
          <w:rFonts w:ascii="Arial" w:hAnsi="Arial" w:cs="Arial"/>
          <w:color w:val="auto"/>
        </w:rPr>
        <w:t xml:space="preserve"> December 2021)</w:t>
      </w:r>
      <w:r w:rsidR="00554ECF">
        <w:rPr>
          <w:rFonts w:ascii="Arial" w:hAnsi="Arial" w:cs="Arial"/>
          <w:color w:val="auto"/>
        </w:rPr>
        <w:t>.</w:t>
      </w:r>
    </w:p>
    <w:p w14:paraId="63919A49" w14:textId="77777777" w:rsidR="003A18E4" w:rsidRDefault="003A18E4" w:rsidP="00702F63">
      <w:pPr>
        <w:pStyle w:val="ListParagraph"/>
        <w:ind w:left="1440"/>
        <w:jc w:val="both"/>
        <w:rPr>
          <w:rFonts w:ascii="Arial" w:hAnsi="Arial" w:cs="Arial"/>
          <w:color w:val="auto"/>
        </w:rPr>
      </w:pPr>
    </w:p>
    <w:p w14:paraId="01B657C9" w14:textId="40DF8BEB" w:rsidR="00984A6A" w:rsidRPr="00315122" w:rsidRDefault="00703745" w:rsidP="00984A6A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color w:val="auto"/>
        </w:rPr>
        <w:t xml:space="preserve">UK Government </w:t>
      </w:r>
      <w:r w:rsidR="00460897">
        <w:rPr>
          <w:rFonts w:ascii="Arial" w:hAnsi="Arial" w:cs="Arial"/>
          <w:color w:val="auto"/>
        </w:rPr>
        <w:t xml:space="preserve">(2020) </w:t>
      </w:r>
      <w:r w:rsidR="00460897">
        <w:rPr>
          <w:rFonts w:ascii="Arial" w:hAnsi="Arial" w:cs="Arial"/>
          <w:i/>
          <w:iCs/>
          <w:color w:val="auto"/>
        </w:rPr>
        <w:t xml:space="preserve">HR Career Framework </w:t>
      </w:r>
    </w:p>
    <w:p w14:paraId="5C8B3713" w14:textId="0203F46E" w:rsidR="00315122" w:rsidRDefault="00315122" w:rsidP="00315122">
      <w:pPr>
        <w:pStyle w:val="ListParagraph"/>
        <w:ind w:left="1440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Available at: </w:t>
      </w:r>
      <w:hyperlink r:id="rId10" w:history="1">
        <w:r w:rsidRPr="00CB212F">
          <w:rPr>
            <w:rStyle w:val="Hyperlink"/>
            <w:rFonts w:ascii="Arial" w:hAnsi="Arial" w:cs="Arial"/>
          </w:rPr>
          <w:t>https://www.gov.uk/government/publications/hr-career-frameworks</w:t>
        </w:r>
      </w:hyperlink>
      <w:r>
        <w:rPr>
          <w:rFonts w:ascii="Arial" w:hAnsi="Arial" w:cs="Arial"/>
          <w:color w:val="auto"/>
        </w:rPr>
        <w:t xml:space="preserve"> </w:t>
      </w:r>
    </w:p>
    <w:p w14:paraId="1B73768F" w14:textId="2D1A6CE1" w:rsidR="00554ECF" w:rsidRPr="00702F63" w:rsidRDefault="00554ECF" w:rsidP="00315122">
      <w:pPr>
        <w:pStyle w:val="ListParagraph"/>
        <w:ind w:left="1440"/>
        <w:jc w:val="both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color w:val="auto"/>
        </w:rPr>
        <w:t>(Accessed: 10</w:t>
      </w:r>
      <w:r w:rsidRPr="00554ECF">
        <w:rPr>
          <w:rFonts w:ascii="Arial" w:hAnsi="Arial" w:cs="Arial"/>
          <w:color w:val="auto"/>
          <w:vertAlign w:val="superscript"/>
        </w:rPr>
        <w:t>th</w:t>
      </w:r>
      <w:r>
        <w:rPr>
          <w:rFonts w:ascii="Arial" w:hAnsi="Arial" w:cs="Arial"/>
          <w:color w:val="auto"/>
        </w:rPr>
        <w:t xml:space="preserve"> December 2021). </w:t>
      </w:r>
    </w:p>
    <w:p w14:paraId="1888BEB9" w14:textId="77777777" w:rsidR="00491CCE" w:rsidRDefault="00491CCE" w:rsidP="002B5301">
      <w:pPr>
        <w:rPr>
          <w:rFonts w:ascii="Arial" w:hAnsi="Arial" w:cs="Arial"/>
          <w:b/>
          <w:bCs/>
          <w:color w:val="auto"/>
        </w:rPr>
      </w:pPr>
    </w:p>
    <w:p w14:paraId="3195CB7C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15FF81F7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0555595A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6EC26DEC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7DA8873E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11039DD5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4525DC41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2F362710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579E82BF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705F6BAE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44C038A3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2CE34833" w14:textId="77777777" w:rsidR="00957757" w:rsidRDefault="00957757" w:rsidP="002B5301">
      <w:pPr>
        <w:rPr>
          <w:rFonts w:ascii="Arial" w:hAnsi="Arial" w:cs="Arial"/>
          <w:b/>
          <w:bCs/>
          <w:color w:val="auto"/>
        </w:rPr>
      </w:pPr>
    </w:p>
    <w:p w14:paraId="3B3BBF98" w14:textId="3B087905" w:rsidR="00957757" w:rsidRDefault="00436AC6" w:rsidP="002B5301">
      <w:pPr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 xml:space="preserve">Appendix </w:t>
      </w:r>
    </w:p>
    <w:p w14:paraId="525BDC26" w14:textId="0C1B545C" w:rsidR="00436AC6" w:rsidRDefault="00436AC6" w:rsidP="00436AC6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lastRenderedPageBreak/>
        <w:t xml:space="preserve">Job Application </w:t>
      </w:r>
    </w:p>
    <w:p w14:paraId="7B052D44" w14:textId="77777777" w:rsidR="00C80B43" w:rsidRDefault="00C80B43">
      <w:pPr>
        <w:pStyle w:val="Title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application form</w:t>
      </w:r>
    </w:p>
    <w:p w14:paraId="10A683EA" w14:textId="77777777" w:rsidR="00C80B43" w:rsidRDefault="00C80B43">
      <w:pPr>
        <w:rPr>
          <w:rFonts w:ascii="Verdana" w:eastAsia="Verdana" w:hAnsi="Verdana" w:cs="Verdana"/>
        </w:rPr>
      </w:pPr>
    </w:p>
    <w:p w14:paraId="5F1F655F" w14:textId="77777777" w:rsidR="00C80B43" w:rsidRDefault="00C80B43">
      <w:pPr>
        <w:rPr>
          <w:rFonts w:ascii="Verdana" w:eastAsia="Verdana" w:hAnsi="Verdana" w:cs="Verdana"/>
        </w:rPr>
      </w:pPr>
      <w:bookmarkStart w:id="5" w:name="_kpr05n82n26c"/>
      <w:bookmarkEnd w:id="5"/>
    </w:p>
    <w:p w14:paraId="5280E4A6" w14:textId="7EACB752" w:rsidR="00C80B43" w:rsidRDefault="00C80B43">
      <w:r>
        <w:rPr>
          <w:rFonts w:ascii="Verdana" w:eastAsia="Verdana" w:hAnsi="Verdana" w:cs="Verdana"/>
          <w:b/>
          <w:bCs/>
          <w:sz w:val="28"/>
          <w:szCs w:val="28"/>
        </w:rPr>
        <w:t>Application for</w:t>
      </w:r>
      <w:r>
        <w:rPr>
          <w:rFonts w:ascii="Verdana" w:eastAsia="Verdana" w:hAnsi="Verdana" w:cs="Verdana"/>
        </w:rPr>
        <w:t xml:space="preserve"> – </w:t>
      </w:r>
      <w:r>
        <w:rPr>
          <w:rFonts w:ascii="Verdana" w:eastAsia="Verdana" w:hAnsi="Verdana" w:cs="Verdana"/>
          <w:sz w:val="36"/>
          <w:szCs w:val="36"/>
        </w:rPr>
        <w:t>Human Resources Officer</w:t>
      </w:r>
    </w:p>
    <w:p w14:paraId="35D086CD" w14:textId="77777777" w:rsidR="00C80B43" w:rsidRDefault="00C80B43">
      <w:pPr>
        <w:pStyle w:val="Heading2"/>
        <w:rPr>
          <w:rFonts w:ascii="Verdana" w:eastAsia="Verdana" w:hAnsi="Verdana" w:cs="Verdana"/>
        </w:rPr>
      </w:pPr>
      <w:bookmarkStart w:id="6" w:name="_zidixfu2h1to"/>
      <w:bookmarkEnd w:id="6"/>
      <w:r>
        <w:rPr>
          <w:rFonts w:ascii="Verdana" w:eastAsia="Verdana" w:hAnsi="Verdana" w:cs="Verdana"/>
        </w:rPr>
        <w:t>Your details: i.plamenow88@gmail.com</w:t>
      </w:r>
    </w:p>
    <w:p w14:paraId="1BD03FCA" w14:textId="77777777" w:rsidR="00C80B43" w:rsidRDefault="00C80B43">
      <w:pPr>
        <w:rPr>
          <w:rFonts w:ascii="Verdana" w:eastAsia="Verdana" w:hAnsi="Verdana" w:cs="Verdana"/>
        </w:rPr>
      </w:pPr>
    </w:p>
    <w:p w14:paraId="1F2BEFA4" w14:textId="77777777" w:rsidR="00C80B43" w:rsidRDefault="00C80B43">
      <w:r>
        <w:rPr>
          <w:rFonts w:ascii="Verdana" w:eastAsia="Verdana" w:hAnsi="Verdana" w:cs="Verdana"/>
          <w:b/>
          <w:bCs/>
          <w:sz w:val="24"/>
          <w:szCs w:val="24"/>
        </w:rPr>
        <w:t xml:space="preserve">Name: </w:t>
      </w:r>
      <w:r>
        <w:rPr>
          <w:rFonts w:ascii="Verdana" w:eastAsia="Verdana" w:hAnsi="Verdana" w:cs="Verdana"/>
          <w:b/>
          <w:bCs/>
          <w:sz w:val="36"/>
          <w:szCs w:val="36"/>
        </w:rPr>
        <w:t>Ivan Parvanov</w:t>
      </w:r>
    </w:p>
    <w:p w14:paraId="73953673" w14:textId="77777777" w:rsidR="00C80B43" w:rsidRDefault="00C80B43">
      <w:pPr>
        <w:rPr>
          <w:rFonts w:ascii="Verdana" w:eastAsia="Verdana" w:hAnsi="Verdana" w:cs="Verdana"/>
        </w:rPr>
      </w:pPr>
    </w:p>
    <w:p w14:paraId="22D31C81" w14:textId="07A505A2" w:rsidR="00C80B43" w:rsidRDefault="00C80B43" w:rsidP="00BD10C7">
      <w:pPr>
        <w:pStyle w:val="Heading2"/>
        <w:rPr>
          <w:rFonts w:ascii="Verdana" w:eastAsia="Verdana" w:hAnsi="Verdana" w:cs="Verdana"/>
        </w:rPr>
      </w:pPr>
      <w:bookmarkStart w:id="7" w:name="_obvz8px9oj35"/>
      <w:bookmarkEnd w:id="7"/>
      <w:r>
        <w:rPr>
          <w:rFonts w:ascii="Verdana" w:eastAsia="Verdana" w:hAnsi="Verdana" w:cs="Verdana"/>
        </w:rPr>
        <w:t>Education and training</w:t>
      </w:r>
    </w:p>
    <w:p w14:paraId="17F94A98" w14:textId="77777777" w:rsidR="00C80B43" w:rsidRDefault="00C80B43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C80B43" w14:paraId="53DDC45A" w14:textId="77777777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F78DE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College Architecture and Restoration, 2007, Pleven, Bulgaria</w:t>
            </w:r>
          </w:p>
          <w:p w14:paraId="53BCB9B5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A2D4586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Certificate of Higher education “Skills for the workplace” Level 4 , 2022, London, United Kingdom. </w:t>
            </w:r>
          </w:p>
          <w:p w14:paraId="05D0E752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A46ECC3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DF5C29D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837EFB4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4F3B118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2DA80028" w14:textId="4C6070BE" w:rsidR="00C80B43" w:rsidRDefault="00C80B43" w:rsidP="00BD10C7">
      <w:pPr>
        <w:pStyle w:val="Heading2"/>
        <w:rPr>
          <w:rFonts w:ascii="Verdana" w:eastAsia="Verdana" w:hAnsi="Verdana" w:cs="Verdana"/>
        </w:rPr>
      </w:pPr>
      <w:bookmarkStart w:id="8" w:name="_qhulv5cexz75"/>
      <w:bookmarkEnd w:id="8"/>
      <w:r>
        <w:rPr>
          <w:rFonts w:ascii="Verdana" w:eastAsia="Verdana" w:hAnsi="Verdana" w:cs="Verdana"/>
        </w:rPr>
        <w:lastRenderedPageBreak/>
        <w:t>Qualifications</w:t>
      </w:r>
    </w:p>
    <w:p w14:paraId="211ABE73" w14:textId="77777777" w:rsidR="00C80B43" w:rsidRDefault="00C80B43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C80B43" w14:paraId="0BFAC651" w14:textId="77777777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8F2EF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45C744B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9E6474C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CIPD Level 3</w:t>
            </w:r>
          </w:p>
          <w:p w14:paraId="224A1796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F779B54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A8EA414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D3986CE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2F56A46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68156EB6" w14:textId="09B657D4" w:rsidR="00C80B43" w:rsidRDefault="00C80B43" w:rsidP="00BD10C7">
      <w:pPr>
        <w:pStyle w:val="Heading2"/>
        <w:rPr>
          <w:rFonts w:ascii="Verdana" w:eastAsia="Verdana" w:hAnsi="Verdana" w:cs="Verdana"/>
        </w:rPr>
      </w:pPr>
      <w:bookmarkStart w:id="9" w:name="_97j1ykgd1f2u"/>
      <w:bookmarkEnd w:id="9"/>
      <w:r>
        <w:rPr>
          <w:rFonts w:ascii="Verdana" w:eastAsia="Verdana" w:hAnsi="Verdana" w:cs="Verdana"/>
        </w:rPr>
        <w:t>Employment history</w:t>
      </w:r>
      <w:bookmarkStart w:id="10" w:name="_itppkk92vaqm"/>
      <w:bookmarkEnd w:id="10"/>
    </w:p>
    <w:p w14:paraId="19451EA7" w14:textId="77777777" w:rsidR="00C80B43" w:rsidRDefault="00C80B43">
      <w:pPr>
        <w:rPr>
          <w:rFonts w:ascii="Verdana" w:eastAsia="Verdana" w:hAnsi="Verdana" w:cs="Verdana"/>
        </w:rPr>
      </w:pPr>
    </w:p>
    <w:p w14:paraId="0BB59AAD" w14:textId="77777777" w:rsidR="00C80B43" w:rsidRDefault="00C80B43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Name of employer: Soho House </w:t>
      </w:r>
    </w:p>
    <w:p w14:paraId="50FBA68E" w14:textId="77777777" w:rsidR="00C80B43" w:rsidRDefault="00C80B43">
      <w:pPr>
        <w:rPr>
          <w:rFonts w:ascii="Verdana" w:eastAsia="Verdana" w:hAnsi="Verdana" w:cs="Verdana"/>
        </w:rPr>
      </w:pPr>
    </w:p>
    <w:p w14:paraId="613168E8" w14:textId="77777777" w:rsidR="00C80B43" w:rsidRDefault="00C80B43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Job title: Club Floor manager </w:t>
      </w:r>
    </w:p>
    <w:p w14:paraId="3F926585" w14:textId="77777777" w:rsidR="00C80B43" w:rsidRDefault="00C80B43">
      <w:pPr>
        <w:rPr>
          <w:rFonts w:ascii="Verdana" w:eastAsia="Verdana" w:hAnsi="Verdana" w:cs="Verdana"/>
        </w:rPr>
      </w:pPr>
    </w:p>
    <w:p w14:paraId="6E4D85F7" w14:textId="77777777" w:rsidR="00C80B43" w:rsidRDefault="00C80B43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Length of time with employer:3 years </w:t>
      </w:r>
    </w:p>
    <w:p w14:paraId="2F194F17" w14:textId="77777777" w:rsidR="00C80B43" w:rsidRDefault="00C80B43">
      <w:pPr>
        <w:rPr>
          <w:rFonts w:ascii="Verdana" w:eastAsia="Verdana" w:hAnsi="Verdana" w:cs="Verdana"/>
        </w:rPr>
      </w:pPr>
    </w:p>
    <w:p w14:paraId="78FBF0A8" w14:textId="77777777" w:rsidR="00C80B43" w:rsidRDefault="00C80B43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Reason for leaving: Career change</w:t>
      </w:r>
    </w:p>
    <w:p w14:paraId="744C4BEC" w14:textId="77777777" w:rsidR="00C80B43" w:rsidRDefault="00C80B43">
      <w:pPr>
        <w:rPr>
          <w:rFonts w:ascii="Verdana" w:eastAsia="Verdana" w:hAnsi="Verdana" w:cs="Verdana"/>
        </w:rPr>
      </w:pPr>
    </w:p>
    <w:p w14:paraId="2E099658" w14:textId="77777777" w:rsidR="00C80B43" w:rsidRDefault="00C80B43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Duties: </w:t>
      </w:r>
    </w:p>
    <w:p w14:paraId="40D98051" w14:textId="77777777" w:rsidR="00C80B43" w:rsidRDefault="00C80B43">
      <w:pPr>
        <w:rPr>
          <w:rFonts w:ascii="Verdana" w:eastAsia="Verdana" w:hAnsi="Verdana" w:cs="Verdana"/>
        </w:rPr>
      </w:pPr>
    </w:p>
    <w:tbl>
      <w:tblPr>
        <w:tblW w:w="874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49"/>
      </w:tblGrid>
      <w:tr w:rsidR="00C80B43" w14:paraId="4367B808" w14:textId="77777777">
        <w:trPr>
          <w:trHeight w:val="1883"/>
        </w:trPr>
        <w:tc>
          <w:tcPr>
            <w:tcW w:w="8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C6ECD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4D3A456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 Train and develop new waitstaff</w:t>
            </w:r>
          </w:p>
          <w:p w14:paraId="66544670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A1F36AA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 Manage waitstaff</w:t>
            </w:r>
          </w:p>
          <w:p w14:paraId="2A80FAE4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125BC38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-Discussed menu items and dietary/ allergy concerns, noted special request</w:t>
            </w:r>
          </w:p>
          <w:p w14:paraId="0FB27D73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D8354BB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-Suggested additional items to customers to increase sales</w:t>
            </w:r>
          </w:p>
          <w:p w14:paraId="42566D5D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8AE640D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 Anticipated and addressed guest service needs.</w:t>
            </w:r>
          </w:p>
          <w:p w14:paraId="25410357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A29F86C" w14:textId="77777777" w:rsidR="00C80B43" w:rsidRDefault="00C80B43">
            <w:pPr>
              <w:widowControl w:val="0"/>
              <w:spacing w:line="240" w:lineRule="auto"/>
            </w:pPr>
            <w:r>
              <w:rPr>
                <w:rFonts w:ascii="Verdana" w:eastAsia="Verdana" w:hAnsi="Verdana" w:cs="Verdana"/>
              </w:rPr>
              <w:t>-</w:t>
            </w:r>
            <w:r>
              <w:rPr>
                <w:rFonts w:ascii="Open Sans" w:hAnsi="Open Sans" w:cs="Open Sans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Verdana" w:hAnsi="Verdana" w:cs="Open Sans"/>
                <w:color w:val="000000"/>
              </w:rPr>
              <w:t>Assisting in the hiring of new employees and junior staff.</w:t>
            </w:r>
          </w:p>
          <w:p w14:paraId="472C1C94" w14:textId="77777777" w:rsidR="00C80B43" w:rsidRDefault="00C80B43">
            <w:pPr>
              <w:widowControl w:val="0"/>
              <w:spacing w:line="240" w:lineRule="auto"/>
              <w:rPr>
                <w:rFonts w:ascii="Verdana" w:hAnsi="Verdana" w:cs="Open Sans"/>
                <w:color w:val="000000"/>
              </w:rPr>
            </w:pPr>
          </w:p>
          <w:p w14:paraId="02512F56" w14:textId="77777777" w:rsidR="00C80B43" w:rsidRDefault="00C80B43">
            <w:pPr>
              <w:widowControl w:val="0"/>
              <w:spacing w:line="240" w:lineRule="auto"/>
              <w:rPr>
                <w:rFonts w:ascii="Verdana" w:hAnsi="Verdana" w:cs="Open Sans"/>
                <w:color w:val="000000"/>
              </w:rPr>
            </w:pPr>
            <w:r>
              <w:rPr>
                <w:rFonts w:ascii="Verdana" w:hAnsi="Verdana" w:cs="Open Sans"/>
                <w:color w:val="000000"/>
              </w:rPr>
              <w:t>- Preparing shift reports</w:t>
            </w:r>
          </w:p>
          <w:p w14:paraId="7F91BA59" w14:textId="77777777" w:rsidR="00C80B43" w:rsidRDefault="00C80B43">
            <w:pPr>
              <w:widowControl w:val="0"/>
              <w:spacing w:line="240" w:lineRule="auto"/>
              <w:rPr>
                <w:rFonts w:ascii="Verdana" w:hAnsi="Verdana" w:cs="Open Sans"/>
                <w:color w:val="000000"/>
              </w:rPr>
            </w:pPr>
          </w:p>
          <w:p w14:paraId="14A6ECD0" w14:textId="77777777" w:rsidR="00C80B43" w:rsidRDefault="00C80B43">
            <w:pPr>
              <w:widowControl w:val="0"/>
              <w:spacing w:line="240" w:lineRule="auto"/>
            </w:pPr>
            <w:r>
              <w:rPr>
                <w:rFonts w:ascii="Verdana" w:hAnsi="Verdana" w:cs="Open Sans"/>
                <w:color w:val="000000"/>
              </w:rPr>
              <w:t>-</w:t>
            </w:r>
            <w:r>
              <w:rPr>
                <w:rFonts w:ascii="Open Sans" w:hAnsi="Open Sans" w:cs="Open Sans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Verdana" w:hAnsi="Verdana" w:cs="Open Sans"/>
                <w:color w:val="000000"/>
              </w:rPr>
              <w:t>Assessing customer complaints, enquiries, and recommendations, always striving to provide an</w:t>
            </w:r>
            <w:r>
              <w:rPr>
                <w:rFonts w:ascii="Open Sans" w:hAnsi="Open Sans" w:cs="Open Sans"/>
                <w:color w:val="000000"/>
                <w:sz w:val="21"/>
                <w:szCs w:val="21"/>
              </w:rPr>
              <w:t> </w:t>
            </w:r>
            <w:r>
              <w:rPr>
                <w:rFonts w:ascii="Verdana" w:hAnsi="Verdana" w:cs="Open Sans"/>
                <w:color w:val="000000"/>
              </w:rPr>
              <w:t xml:space="preserve">excellent customer experience. </w:t>
            </w:r>
          </w:p>
          <w:p w14:paraId="62D79125" w14:textId="77777777" w:rsidR="00C80B43" w:rsidRDefault="00C80B43">
            <w:pPr>
              <w:widowControl w:val="0"/>
              <w:spacing w:line="240" w:lineRule="auto"/>
              <w:rPr>
                <w:rFonts w:ascii="Verdana" w:hAnsi="Verdana" w:cs="Open Sans"/>
                <w:color w:val="000000"/>
              </w:rPr>
            </w:pPr>
          </w:p>
          <w:p w14:paraId="02E83161" w14:textId="77777777" w:rsidR="00C80B43" w:rsidRDefault="00C80B43">
            <w:pPr>
              <w:widowControl w:val="0"/>
              <w:spacing w:line="240" w:lineRule="auto"/>
            </w:pPr>
            <w:r>
              <w:rPr>
                <w:rFonts w:ascii="Verdana" w:hAnsi="Verdana" w:cs="Open Sans"/>
                <w:color w:val="000000"/>
              </w:rPr>
              <w:t>-</w:t>
            </w:r>
            <w:r>
              <w:rPr>
                <w:rFonts w:ascii="Verdana" w:hAnsi="Verdana" w:cs="Open Sans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Verdana" w:hAnsi="Verdana" w:cs="Open Sans"/>
                <w:color w:val="000000"/>
              </w:rPr>
              <w:t>Assigning and monitoring tasks</w:t>
            </w:r>
          </w:p>
          <w:p w14:paraId="20BB1029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7D0BF227" w14:textId="77777777" w:rsidR="00C80B43" w:rsidRDefault="00C80B43">
      <w:pPr>
        <w:rPr>
          <w:rFonts w:ascii="Verdana" w:eastAsia="Verdana" w:hAnsi="Verdana" w:cs="Verdana"/>
        </w:rPr>
      </w:pPr>
    </w:p>
    <w:p w14:paraId="4E55CDE9" w14:textId="77777777" w:rsidR="00C80B43" w:rsidRDefault="00C80B43">
      <w:pPr>
        <w:pStyle w:val="Heading3"/>
        <w:rPr>
          <w:rFonts w:ascii="Verdana" w:eastAsia="Verdana" w:hAnsi="Verdana" w:cs="Verdana"/>
        </w:rPr>
      </w:pPr>
      <w:bookmarkStart w:id="11" w:name="_81dqi68kkna8"/>
      <w:bookmarkEnd w:id="11"/>
    </w:p>
    <w:p w14:paraId="4CC93458" w14:textId="77777777" w:rsidR="00C80B43" w:rsidRDefault="00C80B43">
      <w:pPr>
        <w:pStyle w:val="Heading3"/>
        <w:rPr>
          <w:rFonts w:ascii="Verdana" w:eastAsia="Verdana" w:hAnsi="Verdana" w:cs="Verdana"/>
        </w:rPr>
      </w:pPr>
    </w:p>
    <w:p w14:paraId="5DE9DF7F" w14:textId="77777777" w:rsidR="00C80B43" w:rsidRDefault="00C80B43">
      <w:pPr>
        <w:pStyle w:val="Heading3"/>
        <w:rPr>
          <w:rFonts w:ascii="Verdana" w:eastAsia="Verdana" w:hAnsi="Verdana" w:cs="Verdana"/>
        </w:rPr>
      </w:pPr>
    </w:p>
    <w:p w14:paraId="485C91FF" w14:textId="77777777" w:rsidR="00802E06" w:rsidRDefault="00802E06" w:rsidP="00802E06"/>
    <w:p w14:paraId="69EBCA4A" w14:textId="77777777" w:rsidR="00802E06" w:rsidRDefault="00802E06" w:rsidP="00802E06"/>
    <w:p w14:paraId="777315B5" w14:textId="77777777" w:rsidR="00802E06" w:rsidRPr="00802E06" w:rsidRDefault="00802E06" w:rsidP="00802E06"/>
    <w:p w14:paraId="702FE892" w14:textId="77777777" w:rsidR="00C80B43" w:rsidRDefault="00C80B43">
      <w:pPr>
        <w:pStyle w:val="Heading3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Previous employers</w:t>
      </w:r>
    </w:p>
    <w:p w14:paraId="78FA1648" w14:textId="788C4085" w:rsidR="00C80B43" w:rsidRDefault="00C80B43">
      <w:pPr>
        <w:rPr>
          <w:rFonts w:ascii="Verdana" w:eastAsia="Verdana" w:hAnsi="Verdana" w:cs="Verdana"/>
        </w:rPr>
      </w:pPr>
    </w:p>
    <w:p w14:paraId="2D35C211" w14:textId="77777777" w:rsidR="00C80B43" w:rsidRDefault="00C80B43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C80B43" w14:paraId="6EBE36DA" w14:textId="77777777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2CE09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Host at YALTA CLUB, Bulgaria </w:t>
            </w:r>
          </w:p>
          <w:p w14:paraId="2386EA2A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9D21E43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Job title: Host </w:t>
            </w:r>
          </w:p>
          <w:p w14:paraId="5CDFA204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A575DB4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Length with employer: 7 years</w:t>
            </w:r>
          </w:p>
          <w:p w14:paraId="54B28B98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0A231D0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Reason for leaving: Moving to United Kingdom </w:t>
            </w:r>
          </w:p>
          <w:p w14:paraId="495DF278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42BD3BD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Duties:</w:t>
            </w:r>
          </w:p>
          <w:p w14:paraId="1066D3F4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3DDE665" w14:textId="77777777" w:rsidR="00C80B43" w:rsidRDefault="00C80B43">
            <w:pPr>
              <w:widowControl w:val="0"/>
              <w:spacing w:line="240" w:lineRule="auto"/>
            </w:pPr>
            <w:r>
              <w:rPr>
                <w:rFonts w:ascii="Verdana" w:eastAsia="Verdana" w:hAnsi="Verdana" w:cs="Verdana"/>
              </w:rPr>
              <w:t xml:space="preserve">- </w:t>
            </w:r>
            <w:r>
              <w:rPr>
                <w:rFonts w:ascii="Verdana" w:hAnsi="Verdana"/>
                <w:color w:val="222222"/>
                <w:spacing w:val="5"/>
              </w:rPr>
              <w:t>Introducing the club to new clients by making regular contacts and distributing promotional information</w:t>
            </w:r>
          </w:p>
          <w:p w14:paraId="02DC97B9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</w:p>
          <w:p w14:paraId="63B53E51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  <w:r>
              <w:rPr>
                <w:rFonts w:ascii="Verdana" w:hAnsi="Verdana"/>
                <w:color w:val="222222"/>
                <w:spacing w:val="5"/>
              </w:rPr>
              <w:t>-Manage reservations</w:t>
            </w:r>
          </w:p>
          <w:p w14:paraId="3B24866A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</w:p>
          <w:p w14:paraId="03456AF3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  <w:r>
              <w:rPr>
                <w:rFonts w:ascii="Verdana" w:hAnsi="Verdana"/>
                <w:color w:val="222222"/>
                <w:spacing w:val="5"/>
              </w:rPr>
              <w:t>- Communicated with event coordinator to ensure appropriate and adequate accommodations for larger events.</w:t>
            </w:r>
          </w:p>
          <w:p w14:paraId="1924A8F9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</w:p>
          <w:p w14:paraId="2E7310E2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  <w:r>
              <w:rPr>
                <w:rFonts w:ascii="Verdana" w:hAnsi="Verdana"/>
                <w:color w:val="222222"/>
                <w:spacing w:val="5"/>
              </w:rPr>
              <w:t>- Maintained detailed records of what customers wanted and ordered, helping to increase profits when these customers returned at later date.</w:t>
            </w:r>
          </w:p>
          <w:p w14:paraId="0F5B6FF8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</w:p>
          <w:p w14:paraId="41E3239B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  <w:r>
              <w:rPr>
                <w:rFonts w:ascii="Verdana" w:hAnsi="Verdana"/>
                <w:color w:val="222222"/>
                <w:spacing w:val="5"/>
              </w:rPr>
              <w:t xml:space="preserve">- Coordinating FOH Staff members </w:t>
            </w:r>
          </w:p>
          <w:p w14:paraId="41D9D916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</w:p>
          <w:p w14:paraId="5D69EA6C" w14:textId="77777777" w:rsidR="00C80B43" w:rsidRDefault="00C80B43">
            <w:pPr>
              <w:widowControl w:val="0"/>
              <w:spacing w:line="240" w:lineRule="auto"/>
              <w:rPr>
                <w:rFonts w:ascii="Verdana" w:hAnsi="Verdana"/>
                <w:color w:val="222222"/>
                <w:spacing w:val="5"/>
              </w:rPr>
            </w:pPr>
            <w:r>
              <w:rPr>
                <w:rFonts w:ascii="Verdana" w:hAnsi="Verdana"/>
                <w:color w:val="222222"/>
                <w:spacing w:val="5"/>
              </w:rPr>
              <w:t>-Collecting entrance fee or pre-sale tickets.</w:t>
            </w:r>
          </w:p>
          <w:p w14:paraId="43530B60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3E8290E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C7BED5A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94D8BC9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EF85BAF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8E23539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9208DB9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0E9A6A8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EAB5A90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124B42A8" w14:textId="77777777" w:rsidR="00C80B43" w:rsidRDefault="00C80B43">
      <w:pPr>
        <w:pStyle w:val="Heading2"/>
        <w:rPr>
          <w:rFonts w:ascii="Verdana" w:eastAsia="Verdana" w:hAnsi="Verdana" w:cs="Verdana"/>
        </w:rPr>
      </w:pPr>
      <w:bookmarkStart w:id="12" w:name="_2hk78iv0b9mh"/>
      <w:bookmarkEnd w:id="12"/>
      <w:r>
        <w:rPr>
          <w:rFonts w:ascii="Verdana" w:eastAsia="Verdana" w:hAnsi="Verdana" w:cs="Verdana"/>
        </w:rPr>
        <w:lastRenderedPageBreak/>
        <w:t>Supporting statement</w:t>
      </w:r>
    </w:p>
    <w:p w14:paraId="6C48EB70" w14:textId="0673FBD9" w:rsidR="00C80B43" w:rsidRDefault="00C80B43">
      <w:pPr>
        <w:rPr>
          <w:rFonts w:ascii="Verdana" w:eastAsia="Verdana" w:hAnsi="Verdana" w:cs="Verdana"/>
        </w:rPr>
      </w:pPr>
    </w:p>
    <w:p w14:paraId="447D21AC" w14:textId="77777777" w:rsidR="00C80B43" w:rsidRDefault="00C80B43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C80B43" w14:paraId="6851A4CB" w14:textId="77777777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1923D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8D3DDF6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I applied for this position because I am so excited about the opportunity to start without previous experience. This would help me with my career transitioning to HR. My goal is to become a HR Manager and would be so grateful for the opportunity to learn from you and your co-workers. I have always had a gift for working with people and I am excited to get involved and learn. </w:t>
            </w:r>
          </w:p>
          <w:p w14:paraId="72F72239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As my strengths I consider myself hardworking, reliable, organised and cooperative.</w:t>
            </w:r>
          </w:p>
          <w:p w14:paraId="0DE8C84A" w14:textId="77777777" w:rsidR="00C80B43" w:rsidRDefault="00C80B43">
            <w:pPr>
              <w:widowControl w:val="0"/>
              <w:tabs>
                <w:tab w:val="left" w:pos="8030"/>
              </w:tabs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ab/>
            </w:r>
          </w:p>
          <w:p w14:paraId="365881CB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C782A73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9017896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87BE13E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37CDDB2" w14:textId="77777777" w:rsidR="00C80B43" w:rsidRDefault="00C80B43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1F2BE341" w14:textId="77777777" w:rsidR="00C80B43" w:rsidRDefault="00C80B43">
      <w:pPr>
        <w:rPr>
          <w:rFonts w:ascii="Verdana" w:eastAsia="Verdana" w:hAnsi="Verdana" w:cs="Verdana"/>
        </w:rPr>
      </w:pPr>
      <w:bookmarkStart w:id="13" w:name="_ojwn8qfpdqo4"/>
      <w:bookmarkEnd w:id="13"/>
    </w:p>
    <w:p w14:paraId="71B9F07A" w14:textId="77777777" w:rsidR="00C80B43" w:rsidRDefault="00C80B43">
      <w:pPr>
        <w:pStyle w:val="Heading2"/>
        <w:rPr>
          <w:rFonts w:ascii="Verdana" w:eastAsia="Verdana" w:hAnsi="Verdana" w:cs="Verdana"/>
        </w:rPr>
      </w:pPr>
      <w:bookmarkStart w:id="14" w:name="_l4j9qclj5v1t"/>
      <w:bookmarkEnd w:id="14"/>
      <w:r>
        <w:rPr>
          <w:rFonts w:ascii="Verdana" w:eastAsia="Verdana" w:hAnsi="Verdana" w:cs="Verdana"/>
        </w:rPr>
        <w:t>Right to work in the UK</w:t>
      </w:r>
    </w:p>
    <w:p w14:paraId="054B7D8C" w14:textId="77777777" w:rsidR="00C80B43" w:rsidRDefault="00C80B43">
      <w:r>
        <w:rPr>
          <w:rFonts w:ascii="Verdana" w:eastAsia="Verdana" w:hAnsi="Verdana" w:cs="Verdana"/>
        </w:rPr>
        <w:t xml:space="preserve">Do you need a work permit to work in the UK? </w:t>
      </w:r>
      <w:r>
        <w:rPr>
          <w:rFonts w:ascii="Verdana" w:eastAsia="Verdana" w:hAnsi="Verdana" w:cs="Verdana"/>
          <w:u w:val="single"/>
        </w:rPr>
        <w:t>Yes</w:t>
      </w:r>
      <w:r>
        <w:rPr>
          <w:rFonts w:ascii="Verdana" w:eastAsia="Verdana" w:hAnsi="Verdana" w:cs="Verdana"/>
        </w:rPr>
        <w:t xml:space="preserve"> / No</w:t>
      </w:r>
    </w:p>
    <w:p w14:paraId="1C7E9281" w14:textId="5759C10D" w:rsidR="00C80B43" w:rsidRDefault="00C80B43" w:rsidP="00802E06">
      <w:pPr>
        <w:pStyle w:val="Heading2"/>
        <w:rPr>
          <w:rFonts w:ascii="Verdana" w:eastAsia="Verdana" w:hAnsi="Verdana" w:cs="Verdana"/>
        </w:rPr>
      </w:pPr>
      <w:bookmarkStart w:id="15" w:name="_t2k2hyav6xgs"/>
      <w:bookmarkEnd w:id="15"/>
      <w:r>
        <w:rPr>
          <w:rFonts w:ascii="Verdana" w:eastAsia="Verdana" w:hAnsi="Verdana" w:cs="Verdana"/>
        </w:rPr>
        <w:t>References</w:t>
      </w:r>
    </w:p>
    <w:p w14:paraId="3EC71796" w14:textId="77777777" w:rsidR="00C80B43" w:rsidRDefault="00C80B43">
      <w:pPr>
        <w:rPr>
          <w:rFonts w:ascii="Verdana" w:eastAsia="Verdana" w:hAnsi="Verdana" w:cs="Verdana"/>
        </w:rPr>
      </w:pPr>
    </w:p>
    <w:p w14:paraId="76E09C39" w14:textId="77777777" w:rsidR="00C80B43" w:rsidRDefault="00C80B43">
      <w:r>
        <w:rPr>
          <w:rFonts w:ascii="Verdana" w:eastAsia="Verdana" w:hAnsi="Verdana" w:cs="Verdana"/>
        </w:rPr>
        <w:t xml:space="preserve">Daniel Campbell- </w:t>
      </w:r>
      <w:hyperlink r:id="rId11" w:history="1">
        <w:r>
          <w:rPr>
            <w:rStyle w:val="Hyperlink"/>
            <w:rFonts w:ascii="Verdana" w:eastAsia="Verdana" w:hAnsi="Verdana" w:cs="Verdana"/>
          </w:rPr>
          <w:t>Daniel.campbell@sohohouse.com</w:t>
        </w:r>
      </w:hyperlink>
    </w:p>
    <w:p w14:paraId="21D62288" w14:textId="77777777" w:rsidR="00C80B43" w:rsidRDefault="00C80B43">
      <w:r>
        <w:rPr>
          <w:rFonts w:ascii="Verdana" w:eastAsia="Verdana" w:hAnsi="Verdana" w:cs="Verdana"/>
        </w:rPr>
        <w:t xml:space="preserve">Priya Birdi- </w:t>
      </w:r>
      <w:hyperlink r:id="rId12" w:history="1">
        <w:r>
          <w:rPr>
            <w:rStyle w:val="Hyperlink"/>
            <w:rFonts w:ascii="Verdana" w:eastAsia="Verdana" w:hAnsi="Verdana" w:cs="Verdana"/>
          </w:rPr>
          <w:t>priya@castingcollective.co.uk</w:t>
        </w:r>
      </w:hyperlink>
      <w:r>
        <w:rPr>
          <w:rFonts w:ascii="Verdana" w:eastAsia="Verdana" w:hAnsi="Verdana" w:cs="Verdana"/>
        </w:rPr>
        <w:t xml:space="preserve">   </w:t>
      </w:r>
    </w:p>
    <w:p w14:paraId="2EF77D92" w14:textId="77777777" w:rsidR="00C80B43" w:rsidRDefault="00C80B43">
      <w:pPr>
        <w:pStyle w:val="Heading2"/>
        <w:rPr>
          <w:rFonts w:ascii="Verdana" w:eastAsia="Verdana" w:hAnsi="Verdana" w:cs="Verdana"/>
        </w:rPr>
      </w:pPr>
      <w:bookmarkStart w:id="16" w:name="_w5ptqqnrjpr0"/>
      <w:bookmarkStart w:id="17" w:name="_fimrf6f4wc5k"/>
      <w:bookmarkEnd w:id="16"/>
      <w:bookmarkEnd w:id="17"/>
      <w:r>
        <w:rPr>
          <w:rFonts w:ascii="Verdana" w:eastAsia="Verdana" w:hAnsi="Verdana" w:cs="Verdana"/>
        </w:rPr>
        <w:t>Declaration</w:t>
      </w:r>
    </w:p>
    <w:p w14:paraId="67990C6C" w14:textId="77777777" w:rsidR="00C80B43" w:rsidRDefault="00C80B43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I confirm that to the best of my knowledge the information I have provided on this form is correct and I accept that providing deliberately false information could result in my dismissal.</w:t>
      </w:r>
    </w:p>
    <w:p w14:paraId="757E88E3" w14:textId="77777777" w:rsidR="00C80B43" w:rsidRDefault="00C80B43">
      <w:pPr>
        <w:rPr>
          <w:rFonts w:ascii="Verdana" w:eastAsia="Verdana" w:hAnsi="Verdana" w:cs="Verdana"/>
        </w:rPr>
      </w:pPr>
    </w:p>
    <w:p w14:paraId="12565DC2" w14:textId="77777777" w:rsidR="00C80B43" w:rsidRDefault="00C80B43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Name: Ivan Parvanov</w:t>
      </w:r>
    </w:p>
    <w:p w14:paraId="1657A788" w14:textId="77777777" w:rsidR="00C80B43" w:rsidRDefault="00C80B43">
      <w:pPr>
        <w:rPr>
          <w:rFonts w:ascii="Verdana" w:eastAsia="Verdana" w:hAnsi="Verdana" w:cs="Verdana"/>
        </w:rPr>
      </w:pPr>
    </w:p>
    <w:p w14:paraId="3BC2CDE5" w14:textId="77777777" w:rsidR="00C80B43" w:rsidRDefault="00C80B43">
      <w:r>
        <w:rPr>
          <w:rFonts w:ascii="Verdana" w:eastAsia="Verdana" w:hAnsi="Verdana" w:cs="Verdana"/>
          <w:noProof/>
        </w:rPr>
        <w:drawing>
          <wp:anchor distT="0" distB="0" distL="114300" distR="114300" simplePos="0" relativeHeight="251659264" behindDoc="0" locked="0" layoutInCell="1" allowOverlap="1" wp14:anchorId="6E51C232" wp14:editId="5193F991">
            <wp:simplePos x="0" y="0"/>
            <wp:positionH relativeFrom="column">
              <wp:posOffset>797978</wp:posOffset>
            </wp:positionH>
            <wp:positionV relativeFrom="paragraph">
              <wp:posOffset>-168002</wp:posOffset>
            </wp:positionV>
            <wp:extent cx="1228725" cy="554985"/>
            <wp:effectExtent l="0" t="0" r="9525" b="0"/>
            <wp:wrapNone/>
            <wp:docPr id="1" name="In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5549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</w:rPr>
        <w:t>Signature:</w:t>
      </w:r>
    </w:p>
    <w:p w14:paraId="3B619A97" w14:textId="77777777" w:rsidR="00C80B43" w:rsidRDefault="00C80B43">
      <w:pPr>
        <w:rPr>
          <w:rFonts w:ascii="Verdana" w:eastAsia="Verdana" w:hAnsi="Verdana" w:cs="Verdana"/>
        </w:rPr>
      </w:pPr>
    </w:p>
    <w:p w14:paraId="2A7468E0" w14:textId="77777777" w:rsidR="00C80B43" w:rsidRDefault="00C80B43">
      <w:r>
        <w:rPr>
          <w:rFonts w:ascii="Verdana" w:eastAsia="Verdana" w:hAnsi="Verdana" w:cs="Verdana"/>
          <w:noProof/>
        </w:rPr>
        <w:drawing>
          <wp:anchor distT="0" distB="0" distL="114300" distR="114300" simplePos="0" relativeHeight="251660288" behindDoc="0" locked="0" layoutInCell="1" allowOverlap="1" wp14:anchorId="34D9FDD4" wp14:editId="29EB72CD">
            <wp:simplePos x="0" y="0"/>
            <wp:positionH relativeFrom="column">
              <wp:posOffset>501338</wp:posOffset>
            </wp:positionH>
            <wp:positionV relativeFrom="paragraph">
              <wp:posOffset>220873</wp:posOffset>
            </wp:positionV>
            <wp:extent cx="356" cy="356"/>
            <wp:effectExtent l="0" t="0" r="0" b="0"/>
            <wp:wrapNone/>
            <wp:docPr id="2" name="Ink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6" cy="35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</w:rPr>
        <w:t>Date:18.11.2021</w:t>
      </w:r>
    </w:p>
    <w:p w14:paraId="4EE820EE" w14:textId="77777777" w:rsidR="00C80B43" w:rsidRDefault="00C80B43">
      <w:pPr>
        <w:rPr>
          <w:rFonts w:ascii="Verdana" w:eastAsia="Verdana" w:hAnsi="Verdana" w:cs="Verdana"/>
        </w:rPr>
      </w:pPr>
    </w:p>
    <w:p w14:paraId="3A443635" w14:textId="77777777" w:rsidR="00C80B43" w:rsidRDefault="00C80B43">
      <w:pPr>
        <w:rPr>
          <w:rFonts w:ascii="Verdana" w:eastAsia="Verdana" w:hAnsi="Verdana" w:cs="Verdana"/>
        </w:rPr>
      </w:pPr>
    </w:p>
    <w:p w14:paraId="65E070BC" w14:textId="77777777" w:rsidR="00C80B43" w:rsidRDefault="00C80B43">
      <w:pPr>
        <w:rPr>
          <w:rFonts w:ascii="Verdana" w:eastAsia="Verdana" w:hAnsi="Verdana" w:cs="Verdana"/>
        </w:rPr>
      </w:pPr>
    </w:p>
    <w:p w14:paraId="6669C591" w14:textId="6E5540A4" w:rsidR="00C80B43" w:rsidRDefault="002F578E" w:rsidP="00D078EC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 xml:space="preserve">QUESTIONS I ASKED AS AN INTERVIER </w:t>
      </w:r>
    </w:p>
    <w:p w14:paraId="5B4E62C9" w14:textId="6C3EF510" w:rsidR="002F578E" w:rsidRDefault="00A653D6" w:rsidP="00A653D6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1. </w:t>
      </w:r>
      <w:r w:rsidR="005B48AE">
        <w:rPr>
          <w:rFonts w:ascii="Arial" w:hAnsi="Arial" w:cs="Arial"/>
          <w:color w:val="auto"/>
        </w:rPr>
        <w:t>Tell me more about your</w:t>
      </w:r>
      <w:r w:rsidR="00350DC1">
        <w:rPr>
          <w:rFonts w:ascii="Arial" w:hAnsi="Arial" w:cs="Arial"/>
          <w:color w:val="auto"/>
        </w:rPr>
        <w:t xml:space="preserve">self. </w:t>
      </w:r>
    </w:p>
    <w:p w14:paraId="790539A2" w14:textId="6AE7EB11" w:rsidR="00350DC1" w:rsidRDefault="00350DC1" w:rsidP="00A653D6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2. Why are you interested in this role? </w:t>
      </w:r>
    </w:p>
    <w:p w14:paraId="3BC97DDE" w14:textId="3DF1EDCE" w:rsidR="00350DC1" w:rsidRDefault="00350DC1" w:rsidP="00A653D6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3. </w:t>
      </w:r>
      <w:r w:rsidR="00E015FC">
        <w:rPr>
          <w:rFonts w:ascii="Arial" w:hAnsi="Arial" w:cs="Arial"/>
          <w:color w:val="auto"/>
        </w:rPr>
        <w:t>Describe your</w:t>
      </w:r>
      <w:r w:rsidR="00415574">
        <w:rPr>
          <w:rFonts w:ascii="Arial" w:hAnsi="Arial" w:cs="Arial"/>
          <w:color w:val="auto"/>
        </w:rPr>
        <w:t xml:space="preserve"> most challenging bak</w:t>
      </w:r>
      <w:r w:rsidR="00345F71">
        <w:rPr>
          <w:rFonts w:ascii="Arial" w:hAnsi="Arial" w:cs="Arial"/>
          <w:color w:val="auto"/>
        </w:rPr>
        <w:t>ing project.</w:t>
      </w:r>
    </w:p>
    <w:p w14:paraId="6AA1EBDC" w14:textId="0859A9D8" w:rsidR="00345F71" w:rsidRDefault="00345F71" w:rsidP="00A653D6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4. Why did you leave your last job?</w:t>
      </w:r>
    </w:p>
    <w:p w14:paraId="002A4BA5" w14:textId="1BA66CF3" w:rsidR="00345F71" w:rsidRDefault="00345F71" w:rsidP="00A653D6">
      <w:p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5. </w:t>
      </w:r>
      <w:r w:rsidR="002E6419">
        <w:rPr>
          <w:rFonts w:ascii="Arial" w:hAnsi="Arial" w:cs="Arial"/>
          <w:color w:val="auto"/>
        </w:rPr>
        <w:t xml:space="preserve">How would you deal with dissatisfied </w:t>
      </w:r>
      <w:r w:rsidR="00026504">
        <w:rPr>
          <w:rFonts w:ascii="Arial" w:hAnsi="Arial" w:cs="Arial"/>
          <w:color w:val="auto"/>
        </w:rPr>
        <w:t>customer?</w:t>
      </w:r>
    </w:p>
    <w:p w14:paraId="7042956D" w14:textId="77777777" w:rsidR="00026504" w:rsidRPr="00A653D6" w:rsidRDefault="00026504" w:rsidP="00A653D6">
      <w:pPr>
        <w:rPr>
          <w:rFonts w:ascii="Arial" w:hAnsi="Arial" w:cs="Arial"/>
          <w:color w:val="auto"/>
        </w:rPr>
      </w:pPr>
    </w:p>
    <w:sectPr w:rsidR="00026504" w:rsidRPr="00A653D6">
      <w:footerReference w:type="default" r:id="rId15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7B3F" w14:textId="77777777" w:rsidR="00CF4533" w:rsidRDefault="00CF4533" w:rsidP="00C6554A">
      <w:pPr>
        <w:spacing w:before="0" w:after="0" w:line="240" w:lineRule="auto"/>
      </w:pPr>
      <w:r>
        <w:separator/>
      </w:r>
    </w:p>
  </w:endnote>
  <w:endnote w:type="continuationSeparator" w:id="0">
    <w:p w14:paraId="05B1BF8A" w14:textId="77777777" w:rsidR="00CF4533" w:rsidRDefault="00CF4533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A9799" w14:textId="77777777" w:rsidR="002163EE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7F71A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E0601" w14:textId="77777777" w:rsidR="00CF4533" w:rsidRDefault="00CF4533" w:rsidP="00C6554A">
      <w:pPr>
        <w:spacing w:before="0" w:after="0" w:line="240" w:lineRule="auto"/>
      </w:pPr>
      <w:r>
        <w:separator/>
      </w:r>
    </w:p>
  </w:footnote>
  <w:footnote w:type="continuationSeparator" w:id="0">
    <w:p w14:paraId="6CDE28F3" w14:textId="77777777" w:rsidR="00CF4533" w:rsidRDefault="00CF4533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AFC616B"/>
    <w:multiLevelType w:val="hybridMultilevel"/>
    <w:tmpl w:val="EE224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317D2"/>
    <w:multiLevelType w:val="hybridMultilevel"/>
    <w:tmpl w:val="4FC221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53A5ED9"/>
    <w:multiLevelType w:val="hybridMultilevel"/>
    <w:tmpl w:val="E95C1E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4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301"/>
    <w:rsid w:val="00007B9A"/>
    <w:rsid w:val="00017515"/>
    <w:rsid w:val="00026504"/>
    <w:rsid w:val="00026701"/>
    <w:rsid w:val="000360F4"/>
    <w:rsid w:val="00040289"/>
    <w:rsid w:val="00042628"/>
    <w:rsid w:val="000449A3"/>
    <w:rsid w:val="000615C1"/>
    <w:rsid w:val="00072478"/>
    <w:rsid w:val="000932BD"/>
    <w:rsid w:val="00093536"/>
    <w:rsid w:val="000B7EFD"/>
    <w:rsid w:val="000C2441"/>
    <w:rsid w:val="000D1C0D"/>
    <w:rsid w:val="000D77AB"/>
    <w:rsid w:val="000E0E16"/>
    <w:rsid w:val="000E6036"/>
    <w:rsid w:val="00123531"/>
    <w:rsid w:val="0013548D"/>
    <w:rsid w:val="00141C67"/>
    <w:rsid w:val="001667C4"/>
    <w:rsid w:val="00170DA5"/>
    <w:rsid w:val="00175BD9"/>
    <w:rsid w:val="001805D6"/>
    <w:rsid w:val="0018393A"/>
    <w:rsid w:val="0018575F"/>
    <w:rsid w:val="001A0FDD"/>
    <w:rsid w:val="001C2BFD"/>
    <w:rsid w:val="001D4DDF"/>
    <w:rsid w:val="001F0977"/>
    <w:rsid w:val="002545C0"/>
    <w:rsid w:val="002554CD"/>
    <w:rsid w:val="00264C35"/>
    <w:rsid w:val="00285B08"/>
    <w:rsid w:val="00293B83"/>
    <w:rsid w:val="002A5DC4"/>
    <w:rsid w:val="002B4294"/>
    <w:rsid w:val="002B5301"/>
    <w:rsid w:val="002B69BA"/>
    <w:rsid w:val="002C4F70"/>
    <w:rsid w:val="002C62C5"/>
    <w:rsid w:val="002E17CE"/>
    <w:rsid w:val="002E6419"/>
    <w:rsid w:val="002F075B"/>
    <w:rsid w:val="002F578E"/>
    <w:rsid w:val="003022E4"/>
    <w:rsid w:val="00315122"/>
    <w:rsid w:val="00331434"/>
    <w:rsid w:val="00333D0D"/>
    <w:rsid w:val="00345F71"/>
    <w:rsid w:val="00350DC1"/>
    <w:rsid w:val="003568E5"/>
    <w:rsid w:val="00383878"/>
    <w:rsid w:val="00384A77"/>
    <w:rsid w:val="003A18E4"/>
    <w:rsid w:val="003F471B"/>
    <w:rsid w:val="00415574"/>
    <w:rsid w:val="00436AC6"/>
    <w:rsid w:val="00452DAE"/>
    <w:rsid w:val="00452EE3"/>
    <w:rsid w:val="00456927"/>
    <w:rsid w:val="004602DA"/>
    <w:rsid w:val="00460897"/>
    <w:rsid w:val="00466FFE"/>
    <w:rsid w:val="004700FD"/>
    <w:rsid w:val="00491CCE"/>
    <w:rsid w:val="004B2DFF"/>
    <w:rsid w:val="004B4AD4"/>
    <w:rsid w:val="004C049F"/>
    <w:rsid w:val="004C482E"/>
    <w:rsid w:val="004F704F"/>
    <w:rsid w:val="005000E2"/>
    <w:rsid w:val="00514D63"/>
    <w:rsid w:val="00517105"/>
    <w:rsid w:val="00520F90"/>
    <w:rsid w:val="00532854"/>
    <w:rsid w:val="00554ECF"/>
    <w:rsid w:val="005678FE"/>
    <w:rsid w:val="005B48AE"/>
    <w:rsid w:val="005C4834"/>
    <w:rsid w:val="005D0180"/>
    <w:rsid w:val="005E22DB"/>
    <w:rsid w:val="00601E82"/>
    <w:rsid w:val="00635BEB"/>
    <w:rsid w:val="006774D5"/>
    <w:rsid w:val="006810A8"/>
    <w:rsid w:val="0069056F"/>
    <w:rsid w:val="006A3CE7"/>
    <w:rsid w:val="006C6C06"/>
    <w:rsid w:val="006D439C"/>
    <w:rsid w:val="006D6D78"/>
    <w:rsid w:val="00702F63"/>
    <w:rsid w:val="00703745"/>
    <w:rsid w:val="00724500"/>
    <w:rsid w:val="00744CA0"/>
    <w:rsid w:val="00754BF9"/>
    <w:rsid w:val="007758EC"/>
    <w:rsid w:val="00776079"/>
    <w:rsid w:val="00787814"/>
    <w:rsid w:val="007C1CF0"/>
    <w:rsid w:val="007C79E9"/>
    <w:rsid w:val="007D2D69"/>
    <w:rsid w:val="007E202B"/>
    <w:rsid w:val="007F71A0"/>
    <w:rsid w:val="00802E06"/>
    <w:rsid w:val="00833273"/>
    <w:rsid w:val="008351AA"/>
    <w:rsid w:val="00837B6F"/>
    <w:rsid w:val="008958E5"/>
    <w:rsid w:val="008971B4"/>
    <w:rsid w:val="008A1A4D"/>
    <w:rsid w:val="008A3F97"/>
    <w:rsid w:val="008D45D2"/>
    <w:rsid w:val="008F059E"/>
    <w:rsid w:val="00902A79"/>
    <w:rsid w:val="0092653C"/>
    <w:rsid w:val="00932DB0"/>
    <w:rsid w:val="00957757"/>
    <w:rsid w:val="00984535"/>
    <w:rsid w:val="00984A6A"/>
    <w:rsid w:val="009A5352"/>
    <w:rsid w:val="009B2558"/>
    <w:rsid w:val="009D0776"/>
    <w:rsid w:val="009D33B0"/>
    <w:rsid w:val="00A10E5D"/>
    <w:rsid w:val="00A16CEF"/>
    <w:rsid w:val="00A177E7"/>
    <w:rsid w:val="00A23A06"/>
    <w:rsid w:val="00A27ACA"/>
    <w:rsid w:val="00A346FF"/>
    <w:rsid w:val="00A557C0"/>
    <w:rsid w:val="00A63915"/>
    <w:rsid w:val="00A653D6"/>
    <w:rsid w:val="00A67A49"/>
    <w:rsid w:val="00AB3200"/>
    <w:rsid w:val="00AB3BAD"/>
    <w:rsid w:val="00AB554E"/>
    <w:rsid w:val="00AF3726"/>
    <w:rsid w:val="00AF48FE"/>
    <w:rsid w:val="00B16B6C"/>
    <w:rsid w:val="00B47C86"/>
    <w:rsid w:val="00B642B0"/>
    <w:rsid w:val="00BD10C7"/>
    <w:rsid w:val="00BE317B"/>
    <w:rsid w:val="00BE5201"/>
    <w:rsid w:val="00C17F1B"/>
    <w:rsid w:val="00C36E49"/>
    <w:rsid w:val="00C458F3"/>
    <w:rsid w:val="00C5020B"/>
    <w:rsid w:val="00C6554A"/>
    <w:rsid w:val="00C72628"/>
    <w:rsid w:val="00C72B0C"/>
    <w:rsid w:val="00C775AD"/>
    <w:rsid w:val="00C80B43"/>
    <w:rsid w:val="00C97441"/>
    <w:rsid w:val="00CA3766"/>
    <w:rsid w:val="00CA5689"/>
    <w:rsid w:val="00CB382D"/>
    <w:rsid w:val="00CF4533"/>
    <w:rsid w:val="00D03694"/>
    <w:rsid w:val="00D078EC"/>
    <w:rsid w:val="00D15AE9"/>
    <w:rsid w:val="00DA53E6"/>
    <w:rsid w:val="00DD0AA3"/>
    <w:rsid w:val="00DF4B2E"/>
    <w:rsid w:val="00DF75F3"/>
    <w:rsid w:val="00E015FC"/>
    <w:rsid w:val="00E55130"/>
    <w:rsid w:val="00E6189C"/>
    <w:rsid w:val="00E665BC"/>
    <w:rsid w:val="00E8769F"/>
    <w:rsid w:val="00EA3C7E"/>
    <w:rsid w:val="00ED7C44"/>
    <w:rsid w:val="00EE0FAA"/>
    <w:rsid w:val="00EE2F94"/>
    <w:rsid w:val="00EE4391"/>
    <w:rsid w:val="00EE76D6"/>
    <w:rsid w:val="00F03CED"/>
    <w:rsid w:val="00F21E37"/>
    <w:rsid w:val="00F3776E"/>
    <w:rsid w:val="00F50DCF"/>
    <w:rsid w:val="00F51979"/>
    <w:rsid w:val="00F54E40"/>
    <w:rsid w:val="00F86227"/>
    <w:rsid w:val="00FA06A2"/>
    <w:rsid w:val="00FE1572"/>
    <w:rsid w:val="00FE1B9F"/>
    <w:rsid w:val="00FE4B44"/>
    <w:rsid w:val="00FE773C"/>
    <w:rsid w:val="00FE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4047BE"/>
  <w15:chartTrackingRefBased/>
  <w15:docId w15:val="{16FDBAEF-FE9C-4799-BBE6-46AD454F5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28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10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2B5301"/>
    <w:pPr>
      <w:ind w:left="720"/>
      <w:contextualSpacing/>
    </w:pPr>
  </w:style>
  <w:style w:type="table" w:styleId="TableGrid">
    <w:name w:val="Table Grid"/>
    <w:basedOn w:val="TableNormal"/>
    <w:uiPriority w:val="59"/>
    <w:rsid w:val="00491CCE"/>
    <w:pPr>
      <w:spacing w:before="0" w:after="0" w:line="240" w:lineRule="auto"/>
    </w:pPr>
    <w:rPr>
      <w:color w:val="auto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14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r.ucdavis.edu/sdps/forms/IDP%20Final%2010.14.11.pdf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hr.ucdavis.edu/sdps/forms/IDP%20Final%2010.14.11.pdf" TargetMode="External"/><Relationship Id="rId12" Type="http://schemas.openxmlformats.org/officeDocument/2006/relationships/hyperlink" Target="mailto:priya@castingcollective.co.u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aniel.campbell@sohohouse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gov.uk/government/publications/hr-career-framewor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dtools.com/pages/article/newTMC_05_1.htm" TargetMode="Externa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hoffmann\AppData\Roaming\Microsoft\Templates\Student%20report%20with%20cover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 photo</Template>
  <TotalTime>697</TotalTime>
  <Pages>17</Pages>
  <Words>2100</Words>
  <Characters>11975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Ivan Parvanov</cp:lastModifiedBy>
  <cp:revision>176</cp:revision>
  <dcterms:created xsi:type="dcterms:W3CDTF">2022-01-06T15:09:00Z</dcterms:created>
  <dcterms:modified xsi:type="dcterms:W3CDTF">2022-01-10T14:20:00Z</dcterms:modified>
</cp:coreProperties>
</file>