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8C57F" w14:textId="465D58FB" w:rsidR="00FA6ED7" w:rsidRDefault="00FA6ED7" w:rsidP="00D212CA">
      <w:pPr>
        <w:pStyle w:val="Title"/>
      </w:pPr>
      <w:r>
        <w:rPr>
          <w:noProof/>
        </w:rPr>
        <mc:AlternateContent>
          <mc:Choice Requires="wps">
            <w:drawing>
              <wp:anchor distT="0" distB="0" distL="114300" distR="114300" simplePos="0" relativeHeight="251660288" behindDoc="0" locked="0" layoutInCell="1" allowOverlap="1" wp14:anchorId="7FE04502" wp14:editId="23F3762D">
                <wp:simplePos x="0" y="0"/>
                <wp:positionH relativeFrom="column">
                  <wp:posOffset>-2692400</wp:posOffset>
                </wp:positionH>
                <wp:positionV relativeFrom="paragraph">
                  <wp:posOffset>-444500</wp:posOffset>
                </wp:positionV>
                <wp:extent cx="393700" cy="1136650"/>
                <wp:effectExtent l="0" t="0" r="25400" b="25400"/>
                <wp:wrapNone/>
                <wp:docPr id="2" name="Straight Connector 2"/>
                <wp:cNvGraphicFramePr/>
                <a:graphic xmlns:a="http://schemas.openxmlformats.org/drawingml/2006/main">
                  <a:graphicData uri="http://schemas.microsoft.com/office/word/2010/wordprocessingShape">
                    <wps:wsp>
                      <wps:cNvCnPr/>
                      <wps:spPr>
                        <a:xfrm flipV="1">
                          <a:off x="0" y="0"/>
                          <a:ext cx="393700" cy="1136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F016CC"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pt,-35pt" to="-181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" strokecolor="#004942 [3204]" strokeweight=".5pt">
                <v:stroke joinstyle="miter"/>
              </v:line>
            </w:pict>
          </mc:Fallback>
        </mc:AlternateContent>
      </w:r>
      <w:r>
        <w:rPr>
          <w:noProof/>
        </w:rPr>
        <mc:AlternateContent>
          <mc:Choice Requires="wps">
            <w:drawing>
              <wp:anchor distT="0" distB="0" distL="114300" distR="114300" simplePos="0" relativeHeight="251663360" behindDoc="0" locked="0" layoutInCell="1" allowOverlap="1" wp14:anchorId="6A519A59" wp14:editId="7FF9FCDA">
                <wp:simplePos x="0" y="0"/>
                <wp:positionH relativeFrom="column">
                  <wp:posOffset>-2311400</wp:posOffset>
                </wp:positionH>
                <wp:positionV relativeFrom="paragraph">
                  <wp:posOffset>-450850</wp:posOffset>
                </wp:positionV>
                <wp:extent cx="120650" cy="127000"/>
                <wp:effectExtent l="0" t="0" r="0" b="6350"/>
                <wp:wrapNone/>
                <wp:docPr id="6" name="Oval 6"/>
                <wp:cNvGraphicFramePr/>
                <a:graphic xmlns:a="http://schemas.openxmlformats.org/drawingml/2006/main">
                  <a:graphicData uri="http://schemas.microsoft.com/office/word/2010/wordprocessingShape">
                    <wps:wsp>
                      <wps:cNvSpPr/>
                      <wps:spPr>
                        <a:xfrm>
                          <a:off x="0" y="0"/>
                          <a:ext cx="120650" cy="127000"/>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DDBE1E" id="Oval 6" o:spid="_x0000_s1026" style="position:absolute;margin-left:-182pt;margin-top:-35.5pt;width:9.5pt;height:10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" fillcolor="#003932 [3205]" stroked="f" strokeweight="1pt">
                <v:fill opacity="52428f"/>
                <v:stroke joinstyle="miter"/>
              </v:oval>
            </w:pict>
          </mc:Fallback>
        </mc:AlternateContent>
      </w:r>
      <w:r>
        <w:rPr>
          <w:noProof/>
        </w:rPr>
        <mc:AlternateContent>
          <mc:Choice Requires="wps">
            <w:drawing>
              <wp:anchor distT="0" distB="0" distL="114300" distR="114300" simplePos="0" relativeHeight="251662336" behindDoc="0" locked="0" layoutInCell="1" allowOverlap="1" wp14:anchorId="76453862" wp14:editId="5317579B">
                <wp:simplePos x="0" y="0"/>
                <wp:positionH relativeFrom="column">
                  <wp:posOffset>-2273300</wp:posOffset>
                </wp:positionH>
                <wp:positionV relativeFrom="paragraph">
                  <wp:posOffset>-457200</wp:posOffset>
                </wp:positionV>
                <wp:extent cx="1301750" cy="349250"/>
                <wp:effectExtent l="0" t="0" r="12700" b="31750"/>
                <wp:wrapNone/>
                <wp:docPr id="4" name="Straight Connector 4"/>
                <wp:cNvGraphicFramePr/>
                <a:graphic xmlns:a="http://schemas.openxmlformats.org/drawingml/2006/main">
                  <a:graphicData uri="http://schemas.microsoft.com/office/word/2010/wordprocessingShape">
                    <wps:wsp>
                      <wps:cNvCnPr/>
                      <wps:spPr>
                        <a:xfrm flipH="1" flipV="1">
                          <a:off x="0" y="0"/>
                          <a:ext cx="1301750" cy="349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F2DA95" id="Straight Connector 4" o:spid="_x0000_s1026" style="position:absolute;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pt,-36pt" to="-76.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" strokecolor="#004942 [3204]" strokeweight=".5pt">
                <v:stroke joinstyle="miter"/>
              </v:line>
            </w:pict>
          </mc:Fallback>
        </mc:AlternateContent>
      </w:r>
      <w:r>
        <w:rPr>
          <w:noProof/>
        </w:rPr>
        <mc:AlternateContent>
          <mc:Choice Requires="wps">
            <w:drawing>
              <wp:anchor distT="0" distB="0" distL="114300" distR="114300" simplePos="0" relativeHeight="251659264" behindDoc="0" locked="0" layoutInCell="1" allowOverlap="1" wp14:anchorId="1B0250BF" wp14:editId="3A17B4E1">
                <wp:simplePos x="0" y="0"/>
                <wp:positionH relativeFrom="column">
                  <wp:posOffset>-2660650</wp:posOffset>
                </wp:positionH>
                <wp:positionV relativeFrom="paragraph">
                  <wp:posOffset>228599</wp:posOffset>
                </wp:positionV>
                <wp:extent cx="2139950" cy="1104900"/>
                <wp:effectExtent l="76200" t="342900" r="88900" b="342900"/>
                <wp:wrapNone/>
                <wp:docPr id="1" name="Rectangle: Rounded Corners 1"/>
                <wp:cNvGraphicFramePr/>
                <a:graphic xmlns:a="http://schemas.openxmlformats.org/drawingml/2006/main">
                  <a:graphicData uri="http://schemas.microsoft.com/office/word/2010/wordprocessingShape">
                    <wps:wsp>
                      <wps:cNvSpPr/>
                      <wps:spPr>
                        <a:xfrm rot="20110040">
                          <a:off x="0" y="0"/>
                          <a:ext cx="2139950" cy="1104900"/>
                        </a:xfrm>
                        <a:prstGeom prst="roundRect">
                          <a:avLst/>
                        </a:prstGeom>
                        <a:solidFill>
                          <a:schemeClr val="tx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D9D9BB" w14:textId="77777777" w:rsidR="00FA6ED7" w:rsidRDefault="00FA6ED7" w:rsidP="00FA6ED7">
                            <w:pPr>
                              <w:pStyle w:val="NormalWeb"/>
                              <w:spacing w:before="0" w:beforeAutospacing="0" w:after="0" w:afterAutospacing="0"/>
                              <w:jc w:val="center"/>
                            </w:pPr>
                            <w:r>
                              <w:rPr>
                                <w:color w:val="000000"/>
                              </w:rPr>
                              <w:t>Opening Hours</w:t>
                            </w:r>
                          </w:p>
                          <w:p w14:paraId="2582B380" w14:textId="77777777" w:rsidR="00FA6ED7" w:rsidRDefault="00FA6ED7" w:rsidP="00FA6ED7">
                            <w:pPr>
                              <w:pStyle w:val="NormalWeb"/>
                              <w:spacing w:before="0" w:beforeAutospacing="0" w:after="0" w:afterAutospacing="0"/>
                              <w:jc w:val="center"/>
                            </w:pPr>
                            <w:r>
                              <w:rPr>
                                <w:color w:val="000000"/>
                              </w:rPr>
                              <w:t xml:space="preserve">Monday - Thursday: 8 </w:t>
                            </w:r>
                            <w:proofErr w:type="spellStart"/>
                            <w:r>
                              <w:rPr>
                                <w:color w:val="000000"/>
                              </w:rPr>
                              <w:t>a.m</w:t>
                            </w:r>
                            <w:proofErr w:type="spellEnd"/>
                            <w:r>
                              <w:rPr>
                                <w:color w:val="000000"/>
                              </w:rPr>
                              <w:t xml:space="preserve"> - 10 </w:t>
                            </w:r>
                            <w:proofErr w:type="spellStart"/>
                            <w:r>
                              <w:rPr>
                                <w:color w:val="000000"/>
                              </w:rPr>
                              <w:t>a.m</w:t>
                            </w:r>
                            <w:proofErr w:type="spellEnd"/>
                            <w:r>
                              <w:rPr>
                                <w:color w:val="000000"/>
                              </w:rPr>
                              <w:t xml:space="preserve">, 12 </w:t>
                            </w:r>
                            <w:proofErr w:type="spellStart"/>
                            <w:r>
                              <w:rPr>
                                <w:color w:val="000000"/>
                              </w:rPr>
                              <w:t>p.m</w:t>
                            </w:r>
                            <w:proofErr w:type="spellEnd"/>
                            <w:r>
                              <w:rPr>
                                <w:color w:val="000000"/>
                              </w:rPr>
                              <w:t xml:space="preserve"> - 10 </w:t>
                            </w:r>
                            <w:proofErr w:type="spellStart"/>
                            <w:r>
                              <w:rPr>
                                <w:color w:val="000000"/>
                              </w:rPr>
                              <w:t>p.m</w:t>
                            </w:r>
                            <w:proofErr w:type="spellEnd"/>
                          </w:p>
                          <w:p w14:paraId="222D03CD" w14:textId="77777777" w:rsidR="00FA6ED7" w:rsidRDefault="00FA6ED7" w:rsidP="00FA6ED7">
                            <w:pPr>
                              <w:pStyle w:val="NormalWeb"/>
                              <w:spacing w:before="0" w:beforeAutospacing="0" w:after="0" w:afterAutospacing="0"/>
                              <w:jc w:val="center"/>
                            </w:pPr>
                            <w:r>
                              <w:rPr>
                                <w:color w:val="000000"/>
                              </w:rPr>
                              <w:t xml:space="preserve">Friday- Sunday: 8 </w:t>
                            </w:r>
                            <w:proofErr w:type="spellStart"/>
                            <w:r>
                              <w:rPr>
                                <w:color w:val="000000"/>
                              </w:rPr>
                              <w:t>a.m</w:t>
                            </w:r>
                            <w:proofErr w:type="spellEnd"/>
                            <w:r>
                              <w:rPr>
                                <w:color w:val="000000"/>
                              </w:rPr>
                              <w:t xml:space="preserve"> -11 </w:t>
                            </w:r>
                            <w:proofErr w:type="spellStart"/>
                            <w:r>
                              <w:rPr>
                                <w:color w:val="000000"/>
                              </w:rPr>
                              <w:t>p.m</w:t>
                            </w:r>
                            <w:proofErr w:type="spellEnd"/>
                          </w:p>
                          <w:p w14:paraId="6FFA456A" w14:textId="77777777" w:rsidR="00FA6ED7" w:rsidRDefault="00FA6ED7" w:rsidP="00FA6ED7">
                            <w:pPr>
                              <w:spacing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B0250BF" id="Rectangle: Rounded Corners 1" o:spid="_x0000_s1026" style="position:absolute;margin-left:-209.5pt;margin-top:18pt;width:168.5pt;height:87pt;rotation:-1627434fd;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" fillcolor="#f7ce98 [3215]" stroked="f" strokeweight="1pt">
                <v:fill opacity="52428f"/>
                <v:stroke joinstyle="miter"/>
                <v:textbox>
                  <w:txbxContent>
                    <w:p w14:paraId="29D9D9BB" w14:textId="77777777" w:rsidR="00FA6ED7" w:rsidRDefault="00FA6ED7" w:rsidP="00FA6ED7">
                      <w:pPr>
                        <w:pStyle w:val="NormalWeb"/>
                        <w:spacing w:before="0" w:beforeAutospacing="0" w:after="0" w:afterAutospacing="0"/>
                        <w:jc w:val="center"/>
                      </w:pPr>
                      <w:r>
                        <w:rPr>
                          <w:color w:val="000000"/>
                        </w:rPr>
                        <w:t>Opening Hours</w:t>
                      </w:r>
                    </w:p>
                    <w:p w14:paraId="2582B380" w14:textId="77777777" w:rsidR="00FA6ED7" w:rsidRDefault="00FA6ED7" w:rsidP="00FA6ED7">
                      <w:pPr>
                        <w:pStyle w:val="NormalWeb"/>
                        <w:spacing w:before="0" w:beforeAutospacing="0" w:after="0" w:afterAutospacing="0"/>
                        <w:jc w:val="center"/>
                      </w:pPr>
                      <w:r>
                        <w:rPr>
                          <w:color w:val="000000"/>
                        </w:rPr>
                        <w:t xml:space="preserve">Monday - Thursday: 8 </w:t>
                      </w:r>
                      <w:proofErr w:type="spellStart"/>
                      <w:r>
                        <w:rPr>
                          <w:color w:val="000000"/>
                        </w:rPr>
                        <w:t>a.m</w:t>
                      </w:r>
                      <w:proofErr w:type="spellEnd"/>
                      <w:r>
                        <w:rPr>
                          <w:color w:val="000000"/>
                        </w:rPr>
                        <w:t xml:space="preserve"> - 10 </w:t>
                      </w:r>
                      <w:proofErr w:type="spellStart"/>
                      <w:r>
                        <w:rPr>
                          <w:color w:val="000000"/>
                        </w:rPr>
                        <w:t>a.m</w:t>
                      </w:r>
                      <w:proofErr w:type="spellEnd"/>
                      <w:r>
                        <w:rPr>
                          <w:color w:val="000000"/>
                        </w:rPr>
                        <w:t xml:space="preserve">, 12 </w:t>
                      </w:r>
                      <w:proofErr w:type="spellStart"/>
                      <w:r>
                        <w:rPr>
                          <w:color w:val="000000"/>
                        </w:rPr>
                        <w:t>p.m</w:t>
                      </w:r>
                      <w:proofErr w:type="spellEnd"/>
                      <w:r>
                        <w:rPr>
                          <w:color w:val="000000"/>
                        </w:rPr>
                        <w:t xml:space="preserve"> - 10 </w:t>
                      </w:r>
                      <w:proofErr w:type="spellStart"/>
                      <w:r>
                        <w:rPr>
                          <w:color w:val="000000"/>
                        </w:rPr>
                        <w:t>p.m</w:t>
                      </w:r>
                      <w:proofErr w:type="spellEnd"/>
                    </w:p>
                    <w:p w14:paraId="222D03CD" w14:textId="77777777" w:rsidR="00FA6ED7" w:rsidRDefault="00FA6ED7" w:rsidP="00FA6ED7">
                      <w:pPr>
                        <w:pStyle w:val="NormalWeb"/>
                        <w:spacing w:before="0" w:beforeAutospacing="0" w:after="0" w:afterAutospacing="0"/>
                        <w:jc w:val="center"/>
                      </w:pPr>
                      <w:r>
                        <w:rPr>
                          <w:color w:val="000000"/>
                        </w:rPr>
                        <w:t xml:space="preserve">Friday- Sunday: 8 </w:t>
                      </w:r>
                      <w:proofErr w:type="spellStart"/>
                      <w:r>
                        <w:rPr>
                          <w:color w:val="000000"/>
                        </w:rPr>
                        <w:t>a.m</w:t>
                      </w:r>
                      <w:proofErr w:type="spellEnd"/>
                      <w:r>
                        <w:rPr>
                          <w:color w:val="000000"/>
                        </w:rPr>
                        <w:t xml:space="preserve"> -11 </w:t>
                      </w:r>
                      <w:proofErr w:type="spellStart"/>
                      <w:r>
                        <w:rPr>
                          <w:color w:val="000000"/>
                        </w:rPr>
                        <w:t>p.m</w:t>
                      </w:r>
                      <w:proofErr w:type="spellEnd"/>
                    </w:p>
                    <w:p w14:paraId="6FFA456A" w14:textId="77777777" w:rsidR="00FA6ED7" w:rsidRDefault="00FA6ED7" w:rsidP="00FA6ED7">
                      <w:pPr>
                        <w:spacing w:line="240" w:lineRule="auto"/>
                        <w:jc w:val="center"/>
                      </w:pPr>
                    </w:p>
                  </w:txbxContent>
                </v:textbox>
              </v:roundrect>
            </w:pict>
          </mc:Fallback>
        </mc:AlternateContent>
      </w:r>
    </w:p>
    <w:p w14:paraId="401D74D9" w14:textId="2F2181A5" w:rsidR="00FA6ED7" w:rsidRDefault="00FA6ED7" w:rsidP="00D212CA">
      <w:pPr>
        <w:pStyle w:val="Title"/>
      </w:pPr>
    </w:p>
    <w:p w14:paraId="3681BAE2" w14:textId="0975B515" w:rsidR="00E2392E" w:rsidRDefault="00E2392E" w:rsidP="00E2392E"/>
    <w:p w14:paraId="41A5FE0D" w14:textId="276307A6" w:rsidR="00E2392E" w:rsidRDefault="00E2392E" w:rsidP="00E2392E"/>
    <w:p w14:paraId="3C8525E6" w14:textId="1D292899" w:rsidR="00E2392E" w:rsidRPr="00E2392E" w:rsidRDefault="00BB1BF3" w:rsidP="00E2392E">
      <w:r>
        <w:rPr>
          <w:noProof/>
        </w:rPr>
        <mc:AlternateContent>
          <mc:Choice Requires="wps">
            <w:drawing>
              <wp:anchor distT="0" distB="0" distL="114300" distR="114300" simplePos="0" relativeHeight="251672576" behindDoc="0" locked="0" layoutInCell="1" allowOverlap="1" wp14:anchorId="6B33AD6F" wp14:editId="746F89FC">
                <wp:simplePos x="0" y="0"/>
                <wp:positionH relativeFrom="margin">
                  <wp:posOffset>-2456815</wp:posOffset>
                </wp:positionH>
                <wp:positionV relativeFrom="paragraph">
                  <wp:posOffset>381635</wp:posOffset>
                </wp:positionV>
                <wp:extent cx="914400" cy="800100"/>
                <wp:effectExtent l="76200" t="57150" r="76200" b="114300"/>
                <wp:wrapNone/>
                <wp:docPr id="16" name="Rectangle 16"/>
                <wp:cNvGraphicFramePr/>
                <a:graphic xmlns:a="http://schemas.openxmlformats.org/drawingml/2006/main">
                  <a:graphicData uri="http://schemas.microsoft.com/office/word/2010/wordprocessingShape">
                    <wps:wsp>
                      <wps:cNvSpPr/>
                      <wps:spPr>
                        <a:xfrm>
                          <a:off x="0" y="0"/>
                          <a:ext cx="914400" cy="800100"/>
                        </a:xfrm>
                        <a:prstGeom prst="rect">
                          <a:avLst/>
                        </a:prstGeom>
                        <a:blipFill dpi="0" rotWithShape="1">
                          <a:blip r:embed="rId10" cstate="print">
                            <a:extLst>
                              <a:ext uri="{28A0092B-C50C-407E-A947-70E740481C1C}">
                                <a14:useLocalDpi xmlns:a14="http://schemas.microsoft.com/office/drawing/2010/main" val="0"/>
                              </a:ext>
                            </a:extLst>
                          </a:blip>
                          <a:srcRect/>
                          <a:stretch>
                            <a:fillRect/>
                          </a:stretch>
                        </a:blip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77A4DC" id="Rectangle 16" o:spid="_x0000_s1026" style="position:absolute;margin-left:-193.45pt;margin-top:30.05pt;width:1in;height:63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" stroked="f" strokeweight="1pt">
                <v:fill r:id="rId11" o:title="" recolor="t" rotate="t" type="frame"/>
                <v:shadow on="t" color="black" opacity="20971f" offset="0,2.2pt"/>
                <w10:wrap anchorx="margin"/>
              </v:rect>
            </w:pict>
          </mc:Fallback>
        </mc:AlternateContent>
      </w:r>
    </w:p>
    <w:p w14:paraId="45188F42" w14:textId="6F1F515C" w:rsidR="00247434" w:rsidRPr="00E2392E" w:rsidRDefault="00FA6ED7" w:rsidP="00D212CA">
      <w:pPr>
        <w:pStyle w:val="Title"/>
        <w:rPr>
          <w:rStyle w:val="TitleChar"/>
          <w:sz w:val="56"/>
          <w:szCs w:val="44"/>
        </w:rPr>
      </w:pPr>
      <w:r w:rsidRPr="00E2392E">
        <w:rPr>
          <w:b/>
          <w:bCs/>
          <w:color w:val="000000"/>
          <w:sz w:val="56"/>
          <w:szCs w:val="44"/>
        </w:rPr>
        <w:t>The Trinity Hotel</w:t>
      </w:r>
    </w:p>
    <w:p w14:paraId="5A3CBC6E" w14:textId="77777777" w:rsidR="00247434" w:rsidRPr="001F69A9" w:rsidRDefault="00247434" w:rsidP="00D212CA">
      <w:pPr>
        <w:pStyle w:val="Line"/>
      </w:pPr>
      <w:r w:rsidRPr="001F69A9">
        <w:rPr>
          <w:noProof/>
        </w:rPr>
        <mc:AlternateContent>
          <mc:Choice Requires="wps">
            <w:drawing>
              <wp:inline distT="0" distB="0" distL="0" distR="0" wp14:anchorId="54A5FFC1" wp14:editId="7F5163B4">
                <wp:extent cx="2286000" cy="0"/>
                <wp:effectExtent l="0" t="19050" r="19050" b="19050"/>
                <wp:docPr id="25" name="Straight Connector 25" descr="Beige line"/>
                <wp:cNvGraphicFramePr/>
                <a:graphic xmlns:a="http://schemas.openxmlformats.org/drawingml/2006/main">
                  <a:graphicData uri="http://schemas.microsoft.com/office/word/2010/wordprocessingShape">
                    <wps:wsp>
                      <wps:cNvCnPr/>
                      <wps:spPr>
                        <a:xfrm>
                          <a:off x="0" y="0"/>
                          <a:ext cx="2286000" cy="0"/>
                        </a:xfrm>
                        <a:prstGeom prst="line">
                          <a:avLst/>
                        </a:prstGeom>
                        <a:ln w="35560">
                          <a:solidFill>
                            <a:schemeClr val="tx2">
                              <a:alpha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3D5CB7A2" id="Straight Connector 25" o:spid="_x0000_s1026" alt="Beige line" style="visibility:visible;mso-wrap-style:square;mso-left-percent:-10001;mso-top-percent:-10001;mso-position-horizontal:absolute;mso-position-horizontal-relative:char;mso-position-vertical:absolute;mso-position-vertical-relative:line;mso-left-percent:-10001;mso-top-percent:-10001" from="0,0" to="180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" strokecolor="#f7ce98 [3215]" strokeweight="2.8pt">
                <v:stroke opacity="32896f" joinstyle="miter"/>
                <w10:anchorlock/>
              </v:line>
            </w:pict>
          </mc:Fallback>
        </mc:AlternateContent>
      </w:r>
    </w:p>
    <w:p w14:paraId="67159F8D" w14:textId="77777777" w:rsidR="00247434" w:rsidRPr="00E2392E" w:rsidRDefault="003B2CA8" w:rsidP="00D212CA">
      <w:pPr>
        <w:pStyle w:val="Subtitle"/>
        <w:rPr>
          <w:sz w:val="72"/>
          <w:szCs w:val="20"/>
        </w:rPr>
      </w:pPr>
      <w:sdt>
        <w:sdtPr>
          <w:rPr>
            <w:sz w:val="72"/>
            <w:szCs w:val="20"/>
          </w:rPr>
          <w:id w:val="529066677"/>
          <w:placeholder>
            <w:docPart w:val="6BF5476AF39D4354A461932B08A2A523"/>
          </w:placeholder>
          <w:temporary/>
          <w:showingPlcHdr/>
          <w15:appearance w15:val="hidden"/>
        </w:sdtPr>
        <w:sdtEndPr/>
        <w:sdtContent>
          <w:r w:rsidR="00AC46EE" w:rsidRPr="00E2392E">
            <w:rPr>
              <w:sz w:val="72"/>
              <w:szCs w:val="20"/>
            </w:rPr>
            <w:t>Menu</w:t>
          </w:r>
        </w:sdtContent>
      </w:sdt>
    </w:p>
    <w:p w14:paraId="4396CB06" w14:textId="2BCCF7D2" w:rsidR="00247434" w:rsidRPr="00D212CA" w:rsidRDefault="00FA6ED7" w:rsidP="00D212CA">
      <w:pPr>
        <w:pStyle w:val="Heading1"/>
      </w:pPr>
      <w:r w:rsidRPr="00FA6ED7">
        <w:t>Breakfast menu (Available from 8 a.m to 10 a.m)</w:t>
      </w:r>
    </w:p>
    <w:p w14:paraId="6FF50655" w14:textId="77777777" w:rsidR="00FA6ED7" w:rsidRPr="00C313E5" w:rsidRDefault="00FA6ED7" w:rsidP="00FA6ED7">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(Calories per 100 grams)</w:t>
      </w:r>
    </w:p>
    <w:p w14:paraId="2600D49B" w14:textId="5ABA6D4D" w:rsidR="00FA6ED7" w:rsidRPr="00C313E5" w:rsidRDefault="00FA6ED7" w:rsidP="00FA6ED7">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Fully Upgraded English Breakfast</w:t>
      </w:r>
      <w:r w:rsidR="00864256" w:rsidRPr="00C313E5">
        <w:rPr>
          <w:rFonts w:ascii="Bodoni MT Condensed" w:hAnsi="Bodoni MT Condensed"/>
          <w:color w:val="000000"/>
        </w:rPr>
        <w:tab/>
      </w:r>
      <w:r w:rsidR="00864256" w:rsidRPr="00C313E5">
        <w:rPr>
          <w:rFonts w:ascii="Bodoni MT Condensed" w:hAnsi="Bodoni MT Condensed"/>
          <w:color w:val="000000"/>
        </w:rPr>
        <w:tab/>
      </w:r>
      <w:r w:rsidRPr="00C313E5">
        <w:rPr>
          <w:rFonts w:ascii="Bodoni MT Condensed" w:hAnsi="Bodoni MT Condensed"/>
          <w:color w:val="000000"/>
        </w:rPr>
        <w:t>500 calorie</w:t>
      </w:r>
      <w:r w:rsidR="00864256" w:rsidRPr="00C313E5">
        <w:rPr>
          <w:rFonts w:ascii="Bodoni MT Condensed" w:hAnsi="Bodoni MT Condensed"/>
          <w:color w:val="000000"/>
        </w:rPr>
        <w:t>s</w:t>
      </w:r>
      <w:r w:rsidR="00864256" w:rsidRPr="00C313E5">
        <w:rPr>
          <w:rFonts w:ascii="Bodoni MT Condensed" w:hAnsi="Bodoni MT Condensed"/>
          <w:color w:val="000000"/>
        </w:rPr>
        <w:tab/>
      </w:r>
      <w:r w:rsidR="00864256" w:rsidRPr="00C313E5">
        <w:rPr>
          <w:rFonts w:ascii="Bodoni MT Condensed" w:hAnsi="Bodoni MT Condensed"/>
          <w:color w:val="000000"/>
        </w:rPr>
        <w:tab/>
      </w:r>
      <w:r w:rsidRPr="00C313E5">
        <w:rPr>
          <w:rFonts w:ascii="Bodoni MT Condensed" w:hAnsi="Bodoni MT Condensed"/>
          <w:color w:val="000000"/>
        </w:rPr>
        <w:t>£12.30</w:t>
      </w:r>
    </w:p>
    <w:p w14:paraId="08E8FD2D" w14:textId="77777777" w:rsidR="00FA6ED7" w:rsidRPr="00C313E5" w:rsidRDefault="00FA6ED7" w:rsidP="00FA6ED7">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(Hot beverages, freshly pressed juice, toast, choice of cereals, porridge, yoghourt)</w:t>
      </w:r>
    </w:p>
    <w:p w14:paraId="6D456A08" w14:textId="0B0D9175" w:rsidR="00FA6ED7" w:rsidRPr="00C313E5" w:rsidRDefault="00FA6ED7" w:rsidP="00FA6ED7">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Sliced banana with fruit compote </w:t>
      </w:r>
      <w:r w:rsidR="00864256" w:rsidRPr="00C313E5">
        <w:rPr>
          <w:rFonts w:ascii="Bodoni MT Condensed" w:hAnsi="Bodoni MT Condensed"/>
          <w:color w:val="000000"/>
        </w:rPr>
        <w:tab/>
      </w:r>
      <w:r w:rsidR="00864256" w:rsidRPr="00C313E5">
        <w:rPr>
          <w:rFonts w:ascii="Bodoni MT Condensed" w:hAnsi="Bodoni MT Condensed"/>
          <w:color w:val="000000"/>
        </w:rPr>
        <w:tab/>
      </w:r>
      <w:r w:rsidRPr="00C313E5">
        <w:rPr>
          <w:rFonts w:ascii="Bodoni MT Condensed" w:hAnsi="Bodoni MT Condensed"/>
          <w:color w:val="000000"/>
        </w:rPr>
        <w:t xml:space="preserve">12 calorie   </w:t>
      </w:r>
      <w:r w:rsidR="00864256" w:rsidRPr="00C313E5">
        <w:rPr>
          <w:rFonts w:ascii="Bodoni MT Condensed" w:hAnsi="Bodoni MT Condensed"/>
          <w:color w:val="000000"/>
        </w:rPr>
        <w:tab/>
      </w:r>
      <w:r w:rsidR="00864256" w:rsidRPr="00C313E5">
        <w:rPr>
          <w:rFonts w:ascii="Bodoni MT Condensed" w:hAnsi="Bodoni MT Condensed"/>
          <w:color w:val="000000"/>
        </w:rPr>
        <w:tab/>
      </w:r>
      <w:r w:rsidRPr="00C313E5">
        <w:rPr>
          <w:rFonts w:ascii="Bodoni MT Condensed" w:hAnsi="Bodoni MT Condensed"/>
          <w:color w:val="000000"/>
        </w:rPr>
        <w:t>£6</w:t>
      </w:r>
      <w:r w:rsidR="00864256" w:rsidRPr="00C313E5">
        <w:rPr>
          <w:rFonts w:ascii="Bodoni MT Condensed" w:hAnsi="Bodoni MT Condensed"/>
          <w:color w:val="000000"/>
        </w:rPr>
        <w:t>.00</w:t>
      </w:r>
    </w:p>
    <w:p w14:paraId="1B01A813" w14:textId="00419E8A" w:rsidR="00FA6ED7" w:rsidRPr="00C313E5" w:rsidRDefault="00FA6ED7" w:rsidP="00FA6ED7">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Plant based yoghourt </w:t>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Pr="00C313E5">
        <w:rPr>
          <w:rFonts w:ascii="Bodoni MT Condensed" w:hAnsi="Bodoni MT Condensed"/>
          <w:color w:val="000000"/>
        </w:rPr>
        <w:t xml:space="preserve">50 calories </w:t>
      </w:r>
      <w:r w:rsidR="00864256" w:rsidRPr="00C313E5">
        <w:rPr>
          <w:rFonts w:ascii="Bodoni MT Condensed" w:hAnsi="Bodoni MT Condensed"/>
          <w:color w:val="000000"/>
        </w:rPr>
        <w:tab/>
      </w:r>
      <w:r w:rsidR="00864256" w:rsidRPr="00C313E5">
        <w:rPr>
          <w:rFonts w:ascii="Bodoni MT Condensed" w:hAnsi="Bodoni MT Condensed"/>
          <w:color w:val="000000"/>
        </w:rPr>
        <w:tab/>
      </w:r>
      <w:r w:rsidRPr="00C313E5">
        <w:rPr>
          <w:rFonts w:ascii="Bodoni MT Condensed" w:hAnsi="Bodoni MT Condensed"/>
          <w:color w:val="000000"/>
        </w:rPr>
        <w:t>£3</w:t>
      </w:r>
      <w:r w:rsidR="00864256" w:rsidRPr="00C313E5">
        <w:rPr>
          <w:rFonts w:ascii="Bodoni MT Condensed" w:hAnsi="Bodoni MT Condensed"/>
          <w:color w:val="000000"/>
        </w:rPr>
        <w:t>.00</w:t>
      </w:r>
    </w:p>
    <w:p w14:paraId="29999B6C" w14:textId="77777777" w:rsidR="00FA6ED7" w:rsidRPr="00C313E5" w:rsidRDefault="00FA6ED7" w:rsidP="00FA6ED7">
      <w:pPr>
        <w:pStyle w:val="NormalWeb"/>
        <w:spacing w:before="0" w:beforeAutospacing="0" w:after="0" w:afterAutospacing="0"/>
        <w:jc w:val="both"/>
        <w:rPr>
          <w:rFonts w:ascii="Bodoni MT Condensed" w:hAnsi="Bodoni MT Condensed"/>
          <w:b/>
          <w:bCs/>
          <w:i/>
          <w:iCs/>
        </w:rPr>
      </w:pPr>
      <w:r w:rsidRPr="00C313E5">
        <w:rPr>
          <w:rFonts w:ascii="Bodoni MT Condensed" w:hAnsi="Bodoni MT Condensed"/>
          <w:b/>
          <w:bCs/>
          <w:i/>
          <w:iCs/>
          <w:color w:val="000000"/>
        </w:rPr>
        <w:t>Gluten Free options </w:t>
      </w:r>
    </w:p>
    <w:p w14:paraId="04EC52C2" w14:textId="26FB2366" w:rsidR="00FA6ED7" w:rsidRPr="00C313E5" w:rsidRDefault="00FA6ED7" w:rsidP="00FA6ED7">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Granola </w:t>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Pr="00C313E5">
        <w:rPr>
          <w:rFonts w:ascii="Bodoni MT Condensed" w:hAnsi="Bodoni MT Condensed"/>
          <w:color w:val="000000"/>
        </w:rPr>
        <w:t xml:space="preserve">400 calories </w:t>
      </w:r>
      <w:r w:rsidR="00864256" w:rsidRPr="00C313E5">
        <w:rPr>
          <w:rFonts w:ascii="Bodoni MT Condensed" w:hAnsi="Bodoni MT Condensed"/>
          <w:color w:val="000000"/>
        </w:rPr>
        <w:tab/>
      </w:r>
      <w:r w:rsidR="00864256" w:rsidRPr="00C313E5">
        <w:rPr>
          <w:rFonts w:ascii="Bodoni MT Condensed" w:hAnsi="Bodoni MT Condensed"/>
          <w:color w:val="000000"/>
        </w:rPr>
        <w:tab/>
      </w:r>
      <w:r w:rsidRPr="00C313E5">
        <w:rPr>
          <w:rFonts w:ascii="Bodoni MT Condensed" w:hAnsi="Bodoni MT Condensed"/>
          <w:color w:val="000000"/>
        </w:rPr>
        <w:t>£4</w:t>
      </w:r>
      <w:r w:rsidR="00864256" w:rsidRPr="00C313E5">
        <w:rPr>
          <w:rFonts w:ascii="Bodoni MT Condensed" w:hAnsi="Bodoni MT Condensed"/>
          <w:color w:val="000000"/>
        </w:rPr>
        <w:t>.00</w:t>
      </w:r>
    </w:p>
    <w:p w14:paraId="792F8BC1" w14:textId="688C3811" w:rsidR="00FA6ED7" w:rsidRPr="00C313E5" w:rsidRDefault="00FA6ED7" w:rsidP="00FA6ED7">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Blueberry Muffin </w:t>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Pr="00C313E5">
        <w:rPr>
          <w:rFonts w:ascii="Bodoni MT Condensed" w:hAnsi="Bodoni MT Condensed"/>
          <w:color w:val="000000"/>
        </w:rPr>
        <w:t xml:space="preserve">300 calories </w:t>
      </w:r>
      <w:r w:rsidR="00864256" w:rsidRPr="00C313E5">
        <w:rPr>
          <w:rFonts w:ascii="Bodoni MT Condensed" w:hAnsi="Bodoni MT Condensed"/>
          <w:color w:val="000000"/>
        </w:rPr>
        <w:tab/>
      </w:r>
      <w:r w:rsidR="00864256" w:rsidRPr="00C313E5">
        <w:rPr>
          <w:rFonts w:ascii="Bodoni MT Condensed" w:hAnsi="Bodoni MT Condensed"/>
          <w:color w:val="000000"/>
        </w:rPr>
        <w:tab/>
      </w:r>
      <w:r w:rsidRPr="00C313E5">
        <w:rPr>
          <w:rFonts w:ascii="Bodoni MT Condensed" w:hAnsi="Bodoni MT Condensed"/>
          <w:color w:val="000000"/>
        </w:rPr>
        <w:t>£4.5</w:t>
      </w:r>
      <w:r w:rsidR="00864256" w:rsidRPr="00C313E5">
        <w:rPr>
          <w:rFonts w:ascii="Bodoni MT Condensed" w:hAnsi="Bodoni MT Condensed"/>
          <w:color w:val="000000"/>
        </w:rPr>
        <w:t>0</w:t>
      </w:r>
      <w:r w:rsidRPr="00C313E5">
        <w:rPr>
          <w:rFonts w:ascii="Bodoni MT Condensed" w:hAnsi="Bodoni MT Condensed"/>
          <w:color w:val="000000"/>
        </w:rPr>
        <w:t> </w:t>
      </w:r>
    </w:p>
    <w:p w14:paraId="30115C8E" w14:textId="3E71F682" w:rsidR="00FA6ED7" w:rsidRPr="00C313E5" w:rsidRDefault="00FA6ED7" w:rsidP="00FA6ED7">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Toast </w:t>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Pr="00C313E5">
        <w:rPr>
          <w:rFonts w:ascii="Bodoni MT Condensed" w:hAnsi="Bodoni MT Condensed"/>
          <w:color w:val="000000"/>
        </w:rPr>
        <w:t>313 calories </w:t>
      </w:r>
      <w:r w:rsidR="00864256" w:rsidRPr="00C313E5">
        <w:rPr>
          <w:rFonts w:ascii="Bodoni MT Condensed" w:hAnsi="Bodoni MT Condensed"/>
          <w:color w:val="000000"/>
        </w:rPr>
        <w:tab/>
      </w:r>
      <w:r w:rsidR="00864256" w:rsidRPr="00C313E5">
        <w:rPr>
          <w:rFonts w:ascii="Bodoni MT Condensed" w:hAnsi="Bodoni MT Condensed"/>
          <w:color w:val="000000"/>
        </w:rPr>
        <w:tab/>
      </w:r>
      <w:r w:rsidRPr="00C313E5">
        <w:rPr>
          <w:rFonts w:ascii="Bodoni MT Condensed" w:hAnsi="Bodoni MT Condensed"/>
          <w:color w:val="000000"/>
        </w:rPr>
        <w:t>£3.7</w:t>
      </w:r>
      <w:r w:rsidR="00864256" w:rsidRPr="00C313E5">
        <w:rPr>
          <w:rFonts w:ascii="Bodoni MT Condensed" w:hAnsi="Bodoni MT Condensed"/>
          <w:color w:val="000000"/>
        </w:rPr>
        <w:t>0</w:t>
      </w:r>
    </w:p>
    <w:p w14:paraId="25188DBA" w14:textId="143B50D6" w:rsidR="00FA6ED7" w:rsidRPr="00C313E5" w:rsidRDefault="00FA6ED7" w:rsidP="00FA6ED7">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Porridge </w:t>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004C367F" w:rsidRPr="00C313E5">
        <w:rPr>
          <w:rFonts w:ascii="Bodoni MT Condensed" w:hAnsi="Bodoni MT Condensed"/>
          <w:color w:val="000000"/>
        </w:rPr>
        <w:tab/>
      </w:r>
      <w:r w:rsidRPr="00C313E5">
        <w:rPr>
          <w:rFonts w:ascii="Bodoni MT Condensed" w:hAnsi="Bodoni MT Condensed"/>
          <w:color w:val="000000"/>
        </w:rPr>
        <w:t xml:space="preserve">50 calories </w:t>
      </w:r>
      <w:r w:rsidR="00864256" w:rsidRPr="00C313E5">
        <w:rPr>
          <w:rFonts w:ascii="Bodoni MT Condensed" w:hAnsi="Bodoni MT Condensed"/>
          <w:color w:val="000000"/>
        </w:rPr>
        <w:tab/>
      </w:r>
      <w:r w:rsidR="00864256" w:rsidRPr="00C313E5">
        <w:rPr>
          <w:rFonts w:ascii="Bodoni MT Condensed" w:hAnsi="Bodoni MT Condensed"/>
          <w:color w:val="000000"/>
        </w:rPr>
        <w:tab/>
      </w:r>
      <w:r w:rsidRPr="00C313E5">
        <w:rPr>
          <w:rFonts w:ascii="Bodoni MT Condensed" w:hAnsi="Bodoni MT Condensed"/>
          <w:color w:val="000000"/>
        </w:rPr>
        <w:t>£4.7 </w:t>
      </w:r>
    </w:p>
    <w:p w14:paraId="3A01DFC1" w14:textId="77777777" w:rsidR="00FA6ED7" w:rsidRPr="00C313E5" w:rsidRDefault="00FA6ED7" w:rsidP="00FA6ED7">
      <w:pPr>
        <w:pStyle w:val="NormalWeb"/>
        <w:spacing w:before="0" w:beforeAutospacing="0" w:after="0" w:afterAutospacing="0"/>
        <w:jc w:val="both"/>
        <w:rPr>
          <w:rFonts w:ascii="Bodoni MT Condensed" w:hAnsi="Bodoni MT Condensed"/>
          <w:b/>
          <w:bCs/>
          <w:i/>
          <w:iCs/>
        </w:rPr>
      </w:pPr>
      <w:r w:rsidRPr="00C313E5">
        <w:rPr>
          <w:rFonts w:ascii="Bodoni MT Condensed" w:hAnsi="Bodoni MT Condensed"/>
          <w:b/>
          <w:bCs/>
          <w:i/>
          <w:iCs/>
          <w:color w:val="000000"/>
        </w:rPr>
        <w:t>Hot Breakfast Options</w:t>
      </w:r>
    </w:p>
    <w:p w14:paraId="74F1B804" w14:textId="0EAB7A9D" w:rsidR="00FA6ED7" w:rsidRPr="00C313E5" w:rsidRDefault="00FA6ED7" w:rsidP="00FA6ED7">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Eggs Benedict calories </w:t>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Pr="00C313E5">
        <w:rPr>
          <w:rFonts w:ascii="Bodoni MT Condensed" w:hAnsi="Bodoni MT Condensed"/>
          <w:color w:val="000000"/>
        </w:rPr>
        <w:t>£</w:t>
      </w:r>
      <w:r w:rsidR="00864256" w:rsidRPr="00C313E5">
        <w:rPr>
          <w:rFonts w:ascii="Bodoni MT Condensed" w:hAnsi="Bodoni MT Condensed"/>
          <w:color w:val="000000"/>
        </w:rPr>
        <w:t>6.00</w:t>
      </w:r>
    </w:p>
    <w:p w14:paraId="782D6789" w14:textId="345979FE" w:rsidR="00FA6ED7" w:rsidRPr="00C313E5" w:rsidRDefault="00FA6ED7" w:rsidP="00FA6ED7">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Smoked Salmon Garnished with Scrambled eggs </w:t>
      </w:r>
      <w:r w:rsidR="004C367F" w:rsidRPr="00C313E5">
        <w:rPr>
          <w:rFonts w:ascii="Bodoni MT Condensed" w:hAnsi="Bodoni MT Condensed"/>
          <w:color w:val="000000"/>
        </w:rPr>
        <w:tab/>
      </w:r>
      <w:r w:rsidRPr="00C313E5">
        <w:rPr>
          <w:rFonts w:ascii="Bodoni MT Condensed" w:hAnsi="Bodoni MT Condensed"/>
          <w:color w:val="000000"/>
        </w:rPr>
        <w:t xml:space="preserve">600 calories </w:t>
      </w:r>
      <w:r w:rsidR="00864256" w:rsidRPr="00C313E5">
        <w:rPr>
          <w:rFonts w:ascii="Bodoni MT Condensed" w:hAnsi="Bodoni MT Condensed"/>
          <w:color w:val="000000"/>
        </w:rPr>
        <w:tab/>
      </w:r>
      <w:r w:rsidR="004C367F" w:rsidRPr="00C313E5">
        <w:rPr>
          <w:rFonts w:ascii="Bodoni MT Condensed" w:hAnsi="Bodoni MT Condensed"/>
          <w:color w:val="000000"/>
        </w:rPr>
        <w:tab/>
      </w:r>
      <w:r w:rsidRPr="00C313E5">
        <w:rPr>
          <w:rFonts w:ascii="Bodoni MT Condensed" w:hAnsi="Bodoni MT Condensed"/>
          <w:color w:val="000000"/>
        </w:rPr>
        <w:t>£19</w:t>
      </w:r>
    </w:p>
    <w:p w14:paraId="00E9FD2B" w14:textId="67A9C842" w:rsidR="00FA6ED7" w:rsidRPr="00C313E5" w:rsidRDefault="00FA6ED7" w:rsidP="00FA6ED7">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Toasted Sourdough garnished with Crushed Avocado 280 calories </w:t>
      </w:r>
      <w:r w:rsidR="00864256" w:rsidRPr="00C313E5">
        <w:rPr>
          <w:rFonts w:ascii="Bodoni MT Condensed" w:hAnsi="Bodoni MT Condensed"/>
          <w:color w:val="000000"/>
        </w:rPr>
        <w:tab/>
      </w:r>
      <w:r w:rsidR="004C367F" w:rsidRPr="00C313E5">
        <w:rPr>
          <w:rFonts w:ascii="Bodoni MT Condensed" w:hAnsi="Bodoni MT Condensed"/>
          <w:color w:val="000000"/>
        </w:rPr>
        <w:tab/>
      </w:r>
      <w:r w:rsidRPr="00C313E5">
        <w:rPr>
          <w:rFonts w:ascii="Bodoni MT Condensed" w:hAnsi="Bodoni MT Condensed"/>
          <w:color w:val="000000"/>
        </w:rPr>
        <w:t>£15</w:t>
      </w:r>
    </w:p>
    <w:p w14:paraId="2BA1FA9E" w14:textId="77777777" w:rsidR="00FA6ED7" w:rsidRPr="00C313E5" w:rsidRDefault="00FA6ED7" w:rsidP="00FA6ED7">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Hot Beverages </w:t>
      </w:r>
    </w:p>
    <w:p w14:paraId="00184862" w14:textId="777474A6" w:rsidR="00FA6ED7" w:rsidRPr="00C313E5" w:rsidRDefault="00FA6ED7" w:rsidP="00FA6ED7">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Espresso/Cappuccino/Mocha (Big/Small) </w:t>
      </w:r>
      <w:r w:rsidR="00864256" w:rsidRPr="00C313E5">
        <w:rPr>
          <w:rFonts w:ascii="Bodoni MT Condensed" w:hAnsi="Bodoni MT Condensed"/>
          <w:color w:val="000000"/>
        </w:rPr>
        <w:tab/>
      </w:r>
      <w:r w:rsidR="004C367F" w:rsidRPr="00C313E5">
        <w:rPr>
          <w:rFonts w:ascii="Bodoni MT Condensed" w:hAnsi="Bodoni MT Condensed"/>
          <w:color w:val="000000"/>
        </w:rPr>
        <w:tab/>
      </w:r>
      <w:r w:rsidRPr="00C313E5">
        <w:rPr>
          <w:rFonts w:ascii="Bodoni MT Condensed" w:hAnsi="Bodoni MT Condensed"/>
          <w:color w:val="000000"/>
        </w:rPr>
        <w:t xml:space="preserve">10 calories </w:t>
      </w:r>
      <w:r w:rsidR="00864256" w:rsidRPr="00C313E5">
        <w:rPr>
          <w:rFonts w:ascii="Bodoni MT Condensed" w:hAnsi="Bodoni MT Condensed"/>
          <w:color w:val="000000"/>
        </w:rPr>
        <w:tab/>
      </w:r>
      <w:r w:rsidR="00864256" w:rsidRPr="00C313E5">
        <w:rPr>
          <w:rFonts w:ascii="Bodoni MT Condensed" w:hAnsi="Bodoni MT Condensed"/>
          <w:color w:val="000000"/>
        </w:rPr>
        <w:tab/>
      </w:r>
      <w:r w:rsidRPr="00C313E5">
        <w:rPr>
          <w:rFonts w:ascii="Bodoni MT Condensed" w:hAnsi="Bodoni MT Condensed"/>
          <w:color w:val="000000"/>
        </w:rPr>
        <w:t>£6.5/£4</w:t>
      </w:r>
    </w:p>
    <w:p w14:paraId="6E093D1C" w14:textId="77777777" w:rsidR="00E2392E" w:rsidRDefault="00E2392E" w:rsidP="00FA6ED7">
      <w:pPr>
        <w:pStyle w:val="NormalWeb"/>
        <w:spacing w:before="0" w:beforeAutospacing="0" w:after="0" w:afterAutospacing="0"/>
        <w:jc w:val="both"/>
        <w:rPr>
          <w:color w:val="000000"/>
        </w:rPr>
      </w:pPr>
    </w:p>
    <w:p w14:paraId="465A6EDD" w14:textId="60A4CE84" w:rsidR="00E2392E" w:rsidRPr="00E2392E" w:rsidRDefault="00BB1BF3" w:rsidP="00E2392E">
      <w:pPr>
        <w:pStyle w:val="Title"/>
        <w:rPr>
          <w:rStyle w:val="TitleChar"/>
          <w:sz w:val="56"/>
          <w:szCs w:val="44"/>
        </w:rPr>
      </w:pPr>
      <w:r>
        <w:rPr>
          <w:noProof/>
        </w:rPr>
        <w:lastRenderedPageBreak/>
        <mc:AlternateContent>
          <mc:Choice Requires="wps">
            <w:drawing>
              <wp:anchor distT="0" distB="0" distL="114300" distR="114300" simplePos="0" relativeHeight="251674624" behindDoc="0" locked="0" layoutInCell="1" allowOverlap="1" wp14:anchorId="1D042D96" wp14:editId="66FE7429">
                <wp:simplePos x="0" y="0"/>
                <wp:positionH relativeFrom="margin">
                  <wp:posOffset>-1701800</wp:posOffset>
                </wp:positionH>
                <wp:positionV relativeFrom="paragraph">
                  <wp:posOffset>-46990</wp:posOffset>
                </wp:positionV>
                <wp:extent cx="914400" cy="800100"/>
                <wp:effectExtent l="76200" t="57150" r="76200" b="114300"/>
                <wp:wrapNone/>
                <wp:docPr id="17" name="Rectangle 17"/>
                <wp:cNvGraphicFramePr/>
                <a:graphic xmlns:a="http://schemas.openxmlformats.org/drawingml/2006/main">
                  <a:graphicData uri="http://schemas.microsoft.com/office/word/2010/wordprocessingShape">
                    <wps:wsp>
                      <wps:cNvSpPr/>
                      <wps:spPr>
                        <a:xfrm>
                          <a:off x="0" y="0"/>
                          <a:ext cx="914400" cy="800100"/>
                        </a:xfrm>
                        <a:prstGeom prst="rect">
                          <a:avLst/>
                        </a:prstGeom>
                        <a:blipFill dpi="0" rotWithShape="1">
                          <a:blip r:embed="rId10" cstate="print">
                            <a:extLst>
                              <a:ext uri="{28A0092B-C50C-407E-A947-70E740481C1C}">
                                <a14:useLocalDpi xmlns:a14="http://schemas.microsoft.com/office/drawing/2010/main" val="0"/>
                              </a:ext>
                            </a:extLst>
                          </a:blip>
                          <a:srcRect/>
                          <a:stretch>
                            <a:fillRect/>
                          </a:stretch>
                        </a:blip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37FA49" id="Rectangle 17" o:spid="_x0000_s1026" style="position:absolute;margin-left:-134pt;margin-top:-3.7pt;width:1in;height:63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" stroked="f" strokeweight="1pt">
                <v:fill r:id="rId11" o:title="" recolor="t" rotate="t" type="frame"/>
                <v:shadow on="t" color="black" opacity="20971f" offset="0,2.2pt"/>
                <w10:wrap anchorx="margin"/>
              </v:rect>
            </w:pict>
          </mc:Fallback>
        </mc:AlternateContent>
      </w:r>
      <w:r w:rsidR="00E2392E" w:rsidRPr="00E2392E">
        <w:rPr>
          <w:b/>
          <w:bCs/>
          <w:color w:val="000000"/>
          <w:sz w:val="56"/>
          <w:szCs w:val="44"/>
        </w:rPr>
        <w:t>The Trinity Hotel</w:t>
      </w:r>
    </w:p>
    <w:p w14:paraId="165BDDF1" w14:textId="77777777" w:rsidR="00E2392E" w:rsidRPr="001F69A9" w:rsidRDefault="00E2392E" w:rsidP="00E2392E">
      <w:pPr>
        <w:pStyle w:val="Line"/>
      </w:pPr>
      <w:r w:rsidRPr="001F69A9">
        <w:rPr>
          <w:noProof/>
        </w:rPr>
        <mc:AlternateContent>
          <mc:Choice Requires="wps">
            <w:drawing>
              <wp:inline distT="0" distB="0" distL="0" distR="0" wp14:anchorId="0146CB9F" wp14:editId="13FE366E">
                <wp:extent cx="2286000" cy="0"/>
                <wp:effectExtent l="0" t="19050" r="19050" b="19050"/>
                <wp:docPr id="12" name="Straight Connector 12" descr="Beige line"/>
                <wp:cNvGraphicFramePr/>
                <a:graphic xmlns:a="http://schemas.openxmlformats.org/drawingml/2006/main">
                  <a:graphicData uri="http://schemas.microsoft.com/office/word/2010/wordprocessingShape">
                    <wps:wsp>
                      <wps:cNvCnPr/>
                      <wps:spPr>
                        <a:xfrm>
                          <a:off x="0" y="0"/>
                          <a:ext cx="2286000" cy="0"/>
                        </a:xfrm>
                        <a:prstGeom prst="line">
                          <a:avLst/>
                        </a:prstGeom>
                        <a:ln w="35560">
                          <a:solidFill>
                            <a:schemeClr val="tx2">
                              <a:alpha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408115D1" id="Straight Connector 12" o:spid="_x0000_s1026" alt="Beige line" style="visibility:visible;mso-wrap-style:square;mso-left-percent:-10001;mso-top-percent:-10001;mso-position-horizontal:absolute;mso-position-horizontal-relative:char;mso-position-vertical:absolute;mso-position-vertical-relative:line;mso-left-percent:-10001;mso-top-percent:-10001" from="0,0" to="180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" strokecolor="#f7ce98 [3215]" strokeweight="2.8pt">
                <v:stroke opacity="32896f" joinstyle="miter"/>
                <w10:anchorlock/>
              </v:line>
            </w:pict>
          </mc:Fallback>
        </mc:AlternateContent>
      </w:r>
    </w:p>
    <w:p w14:paraId="2A51D308" w14:textId="2B59D468" w:rsidR="00E2392E" w:rsidRDefault="003B2CA8" w:rsidP="00FA6ED7">
      <w:pPr>
        <w:pStyle w:val="NormalWeb"/>
        <w:spacing w:before="0" w:beforeAutospacing="0" w:after="0" w:afterAutospacing="0"/>
        <w:jc w:val="both"/>
        <w:rPr>
          <w:color w:val="000000"/>
        </w:rPr>
      </w:pPr>
      <w:sdt>
        <w:sdtPr>
          <w:rPr>
            <w:sz w:val="72"/>
            <w:szCs w:val="20"/>
          </w:rPr>
          <w:id w:val="-718583481"/>
          <w:placeholder>
            <w:docPart w:val="58B10E390A484E45BC36A6EB6B5437AF"/>
          </w:placeholder>
          <w:temporary/>
          <w:showingPlcHdr/>
          <w15:appearance w15:val="hidden"/>
        </w:sdtPr>
        <w:sdtEndPr/>
        <w:sdtContent>
          <w:r w:rsidR="00E2392E" w:rsidRPr="00E2392E">
            <w:rPr>
              <w:sz w:val="72"/>
              <w:szCs w:val="20"/>
            </w:rPr>
            <w:t>Menu</w:t>
          </w:r>
        </w:sdtContent>
      </w:sdt>
    </w:p>
    <w:p w14:paraId="1145E3C6" w14:textId="77777777" w:rsidR="00E2392E" w:rsidRDefault="00E2392E" w:rsidP="00FA6ED7">
      <w:pPr>
        <w:pStyle w:val="NormalWeb"/>
        <w:spacing w:before="0" w:beforeAutospacing="0" w:after="0" w:afterAutospacing="0"/>
        <w:jc w:val="both"/>
        <w:rPr>
          <w:color w:val="000000"/>
        </w:rPr>
      </w:pPr>
    </w:p>
    <w:p w14:paraId="4AC611CC" w14:textId="20968EF5" w:rsidR="00E2392E" w:rsidRDefault="00E2392E" w:rsidP="00FA6ED7">
      <w:pPr>
        <w:pStyle w:val="NormalWeb"/>
        <w:spacing w:before="0" w:beforeAutospacing="0" w:after="0" w:afterAutospacing="0"/>
        <w:jc w:val="both"/>
        <w:rPr>
          <w:color w:val="000000"/>
        </w:rPr>
      </w:pPr>
    </w:p>
    <w:p w14:paraId="08F54A75" w14:textId="140360CA" w:rsidR="00E2392E" w:rsidRDefault="00E2392E" w:rsidP="00FA6ED7">
      <w:pPr>
        <w:pStyle w:val="NormalWeb"/>
        <w:spacing w:before="0" w:beforeAutospacing="0" w:after="0" w:afterAutospacing="0"/>
        <w:jc w:val="both"/>
        <w:rPr>
          <w:color w:val="000000"/>
        </w:rPr>
      </w:pPr>
    </w:p>
    <w:p w14:paraId="46518D11" w14:textId="77777777" w:rsidR="00E2392E" w:rsidRDefault="00E2392E" w:rsidP="00FA6ED7">
      <w:pPr>
        <w:pStyle w:val="NormalWeb"/>
        <w:spacing w:before="0" w:beforeAutospacing="0" w:after="0" w:afterAutospacing="0"/>
        <w:jc w:val="both"/>
        <w:rPr>
          <w:color w:val="000000"/>
        </w:rPr>
      </w:pPr>
    </w:p>
    <w:p w14:paraId="3E9D936F" w14:textId="4858132A" w:rsidR="00FA6ED7" w:rsidRPr="00C313E5" w:rsidRDefault="00FA6ED7" w:rsidP="00FA6ED7">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Tea (Big/Small) </w:t>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40 calories </w:t>
      </w:r>
      <w:r w:rsidR="00864256" w:rsidRPr="00C313E5">
        <w:rPr>
          <w:rFonts w:ascii="Bodoni MT Condensed" w:hAnsi="Bodoni MT Condensed"/>
          <w:color w:val="000000"/>
        </w:rPr>
        <w:tab/>
      </w:r>
      <w:r w:rsidR="00864256" w:rsidRPr="00C313E5">
        <w:rPr>
          <w:rFonts w:ascii="Bodoni MT Condensed" w:hAnsi="Bodoni MT Condensed"/>
          <w:color w:val="000000"/>
        </w:rPr>
        <w:tab/>
      </w:r>
      <w:r w:rsidRPr="00C313E5">
        <w:rPr>
          <w:rFonts w:ascii="Bodoni MT Condensed" w:hAnsi="Bodoni MT Condensed"/>
          <w:color w:val="000000"/>
        </w:rPr>
        <w:t>£6/£4  </w:t>
      </w:r>
    </w:p>
    <w:p w14:paraId="3E2DD185" w14:textId="77777777" w:rsidR="00FA6ED7" w:rsidRPr="00C313E5" w:rsidRDefault="00FA6ED7" w:rsidP="00FA6ED7">
      <w:pPr>
        <w:pStyle w:val="NormalWeb"/>
        <w:spacing w:before="0" w:beforeAutospacing="0" w:after="0" w:afterAutospacing="0"/>
        <w:jc w:val="both"/>
        <w:rPr>
          <w:rFonts w:ascii="Bodoni MT Condensed" w:hAnsi="Bodoni MT Condensed"/>
        </w:rPr>
      </w:pPr>
      <w:r w:rsidRPr="00C313E5">
        <w:rPr>
          <w:rFonts w:ascii="Bodoni MT Condensed" w:hAnsi="Bodoni MT Condensed"/>
          <w:b/>
          <w:bCs/>
          <w:color w:val="000000"/>
        </w:rPr>
        <w:t>Juice </w:t>
      </w:r>
    </w:p>
    <w:p w14:paraId="0AF7871D" w14:textId="46BCC342" w:rsidR="00247434" w:rsidRPr="00C313E5" w:rsidRDefault="00FA6ED7" w:rsidP="00FA6ED7">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Pink Grapefruit/Orange/Berries/Strawberry/Raspberry/Pineapple</w:t>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54 calories </w:t>
      </w:r>
      <w:r w:rsidR="00864256" w:rsidRPr="00C313E5">
        <w:rPr>
          <w:rFonts w:ascii="Bodoni MT Condensed" w:hAnsi="Bodoni MT Condensed"/>
          <w:color w:val="000000"/>
        </w:rPr>
        <w:tab/>
      </w:r>
      <w:r w:rsidR="00864256" w:rsidRPr="00C313E5">
        <w:rPr>
          <w:rFonts w:ascii="Bodoni MT Condensed" w:hAnsi="Bodoni MT Condensed"/>
          <w:color w:val="000000"/>
        </w:rPr>
        <w:tab/>
      </w:r>
      <w:r w:rsidRPr="00C313E5">
        <w:rPr>
          <w:rFonts w:ascii="Bodoni MT Condensed" w:hAnsi="Bodoni MT Condensed"/>
          <w:color w:val="000000"/>
        </w:rPr>
        <w:t>£6</w:t>
      </w:r>
      <w:r w:rsidR="00864256" w:rsidRPr="00C313E5">
        <w:rPr>
          <w:rFonts w:ascii="Bodoni MT Condensed" w:hAnsi="Bodoni MT Condensed"/>
          <w:color w:val="000000"/>
        </w:rPr>
        <w:t>.00</w:t>
      </w:r>
    </w:p>
    <w:p w14:paraId="55072685" w14:textId="77777777" w:rsidR="00247434" w:rsidRPr="001F69A9" w:rsidRDefault="00247434" w:rsidP="00D212CA">
      <w:pPr>
        <w:pStyle w:val="Line"/>
      </w:pPr>
      <w:r w:rsidRPr="001F69A9">
        <w:rPr>
          <w:noProof/>
        </w:rPr>
        <mc:AlternateContent>
          <mc:Choice Requires="wps">
            <w:drawing>
              <wp:inline distT="0" distB="0" distL="0" distR="0" wp14:anchorId="706AF35D" wp14:editId="5207241B">
                <wp:extent cx="1040400" cy="0"/>
                <wp:effectExtent l="0" t="0" r="0" b="0"/>
                <wp:docPr id="28" name="Straight Connector 28" descr="Green line"/>
                <wp:cNvGraphicFramePr/>
                <a:graphic xmlns:a="http://schemas.openxmlformats.org/drawingml/2006/main">
                  <a:graphicData uri="http://schemas.microsoft.com/office/word/2010/wordprocessingShape">
                    <wps:wsp>
                      <wps:cNvCnPr/>
                      <wps:spPr>
                        <a:xfrm>
                          <a:off x="0" y="0"/>
                          <a:ext cx="1040400" cy="0"/>
                        </a:xfrm>
                        <a:prstGeom prst="line">
                          <a:avLst/>
                        </a:prstGeom>
                        <a:ln w="889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7625FB5A" id="Straight Connector 28" o:spid="_x0000_s1026" alt="Green line" style="visibility:visible;mso-wrap-style:square;mso-left-percent:-10001;mso-top-percent:-10001;mso-position-horizontal:absolute;mso-position-horizontal-relative:char;mso-position-vertical:absolute;mso-position-vertical-relative:line;mso-left-percent:-10001;mso-top-percent:-10001" from="0,0" to="81.9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" strokecolor="#004942 [3204]" strokeweight=".7pt">
                <v:stroke joinstyle="miter"/>
                <w10:anchorlock/>
              </v:line>
            </w:pict>
          </mc:Fallback>
        </mc:AlternateContent>
      </w:r>
    </w:p>
    <w:p w14:paraId="0E5DA4FF" w14:textId="1E051454" w:rsidR="00247434" w:rsidRPr="00E2392E" w:rsidRDefault="00FA6ED7" w:rsidP="00D212CA">
      <w:pPr>
        <w:pStyle w:val="Heading1"/>
        <w:rPr>
          <w:rStyle w:val="Heading2Char"/>
          <w:b/>
          <w:caps/>
          <w:color w:val="004942" w:themeColor="accent1"/>
          <w:sz w:val="40"/>
          <w:szCs w:val="24"/>
        </w:rPr>
      </w:pPr>
      <w:r w:rsidRPr="00E2392E">
        <w:rPr>
          <w:b w:val="0"/>
          <w:caps w:val="0"/>
          <w:color w:val="004942"/>
          <w:sz w:val="40"/>
          <w:szCs w:val="22"/>
        </w:rPr>
        <w:t xml:space="preserve">All Day Dining Menu (from 12 </w:t>
      </w:r>
      <w:proofErr w:type="spellStart"/>
      <w:r w:rsidRPr="00E2392E">
        <w:rPr>
          <w:b w:val="0"/>
          <w:caps w:val="0"/>
          <w:color w:val="004942"/>
          <w:sz w:val="40"/>
          <w:szCs w:val="22"/>
        </w:rPr>
        <w:t>p.m</w:t>
      </w:r>
      <w:proofErr w:type="spellEnd"/>
      <w:r w:rsidRPr="00E2392E">
        <w:rPr>
          <w:b w:val="0"/>
          <w:caps w:val="0"/>
          <w:color w:val="004942"/>
          <w:sz w:val="40"/>
          <w:szCs w:val="22"/>
        </w:rPr>
        <w:t xml:space="preserve"> - 10 </w:t>
      </w:r>
      <w:proofErr w:type="spellStart"/>
      <w:r w:rsidRPr="00E2392E">
        <w:rPr>
          <w:b w:val="0"/>
          <w:caps w:val="0"/>
          <w:color w:val="004942"/>
          <w:sz w:val="40"/>
          <w:szCs w:val="22"/>
        </w:rPr>
        <w:t>p.m</w:t>
      </w:r>
      <w:proofErr w:type="spellEnd"/>
      <w:r w:rsidRPr="00E2392E">
        <w:rPr>
          <w:b w:val="0"/>
          <w:caps w:val="0"/>
          <w:color w:val="004942"/>
          <w:sz w:val="40"/>
          <w:szCs w:val="22"/>
        </w:rPr>
        <w:t>)</w:t>
      </w:r>
    </w:p>
    <w:p w14:paraId="224A9F01" w14:textId="166EC416" w:rsidR="00DD5128" w:rsidRPr="00C313E5" w:rsidRDefault="00DD5128" w:rsidP="00DD5128">
      <w:pPr>
        <w:pStyle w:val="NormalWeb"/>
        <w:spacing w:before="0" w:beforeAutospacing="0" w:after="0" w:afterAutospacing="0"/>
        <w:jc w:val="both"/>
        <w:rPr>
          <w:rFonts w:ascii="Bodoni MT Condensed" w:hAnsi="Bodoni MT Condensed"/>
          <w:i/>
          <w:iCs/>
        </w:rPr>
      </w:pPr>
      <w:r w:rsidRPr="00C313E5">
        <w:rPr>
          <w:rFonts w:ascii="Bodoni MT Condensed" w:hAnsi="Bodoni MT Condensed"/>
          <w:b/>
          <w:bCs/>
          <w:i/>
          <w:iCs/>
          <w:color w:val="000000"/>
        </w:rPr>
        <w:t>Starters</w:t>
      </w:r>
      <w:r w:rsidRPr="00C313E5">
        <w:rPr>
          <w:rFonts w:ascii="Bodoni MT Condensed" w:hAnsi="Bodoni MT Condensed"/>
          <w:i/>
          <w:iCs/>
          <w:color w:val="000000"/>
        </w:rPr>
        <w:t> </w:t>
      </w:r>
    </w:p>
    <w:p w14:paraId="23C2A7EE" w14:textId="29384754"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Spinach and Potato Soup </w:t>
      </w:r>
      <w:r w:rsidR="00864256" w:rsidRPr="00C313E5">
        <w:rPr>
          <w:rFonts w:ascii="Bodoni MT Condensed" w:hAnsi="Bodoni MT Condensed"/>
          <w:color w:val="000000"/>
        </w:rPr>
        <w:tab/>
      </w:r>
      <w:r w:rsidR="00864256" w:rsidRP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50 calories </w:t>
      </w:r>
      <w:r w:rsidR="00864256" w:rsidRPr="00C313E5">
        <w:rPr>
          <w:rFonts w:ascii="Bodoni MT Condensed" w:hAnsi="Bodoni MT Condensed"/>
          <w:color w:val="000000"/>
        </w:rPr>
        <w:tab/>
      </w:r>
      <w:r w:rsidR="00864256" w:rsidRPr="00C313E5">
        <w:rPr>
          <w:rFonts w:ascii="Bodoni MT Condensed" w:hAnsi="Bodoni MT Condensed"/>
          <w:color w:val="000000"/>
        </w:rPr>
        <w:tab/>
      </w:r>
      <w:r w:rsidRPr="00C313E5">
        <w:rPr>
          <w:rFonts w:ascii="Bodoni MT Condensed" w:hAnsi="Bodoni MT Condensed"/>
          <w:color w:val="000000"/>
        </w:rPr>
        <w:t>£11/£12</w:t>
      </w:r>
    </w:p>
    <w:p w14:paraId="7DB122A2" w14:textId="6F151A3C"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Squash of roasted onion </w:t>
      </w:r>
      <w:r w:rsidR="00864256" w:rsidRPr="00C313E5">
        <w:rPr>
          <w:rFonts w:ascii="Bodoni MT Condensed" w:hAnsi="Bodoni MT Condensed"/>
          <w:color w:val="000000"/>
        </w:rPr>
        <w:tab/>
      </w:r>
      <w:r w:rsidR="00864256" w:rsidRP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106 calories </w:t>
      </w:r>
      <w:r w:rsidR="00864256" w:rsidRPr="00C313E5">
        <w:rPr>
          <w:rFonts w:ascii="Bodoni MT Condensed" w:hAnsi="Bodoni MT Condensed"/>
          <w:color w:val="000000"/>
        </w:rPr>
        <w:tab/>
      </w:r>
      <w:r w:rsidR="00864256" w:rsidRPr="00C313E5">
        <w:rPr>
          <w:rFonts w:ascii="Bodoni MT Condensed" w:hAnsi="Bodoni MT Condensed"/>
          <w:color w:val="000000"/>
        </w:rPr>
        <w:tab/>
      </w:r>
      <w:r w:rsidRPr="00C313E5">
        <w:rPr>
          <w:rFonts w:ascii="Bodoni MT Condensed" w:hAnsi="Bodoni MT Condensed"/>
          <w:color w:val="000000"/>
        </w:rPr>
        <w:t>£11/£12</w:t>
      </w:r>
    </w:p>
    <w:p w14:paraId="0F8AA481" w14:textId="64A482A6"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Grilled Potatoes with Garlic oil, parsley and tomatoes </w:t>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00864256" w:rsidRPr="00C313E5">
        <w:rPr>
          <w:rFonts w:ascii="Bodoni MT Condensed" w:hAnsi="Bodoni MT Condensed"/>
          <w:color w:val="000000"/>
        </w:rPr>
        <w:tab/>
      </w:r>
      <w:r w:rsid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287 calories </w:t>
      </w:r>
      <w:r w:rsidR="00864256" w:rsidRPr="00C313E5">
        <w:rPr>
          <w:rFonts w:ascii="Bodoni MT Condensed" w:hAnsi="Bodoni MT Condensed"/>
          <w:color w:val="000000"/>
        </w:rPr>
        <w:tab/>
      </w:r>
      <w:r w:rsidR="00864256" w:rsidRPr="00C313E5">
        <w:rPr>
          <w:rFonts w:ascii="Bodoni MT Condensed" w:hAnsi="Bodoni MT Condensed"/>
          <w:color w:val="000000"/>
        </w:rPr>
        <w:tab/>
      </w:r>
      <w:r w:rsidRPr="00C313E5">
        <w:rPr>
          <w:rFonts w:ascii="Bodoni MT Condensed" w:hAnsi="Bodoni MT Condensed"/>
          <w:color w:val="000000"/>
        </w:rPr>
        <w:t>£8/£10</w:t>
      </w:r>
    </w:p>
    <w:p w14:paraId="54D5A1E2" w14:textId="30105773"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Roasted cauliflower in white creamy sauce </w:t>
      </w:r>
      <w:r w:rsidR="00864256" w:rsidRPr="00C313E5">
        <w:rPr>
          <w:rFonts w:ascii="Bodoni MT Condensed" w:hAnsi="Bodoni MT Condensed"/>
          <w:color w:val="000000"/>
        </w:rPr>
        <w:tab/>
      </w:r>
      <w:r w:rsidRPr="00C313E5">
        <w:rPr>
          <w:rFonts w:ascii="Bodoni MT Condensed" w:hAnsi="Bodoni MT Condensed"/>
          <w:color w:val="000000"/>
        </w:rPr>
        <w:t xml:space="preserve">250 calories </w:t>
      </w:r>
      <w:r w:rsidR="00864256" w:rsidRPr="00C313E5">
        <w:rPr>
          <w:rFonts w:ascii="Bodoni MT Condensed" w:hAnsi="Bodoni MT Condensed"/>
          <w:color w:val="000000"/>
        </w:rPr>
        <w:tab/>
      </w:r>
      <w:r w:rsidR="00864256" w:rsidRPr="00C313E5">
        <w:rPr>
          <w:rFonts w:ascii="Bodoni MT Condensed" w:hAnsi="Bodoni MT Condensed"/>
          <w:color w:val="000000"/>
        </w:rPr>
        <w:tab/>
      </w:r>
      <w:r w:rsidRPr="00C313E5">
        <w:rPr>
          <w:rFonts w:ascii="Bodoni MT Condensed" w:hAnsi="Bodoni MT Condensed"/>
          <w:color w:val="000000"/>
        </w:rPr>
        <w:t>£8/£10</w:t>
      </w:r>
    </w:p>
    <w:p w14:paraId="22B03DB6" w14:textId="2D62D2CF"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Roasted Prawn with bell peppers served with mozzarella cheese </w:t>
      </w:r>
      <w:r w:rsidR="00864256" w:rsidRPr="00C313E5">
        <w:rPr>
          <w:rFonts w:ascii="Bodoni MT Condensed" w:hAnsi="Bodoni MT Condensed"/>
          <w:color w:val="000000"/>
        </w:rPr>
        <w:tab/>
      </w:r>
      <w:r w:rsidR="00C313E5">
        <w:rPr>
          <w:rFonts w:ascii="Bodoni MT Condensed" w:hAnsi="Bodoni MT Condensed"/>
          <w:color w:val="000000"/>
        </w:rPr>
        <w:tab/>
      </w:r>
      <w:r w:rsidR="00C313E5">
        <w:rPr>
          <w:rFonts w:ascii="Bodoni MT Condensed" w:hAnsi="Bodoni MT Condensed"/>
          <w:color w:val="000000"/>
        </w:rPr>
        <w:tab/>
      </w:r>
      <w:r w:rsidR="00C313E5">
        <w:rPr>
          <w:rFonts w:ascii="Bodoni MT Condensed" w:hAnsi="Bodoni MT Condensed"/>
          <w:color w:val="000000"/>
        </w:rPr>
        <w:tab/>
      </w:r>
      <w:r w:rsidR="00C313E5">
        <w:rPr>
          <w:rFonts w:ascii="Bodoni MT Condensed" w:hAnsi="Bodoni MT Condensed"/>
          <w:color w:val="000000"/>
        </w:rPr>
        <w:tab/>
      </w:r>
      <w:r w:rsidR="00C313E5">
        <w:rPr>
          <w:rFonts w:ascii="Bodoni MT Condensed" w:hAnsi="Bodoni MT Condensed"/>
          <w:color w:val="000000"/>
        </w:rPr>
        <w:tab/>
      </w:r>
      <w:r w:rsid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567 calories </w:t>
      </w:r>
      <w:r w:rsidR="00864256" w:rsidRPr="00C313E5">
        <w:rPr>
          <w:rFonts w:ascii="Bodoni MT Condensed" w:hAnsi="Bodoni MT Condensed"/>
          <w:color w:val="000000"/>
        </w:rPr>
        <w:tab/>
      </w:r>
      <w:r w:rsidR="00864256" w:rsidRPr="00C313E5">
        <w:rPr>
          <w:rFonts w:ascii="Bodoni MT Condensed" w:hAnsi="Bodoni MT Condensed"/>
          <w:color w:val="000000"/>
        </w:rPr>
        <w:tab/>
      </w:r>
      <w:r w:rsidRPr="00C313E5">
        <w:rPr>
          <w:rFonts w:ascii="Bodoni MT Condensed" w:hAnsi="Bodoni MT Condensed"/>
          <w:color w:val="000000"/>
        </w:rPr>
        <w:t>£13/£15</w:t>
      </w:r>
    </w:p>
    <w:p w14:paraId="5E3C2417" w14:textId="77777777" w:rsidR="00DD5128" w:rsidRPr="00C313E5" w:rsidRDefault="00DD5128" w:rsidP="00DD5128">
      <w:pPr>
        <w:pStyle w:val="NormalWeb"/>
        <w:spacing w:before="0" w:beforeAutospacing="0" w:after="0" w:afterAutospacing="0"/>
        <w:jc w:val="both"/>
        <w:rPr>
          <w:rFonts w:ascii="Bodoni MT Condensed" w:hAnsi="Bodoni MT Condensed"/>
          <w:i/>
          <w:iCs/>
        </w:rPr>
      </w:pPr>
      <w:r w:rsidRPr="00C313E5">
        <w:rPr>
          <w:rFonts w:ascii="Bodoni MT Condensed" w:hAnsi="Bodoni MT Condensed"/>
          <w:b/>
          <w:bCs/>
          <w:i/>
          <w:iCs/>
          <w:color w:val="000000"/>
        </w:rPr>
        <w:t>Main Course</w:t>
      </w:r>
    </w:p>
    <w:p w14:paraId="4441704E" w14:textId="40B3CD95"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Dry Lancashire Duck </w:t>
      </w:r>
      <w:r w:rsidR="00864256" w:rsidRPr="00C313E5">
        <w:rPr>
          <w:rFonts w:ascii="Bodoni MT Condensed" w:hAnsi="Bodoni MT Condensed"/>
          <w:color w:val="000000"/>
        </w:rPr>
        <w:tab/>
      </w:r>
      <w:r w:rsidR="00864256" w:rsidRPr="00C313E5">
        <w:rPr>
          <w:rFonts w:ascii="Bodoni MT Condensed" w:hAnsi="Bodoni MT Condensed"/>
          <w:color w:val="000000"/>
        </w:rPr>
        <w:tab/>
      </w:r>
      <w:r w:rsid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132 calories </w:t>
      </w:r>
      <w:r w:rsidR="00864256" w:rsidRPr="00C313E5">
        <w:rPr>
          <w:rFonts w:ascii="Bodoni MT Condensed" w:hAnsi="Bodoni MT Condensed"/>
          <w:color w:val="000000"/>
        </w:rPr>
        <w:tab/>
      </w:r>
      <w:r w:rsidR="00864256" w:rsidRPr="00C313E5">
        <w:rPr>
          <w:rFonts w:ascii="Bodoni MT Condensed" w:hAnsi="Bodoni MT Condensed"/>
          <w:color w:val="000000"/>
        </w:rPr>
        <w:tab/>
      </w:r>
      <w:r w:rsidRPr="00C313E5">
        <w:rPr>
          <w:rFonts w:ascii="Bodoni MT Condensed" w:hAnsi="Bodoni MT Condensed"/>
          <w:color w:val="000000"/>
        </w:rPr>
        <w:t>£14/£25</w:t>
      </w:r>
    </w:p>
    <w:p w14:paraId="1D7E3409" w14:textId="4D72F1B1"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*With Wine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£7</w:t>
      </w:r>
    </w:p>
    <w:p w14:paraId="0D9EECA1" w14:textId="4CE2B368"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Smoky </w:t>
      </w:r>
      <w:proofErr w:type="gramStart"/>
      <w:r w:rsidRPr="00C313E5">
        <w:rPr>
          <w:rFonts w:ascii="Bodoni MT Condensed" w:hAnsi="Bodoni MT Condensed"/>
          <w:color w:val="000000"/>
        </w:rPr>
        <w:t xml:space="preserve">Aubergine  </w:t>
      </w:r>
      <w:r w:rsidR="008B3DA3" w:rsidRPr="00C313E5">
        <w:rPr>
          <w:rFonts w:ascii="Bodoni MT Condensed" w:hAnsi="Bodoni MT Condensed"/>
          <w:color w:val="000000"/>
        </w:rPr>
        <w:tab/>
      </w:r>
      <w:proofErr w:type="gramEnd"/>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20 calories </w:t>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£10/£20</w:t>
      </w:r>
    </w:p>
    <w:p w14:paraId="24E8882C" w14:textId="3009744C"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Cumbrian Lamb Neck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294 calories </w:t>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£12/£24</w:t>
      </w:r>
    </w:p>
    <w:p w14:paraId="07BCD5DB" w14:textId="79D4DDBE"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*With Wine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(£7)</w:t>
      </w:r>
    </w:p>
    <w:p w14:paraId="7264EC2D" w14:textId="75BF6771"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Heritage Beetroots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008B3DA3" w:rsidRPr="00C313E5">
        <w:rPr>
          <w:rFonts w:ascii="Bodoni MT Condensed" w:hAnsi="Bodoni MT Condensed"/>
          <w:color w:val="000000"/>
        </w:rPr>
        <w:t xml:space="preserve">20 </w:t>
      </w:r>
      <w:r w:rsidRPr="00C313E5">
        <w:rPr>
          <w:rFonts w:ascii="Bodoni MT Condensed" w:hAnsi="Bodoni MT Condensed"/>
          <w:color w:val="000000"/>
        </w:rPr>
        <w:t xml:space="preserve">calories </w:t>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£10/£12</w:t>
      </w:r>
    </w:p>
    <w:p w14:paraId="24C56E57" w14:textId="4280D8E8"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Meatballs and Spaghetti with choice of sauce </w:t>
      </w:r>
      <w:r w:rsidR="008B3DA3" w:rsidRPr="00C313E5">
        <w:rPr>
          <w:rFonts w:ascii="Bodoni MT Condensed" w:hAnsi="Bodoni MT Condensed"/>
          <w:color w:val="000000"/>
        </w:rPr>
        <w:tab/>
      </w:r>
      <w:r w:rsidRPr="00C313E5">
        <w:rPr>
          <w:rFonts w:ascii="Bodoni MT Condensed" w:hAnsi="Bodoni MT Condensed"/>
          <w:color w:val="000000"/>
        </w:rPr>
        <w:t xml:space="preserve">105 calories </w:t>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£16</w:t>
      </w:r>
    </w:p>
    <w:p w14:paraId="4526B9FA" w14:textId="070F35D2"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Grilled Chicken with tomato, </w:t>
      </w:r>
      <w:proofErr w:type="spellStart"/>
      <w:r w:rsidRPr="00C313E5">
        <w:rPr>
          <w:rFonts w:ascii="Bodoni MT Condensed" w:hAnsi="Bodoni MT Condensed"/>
          <w:color w:val="000000"/>
        </w:rPr>
        <w:t>capcicum</w:t>
      </w:r>
      <w:proofErr w:type="spellEnd"/>
      <w:r w:rsidRPr="00C313E5">
        <w:rPr>
          <w:rFonts w:ascii="Bodoni MT Condensed" w:hAnsi="Bodoni MT Condensed"/>
          <w:color w:val="000000"/>
        </w:rPr>
        <w:t xml:space="preserve"> and sauce </w:t>
      </w:r>
      <w:r w:rsidR="008B3DA3" w:rsidRPr="00C313E5">
        <w:rPr>
          <w:rFonts w:ascii="Bodoni MT Condensed" w:hAnsi="Bodoni MT Condensed"/>
          <w:color w:val="000000"/>
        </w:rPr>
        <w:tab/>
      </w:r>
      <w:r w:rsidRPr="00C313E5">
        <w:rPr>
          <w:rFonts w:ascii="Bodoni MT Condensed" w:hAnsi="Bodoni MT Condensed"/>
          <w:color w:val="000000"/>
        </w:rPr>
        <w:t xml:space="preserve">203 calories </w:t>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£22</w:t>
      </w:r>
    </w:p>
    <w:p w14:paraId="79B97266" w14:textId="77777777" w:rsidR="00DD5128" w:rsidRPr="00C313E5" w:rsidRDefault="00DD5128" w:rsidP="00DD5128">
      <w:pPr>
        <w:pStyle w:val="NormalWeb"/>
        <w:spacing w:before="0" w:beforeAutospacing="0" w:after="0" w:afterAutospacing="0"/>
        <w:jc w:val="both"/>
        <w:rPr>
          <w:rFonts w:ascii="Bodoni MT Condensed" w:hAnsi="Bodoni MT Condensed"/>
          <w:i/>
          <w:iCs/>
        </w:rPr>
      </w:pPr>
      <w:proofErr w:type="spellStart"/>
      <w:r w:rsidRPr="00C313E5">
        <w:rPr>
          <w:rFonts w:ascii="Bodoni MT Condensed" w:hAnsi="Bodoni MT Condensed"/>
          <w:b/>
          <w:bCs/>
          <w:i/>
          <w:iCs/>
          <w:color w:val="000000"/>
        </w:rPr>
        <w:t>All time</w:t>
      </w:r>
      <w:proofErr w:type="spellEnd"/>
      <w:r w:rsidRPr="00C313E5">
        <w:rPr>
          <w:rFonts w:ascii="Bodoni MT Condensed" w:hAnsi="Bodoni MT Condensed"/>
          <w:b/>
          <w:bCs/>
          <w:i/>
          <w:iCs/>
          <w:color w:val="000000"/>
        </w:rPr>
        <w:t xml:space="preserve"> favourite British Pies (All are 9”)</w:t>
      </w:r>
    </w:p>
    <w:p w14:paraId="5A66B74D" w14:textId="6D9065B8"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Butternut Squash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153 calories </w:t>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£18</w:t>
      </w:r>
    </w:p>
    <w:p w14:paraId="3192F5BE" w14:textId="4948E6F9"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Shepherd Pie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 xml:space="preserve">427 calories </w:t>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£24</w:t>
      </w:r>
    </w:p>
    <w:p w14:paraId="6DEA3BA8" w14:textId="579B3908"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Salmon Fish Pie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404 calories </w:t>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£25</w:t>
      </w:r>
    </w:p>
    <w:p w14:paraId="4DFFA0BB" w14:textId="78E7C50A"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Pork Pie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376 calories </w:t>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£26</w:t>
      </w:r>
    </w:p>
    <w:p w14:paraId="62C5F3C8" w14:textId="44034498"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Lamb Shanks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 xml:space="preserve">292 Pie calories </w:t>
      </w:r>
      <w:r w:rsidR="008B3DA3" w:rsidRP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£23</w:t>
      </w:r>
    </w:p>
    <w:p w14:paraId="5F26354B" w14:textId="6E7F085E"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Pastry Pie with Seas Pie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237 calories </w:t>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£21</w:t>
      </w:r>
    </w:p>
    <w:p w14:paraId="57D75ED4" w14:textId="1A70E22E"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Leek and Chicken Pie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650 calories </w:t>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£23</w:t>
      </w:r>
    </w:p>
    <w:p w14:paraId="7C5DCA05" w14:textId="77777777"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b/>
          <w:bCs/>
          <w:color w:val="000000"/>
        </w:rPr>
        <w:t>Grill Section </w:t>
      </w:r>
    </w:p>
    <w:p w14:paraId="351C2E4F" w14:textId="67548F6D"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b/>
          <w:bCs/>
          <w:color w:val="000000"/>
        </w:rPr>
        <w:t xml:space="preserve">Exotic Meat </w:t>
      </w:r>
      <w:r w:rsidR="008B3DA3" w:rsidRPr="00C313E5">
        <w:rPr>
          <w:rFonts w:ascii="Bodoni MT Condensed" w:hAnsi="Bodoni MT Condensed"/>
          <w:b/>
          <w:bCs/>
          <w:color w:val="000000"/>
        </w:rPr>
        <w:tab/>
      </w:r>
      <w:r w:rsidR="008B3DA3" w:rsidRPr="00C313E5">
        <w:rPr>
          <w:rFonts w:ascii="Bodoni MT Condensed" w:hAnsi="Bodoni MT Condensed"/>
          <w:b/>
          <w:bCs/>
          <w:color w:val="000000"/>
        </w:rPr>
        <w:tab/>
      </w:r>
      <w:r w:rsidR="008B3DA3" w:rsidRPr="00C313E5">
        <w:rPr>
          <w:rFonts w:ascii="Bodoni MT Condensed" w:hAnsi="Bodoni MT Condensed"/>
          <w:b/>
          <w:bCs/>
          <w:color w:val="000000"/>
        </w:rPr>
        <w:tab/>
      </w:r>
      <w:r w:rsidR="008B3DA3" w:rsidRPr="00C313E5">
        <w:rPr>
          <w:rFonts w:ascii="Bodoni MT Condensed" w:hAnsi="Bodoni MT Condensed"/>
          <w:b/>
          <w:bCs/>
          <w:color w:val="000000"/>
        </w:rPr>
        <w:tab/>
      </w:r>
      <w:r w:rsidRPr="00C313E5">
        <w:rPr>
          <w:rFonts w:ascii="Bodoni MT Condensed" w:hAnsi="Bodoni MT Condensed"/>
          <w:b/>
          <w:bCs/>
          <w:color w:val="000000"/>
        </w:rPr>
        <w:t xml:space="preserve">100 grams, price </w:t>
      </w:r>
      <w:r w:rsidR="008B3DA3" w:rsidRPr="00C313E5">
        <w:rPr>
          <w:rFonts w:ascii="Bodoni MT Condensed" w:hAnsi="Bodoni MT Condensed"/>
          <w:b/>
          <w:bCs/>
          <w:color w:val="000000"/>
        </w:rPr>
        <w:tab/>
      </w:r>
      <w:r w:rsidRPr="00C313E5">
        <w:rPr>
          <w:rFonts w:ascii="Bodoni MT Condensed" w:hAnsi="Bodoni MT Condensed"/>
          <w:b/>
          <w:bCs/>
          <w:color w:val="000000"/>
        </w:rPr>
        <w:t>£15</w:t>
      </w:r>
    </w:p>
    <w:p w14:paraId="1529565B" w14:textId="77777777"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Rabbit</w:t>
      </w:r>
    </w:p>
    <w:p w14:paraId="1008876A" w14:textId="415080B3" w:rsidR="00E2392E" w:rsidRDefault="00BB1BF3" w:rsidP="00DD5128">
      <w:pPr>
        <w:pStyle w:val="NormalWeb"/>
        <w:spacing w:before="0" w:beforeAutospacing="0" w:after="0" w:afterAutospacing="0"/>
        <w:jc w:val="both"/>
        <w:rPr>
          <w:color w:val="000000"/>
        </w:rPr>
      </w:pPr>
      <w:r>
        <w:rPr>
          <w:noProof/>
        </w:rPr>
        <w:lastRenderedPageBreak/>
        <mc:AlternateContent>
          <mc:Choice Requires="wps">
            <w:drawing>
              <wp:anchor distT="0" distB="0" distL="114300" distR="114300" simplePos="0" relativeHeight="251676672" behindDoc="0" locked="0" layoutInCell="1" allowOverlap="1" wp14:anchorId="0E737564" wp14:editId="13C209CD">
                <wp:simplePos x="0" y="0"/>
                <wp:positionH relativeFrom="margin">
                  <wp:posOffset>-1695450</wp:posOffset>
                </wp:positionH>
                <wp:positionV relativeFrom="paragraph">
                  <wp:posOffset>53975</wp:posOffset>
                </wp:positionV>
                <wp:extent cx="914400" cy="800100"/>
                <wp:effectExtent l="76200" t="57150" r="76200" b="114300"/>
                <wp:wrapNone/>
                <wp:docPr id="23" name="Rectangle 23"/>
                <wp:cNvGraphicFramePr/>
                <a:graphic xmlns:a="http://schemas.openxmlformats.org/drawingml/2006/main">
                  <a:graphicData uri="http://schemas.microsoft.com/office/word/2010/wordprocessingShape">
                    <wps:wsp>
                      <wps:cNvSpPr/>
                      <wps:spPr>
                        <a:xfrm>
                          <a:off x="0" y="0"/>
                          <a:ext cx="914400" cy="800100"/>
                        </a:xfrm>
                        <a:prstGeom prst="rect">
                          <a:avLst/>
                        </a:prstGeom>
                        <a:blipFill dpi="0" rotWithShape="1">
                          <a:blip r:embed="rId10" cstate="print">
                            <a:extLst>
                              <a:ext uri="{28A0092B-C50C-407E-A947-70E740481C1C}">
                                <a14:useLocalDpi xmlns:a14="http://schemas.microsoft.com/office/drawing/2010/main" val="0"/>
                              </a:ext>
                            </a:extLst>
                          </a:blip>
                          <a:srcRect/>
                          <a:stretch>
                            <a:fillRect/>
                          </a:stretch>
                        </a:blip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1929A2" id="Rectangle 23" o:spid="_x0000_s1026" style="position:absolute;margin-left:-133.5pt;margin-top:4.25pt;width:1in;height:63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" stroked="f" strokeweight="1pt">
                <v:fill r:id="rId11" o:title="" recolor="t" rotate="t" type="frame"/>
                <v:shadow on="t" color="black" opacity="20971f" offset="0,2.2pt"/>
                <w10:wrap anchorx="margin"/>
              </v:rect>
            </w:pict>
          </mc:Fallback>
        </mc:AlternateContent>
      </w:r>
    </w:p>
    <w:p w14:paraId="00BCF39B" w14:textId="0ABAF4DD" w:rsidR="00E2392E" w:rsidRPr="00E2392E" w:rsidRDefault="00E2392E" w:rsidP="00E2392E">
      <w:pPr>
        <w:pStyle w:val="Title"/>
        <w:rPr>
          <w:rStyle w:val="TitleChar"/>
          <w:sz w:val="56"/>
          <w:szCs w:val="44"/>
        </w:rPr>
      </w:pPr>
      <w:r w:rsidRPr="00E2392E">
        <w:rPr>
          <w:b/>
          <w:bCs/>
          <w:color w:val="000000"/>
          <w:sz w:val="56"/>
          <w:szCs w:val="44"/>
        </w:rPr>
        <w:t>The Trinity Hotel</w:t>
      </w:r>
    </w:p>
    <w:p w14:paraId="6BDA38AE" w14:textId="77777777" w:rsidR="00E2392E" w:rsidRPr="001F69A9" w:rsidRDefault="00E2392E" w:rsidP="00E2392E">
      <w:pPr>
        <w:pStyle w:val="Line"/>
      </w:pPr>
      <w:r w:rsidRPr="001F69A9">
        <w:rPr>
          <w:noProof/>
        </w:rPr>
        <mc:AlternateContent>
          <mc:Choice Requires="wps">
            <w:drawing>
              <wp:inline distT="0" distB="0" distL="0" distR="0" wp14:anchorId="5264F18B" wp14:editId="05934228">
                <wp:extent cx="2286000" cy="0"/>
                <wp:effectExtent l="0" t="19050" r="19050" b="19050"/>
                <wp:docPr id="13" name="Straight Connector 13" descr="Beige line"/>
                <wp:cNvGraphicFramePr/>
                <a:graphic xmlns:a="http://schemas.openxmlformats.org/drawingml/2006/main">
                  <a:graphicData uri="http://schemas.microsoft.com/office/word/2010/wordprocessingShape">
                    <wps:wsp>
                      <wps:cNvCnPr/>
                      <wps:spPr>
                        <a:xfrm>
                          <a:off x="0" y="0"/>
                          <a:ext cx="2286000" cy="0"/>
                        </a:xfrm>
                        <a:prstGeom prst="line">
                          <a:avLst/>
                        </a:prstGeom>
                        <a:ln w="35560">
                          <a:solidFill>
                            <a:schemeClr val="tx2">
                              <a:alpha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871063B" id="Straight Connector 13" o:spid="_x0000_s1026" alt="Beige line" style="visibility:visible;mso-wrap-style:square;mso-left-percent:-10001;mso-top-percent:-10001;mso-position-horizontal:absolute;mso-position-horizontal-relative:char;mso-position-vertical:absolute;mso-position-vertical-relative:line;mso-left-percent:-10001;mso-top-percent:-10001" from="0,0" to="180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" strokecolor="#f7ce98 [3215]" strokeweight="2.8pt">
                <v:stroke opacity="32896f" joinstyle="miter"/>
                <w10:anchorlock/>
              </v:line>
            </w:pict>
          </mc:Fallback>
        </mc:AlternateContent>
      </w:r>
    </w:p>
    <w:p w14:paraId="2DBD4DF8" w14:textId="77777777" w:rsidR="00E2392E" w:rsidRDefault="003B2CA8" w:rsidP="00E2392E">
      <w:pPr>
        <w:pStyle w:val="NormalWeb"/>
        <w:spacing w:before="0" w:beforeAutospacing="0" w:after="0" w:afterAutospacing="0"/>
        <w:jc w:val="both"/>
        <w:rPr>
          <w:color w:val="000000"/>
        </w:rPr>
      </w:pPr>
      <w:sdt>
        <w:sdtPr>
          <w:rPr>
            <w:sz w:val="72"/>
            <w:szCs w:val="20"/>
          </w:rPr>
          <w:id w:val="-2015451886"/>
          <w:placeholder>
            <w:docPart w:val="AFCBA5081EB5420D9F8D9DAA4BF49AC2"/>
          </w:placeholder>
          <w:temporary/>
          <w:showingPlcHdr/>
          <w15:appearance w15:val="hidden"/>
        </w:sdtPr>
        <w:sdtEndPr/>
        <w:sdtContent>
          <w:r w:rsidR="00E2392E" w:rsidRPr="00E2392E">
            <w:rPr>
              <w:sz w:val="72"/>
              <w:szCs w:val="20"/>
            </w:rPr>
            <w:t>Menu</w:t>
          </w:r>
        </w:sdtContent>
      </w:sdt>
    </w:p>
    <w:p w14:paraId="118C28B3" w14:textId="77777777" w:rsidR="00BB1BF3" w:rsidRDefault="00BB1BF3" w:rsidP="00DD5128">
      <w:pPr>
        <w:pStyle w:val="NormalWeb"/>
        <w:spacing w:before="0" w:beforeAutospacing="0" w:after="0" w:afterAutospacing="0"/>
        <w:jc w:val="both"/>
        <w:rPr>
          <w:rFonts w:ascii="Bodoni MT Condensed" w:hAnsi="Bodoni MT Condensed"/>
          <w:color w:val="000000"/>
        </w:rPr>
      </w:pPr>
    </w:p>
    <w:p w14:paraId="70F5C562" w14:textId="77777777" w:rsidR="00BB1BF3" w:rsidRDefault="00BB1BF3" w:rsidP="00DD5128">
      <w:pPr>
        <w:pStyle w:val="NormalWeb"/>
        <w:spacing w:before="0" w:beforeAutospacing="0" w:after="0" w:afterAutospacing="0"/>
        <w:jc w:val="both"/>
        <w:rPr>
          <w:rFonts w:ascii="Bodoni MT Condensed" w:hAnsi="Bodoni MT Condensed"/>
          <w:color w:val="000000"/>
        </w:rPr>
      </w:pPr>
    </w:p>
    <w:p w14:paraId="2D3B606B" w14:textId="77777777" w:rsidR="00BB1BF3" w:rsidRDefault="00BB1BF3" w:rsidP="00DD5128">
      <w:pPr>
        <w:pStyle w:val="NormalWeb"/>
        <w:spacing w:before="0" w:beforeAutospacing="0" w:after="0" w:afterAutospacing="0"/>
        <w:jc w:val="both"/>
        <w:rPr>
          <w:rFonts w:ascii="Bodoni MT Condensed" w:hAnsi="Bodoni MT Condensed"/>
          <w:color w:val="000000"/>
        </w:rPr>
      </w:pPr>
    </w:p>
    <w:p w14:paraId="6DE2A9BD" w14:textId="1FA23797"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Quail </w:t>
      </w:r>
    </w:p>
    <w:p w14:paraId="2B9698D8" w14:textId="77777777"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Octopus </w:t>
      </w:r>
    </w:p>
    <w:p w14:paraId="4B726093" w14:textId="77777777"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Squid </w:t>
      </w:r>
    </w:p>
    <w:p w14:paraId="7DEFB387" w14:textId="77777777"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Shrimps </w:t>
      </w:r>
    </w:p>
    <w:p w14:paraId="6FC730DC" w14:textId="77777777"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BBQ Fish</w:t>
      </w:r>
    </w:p>
    <w:p w14:paraId="47AA5AA3" w14:textId="77777777"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BBQ Chicken</w:t>
      </w:r>
    </w:p>
    <w:p w14:paraId="6D63FCA6" w14:textId="77777777"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Chicken Sausage </w:t>
      </w:r>
    </w:p>
    <w:p w14:paraId="2FE0598D" w14:textId="77777777"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Egg Frittata</w:t>
      </w:r>
    </w:p>
    <w:p w14:paraId="4CD849C4" w14:textId="77777777"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Shark Meat</w:t>
      </w:r>
    </w:p>
    <w:p w14:paraId="2092D25A" w14:textId="27B2AE85"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b/>
          <w:bCs/>
          <w:i/>
          <w:iCs/>
          <w:color w:val="000000"/>
        </w:rPr>
        <w:t>Exotic Veg</w:t>
      </w:r>
      <w:r w:rsidRPr="00C313E5">
        <w:rPr>
          <w:rFonts w:ascii="Bodoni MT Condensed" w:hAnsi="Bodoni MT Condensed"/>
          <w:b/>
          <w:bCs/>
          <w:color w:val="000000"/>
        </w:rPr>
        <w:t xml:space="preserve"> </w:t>
      </w:r>
      <w:r w:rsidR="008B3DA3" w:rsidRPr="00C313E5">
        <w:rPr>
          <w:rFonts w:ascii="Bodoni MT Condensed" w:hAnsi="Bodoni MT Condensed"/>
          <w:b/>
          <w:bCs/>
          <w:color w:val="000000"/>
        </w:rPr>
        <w:tab/>
      </w:r>
      <w:r w:rsidR="008B3DA3" w:rsidRPr="00C313E5">
        <w:rPr>
          <w:rFonts w:ascii="Bodoni MT Condensed" w:hAnsi="Bodoni MT Condensed"/>
          <w:b/>
          <w:bCs/>
          <w:color w:val="000000"/>
        </w:rPr>
        <w:tab/>
      </w:r>
      <w:r w:rsidR="008B3DA3" w:rsidRPr="00C313E5">
        <w:rPr>
          <w:rFonts w:ascii="Bodoni MT Condensed" w:hAnsi="Bodoni MT Condensed"/>
          <w:b/>
          <w:bCs/>
          <w:color w:val="000000"/>
        </w:rPr>
        <w:tab/>
      </w:r>
      <w:r w:rsidR="008B3DA3" w:rsidRPr="00C313E5">
        <w:rPr>
          <w:rFonts w:ascii="Bodoni MT Condensed" w:hAnsi="Bodoni MT Condensed"/>
          <w:b/>
          <w:bCs/>
          <w:color w:val="000000"/>
        </w:rPr>
        <w:tab/>
      </w:r>
      <w:r w:rsidRPr="00C313E5">
        <w:rPr>
          <w:rFonts w:ascii="Bodoni MT Condensed" w:hAnsi="Bodoni MT Condensed"/>
          <w:b/>
          <w:bCs/>
          <w:color w:val="000000"/>
        </w:rPr>
        <w:t xml:space="preserve">100 grams </w:t>
      </w:r>
      <w:r w:rsidR="008B3DA3" w:rsidRPr="00C313E5">
        <w:rPr>
          <w:rFonts w:ascii="Bodoni MT Condensed" w:hAnsi="Bodoni MT Condensed"/>
          <w:b/>
          <w:bCs/>
          <w:color w:val="000000"/>
        </w:rPr>
        <w:tab/>
      </w:r>
      <w:r w:rsidR="008B3DA3" w:rsidRPr="00C313E5">
        <w:rPr>
          <w:rFonts w:ascii="Bodoni MT Condensed" w:hAnsi="Bodoni MT Condensed"/>
          <w:b/>
          <w:bCs/>
          <w:color w:val="000000"/>
        </w:rPr>
        <w:tab/>
      </w:r>
      <w:r w:rsidRPr="00C313E5">
        <w:rPr>
          <w:rFonts w:ascii="Bodoni MT Condensed" w:hAnsi="Bodoni MT Condensed"/>
          <w:b/>
          <w:bCs/>
          <w:color w:val="000000"/>
        </w:rPr>
        <w:t>£11</w:t>
      </w:r>
    </w:p>
    <w:p w14:paraId="3B9C7A9F" w14:textId="77777777"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Tofu</w:t>
      </w:r>
    </w:p>
    <w:p w14:paraId="7D18FAE0" w14:textId="77777777" w:rsidR="00DD5128" w:rsidRPr="00C313E5" w:rsidRDefault="00DD5128" w:rsidP="00DD5128">
      <w:pPr>
        <w:pStyle w:val="NormalWeb"/>
        <w:spacing w:before="0" w:beforeAutospacing="0" w:after="0" w:afterAutospacing="0"/>
        <w:jc w:val="both"/>
        <w:rPr>
          <w:rFonts w:ascii="Bodoni MT Condensed" w:hAnsi="Bodoni MT Condensed"/>
        </w:rPr>
      </w:pPr>
      <w:proofErr w:type="spellStart"/>
      <w:r w:rsidRPr="00C313E5">
        <w:rPr>
          <w:rFonts w:ascii="Bodoni MT Condensed" w:hAnsi="Bodoni MT Condensed"/>
          <w:color w:val="000000"/>
        </w:rPr>
        <w:t>Mashroom</w:t>
      </w:r>
      <w:proofErr w:type="spellEnd"/>
    </w:p>
    <w:p w14:paraId="425D70C4" w14:textId="77777777"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Broccoli</w:t>
      </w:r>
    </w:p>
    <w:p w14:paraId="15BBDFC1" w14:textId="77777777"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Sweet Corn</w:t>
      </w:r>
    </w:p>
    <w:p w14:paraId="6383ACB4" w14:textId="77777777"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Bamboo Shot</w:t>
      </w:r>
    </w:p>
    <w:p w14:paraId="4D855B11" w14:textId="77777777"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Green Peas</w:t>
      </w:r>
    </w:p>
    <w:p w14:paraId="100387AD" w14:textId="77777777"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Jalapeno </w:t>
      </w:r>
    </w:p>
    <w:p w14:paraId="7278ABEC" w14:textId="77777777"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Yellow and Red Pepper </w:t>
      </w:r>
    </w:p>
    <w:p w14:paraId="1A685FCB" w14:textId="77777777"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Zucchini </w:t>
      </w:r>
    </w:p>
    <w:p w14:paraId="398F7499" w14:textId="7253DFB1" w:rsidR="00247434"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Gherkin</w:t>
      </w:r>
    </w:p>
    <w:p w14:paraId="4F78E0A1" w14:textId="77777777" w:rsidR="002F5B4C" w:rsidRPr="00C313E5" w:rsidRDefault="002F5B4C" w:rsidP="00D212CA">
      <w:pPr>
        <w:pStyle w:val="Line"/>
        <w:rPr>
          <w:rFonts w:ascii="Bodoni MT Condensed" w:hAnsi="Bodoni MT Condensed"/>
        </w:rPr>
      </w:pPr>
      <w:r w:rsidRPr="00C313E5">
        <w:rPr>
          <w:rFonts w:ascii="Bodoni MT Condensed" w:hAnsi="Bodoni MT Condensed"/>
          <w:noProof/>
        </w:rPr>
        <mc:AlternateContent>
          <mc:Choice Requires="wps">
            <w:drawing>
              <wp:inline distT="0" distB="0" distL="0" distR="0" wp14:anchorId="7700FA3E" wp14:editId="7B8D25F0">
                <wp:extent cx="1040130" cy="0"/>
                <wp:effectExtent l="0" t="0" r="0" b="0"/>
                <wp:docPr id="31" name="Straight Connector 31" descr="Green line"/>
                <wp:cNvGraphicFramePr/>
                <a:graphic xmlns:a="http://schemas.openxmlformats.org/drawingml/2006/main">
                  <a:graphicData uri="http://schemas.microsoft.com/office/word/2010/wordprocessingShape">
                    <wps:wsp>
                      <wps:cNvCnPr/>
                      <wps:spPr>
                        <a:xfrm>
                          <a:off x="0" y="0"/>
                          <a:ext cx="1040130" cy="0"/>
                        </a:xfrm>
                        <a:prstGeom prst="line">
                          <a:avLst/>
                        </a:prstGeom>
                        <a:ln w="889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7BA7FEBF" id="Straight Connector 31" o:spid="_x0000_s1026" alt="Green line" style="visibility:visible;mso-wrap-style:square;mso-left-percent:-10001;mso-top-percent:-10001;mso-position-horizontal:absolute;mso-position-horizontal-relative:char;mso-position-vertical:absolute;mso-position-vertical-relative:line;mso-left-percent:-10001;mso-top-percent:-10001" from="0,0" to="81.9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" strokecolor="#004942 [3204]" strokeweight=".7pt">
                <v:stroke joinstyle="miter"/>
                <w10:anchorlock/>
              </v:line>
            </w:pict>
          </mc:Fallback>
        </mc:AlternateContent>
      </w:r>
    </w:p>
    <w:p w14:paraId="6B4E7287" w14:textId="1880479E" w:rsidR="00247434" w:rsidRPr="00D212CA" w:rsidRDefault="00FA6ED7" w:rsidP="00D212CA">
      <w:pPr>
        <w:pStyle w:val="Heading1"/>
      </w:pPr>
      <w:r w:rsidRPr="008B3DA3">
        <w:rPr>
          <w:noProof/>
          <w:sz w:val="44"/>
          <w:szCs w:val="28"/>
        </w:rPr>
        <mc:AlternateContent>
          <mc:Choice Requires="wps">
            <w:drawing>
              <wp:anchor distT="0" distB="0" distL="114300" distR="114300" simplePos="0" relativeHeight="251664384" behindDoc="0" locked="0" layoutInCell="1" allowOverlap="1" wp14:anchorId="32B5E26A" wp14:editId="5482BB8A">
                <wp:simplePos x="0" y="0"/>
                <wp:positionH relativeFrom="column">
                  <wp:posOffset>-2832100</wp:posOffset>
                </wp:positionH>
                <wp:positionV relativeFrom="paragraph">
                  <wp:posOffset>559435</wp:posOffset>
                </wp:positionV>
                <wp:extent cx="2171700" cy="2051050"/>
                <wp:effectExtent l="0" t="0" r="0" b="6350"/>
                <wp:wrapNone/>
                <wp:docPr id="8" name="Rectangle 8"/>
                <wp:cNvGraphicFramePr/>
                <a:graphic xmlns:a="http://schemas.openxmlformats.org/drawingml/2006/main">
                  <a:graphicData uri="http://schemas.microsoft.com/office/word/2010/wordprocessingShape">
                    <wps:wsp>
                      <wps:cNvSpPr/>
                      <wps:spPr>
                        <a:xfrm>
                          <a:off x="0" y="0"/>
                          <a:ext cx="2171700" cy="2051050"/>
                        </a:xfrm>
                        <a:prstGeom prst="rect">
                          <a:avLst/>
                        </a:prstGeom>
                        <a:solidFill>
                          <a:schemeClr val="tx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50CF53" w14:textId="77777777" w:rsidR="00FA6ED7" w:rsidRPr="00FA6ED7" w:rsidRDefault="00FA6ED7" w:rsidP="00FA6ED7">
                            <w:pPr>
                              <w:pStyle w:val="NormalWeb"/>
                              <w:spacing w:before="0" w:beforeAutospacing="0" w:after="0" w:afterAutospacing="0"/>
                              <w:jc w:val="both"/>
                              <w:rPr>
                                <w:sz w:val="22"/>
                                <w:szCs w:val="22"/>
                              </w:rPr>
                            </w:pPr>
                            <w:r w:rsidRPr="00FA6ED7">
                              <w:rPr>
                                <w:b/>
                                <w:bCs/>
                                <w:color w:val="000000"/>
                                <w:sz w:val="22"/>
                                <w:szCs w:val="22"/>
                              </w:rPr>
                              <w:t>Special Attention</w:t>
                            </w:r>
                          </w:p>
                          <w:p w14:paraId="712E5B59" w14:textId="77777777" w:rsidR="00FA6ED7" w:rsidRPr="00FA6ED7" w:rsidRDefault="00FA6ED7" w:rsidP="00FA6ED7">
                            <w:pPr>
                              <w:pStyle w:val="NormalWeb"/>
                              <w:spacing w:before="0" w:beforeAutospacing="0" w:after="0" w:afterAutospacing="0"/>
                              <w:jc w:val="both"/>
                              <w:rPr>
                                <w:sz w:val="22"/>
                                <w:szCs w:val="22"/>
                              </w:rPr>
                            </w:pPr>
                            <w:r w:rsidRPr="00FA6ED7">
                              <w:rPr>
                                <w:color w:val="000000"/>
                                <w:sz w:val="22"/>
                                <w:szCs w:val="22"/>
                              </w:rPr>
                              <w:t xml:space="preserve">Our staff are available for your service so if you have any kind of special preference and </w:t>
                            </w:r>
                            <w:proofErr w:type="gramStart"/>
                            <w:r w:rsidRPr="00FA6ED7">
                              <w:rPr>
                                <w:color w:val="000000"/>
                                <w:sz w:val="22"/>
                                <w:szCs w:val="22"/>
                              </w:rPr>
                              <w:t>requirements</w:t>
                            </w:r>
                            <w:proofErr w:type="gramEnd"/>
                            <w:r w:rsidRPr="00FA6ED7">
                              <w:rPr>
                                <w:color w:val="000000"/>
                                <w:sz w:val="22"/>
                                <w:szCs w:val="22"/>
                              </w:rPr>
                              <w:t xml:space="preserve"> please let our staff know at the time of placing order. In case of having an allergy from any food such as eggs, nuts, dairy and seafood alternative will be provided. We offer a contactless food delivery and we are rated 5 on food hygiene.</w:t>
                            </w:r>
                          </w:p>
                          <w:p w14:paraId="1B70E473" w14:textId="77777777" w:rsidR="00FA6ED7" w:rsidRPr="00FA6ED7" w:rsidRDefault="00FA6ED7" w:rsidP="00FA6ED7">
                            <w:pPr>
                              <w:spacing w:line="240" w:lineRule="auto"/>
                              <w:jc w:val="both"/>
                              <w:rPr>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2B5E26A" id="Rectangle 8" o:spid="_x0000_s1027" style="position:absolute;margin-left:-223pt;margin-top:44.05pt;width:171pt;height:161.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" fillcolor="#f7ce98 [3215]" stroked="f" strokeweight="1pt">
                <v:fill opacity="52428f"/>
                <v:textbox>
                  <w:txbxContent>
                    <w:p w14:paraId="0250CF53" w14:textId="77777777" w:rsidR="00FA6ED7" w:rsidRPr="00FA6ED7" w:rsidRDefault="00FA6ED7" w:rsidP="00FA6ED7">
                      <w:pPr>
                        <w:pStyle w:val="NormalWeb"/>
                        <w:spacing w:before="0" w:beforeAutospacing="0" w:after="0" w:afterAutospacing="0"/>
                        <w:jc w:val="both"/>
                        <w:rPr>
                          <w:sz w:val="22"/>
                          <w:szCs w:val="22"/>
                        </w:rPr>
                      </w:pPr>
                      <w:r w:rsidRPr="00FA6ED7">
                        <w:rPr>
                          <w:b/>
                          <w:bCs/>
                          <w:color w:val="000000"/>
                          <w:sz w:val="22"/>
                          <w:szCs w:val="22"/>
                        </w:rPr>
                        <w:t>Special Attention</w:t>
                      </w:r>
                    </w:p>
                    <w:p w14:paraId="712E5B59" w14:textId="77777777" w:rsidR="00FA6ED7" w:rsidRPr="00FA6ED7" w:rsidRDefault="00FA6ED7" w:rsidP="00FA6ED7">
                      <w:pPr>
                        <w:pStyle w:val="NormalWeb"/>
                        <w:spacing w:before="0" w:beforeAutospacing="0" w:after="0" w:afterAutospacing="0"/>
                        <w:jc w:val="both"/>
                        <w:rPr>
                          <w:sz w:val="22"/>
                          <w:szCs w:val="22"/>
                        </w:rPr>
                      </w:pPr>
                      <w:r w:rsidRPr="00FA6ED7">
                        <w:rPr>
                          <w:color w:val="000000"/>
                          <w:sz w:val="22"/>
                          <w:szCs w:val="22"/>
                        </w:rPr>
                        <w:t xml:space="preserve">Our staff are available for your service so if you have any kind of special preference and </w:t>
                      </w:r>
                      <w:proofErr w:type="gramStart"/>
                      <w:r w:rsidRPr="00FA6ED7">
                        <w:rPr>
                          <w:color w:val="000000"/>
                          <w:sz w:val="22"/>
                          <w:szCs w:val="22"/>
                        </w:rPr>
                        <w:t>requirements</w:t>
                      </w:r>
                      <w:proofErr w:type="gramEnd"/>
                      <w:r w:rsidRPr="00FA6ED7">
                        <w:rPr>
                          <w:color w:val="000000"/>
                          <w:sz w:val="22"/>
                          <w:szCs w:val="22"/>
                        </w:rPr>
                        <w:t xml:space="preserve"> please let our staff know at the time of placing order. In case of having an allergy from any food such as eggs, nuts, dairy and seafood alternative will be provided. We offer a contactless food delivery and we are rated 5 on food hygiene.</w:t>
                      </w:r>
                    </w:p>
                    <w:p w14:paraId="1B70E473" w14:textId="77777777" w:rsidR="00FA6ED7" w:rsidRPr="00FA6ED7" w:rsidRDefault="00FA6ED7" w:rsidP="00FA6ED7">
                      <w:pPr>
                        <w:spacing w:line="240" w:lineRule="auto"/>
                        <w:jc w:val="both"/>
                        <w:rPr>
                          <w:sz w:val="32"/>
                          <w:szCs w:val="32"/>
                        </w:rPr>
                      </w:pPr>
                    </w:p>
                  </w:txbxContent>
                </v:textbox>
              </v:rect>
            </w:pict>
          </mc:Fallback>
        </mc:AlternateContent>
      </w:r>
      <w:r w:rsidR="00DD5128" w:rsidRPr="008B3DA3">
        <w:rPr>
          <w:sz w:val="44"/>
          <w:szCs w:val="28"/>
        </w:rPr>
        <w:t>Children menu</w:t>
      </w:r>
    </w:p>
    <w:p w14:paraId="40485ACF" w14:textId="644D31B3"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Chicken Nuggets served with cheese cream dip </w:t>
      </w:r>
      <w:r w:rsidR="008B3DA3" w:rsidRP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415 calorie </w:t>
      </w:r>
      <w:r w:rsidR="008B3DA3" w:rsidRPr="00C313E5">
        <w:rPr>
          <w:rFonts w:ascii="Bodoni MT Condensed" w:hAnsi="Bodoni MT Condensed"/>
          <w:color w:val="000000"/>
        </w:rPr>
        <w:tab/>
      </w:r>
      <w:r w:rsidRPr="00C313E5">
        <w:rPr>
          <w:rFonts w:ascii="Bodoni MT Condensed" w:hAnsi="Bodoni MT Condensed"/>
          <w:color w:val="000000"/>
        </w:rPr>
        <w:t>£9 </w:t>
      </w:r>
    </w:p>
    <w:p w14:paraId="32D08D85" w14:textId="21E28F88"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Chicken meatball with spaghetti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620 calorie </w:t>
      </w:r>
      <w:r w:rsidR="008B3DA3" w:rsidRPr="00C313E5">
        <w:rPr>
          <w:rFonts w:ascii="Bodoni MT Condensed" w:hAnsi="Bodoni MT Condensed"/>
          <w:color w:val="000000"/>
        </w:rPr>
        <w:tab/>
      </w:r>
      <w:r w:rsidRPr="00C313E5">
        <w:rPr>
          <w:rFonts w:ascii="Bodoni MT Condensed" w:hAnsi="Bodoni MT Condensed"/>
          <w:color w:val="000000"/>
        </w:rPr>
        <w:t>£7</w:t>
      </w:r>
    </w:p>
    <w:p w14:paraId="05D1E463" w14:textId="7E075334"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Peanut Butter and Jam Sandwich </w:t>
      </w:r>
      <w:r w:rsidR="008B3DA3" w:rsidRPr="00C313E5">
        <w:rPr>
          <w:rFonts w:ascii="Bodoni MT Condensed" w:hAnsi="Bodoni MT Condensed"/>
          <w:color w:val="000000"/>
        </w:rPr>
        <w:tab/>
      </w:r>
      <w:r w:rsid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390 calorie </w:t>
      </w:r>
      <w:r w:rsidR="008B3DA3" w:rsidRPr="00C313E5">
        <w:rPr>
          <w:rFonts w:ascii="Bodoni MT Condensed" w:hAnsi="Bodoni MT Condensed"/>
          <w:color w:val="000000"/>
        </w:rPr>
        <w:tab/>
      </w:r>
      <w:r w:rsidRPr="00C313E5">
        <w:rPr>
          <w:rFonts w:ascii="Bodoni MT Condensed" w:hAnsi="Bodoni MT Condensed"/>
          <w:color w:val="000000"/>
        </w:rPr>
        <w:t>£4</w:t>
      </w:r>
    </w:p>
    <w:p w14:paraId="60335EDD" w14:textId="5214C577"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Penne Pasta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119 calorie </w:t>
      </w:r>
      <w:r w:rsidR="008B3DA3" w:rsidRPr="00C313E5">
        <w:rPr>
          <w:rFonts w:ascii="Bodoni MT Condensed" w:hAnsi="Bodoni MT Condensed"/>
          <w:color w:val="000000"/>
        </w:rPr>
        <w:tab/>
      </w:r>
      <w:r w:rsidRPr="00C313E5">
        <w:rPr>
          <w:rFonts w:ascii="Bodoni MT Condensed" w:hAnsi="Bodoni MT Condensed"/>
          <w:color w:val="000000"/>
        </w:rPr>
        <w:t>£6</w:t>
      </w:r>
    </w:p>
    <w:p w14:paraId="2DCB2744" w14:textId="3334ED31"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Cheese Toast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208 calorie </w:t>
      </w:r>
      <w:r w:rsidR="008B3DA3" w:rsidRPr="00C313E5">
        <w:rPr>
          <w:rFonts w:ascii="Bodoni MT Condensed" w:hAnsi="Bodoni MT Condensed"/>
          <w:color w:val="000000"/>
        </w:rPr>
        <w:tab/>
      </w:r>
      <w:r w:rsidRPr="00C313E5">
        <w:rPr>
          <w:rFonts w:ascii="Bodoni MT Condensed" w:hAnsi="Bodoni MT Condensed"/>
          <w:color w:val="000000"/>
        </w:rPr>
        <w:t>£4.5</w:t>
      </w:r>
    </w:p>
    <w:p w14:paraId="65AE3384" w14:textId="01E834FC"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b/>
          <w:bCs/>
          <w:color w:val="000000"/>
        </w:rPr>
        <w:t>Desserts</w:t>
      </w:r>
    </w:p>
    <w:p w14:paraId="66FB4AA8" w14:textId="26954A8C"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Ice-cream and Jelly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237 calorie </w:t>
      </w:r>
      <w:r w:rsidR="008B3DA3" w:rsidRPr="00C313E5">
        <w:rPr>
          <w:rFonts w:ascii="Bodoni MT Condensed" w:hAnsi="Bodoni MT Condensed"/>
          <w:color w:val="000000"/>
        </w:rPr>
        <w:tab/>
      </w:r>
      <w:r w:rsidRPr="00C313E5">
        <w:rPr>
          <w:rFonts w:ascii="Bodoni MT Condensed" w:hAnsi="Bodoni MT Condensed"/>
          <w:color w:val="000000"/>
        </w:rPr>
        <w:t>£8</w:t>
      </w:r>
    </w:p>
    <w:p w14:paraId="516C0AF6" w14:textId="31A96665"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Cheesecake with Dark Chocolate </w:t>
      </w:r>
      <w:r w:rsidR="008B3DA3" w:rsidRPr="00C313E5">
        <w:rPr>
          <w:rFonts w:ascii="Bodoni MT Condensed" w:hAnsi="Bodoni MT Condensed"/>
          <w:color w:val="000000"/>
        </w:rPr>
        <w:tab/>
      </w:r>
      <w:r w:rsid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389 calorie </w:t>
      </w:r>
      <w:r w:rsidR="008B3DA3" w:rsidRPr="00C313E5">
        <w:rPr>
          <w:rFonts w:ascii="Bodoni MT Condensed" w:hAnsi="Bodoni MT Condensed"/>
          <w:color w:val="000000"/>
        </w:rPr>
        <w:tab/>
      </w:r>
      <w:r w:rsidRPr="00C313E5">
        <w:rPr>
          <w:rFonts w:ascii="Bodoni MT Condensed" w:hAnsi="Bodoni MT Condensed"/>
          <w:color w:val="000000"/>
        </w:rPr>
        <w:t>£8</w:t>
      </w:r>
    </w:p>
    <w:p w14:paraId="38ED69D7" w14:textId="41EC2D22"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Yorkshire Rhubarb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115 calorie </w:t>
      </w:r>
      <w:r w:rsidR="008B3DA3" w:rsidRPr="00C313E5">
        <w:rPr>
          <w:rFonts w:ascii="Bodoni MT Condensed" w:hAnsi="Bodoni MT Condensed"/>
          <w:color w:val="000000"/>
        </w:rPr>
        <w:tab/>
      </w:r>
      <w:r w:rsidRPr="00C313E5">
        <w:rPr>
          <w:rFonts w:ascii="Bodoni MT Condensed" w:hAnsi="Bodoni MT Condensed"/>
          <w:color w:val="000000"/>
        </w:rPr>
        <w:t>£8</w:t>
      </w:r>
    </w:p>
    <w:p w14:paraId="07023B38" w14:textId="1046F851"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Chocolate banana served with whipped cream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510 calorie </w:t>
      </w:r>
      <w:r w:rsidR="008B3DA3" w:rsidRPr="00C313E5">
        <w:rPr>
          <w:rFonts w:ascii="Bodoni MT Condensed" w:hAnsi="Bodoni MT Condensed"/>
          <w:color w:val="000000"/>
        </w:rPr>
        <w:tab/>
      </w:r>
      <w:r w:rsidRPr="00C313E5">
        <w:rPr>
          <w:rFonts w:ascii="Bodoni MT Condensed" w:hAnsi="Bodoni MT Condensed"/>
          <w:color w:val="000000"/>
        </w:rPr>
        <w:t>£9</w:t>
      </w:r>
    </w:p>
    <w:p w14:paraId="7BA68C36" w14:textId="5DC72D8F"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Cinnamon Cream with Rum Coulis </w:t>
      </w:r>
      <w:r w:rsidR="008B3DA3" w:rsidRPr="00C313E5">
        <w:rPr>
          <w:rFonts w:ascii="Bodoni MT Condensed" w:hAnsi="Bodoni MT Condensed"/>
          <w:color w:val="000000"/>
        </w:rPr>
        <w:tab/>
      </w:r>
      <w:r w:rsid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439 calorie </w:t>
      </w:r>
      <w:r w:rsidR="008B3DA3" w:rsidRPr="00C313E5">
        <w:rPr>
          <w:rFonts w:ascii="Bodoni MT Condensed" w:hAnsi="Bodoni MT Condensed"/>
          <w:color w:val="000000"/>
        </w:rPr>
        <w:tab/>
      </w:r>
      <w:r w:rsidRPr="00C313E5">
        <w:rPr>
          <w:rFonts w:ascii="Bodoni MT Condensed" w:hAnsi="Bodoni MT Condensed"/>
          <w:color w:val="000000"/>
        </w:rPr>
        <w:t>£6</w:t>
      </w:r>
    </w:p>
    <w:p w14:paraId="3F5DEEA6" w14:textId="0AC391BD"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lastRenderedPageBreak/>
        <w:t xml:space="preserve">Vanilla Gelato with Amaretto Liqueur and Espresso </w:t>
      </w:r>
      <w:r w:rsid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503 calorie </w:t>
      </w:r>
      <w:r w:rsidR="00C313E5">
        <w:rPr>
          <w:rFonts w:ascii="Bodoni MT Condensed" w:hAnsi="Bodoni MT Condensed"/>
          <w:color w:val="000000"/>
        </w:rPr>
        <w:tab/>
      </w:r>
      <w:r w:rsidRPr="00C313E5">
        <w:rPr>
          <w:rFonts w:ascii="Bodoni MT Condensed" w:hAnsi="Bodoni MT Condensed"/>
          <w:color w:val="000000"/>
        </w:rPr>
        <w:t>£9 </w:t>
      </w:r>
    </w:p>
    <w:p w14:paraId="11993A0A" w14:textId="57202A0B"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Swiss rolls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 xml:space="preserve">270 calorie </w:t>
      </w:r>
      <w:r w:rsidR="008B3DA3" w:rsidRPr="00C313E5">
        <w:rPr>
          <w:rFonts w:ascii="Bodoni MT Condensed" w:hAnsi="Bodoni MT Condensed"/>
          <w:color w:val="000000"/>
        </w:rPr>
        <w:tab/>
      </w:r>
      <w:r w:rsidRPr="00C313E5">
        <w:rPr>
          <w:rFonts w:ascii="Bodoni MT Condensed" w:hAnsi="Bodoni MT Condensed"/>
          <w:color w:val="000000"/>
        </w:rPr>
        <w:t>£5</w:t>
      </w:r>
    </w:p>
    <w:p w14:paraId="3B8C906A" w14:textId="0283A1AA" w:rsidR="002F5B4C" w:rsidRPr="00C313E5" w:rsidRDefault="00BB1BF3" w:rsidP="00DD5128">
      <w:pPr>
        <w:pStyle w:val="NormalWeb"/>
        <w:spacing w:before="0" w:beforeAutospacing="0" w:after="0" w:afterAutospacing="0"/>
        <w:jc w:val="both"/>
        <w:rPr>
          <w:rFonts w:ascii="Bodoni MT Condensed" w:hAnsi="Bodoni MT Condensed"/>
        </w:rPr>
      </w:pPr>
      <w:r>
        <w:rPr>
          <w:noProof/>
        </w:rPr>
        <mc:AlternateContent>
          <mc:Choice Requires="wps">
            <w:drawing>
              <wp:anchor distT="0" distB="0" distL="114300" distR="114300" simplePos="0" relativeHeight="251678720" behindDoc="0" locked="0" layoutInCell="1" allowOverlap="1" wp14:anchorId="036A3F76" wp14:editId="7A0D397E">
                <wp:simplePos x="0" y="0"/>
                <wp:positionH relativeFrom="margin">
                  <wp:posOffset>-1924050</wp:posOffset>
                </wp:positionH>
                <wp:positionV relativeFrom="paragraph">
                  <wp:posOffset>227330</wp:posOffset>
                </wp:positionV>
                <wp:extent cx="914400" cy="800100"/>
                <wp:effectExtent l="76200" t="57150" r="76200" b="114300"/>
                <wp:wrapNone/>
                <wp:docPr id="24" name="Rectangle 24"/>
                <wp:cNvGraphicFramePr/>
                <a:graphic xmlns:a="http://schemas.openxmlformats.org/drawingml/2006/main">
                  <a:graphicData uri="http://schemas.microsoft.com/office/word/2010/wordprocessingShape">
                    <wps:wsp>
                      <wps:cNvSpPr/>
                      <wps:spPr>
                        <a:xfrm>
                          <a:off x="0" y="0"/>
                          <a:ext cx="914400" cy="800100"/>
                        </a:xfrm>
                        <a:prstGeom prst="rect">
                          <a:avLst/>
                        </a:prstGeom>
                        <a:blipFill dpi="0" rotWithShape="1">
                          <a:blip r:embed="rId10" cstate="print">
                            <a:extLst>
                              <a:ext uri="{28A0092B-C50C-407E-A947-70E740481C1C}">
                                <a14:useLocalDpi xmlns:a14="http://schemas.microsoft.com/office/drawing/2010/main" val="0"/>
                              </a:ext>
                            </a:extLst>
                          </a:blip>
                          <a:srcRect/>
                          <a:stretch>
                            <a:fillRect/>
                          </a:stretch>
                        </a:blip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6F3720" id="Rectangle 24" o:spid="_x0000_s1026" style="position:absolute;margin-left:-151.5pt;margin-top:17.9pt;width:1in;height:63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" stroked="f" strokeweight="1pt">
                <v:fill r:id="rId11" o:title="" recolor="t" rotate="t" type="frame"/>
                <v:shadow on="t" color="black" opacity="20971f" offset="0,2.2pt"/>
                <w10:wrap anchorx="margin"/>
              </v:rect>
            </w:pict>
          </mc:Fallback>
        </mc:AlternateContent>
      </w:r>
      <w:r w:rsidR="00DD5128" w:rsidRPr="00C313E5">
        <w:rPr>
          <w:rFonts w:ascii="Bodoni MT Condensed" w:hAnsi="Bodoni MT Condensed"/>
          <w:color w:val="000000"/>
        </w:rPr>
        <w:t>Sugar free Pudding</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00C313E5">
        <w:rPr>
          <w:rFonts w:ascii="Bodoni MT Condensed" w:hAnsi="Bodoni MT Condensed"/>
          <w:color w:val="000000"/>
        </w:rPr>
        <w:tab/>
      </w:r>
      <w:r w:rsidR="00DD5128" w:rsidRPr="00C313E5">
        <w:rPr>
          <w:rFonts w:ascii="Bodoni MT Condensed" w:hAnsi="Bodoni MT Condensed"/>
          <w:color w:val="000000"/>
        </w:rPr>
        <w:t xml:space="preserve">56 calorie </w:t>
      </w:r>
      <w:r w:rsidR="008B3DA3" w:rsidRPr="00C313E5">
        <w:rPr>
          <w:rFonts w:ascii="Bodoni MT Condensed" w:hAnsi="Bodoni MT Condensed"/>
          <w:color w:val="000000"/>
        </w:rPr>
        <w:tab/>
      </w:r>
      <w:r w:rsidR="00DD5128" w:rsidRPr="00C313E5">
        <w:rPr>
          <w:rFonts w:ascii="Bodoni MT Condensed" w:hAnsi="Bodoni MT Condensed"/>
          <w:color w:val="000000"/>
        </w:rPr>
        <w:t>£7</w:t>
      </w:r>
    </w:p>
    <w:p w14:paraId="47DD5D22" w14:textId="24B97249" w:rsidR="00E2392E" w:rsidRPr="00E2392E" w:rsidRDefault="00E2392E" w:rsidP="00E2392E">
      <w:pPr>
        <w:pStyle w:val="Title"/>
        <w:rPr>
          <w:rStyle w:val="TitleChar"/>
          <w:sz w:val="56"/>
          <w:szCs w:val="44"/>
        </w:rPr>
      </w:pPr>
      <w:r w:rsidRPr="00E2392E">
        <w:rPr>
          <w:b/>
          <w:bCs/>
          <w:color w:val="000000"/>
          <w:sz w:val="56"/>
          <w:szCs w:val="44"/>
        </w:rPr>
        <w:t>The Trinity Hotel</w:t>
      </w:r>
    </w:p>
    <w:p w14:paraId="124ABE0A" w14:textId="19F86B56" w:rsidR="00E2392E" w:rsidRPr="001F69A9" w:rsidRDefault="00E2392E" w:rsidP="00E2392E">
      <w:pPr>
        <w:pStyle w:val="Line"/>
      </w:pPr>
      <w:r w:rsidRPr="001F69A9">
        <w:rPr>
          <w:noProof/>
        </w:rPr>
        <mc:AlternateContent>
          <mc:Choice Requires="wps">
            <w:drawing>
              <wp:inline distT="0" distB="0" distL="0" distR="0" wp14:anchorId="5BB76B31" wp14:editId="763AE569">
                <wp:extent cx="2286000" cy="0"/>
                <wp:effectExtent l="0" t="19050" r="19050" b="19050"/>
                <wp:docPr id="14" name="Straight Connector 14" descr="Beige line"/>
                <wp:cNvGraphicFramePr/>
                <a:graphic xmlns:a="http://schemas.openxmlformats.org/drawingml/2006/main">
                  <a:graphicData uri="http://schemas.microsoft.com/office/word/2010/wordprocessingShape">
                    <wps:wsp>
                      <wps:cNvCnPr/>
                      <wps:spPr>
                        <a:xfrm>
                          <a:off x="0" y="0"/>
                          <a:ext cx="2286000" cy="0"/>
                        </a:xfrm>
                        <a:prstGeom prst="line">
                          <a:avLst/>
                        </a:prstGeom>
                        <a:ln w="35560">
                          <a:solidFill>
                            <a:schemeClr val="tx2">
                              <a:alpha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51D09FD7" id="Straight Connector 14" o:spid="_x0000_s1026" alt="Beige line" style="visibility:visible;mso-wrap-style:square;mso-left-percent:-10001;mso-top-percent:-10001;mso-position-horizontal:absolute;mso-position-horizontal-relative:char;mso-position-vertical:absolute;mso-position-vertical-relative:line;mso-left-percent:-10001;mso-top-percent:-10001" from="0,0" to="180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" strokecolor="#f7ce98 [3215]" strokeweight="2.8pt">
                <v:stroke opacity="32896f" joinstyle="miter"/>
                <w10:anchorlock/>
              </v:line>
            </w:pict>
          </mc:Fallback>
        </mc:AlternateContent>
      </w:r>
    </w:p>
    <w:p w14:paraId="5869538F" w14:textId="78B99485" w:rsidR="00E2392E" w:rsidRDefault="003B2CA8" w:rsidP="00E2392E">
      <w:pPr>
        <w:pStyle w:val="NormalWeb"/>
        <w:spacing w:before="0" w:beforeAutospacing="0" w:after="0" w:afterAutospacing="0"/>
        <w:jc w:val="both"/>
        <w:rPr>
          <w:color w:val="000000"/>
        </w:rPr>
      </w:pPr>
      <w:sdt>
        <w:sdtPr>
          <w:rPr>
            <w:sz w:val="72"/>
            <w:szCs w:val="20"/>
          </w:rPr>
          <w:id w:val="-1143892022"/>
          <w:placeholder>
            <w:docPart w:val="2E511879B72442C6A46A2D59C589B97C"/>
          </w:placeholder>
          <w:temporary/>
          <w:showingPlcHdr/>
          <w15:appearance w15:val="hidden"/>
        </w:sdtPr>
        <w:sdtEndPr/>
        <w:sdtContent>
          <w:r w:rsidR="00E2392E" w:rsidRPr="00E2392E">
            <w:rPr>
              <w:sz w:val="72"/>
              <w:szCs w:val="20"/>
            </w:rPr>
            <w:t>Menu</w:t>
          </w:r>
        </w:sdtContent>
      </w:sdt>
    </w:p>
    <w:p w14:paraId="70A51998" w14:textId="65F4CC62" w:rsidR="00E2392E" w:rsidRPr="00E2392E" w:rsidRDefault="00E2392E" w:rsidP="00E2392E"/>
    <w:p w14:paraId="31CEB09B" w14:textId="43DDAB9A" w:rsidR="002F5B4C" w:rsidRPr="00D212CA" w:rsidRDefault="00DD5128" w:rsidP="00D212CA">
      <w:pPr>
        <w:pStyle w:val="Heading1"/>
        <w:rPr>
          <w:rStyle w:val="Heading2Char"/>
          <w:b/>
          <w:caps/>
          <w:color w:val="004942" w:themeColor="accent1"/>
          <w:szCs w:val="32"/>
        </w:rPr>
      </w:pPr>
      <w:r>
        <w:t>drinks (fROM 2 P.M-11 P.M)</w:t>
      </w:r>
    </w:p>
    <w:p w14:paraId="03A30BDC" w14:textId="1B4928E1"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b/>
          <w:bCs/>
          <w:color w:val="000000"/>
        </w:rPr>
        <w:t>Wine (125 ml/250 ml)</w:t>
      </w:r>
    </w:p>
    <w:p w14:paraId="210AAAB3" w14:textId="1079943D"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Grace Bridger California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£5.6/£8.2</w:t>
      </w:r>
    </w:p>
    <w:p w14:paraId="31435C36" w14:textId="3CBE9147"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Rose, Oregon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£5/£9 </w:t>
      </w:r>
    </w:p>
    <w:p w14:paraId="00354C87" w14:textId="2338A53B"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Chapel Down Rose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Pr="00C313E5">
        <w:rPr>
          <w:rFonts w:ascii="Bodoni MT Condensed" w:hAnsi="Bodoni MT Condensed"/>
          <w:color w:val="000000"/>
        </w:rPr>
        <w:t>£4.5/£8.9 </w:t>
      </w:r>
    </w:p>
    <w:p w14:paraId="17C58068" w14:textId="4F277D55"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Still </w:t>
      </w:r>
      <w:proofErr w:type="spellStart"/>
      <w:r w:rsidRPr="00C313E5">
        <w:rPr>
          <w:rFonts w:ascii="Bodoni MT Condensed" w:hAnsi="Bodoni MT Condensed"/>
          <w:color w:val="000000"/>
        </w:rPr>
        <w:t>Hattingley</w:t>
      </w:r>
      <w:proofErr w:type="spellEnd"/>
      <w:r w:rsidRPr="00C313E5">
        <w:rPr>
          <w:rFonts w:ascii="Bodoni MT Condensed" w:hAnsi="Bodoni MT Condensed"/>
          <w:color w:val="000000"/>
        </w:rPr>
        <w:t xml:space="preserve"> Italy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£4.2/£9</w:t>
      </w:r>
    </w:p>
    <w:p w14:paraId="0EDBD374" w14:textId="390008DC"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Grapes Romania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£5.2/£8.7</w:t>
      </w:r>
    </w:p>
    <w:p w14:paraId="224BB76E" w14:textId="5160B7BD"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Apple Rose Greece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£6.2/£9.2  </w:t>
      </w:r>
    </w:p>
    <w:p w14:paraId="4DC8BC07" w14:textId="0675A302"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Crisp White Yorkshire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£5/£10 </w:t>
      </w:r>
    </w:p>
    <w:p w14:paraId="28E22605" w14:textId="69FB32EE"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Coral Rose Menu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£5.1/£8.9 </w:t>
      </w:r>
    </w:p>
    <w:p w14:paraId="06D9609E" w14:textId="29F2B4F0"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Royal Pomegranate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£4.9/£9.2 </w:t>
      </w:r>
    </w:p>
    <w:p w14:paraId="5C5C35DC" w14:textId="64DDBEEF"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Valmont Blanc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£5.3/£9.2 </w:t>
      </w:r>
    </w:p>
    <w:p w14:paraId="588B160E" w14:textId="5F14140E"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Cuvee Bolinger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£5.4/£8.2</w:t>
      </w:r>
    </w:p>
    <w:p w14:paraId="6ADA0ED2" w14:textId="2052581F"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Winston Pol Roger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£5.6/£8.5 </w:t>
      </w:r>
    </w:p>
    <w:p w14:paraId="4A77722B" w14:textId="0879D370" w:rsidR="00DD5128" w:rsidRPr="00C313E5" w:rsidRDefault="00DD5128" w:rsidP="00DD5128">
      <w:pPr>
        <w:pStyle w:val="NormalWeb"/>
        <w:spacing w:before="0" w:beforeAutospacing="0" w:after="0" w:afterAutospacing="0"/>
        <w:jc w:val="both"/>
        <w:rPr>
          <w:rFonts w:ascii="Bodoni MT Condensed" w:hAnsi="Bodoni MT Condensed"/>
        </w:rPr>
      </w:pPr>
      <w:proofErr w:type="spellStart"/>
      <w:r w:rsidRPr="00C313E5">
        <w:rPr>
          <w:rFonts w:ascii="Bodoni MT Condensed" w:hAnsi="Bodoni MT Condensed"/>
          <w:color w:val="000000"/>
        </w:rPr>
        <w:t>Birichino</w:t>
      </w:r>
      <w:proofErr w:type="spellEnd"/>
      <w:r w:rsidRPr="00C313E5">
        <w:rPr>
          <w:rFonts w:ascii="Bodoni MT Condensed" w:hAnsi="Bodoni MT Condensed"/>
          <w:color w:val="000000"/>
        </w:rPr>
        <w:t xml:space="preserve"> US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£5.49/£12.5 </w:t>
      </w:r>
    </w:p>
    <w:p w14:paraId="6363BA67" w14:textId="120B5A7B"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Meursault France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£6.78/£14 </w:t>
      </w:r>
    </w:p>
    <w:p w14:paraId="03F2F902" w14:textId="258A3379" w:rsidR="00DD5128" w:rsidRPr="00C313E5" w:rsidRDefault="00DD5128" w:rsidP="00DD5128">
      <w:pPr>
        <w:pStyle w:val="NormalWeb"/>
        <w:spacing w:before="0" w:beforeAutospacing="0" w:after="0" w:afterAutospacing="0"/>
        <w:jc w:val="both"/>
        <w:rPr>
          <w:rFonts w:ascii="Bodoni MT Condensed" w:hAnsi="Bodoni MT Condensed"/>
        </w:rPr>
      </w:pPr>
      <w:proofErr w:type="spellStart"/>
      <w:r w:rsidRPr="00C313E5">
        <w:rPr>
          <w:rFonts w:ascii="Bodoni MT Condensed" w:hAnsi="Bodoni MT Condensed"/>
          <w:color w:val="000000"/>
        </w:rPr>
        <w:t>Caparzo</w:t>
      </w:r>
      <w:proofErr w:type="spellEnd"/>
      <w:r w:rsidRPr="00C313E5">
        <w:rPr>
          <w:rFonts w:ascii="Bodoni MT Condensed" w:hAnsi="Bodoni MT Condensed"/>
          <w:color w:val="000000"/>
        </w:rPr>
        <w:t xml:space="preserve"> Italy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£7.3/£17 </w:t>
      </w:r>
    </w:p>
    <w:p w14:paraId="1B47714F" w14:textId="589AE385"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Chablis France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£6.49/£16 </w:t>
      </w:r>
    </w:p>
    <w:p w14:paraId="1ED2A44A" w14:textId="29CA73F7"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b/>
          <w:bCs/>
          <w:color w:val="000000"/>
        </w:rPr>
        <w:t>Cocktails</w:t>
      </w:r>
      <w:r w:rsidR="008B3DA3" w:rsidRPr="00C313E5">
        <w:rPr>
          <w:rFonts w:ascii="Bodoni MT Condensed" w:hAnsi="Bodoni MT Condensed"/>
          <w:b/>
          <w:bCs/>
          <w:color w:val="000000"/>
        </w:rPr>
        <w:t xml:space="preserve"> </w:t>
      </w:r>
      <w:r w:rsidRPr="00C313E5">
        <w:rPr>
          <w:rFonts w:ascii="Bodoni MT Condensed" w:hAnsi="Bodoni MT Condensed"/>
          <w:b/>
          <w:bCs/>
          <w:color w:val="000000"/>
        </w:rPr>
        <w:t>(125 ml/250 ml)</w:t>
      </w:r>
    </w:p>
    <w:p w14:paraId="11F57464" w14:textId="143DEFEB"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Manhattan (Orange juice, Vodka, simple syrup and Cranberry juice)</w:t>
      </w:r>
      <w:r w:rsidR="008B3DA3" w:rsidRPr="00C313E5">
        <w:rPr>
          <w:rFonts w:ascii="Bodoni MT Condensed" w:hAnsi="Bodoni MT Condensed"/>
          <w:color w:val="000000"/>
        </w:rPr>
        <w:tab/>
      </w:r>
      <w:r w:rsidRPr="00C313E5">
        <w:rPr>
          <w:rFonts w:ascii="Bodoni MT Condensed" w:hAnsi="Bodoni MT Condensed"/>
          <w:color w:val="000000"/>
        </w:rPr>
        <w:t>£7.56/£16 </w:t>
      </w:r>
    </w:p>
    <w:p w14:paraId="1E36C8AA" w14:textId="5535BFA1" w:rsidR="00E2392E" w:rsidRPr="00C313E5" w:rsidRDefault="00DD5128" w:rsidP="00DD5128">
      <w:pPr>
        <w:pStyle w:val="NormalWeb"/>
        <w:spacing w:before="0" w:beforeAutospacing="0" w:after="0" w:afterAutospacing="0"/>
        <w:jc w:val="both"/>
        <w:rPr>
          <w:rFonts w:ascii="Bodoni MT Condensed" w:hAnsi="Bodoni MT Condensed"/>
          <w:color w:val="000000"/>
        </w:rPr>
      </w:pPr>
      <w:r w:rsidRPr="00C313E5">
        <w:rPr>
          <w:rFonts w:ascii="Bodoni MT Condensed" w:hAnsi="Bodoni MT Condensed"/>
          <w:color w:val="000000"/>
        </w:rPr>
        <w:t>Cosmopolitan (Sweet vermouth, cherry, bitters, Whiskey)</w:t>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£8.99/£20 </w:t>
      </w:r>
    </w:p>
    <w:p w14:paraId="06BFFFCA" w14:textId="77777777" w:rsidR="00E2392E" w:rsidRPr="00C313E5" w:rsidRDefault="00E2392E" w:rsidP="00DD5128">
      <w:pPr>
        <w:pStyle w:val="NormalWeb"/>
        <w:spacing w:before="0" w:beforeAutospacing="0" w:after="0" w:afterAutospacing="0"/>
        <w:jc w:val="both"/>
        <w:rPr>
          <w:rFonts w:ascii="Bodoni MT Condensed" w:hAnsi="Bodoni MT Condensed"/>
          <w:color w:val="000000"/>
        </w:rPr>
      </w:pPr>
    </w:p>
    <w:p w14:paraId="6DA72AF6" w14:textId="3F25F416"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Old Fashioned (Middle sugar, orange bitters, orange slice Bourbon)</w:t>
      </w:r>
      <w:r w:rsidR="008B3DA3" w:rsidRPr="00C313E5">
        <w:rPr>
          <w:rFonts w:ascii="Bodoni MT Condensed" w:hAnsi="Bodoni MT Condensed"/>
          <w:color w:val="000000"/>
        </w:rPr>
        <w:tab/>
      </w:r>
      <w:r w:rsidRPr="00C313E5">
        <w:rPr>
          <w:rFonts w:ascii="Bodoni MT Condensed" w:hAnsi="Bodoni MT Condensed"/>
          <w:color w:val="000000"/>
        </w:rPr>
        <w:t>£10/£10 </w:t>
      </w:r>
    </w:p>
    <w:p w14:paraId="41280F03" w14:textId="1E83F863"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Paper Plane (Aperol, Fresh Lime Juice, </w:t>
      </w:r>
      <w:proofErr w:type="spellStart"/>
      <w:r w:rsidRPr="00C313E5">
        <w:rPr>
          <w:rFonts w:ascii="Bodoni MT Condensed" w:hAnsi="Bodoni MT Condensed"/>
          <w:color w:val="000000"/>
        </w:rPr>
        <w:t>Meletti</w:t>
      </w:r>
      <w:proofErr w:type="spellEnd"/>
      <w:r w:rsidRPr="00C313E5">
        <w:rPr>
          <w:rFonts w:ascii="Bodoni MT Condensed" w:hAnsi="Bodoni MT Condensed"/>
          <w:color w:val="000000"/>
        </w:rPr>
        <w:t xml:space="preserve"> Amaro)</w:t>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£9.89/£19.32 </w:t>
      </w:r>
    </w:p>
    <w:p w14:paraId="38D4B271" w14:textId="01599BD4"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Bourbon Flip (Whole Egg, Simple syrup/Buffalo Trace)</w:t>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£12.8/£21.6 </w:t>
      </w:r>
    </w:p>
    <w:p w14:paraId="52CE7669" w14:textId="77777777"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b/>
          <w:bCs/>
          <w:color w:val="000000"/>
        </w:rPr>
        <w:t>Soft drinks</w:t>
      </w:r>
    </w:p>
    <w:p w14:paraId="55A1806C" w14:textId="7E52E40C"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Water 500 ml </w:t>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008B3DA3" w:rsidRPr="00C313E5">
        <w:rPr>
          <w:rFonts w:ascii="Bodoni MT Condensed" w:hAnsi="Bodoni MT Condensed"/>
          <w:color w:val="000000"/>
        </w:rPr>
        <w:tab/>
      </w:r>
      <w:r w:rsidRPr="00C313E5">
        <w:rPr>
          <w:rFonts w:ascii="Bodoni MT Condensed" w:hAnsi="Bodoni MT Condensed"/>
          <w:color w:val="000000"/>
        </w:rPr>
        <w:t xml:space="preserve">0 calorie </w:t>
      </w:r>
      <w:r w:rsidR="008B3DA3" w:rsidRPr="00C313E5">
        <w:rPr>
          <w:rFonts w:ascii="Bodoni MT Condensed" w:hAnsi="Bodoni MT Condensed"/>
          <w:color w:val="000000"/>
        </w:rPr>
        <w:tab/>
      </w:r>
      <w:r w:rsidR="004C367F" w:rsidRPr="00C313E5">
        <w:rPr>
          <w:rFonts w:ascii="Bodoni MT Condensed" w:hAnsi="Bodoni MT Condensed"/>
          <w:color w:val="000000"/>
        </w:rPr>
        <w:tab/>
      </w:r>
      <w:r w:rsidRPr="00C313E5">
        <w:rPr>
          <w:rFonts w:ascii="Bodoni MT Condensed" w:hAnsi="Bodoni MT Condensed"/>
          <w:color w:val="000000"/>
        </w:rPr>
        <w:t>£3 </w:t>
      </w:r>
    </w:p>
    <w:p w14:paraId="2FC886C0" w14:textId="1B2B2DCB"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Pepsi 500 </w:t>
      </w:r>
      <w:proofErr w:type="gramStart"/>
      <w:r w:rsidRPr="00C313E5">
        <w:rPr>
          <w:rFonts w:ascii="Bodoni MT Condensed" w:hAnsi="Bodoni MT Condensed"/>
          <w:color w:val="000000"/>
        </w:rPr>
        <w:t xml:space="preserve">ml  </w:t>
      </w:r>
      <w:r w:rsidR="004C367F" w:rsidRPr="00C313E5">
        <w:rPr>
          <w:rFonts w:ascii="Bodoni MT Condensed" w:hAnsi="Bodoni MT Condensed"/>
          <w:color w:val="000000"/>
        </w:rPr>
        <w:tab/>
      </w:r>
      <w:proofErr w:type="gramEnd"/>
      <w:r w:rsidR="004C367F" w:rsidRPr="00C313E5">
        <w:rPr>
          <w:rFonts w:ascii="Bodoni MT Condensed" w:hAnsi="Bodoni MT Condensed"/>
          <w:color w:val="000000"/>
        </w:rPr>
        <w:tab/>
      </w:r>
      <w:r w:rsidR="004C367F" w:rsidRPr="00C313E5">
        <w:rPr>
          <w:rFonts w:ascii="Bodoni MT Condensed" w:hAnsi="Bodoni MT Condensed"/>
          <w:color w:val="000000"/>
        </w:rPr>
        <w:tab/>
      </w:r>
      <w:r w:rsidR="004C367F" w:rsidRPr="00C313E5">
        <w:rPr>
          <w:rFonts w:ascii="Bodoni MT Condensed" w:hAnsi="Bodoni MT Condensed"/>
          <w:color w:val="000000"/>
        </w:rPr>
        <w:tab/>
      </w:r>
      <w:r w:rsidRPr="00C313E5">
        <w:rPr>
          <w:rFonts w:ascii="Bodoni MT Condensed" w:hAnsi="Bodoni MT Condensed"/>
          <w:color w:val="000000"/>
        </w:rPr>
        <w:t xml:space="preserve">38 calorie </w:t>
      </w:r>
      <w:r w:rsidR="004C367F" w:rsidRPr="00C313E5">
        <w:rPr>
          <w:rFonts w:ascii="Bodoni MT Condensed" w:hAnsi="Bodoni MT Condensed"/>
          <w:color w:val="000000"/>
        </w:rPr>
        <w:tab/>
      </w:r>
      <w:r w:rsidRPr="00C313E5">
        <w:rPr>
          <w:rFonts w:ascii="Bodoni MT Condensed" w:hAnsi="Bodoni MT Condensed"/>
          <w:color w:val="000000"/>
        </w:rPr>
        <w:t>£4</w:t>
      </w:r>
    </w:p>
    <w:p w14:paraId="3AE65395" w14:textId="628873F3" w:rsidR="00DD5128" w:rsidRPr="00C313E5" w:rsidRDefault="00DD5128" w:rsidP="00DD5128">
      <w:pPr>
        <w:pStyle w:val="NormalWeb"/>
        <w:spacing w:before="0" w:beforeAutospacing="0" w:after="0" w:afterAutospacing="0"/>
        <w:jc w:val="both"/>
        <w:rPr>
          <w:rFonts w:ascii="Bodoni MT Condensed" w:hAnsi="Bodoni MT Condensed"/>
        </w:rPr>
      </w:pPr>
      <w:r w:rsidRPr="00C313E5">
        <w:rPr>
          <w:rFonts w:ascii="Bodoni MT Condensed" w:hAnsi="Bodoni MT Condensed"/>
          <w:color w:val="000000"/>
        </w:rPr>
        <w:t xml:space="preserve">Diet Coke 500 </w:t>
      </w:r>
      <w:proofErr w:type="gramStart"/>
      <w:r w:rsidRPr="00C313E5">
        <w:rPr>
          <w:rFonts w:ascii="Bodoni MT Condensed" w:hAnsi="Bodoni MT Condensed"/>
          <w:color w:val="000000"/>
        </w:rPr>
        <w:t xml:space="preserve">ml  </w:t>
      </w:r>
      <w:r w:rsidR="004C367F" w:rsidRPr="00C313E5">
        <w:rPr>
          <w:rFonts w:ascii="Bodoni MT Condensed" w:hAnsi="Bodoni MT Condensed"/>
          <w:color w:val="000000"/>
        </w:rPr>
        <w:tab/>
      </w:r>
      <w:proofErr w:type="gramEnd"/>
      <w:r w:rsidR="004C367F" w:rsidRPr="00C313E5">
        <w:rPr>
          <w:rFonts w:ascii="Bodoni MT Condensed" w:hAnsi="Bodoni MT Condensed"/>
          <w:color w:val="000000"/>
        </w:rPr>
        <w:tab/>
      </w:r>
      <w:r w:rsidR="004C367F" w:rsidRPr="00C313E5">
        <w:rPr>
          <w:rFonts w:ascii="Bodoni MT Condensed" w:hAnsi="Bodoni MT Condensed"/>
          <w:color w:val="000000"/>
        </w:rPr>
        <w:tab/>
      </w:r>
      <w:r w:rsidR="00290197">
        <w:rPr>
          <w:rFonts w:ascii="Bodoni MT Condensed" w:hAnsi="Bodoni MT Condensed"/>
          <w:color w:val="000000"/>
        </w:rPr>
        <w:tab/>
      </w:r>
      <w:r w:rsidRPr="00C313E5">
        <w:rPr>
          <w:rFonts w:ascii="Bodoni MT Condensed" w:hAnsi="Bodoni MT Condensed"/>
          <w:color w:val="000000"/>
        </w:rPr>
        <w:t xml:space="preserve">0 calorie </w:t>
      </w:r>
      <w:r w:rsidR="004C367F" w:rsidRPr="00C313E5">
        <w:rPr>
          <w:rFonts w:ascii="Bodoni MT Condensed" w:hAnsi="Bodoni MT Condensed"/>
          <w:color w:val="000000"/>
        </w:rPr>
        <w:tab/>
      </w:r>
      <w:r w:rsidR="004C367F" w:rsidRPr="00C313E5">
        <w:rPr>
          <w:rFonts w:ascii="Bodoni MT Condensed" w:hAnsi="Bodoni MT Condensed"/>
          <w:color w:val="000000"/>
        </w:rPr>
        <w:tab/>
      </w:r>
      <w:r w:rsidRPr="00C313E5">
        <w:rPr>
          <w:rFonts w:ascii="Bodoni MT Condensed" w:hAnsi="Bodoni MT Condensed"/>
          <w:color w:val="000000"/>
        </w:rPr>
        <w:t>£4 </w:t>
      </w:r>
    </w:p>
    <w:p w14:paraId="6159FF5A" w14:textId="1A0D835A" w:rsidR="00290197" w:rsidRDefault="00DD5128" w:rsidP="00DD5128">
      <w:pPr>
        <w:pStyle w:val="NormalWeb"/>
        <w:spacing w:before="0" w:beforeAutospacing="0" w:after="0" w:afterAutospacing="0"/>
        <w:jc w:val="both"/>
        <w:rPr>
          <w:rFonts w:ascii="Bodoni MT Condensed" w:hAnsi="Bodoni MT Condensed"/>
          <w:color w:val="000000"/>
        </w:rPr>
      </w:pPr>
      <w:r w:rsidRPr="00C313E5">
        <w:rPr>
          <w:rFonts w:ascii="Bodoni MT Condensed" w:hAnsi="Bodoni MT Condensed"/>
          <w:color w:val="000000"/>
        </w:rPr>
        <w:t xml:space="preserve">Coca Cola 500 </w:t>
      </w:r>
      <w:proofErr w:type="gramStart"/>
      <w:r w:rsidRPr="00C313E5">
        <w:rPr>
          <w:rFonts w:ascii="Bodoni MT Condensed" w:hAnsi="Bodoni MT Condensed"/>
          <w:color w:val="000000"/>
        </w:rPr>
        <w:t xml:space="preserve">ml  </w:t>
      </w:r>
      <w:r w:rsidR="004C367F" w:rsidRPr="00C313E5">
        <w:rPr>
          <w:rFonts w:ascii="Bodoni MT Condensed" w:hAnsi="Bodoni MT Condensed"/>
          <w:color w:val="000000"/>
        </w:rPr>
        <w:tab/>
      </w:r>
      <w:proofErr w:type="gramEnd"/>
      <w:r w:rsidR="004C367F" w:rsidRPr="00C313E5">
        <w:rPr>
          <w:rFonts w:ascii="Bodoni MT Condensed" w:hAnsi="Bodoni MT Condensed"/>
          <w:color w:val="000000"/>
        </w:rPr>
        <w:tab/>
      </w:r>
      <w:r w:rsidR="00290197">
        <w:rPr>
          <w:rFonts w:ascii="Bodoni MT Condensed" w:hAnsi="Bodoni MT Condensed"/>
          <w:color w:val="000000"/>
        </w:rPr>
        <w:tab/>
      </w:r>
      <w:r w:rsidR="004C367F" w:rsidRPr="00C313E5">
        <w:rPr>
          <w:rFonts w:ascii="Bodoni MT Condensed" w:hAnsi="Bodoni MT Condensed"/>
          <w:color w:val="000000"/>
        </w:rPr>
        <w:tab/>
      </w:r>
      <w:r w:rsidRPr="00C313E5">
        <w:rPr>
          <w:rFonts w:ascii="Bodoni MT Condensed" w:hAnsi="Bodoni MT Condensed"/>
          <w:color w:val="000000"/>
        </w:rPr>
        <w:t xml:space="preserve">38 calorie </w:t>
      </w:r>
      <w:r w:rsidR="004C367F" w:rsidRPr="00C313E5">
        <w:rPr>
          <w:rFonts w:ascii="Bodoni MT Condensed" w:hAnsi="Bodoni MT Condensed"/>
          <w:color w:val="000000"/>
        </w:rPr>
        <w:tab/>
      </w:r>
      <w:r w:rsidRPr="00C313E5">
        <w:rPr>
          <w:rFonts w:ascii="Bodoni MT Condensed" w:hAnsi="Bodoni MT Condensed"/>
          <w:color w:val="000000"/>
        </w:rPr>
        <w:t xml:space="preserve">£4 </w:t>
      </w:r>
    </w:p>
    <w:p w14:paraId="1374D6E9" w14:textId="77777777" w:rsidR="00290197" w:rsidRDefault="00290197">
      <w:pPr>
        <w:rPr>
          <w:rFonts w:ascii="Bodoni MT Condensed" w:eastAsia="Times New Roman" w:hAnsi="Bodoni MT Condensed" w:cs="Times New Roman"/>
          <w:color w:val="000000"/>
          <w:sz w:val="24"/>
          <w:szCs w:val="24"/>
          <w:lang w:val="en-IN" w:eastAsia="en-IN" w:bidi="bn-IN"/>
        </w:rPr>
      </w:pPr>
      <w:r>
        <w:rPr>
          <w:rFonts w:ascii="Bodoni MT Condensed" w:hAnsi="Bodoni MT Condensed"/>
          <w:color w:val="000000"/>
        </w:rPr>
        <w:br w:type="page"/>
      </w:r>
    </w:p>
    <w:p w14:paraId="6D52BC45" w14:textId="090E4F6A" w:rsidR="00864256" w:rsidRPr="00C313E5" w:rsidRDefault="00864256" w:rsidP="00DD5128">
      <w:pPr>
        <w:pStyle w:val="NormalWeb"/>
        <w:spacing w:before="0" w:beforeAutospacing="0" w:after="0" w:afterAutospacing="0"/>
        <w:jc w:val="both"/>
        <w:rPr>
          <w:rFonts w:ascii="Bodoni MT Condensed" w:hAnsi="Bodoni MT Condensed"/>
          <w:color w:val="000000"/>
        </w:rPr>
      </w:pPr>
    </w:p>
    <w:p w14:paraId="0A55E551" w14:textId="4442839C" w:rsidR="00E2392E" w:rsidRPr="004C367F" w:rsidRDefault="004C367F" w:rsidP="004C367F">
      <w:pPr>
        <w:rPr>
          <w:rFonts w:ascii="Times New Roman" w:eastAsia="Times New Roman" w:hAnsi="Times New Roman" w:cs="Times New Roman"/>
          <w:color w:val="000000"/>
          <w:sz w:val="24"/>
          <w:szCs w:val="24"/>
          <w:lang w:val="en-IN" w:eastAsia="en-IN" w:bidi="bn-IN"/>
        </w:rPr>
      </w:pPr>
      <w:r>
        <w:rPr>
          <w:noProof/>
        </w:rPr>
        <mc:AlternateContent>
          <mc:Choice Requires="wps">
            <w:drawing>
              <wp:anchor distT="0" distB="0" distL="114300" distR="114300" simplePos="0" relativeHeight="251671552" behindDoc="0" locked="0" layoutInCell="1" allowOverlap="1" wp14:anchorId="5C167E7D" wp14:editId="440E36C9">
                <wp:simplePos x="0" y="0"/>
                <wp:positionH relativeFrom="column">
                  <wp:posOffset>-609600</wp:posOffset>
                </wp:positionH>
                <wp:positionV relativeFrom="paragraph">
                  <wp:posOffset>4644390</wp:posOffset>
                </wp:positionV>
                <wp:extent cx="4794250" cy="3771900"/>
                <wp:effectExtent l="0" t="0" r="6350" b="0"/>
                <wp:wrapNone/>
                <wp:docPr id="11" name="Rectangle 11"/>
                <wp:cNvGraphicFramePr/>
                <a:graphic xmlns:a="http://schemas.openxmlformats.org/drawingml/2006/main">
                  <a:graphicData uri="http://schemas.microsoft.com/office/word/2010/wordprocessingShape">
                    <wps:wsp>
                      <wps:cNvSpPr/>
                      <wps:spPr>
                        <a:xfrm>
                          <a:off x="0" y="0"/>
                          <a:ext cx="4794250" cy="3771900"/>
                        </a:xfrm>
                        <a:prstGeom prst="rect">
                          <a:avLst/>
                        </a:prstGeom>
                        <a:solidFill>
                          <a:schemeClr val="tx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102B38" w14:textId="77777777" w:rsidR="004C367F" w:rsidRPr="00E2392E" w:rsidRDefault="004C367F" w:rsidP="004C367F">
                            <w:pPr>
                              <w:spacing w:before="400" w:after="120" w:line="240" w:lineRule="auto"/>
                              <w:jc w:val="both"/>
                              <w:outlineLvl w:val="0"/>
                              <w:rPr>
                                <w:rFonts w:ascii="Times New Roman" w:eastAsia="Times New Roman" w:hAnsi="Times New Roman" w:cs="Times New Roman"/>
                                <w:b/>
                                <w:bCs/>
                                <w:color w:val="auto"/>
                                <w:kern w:val="36"/>
                                <w:sz w:val="48"/>
                                <w:szCs w:val="48"/>
                                <w:lang w:val="en-IN" w:eastAsia="en-IN" w:bidi="bn-IN"/>
                              </w:rPr>
                            </w:pPr>
                            <w:r w:rsidRPr="00E2392E">
                              <w:rPr>
                                <w:rFonts w:ascii="Times New Roman" w:eastAsia="Times New Roman" w:hAnsi="Times New Roman" w:cs="Times New Roman"/>
                                <w:b/>
                                <w:bCs/>
                                <w:color w:val="000000"/>
                                <w:kern w:val="36"/>
                                <w:sz w:val="28"/>
                                <w:szCs w:val="28"/>
                                <w:lang w:val="en-IN" w:eastAsia="en-IN" w:bidi="bn-IN"/>
                              </w:rPr>
                              <w:t>Reference list</w:t>
                            </w:r>
                          </w:p>
                          <w:p w14:paraId="7E56E499" w14:textId="77777777" w:rsidR="004C367F" w:rsidRPr="00E2392E" w:rsidRDefault="004C367F" w:rsidP="004C367F">
                            <w:pPr>
                              <w:spacing w:after="0" w:line="240" w:lineRule="auto"/>
                              <w:jc w:val="both"/>
                              <w:rPr>
                                <w:rFonts w:ascii="Times New Roman" w:eastAsia="Times New Roman" w:hAnsi="Times New Roman" w:cs="Times New Roman"/>
                                <w:color w:val="auto"/>
                                <w:sz w:val="24"/>
                                <w:szCs w:val="24"/>
                                <w:lang w:val="en-IN" w:eastAsia="en-IN" w:bidi="bn-IN"/>
                              </w:rPr>
                            </w:pPr>
                            <w:proofErr w:type="spellStart"/>
                            <w:r w:rsidRPr="00E2392E">
                              <w:rPr>
                                <w:rFonts w:ascii="Times New Roman" w:eastAsia="Times New Roman" w:hAnsi="Times New Roman" w:cs="Times New Roman"/>
                                <w:color w:val="000000"/>
                                <w:sz w:val="24"/>
                                <w:szCs w:val="24"/>
                                <w:lang w:val="en-IN" w:eastAsia="en-IN" w:bidi="bn-IN"/>
                              </w:rPr>
                              <w:t>Amien</w:t>
                            </w:r>
                            <w:proofErr w:type="spellEnd"/>
                            <w:r w:rsidRPr="00E2392E">
                              <w:rPr>
                                <w:rFonts w:ascii="Times New Roman" w:eastAsia="Times New Roman" w:hAnsi="Times New Roman" w:cs="Times New Roman"/>
                                <w:color w:val="000000"/>
                                <w:sz w:val="24"/>
                                <w:szCs w:val="24"/>
                                <w:lang w:val="en-IN" w:eastAsia="en-IN" w:bidi="bn-IN"/>
                              </w:rPr>
                              <w:t xml:space="preserve">, J., (2021). </w:t>
                            </w:r>
                            <w:proofErr w:type="spellStart"/>
                            <w:r w:rsidRPr="00E2392E">
                              <w:rPr>
                                <w:rFonts w:ascii="Times New Roman" w:eastAsia="Times New Roman" w:hAnsi="Times New Roman" w:cs="Times New Roman"/>
                                <w:i/>
                                <w:iCs/>
                                <w:color w:val="000000"/>
                                <w:sz w:val="24"/>
                                <w:szCs w:val="24"/>
                                <w:lang w:val="en-IN" w:eastAsia="en-IN" w:bidi="bn-IN"/>
                              </w:rPr>
                              <w:t>Sistem</w:t>
                            </w:r>
                            <w:proofErr w:type="spellEnd"/>
                            <w:r w:rsidRPr="00E2392E">
                              <w:rPr>
                                <w:rFonts w:ascii="Times New Roman" w:eastAsia="Times New Roman" w:hAnsi="Times New Roman" w:cs="Times New Roman"/>
                                <w:i/>
                                <w:iCs/>
                                <w:color w:val="000000"/>
                                <w:sz w:val="24"/>
                                <w:szCs w:val="24"/>
                                <w:lang w:val="en-IN" w:eastAsia="en-IN" w:bidi="bn-IN"/>
                              </w:rPr>
                              <w:t xml:space="preserve"> </w:t>
                            </w:r>
                            <w:proofErr w:type="spellStart"/>
                            <w:r w:rsidRPr="00E2392E">
                              <w:rPr>
                                <w:rFonts w:ascii="Times New Roman" w:eastAsia="Times New Roman" w:hAnsi="Times New Roman" w:cs="Times New Roman"/>
                                <w:i/>
                                <w:iCs/>
                                <w:color w:val="000000"/>
                                <w:sz w:val="24"/>
                                <w:szCs w:val="24"/>
                                <w:lang w:val="en-IN" w:eastAsia="en-IN" w:bidi="bn-IN"/>
                              </w:rPr>
                              <w:t>informasi</w:t>
                            </w:r>
                            <w:proofErr w:type="spellEnd"/>
                            <w:r w:rsidRPr="00E2392E">
                              <w:rPr>
                                <w:rFonts w:ascii="Times New Roman" w:eastAsia="Times New Roman" w:hAnsi="Times New Roman" w:cs="Times New Roman"/>
                                <w:i/>
                                <w:iCs/>
                                <w:color w:val="000000"/>
                                <w:sz w:val="24"/>
                                <w:szCs w:val="24"/>
                                <w:lang w:val="en-IN" w:eastAsia="en-IN" w:bidi="bn-IN"/>
                              </w:rPr>
                              <w:t xml:space="preserve"> order menu cafe </w:t>
                            </w:r>
                            <w:proofErr w:type="spellStart"/>
                            <w:r w:rsidRPr="00E2392E">
                              <w:rPr>
                                <w:rFonts w:ascii="Times New Roman" w:eastAsia="Times New Roman" w:hAnsi="Times New Roman" w:cs="Times New Roman"/>
                                <w:i/>
                                <w:iCs/>
                                <w:color w:val="000000"/>
                                <w:sz w:val="24"/>
                                <w:szCs w:val="24"/>
                                <w:lang w:val="en-IN" w:eastAsia="en-IN" w:bidi="bn-IN"/>
                              </w:rPr>
                              <w:t>berbasis</w:t>
                            </w:r>
                            <w:proofErr w:type="spellEnd"/>
                            <w:r w:rsidRPr="00E2392E">
                              <w:rPr>
                                <w:rFonts w:ascii="Times New Roman" w:eastAsia="Times New Roman" w:hAnsi="Times New Roman" w:cs="Times New Roman"/>
                                <w:i/>
                                <w:iCs/>
                                <w:color w:val="000000"/>
                                <w:sz w:val="24"/>
                                <w:szCs w:val="24"/>
                                <w:lang w:val="en-IN" w:eastAsia="en-IN" w:bidi="bn-IN"/>
                              </w:rPr>
                              <w:t xml:space="preserve"> web mobile</w:t>
                            </w:r>
                            <w:r w:rsidRPr="00E2392E">
                              <w:rPr>
                                <w:rFonts w:ascii="Times New Roman" w:eastAsia="Times New Roman" w:hAnsi="Times New Roman" w:cs="Times New Roman"/>
                                <w:color w:val="000000"/>
                                <w:sz w:val="24"/>
                                <w:szCs w:val="24"/>
                                <w:lang w:val="en-IN" w:eastAsia="en-IN" w:bidi="bn-IN"/>
                              </w:rPr>
                              <w:t xml:space="preserve"> (Doctoral dissertation, Universitas Pelita Harapan).</w:t>
                            </w:r>
                          </w:p>
                          <w:p w14:paraId="668CB8F1" w14:textId="77777777" w:rsidR="004C367F" w:rsidRPr="00E2392E" w:rsidRDefault="004C367F" w:rsidP="004C367F">
                            <w:pPr>
                              <w:spacing w:after="0" w:line="240" w:lineRule="auto"/>
                              <w:jc w:val="both"/>
                              <w:rPr>
                                <w:rFonts w:ascii="Times New Roman" w:eastAsia="Times New Roman" w:hAnsi="Times New Roman" w:cs="Times New Roman"/>
                                <w:color w:val="auto"/>
                                <w:sz w:val="24"/>
                                <w:szCs w:val="24"/>
                                <w:lang w:val="en-IN" w:eastAsia="en-IN" w:bidi="bn-IN"/>
                              </w:rPr>
                            </w:pPr>
                            <w:r w:rsidRPr="00E2392E">
                              <w:rPr>
                                <w:rFonts w:ascii="Times New Roman" w:eastAsia="Times New Roman" w:hAnsi="Times New Roman" w:cs="Times New Roman"/>
                                <w:color w:val="000000"/>
                                <w:sz w:val="24"/>
                                <w:szCs w:val="24"/>
                                <w:lang w:val="en-IN" w:eastAsia="en-IN" w:bidi="bn-IN"/>
                              </w:rPr>
                              <w:t xml:space="preserve">Goffe, L., </w:t>
                            </w:r>
                            <w:proofErr w:type="spellStart"/>
                            <w:r w:rsidRPr="00E2392E">
                              <w:rPr>
                                <w:rFonts w:ascii="Times New Roman" w:eastAsia="Times New Roman" w:hAnsi="Times New Roman" w:cs="Times New Roman"/>
                                <w:color w:val="000000"/>
                                <w:sz w:val="24"/>
                                <w:szCs w:val="24"/>
                                <w:lang w:val="en-IN" w:eastAsia="en-IN" w:bidi="bn-IN"/>
                              </w:rPr>
                              <w:t>Uwamahoro</w:t>
                            </w:r>
                            <w:proofErr w:type="spellEnd"/>
                            <w:r w:rsidRPr="00E2392E">
                              <w:rPr>
                                <w:rFonts w:ascii="Times New Roman" w:eastAsia="Times New Roman" w:hAnsi="Times New Roman" w:cs="Times New Roman"/>
                                <w:color w:val="000000"/>
                                <w:sz w:val="24"/>
                                <w:szCs w:val="24"/>
                                <w:lang w:val="en-IN" w:eastAsia="en-IN" w:bidi="bn-IN"/>
                              </w:rPr>
                              <w:t xml:space="preserve">, N.S., Dixon, C.J., Blain, A.P., Danielsen, J., Kirk, D. and Adamson, A.J., (2020). Supporting a healthier takeaway meal choice: creating a universal Health Rating for online takeaway fast-food outlets. </w:t>
                            </w:r>
                            <w:r w:rsidRPr="00E2392E">
                              <w:rPr>
                                <w:rFonts w:ascii="Times New Roman" w:eastAsia="Times New Roman" w:hAnsi="Times New Roman" w:cs="Times New Roman"/>
                                <w:i/>
                                <w:iCs/>
                                <w:color w:val="000000"/>
                                <w:sz w:val="24"/>
                                <w:szCs w:val="24"/>
                                <w:lang w:val="en-IN" w:eastAsia="en-IN" w:bidi="bn-IN"/>
                              </w:rPr>
                              <w:t>International journal of environmental research and public health,</w:t>
                            </w:r>
                            <w:r w:rsidRPr="00E2392E">
                              <w:rPr>
                                <w:rFonts w:ascii="Times New Roman" w:eastAsia="Times New Roman" w:hAnsi="Times New Roman" w:cs="Times New Roman"/>
                                <w:color w:val="000000"/>
                                <w:sz w:val="24"/>
                                <w:szCs w:val="24"/>
                                <w:lang w:val="en-IN" w:eastAsia="en-IN" w:bidi="bn-IN"/>
                              </w:rPr>
                              <w:t xml:space="preserve"> 17(24), p.9260.</w:t>
                            </w:r>
                          </w:p>
                          <w:p w14:paraId="02E62662" w14:textId="18901846" w:rsidR="00F87720" w:rsidRDefault="004C367F" w:rsidP="004C367F">
                            <w:pPr>
                              <w:spacing w:line="240" w:lineRule="auto"/>
                              <w:jc w:val="both"/>
                              <w:rPr>
                                <w:rFonts w:ascii="Times New Roman" w:eastAsia="Times New Roman" w:hAnsi="Times New Roman" w:cs="Times New Roman"/>
                                <w:color w:val="000000"/>
                                <w:sz w:val="24"/>
                                <w:szCs w:val="24"/>
                                <w:lang w:val="en-IN" w:eastAsia="en-IN" w:bidi="bn-IN"/>
                              </w:rPr>
                            </w:pPr>
                            <w:r w:rsidRPr="00E2392E">
                              <w:rPr>
                                <w:rFonts w:ascii="Times New Roman" w:eastAsia="Times New Roman" w:hAnsi="Times New Roman" w:cs="Times New Roman"/>
                                <w:color w:val="000000"/>
                                <w:sz w:val="24"/>
                                <w:szCs w:val="24"/>
                                <w:lang w:val="en-IN" w:eastAsia="en-IN" w:bidi="bn-IN"/>
                              </w:rPr>
                              <w:t xml:space="preserve">Hillier-Brown, F., Lloyd, S., Muhammad, L., Summerbell, C., Goffe, L., Hildred, N., Adams, J., Penn, L., Wrieden, W., White, M. and Lake, A., (2019). Feasibility and acceptability of a Takeaway Masterclass aimed at encouraging healthier cooking practices and menu options in takeaway food outlets. </w:t>
                            </w:r>
                            <w:r w:rsidRPr="00E2392E">
                              <w:rPr>
                                <w:rFonts w:ascii="Times New Roman" w:eastAsia="Times New Roman" w:hAnsi="Times New Roman" w:cs="Times New Roman"/>
                                <w:i/>
                                <w:iCs/>
                                <w:color w:val="000000"/>
                                <w:sz w:val="24"/>
                                <w:szCs w:val="24"/>
                                <w:lang w:val="en-IN" w:eastAsia="en-IN" w:bidi="bn-IN"/>
                              </w:rPr>
                              <w:t>Public health nutrition,</w:t>
                            </w:r>
                            <w:r w:rsidRPr="00E2392E">
                              <w:rPr>
                                <w:rFonts w:ascii="Times New Roman" w:eastAsia="Times New Roman" w:hAnsi="Times New Roman" w:cs="Times New Roman"/>
                                <w:color w:val="000000"/>
                                <w:sz w:val="24"/>
                                <w:szCs w:val="24"/>
                                <w:lang w:val="en-IN" w:eastAsia="en-IN" w:bidi="bn-IN"/>
                              </w:rPr>
                              <w:t xml:space="preserve"> 22(12), pp.2268-2278.</w:t>
                            </w:r>
                          </w:p>
                          <w:p w14:paraId="0F00C33F" w14:textId="0567E279" w:rsidR="00F87720" w:rsidRDefault="00990810" w:rsidP="004C367F">
                            <w:pPr>
                              <w:spacing w:line="240" w:lineRule="auto"/>
                              <w:jc w:val="both"/>
                              <w:rPr>
                                <w:rFonts w:ascii="Times New Roman" w:eastAsia="Times New Roman" w:hAnsi="Times New Roman" w:cs="Times New Roman"/>
                                <w:color w:val="000000"/>
                                <w:sz w:val="24"/>
                                <w:szCs w:val="24"/>
                                <w:lang w:val="en-IN" w:eastAsia="en-IN" w:bidi="bn-IN"/>
                              </w:rPr>
                            </w:pPr>
                            <w:proofErr w:type="gramStart"/>
                            <w:r>
                              <w:rPr>
                                <w:rFonts w:ascii="Times New Roman" w:eastAsia="Times New Roman" w:hAnsi="Times New Roman" w:cs="Times New Roman"/>
                                <w:color w:val="000000"/>
                                <w:sz w:val="24"/>
                                <w:szCs w:val="24"/>
                                <w:lang w:val="en-IN" w:eastAsia="en-IN" w:bidi="bn-IN"/>
                              </w:rPr>
                              <w:t>Student :</w:t>
                            </w:r>
                            <w:proofErr w:type="gramEnd"/>
                            <w:r>
                              <w:rPr>
                                <w:rFonts w:ascii="Times New Roman" w:eastAsia="Times New Roman" w:hAnsi="Times New Roman" w:cs="Times New Roman"/>
                                <w:color w:val="000000"/>
                                <w:sz w:val="24"/>
                                <w:szCs w:val="24"/>
                                <w:lang w:val="en-IN" w:eastAsia="en-IN" w:bidi="bn-IN"/>
                              </w:rPr>
                              <w:t xml:space="preserve"> </w:t>
                            </w:r>
                            <w:r w:rsidR="00F87720">
                              <w:rPr>
                                <w:rFonts w:ascii="Times New Roman" w:eastAsia="Times New Roman" w:hAnsi="Times New Roman" w:cs="Times New Roman"/>
                                <w:color w:val="000000"/>
                                <w:sz w:val="24"/>
                                <w:szCs w:val="24"/>
                                <w:lang w:val="en-IN" w:eastAsia="en-IN" w:bidi="bn-IN"/>
                              </w:rPr>
                              <w:t>Lucian Vasile Gavril</w:t>
                            </w:r>
                          </w:p>
                          <w:p w14:paraId="65648314" w14:textId="22F7E9BB" w:rsidR="00F87720" w:rsidRDefault="00F87720" w:rsidP="004C367F">
                            <w:pPr>
                              <w:spacing w:line="240" w:lineRule="auto"/>
                              <w:jc w:val="both"/>
                            </w:pPr>
                            <w:r>
                              <w:rPr>
                                <w:rFonts w:ascii="Times New Roman" w:eastAsia="Times New Roman" w:hAnsi="Times New Roman" w:cs="Times New Roman"/>
                                <w:color w:val="000000"/>
                                <w:sz w:val="24"/>
                                <w:szCs w:val="24"/>
                                <w:lang w:val="en-IN" w:eastAsia="en-IN" w:bidi="bn-IN"/>
                              </w:rPr>
                              <w:t xml:space="preserve">Student </w:t>
                            </w:r>
                            <w:proofErr w:type="gramStart"/>
                            <w:r>
                              <w:rPr>
                                <w:rFonts w:ascii="Times New Roman" w:eastAsia="Times New Roman" w:hAnsi="Times New Roman" w:cs="Times New Roman"/>
                                <w:color w:val="000000"/>
                                <w:sz w:val="24"/>
                                <w:szCs w:val="24"/>
                                <w:lang w:val="en-IN" w:eastAsia="en-IN" w:bidi="bn-IN"/>
                              </w:rPr>
                              <w:t>number</w:t>
                            </w:r>
                            <w:r w:rsidR="00990810">
                              <w:rPr>
                                <w:rFonts w:ascii="Times New Roman" w:eastAsia="Times New Roman" w:hAnsi="Times New Roman" w:cs="Times New Roman"/>
                                <w:color w:val="000000"/>
                                <w:sz w:val="24"/>
                                <w:szCs w:val="24"/>
                                <w:lang w:val="en-IN" w:eastAsia="en-IN" w:bidi="bn-IN"/>
                              </w:rPr>
                              <w:t xml:space="preserve"> :</w:t>
                            </w:r>
                            <w:proofErr w:type="gramEnd"/>
                            <w:r>
                              <w:rPr>
                                <w:rFonts w:ascii="Times New Roman" w:eastAsia="Times New Roman" w:hAnsi="Times New Roman" w:cs="Times New Roman"/>
                                <w:color w:val="000000"/>
                                <w:sz w:val="24"/>
                                <w:szCs w:val="24"/>
                                <w:lang w:val="en-IN" w:eastAsia="en-IN" w:bidi="bn-IN"/>
                              </w:rPr>
                              <w:t xml:space="preserve"> </w:t>
                            </w:r>
                            <w:hyperlink r:id="rId12" w:history="1">
                              <w:r>
                                <w:rPr>
                                  <w:rStyle w:val="Hyperlink"/>
                                  <w:rFonts w:ascii="Segoe UI" w:hAnsi="Segoe UI" w:cs="Segoe UI"/>
                                  <w:color w:val="212529"/>
                                  <w:sz w:val="23"/>
                                  <w:szCs w:val="23"/>
                                </w:rPr>
                                <w:t>2116383</w:t>
                              </w:r>
                            </w:hyperlink>
                          </w:p>
                          <w:p w14:paraId="6A16744C" w14:textId="6D01C900" w:rsidR="00F87720" w:rsidRDefault="00F87720" w:rsidP="004C367F">
                            <w:pPr>
                              <w:spacing w:line="240" w:lineRule="auto"/>
                              <w:jc w:val="both"/>
                            </w:pPr>
                            <w:proofErr w:type="gramStart"/>
                            <w:r w:rsidRPr="00990810">
                              <w:rPr>
                                <w:rFonts w:ascii="Arial" w:hAnsi="Arial" w:cs="Arial"/>
                                <w:sz w:val="22"/>
                                <w:szCs w:val="22"/>
                              </w:rPr>
                              <w:t>Lecturer</w:t>
                            </w:r>
                            <w:r w:rsidR="00990810">
                              <w:t xml:space="preserve"> :</w:t>
                            </w:r>
                            <w:proofErr w:type="gramEnd"/>
                            <w:r w:rsidR="00990810">
                              <w:t xml:space="preserve"> </w:t>
                            </w:r>
                            <w:r w:rsidR="00990810" w:rsidRPr="00F1317D">
                              <w:rPr>
                                <w:rFonts w:ascii="Times New Roman" w:hAnsi="Times New Roman" w:cs="Times New Roman"/>
                                <w:sz w:val="24"/>
                                <w:szCs w:val="24"/>
                              </w:rPr>
                              <w:t xml:space="preserve">Steve </w:t>
                            </w:r>
                            <w:r w:rsidR="00F1317D" w:rsidRPr="00F1317D">
                              <w:rPr>
                                <w:rFonts w:ascii="Times New Roman" w:hAnsi="Times New Roman" w:cs="Times New Roman"/>
                                <w:sz w:val="24"/>
                                <w:szCs w:val="24"/>
                              </w:rPr>
                              <w:t>Jones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167E7D" id="Rectangle 11" o:spid="_x0000_s1028" style="position:absolute;margin-left:-48pt;margin-top:365.7pt;width:377.5pt;height:297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" fillcolor="#f7ce98 [3215]" stroked="f" strokeweight="1pt">
                <v:fill opacity="52428f"/>
                <v:textbox>
                  <w:txbxContent>
                    <w:p w14:paraId="63102B38" w14:textId="77777777" w:rsidR="004C367F" w:rsidRPr="00E2392E" w:rsidRDefault="004C367F" w:rsidP="004C367F">
                      <w:pPr>
                        <w:spacing w:before="400" w:after="120" w:line="240" w:lineRule="auto"/>
                        <w:jc w:val="both"/>
                        <w:outlineLvl w:val="0"/>
                        <w:rPr>
                          <w:rFonts w:ascii="Times New Roman" w:eastAsia="Times New Roman" w:hAnsi="Times New Roman" w:cs="Times New Roman"/>
                          <w:b/>
                          <w:bCs/>
                          <w:color w:val="auto"/>
                          <w:kern w:val="36"/>
                          <w:sz w:val="48"/>
                          <w:szCs w:val="48"/>
                          <w:lang w:val="en-IN" w:eastAsia="en-IN" w:bidi="bn-IN"/>
                        </w:rPr>
                      </w:pPr>
                      <w:r w:rsidRPr="00E2392E">
                        <w:rPr>
                          <w:rFonts w:ascii="Times New Roman" w:eastAsia="Times New Roman" w:hAnsi="Times New Roman" w:cs="Times New Roman"/>
                          <w:b/>
                          <w:bCs/>
                          <w:color w:val="000000"/>
                          <w:kern w:val="36"/>
                          <w:sz w:val="28"/>
                          <w:szCs w:val="28"/>
                          <w:lang w:val="en-IN" w:eastAsia="en-IN" w:bidi="bn-IN"/>
                        </w:rPr>
                        <w:t>Reference list</w:t>
                      </w:r>
                    </w:p>
                    <w:p w14:paraId="7E56E499" w14:textId="77777777" w:rsidR="004C367F" w:rsidRPr="00E2392E" w:rsidRDefault="004C367F" w:rsidP="004C367F">
                      <w:pPr>
                        <w:spacing w:after="0" w:line="240" w:lineRule="auto"/>
                        <w:jc w:val="both"/>
                        <w:rPr>
                          <w:rFonts w:ascii="Times New Roman" w:eastAsia="Times New Roman" w:hAnsi="Times New Roman" w:cs="Times New Roman"/>
                          <w:color w:val="auto"/>
                          <w:sz w:val="24"/>
                          <w:szCs w:val="24"/>
                          <w:lang w:val="en-IN" w:eastAsia="en-IN" w:bidi="bn-IN"/>
                        </w:rPr>
                      </w:pPr>
                      <w:proofErr w:type="spellStart"/>
                      <w:r w:rsidRPr="00E2392E">
                        <w:rPr>
                          <w:rFonts w:ascii="Times New Roman" w:eastAsia="Times New Roman" w:hAnsi="Times New Roman" w:cs="Times New Roman"/>
                          <w:color w:val="000000"/>
                          <w:sz w:val="24"/>
                          <w:szCs w:val="24"/>
                          <w:lang w:val="en-IN" w:eastAsia="en-IN" w:bidi="bn-IN"/>
                        </w:rPr>
                        <w:t>Amien</w:t>
                      </w:r>
                      <w:proofErr w:type="spellEnd"/>
                      <w:r w:rsidRPr="00E2392E">
                        <w:rPr>
                          <w:rFonts w:ascii="Times New Roman" w:eastAsia="Times New Roman" w:hAnsi="Times New Roman" w:cs="Times New Roman"/>
                          <w:color w:val="000000"/>
                          <w:sz w:val="24"/>
                          <w:szCs w:val="24"/>
                          <w:lang w:val="en-IN" w:eastAsia="en-IN" w:bidi="bn-IN"/>
                        </w:rPr>
                        <w:t xml:space="preserve">, J., (2021). </w:t>
                      </w:r>
                      <w:proofErr w:type="spellStart"/>
                      <w:r w:rsidRPr="00E2392E">
                        <w:rPr>
                          <w:rFonts w:ascii="Times New Roman" w:eastAsia="Times New Roman" w:hAnsi="Times New Roman" w:cs="Times New Roman"/>
                          <w:i/>
                          <w:iCs/>
                          <w:color w:val="000000"/>
                          <w:sz w:val="24"/>
                          <w:szCs w:val="24"/>
                          <w:lang w:val="en-IN" w:eastAsia="en-IN" w:bidi="bn-IN"/>
                        </w:rPr>
                        <w:t>Sistem</w:t>
                      </w:r>
                      <w:proofErr w:type="spellEnd"/>
                      <w:r w:rsidRPr="00E2392E">
                        <w:rPr>
                          <w:rFonts w:ascii="Times New Roman" w:eastAsia="Times New Roman" w:hAnsi="Times New Roman" w:cs="Times New Roman"/>
                          <w:i/>
                          <w:iCs/>
                          <w:color w:val="000000"/>
                          <w:sz w:val="24"/>
                          <w:szCs w:val="24"/>
                          <w:lang w:val="en-IN" w:eastAsia="en-IN" w:bidi="bn-IN"/>
                        </w:rPr>
                        <w:t xml:space="preserve"> </w:t>
                      </w:r>
                      <w:proofErr w:type="spellStart"/>
                      <w:r w:rsidRPr="00E2392E">
                        <w:rPr>
                          <w:rFonts w:ascii="Times New Roman" w:eastAsia="Times New Roman" w:hAnsi="Times New Roman" w:cs="Times New Roman"/>
                          <w:i/>
                          <w:iCs/>
                          <w:color w:val="000000"/>
                          <w:sz w:val="24"/>
                          <w:szCs w:val="24"/>
                          <w:lang w:val="en-IN" w:eastAsia="en-IN" w:bidi="bn-IN"/>
                        </w:rPr>
                        <w:t>informasi</w:t>
                      </w:r>
                      <w:proofErr w:type="spellEnd"/>
                      <w:r w:rsidRPr="00E2392E">
                        <w:rPr>
                          <w:rFonts w:ascii="Times New Roman" w:eastAsia="Times New Roman" w:hAnsi="Times New Roman" w:cs="Times New Roman"/>
                          <w:i/>
                          <w:iCs/>
                          <w:color w:val="000000"/>
                          <w:sz w:val="24"/>
                          <w:szCs w:val="24"/>
                          <w:lang w:val="en-IN" w:eastAsia="en-IN" w:bidi="bn-IN"/>
                        </w:rPr>
                        <w:t xml:space="preserve"> order menu cafe </w:t>
                      </w:r>
                      <w:proofErr w:type="spellStart"/>
                      <w:r w:rsidRPr="00E2392E">
                        <w:rPr>
                          <w:rFonts w:ascii="Times New Roman" w:eastAsia="Times New Roman" w:hAnsi="Times New Roman" w:cs="Times New Roman"/>
                          <w:i/>
                          <w:iCs/>
                          <w:color w:val="000000"/>
                          <w:sz w:val="24"/>
                          <w:szCs w:val="24"/>
                          <w:lang w:val="en-IN" w:eastAsia="en-IN" w:bidi="bn-IN"/>
                        </w:rPr>
                        <w:t>berbasis</w:t>
                      </w:r>
                      <w:proofErr w:type="spellEnd"/>
                      <w:r w:rsidRPr="00E2392E">
                        <w:rPr>
                          <w:rFonts w:ascii="Times New Roman" w:eastAsia="Times New Roman" w:hAnsi="Times New Roman" w:cs="Times New Roman"/>
                          <w:i/>
                          <w:iCs/>
                          <w:color w:val="000000"/>
                          <w:sz w:val="24"/>
                          <w:szCs w:val="24"/>
                          <w:lang w:val="en-IN" w:eastAsia="en-IN" w:bidi="bn-IN"/>
                        </w:rPr>
                        <w:t xml:space="preserve"> web mobile</w:t>
                      </w:r>
                      <w:r w:rsidRPr="00E2392E">
                        <w:rPr>
                          <w:rFonts w:ascii="Times New Roman" w:eastAsia="Times New Roman" w:hAnsi="Times New Roman" w:cs="Times New Roman"/>
                          <w:color w:val="000000"/>
                          <w:sz w:val="24"/>
                          <w:szCs w:val="24"/>
                          <w:lang w:val="en-IN" w:eastAsia="en-IN" w:bidi="bn-IN"/>
                        </w:rPr>
                        <w:t xml:space="preserve"> (Doctoral dissertation, Universitas Pelita Harapan).</w:t>
                      </w:r>
                    </w:p>
                    <w:p w14:paraId="668CB8F1" w14:textId="77777777" w:rsidR="004C367F" w:rsidRPr="00E2392E" w:rsidRDefault="004C367F" w:rsidP="004C367F">
                      <w:pPr>
                        <w:spacing w:after="0" w:line="240" w:lineRule="auto"/>
                        <w:jc w:val="both"/>
                        <w:rPr>
                          <w:rFonts w:ascii="Times New Roman" w:eastAsia="Times New Roman" w:hAnsi="Times New Roman" w:cs="Times New Roman"/>
                          <w:color w:val="auto"/>
                          <w:sz w:val="24"/>
                          <w:szCs w:val="24"/>
                          <w:lang w:val="en-IN" w:eastAsia="en-IN" w:bidi="bn-IN"/>
                        </w:rPr>
                      </w:pPr>
                      <w:r w:rsidRPr="00E2392E">
                        <w:rPr>
                          <w:rFonts w:ascii="Times New Roman" w:eastAsia="Times New Roman" w:hAnsi="Times New Roman" w:cs="Times New Roman"/>
                          <w:color w:val="000000"/>
                          <w:sz w:val="24"/>
                          <w:szCs w:val="24"/>
                          <w:lang w:val="en-IN" w:eastAsia="en-IN" w:bidi="bn-IN"/>
                        </w:rPr>
                        <w:t xml:space="preserve">Goffe, L., </w:t>
                      </w:r>
                      <w:proofErr w:type="spellStart"/>
                      <w:r w:rsidRPr="00E2392E">
                        <w:rPr>
                          <w:rFonts w:ascii="Times New Roman" w:eastAsia="Times New Roman" w:hAnsi="Times New Roman" w:cs="Times New Roman"/>
                          <w:color w:val="000000"/>
                          <w:sz w:val="24"/>
                          <w:szCs w:val="24"/>
                          <w:lang w:val="en-IN" w:eastAsia="en-IN" w:bidi="bn-IN"/>
                        </w:rPr>
                        <w:t>Uwamahoro</w:t>
                      </w:r>
                      <w:proofErr w:type="spellEnd"/>
                      <w:r w:rsidRPr="00E2392E">
                        <w:rPr>
                          <w:rFonts w:ascii="Times New Roman" w:eastAsia="Times New Roman" w:hAnsi="Times New Roman" w:cs="Times New Roman"/>
                          <w:color w:val="000000"/>
                          <w:sz w:val="24"/>
                          <w:szCs w:val="24"/>
                          <w:lang w:val="en-IN" w:eastAsia="en-IN" w:bidi="bn-IN"/>
                        </w:rPr>
                        <w:t xml:space="preserve">, N.S., Dixon, C.J., Blain, A.P., Danielsen, J., Kirk, D. and Adamson, A.J., (2020). Supporting a healthier takeaway meal choice: creating a universal Health Rating for online takeaway fast-food outlets. </w:t>
                      </w:r>
                      <w:r w:rsidRPr="00E2392E">
                        <w:rPr>
                          <w:rFonts w:ascii="Times New Roman" w:eastAsia="Times New Roman" w:hAnsi="Times New Roman" w:cs="Times New Roman"/>
                          <w:i/>
                          <w:iCs/>
                          <w:color w:val="000000"/>
                          <w:sz w:val="24"/>
                          <w:szCs w:val="24"/>
                          <w:lang w:val="en-IN" w:eastAsia="en-IN" w:bidi="bn-IN"/>
                        </w:rPr>
                        <w:t>International journal of environmental research and public health,</w:t>
                      </w:r>
                      <w:r w:rsidRPr="00E2392E">
                        <w:rPr>
                          <w:rFonts w:ascii="Times New Roman" w:eastAsia="Times New Roman" w:hAnsi="Times New Roman" w:cs="Times New Roman"/>
                          <w:color w:val="000000"/>
                          <w:sz w:val="24"/>
                          <w:szCs w:val="24"/>
                          <w:lang w:val="en-IN" w:eastAsia="en-IN" w:bidi="bn-IN"/>
                        </w:rPr>
                        <w:t xml:space="preserve"> 17(24), p.9260.</w:t>
                      </w:r>
                    </w:p>
                    <w:p w14:paraId="02E62662" w14:textId="18901846" w:rsidR="00F87720" w:rsidRDefault="004C367F" w:rsidP="004C367F">
                      <w:pPr>
                        <w:spacing w:line="240" w:lineRule="auto"/>
                        <w:jc w:val="both"/>
                        <w:rPr>
                          <w:rFonts w:ascii="Times New Roman" w:eastAsia="Times New Roman" w:hAnsi="Times New Roman" w:cs="Times New Roman"/>
                          <w:color w:val="000000"/>
                          <w:sz w:val="24"/>
                          <w:szCs w:val="24"/>
                          <w:lang w:val="en-IN" w:eastAsia="en-IN" w:bidi="bn-IN"/>
                        </w:rPr>
                      </w:pPr>
                      <w:r w:rsidRPr="00E2392E">
                        <w:rPr>
                          <w:rFonts w:ascii="Times New Roman" w:eastAsia="Times New Roman" w:hAnsi="Times New Roman" w:cs="Times New Roman"/>
                          <w:color w:val="000000"/>
                          <w:sz w:val="24"/>
                          <w:szCs w:val="24"/>
                          <w:lang w:val="en-IN" w:eastAsia="en-IN" w:bidi="bn-IN"/>
                        </w:rPr>
                        <w:t xml:space="preserve">Hillier-Brown, F., Lloyd, S., Muhammad, L., Summerbell, C., Goffe, L., Hildred, N., Adams, J., Penn, L., Wrieden, W., White, M. and Lake, A., (2019). Feasibility and acceptability of a Takeaway Masterclass aimed at encouraging healthier cooking practices and menu options in takeaway food outlets. </w:t>
                      </w:r>
                      <w:r w:rsidRPr="00E2392E">
                        <w:rPr>
                          <w:rFonts w:ascii="Times New Roman" w:eastAsia="Times New Roman" w:hAnsi="Times New Roman" w:cs="Times New Roman"/>
                          <w:i/>
                          <w:iCs/>
                          <w:color w:val="000000"/>
                          <w:sz w:val="24"/>
                          <w:szCs w:val="24"/>
                          <w:lang w:val="en-IN" w:eastAsia="en-IN" w:bidi="bn-IN"/>
                        </w:rPr>
                        <w:t>Public health nutrition,</w:t>
                      </w:r>
                      <w:r w:rsidRPr="00E2392E">
                        <w:rPr>
                          <w:rFonts w:ascii="Times New Roman" w:eastAsia="Times New Roman" w:hAnsi="Times New Roman" w:cs="Times New Roman"/>
                          <w:color w:val="000000"/>
                          <w:sz w:val="24"/>
                          <w:szCs w:val="24"/>
                          <w:lang w:val="en-IN" w:eastAsia="en-IN" w:bidi="bn-IN"/>
                        </w:rPr>
                        <w:t xml:space="preserve"> 22(12), pp.2268-2278.</w:t>
                      </w:r>
                    </w:p>
                    <w:p w14:paraId="0F00C33F" w14:textId="0567E279" w:rsidR="00F87720" w:rsidRDefault="00990810" w:rsidP="004C367F">
                      <w:pPr>
                        <w:spacing w:line="240" w:lineRule="auto"/>
                        <w:jc w:val="both"/>
                        <w:rPr>
                          <w:rFonts w:ascii="Times New Roman" w:eastAsia="Times New Roman" w:hAnsi="Times New Roman" w:cs="Times New Roman"/>
                          <w:color w:val="000000"/>
                          <w:sz w:val="24"/>
                          <w:szCs w:val="24"/>
                          <w:lang w:val="en-IN" w:eastAsia="en-IN" w:bidi="bn-IN"/>
                        </w:rPr>
                      </w:pPr>
                      <w:proofErr w:type="gramStart"/>
                      <w:r>
                        <w:rPr>
                          <w:rFonts w:ascii="Times New Roman" w:eastAsia="Times New Roman" w:hAnsi="Times New Roman" w:cs="Times New Roman"/>
                          <w:color w:val="000000"/>
                          <w:sz w:val="24"/>
                          <w:szCs w:val="24"/>
                          <w:lang w:val="en-IN" w:eastAsia="en-IN" w:bidi="bn-IN"/>
                        </w:rPr>
                        <w:t>Student :</w:t>
                      </w:r>
                      <w:proofErr w:type="gramEnd"/>
                      <w:r>
                        <w:rPr>
                          <w:rFonts w:ascii="Times New Roman" w:eastAsia="Times New Roman" w:hAnsi="Times New Roman" w:cs="Times New Roman"/>
                          <w:color w:val="000000"/>
                          <w:sz w:val="24"/>
                          <w:szCs w:val="24"/>
                          <w:lang w:val="en-IN" w:eastAsia="en-IN" w:bidi="bn-IN"/>
                        </w:rPr>
                        <w:t xml:space="preserve"> </w:t>
                      </w:r>
                      <w:r w:rsidR="00F87720">
                        <w:rPr>
                          <w:rFonts w:ascii="Times New Roman" w:eastAsia="Times New Roman" w:hAnsi="Times New Roman" w:cs="Times New Roman"/>
                          <w:color w:val="000000"/>
                          <w:sz w:val="24"/>
                          <w:szCs w:val="24"/>
                          <w:lang w:val="en-IN" w:eastAsia="en-IN" w:bidi="bn-IN"/>
                        </w:rPr>
                        <w:t>Lucian Vasile Gavril</w:t>
                      </w:r>
                    </w:p>
                    <w:p w14:paraId="65648314" w14:textId="22F7E9BB" w:rsidR="00F87720" w:rsidRDefault="00F87720" w:rsidP="004C367F">
                      <w:pPr>
                        <w:spacing w:line="240" w:lineRule="auto"/>
                        <w:jc w:val="both"/>
                      </w:pPr>
                      <w:r>
                        <w:rPr>
                          <w:rFonts w:ascii="Times New Roman" w:eastAsia="Times New Roman" w:hAnsi="Times New Roman" w:cs="Times New Roman"/>
                          <w:color w:val="000000"/>
                          <w:sz w:val="24"/>
                          <w:szCs w:val="24"/>
                          <w:lang w:val="en-IN" w:eastAsia="en-IN" w:bidi="bn-IN"/>
                        </w:rPr>
                        <w:t xml:space="preserve">Student </w:t>
                      </w:r>
                      <w:proofErr w:type="gramStart"/>
                      <w:r>
                        <w:rPr>
                          <w:rFonts w:ascii="Times New Roman" w:eastAsia="Times New Roman" w:hAnsi="Times New Roman" w:cs="Times New Roman"/>
                          <w:color w:val="000000"/>
                          <w:sz w:val="24"/>
                          <w:szCs w:val="24"/>
                          <w:lang w:val="en-IN" w:eastAsia="en-IN" w:bidi="bn-IN"/>
                        </w:rPr>
                        <w:t>number</w:t>
                      </w:r>
                      <w:r w:rsidR="00990810">
                        <w:rPr>
                          <w:rFonts w:ascii="Times New Roman" w:eastAsia="Times New Roman" w:hAnsi="Times New Roman" w:cs="Times New Roman"/>
                          <w:color w:val="000000"/>
                          <w:sz w:val="24"/>
                          <w:szCs w:val="24"/>
                          <w:lang w:val="en-IN" w:eastAsia="en-IN" w:bidi="bn-IN"/>
                        </w:rPr>
                        <w:t xml:space="preserve"> :</w:t>
                      </w:r>
                      <w:proofErr w:type="gramEnd"/>
                      <w:r>
                        <w:rPr>
                          <w:rFonts w:ascii="Times New Roman" w:eastAsia="Times New Roman" w:hAnsi="Times New Roman" w:cs="Times New Roman"/>
                          <w:color w:val="000000"/>
                          <w:sz w:val="24"/>
                          <w:szCs w:val="24"/>
                          <w:lang w:val="en-IN" w:eastAsia="en-IN" w:bidi="bn-IN"/>
                        </w:rPr>
                        <w:t xml:space="preserve"> </w:t>
                      </w:r>
                      <w:hyperlink r:id="rId13" w:history="1">
                        <w:r>
                          <w:rPr>
                            <w:rStyle w:val="Hyperlink"/>
                            <w:rFonts w:ascii="Segoe UI" w:hAnsi="Segoe UI" w:cs="Segoe UI"/>
                            <w:color w:val="212529"/>
                            <w:sz w:val="23"/>
                            <w:szCs w:val="23"/>
                          </w:rPr>
                          <w:t>2116383</w:t>
                        </w:r>
                      </w:hyperlink>
                    </w:p>
                    <w:p w14:paraId="6A16744C" w14:textId="6D01C900" w:rsidR="00F87720" w:rsidRDefault="00F87720" w:rsidP="004C367F">
                      <w:pPr>
                        <w:spacing w:line="240" w:lineRule="auto"/>
                        <w:jc w:val="both"/>
                      </w:pPr>
                      <w:proofErr w:type="gramStart"/>
                      <w:r w:rsidRPr="00990810">
                        <w:rPr>
                          <w:rFonts w:ascii="Arial" w:hAnsi="Arial" w:cs="Arial"/>
                          <w:sz w:val="22"/>
                          <w:szCs w:val="22"/>
                        </w:rPr>
                        <w:t>Lecturer</w:t>
                      </w:r>
                      <w:r w:rsidR="00990810">
                        <w:t xml:space="preserve"> :</w:t>
                      </w:r>
                      <w:proofErr w:type="gramEnd"/>
                      <w:r w:rsidR="00990810">
                        <w:t xml:space="preserve"> </w:t>
                      </w:r>
                      <w:r w:rsidR="00990810" w:rsidRPr="00F1317D">
                        <w:rPr>
                          <w:rFonts w:ascii="Times New Roman" w:hAnsi="Times New Roman" w:cs="Times New Roman"/>
                          <w:sz w:val="24"/>
                          <w:szCs w:val="24"/>
                        </w:rPr>
                        <w:t xml:space="preserve">Steve </w:t>
                      </w:r>
                      <w:r w:rsidR="00F1317D" w:rsidRPr="00F1317D">
                        <w:rPr>
                          <w:rFonts w:ascii="Times New Roman" w:hAnsi="Times New Roman" w:cs="Times New Roman"/>
                          <w:sz w:val="24"/>
                          <w:szCs w:val="24"/>
                        </w:rPr>
                        <w:t>Jones</w:t>
                      </w:r>
                    </w:p>
                  </w:txbxContent>
                </v:textbox>
              </v:rect>
            </w:pict>
          </mc:Fallback>
        </mc:AlternateContent>
      </w:r>
      <w:r>
        <w:rPr>
          <w:noProof/>
        </w:rPr>
        <mc:AlternateContent>
          <mc:Choice Requires="wps">
            <w:drawing>
              <wp:anchor distT="0" distB="0" distL="114300" distR="114300" simplePos="0" relativeHeight="251669504" behindDoc="0" locked="0" layoutInCell="1" allowOverlap="1" wp14:anchorId="545611D7" wp14:editId="04F759C6">
                <wp:simplePos x="0" y="0"/>
                <wp:positionH relativeFrom="column">
                  <wp:posOffset>-596900</wp:posOffset>
                </wp:positionH>
                <wp:positionV relativeFrom="paragraph">
                  <wp:posOffset>1774190</wp:posOffset>
                </wp:positionV>
                <wp:extent cx="4794250" cy="2800350"/>
                <wp:effectExtent l="0" t="0" r="6350" b="0"/>
                <wp:wrapNone/>
                <wp:docPr id="10" name="Rectangle: Rounded Corners 10"/>
                <wp:cNvGraphicFramePr/>
                <a:graphic xmlns:a="http://schemas.openxmlformats.org/drawingml/2006/main">
                  <a:graphicData uri="http://schemas.microsoft.com/office/word/2010/wordprocessingShape">
                    <wps:wsp>
                      <wps:cNvSpPr/>
                      <wps:spPr>
                        <a:xfrm>
                          <a:off x="0" y="0"/>
                          <a:ext cx="4794250" cy="2800350"/>
                        </a:xfrm>
                        <a:prstGeom prst="roundRect">
                          <a:avLst/>
                        </a:prstGeom>
                        <a:solidFill>
                          <a:schemeClr val="tx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1965B8" w14:textId="77777777" w:rsidR="004C367F" w:rsidRDefault="004C367F" w:rsidP="004C367F">
                            <w:pPr>
                              <w:pStyle w:val="NormalWeb"/>
                              <w:spacing w:before="0" w:beforeAutospacing="0" w:after="0" w:afterAutospacing="0" w:line="480" w:lineRule="auto"/>
                              <w:jc w:val="center"/>
                            </w:pPr>
                            <w:r>
                              <w:rPr>
                                <w:b/>
                                <w:bCs/>
                                <w:color w:val="000000"/>
                              </w:rPr>
                              <w:t>Special Attention</w:t>
                            </w:r>
                          </w:p>
                          <w:p w14:paraId="136006AF" w14:textId="77777777" w:rsidR="004C367F" w:rsidRDefault="004C367F" w:rsidP="004C367F">
                            <w:pPr>
                              <w:pStyle w:val="NormalWeb"/>
                              <w:spacing w:before="0" w:beforeAutospacing="0" w:after="0" w:afterAutospacing="0" w:line="480" w:lineRule="auto"/>
                              <w:jc w:val="center"/>
                            </w:pPr>
                            <w:r>
                              <w:rPr>
                                <w:color w:val="000000"/>
                              </w:rPr>
                              <w:t>Our staff are available for your service so if you have any kind of special preference and requirements, please let our staff know at the time of placing order. In case of having an allergy from any food such as eggs, nuts, dairy and seafood alternative will be provided. We offer a contactless food delivery and we are rated 5 on food hygiene.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45611D7" id="Rectangle: Rounded Corners 10" o:spid="_x0000_s1029" style="position:absolute;margin-left:-47pt;margin-top:139.7pt;width:377.5pt;height:220.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" fillcolor="#f7ce98 [3215]" stroked="f" strokeweight="1pt">
                <v:fill opacity="52428f"/>
                <v:stroke joinstyle="miter"/>
                <v:textbox>
                  <w:txbxContent>
                    <w:p w14:paraId="321965B8" w14:textId="77777777" w:rsidR="004C367F" w:rsidRDefault="004C367F" w:rsidP="004C367F">
                      <w:pPr>
                        <w:pStyle w:val="NormalWeb"/>
                        <w:spacing w:before="0" w:beforeAutospacing="0" w:after="0" w:afterAutospacing="0" w:line="480" w:lineRule="auto"/>
                        <w:jc w:val="center"/>
                      </w:pPr>
                      <w:r>
                        <w:rPr>
                          <w:b/>
                          <w:bCs/>
                          <w:color w:val="000000"/>
                        </w:rPr>
                        <w:t>Special Attention</w:t>
                      </w:r>
                    </w:p>
                    <w:p w14:paraId="136006AF" w14:textId="77777777" w:rsidR="004C367F" w:rsidRDefault="004C367F" w:rsidP="004C367F">
                      <w:pPr>
                        <w:pStyle w:val="NormalWeb"/>
                        <w:spacing w:before="0" w:beforeAutospacing="0" w:after="0" w:afterAutospacing="0" w:line="480" w:lineRule="auto"/>
                        <w:jc w:val="center"/>
                      </w:pPr>
                      <w:r>
                        <w:rPr>
                          <w:color w:val="000000"/>
                        </w:rPr>
                        <w:t>Our staff are available for your service so if you have any kind of special preference and requirements, please let our staff know at the time of placing order. In case of having an allergy from any food such as eggs, nuts, dairy and seafood alternative will be provided. We offer a contactless food delivery and we are rated 5 on food hygiene.</w:t>
                      </w:r>
                    </w:p>
                  </w:txbxContent>
                </v:textbox>
              </v:roundrect>
            </w:pict>
          </mc:Fallback>
        </mc:AlternateContent>
      </w:r>
      <w:r>
        <w:rPr>
          <w:color w:val="000000"/>
        </w:rPr>
        <w:t xml:space="preserve">  </w:t>
      </w:r>
    </w:p>
    <w:sectPr w:rsidR="00E2392E" w:rsidRPr="004C367F" w:rsidSect="002F5B4C">
      <w:headerReference w:type="default" r:id="rId14"/>
      <w:pgSz w:w="12240" w:h="15840" w:code="1"/>
      <w:pgMar w:top="1440" w:right="720" w:bottom="720" w:left="5040" w:header="720" w:footer="720" w:gutter="0"/>
      <w:cols w:space="708"/>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B39F4" w14:textId="77777777" w:rsidR="003B2CA8" w:rsidRDefault="003B2CA8" w:rsidP="002B0AFB">
      <w:pPr>
        <w:spacing w:after="0" w:line="240" w:lineRule="auto"/>
      </w:pPr>
      <w:r>
        <w:separator/>
      </w:r>
    </w:p>
  </w:endnote>
  <w:endnote w:type="continuationSeparator" w:id="0">
    <w:p w14:paraId="0C2538D0" w14:textId="77777777" w:rsidR="003B2CA8" w:rsidRDefault="003B2CA8" w:rsidP="002B0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Vrinda">
    <w:panose1 w:val="00000400000000000000"/>
    <w:charset w:val="00"/>
    <w:family w:val="swiss"/>
    <w:pitch w:val="variable"/>
    <w:sig w:usb0="0001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doni MT Condensed">
    <w:panose1 w:val="020706060806060202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FFC03" w14:textId="77777777" w:rsidR="003B2CA8" w:rsidRDefault="003B2CA8" w:rsidP="002B0AFB">
      <w:pPr>
        <w:spacing w:after="0" w:line="240" w:lineRule="auto"/>
      </w:pPr>
      <w:r>
        <w:separator/>
      </w:r>
    </w:p>
  </w:footnote>
  <w:footnote w:type="continuationSeparator" w:id="0">
    <w:p w14:paraId="4965B1FE" w14:textId="77777777" w:rsidR="003B2CA8" w:rsidRDefault="003B2CA8" w:rsidP="002B0A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DD4DD" w14:textId="77777777" w:rsidR="002B0AFB" w:rsidRDefault="002B0AFB">
    <w:pPr>
      <w:pStyle w:val="Header"/>
    </w:pPr>
    <w:r>
      <w:rPr>
        <w:noProof/>
      </w:rPr>
      <mc:AlternateContent>
        <mc:Choice Requires="wpg">
          <w:drawing>
            <wp:anchor distT="0" distB="0" distL="114300" distR="114300" simplePos="0" relativeHeight="251659264" behindDoc="0" locked="0" layoutInCell="1" allowOverlap="1" wp14:anchorId="1F330BF9" wp14:editId="045F1585">
              <wp:simplePos x="0" y="0"/>
              <wp:positionH relativeFrom="page">
                <wp:align>center</wp:align>
              </wp:positionH>
              <mc:AlternateContent>
                <mc:Choice Requires="wp14">
                  <wp:positionV relativeFrom="page">
                    <wp14:pctPosVOffset>-500</wp14:pctPosVOffset>
                  </wp:positionV>
                </mc:Choice>
                <mc:Fallback>
                  <wp:positionV relativeFrom="page">
                    <wp:posOffset>-50165</wp:posOffset>
                  </wp:positionV>
                </mc:Fallback>
              </mc:AlternateContent>
              <wp:extent cx="7772400" cy="10144760"/>
              <wp:effectExtent l="0" t="0" r="0" b="0"/>
              <wp:wrapNone/>
              <wp:docPr id="3" name="Group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144760"/>
                        <a:chOff x="0" y="0"/>
                        <a:chExt cx="7772400" cy="10144760"/>
                      </a:xfrm>
                    </wpg:grpSpPr>
                    <wps:wsp>
                      <wps:cNvPr id="19" name="Rectangle 19" descr="Leaves background"/>
                      <wps:cNvSpPr/>
                      <wps:spPr>
                        <a:xfrm>
                          <a:off x="0" y="0"/>
                          <a:ext cx="7772400" cy="1014476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7" descr="Leaves background"/>
                      <wps:cNvSpPr/>
                      <wps:spPr>
                        <a:xfrm>
                          <a:off x="0" y="0"/>
                          <a:ext cx="7772400" cy="10144760"/>
                        </a:xfrm>
                        <a:prstGeom prst="rect">
                          <a:avLst/>
                        </a:prstGeom>
                        <a:blipFill dpi="0" rotWithShape="1">
                          <a:blip r:embed="rId1">
                            <a:alphaModFix amt="10000"/>
                            <a:extLst>
                              <a:ext uri="{96DAC541-7B7A-43D3-8B79-37D633B846F1}">
                                <asvg:svgBlip xmlns:asvg="http://schemas.microsoft.com/office/drawing/2016/SVG/main" r:embed="rId2"/>
                              </a:ext>
                            </a:extLst>
                          </a:blip>
                          <a:srcRect/>
                          <a:stretch>
                            <a:fillRect l="-430" r="-430"/>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descr="Rectangle frame shape"/>
                      <wps:cNvSpPr/>
                      <wps:spPr>
                        <a:xfrm>
                          <a:off x="236220" y="243840"/>
                          <a:ext cx="7272000" cy="9667270"/>
                        </a:xfrm>
                        <a:prstGeom prst="rect">
                          <a:avLst/>
                        </a:prstGeom>
                        <a:noFill/>
                        <a:ln w="12700">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22" descr="Beige background rectangle"/>
                      <wps:cNvSpPr/>
                      <wps:spPr>
                        <a:xfrm>
                          <a:off x="2590800" y="2895600"/>
                          <a:ext cx="5180330" cy="7249160"/>
                        </a:xfrm>
                        <a:prstGeom prst="rect">
                          <a:avLst/>
                        </a:prstGeom>
                        <a:solidFill>
                          <a:schemeClr val="tx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 name="Rectangle 203" descr="Green line"/>
                      <wps:cNvSpPr/>
                      <wps:spPr>
                        <a:xfrm>
                          <a:off x="2590800" y="2895600"/>
                          <a:ext cx="4919980" cy="7013575"/>
                        </a:xfrm>
                        <a:custGeom>
                          <a:avLst/>
                          <a:gdLst>
                            <a:gd name="connsiteX0" fmla="*/ 0 w 4698000"/>
                            <a:gd name="connsiteY0" fmla="*/ 0 h 6872400"/>
                            <a:gd name="connsiteX1" fmla="*/ 4698000 w 4698000"/>
                            <a:gd name="connsiteY1" fmla="*/ 0 h 6872400"/>
                            <a:gd name="connsiteX2" fmla="*/ 4698000 w 4698000"/>
                            <a:gd name="connsiteY2" fmla="*/ 6872400 h 6872400"/>
                            <a:gd name="connsiteX3" fmla="*/ 0 w 4698000"/>
                            <a:gd name="connsiteY3" fmla="*/ 6872400 h 6872400"/>
                            <a:gd name="connsiteX4" fmla="*/ 0 w 4698000"/>
                            <a:gd name="connsiteY4" fmla="*/ 0 h 6872400"/>
                            <a:gd name="connsiteX0" fmla="*/ 0 w 4698000"/>
                            <a:gd name="connsiteY0" fmla="*/ 0 h 6872400"/>
                            <a:gd name="connsiteX1" fmla="*/ 4698000 w 4698000"/>
                            <a:gd name="connsiteY1" fmla="*/ 0 h 6872400"/>
                            <a:gd name="connsiteX2" fmla="*/ 4698000 w 4698000"/>
                            <a:gd name="connsiteY2" fmla="*/ 6872400 h 6872400"/>
                            <a:gd name="connsiteX3" fmla="*/ 0 w 4698000"/>
                            <a:gd name="connsiteY3" fmla="*/ 6872400 h 6872400"/>
                            <a:gd name="connsiteX4" fmla="*/ 91440 w 4698000"/>
                            <a:gd name="connsiteY4" fmla="*/ 91440 h 6872400"/>
                            <a:gd name="connsiteX0" fmla="*/ 0 w 4698000"/>
                            <a:gd name="connsiteY0" fmla="*/ 0 h 6872400"/>
                            <a:gd name="connsiteX1" fmla="*/ 4698000 w 4698000"/>
                            <a:gd name="connsiteY1" fmla="*/ 0 h 6872400"/>
                            <a:gd name="connsiteX2" fmla="*/ 4698000 w 4698000"/>
                            <a:gd name="connsiteY2" fmla="*/ 6872400 h 6872400"/>
                            <a:gd name="connsiteX3" fmla="*/ 0 w 4698000"/>
                            <a:gd name="connsiteY3" fmla="*/ 6872400 h 6872400"/>
                            <a:gd name="connsiteX0" fmla="*/ 4698000 w 4698000"/>
                            <a:gd name="connsiteY0" fmla="*/ 0 h 6872400"/>
                            <a:gd name="connsiteX1" fmla="*/ 4698000 w 4698000"/>
                            <a:gd name="connsiteY1" fmla="*/ 6872400 h 6872400"/>
                            <a:gd name="connsiteX2" fmla="*/ 0 w 4698000"/>
                            <a:gd name="connsiteY2" fmla="*/ 6872400 h 6872400"/>
                            <a:gd name="connsiteX0" fmla="*/ 4692589 w 4698000"/>
                            <a:gd name="connsiteY0" fmla="*/ 0 h 6867457"/>
                            <a:gd name="connsiteX1" fmla="*/ 4698000 w 4698000"/>
                            <a:gd name="connsiteY1" fmla="*/ 6867457 h 6867457"/>
                            <a:gd name="connsiteX2" fmla="*/ 0 w 4698000"/>
                            <a:gd name="connsiteY2" fmla="*/ 6867457 h 6867457"/>
                            <a:gd name="connsiteX0" fmla="*/ 4697373 w 4702784"/>
                            <a:gd name="connsiteY0" fmla="*/ 0 h 6867457"/>
                            <a:gd name="connsiteX1" fmla="*/ 4702784 w 4702784"/>
                            <a:gd name="connsiteY1" fmla="*/ 6867457 h 6867457"/>
                            <a:gd name="connsiteX2" fmla="*/ 0 w 4702784"/>
                            <a:gd name="connsiteY2" fmla="*/ 6867457 h 6867457"/>
                            <a:gd name="connsiteX0" fmla="*/ 4697373 w 4697877"/>
                            <a:gd name="connsiteY0" fmla="*/ 0 h 6867457"/>
                            <a:gd name="connsiteX1" fmla="*/ 4697224 w 4697877"/>
                            <a:gd name="connsiteY1" fmla="*/ 6867457 h 6867457"/>
                            <a:gd name="connsiteX2" fmla="*/ 0 w 4697877"/>
                            <a:gd name="connsiteY2" fmla="*/ 6867457 h 6867457"/>
                          </a:gdLst>
                          <a:ahLst/>
                          <a:cxnLst>
                            <a:cxn ang="0">
                              <a:pos x="connsiteX0" y="connsiteY0"/>
                            </a:cxn>
                            <a:cxn ang="0">
                              <a:pos x="connsiteX1" y="connsiteY1"/>
                            </a:cxn>
                            <a:cxn ang="0">
                              <a:pos x="connsiteX2" y="connsiteY2"/>
                            </a:cxn>
                          </a:cxnLst>
                          <a:rect l="l" t="t" r="r" b="b"/>
                          <a:pathLst>
                            <a:path w="4697877" h="6867457">
                              <a:moveTo>
                                <a:pt x="4697373" y="0"/>
                              </a:moveTo>
                              <a:cubicBezTo>
                                <a:pt x="4699177" y="2289152"/>
                                <a:pt x="4695420" y="4578305"/>
                                <a:pt x="4697224" y="6867457"/>
                              </a:cubicBezTo>
                              <a:lnTo>
                                <a:pt x="0" y="6867457"/>
                              </a:lnTo>
                            </a:path>
                          </a:pathLst>
                        </a:custGeom>
                        <a:noFill/>
                        <a:ln w="158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C93C6C" w14:textId="77777777" w:rsidR="002B0AFB" w:rsidRPr="008F3964" w:rsidRDefault="002B0AFB" w:rsidP="002B0AF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ectangle 21" descr="Transparency background"/>
                      <wps:cNvSpPr/>
                      <wps:spPr>
                        <a:xfrm>
                          <a:off x="2590800" y="0"/>
                          <a:ext cx="5180330" cy="2904490"/>
                        </a:xfrm>
                        <a:prstGeom prst="rect">
                          <a:avLst/>
                        </a:prstGeom>
                        <a:solidFill>
                          <a:schemeClr val="tx1">
                            <a:alpha val="2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descr="Rectangle frame shape"/>
                      <wps:cNvSpPr/>
                      <wps:spPr>
                        <a:xfrm>
                          <a:off x="320040" y="327660"/>
                          <a:ext cx="7128000" cy="9510500"/>
                        </a:xfrm>
                        <a:prstGeom prst="rect">
                          <a:avLst/>
                        </a:prstGeom>
                        <a:noFill/>
                        <a:ln w="35560">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descr="Green line"/>
                      <wps:cNvSpPr/>
                      <wps:spPr>
                        <a:xfrm>
                          <a:off x="2590800" y="2895600"/>
                          <a:ext cx="4857116" cy="6936316"/>
                        </a:xfrm>
                        <a:custGeom>
                          <a:avLst/>
                          <a:gdLst>
                            <a:gd name="connsiteX0" fmla="*/ 0 w 4698000"/>
                            <a:gd name="connsiteY0" fmla="*/ 0 h 6872400"/>
                            <a:gd name="connsiteX1" fmla="*/ 4698000 w 4698000"/>
                            <a:gd name="connsiteY1" fmla="*/ 0 h 6872400"/>
                            <a:gd name="connsiteX2" fmla="*/ 4698000 w 4698000"/>
                            <a:gd name="connsiteY2" fmla="*/ 6872400 h 6872400"/>
                            <a:gd name="connsiteX3" fmla="*/ 0 w 4698000"/>
                            <a:gd name="connsiteY3" fmla="*/ 6872400 h 6872400"/>
                            <a:gd name="connsiteX4" fmla="*/ 0 w 4698000"/>
                            <a:gd name="connsiteY4" fmla="*/ 0 h 6872400"/>
                            <a:gd name="connsiteX0" fmla="*/ 0 w 4698000"/>
                            <a:gd name="connsiteY0" fmla="*/ 0 h 6872400"/>
                            <a:gd name="connsiteX1" fmla="*/ 4698000 w 4698000"/>
                            <a:gd name="connsiteY1" fmla="*/ 0 h 6872400"/>
                            <a:gd name="connsiteX2" fmla="*/ 4698000 w 4698000"/>
                            <a:gd name="connsiteY2" fmla="*/ 6872400 h 6872400"/>
                            <a:gd name="connsiteX3" fmla="*/ 0 w 4698000"/>
                            <a:gd name="connsiteY3" fmla="*/ 6872400 h 6872400"/>
                            <a:gd name="connsiteX4" fmla="*/ 91440 w 4698000"/>
                            <a:gd name="connsiteY4" fmla="*/ 91440 h 6872400"/>
                            <a:gd name="connsiteX0" fmla="*/ 0 w 4698000"/>
                            <a:gd name="connsiteY0" fmla="*/ 0 h 6872400"/>
                            <a:gd name="connsiteX1" fmla="*/ 4698000 w 4698000"/>
                            <a:gd name="connsiteY1" fmla="*/ 0 h 6872400"/>
                            <a:gd name="connsiteX2" fmla="*/ 4698000 w 4698000"/>
                            <a:gd name="connsiteY2" fmla="*/ 6872400 h 6872400"/>
                            <a:gd name="connsiteX3" fmla="*/ 0 w 4698000"/>
                            <a:gd name="connsiteY3" fmla="*/ 6872400 h 6872400"/>
                            <a:gd name="connsiteX0" fmla="*/ 4698000 w 4698000"/>
                            <a:gd name="connsiteY0" fmla="*/ 0 h 6872400"/>
                            <a:gd name="connsiteX1" fmla="*/ 4698000 w 4698000"/>
                            <a:gd name="connsiteY1" fmla="*/ 6872400 h 6872400"/>
                            <a:gd name="connsiteX2" fmla="*/ 0 w 4698000"/>
                            <a:gd name="connsiteY2" fmla="*/ 6872400 h 6872400"/>
                            <a:gd name="connsiteX0" fmla="*/ 4700196 w 4700196"/>
                            <a:gd name="connsiteY0" fmla="*/ 0 h 6872400"/>
                            <a:gd name="connsiteX1" fmla="*/ 4698000 w 4700196"/>
                            <a:gd name="connsiteY1" fmla="*/ 6872400 h 6872400"/>
                            <a:gd name="connsiteX2" fmla="*/ 0 w 4700196"/>
                            <a:gd name="connsiteY2" fmla="*/ 6872400 h 6872400"/>
                            <a:gd name="connsiteX0" fmla="*/ 4700196 w 4700196"/>
                            <a:gd name="connsiteY0" fmla="*/ 0 h 6872400"/>
                            <a:gd name="connsiteX1" fmla="*/ 4698000 w 4700196"/>
                            <a:gd name="connsiteY1" fmla="*/ 6872400 h 6872400"/>
                            <a:gd name="connsiteX2" fmla="*/ 0 w 4700196"/>
                            <a:gd name="connsiteY2" fmla="*/ 6866430 h 6872400"/>
                            <a:gd name="connsiteX0" fmla="*/ 4700196 w 4700196"/>
                            <a:gd name="connsiteY0" fmla="*/ 0 h 6866430"/>
                            <a:gd name="connsiteX1" fmla="*/ 4699309 w 4700196"/>
                            <a:gd name="connsiteY1" fmla="*/ 6866430 h 6866430"/>
                            <a:gd name="connsiteX2" fmla="*/ 0 w 4700196"/>
                            <a:gd name="connsiteY2" fmla="*/ 6866430 h 6866430"/>
                            <a:gd name="connsiteX0" fmla="*/ 4701086 w 4701086"/>
                            <a:gd name="connsiteY0" fmla="*/ 0 h 6866430"/>
                            <a:gd name="connsiteX1" fmla="*/ 4699309 w 4701086"/>
                            <a:gd name="connsiteY1" fmla="*/ 6866430 h 6866430"/>
                            <a:gd name="connsiteX2" fmla="*/ 0 w 4701086"/>
                            <a:gd name="connsiteY2" fmla="*/ 6866430 h 6866430"/>
                            <a:gd name="connsiteX0" fmla="*/ 4701086 w 4701423"/>
                            <a:gd name="connsiteY0" fmla="*/ 0 h 6866737"/>
                            <a:gd name="connsiteX1" fmla="*/ 4701361 w 4701423"/>
                            <a:gd name="connsiteY1" fmla="*/ 6866737 h 6866737"/>
                            <a:gd name="connsiteX2" fmla="*/ 0 w 4701423"/>
                            <a:gd name="connsiteY2" fmla="*/ 6866430 h 6866737"/>
                            <a:gd name="connsiteX0" fmla="*/ 4702858 w 4702858"/>
                            <a:gd name="connsiteY0" fmla="*/ 0 h 6866737"/>
                            <a:gd name="connsiteX1" fmla="*/ 4701361 w 4702858"/>
                            <a:gd name="connsiteY1" fmla="*/ 6866737 h 6866737"/>
                            <a:gd name="connsiteX2" fmla="*/ 0 w 4702858"/>
                            <a:gd name="connsiteY2" fmla="*/ 6866430 h 6866737"/>
                            <a:gd name="connsiteX0" fmla="*/ 4703063 w 4703063"/>
                            <a:gd name="connsiteY0" fmla="*/ 0 h 6868832"/>
                            <a:gd name="connsiteX1" fmla="*/ 4701361 w 4703063"/>
                            <a:gd name="connsiteY1" fmla="*/ 6868832 h 6868832"/>
                            <a:gd name="connsiteX2" fmla="*/ 0 w 4703063"/>
                            <a:gd name="connsiteY2" fmla="*/ 6868525 h 6868832"/>
                            <a:gd name="connsiteX0" fmla="*/ 4703268 w 4703268"/>
                            <a:gd name="connsiteY0" fmla="*/ 0 h 6868832"/>
                            <a:gd name="connsiteX1" fmla="*/ 4701361 w 4703268"/>
                            <a:gd name="connsiteY1" fmla="*/ 6868832 h 6868832"/>
                            <a:gd name="connsiteX2" fmla="*/ 0 w 4703268"/>
                            <a:gd name="connsiteY2" fmla="*/ 6868525 h 6868832"/>
                          </a:gdLst>
                          <a:ahLst/>
                          <a:cxnLst>
                            <a:cxn ang="0">
                              <a:pos x="connsiteX0" y="connsiteY0"/>
                            </a:cxn>
                            <a:cxn ang="0">
                              <a:pos x="connsiteX1" y="connsiteY1"/>
                            </a:cxn>
                            <a:cxn ang="0">
                              <a:pos x="connsiteX2" y="connsiteY2"/>
                            </a:cxn>
                          </a:cxnLst>
                          <a:rect l="l" t="t" r="r" b="b"/>
                          <a:pathLst>
                            <a:path w="4703268" h="6868832">
                              <a:moveTo>
                                <a:pt x="4703268" y="0"/>
                              </a:moveTo>
                              <a:cubicBezTo>
                                <a:pt x="4702972" y="2288810"/>
                                <a:pt x="4701657" y="4580022"/>
                                <a:pt x="4701361" y="6868832"/>
                              </a:cubicBezTo>
                              <a:lnTo>
                                <a:pt x="0" y="6868525"/>
                              </a:lnTo>
                            </a:path>
                          </a:pathLst>
                        </a:custGeom>
                        <a:noFill/>
                        <a:ln w="35941">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3DB48D" w14:textId="77777777" w:rsidR="002B0AFB" w:rsidRPr="008F3964" w:rsidRDefault="002B0AFB" w:rsidP="002B0AF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100800</wp14:pctHeight>
              </wp14:sizeRelV>
            </wp:anchor>
          </w:drawing>
        </mc:Choice>
        <mc:Fallback>
          <w:pict>
            <v:group w14:anchorId="1F330BF9" id="Group 3" o:spid="_x0000_s1030" alt="&quot;&quot;" style="position:absolute;margin-left:0;margin-top:0;width:612pt;height:798.8pt;z-index:251659264;mso-width-percent:1000;mso-height-percent:1008;mso-top-percent:-5;mso-position-horizontal:center;mso-position-horizontal-relative:page;mso-position-vertical-relative:page;mso-width-percent:1000;mso-height-percent:1008;mso-top-percent:-5" coordsize="77724,101447"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">
              <v:rect id="Rectangle 19" o:spid="_x0000_s1031" alt="Leaves background" style="position:absolute;width:77724;height:1014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" fillcolor="#003932 [3205]" stroked="f" strokeweight="1pt"/>
              <v:rect id="Rectangle 7" o:spid="_x0000_s1032" alt="Leaves background" style="position:absolute;width:77724;height:1014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" stroked="f" strokeweight="1pt">
                <v:fill r:id="rId3" o:title="Leaves background" opacity="6554f" recolor="t" rotate="t" type="frame"/>
              </v:rect>
              <v:rect id="Rectangle 5" o:spid="_x0000_s1033" alt="Rectangle frame shape" style="position:absolute;left:2362;top:2438;width:72720;height:966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" filled="f" strokecolor="#f7ce98 [3215]" strokeweight="1pt"/>
              <v:rect id="Rectangle 22" o:spid="_x0000_s1034" alt="Beige background rectangle" style="position:absolute;left:25908;top:28956;width:51803;height:724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" fillcolor="#f7ce98 [3215]" stroked="f" strokeweight="1pt">
                <v:fill opacity="52428f"/>
              </v:rect>
              <v:shape id="Rectangle 203" o:spid="_x0000_s1035" alt="Green line" style="position:absolute;left:25908;top:28956;width:49199;height:70135;visibility:visible;mso-wrap-style:square;v-text-anchor:middle" coordsize="4697877,686745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" adj="-11796480,,5400" path="m4697373,v1804,2289152,-1953,4578305,-149,6867457l,6867457e" filled="f" strokecolor="#004942 [3204]" strokeweight="1.25pt">
                <v:stroke joinstyle="miter"/>
                <v:formulas/>
                <v:path arrowok="t" o:connecttype="custom" o:connectlocs="4919452,0;4919296,7013575;0,7013575" o:connectangles="0,0,0" textboxrect="0,0,4697877,6867457"/>
                <v:textbox>
                  <w:txbxContent>
                    <w:p w14:paraId="4EC93C6C" w14:textId="77777777" w:rsidR="002B0AFB" w:rsidRPr="008F3964" w:rsidRDefault="002B0AFB" w:rsidP="002B0AFB"/>
                  </w:txbxContent>
                </v:textbox>
              </v:shape>
              <v:rect id="Rectangle 21" o:spid="_x0000_s1036" alt="Transparency background" style="position:absolute;left:25908;width:51803;height:290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" fillcolor="black [3213]" stroked="f" strokeweight="1pt">
                <v:fill opacity="13107f"/>
              </v:rect>
              <v:rect id="Rectangle 20" o:spid="_x0000_s1037" alt="Rectangle frame shape" style="position:absolute;left:3200;top:3276;width:71280;height:95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" filled="f" strokecolor="#f7ce98 [3215]" strokeweight="2.8pt"/>
              <v:shape id="Rectangle 203" o:spid="_x0000_s1038" alt="Green line" style="position:absolute;left:25908;top:28956;width:48571;height:69363;visibility:visible;mso-wrap-style:square;v-text-anchor:middle" coordsize="4703268,68688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" adj="-11796480,,5400" path="m4703268,v-296,2288810,-1611,4580022,-1907,6868832l,6868525e" filled="f" strokecolor="#004942 [3204]" strokeweight="2.83pt">
                <v:stroke joinstyle="miter"/>
                <v:formulas/>
                <v:path arrowok="t" o:connecttype="custom" o:connectlocs="4857116,0;4855147,6936316;0,6936006" o:connectangles="0,0,0" textboxrect="0,0,4703268,6868832"/>
                <v:textbox>
                  <w:txbxContent>
                    <w:p w14:paraId="773DB48D" w14:textId="77777777" w:rsidR="002B0AFB" w:rsidRPr="008F3964" w:rsidRDefault="002B0AFB" w:rsidP="002B0AFB"/>
                  </w:txbxContent>
                </v:textbox>
              </v:shape>
              <w10:wrap anchorx="page"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ED7"/>
    <w:rsid w:val="00025C7C"/>
    <w:rsid w:val="00082574"/>
    <w:rsid w:val="000F33BF"/>
    <w:rsid w:val="001004FE"/>
    <w:rsid w:val="00117C6E"/>
    <w:rsid w:val="001206D0"/>
    <w:rsid w:val="001E6866"/>
    <w:rsid w:val="001E7B86"/>
    <w:rsid w:val="001F69A9"/>
    <w:rsid w:val="001F70F7"/>
    <w:rsid w:val="00247434"/>
    <w:rsid w:val="00275A80"/>
    <w:rsid w:val="00290197"/>
    <w:rsid w:val="002B0AFB"/>
    <w:rsid w:val="002B3BB1"/>
    <w:rsid w:val="002D5D14"/>
    <w:rsid w:val="002D770C"/>
    <w:rsid w:val="002F014D"/>
    <w:rsid w:val="002F5B4C"/>
    <w:rsid w:val="00367378"/>
    <w:rsid w:val="003929D4"/>
    <w:rsid w:val="003B2606"/>
    <w:rsid w:val="003B2CA8"/>
    <w:rsid w:val="003E3395"/>
    <w:rsid w:val="00437F13"/>
    <w:rsid w:val="00473A89"/>
    <w:rsid w:val="00473D4A"/>
    <w:rsid w:val="004A3DB4"/>
    <w:rsid w:val="004B2651"/>
    <w:rsid w:val="004C367F"/>
    <w:rsid w:val="004D2D71"/>
    <w:rsid w:val="0054071B"/>
    <w:rsid w:val="00562120"/>
    <w:rsid w:val="006328DD"/>
    <w:rsid w:val="00664B70"/>
    <w:rsid w:val="0068691F"/>
    <w:rsid w:val="00694A31"/>
    <w:rsid w:val="006B0D5D"/>
    <w:rsid w:val="00700C24"/>
    <w:rsid w:val="007538BA"/>
    <w:rsid w:val="007D1A2E"/>
    <w:rsid w:val="007F19F5"/>
    <w:rsid w:val="0082129F"/>
    <w:rsid w:val="00864256"/>
    <w:rsid w:val="008B059D"/>
    <w:rsid w:val="008B3005"/>
    <w:rsid w:val="008B3DA3"/>
    <w:rsid w:val="008C256C"/>
    <w:rsid w:val="008D1017"/>
    <w:rsid w:val="008F3964"/>
    <w:rsid w:val="0094287F"/>
    <w:rsid w:val="00990810"/>
    <w:rsid w:val="009D0FE2"/>
    <w:rsid w:val="009D1E12"/>
    <w:rsid w:val="009D4169"/>
    <w:rsid w:val="00A00D90"/>
    <w:rsid w:val="00A507F7"/>
    <w:rsid w:val="00A874C1"/>
    <w:rsid w:val="00AC46EE"/>
    <w:rsid w:val="00B427F2"/>
    <w:rsid w:val="00B458E2"/>
    <w:rsid w:val="00BB1BF3"/>
    <w:rsid w:val="00BB585B"/>
    <w:rsid w:val="00BC7765"/>
    <w:rsid w:val="00BD4EAA"/>
    <w:rsid w:val="00C313E5"/>
    <w:rsid w:val="00C401C0"/>
    <w:rsid w:val="00CA64CB"/>
    <w:rsid w:val="00CC2784"/>
    <w:rsid w:val="00D212CA"/>
    <w:rsid w:val="00D31C36"/>
    <w:rsid w:val="00D359D6"/>
    <w:rsid w:val="00D50A20"/>
    <w:rsid w:val="00D8608C"/>
    <w:rsid w:val="00DB5DB5"/>
    <w:rsid w:val="00DD5128"/>
    <w:rsid w:val="00E14F6F"/>
    <w:rsid w:val="00E2392E"/>
    <w:rsid w:val="00E304C4"/>
    <w:rsid w:val="00E329A9"/>
    <w:rsid w:val="00E977CA"/>
    <w:rsid w:val="00EE3976"/>
    <w:rsid w:val="00EE719E"/>
    <w:rsid w:val="00F1317D"/>
    <w:rsid w:val="00F24993"/>
    <w:rsid w:val="00F729DD"/>
    <w:rsid w:val="00F85B40"/>
    <w:rsid w:val="00F87720"/>
    <w:rsid w:val="00FA6ED7"/>
    <w:rsid w:val="00FE1440"/>
    <w:rsid w:val="00FF6FCC"/>
  </w:rsids>
  <m:mathPr>
    <m:mathFont m:val="Cambria Math"/>
    <m:brkBin m:val="before"/>
    <m:brkBinSub m:val="--"/>
    <m:smallFrac m:val="0"/>
    <m:dispDef/>
    <m:lMargin m:val="0"/>
    <m:rMargin m:val="0"/>
    <m:defJc m:val="centerGroup"/>
    <m:wrapIndent m:val="1440"/>
    <m:intLim m:val="subSup"/>
    <m:naryLim m:val="undOvr"/>
  </m:mathPr>
  <w:themeFontLang w:val="ru-RU"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991AF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42210B" w:themeColor="background2"/>
        <w:sz w:val="36"/>
        <w:szCs w:val="36"/>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D212CA"/>
    <w:rPr>
      <w:lang w:val="en-US"/>
    </w:rPr>
  </w:style>
  <w:style w:type="paragraph" w:styleId="Heading1">
    <w:name w:val="heading 1"/>
    <w:basedOn w:val="Normal"/>
    <w:next w:val="Normal"/>
    <w:link w:val="Heading1Char"/>
    <w:uiPriority w:val="9"/>
    <w:qFormat/>
    <w:rsid w:val="001F69A9"/>
    <w:pPr>
      <w:keepNext/>
      <w:keepLines/>
      <w:spacing w:before="40" w:after="0"/>
      <w:outlineLvl w:val="0"/>
    </w:pPr>
    <w:rPr>
      <w:rFonts w:asciiTheme="majorHAnsi" w:eastAsiaTheme="majorEastAsia" w:hAnsiTheme="majorHAnsi" w:cstheme="majorBidi"/>
      <w:b/>
      <w:caps/>
      <w:color w:val="004942" w:themeColor="accent1"/>
      <w:sz w:val="46"/>
      <w:szCs w:val="32"/>
    </w:rPr>
  </w:style>
  <w:style w:type="paragraph" w:styleId="Heading2">
    <w:name w:val="heading 2"/>
    <w:basedOn w:val="Normal"/>
    <w:next w:val="Normal"/>
    <w:link w:val="Heading2Char"/>
    <w:uiPriority w:val="9"/>
    <w:semiHidden/>
    <w:rsid w:val="002F5B4C"/>
    <w:pPr>
      <w:keepNext/>
      <w:keepLines/>
      <w:spacing w:before="40" w:after="0"/>
      <w:outlineLvl w:val="1"/>
    </w:pPr>
    <w:rPr>
      <w:rFonts w:asciiTheme="majorHAnsi" w:eastAsiaTheme="majorEastAsia" w:hAnsiTheme="majorHAnsi" w:cstheme="majorBidi"/>
      <w:b/>
      <w:caps/>
      <w:color w:val="004942"/>
      <w:sz w:val="46"/>
      <w:szCs w:val="26"/>
    </w:rPr>
  </w:style>
  <w:style w:type="paragraph" w:styleId="Heading3">
    <w:name w:val="heading 3"/>
    <w:basedOn w:val="Normal"/>
    <w:next w:val="Normal"/>
    <w:link w:val="Heading3Char"/>
    <w:uiPriority w:val="9"/>
    <w:semiHidden/>
    <w:qFormat/>
    <w:rsid w:val="008D1017"/>
    <w:pPr>
      <w:keepNext/>
      <w:keepLines/>
      <w:spacing w:before="40" w:after="0"/>
      <w:outlineLvl w:val="2"/>
    </w:pPr>
    <w:rPr>
      <w:rFonts w:asciiTheme="majorHAnsi" w:eastAsiaTheme="majorEastAsia" w:hAnsiTheme="majorHAnsi" w:cstheme="majorBidi"/>
      <w:b/>
      <w:color w:val="FFFFFF" w:themeColor="background1"/>
      <w:sz w:val="11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C46EE"/>
    <w:pPr>
      <w:spacing w:after="0"/>
    </w:pPr>
    <w:rPr>
      <w:color w:val="F7CE98" w:themeColor="text2"/>
      <w:sz w:val="50"/>
    </w:rPr>
  </w:style>
  <w:style w:type="character" w:customStyle="1" w:styleId="TitleChar">
    <w:name w:val="Title Char"/>
    <w:basedOn w:val="DefaultParagraphFont"/>
    <w:link w:val="Title"/>
    <w:uiPriority w:val="10"/>
    <w:rsid w:val="00AC46EE"/>
    <w:rPr>
      <w:color w:val="F7CE98" w:themeColor="text2"/>
      <w:sz w:val="50"/>
    </w:rPr>
  </w:style>
  <w:style w:type="table" w:styleId="TableGrid">
    <w:name w:val="Table Grid"/>
    <w:basedOn w:val="TableNormal"/>
    <w:uiPriority w:val="39"/>
    <w:rsid w:val="00A874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A874C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7FF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494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494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494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4942" w:themeFill="accent1"/>
      </w:tcPr>
    </w:tblStylePr>
    <w:tblStylePr w:type="band1Vert">
      <w:tblPr/>
      <w:tcPr>
        <w:shd w:val="clear" w:color="auto" w:fill="50FFED" w:themeFill="accent1" w:themeFillTint="66"/>
      </w:tcPr>
    </w:tblStylePr>
    <w:tblStylePr w:type="band1Horz">
      <w:tblPr/>
      <w:tcPr>
        <w:shd w:val="clear" w:color="auto" w:fill="50FFED" w:themeFill="accent1" w:themeFillTint="66"/>
      </w:tcPr>
    </w:tblStylePr>
  </w:style>
  <w:style w:type="character" w:customStyle="1" w:styleId="Style1">
    <w:name w:val="Style1"/>
    <w:basedOn w:val="DefaultParagraphFont"/>
    <w:uiPriority w:val="1"/>
    <w:semiHidden/>
    <w:rsid w:val="007D1A2E"/>
    <w:rPr>
      <w:color w:val="42210B" w:themeColor="background2"/>
      <w:bdr w:val="none" w:sz="0" w:space="0" w:color="auto"/>
    </w:rPr>
  </w:style>
  <w:style w:type="character" w:customStyle="1" w:styleId="Style2">
    <w:name w:val="Style2"/>
    <w:basedOn w:val="DefaultParagraphFont"/>
    <w:uiPriority w:val="1"/>
    <w:semiHidden/>
    <w:rsid w:val="007538BA"/>
    <w:rPr>
      <w:color w:val="42210B" w:themeColor="background2"/>
      <w:bdr w:val="none" w:sz="0" w:space="0" w:color="auto"/>
    </w:rPr>
  </w:style>
  <w:style w:type="character" w:styleId="PlaceholderText">
    <w:name w:val="Placeholder Text"/>
    <w:basedOn w:val="DefaultParagraphFont"/>
    <w:uiPriority w:val="99"/>
    <w:semiHidden/>
    <w:rsid w:val="001E6866"/>
    <w:rPr>
      <w:color w:val="808080"/>
    </w:rPr>
  </w:style>
  <w:style w:type="paragraph" w:styleId="Subtitle">
    <w:name w:val="Subtitle"/>
    <w:basedOn w:val="Normal"/>
    <w:next w:val="Normal"/>
    <w:link w:val="SubtitleChar"/>
    <w:uiPriority w:val="11"/>
    <w:qFormat/>
    <w:rsid w:val="00D212CA"/>
    <w:pPr>
      <w:spacing w:after="1320"/>
    </w:pPr>
    <w:rPr>
      <w:rFonts w:asciiTheme="majorHAnsi" w:eastAsiaTheme="majorEastAsia" w:hAnsiTheme="majorHAnsi" w:cstheme="majorBidi"/>
      <w:b/>
      <w:caps/>
      <w:color w:val="FFFFFF" w:themeColor="background1"/>
      <w:spacing w:val="16"/>
      <w:sz w:val="112"/>
      <w:szCs w:val="24"/>
    </w:rPr>
  </w:style>
  <w:style w:type="character" w:customStyle="1" w:styleId="SubtitleChar">
    <w:name w:val="Subtitle Char"/>
    <w:basedOn w:val="DefaultParagraphFont"/>
    <w:link w:val="Subtitle"/>
    <w:uiPriority w:val="11"/>
    <w:rsid w:val="00D212CA"/>
    <w:rPr>
      <w:rFonts w:asciiTheme="majorHAnsi" w:eastAsiaTheme="majorEastAsia" w:hAnsiTheme="majorHAnsi" w:cstheme="majorBidi"/>
      <w:b/>
      <w:caps/>
      <w:color w:val="FFFFFF" w:themeColor="background1"/>
      <w:spacing w:val="16"/>
      <w:sz w:val="112"/>
      <w:szCs w:val="24"/>
      <w:lang w:val="en-US"/>
    </w:rPr>
  </w:style>
  <w:style w:type="character" w:customStyle="1" w:styleId="Heading1Char">
    <w:name w:val="Heading 1 Char"/>
    <w:basedOn w:val="DefaultParagraphFont"/>
    <w:link w:val="Heading1"/>
    <w:uiPriority w:val="9"/>
    <w:rsid w:val="001F69A9"/>
    <w:rPr>
      <w:rFonts w:asciiTheme="majorHAnsi" w:eastAsiaTheme="majorEastAsia" w:hAnsiTheme="majorHAnsi" w:cstheme="majorBidi"/>
      <w:b/>
      <w:caps/>
      <w:color w:val="004942" w:themeColor="accent1"/>
      <w:sz w:val="46"/>
      <w:szCs w:val="32"/>
    </w:rPr>
  </w:style>
  <w:style w:type="paragraph" w:styleId="NoSpacing">
    <w:name w:val="No Spacing"/>
    <w:uiPriority w:val="1"/>
    <w:semiHidden/>
    <w:qFormat/>
    <w:rsid w:val="00FE1440"/>
    <w:pPr>
      <w:spacing w:after="0" w:line="240" w:lineRule="auto"/>
      <w:jc w:val="center"/>
    </w:pPr>
    <w:rPr>
      <w:rFonts w:asciiTheme="majorHAnsi" w:hAnsiTheme="majorHAnsi"/>
      <w:sz w:val="20"/>
    </w:rPr>
  </w:style>
  <w:style w:type="character" w:customStyle="1" w:styleId="Heading2Char">
    <w:name w:val="Heading 2 Char"/>
    <w:basedOn w:val="DefaultParagraphFont"/>
    <w:link w:val="Heading2"/>
    <w:uiPriority w:val="9"/>
    <w:semiHidden/>
    <w:rsid w:val="00D212CA"/>
    <w:rPr>
      <w:rFonts w:asciiTheme="majorHAnsi" w:eastAsiaTheme="majorEastAsia" w:hAnsiTheme="majorHAnsi" w:cstheme="majorBidi"/>
      <w:b/>
      <w:caps/>
      <w:color w:val="004942"/>
      <w:sz w:val="46"/>
      <w:szCs w:val="26"/>
      <w:lang w:val="en-US"/>
    </w:rPr>
  </w:style>
  <w:style w:type="character" w:customStyle="1" w:styleId="Heading3Char">
    <w:name w:val="Heading 3 Char"/>
    <w:basedOn w:val="DefaultParagraphFont"/>
    <w:link w:val="Heading3"/>
    <w:uiPriority w:val="9"/>
    <w:semiHidden/>
    <w:rsid w:val="002F5B4C"/>
    <w:rPr>
      <w:rFonts w:asciiTheme="majorHAnsi" w:eastAsiaTheme="majorEastAsia" w:hAnsiTheme="majorHAnsi" w:cstheme="majorBidi"/>
      <w:b/>
      <w:color w:val="FFFFFF" w:themeColor="background1"/>
      <w:sz w:val="112"/>
      <w:szCs w:val="24"/>
    </w:rPr>
  </w:style>
  <w:style w:type="character" w:styleId="Strong">
    <w:name w:val="Strong"/>
    <w:basedOn w:val="DefaultParagraphFont"/>
    <w:uiPriority w:val="22"/>
    <w:semiHidden/>
    <w:qFormat/>
    <w:rsid w:val="003929D4"/>
    <w:rPr>
      <w:rFonts w:asciiTheme="minorHAnsi" w:hAnsiTheme="minorHAnsi"/>
      <w:b/>
      <w:bCs/>
      <w:color w:val="000000" w:themeColor="text1"/>
      <w:sz w:val="36"/>
    </w:rPr>
  </w:style>
  <w:style w:type="paragraph" w:styleId="Header">
    <w:name w:val="header"/>
    <w:basedOn w:val="Normal"/>
    <w:link w:val="HeaderChar"/>
    <w:uiPriority w:val="99"/>
    <w:semiHidden/>
    <w:rsid w:val="002B0AF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F5B4C"/>
    <w:rPr>
      <w:color w:val="42210B" w:themeColor="background2"/>
      <w:sz w:val="36"/>
    </w:rPr>
  </w:style>
  <w:style w:type="paragraph" w:styleId="Footer">
    <w:name w:val="footer"/>
    <w:basedOn w:val="Normal"/>
    <w:link w:val="FooterChar"/>
    <w:uiPriority w:val="99"/>
    <w:semiHidden/>
    <w:rsid w:val="002B0AF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F5B4C"/>
    <w:rPr>
      <w:color w:val="42210B" w:themeColor="background2"/>
      <w:sz w:val="36"/>
    </w:rPr>
  </w:style>
  <w:style w:type="paragraph" w:customStyle="1" w:styleId="Line">
    <w:name w:val="Line"/>
    <w:basedOn w:val="Normal"/>
    <w:qFormat/>
    <w:rsid w:val="002F5B4C"/>
    <w:pPr>
      <w:spacing w:after="240"/>
    </w:pPr>
    <w:rPr>
      <w:sz w:val="18"/>
    </w:rPr>
  </w:style>
  <w:style w:type="paragraph" w:styleId="BalloonText">
    <w:name w:val="Balloon Text"/>
    <w:basedOn w:val="Normal"/>
    <w:link w:val="BalloonTextChar"/>
    <w:uiPriority w:val="99"/>
    <w:semiHidden/>
    <w:unhideWhenUsed/>
    <w:rsid w:val="001F69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69A9"/>
    <w:rPr>
      <w:rFonts w:ascii="Segoe UI" w:hAnsi="Segoe UI" w:cs="Segoe UI"/>
      <w:sz w:val="18"/>
      <w:szCs w:val="18"/>
    </w:rPr>
  </w:style>
  <w:style w:type="paragraph" w:styleId="NormalWeb">
    <w:name w:val="Normal (Web)"/>
    <w:basedOn w:val="Normal"/>
    <w:uiPriority w:val="99"/>
    <w:unhideWhenUsed/>
    <w:rsid w:val="00FA6ED7"/>
    <w:pPr>
      <w:spacing w:before="100" w:beforeAutospacing="1" w:after="100" w:afterAutospacing="1" w:line="240" w:lineRule="auto"/>
    </w:pPr>
    <w:rPr>
      <w:rFonts w:ascii="Times New Roman" w:eastAsia="Times New Roman" w:hAnsi="Times New Roman" w:cs="Times New Roman"/>
      <w:color w:val="auto"/>
      <w:sz w:val="24"/>
      <w:szCs w:val="24"/>
      <w:lang w:val="en-IN" w:eastAsia="en-IN" w:bidi="bn-IN"/>
    </w:rPr>
  </w:style>
  <w:style w:type="character" w:styleId="Hyperlink">
    <w:name w:val="Hyperlink"/>
    <w:basedOn w:val="DefaultParagraphFont"/>
    <w:uiPriority w:val="99"/>
    <w:semiHidden/>
    <w:unhideWhenUsed/>
    <w:rsid w:val="00F877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69062">
      <w:bodyDiv w:val="1"/>
      <w:marLeft w:val="0"/>
      <w:marRight w:val="0"/>
      <w:marTop w:val="0"/>
      <w:marBottom w:val="0"/>
      <w:divBdr>
        <w:top w:val="none" w:sz="0" w:space="0" w:color="auto"/>
        <w:left w:val="none" w:sz="0" w:space="0" w:color="auto"/>
        <w:bottom w:val="none" w:sz="0" w:space="0" w:color="auto"/>
        <w:right w:val="none" w:sz="0" w:space="0" w:color="auto"/>
      </w:divBdr>
    </w:div>
    <w:div w:id="102040341">
      <w:bodyDiv w:val="1"/>
      <w:marLeft w:val="0"/>
      <w:marRight w:val="0"/>
      <w:marTop w:val="0"/>
      <w:marBottom w:val="0"/>
      <w:divBdr>
        <w:top w:val="none" w:sz="0" w:space="0" w:color="auto"/>
        <w:left w:val="none" w:sz="0" w:space="0" w:color="auto"/>
        <w:bottom w:val="none" w:sz="0" w:space="0" w:color="auto"/>
        <w:right w:val="none" w:sz="0" w:space="0" w:color="auto"/>
      </w:divBdr>
    </w:div>
    <w:div w:id="390689563">
      <w:bodyDiv w:val="1"/>
      <w:marLeft w:val="0"/>
      <w:marRight w:val="0"/>
      <w:marTop w:val="0"/>
      <w:marBottom w:val="0"/>
      <w:divBdr>
        <w:top w:val="none" w:sz="0" w:space="0" w:color="auto"/>
        <w:left w:val="none" w:sz="0" w:space="0" w:color="auto"/>
        <w:bottom w:val="none" w:sz="0" w:space="0" w:color="auto"/>
        <w:right w:val="none" w:sz="0" w:space="0" w:color="auto"/>
      </w:divBdr>
    </w:div>
    <w:div w:id="1097676012">
      <w:bodyDiv w:val="1"/>
      <w:marLeft w:val="0"/>
      <w:marRight w:val="0"/>
      <w:marTop w:val="0"/>
      <w:marBottom w:val="0"/>
      <w:divBdr>
        <w:top w:val="none" w:sz="0" w:space="0" w:color="auto"/>
        <w:left w:val="none" w:sz="0" w:space="0" w:color="auto"/>
        <w:bottom w:val="none" w:sz="0" w:space="0" w:color="auto"/>
        <w:right w:val="none" w:sz="0" w:space="0" w:color="auto"/>
      </w:divBdr>
    </w:div>
    <w:div w:id="1257517842">
      <w:bodyDiv w:val="1"/>
      <w:marLeft w:val="0"/>
      <w:marRight w:val="0"/>
      <w:marTop w:val="0"/>
      <w:marBottom w:val="0"/>
      <w:divBdr>
        <w:top w:val="none" w:sz="0" w:space="0" w:color="auto"/>
        <w:left w:val="none" w:sz="0" w:space="0" w:color="auto"/>
        <w:bottom w:val="none" w:sz="0" w:space="0" w:color="auto"/>
        <w:right w:val="none" w:sz="0" w:space="0" w:color="auto"/>
      </w:divBdr>
    </w:div>
    <w:div w:id="1521509046">
      <w:bodyDiv w:val="1"/>
      <w:marLeft w:val="0"/>
      <w:marRight w:val="0"/>
      <w:marTop w:val="0"/>
      <w:marBottom w:val="0"/>
      <w:divBdr>
        <w:top w:val="none" w:sz="0" w:space="0" w:color="auto"/>
        <w:left w:val="none" w:sz="0" w:space="0" w:color="auto"/>
        <w:bottom w:val="none" w:sz="0" w:space="0" w:color="auto"/>
        <w:right w:val="none" w:sz="0" w:space="0" w:color="auto"/>
      </w:divBdr>
    </w:div>
    <w:div w:id="1731224417">
      <w:bodyDiv w:val="1"/>
      <w:marLeft w:val="0"/>
      <w:marRight w:val="0"/>
      <w:marTop w:val="0"/>
      <w:marBottom w:val="0"/>
      <w:divBdr>
        <w:top w:val="none" w:sz="0" w:space="0" w:color="auto"/>
        <w:left w:val="none" w:sz="0" w:space="0" w:color="auto"/>
        <w:bottom w:val="none" w:sz="0" w:space="0" w:color="auto"/>
        <w:right w:val="none" w:sz="0" w:space="0" w:color="auto"/>
      </w:divBdr>
    </w:div>
    <w:div w:id="1785423840">
      <w:bodyDiv w:val="1"/>
      <w:marLeft w:val="0"/>
      <w:marRight w:val="0"/>
      <w:marTop w:val="0"/>
      <w:marBottom w:val="0"/>
      <w:divBdr>
        <w:top w:val="none" w:sz="0" w:space="0" w:color="auto"/>
        <w:left w:val="none" w:sz="0" w:space="0" w:color="auto"/>
        <w:bottom w:val="none" w:sz="0" w:space="0" w:color="auto"/>
        <w:right w:val="none" w:sz="0" w:space="0" w:color="auto"/>
      </w:divBdr>
    </w:div>
    <w:div w:id="1978996155">
      <w:bodyDiv w:val="1"/>
      <w:marLeft w:val="0"/>
      <w:marRight w:val="0"/>
      <w:marTop w:val="0"/>
      <w:marBottom w:val="0"/>
      <w:divBdr>
        <w:top w:val="none" w:sz="0" w:space="0" w:color="auto"/>
        <w:left w:val="none" w:sz="0" w:space="0" w:color="auto"/>
        <w:bottom w:val="none" w:sz="0" w:space="0" w:color="auto"/>
        <w:right w:val="none" w:sz="0" w:space="0" w:color="auto"/>
      </w:divBdr>
    </w:div>
    <w:div w:id="2052067433">
      <w:bodyDiv w:val="1"/>
      <w:marLeft w:val="0"/>
      <w:marRight w:val="0"/>
      <w:marTop w:val="0"/>
      <w:marBottom w:val="0"/>
      <w:divBdr>
        <w:top w:val="none" w:sz="0" w:space="0" w:color="auto"/>
        <w:left w:val="none" w:sz="0" w:space="0" w:color="auto"/>
        <w:bottom w:val="none" w:sz="0" w:space="0" w:color="auto"/>
        <w:right w:val="none" w:sz="0" w:space="0" w:color="auto"/>
      </w:divBdr>
    </w:div>
    <w:div w:id="208591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32%3116%33%38%33@st%75%64%65%6e%74%2e%75%77t%73%64%2e%61%63%2e%75%6b"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32%3116%33%38%33@st%75%64%65%6e%74%2e%75%77t%73%64%2e%61%63%2e%75%6b"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yan\AppData\Roaming\Microsoft\Templates\Elegant%20Thanksgiving%20menu.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BF5476AF39D4354A461932B08A2A523"/>
        <w:category>
          <w:name w:val="General"/>
          <w:gallery w:val="placeholder"/>
        </w:category>
        <w:types>
          <w:type w:val="bbPlcHdr"/>
        </w:types>
        <w:behaviors>
          <w:behavior w:val="content"/>
        </w:behaviors>
        <w:guid w:val="{4BB269B4-5C80-4B0C-AB1B-0A012ABBB847}"/>
      </w:docPartPr>
      <w:docPartBody>
        <w:p w:rsidR="0066101C" w:rsidRDefault="00A64D9E">
          <w:pPr>
            <w:pStyle w:val="6BF5476AF39D4354A461932B08A2A523"/>
          </w:pPr>
          <w:r w:rsidRPr="00D212CA">
            <w:t>Menu</w:t>
          </w:r>
        </w:p>
      </w:docPartBody>
    </w:docPart>
    <w:docPart>
      <w:docPartPr>
        <w:name w:val="58B10E390A484E45BC36A6EB6B5437AF"/>
        <w:category>
          <w:name w:val="General"/>
          <w:gallery w:val="placeholder"/>
        </w:category>
        <w:types>
          <w:type w:val="bbPlcHdr"/>
        </w:types>
        <w:behaviors>
          <w:behavior w:val="content"/>
        </w:behaviors>
        <w:guid w:val="{19920A7D-C9E2-43D6-8094-B28C9C285887}"/>
      </w:docPartPr>
      <w:docPartBody>
        <w:p w:rsidR="0066101C" w:rsidRDefault="002C1797" w:rsidP="002C1797">
          <w:pPr>
            <w:pStyle w:val="58B10E390A484E45BC36A6EB6B5437AF"/>
          </w:pPr>
          <w:r w:rsidRPr="00D212CA">
            <w:t>Menu</w:t>
          </w:r>
        </w:p>
      </w:docPartBody>
    </w:docPart>
    <w:docPart>
      <w:docPartPr>
        <w:name w:val="AFCBA5081EB5420D9F8D9DAA4BF49AC2"/>
        <w:category>
          <w:name w:val="General"/>
          <w:gallery w:val="placeholder"/>
        </w:category>
        <w:types>
          <w:type w:val="bbPlcHdr"/>
        </w:types>
        <w:behaviors>
          <w:behavior w:val="content"/>
        </w:behaviors>
        <w:guid w:val="{5556EE6B-85BB-4690-8630-01D89BA470AB}"/>
      </w:docPartPr>
      <w:docPartBody>
        <w:p w:rsidR="0066101C" w:rsidRDefault="002C1797" w:rsidP="002C1797">
          <w:pPr>
            <w:pStyle w:val="AFCBA5081EB5420D9F8D9DAA4BF49AC2"/>
          </w:pPr>
          <w:r w:rsidRPr="00D212CA">
            <w:t>Menu</w:t>
          </w:r>
        </w:p>
      </w:docPartBody>
    </w:docPart>
    <w:docPart>
      <w:docPartPr>
        <w:name w:val="2E511879B72442C6A46A2D59C589B97C"/>
        <w:category>
          <w:name w:val="General"/>
          <w:gallery w:val="placeholder"/>
        </w:category>
        <w:types>
          <w:type w:val="bbPlcHdr"/>
        </w:types>
        <w:behaviors>
          <w:behavior w:val="content"/>
        </w:behaviors>
        <w:guid w:val="{5859BC11-8920-4EB2-B782-7FDCCC2FE702}"/>
      </w:docPartPr>
      <w:docPartBody>
        <w:p w:rsidR="0066101C" w:rsidRDefault="002C1797" w:rsidP="002C1797">
          <w:pPr>
            <w:pStyle w:val="2E511879B72442C6A46A2D59C589B97C"/>
          </w:pPr>
          <w:r w:rsidRPr="00D212CA">
            <w:t>Menu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Vrinda">
    <w:panose1 w:val="00000400000000000000"/>
    <w:charset w:val="00"/>
    <w:family w:val="swiss"/>
    <w:pitch w:val="variable"/>
    <w:sig w:usb0="0001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doni MT Condensed">
    <w:panose1 w:val="020706060806060202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797"/>
    <w:rsid w:val="0017007C"/>
    <w:rsid w:val="002C1797"/>
    <w:rsid w:val="0066101C"/>
    <w:rsid w:val="00A64D9E"/>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IN" w:eastAsia="en-IN"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pPr>
      <w:keepNext/>
      <w:keepLines/>
      <w:spacing w:before="40" w:after="0"/>
      <w:outlineLvl w:val="1"/>
    </w:pPr>
    <w:rPr>
      <w:rFonts w:asciiTheme="majorHAnsi" w:eastAsiaTheme="majorEastAsia" w:hAnsiTheme="majorHAnsi" w:cstheme="majorBidi"/>
      <w:b/>
      <w:caps/>
      <w:color w:val="004942"/>
      <w:sz w:val="46"/>
      <w:szCs w:val="26"/>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after="0"/>
    </w:pPr>
    <w:rPr>
      <w:rFonts w:eastAsiaTheme="minorHAnsi"/>
      <w:color w:val="44546A" w:themeColor="text2"/>
      <w:sz w:val="50"/>
      <w:szCs w:val="36"/>
      <w:lang w:val="en-US" w:eastAsia="en-US" w:bidi="ar-SA"/>
    </w:rPr>
  </w:style>
  <w:style w:type="character" w:customStyle="1" w:styleId="TitleChar">
    <w:name w:val="Title Char"/>
    <w:basedOn w:val="DefaultParagraphFont"/>
    <w:link w:val="Title"/>
    <w:uiPriority w:val="10"/>
    <w:rPr>
      <w:rFonts w:eastAsiaTheme="minorHAnsi"/>
      <w:color w:val="44546A" w:themeColor="text2"/>
      <w:sz w:val="50"/>
      <w:szCs w:val="36"/>
      <w:lang w:val="en-US" w:eastAsia="en-US" w:bidi="ar-SA"/>
    </w:rPr>
  </w:style>
  <w:style w:type="paragraph" w:customStyle="1" w:styleId="6BF5476AF39D4354A461932B08A2A523">
    <w:name w:val="6BF5476AF39D4354A461932B08A2A523"/>
  </w:style>
  <w:style w:type="character" w:customStyle="1" w:styleId="Heading2Char">
    <w:name w:val="Heading 2 Char"/>
    <w:basedOn w:val="DefaultParagraphFont"/>
    <w:link w:val="Heading2"/>
    <w:uiPriority w:val="9"/>
    <w:rPr>
      <w:rFonts w:asciiTheme="majorHAnsi" w:eastAsiaTheme="majorEastAsia" w:hAnsiTheme="majorHAnsi" w:cstheme="majorBidi"/>
      <w:b/>
      <w:caps/>
      <w:color w:val="004942"/>
      <w:sz w:val="46"/>
      <w:szCs w:val="26"/>
      <w:lang w:val="en-US" w:eastAsia="en-US" w:bidi="ar-SA"/>
    </w:rPr>
  </w:style>
  <w:style w:type="paragraph" w:customStyle="1" w:styleId="58B10E390A484E45BC36A6EB6B5437AF">
    <w:name w:val="58B10E390A484E45BC36A6EB6B5437AF"/>
    <w:rsid w:val="002C1797"/>
  </w:style>
  <w:style w:type="paragraph" w:customStyle="1" w:styleId="AFCBA5081EB5420D9F8D9DAA4BF49AC2">
    <w:name w:val="AFCBA5081EB5420D9F8D9DAA4BF49AC2"/>
    <w:rsid w:val="002C1797"/>
  </w:style>
  <w:style w:type="paragraph" w:customStyle="1" w:styleId="2E511879B72442C6A46A2D59C589B97C">
    <w:name w:val="2E511879B72442C6A46A2D59C589B97C"/>
    <w:rsid w:val="002C17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Custom 39">
      <a:dk1>
        <a:sysClr val="windowText" lastClr="000000"/>
      </a:dk1>
      <a:lt1>
        <a:sysClr val="window" lastClr="FFFFFF"/>
      </a:lt1>
      <a:dk2>
        <a:srgbClr val="F7CE98"/>
      </a:dk2>
      <a:lt2>
        <a:srgbClr val="42210B"/>
      </a:lt2>
      <a:accent1>
        <a:srgbClr val="004942"/>
      </a:accent1>
      <a:accent2>
        <a:srgbClr val="003932"/>
      </a:accent2>
      <a:accent3>
        <a:srgbClr val="721121"/>
      </a:accent3>
      <a:accent4>
        <a:srgbClr val="A5402D"/>
      </a:accent4>
      <a:accent5>
        <a:srgbClr val="7D98A1"/>
      </a:accent5>
      <a:accent6>
        <a:srgbClr val="A6D49F"/>
      </a:accent6>
      <a:hlink>
        <a:srgbClr val="F7CE98"/>
      </a:hlink>
      <a:folHlink>
        <a:srgbClr val="F7CE98"/>
      </a:folHlink>
    </a:clrScheme>
    <a:fontScheme name="Custom 32">
      <a:majorFont>
        <a:latin typeface="Book Antiqua"/>
        <a:ea typeface=""/>
        <a:cs typeface=""/>
      </a:majorFont>
      <a:minorFont>
        <a:latin typeface="Arial Narrow"/>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tx2">
            <a:alpha val="80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291512c1ee715ab617f4c07df79fc1">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8256c27c40ca5c40ce1cf6c44f0205df"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61F351-DF19-4C2D-B190-1ED66E3E08F0}">
  <ds:schemaRefs>
    <ds:schemaRef ds:uri="http://schemas.openxmlformats.org/officeDocument/2006/bibliography"/>
  </ds:schemaRefs>
</ds:datastoreItem>
</file>

<file path=customXml/itemProps2.xml><?xml version="1.0" encoding="utf-8"?>
<ds:datastoreItem xmlns:ds="http://schemas.openxmlformats.org/officeDocument/2006/customXml" ds:itemID="{6EA3A681-0E38-4818-9300-3BCCCD24F309}">
  <ds:schemaRefs>
    <ds:schemaRef ds:uri="http://schemas.microsoft.com/sharepoint/v3/contenttype/forms"/>
  </ds:schemaRefs>
</ds:datastoreItem>
</file>

<file path=customXml/itemProps3.xml><?xml version="1.0" encoding="utf-8"?>
<ds:datastoreItem xmlns:ds="http://schemas.openxmlformats.org/officeDocument/2006/customXml" ds:itemID="{F65BB257-E854-492C-96DC-24A2365FBCF7}">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60E2ABDE-3EED-4EA0-B4CC-DCE09B5A95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Elegant Thanksgiving menu</Template>
  <TotalTime>0</TotalTime>
  <Pages>5</Pages>
  <Words>623</Words>
  <Characters>3556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2022-06-24T11:24:00Z</dcterms:created>
  <dcterms:modified xsi:type="dcterms:W3CDTF">2022-06-24T11:24:00Z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