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BD2" w:rsidRDefault="00782BD2" w:rsidP="00572133">
      <w:pPr>
        <w:pStyle w:val="SMUNORMALARIAL"/>
      </w:pPr>
    </w:p>
    <w:p w:rsidR="00572133" w:rsidRPr="00BF69FD" w:rsidRDefault="00C36B09" w:rsidP="0003669E">
      <w:pPr>
        <w:pStyle w:val="SMUNORMALARIAL"/>
        <w:tabs>
          <w:tab w:val="right" w:pos="10206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MOCK</w:t>
      </w:r>
      <w:r w:rsidR="004C72F5">
        <w:rPr>
          <w:b/>
          <w:sz w:val="40"/>
          <w:szCs w:val="40"/>
        </w:rPr>
        <w:t xml:space="preserve"> EXAM 2017-18</w:t>
      </w:r>
    </w:p>
    <w:p w:rsidR="003F04A0" w:rsidRDefault="003F04A0" w:rsidP="003F04A0">
      <w:pPr>
        <w:pStyle w:val="SMUNORMALARIAL"/>
        <w:rPr>
          <w:b/>
          <w:sz w:val="40"/>
          <w:szCs w:val="40"/>
        </w:rPr>
      </w:pPr>
    </w:p>
    <w:p w:rsidR="001E791C" w:rsidRDefault="001E791C" w:rsidP="001E7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1E791C">
        <w:rPr>
          <w:b/>
        </w:rPr>
        <w:t>FORMULAE</w:t>
      </w:r>
    </w:p>
    <w:p w:rsidR="001E791C" w:rsidRDefault="001E791C" w:rsidP="001E791C">
      <w:pPr>
        <w:jc w:val="center"/>
        <w:rPr>
          <w:b/>
        </w:rPr>
      </w:pPr>
    </w:p>
    <w:p w:rsidR="001E791C" w:rsidRDefault="00241E73" w:rsidP="001E791C">
      <w:pPr>
        <w:tabs>
          <w:tab w:val="left" w:pos="4820"/>
        </w:tabs>
        <w:ind w:left="567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-α</m:t>
                </m:r>
              </m:e>
            </m:d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</m:t>
                </m:r>
              </m:e>
            </m:d>
          </m:e>
        </m:func>
      </m:oMath>
      <w:r w:rsidR="001E791C">
        <w:rPr>
          <w:rFonts w:eastAsiaTheme="minorEastAsia"/>
        </w:rPr>
        <w:tab/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-α</m:t>
                </m:r>
              </m:e>
            </m:d>
          </m:e>
        </m:func>
        <m:r>
          <w:rPr>
            <w:rFonts w:ascii="Cambria Math" w:eastAsiaTheme="minorEastAsia" w:hAnsi="Cambria Math"/>
          </w:rPr>
          <m:t>=-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d>
          </m:e>
        </m:func>
      </m:oMath>
    </w:p>
    <w:p w:rsidR="001E791C" w:rsidRPr="00936D32" w:rsidRDefault="001E791C" w:rsidP="001E791C">
      <w:pPr>
        <w:tabs>
          <w:tab w:val="left" w:pos="4820"/>
        </w:tabs>
        <w:ind w:left="567"/>
        <w:rPr>
          <w:rFonts w:eastAsiaTheme="minorEastAsia"/>
        </w:rPr>
      </w:pPr>
    </w:p>
    <w:p w:rsidR="001E791C" w:rsidRDefault="00241E73" w:rsidP="001E791C">
      <w:pPr>
        <w:tabs>
          <w:tab w:val="left" w:pos="4820"/>
        </w:tabs>
        <w:ind w:left="567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α+π</m:t>
                </m:r>
              </m:e>
            </m:d>
            <m:r>
              <w:rPr>
                <w:rFonts w:ascii="Cambria Math" w:hAnsi="Cambria Math"/>
              </w:rPr>
              <m:t>=-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</m:d>
              </m:e>
            </m:func>
          </m:e>
        </m:func>
      </m:oMath>
      <w:r w:rsidR="001E791C">
        <w:rPr>
          <w:rFonts w:eastAsiaTheme="minorEastAsia"/>
        </w:rPr>
        <w:tab/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α+π</m:t>
                </m:r>
              </m:e>
            </m:d>
          </m:e>
        </m:func>
        <m:r>
          <w:rPr>
            <w:rFonts w:ascii="Cambria Math" w:eastAsiaTheme="minorEastAsia" w:hAnsi="Cambria Math"/>
          </w:rPr>
          <m:t>=-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d>
          </m:e>
        </m:func>
      </m:oMath>
    </w:p>
    <w:p w:rsidR="001E791C" w:rsidRPr="00936D32" w:rsidRDefault="001E791C" w:rsidP="001E791C">
      <w:pPr>
        <w:tabs>
          <w:tab w:val="left" w:pos="4820"/>
        </w:tabs>
        <w:ind w:left="567"/>
        <w:rPr>
          <w:rFonts w:eastAsiaTheme="minorEastAsia"/>
        </w:rPr>
      </w:pPr>
    </w:p>
    <w:p w:rsidR="001E791C" w:rsidRDefault="00241E73" w:rsidP="001E791C">
      <w:pPr>
        <w:tabs>
          <w:tab w:val="left" w:pos="4820"/>
        </w:tabs>
        <w:ind w:left="567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α-π</m:t>
                </m:r>
              </m:e>
            </m:d>
            <m:r>
              <w:rPr>
                <w:rFonts w:ascii="Cambria Math" w:hAnsi="Cambria Math"/>
              </w:rPr>
              <m:t>=-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</m:d>
              </m:e>
            </m:func>
          </m:e>
        </m:func>
      </m:oMath>
      <w:r w:rsidR="001E791C">
        <w:rPr>
          <w:rFonts w:eastAsiaTheme="minorEastAsia"/>
        </w:rPr>
        <w:tab/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α-π</m:t>
                </m:r>
              </m:e>
            </m:d>
          </m:e>
        </m:func>
        <m:r>
          <w:rPr>
            <w:rFonts w:ascii="Cambria Math" w:eastAsiaTheme="minorEastAsia" w:hAnsi="Cambria Math"/>
          </w:rPr>
          <m:t>=-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d>
          </m:e>
        </m:func>
      </m:oMath>
    </w:p>
    <w:p w:rsidR="001E791C" w:rsidRPr="00936D32" w:rsidRDefault="001E791C" w:rsidP="001E791C">
      <w:pPr>
        <w:tabs>
          <w:tab w:val="left" w:pos="4820"/>
        </w:tabs>
        <w:ind w:left="567"/>
        <w:rPr>
          <w:rFonts w:eastAsiaTheme="minorEastAsia"/>
        </w:rPr>
      </w:pPr>
    </w:p>
    <w:p w:rsidR="001E791C" w:rsidRDefault="00241E73" w:rsidP="001E791C">
      <w:pPr>
        <w:tabs>
          <w:tab w:val="left" w:pos="4820"/>
        </w:tabs>
        <w:ind w:left="567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/>
              </w:rPr>
              <m:t>=-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</m:d>
              </m:e>
            </m:func>
          </m:e>
        </m:func>
      </m:oMath>
      <w:r w:rsidR="001E791C">
        <w:rPr>
          <w:rFonts w:eastAsiaTheme="minorEastAsia"/>
        </w:rPr>
        <w:tab/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d>
          </m:e>
        </m:func>
      </m:oMath>
    </w:p>
    <w:p w:rsidR="001E791C" w:rsidRPr="00936D32" w:rsidRDefault="001E791C" w:rsidP="001E791C">
      <w:pPr>
        <w:tabs>
          <w:tab w:val="left" w:pos="4820"/>
        </w:tabs>
        <w:ind w:left="567"/>
        <w:rPr>
          <w:rFonts w:eastAsiaTheme="minorEastAsia"/>
        </w:rPr>
      </w:pPr>
    </w:p>
    <w:p w:rsidR="001E791C" w:rsidRPr="00936D32" w:rsidRDefault="00241E73" w:rsidP="001E791C">
      <w:pPr>
        <w:tabs>
          <w:tab w:val="left" w:pos="4820"/>
        </w:tabs>
        <w:ind w:left="567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</m:d>
              </m:e>
            </m:func>
          </m:e>
        </m:func>
      </m:oMath>
      <w:r w:rsidR="001E791C">
        <w:rPr>
          <w:rFonts w:eastAsiaTheme="minorEastAsia"/>
        </w:rPr>
        <w:tab/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=-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d>
          </m:e>
        </m:func>
      </m:oMath>
    </w:p>
    <w:p w:rsidR="001E791C" w:rsidRDefault="001E791C" w:rsidP="001E791C">
      <w:pPr>
        <w:jc w:val="center"/>
        <w:rPr>
          <w:b/>
        </w:rPr>
      </w:pPr>
    </w:p>
    <w:p w:rsidR="001E791C" w:rsidRDefault="001E791C" w:rsidP="001E791C">
      <w:pPr>
        <w:jc w:val="center"/>
        <w:rPr>
          <w:b/>
        </w:rPr>
      </w:pPr>
    </w:p>
    <w:p w:rsidR="00992551" w:rsidRDefault="00992551" w:rsidP="001E791C">
      <w:pPr>
        <w:jc w:val="center"/>
        <w:rPr>
          <w:b/>
        </w:rPr>
      </w:pPr>
    </w:p>
    <w:p w:rsidR="001E791C" w:rsidRDefault="001E791C" w:rsidP="001E791C">
      <w:pPr>
        <w:jc w:val="center"/>
        <w:rPr>
          <w:b/>
        </w:rPr>
      </w:pPr>
    </w:p>
    <w:p w:rsidR="00A25517" w:rsidRPr="00C7344B" w:rsidRDefault="00A25517" w:rsidP="00A25517">
      <w:pPr>
        <w:tabs>
          <w:tab w:val="left" w:pos="4820"/>
        </w:tabs>
        <w:spacing w:line="360" w:lineRule="auto"/>
        <w:ind w:left="567"/>
        <w:rPr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US"/>
            </w:rPr>
            <m:t>c</m:t>
          </m:r>
          <m:r>
            <w:rPr>
              <w:rFonts w:asci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/>
                      <w:lang w:val="en-US"/>
                    </w:rPr>
                    <m:t>0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n</m:t>
              </m:r>
            </m:den>
          </m:f>
          <m:r>
            <w:rPr>
              <w:rFonts w:ascii="Cambria Math"/>
              <w:lang w:val="en-US"/>
            </w:rPr>
            <m:t xml:space="preserve">            </m:t>
          </m:r>
          <m:r>
            <w:rPr>
              <w:rFonts w:ascii="Cambria Math" w:hAnsi="Cambria Math"/>
              <w:lang w:val="en-US"/>
            </w:rPr>
            <m:t xml:space="preserve">                                                  </m:t>
          </m:r>
          <m:r>
            <w:rPr>
              <w:rFonts w:ascii="Cambria Math"/>
              <w:lang w:val="en-US"/>
            </w:rPr>
            <m:t xml:space="preserve">      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  <m:sub>
              <m:r>
                <w:rPr>
                  <w:rFonts w:ascii="Cambria Math"/>
                  <w:lang w:val="en-US"/>
                </w:rPr>
                <m:t>0</m:t>
              </m:r>
            </m:sub>
          </m:sSub>
          <m:r>
            <w:rPr>
              <w:rFonts w:ascii="Cambria Math"/>
              <w:lang w:val="en-US"/>
            </w:rPr>
            <m:t>=3</m:t>
          </m:r>
          <m:r>
            <w:rPr>
              <w:rFonts w:ascii="Cambria Math"/>
              <w:lang w:val="en-US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/>
                  <w:lang w:val="en-US"/>
                </w:rPr>
                <m:t>10</m:t>
              </m:r>
            </m:e>
            <m:sup>
              <m:r>
                <w:rPr>
                  <w:rFonts w:ascii="Cambria Math"/>
                  <w:lang w:val="en-US"/>
                </w:rPr>
                <m:t>8</m:t>
              </m:r>
            </m:sup>
          </m:sSup>
          <m:r>
            <w:rPr>
              <w:rFonts w:ascii="Cambria Math"/>
              <w:lang w:val="en-US"/>
            </w:rPr>
            <m:t xml:space="preserve">  </m:t>
          </m:r>
          <m:r>
            <w:rPr>
              <w:rFonts w:ascii="Cambria Math" w:hAnsi="Cambria Math"/>
              <w:lang w:val="en-US"/>
            </w:rPr>
            <m:t>m</m:t>
          </m:r>
          <m:r>
            <w:rPr>
              <w:rFonts w:ascii="Cambria Math"/>
              <w:lang w:val="en-US"/>
            </w:rPr>
            <m:t>/</m:t>
          </m:r>
          <m:r>
            <w:rPr>
              <w:rFonts w:ascii="Cambria Math" w:hAnsi="Cambria Math"/>
              <w:lang w:val="en-US"/>
            </w:rPr>
            <m:t>s</m:t>
          </m:r>
          <m:r>
            <w:rPr>
              <w:rFonts w:ascii="Cambria Math"/>
              <w:lang w:val="en-US"/>
            </w:rPr>
            <m:t xml:space="preserve">                               </m:t>
          </m:r>
        </m:oMath>
      </m:oMathPara>
    </w:p>
    <w:p w:rsidR="00A25517" w:rsidRPr="00C7344B" w:rsidRDefault="00A25517" w:rsidP="00A25517">
      <w:pPr>
        <w:spacing w:line="360" w:lineRule="auto"/>
        <w:ind w:left="567"/>
        <w:rPr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US"/>
            </w:rPr>
            <m:t>T</m:t>
          </m:r>
          <m:r>
            <w:rPr>
              <w:rFonts w:asci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/>
                  <w:lang w:val="en-US"/>
                </w:rPr>
                <m:t>2</m:t>
              </m:r>
              <m:r>
                <w:rPr>
                  <w:rFonts w:ascii="Cambria Math" w:hAnsi="Cambria Math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/>
                  <w:lang w:val="en-US"/>
                </w:rPr>
                <m:t>ω</m:t>
              </m:r>
            </m:den>
          </m:f>
          <m:r>
            <w:rPr>
              <w:rFonts w:ascii="Cambria Math"/>
              <w:lang w:val="en-US"/>
            </w:rPr>
            <m:t xml:space="preserve">                                                                  </m:t>
          </m:r>
          <m:r>
            <w:rPr>
              <w:rFonts w:ascii="Cambria Math" w:hAnsi="Cambria Math"/>
              <w:lang w:val="en-US"/>
            </w:rPr>
            <m:t>ω</m:t>
          </m:r>
          <m:r>
            <w:rPr>
              <w:rFonts w:ascii="Cambria Math"/>
              <w:lang w:val="en-US"/>
            </w:rPr>
            <m:t>=2</m:t>
          </m:r>
          <m:r>
            <w:rPr>
              <w:rFonts w:ascii="Cambria Math" w:hAnsi="Cambria Math"/>
              <w:lang w:val="en-US"/>
            </w:rPr>
            <m:t>π</m:t>
          </m:r>
          <m:r>
            <w:rPr>
              <w:rFonts w:ascii="Cambria Math"/>
              <w:lang w:val="en-US"/>
            </w:rPr>
            <m:t>.</m:t>
          </m:r>
          <m:r>
            <w:rPr>
              <w:rFonts w:ascii="Cambria Math" w:hAnsi="Cambria Math"/>
              <w:lang w:val="en-US"/>
            </w:rPr>
            <m:t>ν</m:t>
          </m:r>
        </m:oMath>
      </m:oMathPara>
    </w:p>
    <w:p w:rsidR="00A25517" w:rsidRPr="00A25517" w:rsidRDefault="00A25517" w:rsidP="00A25517">
      <w:pPr>
        <w:spacing w:line="360" w:lineRule="auto"/>
        <w:ind w:left="567"/>
        <w:rPr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US"/>
            </w:rPr>
            <m:t>k</m:t>
          </m:r>
          <m:r>
            <w:rPr>
              <w:rFonts w:asci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/>
                  <w:lang w:val="en-US"/>
                </w:rPr>
                <m:t>2</m:t>
              </m:r>
              <m:r>
                <w:rPr>
                  <w:rFonts w:ascii="Cambria Math" w:hAnsi="Cambria Math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/>
                  <w:lang w:val="en-US"/>
                </w:rPr>
                <m:t>λ</m:t>
              </m:r>
            </m:den>
          </m:f>
          <m:r>
            <w:rPr>
              <w:rFonts w:ascii="Cambria Math"/>
              <w:lang w:val="en-US"/>
            </w:rPr>
            <m:t xml:space="preserve">                                                                  </m:t>
          </m:r>
          <m:r>
            <w:rPr>
              <w:rFonts w:ascii="Cambria Math" w:hAnsi="Cambria Math"/>
              <w:lang w:val="en-US"/>
            </w:rPr>
            <m:t>c</m:t>
          </m:r>
          <m:r>
            <w:rPr>
              <w:rFonts w:asci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ω</m:t>
              </m:r>
            </m:num>
            <m:den>
              <m:r>
                <w:rPr>
                  <w:rFonts w:ascii="Cambria Math" w:hAnsi="Cambria Math"/>
                  <w:lang w:val="en-US"/>
                </w:rPr>
                <m:t>k</m:t>
              </m:r>
            </m:den>
          </m:f>
          <m:r>
            <w:rPr>
              <w:rFonts w:ascii="Cambria Math"/>
              <w:lang w:val="en-US"/>
            </w:rPr>
            <m:t>=</m:t>
          </m:r>
          <m:r>
            <w:rPr>
              <w:rFonts w:ascii="Cambria Math" w:hAnsi="Cambria Math"/>
              <w:lang w:val="en-US"/>
            </w:rPr>
            <m:t>ν</m:t>
          </m:r>
          <m:r>
            <w:rPr>
              <w:rFonts w:ascii="Cambria Math"/>
              <w:lang w:val="en-US"/>
            </w:rPr>
            <m:t>.</m:t>
          </m:r>
          <m:r>
            <w:rPr>
              <w:rFonts w:ascii="Cambria Math" w:hAnsi="Cambria Math"/>
              <w:lang w:val="en-US"/>
            </w:rPr>
            <m:t>λ</m:t>
          </m:r>
          <m:r>
            <w:rPr>
              <w:rFonts w:asci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λ</m:t>
              </m:r>
            </m:num>
            <m:den>
              <m:r>
                <w:rPr>
                  <w:rFonts w:ascii="Cambria Math" w:hAnsi="Cambria Math"/>
                  <w:lang w:val="en-US"/>
                </w:rPr>
                <m:t>T</m:t>
              </m:r>
            </m:den>
          </m:f>
        </m:oMath>
      </m:oMathPara>
    </w:p>
    <w:p w:rsidR="00A25517" w:rsidRDefault="00A25517" w:rsidP="00A25517">
      <w:pPr>
        <w:spacing w:line="360" w:lineRule="auto"/>
        <w:ind w:left="567"/>
        <w:rPr>
          <w:lang w:val="en-US"/>
        </w:rPr>
      </w:pPr>
    </w:p>
    <w:p w:rsidR="00A25517" w:rsidRDefault="00A25517" w:rsidP="00A25517">
      <w:pPr>
        <w:pStyle w:val="ListParagraph"/>
        <w:tabs>
          <w:tab w:val="left" w:pos="709"/>
        </w:tabs>
        <w:spacing w:line="360" w:lineRule="auto"/>
        <w:ind w:left="709"/>
        <w:jc w:val="both"/>
        <w:rPr>
          <w:rFonts w:ascii="Arial" w:hAnsi="Arial"/>
          <w:sz w:val="22"/>
          <w:szCs w:val="22"/>
          <w:lang w:val="en-US"/>
        </w:rPr>
      </w:pPr>
    </w:p>
    <w:p w:rsidR="00C13156" w:rsidRPr="0059525E" w:rsidRDefault="00C13156" w:rsidP="00C13156">
      <w:pPr>
        <w:ind w:left="709"/>
      </w:pPr>
      <w:r w:rsidRPr="0059525E">
        <w:t xml:space="preserve">Ellipse tilt </w:t>
      </w:r>
      <m:oMath>
        <m:r>
          <w:rPr>
            <w:rFonts w:ascii="Cambria Math" w:hAnsi="Cambria Math"/>
          </w:rPr>
          <m:t>α</m:t>
        </m:r>
      </m:oMath>
      <w:r>
        <w:t xml:space="preserve"> is defined by</w:t>
      </w:r>
      <w:r w:rsidRPr="0059525E">
        <w:t>,</w:t>
      </w:r>
    </w:p>
    <w:p w:rsidR="00C13156" w:rsidRPr="00550B11" w:rsidRDefault="00241E73" w:rsidP="00C13156">
      <w:pPr>
        <w:ind w:left="3544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2α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0x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0y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φ</m:t>
                      </m:r>
                    </m:e>
                  </m:func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0x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0y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</m:func>
        </m:oMath>
      </m:oMathPara>
    </w:p>
    <w:p w:rsidR="008C6F7B" w:rsidRDefault="008C6F7B" w:rsidP="00A25517">
      <w:pPr>
        <w:pStyle w:val="ListParagraph"/>
        <w:tabs>
          <w:tab w:val="left" w:pos="709"/>
        </w:tabs>
        <w:spacing w:line="360" w:lineRule="auto"/>
        <w:ind w:left="709"/>
        <w:jc w:val="both"/>
        <w:rPr>
          <w:rFonts w:ascii="Arial" w:hAnsi="Arial"/>
          <w:sz w:val="22"/>
          <w:szCs w:val="22"/>
          <w:lang w:val="en-US"/>
        </w:rPr>
      </w:pPr>
    </w:p>
    <w:p w:rsidR="00F24E7D" w:rsidRPr="00616490" w:rsidRDefault="00F24E7D" w:rsidP="00A25517">
      <w:pPr>
        <w:pStyle w:val="ListParagraph"/>
        <w:tabs>
          <w:tab w:val="left" w:pos="709"/>
        </w:tabs>
        <w:spacing w:line="360" w:lineRule="auto"/>
        <w:ind w:left="709"/>
        <w:jc w:val="both"/>
        <w:rPr>
          <w:rFonts w:ascii="Arial" w:hAnsi="Arial"/>
          <w:sz w:val="22"/>
          <w:szCs w:val="22"/>
          <w:lang w:val="en-US"/>
        </w:rPr>
      </w:pPr>
    </w:p>
    <w:p w:rsidR="00A25517" w:rsidRPr="00A25517" w:rsidRDefault="00A25517" w:rsidP="00A25517">
      <w:pPr>
        <w:pStyle w:val="ListParagraph"/>
        <w:tabs>
          <w:tab w:val="left" w:pos="709"/>
        </w:tabs>
        <w:spacing w:line="360" w:lineRule="auto"/>
        <w:ind w:left="709" w:hanging="425"/>
        <w:jc w:val="both"/>
        <w:rPr>
          <w:rFonts w:ascii="Arial" w:hAnsi="Arial"/>
          <w:sz w:val="22"/>
          <w:szCs w:val="22"/>
          <w:lang w:val="en-US"/>
        </w:rPr>
      </w:pPr>
    </w:p>
    <w:p w:rsidR="00C36B09" w:rsidRPr="00E52F0D" w:rsidRDefault="00C36B09" w:rsidP="00C36B09">
      <w:pPr>
        <w:pStyle w:val="ListParagraph"/>
        <w:ind w:left="2977"/>
        <w:jc w:val="bot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f</m:t>
              </m:r>
            </m:den>
          </m:f>
        </m:oMath>
      </m:oMathPara>
    </w:p>
    <w:p w:rsidR="00C36B09" w:rsidRDefault="00C36B09" w:rsidP="00C36B09">
      <w:pPr>
        <w:spacing w:line="360" w:lineRule="auto"/>
        <w:ind w:left="567"/>
        <w:rPr>
          <w:lang w:val="en-US"/>
        </w:rPr>
      </w:pPr>
    </w:p>
    <w:p w:rsidR="00C36B09" w:rsidRPr="00E52F0D" w:rsidRDefault="00C36B09" w:rsidP="00C36B09">
      <w:pPr>
        <w:pStyle w:val="ListParagraph"/>
        <w:ind w:left="297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</m:oMath>
      </m:oMathPara>
    </w:p>
    <w:p w:rsidR="001E791C" w:rsidRPr="001E791C" w:rsidRDefault="001E791C" w:rsidP="00A25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820"/>
        </w:tabs>
        <w:jc w:val="center"/>
        <w:rPr>
          <w:rFonts w:ascii="Arial" w:hAnsi="Arial"/>
          <w:b/>
          <w:sz w:val="22"/>
        </w:rPr>
      </w:pPr>
      <w:r w:rsidRPr="001E791C">
        <w:rPr>
          <w:b/>
        </w:rPr>
        <w:br w:type="page"/>
      </w:r>
    </w:p>
    <w:p w:rsidR="00870C27" w:rsidRDefault="00870C27" w:rsidP="00F55335">
      <w:pPr>
        <w:pStyle w:val="SMUNORMALARIAL"/>
        <w:rPr>
          <w:b/>
          <w:u w:val="single"/>
        </w:rPr>
      </w:pPr>
    </w:p>
    <w:p w:rsidR="002E3D2F" w:rsidRPr="00C36B09" w:rsidRDefault="00F55335" w:rsidP="00C36B09">
      <w:pPr>
        <w:pStyle w:val="SMUNORMALARIAL"/>
        <w:rPr>
          <w:b/>
        </w:rPr>
      </w:pPr>
      <w:r w:rsidRPr="00F86E63">
        <w:rPr>
          <w:b/>
          <w:u w:val="single"/>
        </w:rPr>
        <w:t xml:space="preserve">QUESTION </w:t>
      </w:r>
      <w:proofErr w:type="gramStart"/>
      <w:r w:rsidRPr="00F86E63">
        <w:rPr>
          <w:b/>
          <w:u w:val="single"/>
        </w:rPr>
        <w:t>ONE</w:t>
      </w:r>
      <w:r>
        <w:rPr>
          <w:b/>
        </w:rPr>
        <w:t xml:space="preserve">  (</w:t>
      </w:r>
      <w:proofErr w:type="gramEnd"/>
      <w:r w:rsidR="00900270">
        <w:rPr>
          <w:b/>
        </w:rPr>
        <w:t>2</w:t>
      </w:r>
      <w:r w:rsidR="00C36B09">
        <w:rPr>
          <w:b/>
        </w:rPr>
        <w:t>5</w:t>
      </w:r>
      <w:r>
        <w:rPr>
          <w:b/>
        </w:rPr>
        <w:t xml:space="preserve"> marks)</w:t>
      </w:r>
    </w:p>
    <w:p w:rsidR="002E3D2F" w:rsidRDefault="002E3D2F" w:rsidP="002E3D2F">
      <w:pPr>
        <w:pStyle w:val="ListParagraph"/>
        <w:spacing w:line="360" w:lineRule="auto"/>
        <w:ind w:left="426"/>
        <w:jc w:val="both"/>
      </w:pPr>
    </w:p>
    <w:p w:rsidR="002E3D2F" w:rsidRDefault="002E3D2F" w:rsidP="002E3D2F">
      <w:pPr>
        <w:pStyle w:val="ListParagraph"/>
        <w:numPr>
          <w:ilvl w:val="0"/>
          <w:numId w:val="13"/>
        </w:numPr>
        <w:spacing w:line="360" w:lineRule="auto"/>
        <w:ind w:left="426"/>
        <w:jc w:val="both"/>
      </w:pPr>
      <w:r>
        <w:t xml:space="preserve">Knowing that </w:t>
      </w: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</m:t>
            </m:r>
            <m:f>
              <m:fPr>
                <m:type m:val="lin"/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T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=-5</m:t>
        </m:r>
      </m:oMath>
      <w:r>
        <w:t>, sketch the profile of the following wave at one moment in time</w:t>
      </w:r>
    </w:p>
    <w:p w:rsidR="002E3D2F" w:rsidRPr="00E84484" w:rsidRDefault="002E3D2F" w:rsidP="002E3D2F">
      <w:pPr>
        <w:pStyle w:val="ListParagraph"/>
        <w:spacing w:line="360" w:lineRule="auto"/>
        <w:ind w:left="284"/>
        <w:jc w:val="both"/>
      </w:pPr>
    </w:p>
    <w:p w:rsidR="002E3D2F" w:rsidRPr="00214B36" w:rsidRDefault="002E3D2F" w:rsidP="002E3D2F">
      <w:pPr>
        <w:pStyle w:val="ListParagraph"/>
        <w:spacing w:line="360" w:lineRule="auto"/>
        <w:ind w:left="284"/>
        <w:jc w:val="both"/>
      </w:pPr>
      <m:oMathPara>
        <m:oMath>
          <m:r>
            <w:rPr>
              <w:rFonts w:ascii="Cambria Math" w:hAnsi="Cambria Math"/>
            </w:rPr>
            <m:t>E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x,t</m:t>
              </m:r>
            </m:e>
          </m:d>
          <m:r>
            <w:rPr>
              <w:rFonts w:ascii="Cambria Math"/>
            </w:rPr>
            <m:t>=5.</m:t>
          </m:r>
          <m:r>
            <m:rPr>
              <m:sty m:val="p"/>
            </m:rPr>
            <w:rPr>
              <w:rFonts w:ascii="Cambria Math"/>
            </w:rPr>
            <m:t>sin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libri"/>
                </w:rPr>
                <m:t>1.817</m:t>
              </m:r>
              <m:r>
                <w:rPr>
                  <w:rFonts w:ascii="Cambria Math" w:hAnsi="Calibri"/>
                </w:rPr>
                <m:t>×</m:t>
              </m:r>
              <m:sSup>
                <m:sSupPr>
                  <m:ctrlPr>
                    <w:rPr>
                      <w:rFonts w:ascii="Cambria Math" w:hAnsi="Calibri"/>
                      <w:i/>
                    </w:rPr>
                  </m:ctrlPr>
                </m:sSupPr>
                <m:e>
                  <m:r>
                    <w:rPr>
                      <w:rFonts w:ascii="Cambria Math" w:hAnsi="Calibri"/>
                    </w:rPr>
                    <m:t>10</m:t>
                  </m:r>
                </m:e>
                <m:sup>
                  <m:r>
                    <w:rPr>
                      <w:rFonts w:ascii="Cambria Math" w:hAnsi="Calibri"/>
                    </w:rPr>
                    <m:t>15</m:t>
                  </m:r>
                </m:sup>
              </m:sSup>
              <m:r>
                <w:rPr>
                  <w:rFonts w:ascii="Cambria Math" w:hAnsi="Calibri"/>
                </w:rPr>
                <m:t>.</m:t>
              </m:r>
              <m:d>
                <m:dPr>
                  <m:begChr m:val="["/>
                  <m:endChr m:val="]"/>
                  <m:ctrlPr>
                    <w:rPr>
                      <w:rFonts w:ascii="Cambria Math" w:hAnsi="Calibri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libri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libri"/>
                        </w:rPr>
                        <m:t xml:space="preserve">0.752 </m:t>
                      </m:r>
                      <m:sSub>
                        <m:sSubPr>
                          <m:ctrlPr>
                            <w:rPr>
                              <w:rFonts w:ascii="Cambria Math" w:hAnsi="Calibri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libri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libri" w:hAnsi="Calibri"/>
                    </w:rPr>
                    <m:t>-</m:t>
                  </m:r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w:rPr>
                  <w:rFonts w:ascii="Cambria Math" w:hAnsi="Calibri"/>
                </w:rPr>
                <m:t>+</m:t>
              </m:r>
              <m:sSub>
                <m:sSubPr>
                  <m:ctrlPr>
                    <w:rPr>
                      <w:rFonts w:ascii="Cambria Math" w:hAnsi="Calibri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∅</m:t>
                  </m:r>
                </m:e>
                <m:sub>
                  <m:r>
                    <w:rPr>
                      <w:rFonts w:ascii="Cambria Math" w:hAnsi="Calibri"/>
                    </w:rPr>
                    <m:t>0</m:t>
                  </m:r>
                </m:sub>
              </m:sSub>
            </m:e>
          </m:d>
        </m:oMath>
      </m:oMathPara>
    </w:p>
    <w:p w:rsidR="002E3D2F" w:rsidRDefault="002E3D2F" w:rsidP="002E3D2F">
      <w:pPr>
        <w:pStyle w:val="ListParagraph"/>
        <w:spacing w:line="360" w:lineRule="auto"/>
        <w:ind w:left="284"/>
        <w:jc w:val="right"/>
        <w:rPr>
          <w:b/>
        </w:rPr>
      </w:pPr>
      <w:r w:rsidRPr="00E06932">
        <w:rPr>
          <w:b/>
        </w:rPr>
        <w:t>(</w:t>
      </w:r>
      <w:r w:rsidR="009719AC">
        <w:rPr>
          <w:b/>
        </w:rPr>
        <w:t>5</w:t>
      </w:r>
      <w:r w:rsidRPr="00E06932">
        <w:rPr>
          <w:b/>
        </w:rPr>
        <w:t xml:space="preserve"> marks)</w:t>
      </w:r>
    </w:p>
    <w:p w:rsidR="002E3D2F" w:rsidRDefault="002E3D2F" w:rsidP="002E3D2F">
      <w:pPr>
        <w:pStyle w:val="ListParagraph"/>
        <w:spacing w:line="360" w:lineRule="auto"/>
        <w:ind w:left="284"/>
        <w:jc w:val="right"/>
        <w:rPr>
          <w:b/>
        </w:rPr>
      </w:pPr>
    </w:p>
    <w:p w:rsidR="002E3D2F" w:rsidRPr="002E3D2F" w:rsidRDefault="002E3D2F" w:rsidP="002E3D2F">
      <w:pPr>
        <w:pStyle w:val="ListParagraph"/>
        <w:numPr>
          <w:ilvl w:val="0"/>
          <w:numId w:val="13"/>
        </w:numPr>
        <w:spacing w:line="360" w:lineRule="auto"/>
        <w:ind w:left="426"/>
        <w:jc w:val="both"/>
      </w:pPr>
      <w:r w:rsidRPr="002E3D2F">
        <w:t>What is the phase difference between 2 waves, each of wavenumber k = 26.17993 m</w:t>
      </w:r>
      <w:r w:rsidRPr="002E3D2F">
        <w:rPr>
          <w:vertAlign w:val="superscript"/>
        </w:rPr>
        <w:t>-1</w:t>
      </w:r>
      <w:r w:rsidRPr="002E3D2F">
        <w:t>, when one leads the other by: (</w:t>
      </w:r>
      <w:proofErr w:type="spellStart"/>
      <w:r w:rsidRPr="002E3D2F">
        <w:t>i</w:t>
      </w:r>
      <w:proofErr w:type="spellEnd"/>
      <w:r w:rsidRPr="002E3D2F">
        <w:t>) 24cm, (ii) 18cm, (iii) 90cm, (iv) 12cm, (v) 6cm?</w:t>
      </w:r>
    </w:p>
    <w:p w:rsidR="002E3D2F" w:rsidRPr="002E3D2F" w:rsidRDefault="002E3D2F" w:rsidP="002E3D2F">
      <w:pPr>
        <w:pStyle w:val="ListParagraph"/>
        <w:spacing w:line="360" w:lineRule="auto"/>
        <w:ind w:left="284"/>
        <w:jc w:val="right"/>
        <w:rPr>
          <w:b/>
        </w:rPr>
      </w:pPr>
      <w:r w:rsidRPr="002E3D2F">
        <w:rPr>
          <w:b/>
        </w:rPr>
        <w:t>(</w:t>
      </w:r>
      <w:r w:rsidR="009719AC">
        <w:rPr>
          <w:b/>
        </w:rPr>
        <w:t>5</w:t>
      </w:r>
      <w:r w:rsidRPr="002E3D2F">
        <w:rPr>
          <w:b/>
        </w:rPr>
        <w:t xml:space="preserve"> marks)</w:t>
      </w:r>
    </w:p>
    <w:p w:rsidR="002E3D2F" w:rsidRPr="00E84484" w:rsidRDefault="002E3D2F" w:rsidP="002E3D2F">
      <w:pPr>
        <w:spacing w:line="360" w:lineRule="auto"/>
        <w:ind w:left="1440" w:firstLine="720"/>
        <w:jc w:val="right"/>
      </w:pPr>
    </w:p>
    <w:p w:rsidR="00C503CA" w:rsidRPr="00C503CA" w:rsidRDefault="004C72F5" w:rsidP="00C503CA">
      <w:pPr>
        <w:pStyle w:val="ListParagraph"/>
        <w:numPr>
          <w:ilvl w:val="0"/>
          <w:numId w:val="13"/>
        </w:numPr>
        <w:spacing w:line="360" w:lineRule="auto"/>
        <w:ind w:left="284" w:hanging="284"/>
        <w:jc w:val="both"/>
      </w:pPr>
      <w:r>
        <w:rPr>
          <w:rFonts w:cs="Arial"/>
        </w:rPr>
        <w:t>Give a mathematical</w:t>
      </w:r>
      <w:r w:rsidR="002E3D2F" w:rsidRPr="00772B69">
        <w:rPr>
          <w:rFonts w:cs="Arial"/>
        </w:rPr>
        <w:t xml:space="preserve"> expression</w:t>
      </w:r>
      <w:r w:rsidR="00C13156">
        <w:rPr>
          <w:rFonts w:cs="Arial"/>
        </w:rPr>
        <w:t xml:space="preserve"> </w:t>
      </w:r>
      <w:r w:rsidR="002E3D2F" w:rsidRPr="00772B69">
        <w:rPr>
          <w:rFonts w:cs="Arial"/>
        </w:rPr>
        <w:t xml:space="preserve">for </w:t>
      </w:r>
      <w:r>
        <w:rPr>
          <w:rFonts w:cs="Arial"/>
        </w:rPr>
        <w:t>a</w:t>
      </w:r>
      <w:r w:rsidR="00C503CA">
        <w:rPr>
          <w:rFonts w:cs="Arial"/>
        </w:rPr>
        <w:t xml:space="preserve"> </w:t>
      </w:r>
      <w:r>
        <w:rPr>
          <w:rFonts w:cs="Arial"/>
        </w:rPr>
        <w:t>light wave</w:t>
      </w:r>
      <w:r>
        <w:rPr>
          <w:rFonts w:cs="Arial"/>
        </w:rPr>
        <w:t xml:space="preserve"> that has the tip of its electric field describing the </w:t>
      </w:r>
      <w:r w:rsidR="00C503CA">
        <w:rPr>
          <w:rFonts w:cs="Arial"/>
        </w:rPr>
        <w:t>following</w:t>
      </w:r>
      <w:r>
        <w:rPr>
          <w:rFonts w:cs="Arial"/>
        </w:rPr>
        <w:t xml:space="preserve"> ellipse</w:t>
      </w:r>
      <w:r w:rsidR="00C13156">
        <w:rPr>
          <w:rFonts w:cs="Arial"/>
        </w:rPr>
        <w:t>,</w:t>
      </w:r>
    </w:p>
    <w:p w:rsidR="00C503CA" w:rsidRDefault="00E221E1" w:rsidP="00C503CA">
      <w:pPr>
        <w:pStyle w:val="ListParagraph"/>
        <w:spacing w:line="360" w:lineRule="auto"/>
        <w:ind w:left="284"/>
        <w:jc w:val="both"/>
      </w:pPr>
      <w:r w:rsidRPr="006057C3">
        <w:rPr>
          <w:b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A8AE760" wp14:editId="6DDB363F">
                <wp:simplePos x="0" y="0"/>
                <wp:positionH relativeFrom="column">
                  <wp:posOffset>3114675</wp:posOffset>
                </wp:positionH>
                <wp:positionV relativeFrom="paragraph">
                  <wp:posOffset>99060</wp:posOffset>
                </wp:positionV>
                <wp:extent cx="1028699" cy="26670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699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1E1" w:rsidRPr="00E221E1" w:rsidRDefault="00E221E1" w:rsidP="00E221E1">
                            <w:r>
                              <w:t>E</w:t>
                            </w:r>
                            <w:r>
                              <w:rPr>
                                <w:vertAlign w:val="subscript"/>
                              </w:rPr>
                              <w:t>0y</w:t>
                            </w:r>
                            <w:r>
                              <w:t xml:space="preserve"> = 5 V/m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8AE760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245.25pt;margin-top:7.8pt;width:81pt;height:21pt;z-index:251855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tLb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" filled="f" stroked="f">
                <v:textbox style="mso-fit-shape-to-text:t">
                  <w:txbxContent>
                    <w:p w:rsidR="00E221E1" w:rsidRPr="00E221E1" w:rsidRDefault="00E221E1" w:rsidP="00E221E1">
                      <w:r>
                        <w:t>E</w:t>
                      </w:r>
                      <w:r>
                        <w:rPr>
                          <w:vertAlign w:val="subscript"/>
                        </w:rPr>
                        <w:t>0y</w:t>
                      </w:r>
                      <w:r>
                        <w:t xml:space="preserve"> = 5 V/m</w:t>
                      </w:r>
                    </w:p>
                  </w:txbxContent>
                </v:textbox>
              </v:shape>
            </w:pict>
          </mc:Fallback>
        </mc:AlternateContent>
      </w:r>
      <w:r w:rsidR="00C503CA" w:rsidRPr="006057C3">
        <w:rPr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1E86F838" wp14:editId="3AED379D">
                <wp:simplePos x="0" y="0"/>
                <wp:positionH relativeFrom="column">
                  <wp:posOffset>2385060</wp:posOffset>
                </wp:positionH>
                <wp:positionV relativeFrom="paragraph">
                  <wp:posOffset>8255</wp:posOffset>
                </wp:positionV>
                <wp:extent cx="539115" cy="266700"/>
                <wp:effectExtent l="1905" t="0" r="1905" b="635"/>
                <wp:wrapNone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3CA" w:rsidRDefault="00C503CA" w:rsidP="00C503CA">
                            <w: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6F838" id="Text Box 75" o:spid="_x0000_s1027" type="#_x0000_t202" style="position:absolute;left:0;text-align:left;margin-left:187.8pt;margin-top:.65pt;width:42.45pt;height:21pt;z-index:251596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9TAuQIAAME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" filled="f" stroked="f">
                <v:textbox style="mso-fit-shape-to-text:t">
                  <w:txbxContent>
                    <w:p w:rsidR="00C503CA" w:rsidRDefault="00C503CA" w:rsidP="00C503CA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C503CA" w:rsidRDefault="00E221E1" w:rsidP="00C503CA">
      <w:pPr>
        <w:pStyle w:val="ListParagraph"/>
        <w:tabs>
          <w:tab w:val="right" w:pos="10206"/>
        </w:tabs>
        <w:spacing w:line="360" w:lineRule="auto"/>
        <w:ind w:left="141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BF840EF" wp14:editId="0DDFDF0E">
                <wp:simplePos x="0" y="0"/>
                <wp:positionH relativeFrom="column">
                  <wp:posOffset>2555874</wp:posOffset>
                </wp:positionH>
                <wp:positionV relativeFrom="paragraph">
                  <wp:posOffset>5716</wp:posOffset>
                </wp:positionV>
                <wp:extent cx="581025" cy="323850"/>
                <wp:effectExtent l="38100" t="0" r="28575" b="571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10C8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201.25pt;margin-top:.45pt;width:45.75pt;height:25.5pt;flip:x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" strokecolor="#4579b8 [3044]">
                <v:stroke endarrow="block"/>
              </v:shape>
            </w:pict>
          </mc:Fallback>
        </mc:AlternateContent>
      </w:r>
    </w:p>
    <w:p w:rsidR="00C503CA" w:rsidRDefault="00954624" w:rsidP="00C503CA">
      <w:pPr>
        <w:pStyle w:val="ListParagraph"/>
        <w:tabs>
          <w:tab w:val="right" w:pos="10206"/>
        </w:tabs>
        <w:spacing w:line="360" w:lineRule="auto"/>
        <w:ind w:left="141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1AB3544" wp14:editId="20272EB2">
                <wp:simplePos x="0" y="0"/>
                <wp:positionH relativeFrom="column">
                  <wp:posOffset>1803400</wp:posOffset>
                </wp:positionH>
                <wp:positionV relativeFrom="paragraph">
                  <wp:posOffset>200025</wp:posOffset>
                </wp:positionV>
                <wp:extent cx="1476000" cy="504000"/>
                <wp:effectExtent l="38100" t="171450" r="29210" b="163195"/>
                <wp:wrapNone/>
                <wp:docPr id="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6000" cy="5040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orthographicFront">
                            <a:rot lat="0" lon="0" rev="9600000"/>
                          </a:camera>
                          <a:lightRig rig="threePt" dir="t"/>
                        </a:scene3d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36B09" w:rsidRDefault="00C36B09" w:rsidP="00C36B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AB3544" id="Oval 6" o:spid="_x0000_s1028" style="position:absolute;left:0;text-align:left;margin-left:142pt;margin-top:15.75pt;width:116.2pt;height:39.7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" filled="f">
                <v:textbox>
                  <w:txbxContent>
                    <w:p w:rsidR="00C36B09" w:rsidRDefault="00C36B09" w:rsidP="00C36B0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6864" behindDoc="0" locked="0" layoutInCell="1" allowOverlap="1" wp14:anchorId="1A3736F7" wp14:editId="5344531B">
                <wp:simplePos x="0" y="0"/>
                <wp:positionH relativeFrom="column">
                  <wp:posOffset>1241425</wp:posOffset>
                </wp:positionH>
                <wp:positionV relativeFrom="paragraph">
                  <wp:posOffset>219075</wp:posOffset>
                </wp:positionV>
                <wp:extent cx="400050" cy="20955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3CA" w:rsidRPr="00355048" w:rsidRDefault="00C503CA" w:rsidP="00C503C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20</w:t>
                            </w:r>
                            <w:r w:rsidRPr="00355048">
                              <w:rPr>
                                <w:b/>
                                <w:sz w:val="18"/>
                                <w:szCs w:val="18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736F7" id="Text Box 10" o:spid="_x0000_s1029" type="#_x0000_t202" style="position:absolute;left:0;text-align:left;margin-left:97.75pt;margin-top:17.25pt;width:31.5pt;height:16.5pt;z-index: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" filled="f" stroked="f">
                <v:textbox>
                  <w:txbxContent>
                    <w:p w:rsidR="00C503CA" w:rsidRPr="00355048" w:rsidRDefault="00C503CA" w:rsidP="00C503CA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20</w:t>
                      </w:r>
                      <w:r w:rsidRPr="00355048">
                        <w:rPr>
                          <w:b/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1808" behindDoc="0" locked="0" layoutInCell="1" allowOverlap="1" wp14:anchorId="7F35278B" wp14:editId="353AFF8D">
                <wp:simplePos x="0" y="0"/>
                <wp:positionH relativeFrom="column">
                  <wp:posOffset>1446080</wp:posOffset>
                </wp:positionH>
                <wp:positionV relativeFrom="paragraph">
                  <wp:posOffset>248346</wp:posOffset>
                </wp:positionV>
                <wp:extent cx="312968" cy="90152"/>
                <wp:effectExtent l="16192" t="21908" r="103823" b="8572"/>
                <wp:wrapNone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6604755" flipH="1">
                          <a:off x="0" y="0"/>
                          <a:ext cx="312968" cy="90152"/>
                        </a:xfrm>
                        <a:custGeom>
                          <a:avLst/>
                          <a:gdLst>
                            <a:gd name="T0" fmla="*/ 0 w 315"/>
                            <a:gd name="T1" fmla="*/ 15 h 107"/>
                            <a:gd name="T2" fmla="*/ 165 w 315"/>
                            <a:gd name="T3" fmla="*/ 105 h 107"/>
                            <a:gd name="T4" fmla="*/ 315 w 315"/>
                            <a:gd name="T5" fmla="*/ 0 h 1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15" h="107">
                              <a:moveTo>
                                <a:pt x="0" y="15"/>
                              </a:moveTo>
                              <a:cubicBezTo>
                                <a:pt x="56" y="61"/>
                                <a:pt x="113" y="107"/>
                                <a:pt x="165" y="105"/>
                              </a:cubicBezTo>
                              <a:cubicBezTo>
                                <a:pt x="217" y="103"/>
                                <a:pt x="266" y="51"/>
                                <a:pt x="315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triangl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36B09" w:rsidRDefault="00C36B09" w:rsidP="00C36B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35278B" id="Freeform 9" o:spid="_x0000_s1030" style="position:absolute;left:0;text-align:left;margin-left:113.85pt;margin-top:19.55pt;width:24.65pt;height:7.1pt;rotation:-7214154fd;flip:x;z-index: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5,1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" adj="-11796480,,5400" path="m,15v56,46,113,92,165,90c217,103,266,51,315,e" filled="f">
                <v:stroke startarrowwidth="narrow" startarrowlength="short" endarrow="block" endarrowwidth="narrow" endarrowlength="short" joinstyle="round"/>
                <v:formulas/>
                <v:path arrowok="t" o:connecttype="custom" o:connectlocs="0,12638;163936,88467;312968,0" o:connectangles="0,0,0" textboxrect="0,0,315,107"/>
                <v:textbox>
                  <w:txbxContent>
                    <w:p w:rsidR="00C36B09" w:rsidRDefault="00C36B09" w:rsidP="00C36B0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503CA">
        <w:rPr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36A8809" wp14:editId="18F18382">
                <wp:simplePos x="0" y="0"/>
                <wp:positionH relativeFrom="column">
                  <wp:posOffset>1812925</wp:posOffset>
                </wp:positionH>
                <wp:positionV relativeFrom="paragraph">
                  <wp:posOffset>85725</wp:posOffset>
                </wp:positionV>
                <wp:extent cx="1440000" cy="720000"/>
                <wp:effectExtent l="0" t="0" r="27305" b="234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0" cy="72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6B09" w:rsidRDefault="00C36B09" w:rsidP="00C36B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A8809" id="Rectangle 7" o:spid="_x0000_s1031" style="position:absolute;left:0;text-align:left;margin-left:142.75pt;margin-top:6.75pt;width:113.4pt;height:56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" filled="f" strokecolor="black [3213]" strokeweight="1pt">
                <v:stroke dashstyle="dash"/>
                <v:textbox>
                  <w:txbxContent>
                    <w:p w:rsidR="00C36B09" w:rsidRDefault="00C36B09" w:rsidP="00C36B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503CA" w:rsidRPr="006057C3">
        <w:rPr>
          <w:b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44EDB96" wp14:editId="604AB64C">
                <wp:simplePos x="0" y="0"/>
                <wp:positionH relativeFrom="column">
                  <wp:posOffset>2157095</wp:posOffset>
                </wp:positionH>
                <wp:positionV relativeFrom="paragraph">
                  <wp:posOffset>97486</wp:posOffset>
                </wp:positionV>
                <wp:extent cx="742950" cy="0"/>
                <wp:effectExtent l="28575" t="47625" r="66675" b="9525"/>
                <wp:wrapNone/>
                <wp:docPr id="77" name="Straight Arrow Connector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43940" id="Straight Arrow Connector 77" o:spid="_x0000_s1026" type="#_x0000_t32" style="position:absolute;margin-left:169.85pt;margin-top:7.7pt;width:58.5pt;height:0;rotation:-9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">
                <v:stroke endarrow="block"/>
              </v:shape>
            </w:pict>
          </mc:Fallback>
        </mc:AlternateContent>
      </w:r>
    </w:p>
    <w:p w:rsidR="00C503CA" w:rsidRDefault="00E221E1" w:rsidP="00C503CA">
      <w:pPr>
        <w:pStyle w:val="ListParagraph"/>
        <w:tabs>
          <w:tab w:val="right" w:pos="10206"/>
        </w:tabs>
        <w:spacing w:line="360" w:lineRule="auto"/>
        <w:ind w:left="141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33D3B6" wp14:editId="064DDABE">
                <wp:simplePos x="0" y="0"/>
                <wp:positionH relativeFrom="column">
                  <wp:posOffset>1241425</wp:posOffset>
                </wp:positionH>
                <wp:positionV relativeFrom="paragraph">
                  <wp:posOffset>227315</wp:posOffset>
                </wp:positionV>
                <wp:extent cx="523875" cy="662320"/>
                <wp:effectExtent l="0" t="38100" r="47625" b="2349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662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BE5F5" id="Straight Arrow Connector 24" o:spid="_x0000_s1026" type="#_x0000_t32" style="position:absolute;margin-left:97.75pt;margin-top:17.9pt;width:41.25pt;height:52.1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73CD5488" wp14:editId="2730D760">
                <wp:simplePos x="0" y="0"/>
                <wp:positionH relativeFrom="column">
                  <wp:posOffset>2451100</wp:posOffset>
                </wp:positionH>
                <wp:positionV relativeFrom="paragraph">
                  <wp:posOffset>107950</wp:posOffset>
                </wp:positionV>
                <wp:extent cx="152400" cy="143511"/>
                <wp:effectExtent l="19050" t="38100" r="38100" b="2794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" cy="143511"/>
                          <a:chOff x="0" y="0"/>
                          <a:chExt cx="152400" cy="143511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1"/>
                            <a:ext cx="152400" cy="143510"/>
                            <a:chOff x="0" y="33"/>
                            <a:chExt cx="152400" cy="144000"/>
                          </a:xfrm>
                        </wpg:grpSpPr>
                        <wps:wsp>
                          <wps:cNvPr id="16" name="Oval 16"/>
                          <wps:cNvSpPr/>
                          <wps:spPr>
                            <a:xfrm>
                              <a:off x="0" y="33"/>
                              <a:ext cx="144000" cy="1440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Straight Connector 18"/>
                          <wps:cNvCnPr/>
                          <wps:spPr>
                            <a:xfrm>
                              <a:off x="9525" y="76200"/>
                              <a:ext cx="142875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  <a:scene3d>
                              <a:camera prst="orthographicFront">
                                <a:rot lat="0" lon="0" rev="2700000"/>
                              </a:camera>
                              <a:lightRig rig="threePt" dir="t"/>
                            </a:scene3d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7" name="Straight Connector 17"/>
                        <wps:cNvCnPr/>
                        <wps:spPr>
                          <a:xfrm rot="16200000">
                            <a:off x="4763" y="71438"/>
                            <a:ext cx="14287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scene3d>
                            <a:camera prst="orthographicFront">
                              <a:rot lat="0" lon="0" rev="2700000"/>
                            </a:camera>
                            <a:lightRig rig="threePt" dir="t"/>
                          </a:scene3d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A06F00" id="Group 20" o:spid="_x0000_s1026" style="position:absolute;margin-left:193pt;margin-top:8.5pt;width:12pt;height:11.3pt;z-index:251809792" coordsize="152400,143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">
                <v:group id="Group 19" o:spid="_x0000_s1027" style="position:absolute;top:1;width:152400;height:143510" coordorigin=",33" coordsize="152400,144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oval id="Oval 16" o:spid="_x0000_s1028" style="position:absolute;top:33;width:144000;height:144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4jrcAA&#10;AADbAAAADwAAAGRycy9kb3ducmV2LnhtbERP22oCMRB9L/gPYYS+iCa1ILKaXUSo2kdtP2DYjNnF&#10;zWTZxL38fVMo9G0O5zr7YnSN6KkLtWcNbysFgrj0pmar4fvrY7kFESKywcYzaZgoQJHPXvaYGT/w&#10;lfpbtCKFcMhQQxVjm0kZyoochpVviRN3953DmGBnpelwSOGukWulNtJhzamhwpaOFZWP29Np6E/r&#10;Cy0mnAa7bSd1XZw/H+pd69f5eNiBiDTGf/Gf+2LS/A38/pIOkPk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4jrcAAAADbAAAADwAAAAAAAAAAAAAAAACYAgAAZHJzL2Rvd25y&#10;ZXYueG1sUEsFBgAAAAAEAAQA9QAAAIUDAAAAAA==&#10;" filled="f" strokecolor="black [3213]" strokeweight="1pt"/>
                  <v:line id="Straight Connector 18" o:spid="_x0000_s1029" style="position:absolute;visibility:visible;mso-wrap-style:square" from="9525,76200" to="152400,76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2JPsUAAADbAAAADwAAAGRycy9kb3ducmV2LnhtbESPQUvDQBCF7wX/wzKCt3bTgk2I3ZYg&#10;FNSebCteh+yYRLOzYXdNY3+9cxC8zfDevPfNZje5Xo0UYufZwHKRgSKuve24MXA+7ecFqJiQLfae&#10;ycAPRdhtb2YbLK2/8CuNx9QoCeFYooE2paHUOtYtOYwLPxCL9uGDwyRraLQNeJFw1+tVlq21w46l&#10;ocWBHluqv47fzkBRv3yGKq+el/dvQ34dV4f1/j035u52qh5AJZrSv/nv+skKvsDKLzKA3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D2JPsUAAADbAAAADwAAAAAAAAAA&#10;AAAAAAChAgAAZHJzL2Rvd25yZXYueG1sUEsFBgAAAAAEAAQA+QAAAJMDAAAAAA==&#10;" strokecolor="black [3213]"/>
                </v:group>
                <v:line id="Straight Connector 17" o:spid="_x0000_s1030" style="position:absolute;rotation:-90;visibility:visible;mso-wrap-style:square" from="4763,71438" to="147638,7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P2q8EAAADbAAAADwAAAGRycy9kb3ducmV2LnhtbERPTWvCQBC9C/0PyxR6002F1hJdRSqi&#10;eFJb9Drsjkk0OxuyaxL7611B6G0e73Mms86WoqHaF44VvA8SEMTamYIzBb8/y/4XCB+QDZaOScGN&#10;PMymL70Jpsa1vKNmHzIRQ9inqCAPoUql9Doni37gKuLInVxtMURYZ9LU2MZwW8phknxKiwXHhhwr&#10;+s5JX/ZXqyD7WB225/ZvqRfFptnJkb6djl6pt9duPgYRqAv/4qd7beL8ETx+iQfI6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Kg/arwQAAANsAAAAPAAAAAAAAAAAAAAAA&#10;AKECAABkcnMvZG93bnJldi54bWxQSwUGAAAAAAQABAD5AAAAjwMAAAAA&#10;" strokecolor="black [3213]"/>
              </v:group>
            </w:pict>
          </mc:Fallback>
        </mc:AlternateContent>
      </w:r>
      <w:r w:rsidR="00954624">
        <w:rPr>
          <w:noProof/>
        </w:rPr>
        <mc:AlternateContent>
          <mc:Choice Requires="wpg">
            <w:drawing>
              <wp:anchor distT="0" distB="0" distL="114300" distR="114300" simplePos="0" relativeHeight="251476992" behindDoc="0" locked="0" layoutInCell="1" allowOverlap="1" wp14:anchorId="17C33BFE" wp14:editId="37E14901">
                <wp:simplePos x="0" y="0"/>
                <wp:positionH relativeFrom="column">
                  <wp:posOffset>2912109</wp:posOffset>
                </wp:positionH>
                <wp:positionV relativeFrom="paragraph">
                  <wp:posOffset>49530</wp:posOffset>
                </wp:positionV>
                <wp:extent cx="187401" cy="157444"/>
                <wp:effectExtent l="38100" t="38100" r="3175" b="3365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018651">
                          <a:off x="0" y="0"/>
                          <a:ext cx="187401" cy="157444"/>
                          <a:chOff x="5952" y="2904"/>
                          <a:chExt cx="243" cy="231"/>
                        </a:xfrm>
                      </wpg:grpSpPr>
                      <wps:wsp>
                        <wps:cNvPr id="25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135" y="2904"/>
                            <a:ext cx="60" cy="225"/>
                          </a:xfrm>
                          <a:prstGeom prst="straightConnector1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21"/>
                        <wps:cNvCnPr>
                          <a:cxnSpLocks noChangeShapeType="1"/>
                        </wps:cNvCnPr>
                        <wps:spPr bwMode="auto">
                          <a:xfrm flipH="1">
                            <a:off x="5952" y="3135"/>
                            <a:ext cx="240" cy="0"/>
                          </a:xfrm>
                          <a:prstGeom prst="straightConnector1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1C12E8" id="Group 12" o:spid="_x0000_s1026" style="position:absolute;margin-left:229.3pt;margin-top:3.9pt;width:14.75pt;height:12.4pt;rotation:10943039fd;z-index:251476992" coordorigin="5952,2904" coordsize="243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">
                <v:shape id="AutoShape 20" o:spid="_x0000_s1027" type="#_x0000_t32" style="position:absolute;left:6135;top:2904;width:60;height:22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lqv8UAAADbAAAADwAAAGRycy9kb3ducmV2LnhtbESPUWvCMBSF3wf+h3AFX4amEzakM4oK&#10;k4Ew1iqMvd0116bY3JQkq92/XwYDHw/nnO9wluvBtqInHxrHCh5mGQjiyumGawWn48t0ASJEZI2t&#10;Y1LwQwHWq9HdEnPtrlxQX8ZaJAiHHBWYGLtcylAZshhmriNO3tl5izFJX0vt8ZrgtpXzLHuSFhtO&#10;CwY72hmqLuW3VZDtjb8/fPale+PL++GLTLH9KJSajIfNM4hIQ7yF/9uvWsH8Ef6+p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nlqv8UAAADbAAAADwAAAAAAAAAA&#10;AAAAAAChAgAAZHJzL2Rvd25yZXYueG1sUEsFBgAAAAAEAAQA+QAAAJMDAAAAAA==&#10;" strokeweight="1.25pt"/>
                <v:shape id="AutoShape 21" o:spid="_x0000_s1028" type="#_x0000_t32" style="position:absolute;left:5952;top:3135;width:2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Mh6sYAAADbAAAADwAAAGRycy9kb3ducmV2LnhtbESPT2vCQBTE74LfYXkFb7pRaCipq0ht&#10;oQcrxD+H3p7ZZxLMvg3ZNUn99K5Q8DjMzG+Y+bI3lWipcaVlBdNJBII4s7rkXMFh/zV+A+E8ssbK&#10;Min4IwfLxXAwx0TbjlNqdz4XAcIuQQWF93UipcsKMugmtiYO3tk2Bn2QTS51g12Am0rOoiiWBksO&#10;CwXW9FFQdtldjYLXa3f6jaecrn4+18f01mbby3Gj1OilX72D8NT7Z/i//a0VzGJ4fAk/QC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azIerGAAAA2wAAAA8AAAAAAAAA&#10;AAAAAAAAoQIAAGRycy9kb3ducmV2LnhtbFBLBQYAAAAABAAEAPkAAACUAwAAAAA=&#10;" strokeweight="1.25pt"/>
              </v:group>
            </w:pict>
          </mc:Fallback>
        </mc:AlternateContent>
      </w:r>
      <w:r w:rsidR="00C503CA" w:rsidRPr="006057C3">
        <w:rPr>
          <w:b/>
          <w:noProof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anchorId="58BA7B03" wp14:editId="050DFF28">
                <wp:simplePos x="0" y="0"/>
                <wp:positionH relativeFrom="column">
                  <wp:posOffset>794385</wp:posOffset>
                </wp:positionH>
                <wp:positionV relativeFrom="paragraph">
                  <wp:posOffset>64135</wp:posOffset>
                </wp:positionV>
                <wp:extent cx="539115" cy="266700"/>
                <wp:effectExtent l="0" t="0" r="0" b="0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3CA" w:rsidRDefault="00C503CA" w:rsidP="00C503CA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BA7B03" id="Text Box 74" o:spid="_x0000_s1032" type="#_x0000_t202" style="position:absolute;left:0;text-align:left;margin-left:62.55pt;margin-top:5.05pt;width:42.45pt;height:21pt;z-index:251576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" filled="f" stroked="f">
                <v:textbox style="mso-fit-shape-to-text:t">
                  <w:txbxContent>
                    <w:p w:rsidR="00C503CA" w:rsidRDefault="00C503CA" w:rsidP="00C503CA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C503CA" w:rsidRPr="006057C3">
        <w:rPr>
          <w:b/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23423552" wp14:editId="3E044921">
                <wp:simplePos x="0" y="0"/>
                <wp:positionH relativeFrom="column">
                  <wp:posOffset>1060450</wp:posOffset>
                </wp:positionH>
                <wp:positionV relativeFrom="paragraph">
                  <wp:posOffset>196215</wp:posOffset>
                </wp:positionV>
                <wp:extent cx="1476000" cy="0"/>
                <wp:effectExtent l="38100" t="76200" r="0" b="95250"/>
                <wp:wrapNone/>
                <wp:docPr id="76" name="Straight Arrow Connector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7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45E3E" id="Straight Arrow Connector 76" o:spid="_x0000_s1026" type="#_x0000_t32" style="position:absolute;margin-left:83.5pt;margin-top:15.45pt;width:116.2pt;height:0;flip:x 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">
                <v:stroke endarrow="block"/>
              </v:shape>
            </w:pict>
          </mc:Fallback>
        </mc:AlternateContent>
      </w:r>
      <w:r w:rsidR="00C503C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A81F74" wp14:editId="00CB7C5D">
                <wp:simplePos x="0" y="0"/>
                <wp:positionH relativeFrom="column">
                  <wp:posOffset>1485265</wp:posOffset>
                </wp:positionH>
                <wp:positionV relativeFrom="paragraph">
                  <wp:posOffset>213360</wp:posOffset>
                </wp:positionV>
                <wp:extent cx="2159635" cy="0"/>
                <wp:effectExtent l="0" t="419100" r="0" b="419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96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960000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4231FE" id="Straight Connector 1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95pt,16.8pt" to="287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" strokecolor="black [3213]"/>
            </w:pict>
          </mc:Fallback>
        </mc:AlternateContent>
      </w:r>
    </w:p>
    <w:p w:rsidR="00C503CA" w:rsidRDefault="00C503CA" w:rsidP="00C503CA">
      <w:pPr>
        <w:pStyle w:val="ListParagraph"/>
        <w:tabs>
          <w:tab w:val="right" w:pos="10206"/>
        </w:tabs>
        <w:spacing w:line="360" w:lineRule="auto"/>
        <w:ind w:left="1418"/>
        <w:rPr>
          <w:b/>
        </w:rPr>
      </w:pPr>
    </w:p>
    <w:p w:rsidR="00C503CA" w:rsidRDefault="00C503CA" w:rsidP="00C503CA">
      <w:pPr>
        <w:pStyle w:val="ListParagraph"/>
        <w:tabs>
          <w:tab w:val="right" w:pos="10206"/>
        </w:tabs>
        <w:spacing w:line="360" w:lineRule="auto"/>
        <w:ind w:left="1418"/>
        <w:rPr>
          <w:b/>
        </w:rPr>
      </w:pPr>
    </w:p>
    <w:p w:rsidR="00C503CA" w:rsidRPr="00772B69" w:rsidRDefault="00E221E1" w:rsidP="00C503CA">
      <w:pPr>
        <w:spacing w:line="360" w:lineRule="auto"/>
        <w:jc w:val="both"/>
      </w:pPr>
      <w:r w:rsidRPr="006057C3">
        <w:rPr>
          <w:b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12CA14C" wp14:editId="5834C8E9">
                <wp:simplePos x="0" y="0"/>
                <wp:positionH relativeFrom="column">
                  <wp:posOffset>822325</wp:posOffset>
                </wp:positionH>
                <wp:positionV relativeFrom="paragraph">
                  <wp:posOffset>100965</wp:posOffset>
                </wp:positionV>
                <wp:extent cx="1028699" cy="266700"/>
                <wp:effectExtent l="0" t="0" r="0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699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1E1" w:rsidRPr="00E221E1" w:rsidRDefault="00E221E1" w:rsidP="00E221E1">
                            <w:r>
                              <w:t>E</w:t>
                            </w:r>
                            <w:r>
                              <w:rPr>
                                <w:vertAlign w:val="subscript"/>
                              </w:rPr>
                              <w:t>0x</w:t>
                            </w:r>
                            <w:r>
                              <w:t xml:space="preserve"> = 10 V/m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2CA14C" id="Text Box 21" o:spid="_x0000_s1033" type="#_x0000_t202" style="position:absolute;left:0;text-align:left;margin-left:64.75pt;margin-top:7.95pt;width:81pt;height:21pt;z-index:251842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" filled="f" stroked="f">
                <v:textbox style="mso-fit-shape-to-text:t">
                  <w:txbxContent>
                    <w:p w:rsidR="00E221E1" w:rsidRPr="00E221E1" w:rsidRDefault="00E221E1" w:rsidP="00E221E1">
                      <w:r>
                        <w:t>E</w:t>
                      </w:r>
                      <w:r>
                        <w:rPr>
                          <w:vertAlign w:val="subscript"/>
                        </w:rPr>
                        <w:t>0x</w:t>
                      </w:r>
                      <w:r>
                        <w:t xml:space="preserve"> = 10 V/m</w:t>
                      </w:r>
                    </w:p>
                  </w:txbxContent>
                </v:textbox>
              </v:shape>
            </w:pict>
          </mc:Fallback>
        </mc:AlternateContent>
      </w:r>
    </w:p>
    <w:p w:rsidR="002E3D2F" w:rsidRPr="00E06932" w:rsidRDefault="002E3D2F" w:rsidP="002E3D2F">
      <w:pPr>
        <w:spacing w:line="360" w:lineRule="auto"/>
        <w:ind w:left="1843"/>
        <w:jc w:val="right"/>
        <w:rPr>
          <w:b/>
        </w:rPr>
      </w:pPr>
      <w:r>
        <w:rPr>
          <w:b/>
        </w:rPr>
        <w:t>(</w:t>
      </w:r>
      <w:r w:rsidR="00C36B09">
        <w:rPr>
          <w:b/>
        </w:rPr>
        <w:t>15</w:t>
      </w:r>
      <w:r w:rsidRPr="00E06932">
        <w:rPr>
          <w:b/>
        </w:rPr>
        <w:t xml:space="preserve"> marks)</w:t>
      </w:r>
    </w:p>
    <w:p w:rsidR="008C6F7B" w:rsidRDefault="008C6F7B" w:rsidP="008E14D5">
      <w:pPr>
        <w:pStyle w:val="SMUNORMALARIAL"/>
        <w:rPr>
          <w:b/>
          <w:u w:val="single"/>
        </w:rPr>
      </w:pPr>
    </w:p>
    <w:p w:rsidR="008C6F7B" w:rsidRDefault="008C6F7B" w:rsidP="008E14D5">
      <w:pPr>
        <w:pStyle w:val="SMUNORMALARIAL"/>
        <w:rPr>
          <w:b/>
          <w:u w:val="single"/>
        </w:rPr>
      </w:pPr>
    </w:p>
    <w:p w:rsidR="008C6F7B" w:rsidRDefault="008C6F7B" w:rsidP="008E14D5">
      <w:pPr>
        <w:pStyle w:val="SMUNORMALARIAL"/>
        <w:rPr>
          <w:b/>
          <w:u w:val="single"/>
        </w:rPr>
      </w:pPr>
    </w:p>
    <w:p w:rsidR="008E14D5" w:rsidRDefault="008E14D5" w:rsidP="008E14D5">
      <w:pPr>
        <w:pStyle w:val="SMUNORMALARIAL"/>
        <w:rPr>
          <w:b/>
        </w:rPr>
      </w:pPr>
      <w:r w:rsidRPr="00F86E63">
        <w:rPr>
          <w:b/>
          <w:u w:val="single"/>
        </w:rPr>
        <w:t xml:space="preserve">QUESTION </w:t>
      </w:r>
      <w:proofErr w:type="gramStart"/>
      <w:r>
        <w:rPr>
          <w:b/>
          <w:u w:val="single"/>
        </w:rPr>
        <w:t>TWO</w:t>
      </w:r>
      <w:r>
        <w:rPr>
          <w:b/>
        </w:rPr>
        <w:t xml:space="preserve">  (</w:t>
      </w:r>
      <w:proofErr w:type="gramEnd"/>
      <w:r w:rsidR="00900270">
        <w:rPr>
          <w:b/>
        </w:rPr>
        <w:t>2</w:t>
      </w:r>
      <w:r w:rsidR="00C36B09">
        <w:rPr>
          <w:b/>
        </w:rPr>
        <w:t>5</w:t>
      </w:r>
      <w:r>
        <w:rPr>
          <w:b/>
        </w:rPr>
        <w:t xml:space="preserve"> marks)</w:t>
      </w:r>
    </w:p>
    <w:p w:rsidR="00F55335" w:rsidRPr="00E84484" w:rsidRDefault="00F55335" w:rsidP="008C6F7B">
      <w:pPr>
        <w:spacing w:line="120" w:lineRule="auto"/>
        <w:ind w:left="1843"/>
        <w:jc w:val="right"/>
      </w:pPr>
    </w:p>
    <w:p w:rsidR="00870C27" w:rsidRDefault="00870C27" w:rsidP="008E14D5">
      <w:pPr>
        <w:spacing w:line="360" w:lineRule="auto"/>
      </w:pPr>
    </w:p>
    <w:p w:rsidR="00F55335" w:rsidRDefault="00F55335" w:rsidP="002E3D2F">
      <w:pPr>
        <w:pStyle w:val="ListParagraph"/>
        <w:numPr>
          <w:ilvl w:val="0"/>
          <w:numId w:val="34"/>
        </w:numPr>
        <w:spacing w:line="360" w:lineRule="auto"/>
        <w:ind w:left="426"/>
      </w:pPr>
      <w:r>
        <w:t>For each of the following waves, evaluate:</w:t>
      </w:r>
    </w:p>
    <w:p w:rsidR="00F55335" w:rsidRDefault="00F55335" w:rsidP="00F55335">
      <w:pPr>
        <w:pStyle w:val="ListParagraph"/>
        <w:numPr>
          <w:ilvl w:val="0"/>
          <w:numId w:val="26"/>
        </w:numPr>
        <w:spacing w:line="360" w:lineRule="auto"/>
      </w:pPr>
      <w:r>
        <w:t>direction of propagation,</w:t>
      </w:r>
    </w:p>
    <w:p w:rsidR="00F55335" w:rsidRDefault="00F55335" w:rsidP="00F55335">
      <w:pPr>
        <w:pStyle w:val="ListParagraph"/>
        <w:numPr>
          <w:ilvl w:val="0"/>
          <w:numId w:val="26"/>
        </w:numPr>
        <w:spacing w:line="360" w:lineRule="auto"/>
      </w:pPr>
      <w:r>
        <w:t>the phase difference between the two components,</w:t>
      </w:r>
    </w:p>
    <w:p w:rsidR="00F55335" w:rsidRDefault="00F55335" w:rsidP="00F55335">
      <w:pPr>
        <w:pStyle w:val="ListParagraph"/>
        <w:numPr>
          <w:ilvl w:val="0"/>
          <w:numId w:val="26"/>
        </w:numPr>
        <w:spacing w:line="360" w:lineRule="auto"/>
      </w:pPr>
      <w:r>
        <w:t>the complete state of polarization.</w:t>
      </w:r>
    </w:p>
    <w:p w:rsidR="00F55335" w:rsidRDefault="002E3D2F" w:rsidP="002E3D2F">
      <w:pPr>
        <w:pStyle w:val="ListParagraph"/>
        <w:spacing w:line="360" w:lineRule="auto"/>
        <w:ind w:left="426"/>
      </w:pPr>
      <w:r>
        <w:t>Where</w:t>
      </w:r>
      <w:r w:rsidR="00C107E8"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i</m:t>
            </m:r>
          </m:e>
        </m:acc>
        <m:r>
          <w:rPr>
            <w:rFonts w:ascii="Cambria Math" w:hAnsi="Cambria Math"/>
          </w:rPr>
          <m:t xml:space="preserve">,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j</m:t>
            </m:r>
          </m:e>
        </m:acc>
        <m:r>
          <w:rPr>
            <w:rFonts w:ascii="Cambria Math" w:hAnsi="Cambria Math"/>
          </w:rPr>
          <m:t xml:space="preserve">,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k</m:t>
            </m:r>
          </m:e>
        </m:acc>
      </m:oMath>
      <w:r w:rsidR="00C107E8">
        <w:t xml:space="preserve"> are the unit vectors of the </w:t>
      </w:r>
      <w:r w:rsidR="00C107E8" w:rsidRPr="00C107E8">
        <w:rPr>
          <w:i/>
        </w:rPr>
        <w:t>x</w:t>
      </w:r>
      <w:r w:rsidR="00C107E8">
        <w:t xml:space="preserve">, </w:t>
      </w:r>
      <w:r w:rsidR="00C107E8" w:rsidRPr="00C107E8">
        <w:rPr>
          <w:i/>
        </w:rPr>
        <w:t>y</w:t>
      </w:r>
      <w:r w:rsidR="00C107E8">
        <w:t xml:space="preserve"> </w:t>
      </w:r>
      <w:r w:rsidR="00C107E8" w:rsidRPr="00C107E8">
        <w:t>and</w:t>
      </w:r>
      <w:r w:rsidR="00C107E8" w:rsidRPr="00C107E8">
        <w:rPr>
          <w:i/>
        </w:rPr>
        <w:t xml:space="preserve"> z</w:t>
      </w:r>
      <w:r w:rsidR="00C107E8">
        <w:t xml:space="preserve"> axes respectively.</w:t>
      </w:r>
    </w:p>
    <w:p w:rsidR="00870C27" w:rsidRPr="00E84484" w:rsidRDefault="00870C27" w:rsidP="00F55335">
      <w:pPr>
        <w:pStyle w:val="ListParagraph"/>
        <w:spacing w:line="360" w:lineRule="auto"/>
        <w:ind w:left="1004"/>
      </w:pPr>
    </w:p>
    <w:p w:rsidR="00F55335" w:rsidRPr="00E84484" w:rsidRDefault="00F55335" w:rsidP="00F55335">
      <w:pPr>
        <w:pStyle w:val="ListParagraph"/>
        <w:numPr>
          <w:ilvl w:val="0"/>
          <w:numId w:val="17"/>
        </w:numPr>
        <w:spacing w:line="360" w:lineRule="auto"/>
        <w:ind w:hanging="153"/>
        <w:rPr>
          <w:i/>
          <w:u w:val="single"/>
        </w:rPr>
      </w:pPr>
      <w:r w:rsidRPr="00E84484">
        <w:rPr>
          <w:i/>
          <w:u w:val="single"/>
        </w:rPr>
        <w:t>Wave 1:</w:t>
      </w:r>
    </w:p>
    <w:p w:rsidR="00F55335" w:rsidRPr="008C6F7B" w:rsidRDefault="00241E73" w:rsidP="00F55335">
      <w:pPr>
        <w:pStyle w:val="ListParagraph"/>
        <w:tabs>
          <w:tab w:val="left" w:pos="851"/>
        </w:tabs>
        <w:spacing w:line="360" w:lineRule="auto"/>
        <w:ind w:left="1418"/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E</m:t>
              </m:r>
            </m:e>
          </m:acc>
          <m:r>
            <w:rPr>
              <w:rFonts w:ascii="Cambria Math"/>
            </w:rPr>
            <m:t>=</m:t>
          </m:r>
          <m:r>
            <w:rPr>
              <w:rFonts w:ascii="Cambria Math"/>
            </w:rPr>
            <m:t>-</m:t>
          </m:r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i</m:t>
              </m:r>
            </m:e>
          </m:acc>
          <m:r>
            <w:rPr>
              <w:rFonts w:asci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/>
                </w:rPr>
                <m:t>0</m:t>
              </m:r>
            </m:sub>
          </m:sSub>
          <m:r>
            <w:rPr>
              <w:rFonts w:ascii="Cambria Math"/>
            </w:rPr>
            <m:t>.</m:t>
          </m:r>
          <m:r>
            <w:rPr>
              <w:rFonts w:ascii="Cambria Math" w:hAnsi="Cambria Math"/>
            </w:rPr>
            <m:t>cos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ky-ωt</m:t>
              </m:r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π</m:t>
              </m:r>
            </m:e>
          </m:d>
          <m:r>
            <w:rPr>
              <w:rFonts w:ascii="Cambria Math"/>
            </w:rPr>
            <m:t>-</m:t>
          </m:r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k</m:t>
              </m:r>
            </m:e>
          </m:acc>
          <m:r>
            <w:rPr>
              <w:rFonts w:ascii="Cambria Math"/>
            </w:rPr>
            <m:t>.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/>
                </w:rPr>
                <m:t>3</m:t>
              </m:r>
            </m:e>
          </m:rad>
          <m:r>
            <w:rPr>
              <w:rFonts w:asci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/>
                </w:rPr>
                <m:t>0</m:t>
              </m:r>
            </m:sub>
          </m:sSub>
          <m:r>
            <w:rPr>
              <w:rFonts w:ascii="Cambria Math"/>
            </w:rPr>
            <m:t>.</m:t>
          </m:r>
          <m:r>
            <w:rPr>
              <w:rFonts w:ascii="Cambria Math" w:hAnsi="Cambria Math"/>
            </w:rPr>
            <m:t>sin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-ωt</m:t>
              </m:r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ky</m:t>
              </m:r>
              <m:r>
                <w:rPr>
                  <w:rFonts w:asci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/>
                    </w:rPr>
                    <m:t>2</m:t>
                  </m:r>
                </m:den>
              </m:f>
            </m:e>
          </m:d>
        </m:oMath>
      </m:oMathPara>
    </w:p>
    <w:p w:rsidR="008C6F7B" w:rsidRDefault="008C6F7B" w:rsidP="008C6F7B">
      <w:pPr>
        <w:spacing w:line="360" w:lineRule="auto"/>
        <w:jc w:val="right"/>
        <w:rPr>
          <w:b/>
        </w:rPr>
      </w:pPr>
      <w:r w:rsidRPr="00E06932">
        <w:rPr>
          <w:b/>
        </w:rPr>
        <w:t>(</w:t>
      </w:r>
      <w:r w:rsidR="00C36B09">
        <w:rPr>
          <w:b/>
        </w:rPr>
        <w:t>5</w:t>
      </w:r>
      <w:r w:rsidRPr="00E06932">
        <w:rPr>
          <w:b/>
        </w:rPr>
        <w:t xml:space="preserve"> marks)</w:t>
      </w:r>
    </w:p>
    <w:p w:rsidR="008C6F7B" w:rsidRDefault="008C6F7B" w:rsidP="00F55335">
      <w:pPr>
        <w:pStyle w:val="ListParagraph"/>
        <w:tabs>
          <w:tab w:val="left" w:pos="851"/>
        </w:tabs>
        <w:spacing w:line="360" w:lineRule="auto"/>
        <w:ind w:left="1418"/>
      </w:pPr>
    </w:p>
    <w:p w:rsidR="00870C27" w:rsidRPr="00E84484" w:rsidRDefault="00870C27" w:rsidP="00F55335">
      <w:pPr>
        <w:pStyle w:val="ListParagraph"/>
        <w:tabs>
          <w:tab w:val="left" w:pos="851"/>
        </w:tabs>
        <w:spacing w:line="360" w:lineRule="auto"/>
        <w:ind w:left="1418"/>
      </w:pPr>
    </w:p>
    <w:p w:rsidR="00F55335" w:rsidRPr="00E84484" w:rsidRDefault="00F55335" w:rsidP="00F55335">
      <w:pPr>
        <w:pStyle w:val="ListParagraph"/>
        <w:numPr>
          <w:ilvl w:val="0"/>
          <w:numId w:val="17"/>
        </w:numPr>
        <w:spacing w:line="360" w:lineRule="auto"/>
        <w:ind w:hanging="153"/>
        <w:rPr>
          <w:i/>
          <w:u w:val="single"/>
        </w:rPr>
      </w:pPr>
      <w:r w:rsidRPr="00E84484">
        <w:rPr>
          <w:i/>
          <w:u w:val="single"/>
        </w:rPr>
        <w:t>Wave 2:</w:t>
      </w:r>
    </w:p>
    <w:p w:rsidR="00F55335" w:rsidRPr="008C6F7B" w:rsidRDefault="00241E73" w:rsidP="00F55335">
      <w:pPr>
        <w:pStyle w:val="ListParagraph"/>
        <w:tabs>
          <w:tab w:val="left" w:pos="851"/>
        </w:tabs>
        <w:spacing w:line="360" w:lineRule="auto"/>
        <w:ind w:left="1418"/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E</m:t>
              </m:r>
            </m:e>
          </m:acc>
          <m:r>
            <w:rPr>
              <w:rFonts w:ascii="Cambria Math"/>
            </w:rPr>
            <m:t>=</m:t>
          </m:r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i</m:t>
              </m:r>
            </m:e>
          </m:acc>
          <m:r>
            <w:rPr>
              <w:rFonts w:asci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/>
                </w:rPr>
                <m:t>0</m:t>
              </m:r>
            </m:sub>
          </m:sSub>
          <m:r>
            <w:rPr>
              <w:rFonts w:ascii="Cambria Math"/>
            </w:rPr>
            <m:t>.</m:t>
          </m:r>
          <m:r>
            <w:rPr>
              <w:rFonts w:ascii="Cambria Math" w:hAnsi="Cambria Math"/>
            </w:rPr>
            <m:t>cos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kz</m:t>
              </m:r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ωt</m:t>
              </m:r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π</m:t>
              </m:r>
            </m:e>
          </m:d>
          <m:r>
            <w:rPr>
              <w:rFonts w:ascii="Cambria Math"/>
            </w:rPr>
            <m:t>+</m:t>
          </m:r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j</m:t>
              </m:r>
            </m:e>
          </m:acc>
          <m:r>
            <w:rPr>
              <w:rFonts w:asci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/>
                </w:rPr>
                <m:t>0</m:t>
              </m:r>
            </m:sub>
          </m:sSub>
          <m:r>
            <w:rPr>
              <w:rFonts w:ascii="Cambria Math"/>
            </w:rPr>
            <m:t>.</m:t>
          </m:r>
          <m:r>
            <w:rPr>
              <w:rFonts w:ascii="Cambria Math" w:hAnsi="Cambria Math"/>
            </w:rPr>
            <m:t>sin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-ωt</m:t>
              </m:r>
              <m:r>
                <w:rPr>
                  <w:rFonts w:ascii="Cambria Math"/>
                </w:rPr>
                <m:t>-</m:t>
              </m:r>
              <m:r>
                <w:rPr>
                  <w:rFonts w:ascii="Cambria Math" w:hAnsi="Cambria Math"/>
                </w:rPr>
                <m:t>kz</m:t>
              </m:r>
            </m:e>
          </m:d>
        </m:oMath>
      </m:oMathPara>
    </w:p>
    <w:p w:rsidR="008C6F7B" w:rsidRDefault="008C6F7B" w:rsidP="008C6F7B">
      <w:pPr>
        <w:spacing w:line="360" w:lineRule="auto"/>
        <w:jc w:val="right"/>
        <w:rPr>
          <w:b/>
        </w:rPr>
      </w:pPr>
      <w:r w:rsidRPr="00E06932">
        <w:rPr>
          <w:b/>
        </w:rPr>
        <w:t>(</w:t>
      </w:r>
      <w:r w:rsidR="00C36B09">
        <w:rPr>
          <w:b/>
        </w:rPr>
        <w:t>5</w:t>
      </w:r>
      <w:r w:rsidRPr="00E06932">
        <w:rPr>
          <w:b/>
        </w:rPr>
        <w:t xml:space="preserve"> marks)</w:t>
      </w:r>
    </w:p>
    <w:p w:rsidR="008C6F7B" w:rsidRDefault="008C6F7B" w:rsidP="00F55335">
      <w:pPr>
        <w:pStyle w:val="ListParagraph"/>
        <w:tabs>
          <w:tab w:val="left" w:pos="851"/>
        </w:tabs>
        <w:spacing w:line="360" w:lineRule="auto"/>
        <w:ind w:left="1418"/>
      </w:pPr>
    </w:p>
    <w:p w:rsidR="00870C27" w:rsidRPr="00E84484" w:rsidRDefault="00870C27" w:rsidP="00F55335">
      <w:pPr>
        <w:pStyle w:val="ListParagraph"/>
        <w:tabs>
          <w:tab w:val="left" w:pos="851"/>
        </w:tabs>
        <w:spacing w:line="360" w:lineRule="auto"/>
        <w:ind w:left="1418"/>
      </w:pPr>
    </w:p>
    <w:p w:rsidR="00F55335" w:rsidRPr="00E84484" w:rsidRDefault="00F55335" w:rsidP="00F55335">
      <w:pPr>
        <w:pStyle w:val="ListParagraph"/>
        <w:numPr>
          <w:ilvl w:val="0"/>
          <w:numId w:val="17"/>
        </w:numPr>
        <w:spacing w:line="360" w:lineRule="auto"/>
        <w:ind w:hanging="153"/>
        <w:rPr>
          <w:i/>
          <w:u w:val="single"/>
        </w:rPr>
      </w:pPr>
      <w:r w:rsidRPr="00E84484">
        <w:rPr>
          <w:i/>
          <w:u w:val="single"/>
        </w:rPr>
        <w:t>Wave 3:</w:t>
      </w:r>
    </w:p>
    <w:p w:rsidR="00F55335" w:rsidRDefault="00241E73" w:rsidP="00F55335">
      <w:pPr>
        <w:pStyle w:val="ListParagraph"/>
        <w:spacing w:line="360" w:lineRule="auto"/>
        <w:ind w:left="1418"/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E</m:t>
              </m:r>
            </m:e>
          </m:acc>
          <m:r>
            <w:rPr>
              <w:rFonts w:ascii="Cambria Math"/>
            </w:rPr>
            <m:t>=</m:t>
          </m:r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k</m:t>
              </m:r>
            </m:e>
          </m:acc>
          <m:r>
            <w:rPr>
              <w:rFonts w:asci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/>
                </w:rPr>
                <m:t>0</m:t>
              </m:r>
            </m:sub>
          </m:sSub>
          <m:r>
            <w:rPr>
              <w:rFonts w:ascii="Cambria Math"/>
            </w:rPr>
            <m:t>.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-t</m:t>
                      </m:r>
                    </m:e>
                  </m:d>
                </m:e>
              </m:d>
            </m:e>
          </m:func>
          <m:r>
            <w:rPr>
              <w:rFonts w:ascii="Cambria Math"/>
            </w:rPr>
            <m:t>-</m:t>
          </m:r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j</m:t>
              </m:r>
            </m:e>
          </m:acc>
          <m:r>
            <w:rPr>
              <w:rFonts w:asci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/>
                </w:rPr>
                <m:t>0</m:t>
              </m:r>
            </m:sub>
          </m:sSub>
          <m:r>
            <w:rPr>
              <w:rFonts w:ascii="Cambria Math"/>
            </w:rPr>
            <m:t>.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π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λ</m:t>
                          </m:r>
                        </m:den>
                      </m:f>
                      <m:r>
                        <w:rPr>
                          <w:rFonts w:ascii="Cambria Math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  <m:r>
                            <w:rPr>
                              <w:rFonts w:ascii="Cambria Math"/>
                            </w:rPr>
                            <m:t>.</m:t>
                          </m:r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λ</m:t>
                          </m:r>
                        </m:den>
                      </m:f>
                    </m:e>
                  </m:d>
                  <m:r>
                    <w:rPr>
                      <w:rFonts w:asci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/>
                        </w:rPr>
                        <m:t>3</m:t>
                      </m:r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/>
                        </w:rPr>
                        <m:t>4</m:t>
                      </m:r>
                    </m:den>
                  </m:f>
                </m:e>
              </m:d>
            </m:e>
          </m:func>
        </m:oMath>
      </m:oMathPara>
    </w:p>
    <w:p w:rsidR="00F55335" w:rsidRDefault="00F55335" w:rsidP="008C6F7B">
      <w:pPr>
        <w:spacing w:line="360" w:lineRule="auto"/>
        <w:jc w:val="right"/>
        <w:rPr>
          <w:b/>
        </w:rPr>
      </w:pPr>
      <w:r w:rsidRPr="00E06932">
        <w:rPr>
          <w:b/>
        </w:rPr>
        <w:t>(</w:t>
      </w:r>
      <w:r w:rsidR="00C36B09">
        <w:rPr>
          <w:b/>
        </w:rPr>
        <w:t>5</w:t>
      </w:r>
      <w:r w:rsidRPr="00E06932">
        <w:rPr>
          <w:b/>
        </w:rPr>
        <w:t xml:space="preserve"> marks)</w:t>
      </w:r>
    </w:p>
    <w:p w:rsidR="00E406A3" w:rsidRDefault="00E406A3" w:rsidP="00F55335">
      <w:pPr>
        <w:pStyle w:val="SMUNORMALARIAL"/>
        <w:rPr>
          <w:szCs w:val="22"/>
        </w:rPr>
      </w:pPr>
    </w:p>
    <w:p w:rsidR="003C5FEF" w:rsidRDefault="003C5FEF" w:rsidP="00D6233F">
      <w:pPr>
        <w:spacing w:line="360" w:lineRule="auto"/>
        <w:jc w:val="right"/>
        <w:rPr>
          <w:rFonts w:ascii="Arial" w:hAnsi="Arial"/>
          <w:sz w:val="22"/>
          <w:szCs w:val="22"/>
        </w:rPr>
      </w:pPr>
    </w:p>
    <w:p w:rsidR="005B64F7" w:rsidRDefault="005B64F7" w:rsidP="00CB6821">
      <w:pPr>
        <w:pStyle w:val="SMUNORMALARIAL"/>
        <w:rPr>
          <w:b/>
          <w:szCs w:val="22"/>
          <w:u w:val="single"/>
        </w:rPr>
      </w:pPr>
    </w:p>
    <w:p w:rsidR="00624CE1" w:rsidRDefault="00624CE1" w:rsidP="00624CE1">
      <w:pPr>
        <w:pStyle w:val="ListParagraph"/>
        <w:numPr>
          <w:ilvl w:val="0"/>
          <w:numId w:val="37"/>
        </w:numPr>
        <w:spacing w:line="264" w:lineRule="auto"/>
        <w:ind w:left="426" w:hanging="426"/>
        <w:jc w:val="both"/>
      </w:pPr>
      <w:r>
        <w:t xml:space="preserve">A two lens system is made up of two thin lenses where a converging lens is followed by a diverging one. The converging lens as a focal lens of 20 cm and the diverging lens a focal length of 30 cm. The system is used to form an image of an object, </w:t>
      </w:r>
      <w:r w:rsidR="00A87E8E">
        <w:t>3</w:t>
      </w:r>
      <w:r>
        <w:t xml:space="preserve"> cm high, standing erect, </w:t>
      </w:r>
      <w:r>
        <w:t>5</w:t>
      </w:r>
      <w:r>
        <w:t>0 cm from the first lens. The two lenses are separated by a distance of 10 cm as shown in the following figure.</w:t>
      </w:r>
    </w:p>
    <w:p w:rsidR="00870C27" w:rsidRDefault="00C36B09" w:rsidP="00624CE1">
      <w:pPr>
        <w:spacing w:after="160" w:line="264" w:lineRule="auto"/>
        <w:ind w:left="426"/>
        <w:jc w:val="both"/>
        <w:rPr>
          <w:b/>
          <w:szCs w:val="22"/>
          <w:u w:val="single"/>
        </w:rPr>
      </w:pPr>
      <w:r w:rsidRPr="00464369">
        <w:t>Locate the final image, determine its size, and state whether it is real or virtual, erec</w:t>
      </w:r>
      <w:r w:rsidR="00624CE1">
        <w:t>t or inverted.</w:t>
      </w:r>
    </w:p>
    <w:p w:rsidR="00DD7885" w:rsidRPr="008C6F7B" w:rsidRDefault="00624CE1" w:rsidP="002E3D2F">
      <w:pPr>
        <w:jc w:val="right"/>
        <w:rPr>
          <w:b/>
          <w:lang w:val="en-US"/>
        </w:rPr>
      </w:pPr>
      <w:bookmarkStart w:id="0" w:name="_GoBack"/>
      <w:bookmarkEnd w:id="0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1383665</wp:posOffset>
                </wp:positionV>
                <wp:extent cx="1691640" cy="0"/>
                <wp:effectExtent l="38100" t="76200" r="22860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164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343748" id="Straight Arrow Connector 15" o:spid="_x0000_s1026" type="#_x0000_t32" style="position:absolute;margin-left:67.75pt;margin-top:108.95pt;width:133.2pt;height:0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" strokecolor="#4579b8 [3044]">
                <v:stroke startarrow="block"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2574290</wp:posOffset>
                </wp:positionH>
                <wp:positionV relativeFrom="paragraph">
                  <wp:posOffset>818515</wp:posOffset>
                </wp:positionV>
                <wp:extent cx="0" cy="1800000"/>
                <wp:effectExtent l="76200" t="38100" r="57150" b="4826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E3B2" id="Straight Arrow Connector 4" o:spid="_x0000_s1026" type="#_x0000_t32" style="position:absolute;margin-left:202.7pt;margin-top:64.45pt;width:0;height:141.75pt;z-index: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" strokecolor="black [3213]" strokeweight="2pt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27ADEB13" wp14:editId="561FF7AA">
                <wp:simplePos x="0" y="0"/>
                <wp:positionH relativeFrom="column">
                  <wp:posOffset>2809875</wp:posOffset>
                </wp:positionH>
                <wp:positionV relativeFrom="paragraph">
                  <wp:posOffset>836295</wp:posOffset>
                </wp:positionV>
                <wp:extent cx="781050" cy="140462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CE1" w:rsidRDefault="00624CE1" w:rsidP="00624CE1">
                            <w:r>
                              <w:t>f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=</w:t>
                            </w:r>
                            <w:r>
                              <w:t>3</w:t>
                            </w:r>
                            <w:r>
                              <w:t>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ADEB13" id="Text Box 2" o:spid="_x0000_s1034" type="#_x0000_t202" style="position:absolute;left:0;text-align:left;margin-left:221.25pt;margin-top:65.85pt;width:61.5pt;height:110.6pt;z-index:-251643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" filled="f" stroked="f">
                <v:textbox style="mso-fit-shape-to-text:t">
                  <w:txbxContent>
                    <w:p w:rsidR="00624CE1" w:rsidRDefault="00624CE1" w:rsidP="00624CE1">
                      <w:r>
                        <w:t>f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=</w:t>
                      </w:r>
                      <w:r>
                        <w:t>3</w:t>
                      </w:r>
                      <w:r>
                        <w:t>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7DD82848" wp14:editId="688E5E1F">
                <wp:simplePos x="0" y="0"/>
                <wp:positionH relativeFrom="column">
                  <wp:posOffset>2251075</wp:posOffset>
                </wp:positionH>
                <wp:positionV relativeFrom="paragraph">
                  <wp:posOffset>628650</wp:posOffset>
                </wp:positionV>
                <wp:extent cx="781050" cy="1404620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CE1" w:rsidRDefault="00624CE1" w:rsidP="00624CE1">
                            <w:r>
                              <w:t>f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>=2</w:t>
                            </w:r>
                            <w:r>
                              <w:t>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D82848" id="_x0000_s1035" type="#_x0000_t202" style="position:absolute;left:0;text-align:left;margin-left:177.25pt;margin-top:49.5pt;width:61.5pt;height:110.6pt;z-index:-2516480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" filled="f" stroked="f">
                <v:textbox style="mso-fit-shape-to-text:t">
                  <w:txbxContent>
                    <w:p w:rsidR="00624CE1" w:rsidRDefault="00624CE1" w:rsidP="00624CE1">
                      <w:r>
                        <w:t>f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>=2</w:t>
                      </w:r>
                      <w:r>
                        <w:t>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1137D4A" wp14:editId="23BA6005">
                <wp:simplePos x="0" y="0"/>
                <wp:positionH relativeFrom="column">
                  <wp:posOffset>1381125</wp:posOffset>
                </wp:positionH>
                <wp:positionV relativeFrom="paragraph">
                  <wp:posOffset>998220</wp:posOffset>
                </wp:positionV>
                <wp:extent cx="695325" cy="140462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CE1" w:rsidRDefault="00624CE1" w:rsidP="00624CE1">
                            <w:r>
                              <w:t>5</w:t>
                            </w:r>
                            <w:r>
                              <w:t>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137D4A" id="_x0000_s1036" type="#_x0000_t202" style="position:absolute;left:0;text-align:left;margin-left:108.75pt;margin-top:78.6pt;width:54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" filled="f" stroked="f">
                <v:textbox style="mso-fit-shape-to-text:t">
                  <w:txbxContent>
                    <w:p w:rsidR="00624CE1" w:rsidRDefault="00624CE1" w:rsidP="00624CE1">
                      <w:r>
                        <w:t>5</w:t>
                      </w:r>
                      <w:r>
                        <w:t>0cm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2632075</wp:posOffset>
                </wp:positionH>
                <wp:positionV relativeFrom="paragraph">
                  <wp:posOffset>2800985</wp:posOffset>
                </wp:positionV>
                <wp:extent cx="69532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CE1" w:rsidRDefault="00624CE1">
                            <w:r>
                              <w:t>10cm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07.25pt;margin-top:220.55pt;width:54.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" filled="f" stroked="f">
                <v:textbox style="mso-fit-shape-to-text:t">
                  <w:txbxContent>
                    <w:p w:rsidR="00624CE1" w:rsidRDefault="00624CE1">
                      <w:r>
                        <w:t>10cm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2546350</wp:posOffset>
                </wp:positionH>
                <wp:positionV relativeFrom="paragraph">
                  <wp:posOffset>2745740</wp:posOffset>
                </wp:positionV>
                <wp:extent cx="612000" cy="0"/>
                <wp:effectExtent l="38100" t="76200" r="17145" b="952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0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B5BBB" id="Straight Arrow Connector 28" o:spid="_x0000_s1026" type="#_x0000_t32" style="position:absolute;margin-left:200.5pt;margin-top:216.2pt;width:48.2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" strokecolor="#4579b8 [3044]">
                <v:stroke startarrow="block"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879475</wp:posOffset>
                </wp:positionH>
                <wp:positionV relativeFrom="paragraph">
                  <wp:posOffset>1545590</wp:posOffset>
                </wp:positionV>
                <wp:extent cx="0" cy="285750"/>
                <wp:effectExtent l="76200" t="38100" r="57150" b="190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A60F05" id="Straight Arrow Connector 14" o:spid="_x0000_s1026" type="#_x0000_t32" style="position:absolute;margin-left:69.25pt;margin-top:121.7pt;width:0;height:22.5pt;flip:y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" strokecolor="black [3213]" strokeweight="2pt">
                <v:stroke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3127375</wp:posOffset>
                </wp:positionH>
                <wp:positionV relativeFrom="paragraph">
                  <wp:posOffset>1083077</wp:posOffset>
                </wp:positionV>
                <wp:extent cx="0" cy="1491225"/>
                <wp:effectExtent l="76200" t="0" r="95250" b="1397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1491225"/>
                          <a:chOff x="0" y="0"/>
                          <a:chExt cx="0" cy="1491225"/>
                        </a:xfrm>
                      </wpg:grpSpPr>
                      <wps:wsp>
                        <wps:cNvPr id="5" name="Straight Arrow Connector 5"/>
                        <wps:cNvCnPr/>
                        <wps:spPr>
                          <a:xfrm>
                            <a:off x="0" y="0"/>
                            <a:ext cx="0" cy="1440000"/>
                          </a:xfrm>
                          <a:prstGeom prst="straightConnector1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  <a:headEnd type="none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Arrow Connector 8"/>
                        <wps:cNvCnPr/>
                        <wps:spPr>
                          <a:xfrm>
                            <a:off x="0" y="0"/>
                            <a:ext cx="0" cy="72000"/>
                          </a:xfrm>
                          <a:prstGeom prst="straightConnector1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Arrow Connector 11"/>
                        <wps:cNvCnPr/>
                        <wps:spPr>
                          <a:xfrm flipV="1">
                            <a:off x="0" y="1419225"/>
                            <a:ext cx="0" cy="72000"/>
                          </a:xfrm>
                          <a:prstGeom prst="straightConnector1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037190" id="Group 13" o:spid="_x0000_s1026" style="position:absolute;margin-left:246.25pt;margin-top:85.3pt;width:0;height:117.4pt;z-index:251652096" coordsize="0,14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">
                <v:shape id="Straight Arrow Connector 5" o:spid="_x0000_s1027" type="#_x0000_t32" style="position:absolute;width:0;height:144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wU4sMAAADaAAAADwAAAGRycy9kb3ducmV2LnhtbESPQWvCQBSE74X+h+UJ3urGQqVGV0kL&#10;LZHWQ6J4fmSfyWL2bZpdNf57t1DocZiZb5jlerCtuFDvjWMF00kCgrhy2nCtYL/7eHoF4QOyxtYx&#10;KbiRh/Xq8WGJqXZXLuhShlpECPsUFTQhdKmUvmrIop+4jjh6R9dbDFH2tdQ9XiPctvI5SWbSouG4&#10;0GBH7w1Vp/JsFfx8tTIzxTbHw+e335g6vEkzV2o8GrIFiEBD+A//tXOt4AV+r8QbIF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MFOLDAAAA2gAAAA8AAAAAAAAAAAAA&#10;AAAAoQIAAGRycy9kb3ducmV2LnhtbFBLBQYAAAAABAAEAPkAAACRAwAAAAA=&#10;" strokecolor="black [3213]" strokeweight="2pt"/>
                <v:shape id="Straight Arrow Connector 8" o:spid="_x0000_s1028" type="#_x0000_t32" style="position:absolute;width:0;height:7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GkScEAAADaAAAADwAAAGRycy9kb3ducmV2LnhtbESPTWsCMRCG7wX/Qxiht5pVoZStUcQP&#10;8CAUtXgeNuNmcTNZkqhbf33nUOhxeOd9Zp7ZovetulNMTWAD41EBirgKtuHawPdp+/YBKmVki21g&#10;MvBDCRbzwcsMSxsefKD7MddKIJxKNOBy7kqtU+XIYxqFjliyS4ges4yx1jbiQ+C+1ZOieNceG5YL&#10;DjtaOaqux5sXCjluD6fNfvplJ836Es/PbM/GvA775SeoTH3+X/5r76wB+VVURAP0/B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YaRJwQAAANoAAAAPAAAAAAAAAAAAAAAA&#10;AKECAABkcnMvZG93bnJldi54bWxQSwUGAAAAAAQABAD5AAAAjwMAAAAA&#10;" strokecolor="black [3213]" strokeweight="2pt">
                  <v:stroke endarrow="block"/>
                </v:shape>
                <v:shape id="Straight Arrow Connector 11" o:spid="_x0000_s1029" type="#_x0000_t32" style="position:absolute;top:14192;width:0;height:7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QHSsUAAADbAAAADwAAAGRycy9kb3ducmV2LnhtbESPzW7CMBCE75V4B2uRegMbKlAVMKig&#10;VuJA/wIXbqt4SVLidYhNSN++RkLqbVcz3+zsfNnZSrTU+NKxhtFQgSDOnCk517DfvQ2eQfiAbLBy&#10;TBp+ycNy0XuYY2Lclb+pTUMuYgj7BDUUIdSJlD4ryKIfupo4akfXWAxxbXJpGrzGcFvJsVJTabHk&#10;eKHAmtYFZaf0YmON9x+lDtXqc/v0et5NTItf6uOs9WO/e5mBCNSFf/Od3pjIjeD2Sxx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OQHSsUAAADbAAAADwAAAAAAAAAA&#10;AAAAAAChAgAAZHJzL2Rvd25yZXYueG1sUEsFBgAAAAAEAAQA+QAAAJMDAAAAAA==&#10;" strokecolor="black [3213]" strokeweight="2pt">
                  <v:stroke endarrow="block"/>
                </v:shape>
              </v:group>
            </w:pict>
          </mc:Fallback>
        </mc:AlternateContent>
      </w:r>
      <w:r w:rsidR="00C36B09">
        <w:rPr>
          <w:b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1833245</wp:posOffset>
                </wp:positionV>
                <wp:extent cx="47339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339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49F807" id="Straight Connector 3" o:spid="_x0000_s1026" style="position:absolute;z-index:251867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.7pt,144.35pt" to="431.45pt,1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" strokecolor="black [3213]" strokeweight="1.5pt"/>
            </w:pict>
          </mc:Fallback>
        </mc:AlternateContent>
      </w:r>
      <w:r w:rsidR="002E3D2F">
        <w:rPr>
          <w:b/>
          <w:lang w:val="en-US"/>
        </w:rPr>
        <w:t>(</w:t>
      </w:r>
      <w:r w:rsidR="00C36B09">
        <w:rPr>
          <w:b/>
          <w:lang w:val="en-US"/>
        </w:rPr>
        <w:t>10</w:t>
      </w:r>
      <w:r w:rsidR="002E3D2F">
        <w:rPr>
          <w:b/>
          <w:lang w:val="en-US"/>
        </w:rPr>
        <w:t xml:space="preserve"> marks)</w:t>
      </w:r>
    </w:p>
    <w:sectPr w:rsidR="00DD7885" w:rsidRPr="008C6F7B" w:rsidSect="009A1D4A">
      <w:footerReference w:type="default" r:id="rId8"/>
      <w:headerReference w:type="first" r:id="rId9"/>
      <w:footerReference w:type="first" r:id="rId10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517" w:rsidRDefault="00A25517">
      <w:r>
        <w:separator/>
      </w:r>
    </w:p>
  </w:endnote>
  <w:endnote w:type="continuationSeparator" w:id="0">
    <w:p w:rsidR="00A25517" w:rsidRDefault="00A2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517" w:rsidRDefault="00A25517" w:rsidP="00311A2C">
    <w:pPr>
      <w:pStyle w:val="Footer"/>
      <w:jc w:val="right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241E73">
      <w:rPr>
        <w:noProof/>
      </w:rPr>
      <w:t>2</w:t>
    </w:r>
    <w:r>
      <w:rPr>
        <w:noProof/>
      </w:rPr>
      <w:fldChar w:fldCharType="end"/>
    </w:r>
    <w:r>
      <w:t xml:space="preserve"> of </w:t>
    </w:r>
    <w:fldSimple w:instr=" NUMPAGES ">
      <w:r w:rsidR="00241E73">
        <w:rPr>
          <w:noProof/>
        </w:rPr>
        <w:t>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517" w:rsidRDefault="00A25517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Pr="00A66CD7">
      <w:rPr>
        <w:rStyle w:val="PageNumber"/>
      </w:rPr>
      <w:fldChar w:fldCharType="separate"/>
    </w:r>
    <w:r w:rsidR="00241E73">
      <w:rPr>
        <w:rStyle w:val="PageNumber"/>
        <w:noProof/>
      </w:rPr>
      <w:t>1</w:t>
    </w:r>
    <w:r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Pr="00A66CD7">
      <w:rPr>
        <w:rStyle w:val="PageNumber"/>
      </w:rPr>
      <w:fldChar w:fldCharType="separate"/>
    </w:r>
    <w:r w:rsidR="00241E73">
      <w:rPr>
        <w:rStyle w:val="PageNumber"/>
        <w:noProof/>
      </w:rPr>
      <w:t>3</w:t>
    </w:r>
    <w:r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517" w:rsidRDefault="00A25517">
      <w:r>
        <w:separator/>
      </w:r>
    </w:p>
  </w:footnote>
  <w:footnote w:type="continuationSeparator" w:id="0">
    <w:p w:rsidR="00A25517" w:rsidRDefault="00A255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517" w:rsidRDefault="0003669E">
    <w:pPr>
      <w:pStyle w:val="Header"/>
    </w:pPr>
    <w:r>
      <w:rPr>
        <w:noProof/>
      </w:rPr>
      <w:drawing>
        <wp:inline distT="0" distB="0" distL="0" distR="0" wp14:anchorId="53CE0706" wp14:editId="21F0610D">
          <wp:extent cx="2304000" cy="920380"/>
          <wp:effectExtent l="0" t="0" r="1270" b="0"/>
          <wp:docPr id="27" name="Picture 27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43CA7"/>
    <w:multiLevelType w:val="hybridMultilevel"/>
    <w:tmpl w:val="314473F0"/>
    <w:lvl w:ilvl="0" w:tplc="083C53FA">
      <w:start w:val="1"/>
      <w:numFmt w:val="lowerRoman"/>
      <w:lvlText w:val="%1."/>
      <w:lvlJc w:val="righ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C7419"/>
    <w:multiLevelType w:val="hybridMultilevel"/>
    <w:tmpl w:val="5448B23E"/>
    <w:lvl w:ilvl="0" w:tplc="1AB6F7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25786"/>
    <w:multiLevelType w:val="hybridMultilevel"/>
    <w:tmpl w:val="EEA83416"/>
    <w:lvl w:ilvl="0" w:tplc="6E6A39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66187E"/>
    <w:multiLevelType w:val="hybridMultilevel"/>
    <w:tmpl w:val="A5EE4464"/>
    <w:lvl w:ilvl="0" w:tplc="15C8FA68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A70A2"/>
    <w:multiLevelType w:val="hybridMultilevel"/>
    <w:tmpl w:val="7B54C92A"/>
    <w:lvl w:ilvl="0" w:tplc="94DC677A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D7FDD"/>
    <w:multiLevelType w:val="hybridMultilevel"/>
    <w:tmpl w:val="29145A1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D4B0D3E"/>
    <w:multiLevelType w:val="hybridMultilevel"/>
    <w:tmpl w:val="53986096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1D964044"/>
    <w:multiLevelType w:val="hybridMultilevel"/>
    <w:tmpl w:val="5A26EDFE"/>
    <w:lvl w:ilvl="0" w:tplc="6902CA30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E60BA3"/>
    <w:multiLevelType w:val="hybridMultilevel"/>
    <w:tmpl w:val="A4D87B24"/>
    <w:lvl w:ilvl="0" w:tplc="2B9C64A6">
      <w:start w:val="2"/>
      <w:numFmt w:val="lowerRoman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44068C8"/>
    <w:multiLevelType w:val="hybridMultilevel"/>
    <w:tmpl w:val="01C66B7A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987121"/>
    <w:multiLevelType w:val="hybridMultilevel"/>
    <w:tmpl w:val="E910B498"/>
    <w:lvl w:ilvl="0" w:tplc="08090019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DE7162"/>
    <w:multiLevelType w:val="hybridMultilevel"/>
    <w:tmpl w:val="9648E064"/>
    <w:lvl w:ilvl="0" w:tplc="6AAA81E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60E1D"/>
    <w:multiLevelType w:val="hybridMultilevel"/>
    <w:tmpl w:val="EF4CFB62"/>
    <w:lvl w:ilvl="0" w:tplc="6DB40E1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182286"/>
    <w:multiLevelType w:val="hybridMultilevel"/>
    <w:tmpl w:val="4F7248CC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FA447A9"/>
    <w:multiLevelType w:val="hybridMultilevel"/>
    <w:tmpl w:val="DDDCC9FA"/>
    <w:lvl w:ilvl="0" w:tplc="BD26FC40">
      <w:start w:val="1"/>
      <w:numFmt w:val="lowerRoman"/>
      <w:lvlText w:val="%1."/>
      <w:lvlJc w:val="right"/>
      <w:pPr>
        <w:ind w:left="7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24A6211"/>
    <w:multiLevelType w:val="hybridMultilevel"/>
    <w:tmpl w:val="BF0E1E16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8B1927"/>
    <w:multiLevelType w:val="hybridMultilevel"/>
    <w:tmpl w:val="303CC890"/>
    <w:lvl w:ilvl="0" w:tplc="9C3C41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CD1F46"/>
    <w:multiLevelType w:val="hybridMultilevel"/>
    <w:tmpl w:val="893A156C"/>
    <w:lvl w:ilvl="0" w:tplc="1AB6F7E4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48D55764"/>
    <w:multiLevelType w:val="hybridMultilevel"/>
    <w:tmpl w:val="5C6E3E6C"/>
    <w:lvl w:ilvl="0" w:tplc="80EEAF08">
      <w:start w:val="2"/>
      <w:numFmt w:val="lowerLetter"/>
      <w:lvlText w:val="%1.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2" w15:restartNumberingAfterBreak="0">
    <w:nsid w:val="4D7D69FC"/>
    <w:multiLevelType w:val="hybridMultilevel"/>
    <w:tmpl w:val="45961DB4"/>
    <w:lvl w:ilvl="0" w:tplc="D85E37D4">
      <w:start w:val="3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3327838"/>
    <w:multiLevelType w:val="hybridMultilevel"/>
    <w:tmpl w:val="85966682"/>
    <w:lvl w:ilvl="0" w:tplc="420412F6">
      <w:start w:val="2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1542C"/>
    <w:multiLevelType w:val="hybridMultilevel"/>
    <w:tmpl w:val="540A6B88"/>
    <w:lvl w:ilvl="0" w:tplc="7A66FA02">
      <w:start w:val="1"/>
      <w:numFmt w:val="lowerRoman"/>
      <w:lvlText w:val="%1."/>
      <w:lvlJc w:val="right"/>
      <w:pPr>
        <w:ind w:left="1004" w:hanging="360"/>
      </w:pPr>
      <w:rPr>
        <w:rFonts w:hint="default"/>
      </w:rPr>
    </w:lvl>
    <w:lvl w:ilvl="1" w:tplc="D812EAA4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B86BEE"/>
    <w:multiLevelType w:val="hybridMultilevel"/>
    <w:tmpl w:val="C9A0B69A"/>
    <w:lvl w:ilvl="0" w:tplc="9FD65F8A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6AAA81E4">
      <w:start w:val="1"/>
      <w:numFmt w:val="lowerLetter"/>
      <w:lvlText w:val="%2)"/>
      <w:lvlJc w:val="left"/>
      <w:pPr>
        <w:ind w:left="1724" w:hanging="360"/>
      </w:pPr>
      <w:rPr>
        <w:rFonts w:ascii="Times New Roman" w:hAnsi="Times New Roman" w:hint="default"/>
        <w:sz w:val="24"/>
      </w:r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0A97BDE"/>
    <w:multiLevelType w:val="hybridMultilevel"/>
    <w:tmpl w:val="8460D3C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19674A9"/>
    <w:multiLevelType w:val="hybridMultilevel"/>
    <w:tmpl w:val="AE52F3FA"/>
    <w:lvl w:ilvl="0" w:tplc="599C1A7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3A544E"/>
    <w:multiLevelType w:val="hybridMultilevel"/>
    <w:tmpl w:val="F9EEBE56"/>
    <w:lvl w:ilvl="0" w:tplc="621C4DD8">
      <w:start w:val="3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96DFB"/>
    <w:multiLevelType w:val="hybridMultilevel"/>
    <w:tmpl w:val="F8C8D5DE"/>
    <w:lvl w:ilvl="0" w:tplc="0C4AE710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126198"/>
    <w:multiLevelType w:val="hybridMultilevel"/>
    <w:tmpl w:val="8E10A2C4"/>
    <w:lvl w:ilvl="0" w:tplc="BB58A4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3C358D"/>
    <w:multiLevelType w:val="hybridMultilevel"/>
    <w:tmpl w:val="B5C25A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9F5194"/>
    <w:multiLevelType w:val="hybridMultilevel"/>
    <w:tmpl w:val="A2C86460"/>
    <w:lvl w:ilvl="0" w:tplc="3B74437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4" w15:restartNumberingAfterBreak="0">
    <w:nsid w:val="72B4380B"/>
    <w:multiLevelType w:val="hybridMultilevel"/>
    <w:tmpl w:val="6D8E3CF0"/>
    <w:lvl w:ilvl="0" w:tplc="08090013">
      <w:start w:val="1"/>
      <w:numFmt w:val="upperRoman"/>
      <w:lvlText w:val="%1."/>
      <w:lvlJc w:val="right"/>
      <w:pPr>
        <w:tabs>
          <w:tab w:val="num" w:pos="2520"/>
        </w:tabs>
        <w:ind w:left="2520" w:hanging="360"/>
      </w:pPr>
    </w:lvl>
    <w:lvl w:ilvl="1" w:tplc="08090019">
      <w:start w:val="1"/>
      <w:numFmt w:val="lowerLetter"/>
      <w:lvlText w:val="%2."/>
      <w:lvlJc w:val="left"/>
      <w:pPr>
        <w:ind w:left="3240" w:hanging="360"/>
      </w:pPr>
    </w:lvl>
    <w:lvl w:ilvl="2" w:tplc="0809001B">
      <w:start w:val="1"/>
      <w:numFmt w:val="lowerRoman"/>
      <w:lvlText w:val="%3."/>
      <w:lvlJc w:val="right"/>
      <w:pPr>
        <w:ind w:left="3960" w:hanging="180"/>
      </w:pPr>
    </w:lvl>
    <w:lvl w:ilvl="3" w:tplc="0809000F">
      <w:start w:val="1"/>
      <w:numFmt w:val="decimal"/>
      <w:lvlText w:val="%4."/>
      <w:lvlJc w:val="left"/>
      <w:pPr>
        <w:ind w:left="4680" w:hanging="360"/>
      </w:pPr>
    </w:lvl>
    <w:lvl w:ilvl="4" w:tplc="08090019">
      <w:start w:val="1"/>
      <w:numFmt w:val="lowerLetter"/>
      <w:lvlText w:val="%5."/>
      <w:lvlJc w:val="left"/>
      <w:pPr>
        <w:ind w:left="5400" w:hanging="360"/>
      </w:pPr>
    </w:lvl>
    <w:lvl w:ilvl="5" w:tplc="0809001B">
      <w:start w:val="1"/>
      <w:numFmt w:val="lowerRoman"/>
      <w:lvlText w:val="%6."/>
      <w:lvlJc w:val="right"/>
      <w:pPr>
        <w:ind w:left="6120" w:hanging="180"/>
      </w:pPr>
    </w:lvl>
    <w:lvl w:ilvl="6" w:tplc="0809000F">
      <w:start w:val="1"/>
      <w:numFmt w:val="decimal"/>
      <w:lvlText w:val="%7."/>
      <w:lvlJc w:val="left"/>
      <w:pPr>
        <w:ind w:left="6840" w:hanging="360"/>
      </w:pPr>
    </w:lvl>
    <w:lvl w:ilvl="7" w:tplc="08090019">
      <w:start w:val="1"/>
      <w:numFmt w:val="lowerLetter"/>
      <w:lvlText w:val="%8."/>
      <w:lvlJc w:val="left"/>
      <w:pPr>
        <w:ind w:left="7560" w:hanging="360"/>
      </w:pPr>
    </w:lvl>
    <w:lvl w:ilvl="8" w:tplc="0809001B">
      <w:start w:val="1"/>
      <w:numFmt w:val="lowerRoman"/>
      <w:lvlText w:val="%9."/>
      <w:lvlJc w:val="right"/>
      <w:pPr>
        <w:ind w:left="8280" w:hanging="180"/>
      </w:pPr>
    </w:lvl>
  </w:abstractNum>
  <w:abstractNum w:abstractNumId="35" w15:restartNumberingAfterBreak="0">
    <w:nsid w:val="796E544B"/>
    <w:multiLevelType w:val="hybridMultilevel"/>
    <w:tmpl w:val="EF9E4AC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3"/>
  </w:num>
  <w:num w:numId="4">
    <w:abstractNumId w:val="17"/>
  </w:num>
  <w:num w:numId="5">
    <w:abstractNumId w:val="31"/>
  </w:num>
  <w:num w:numId="6">
    <w:abstractNumId w:val="21"/>
  </w:num>
  <w:num w:numId="7">
    <w:abstractNumId w:val="3"/>
  </w:num>
  <w:num w:numId="8">
    <w:abstractNumId w:val="10"/>
  </w:num>
  <w:num w:numId="9">
    <w:abstractNumId w:val="20"/>
  </w:num>
  <w:num w:numId="10">
    <w:abstractNumId w:val="16"/>
  </w:num>
  <w:num w:numId="11">
    <w:abstractNumId w:val="33"/>
  </w:num>
  <w:num w:numId="12">
    <w:abstractNumId w:val="26"/>
  </w:num>
  <w:num w:numId="13">
    <w:abstractNumId w:val="18"/>
  </w:num>
  <w:num w:numId="14">
    <w:abstractNumId w:val="28"/>
  </w:num>
  <w:num w:numId="15">
    <w:abstractNumId w:val="9"/>
  </w:num>
  <w:num w:numId="16">
    <w:abstractNumId w:val="22"/>
  </w:num>
  <w:num w:numId="17">
    <w:abstractNumId w:val="14"/>
  </w:num>
  <w:num w:numId="18">
    <w:abstractNumId w:val="24"/>
  </w:num>
  <w:num w:numId="19">
    <w:abstractNumId w:val="27"/>
  </w:num>
  <w:num w:numId="20">
    <w:abstractNumId w:val="19"/>
  </w:num>
  <w:num w:numId="21">
    <w:abstractNumId w:val="11"/>
  </w:num>
  <w:num w:numId="22">
    <w:abstractNumId w:val="34"/>
  </w:num>
  <w:num w:numId="23">
    <w:abstractNumId w:val="32"/>
  </w:num>
  <w:num w:numId="24">
    <w:abstractNumId w:val="12"/>
  </w:num>
  <w:num w:numId="25">
    <w:abstractNumId w:val="7"/>
  </w:num>
  <w:num w:numId="26">
    <w:abstractNumId w:val="6"/>
  </w:num>
  <w:num w:numId="27">
    <w:abstractNumId w:val="5"/>
  </w:num>
  <w:num w:numId="28">
    <w:abstractNumId w:val="8"/>
  </w:num>
  <w:num w:numId="29">
    <w:abstractNumId w:val="4"/>
  </w:num>
  <w:num w:numId="30">
    <w:abstractNumId w:val="23"/>
  </w:num>
  <w:num w:numId="31">
    <w:abstractNumId w:val="1"/>
  </w:num>
  <w:num w:numId="32">
    <w:abstractNumId w:val="29"/>
  </w:num>
  <w:num w:numId="33">
    <w:abstractNumId w:val="25"/>
  </w:num>
  <w:num w:numId="34">
    <w:abstractNumId w:val="2"/>
  </w:num>
  <w:num w:numId="35">
    <w:abstractNumId w:val="15"/>
  </w:num>
  <w:num w:numId="36">
    <w:abstractNumId w:val="35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21"/>
    <w:rsid w:val="00002550"/>
    <w:rsid w:val="0001403B"/>
    <w:rsid w:val="000203F2"/>
    <w:rsid w:val="00026D54"/>
    <w:rsid w:val="0003669E"/>
    <w:rsid w:val="0004008F"/>
    <w:rsid w:val="00041CBC"/>
    <w:rsid w:val="0004703C"/>
    <w:rsid w:val="000547BE"/>
    <w:rsid w:val="000569D0"/>
    <w:rsid w:val="000736E0"/>
    <w:rsid w:val="000855C6"/>
    <w:rsid w:val="000955B7"/>
    <w:rsid w:val="000B69A7"/>
    <w:rsid w:val="000B7049"/>
    <w:rsid w:val="000C5D9C"/>
    <w:rsid w:val="000D0EE7"/>
    <w:rsid w:val="000D40ED"/>
    <w:rsid w:val="000E32D2"/>
    <w:rsid w:val="000E434D"/>
    <w:rsid w:val="00101F0A"/>
    <w:rsid w:val="00103A1A"/>
    <w:rsid w:val="00112399"/>
    <w:rsid w:val="0011687E"/>
    <w:rsid w:val="00121CE6"/>
    <w:rsid w:val="0012565E"/>
    <w:rsid w:val="00133EC9"/>
    <w:rsid w:val="00133FC6"/>
    <w:rsid w:val="00143381"/>
    <w:rsid w:val="00151605"/>
    <w:rsid w:val="001550EC"/>
    <w:rsid w:val="00156C5D"/>
    <w:rsid w:val="001643FC"/>
    <w:rsid w:val="001644E8"/>
    <w:rsid w:val="00177156"/>
    <w:rsid w:val="0018341D"/>
    <w:rsid w:val="001937B0"/>
    <w:rsid w:val="001A03DD"/>
    <w:rsid w:val="001A0F7C"/>
    <w:rsid w:val="001A64F7"/>
    <w:rsid w:val="001B1DD3"/>
    <w:rsid w:val="001C0DDD"/>
    <w:rsid w:val="001C114A"/>
    <w:rsid w:val="001C3960"/>
    <w:rsid w:val="001C6D7D"/>
    <w:rsid w:val="001E3D0C"/>
    <w:rsid w:val="001E791C"/>
    <w:rsid w:val="001F24A8"/>
    <w:rsid w:val="002050CC"/>
    <w:rsid w:val="00211109"/>
    <w:rsid w:val="00231AA3"/>
    <w:rsid w:val="002320EA"/>
    <w:rsid w:val="00241201"/>
    <w:rsid w:val="00241E73"/>
    <w:rsid w:val="0025430D"/>
    <w:rsid w:val="00256A55"/>
    <w:rsid w:val="0026265B"/>
    <w:rsid w:val="00267B3E"/>
    <w:rsid w:val="0027236A"/>
    <w:rsid w:val="00285072"/>
    <w:rsid w:val="00285257"/>
    <w:rsid w:val="00285596"/>
    <w:rsid w:val="002877EB"/>
    <w:rsid w:val="002B1E5D"/>
    <w:rsid w:val="002C2CDD"/>
    <w:rsid w:val="002C59FC"/>
    <w:rsid w:val="002D2BFF"/>
    <w:rsid w:val="002E3D2F"/>
    <w:rsid w:val="003055A6"/>
    <w:rsid w:val="00311A2C"/>
    <w:rsid w:val="00314D39"/>
    <w:rsid w:val="003341C7"/>
    <w:rsid w:val="00344716"/>
    <w:rsid w:val="003615D5"/>
    <w:rsid w:val="003653CC"/>
    <w:rsid w:val="003727F9"/>
    <w:rsid w:val="003759AD"/>
    <w:rsid w:val="00383574"/>
    <w:rsid w:val="003931AB"/>
    <w:rsid w:val="003A133E"/>
    <w:rsid w:val="003A562C"/>
    <w:rsid w:val="003A775C"/>
    <w:rsid w:val="003B6631"/>
    <w:rsid w:val="003C5FEF"/>
    <w:rsid w:val="003D468A"/>
    <w:rsid w:val="003D54A8"/>
    <w:rsid w:val="003E719D"/>
    <w:rsid w:val="003F04A0"/>
    <w:rsid w:val="003F1DF9"/>
    <w:rsid w:val="00413ABA"/>
    <w:rsid w:val="0041428B"/>
    <w:rsid w:val="00415A5F"/>
    <w:rsid w:val="00415AB5"/>
    <w:rsid w:val="00441042"/>
    <w:rsid w:val="00456ADD"/>
    <w:rsid w:val="004601EE"/>
    <w:rsid w:val="004761E4"/>
    <w:rsid w:val="00481945"/>
    <w:rsid w:val="00485098"/>
    <w:rsid w:val="00485AE8"/>
    <w:rsid w:val="004876EF"/>
    <w:rsid w:val="004A3146"/>
    <w:rsid w:val="004A4C82"/>
    <w:rsid w:val="004B27D1"/>
    <w:rsid w:val="004B36DC"/>
    <w:rsid w:val="004C72F5"/>
    <w:rsid w:val="004D2B8C"/>
    <w:rsid w:val="004D7C42"/>
    <w:rsid w:val="004E4A85"/>
    <w:rsid w:val="004E6584"/>
    <w:rsid w:val="004F13D5"/>
    <w:rsid w:val="004F3DA1"/>
    <w:rsid w:val="005014FD"/>
    <w:rsid w:val="005119C2"/>
    <w:rsid w:val="00512351"/>
    <w:rsid w:val="00513E9B"/>
    <w:rsid w:val="00531A44"/>
    <w:rsid w:val="005468E8"/>
    <w:rsid w:val="005538AF"/>
    <w:rsid w:val="005605CA"/>
    <w:rsid w:val="00572133"/>
    <w:rsid w:val="00575BFA"/>
    <w:rsid w:val="005831A3"/>
    <w:rsid w:val="005B5F46"/>
    <w:rsid w:val="005B64F7"/>
    <w:rsid w:val="005E0AD2"/>
    <w:rsid w:val="005F094D"/>
    <w:rsid w:val="00602C78"/>
    <w:rsid w:val="0060646D"/>
    <w:rsid w:val="00611732"/>
    <w:rsid w:val="00616490"/>
    <w:rsid w:val="00624CE1"/>
    <w:rsid w:val="006252E3"/>
    <w:rsid w:val="00637061"/>
    <w:rsid w:val="00640A44"/>
    <w:rsid w:val="00647D2E"/>
    <w:rsid w:val="00652603"/>
    <w:rsid w:val="0065490C"/>
    <w:rsid w:val="00660147"/>
    <w:rsid w:val="00676ED2"/>
    <w:rsid w:val="00680A6F"/>
    <w:rsid w:val="00680BDB"/>
    <w:rsid w:val="00695320"/>
    <w:rsid w:val="0069783D"/>
    <w:rsid w:val="006A04E5"/>
    <w:rsid w:val="006A1E59"/>
    <w:rsid w:val="006C1EB4"/>
    <w:rsid w:val="006D10AC"/>
    <w:rsid w:val="006F488D"/>
    <w:rsid w:val="007044F9"/>
    <w:rsid w:val="00707654"/>
    <w:rsid w:val="00713938"/>
    <w:rsid w:val="007209B9"/>
    <w:rsid w:val="00727EE0"/>
    <w:rsid w:val="00730D8E"/>
    <w:rsid w:val="00745256"/>
    <w:rsid w:val="00756104"/>
    <w:rsid w:val="007579F4"/>
    <w:rsid w:val="00761BC0"/>
    <w:rsid w:val="007624CF"/>
    <w:rsid w:val="007751FD"/>
    <w:rsid w:val="00782BD2"/>
    <w:rsid w:val="0079336B"/>
    <w:rsid w:val="007938B3"/>
    <w:rsid w:val="007B0CED"/>
    <w:rsid w:val="007B3EB8"/>
    <w:rsid w:val="007C640B"/>
    <w:rsid w:val="007D588A"/>
    <w:rsid w:val="007E56E0"/>
    <w:rsid w:val="007E789E"/>
    <w:rsid w:val="007F10E9"/>
    <w:rsid w:val="00812CEF"/>
    <w:rsid w:val="00821804"/>
    <w:rsid w:val="008258C6"/>
    <w:rsid w:val="00840CD0"/>
    <w:rsid w:val="00865671"/>
    <w:rsid w:val="00865984"/>
    <w:rsid w:val="008665E1"/>
    <w:rsid w:val="00870C27"/>
    <w:rsid w:val="00872BA7"/>
    <w:rsid w:val="0087576C"/>
    <w:rsid w:val="008826DA"/>
    <w:rsid w:val="008951B6"/>
    <w:rsid w:val="008A3FE6"/>
    <w:rsid w:val="008B4110"/>
    <w:rsid w:val="008B4190"/>
    <w:rsid w:val="008C4614"/>
    <w:rsid w:val="008C633C"/>
    <w:rsid w:val="008C6F7B"/>
    <w:rsid w:val="008D2D4B"/>
    <w:rsid w:val="008E0926"/>
    <w:rsid w:val="008E14D5"/>
    <w:rsid w:val="008F31D2"/>
    <w:rsid w:val="008F7B23"/>
    <w:rsid w:val="00900270"/>
    <w:rsid w:val="009112D9"/>
    <w:rsid w:val="0092601D"/>
    <w:rsid w:val="009274DD"/>
    <w:rsid w:val="00933AA5"/>
    <w:rsid w:val="00934084"/>
    <w:rsid w:val="00940C0F"/>
    <w:rsid w:val="00942AA0"/>
    <w:rsid w:val="00954624"/>
    <w:rsid w:val="00955EDE"/>
    <w:rsid w:val="0095636A"/>
    <w:rsid w:val="00964CB0"/>
    <w:rsid w:val="0096541F"/>
    <w:rsid w:val="009719AC"/>
    <w:rsid w:val="00981032"/>
    <w:rsid w:val="00992551"/>
    <w:rsid w:val="00997AB7"/>
    <w:rsid w:val="009A0958"/>
    <w:rsid w:val="009A1D4A"/>
    <w:rsid w:val="009A2B27"/>
    <w:rsid w:val="009A5F96"/>
    <w:rsid w:val="009B268C"/>
    <w:rsid w:val="009C45ED"/>
    <w:rsid w:val="009D4820"/>
    <w:rsid w:val="009D7580"/>
    <w:rsid w:val="009E3AF2"/>
    <w:rsid w:val="009E6E21"/>
    <w:rsid w:val="00A00D75"/>
    <w:rsid w:val="00A10E73"/>
    <w:rsid w:val="00A25517"/>
    <w:rsid w:val="00A44975"/>
    <w:rsid w:val="00A611FF"/>
    <w:rsid w:val="00A64E67"/>
    <w:rsid w:val="00A66CD7"/>
    <w:rsid w:val="00A827E0"/>
    <w:rsid w:val="00A87E8E"/>
    <w:rsid w:val="00A9152F"/>
    <w:rsid w:val="00A9677C"/>
    <w:rsid w:val="00AA7F18"/>
    <w:rsid w:val="00AB26D6"/>
    <w:rsid w:val="00AC3009"/>
    <w:rsid w:val="00AD1E3F"/>
    <w:rsid w:val="00AD7B76"/>
    <w:rsid w:val="00AE1C32"/>
    <w:rsid w:val="00B00D33"/>
    <w:rsid w:val="00B01FC9"/>
    <w:rsid w:val="00B03110"/>
    <w:rsid w:val="00B07AE1"/>
    <w:rsid w:val="00B15FD5"/>
    <w:rsid w:val="00B352D5"/>
    <w:rsid w:val="00B37733"/>
    <w:rsid w:val="00B425DC"/>
    <w:rsid w:val="00B50E27"/>
    <w:rsid w:val="00B54AB3"/>
    <w:rsid w:val="00B551BC"/>
    <w:rsid w:val="00B657AA"/>
    <w:rsid w:val="00B86DB7"/>
    <w:rsid w:val="00BA228E"/>
    <w:rsid w:val="00BC2FF4"/>
    <w:rsid w:val="00BD3B1E"/>
    <w:rsid w:val="00BD5472"/>
    <w:rsid w:val="00BE6CF4"/>
    <w:rsid w:val="00BF2242"/>
    <w:rsid w:val="00BF4701"/>
    <w:rsid w:val="00BF6FF3"/>
    <w:rsid w:val="00BF730A"/>
    <w:rsid w:val="00C0221F"/>
    <w:rsid w:val="00C040BE"/>
    <w:rsid w:val="00C107E8"/>
    <w:rsid w:val="00C13156"/>
    <w:rsid w:val="00C30816"/>
    <w:rsid w:val="00C36B09"/>
    <w:rsid w:val="00C503CA"/>
    <w:rsid w:val="00C51858"/>
    <w:rsid w:val="00C5725B"/>
    <w:rsid w:val="00C66461"/>
    <w:rsid w:val="00C707AB"/>
    <w:rsid w:val="00C71FD8"/>
    <w:rsid w:val="00C72D1C"/>
    <w:rsid w:val="00C92E13"/>
    <w:rsid w:val="00CA14E8"/>
    <w:rsid w:val="00CA5052"/>
    <w:rsid w:val="00CA5156"/>
    <w:rsid w:val="00CA7735"/>
    <w:rsid w:val="00CB6821"/>
    <w:rsid w:val="00CC1A50"/>
    <w:rsid w:val="00CD367A"/>
    <w:rsid w:val="00CD7A95"/>
    <w:rsid w:val="00CE59E0"/>
    <w:rsid w:val="00CF2E92"/>
    <w:rsid w:val="00D01CF1"/>
    <w:rsid w:val="00D0254D"/>
    <w:rsid w:val="00D03301"/>
    <w:rsid w:val="00D04703"/>
    <w:rsid w:val="00D10AD7"/>
    <w:rsid w:val="00D128EA"/>
    <w:rsid w:val="00D144E1"/>
    <w:rsid w:val="00D17811"/>
    <w:rsid w:val="00D25FA9"/>
    <w:rsid w:val="00D3691C"/>
    <w:rsid w:val="00D45D65"/>
    <w:rsid w:val="00D6233F"/>
    <w:rsid w:val="00D637AB"/>
    <w:rsid w:val="00D64423"/>
    <w:rsid w:val="00D73AD8"/>
    <w:rsid w:val="00D82E46"/>
    <w:rsid w:val="00D91713"/>
    <w:rsid w:val="00D9285C"/>
    <w:rsid w:val="00D95544"/>
    <w:rsid w:val="00DA3DE0"/>
    <w:rsid w:val="00DA6117"/>
    <w:rsid w:val="00DB1B13"/>
    <w:rsid w:val="00DC6B95"/>
    <w:rsid w:val="00DD66CA"/>
    <w:rsid w:val="00DD7885"/>
    <w:rsid w:val="00DE12E8"/>
    <w:rsid w:val="00DF2ED3"/>
    <w:rsid w:val="00E221E1"/>
    <w:rsid w:val="00E258F9"/>
    <w:rsid w:val="00E357FB"/>
    <w:rsid w:val="00E406A3"/>
    <w:rsid w:val="00E44DFA"/>
    <w:rsid w:val="00E52C04"/>
    <w:rsid w:val="00E63A9A"/>
    <w:rsid w:val="00E667C8"/>
    <w:rsid w:val="00E74D67"/>
    <w:rsid w:val="00E84BE0"/>
    <w:rsid w:val="00E85284"/>
    <w:rsid w:val="00E9190E"/>
    <w:rsid w:val="00E9405A"/>
    <w:rsid w:val="00EB5B69"/>
    <w:rsid w:val="00EC06B3"/>
    <w:rsid w:val="00EC3D20"/>
    <w:rsid w:val="00ED0EF5"/>
    <w:rsid w:val="00ED5EDB"/>
    <w:rsid w:val="00EF25ED"/>
    <w:rsid w:val="00F06115"/>
    <w:rsid w:val="00F100D1"/>
    <w:rsid w:val="00F10375"/>
    <w:rsid w:val="00F10E6D"/>
    <w:rsid w:val="00F24E7D"/>
    <w:rsid w:val="00F31401"/>
    <w:rsid w:val="00F4311E"/>
    <w:rsid w:val="00F461F0"/>
    <w:rsid w:val="00F472B8"/>
    <w:rsid w:val="00F55335"/>
    <w:rsid w:val="00F84809"/>
    <w:rsid w:val="00F86E63"/>
    <w:rsid w:val="00F916D7"/>
    <w:rsid w:val="00FA017F"/>
    <w:rsid w:val="00FA19E8"/>
    <w:rsid w:val="00FA21DE"/>
    <w:rsid w:val="00FC06E5"/>
    <w:rsid w:val="00FC1AFA"/>
    <w:rsid w:val="00FD2FD7"/>
    <w:rsid w:val="00FE18C8"/>
    <w:rsid w:val="00FE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11"/>
        <o:entry new="13" old="0"/>
        <o:entry new="14" old="0"/>
        <o:entry new="15" old="0"/>
        <o:entry new="16" old="0"/>
        <o:entry new="17" old="0"/>
        <o:entry new="18" old="13"/>
        <o:entry new="19" old="18"/>
        <o:entry new="20" old="0"/>
        <o:entry new="21" old="20"/>
        <o:entry new="22" old="21"/>
      </o:regrouptable>
    </o:shapelayout>
  </w:shapeDefaults>
  <w:decimalSymbol w:val="."/>
  <w:listSeparator w:val=","/>
  <w15:docId w15:val="{68F6E1C5-6825-4E44-8ED1-78A42E8EE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AD8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E0A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0AD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0AD2"/>
    <w:rPr>
      <w:color w:val="808080"/>
    </w:rPr>
  </w:style>
  <w:style w:type="paragraph" w:styleId="ListParagraph">
    <w:name w:val="List Paragraph"/>
    <w:basedOn w:val="Normal"/>
    <w:uiPriority w:val="34"/>
    <w:qFormat/>
    <w:rsid w:val="00E406A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D482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5A56F-F29D-4D37-90ED-E1C2EF1F0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166</TotalTime>
  <Pages>3</Pages>
  <Words>271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fad-kk</dc:creator>
  <cp:lastModifiedBy>Arnaud Marotin</cp:lastModifiedBy>
  <cp:revision>21</cp:revision>
  <cp:lastPrinted>2014-06-19T10:09:00Z</cp:lastPrinted>
  <dcterms:created xsi:type="dcterms:W3CDTF">2014-11-30T14:53:00Z</dcterms:created>
  <dcterms:modified xsi:type="dcterms:W3CDTF">2018-04-30T16:46:00Z</dcterms:modified>
</cp:coreProperties>
</file>