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DBC82" w14:textId="0098857C" w:rsidR="00C645BE" w:rsidRDefault="00C645BE"/>
    <w:tbl>
      <w:tblPr>
        <w:tblW w:w="5000" w:type="pct"/>
        <w:tblLook w:val="04A0" w:firstRow="1" w:lastRow="0" w:firstColumn="1" w:lastColumn="0" w:noHBand="0" w:noVBand="1"/>
        <w:tblDescription w:val="Calendar layout table"/>
      </w:tblPr>
      <w:tblGrid>
        <w:gridCol w:w="1051"/>
        <w:gridCol w:w="5007"/>
        <w:gridCol w:w="4598"/>
      </w:tblGrid>
      <w:tr w:rsidR="00CC7642" w14:paraId="2D4559CB" w14:textId="77777777" w:rsidTr="00C645BE">
        <w:tc>
          <w:tcPr>
            <w:tcW w:w="1051" w:type="dxa"/>
          </w:tcPr>
          <w:p w14:paraId="3BD0A187" w14:textId="5F285F52" w:rsidR="009A3D73" w:rsidRDefault="009A3D73">
            <w:pPr>
              <w:rPr>
                <w:noProof/>
              </w:rPr>
            </w:pPr>
            <w:bookmarkStart w:id="0" w:name="_Hlk125036311"/>
            <w:bookmarkStart w:id="1" w:name="_Hlk125023016"/>
          </w:p>
        </w:tc>
        <w:tc>
          <w:tcPr>
            <w:tcW w:w="5007" w:type="dxa"/>
          </w:tcPr>
          <w:p w14:paraId="4DD187C4" w14:textId="1CE1E778" w:rsidR="00186EE9" w:rsidRDefault="00B8540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2FF7D41" wp14:editId="03FFB903">
                  <wp:simplePos x="0" y="0"/>
                  <wp:positionH relativeFrom="column">
                    <wp:posOffset>-67946</wp:posOffset>
                  </wp:positionH>
                  <wp:positionV relativeFrom="paragraph">
                    <wp:posOffset>0</wp:posOffset>
                  </wp:positionV>
                  <wp:extent cx="1141095" cy="1141093"/>
                  <wp:effectExtent l="0" t="0" r="1905" b="2540"/>
                  <wp:wrapTight wrapText="bothSides">
                    <wp:wrapPolygon edited="0">
                      <wp:start x="0" y="0"/>
                      <wp:lineTo x="0" y="21287"/>
                      <wp:lineTo x="21275" y="21287"/>
                      <wp:lineTo x="21275" y="0"/>
                      <wp:lineTo x="0" y="0"/>
                    </wp:wrapPolygon>
                  </wp:wrapTight>
                  <wp:docPr id="8" name="Picture 8" descr="Qr co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Qr code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45027" cy="114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98" w:type="dxa"/>
            <w:vAlign w:val="center"/>
          </w:tcPr>
          <w:p w14:paraId="7A524E3B" w14:textId="3FB770D0" w:rsidR="00186EE9" w:rsidRDefault="00DF7C33">
            <w:pPr>
              <w:pStyle w:val="Title"/>
            </w:pPr>
            <w:r>
              <w:t>My Employability Week</w:t>
            </w:r>
          </w:p>
          <w:p w14:paraId="42901A14" w14:textId="7D7DC0E3" w:rsidR="00186EE9" w:rsidRDefault="00A861D1">
            <w:pPr>
              <w:pStyle w:val="Heading1"/>
            </w:pPr>
            <w:r>
              <w:t xml:space="preserve">Week of </w:t>
            </w:r>
            <w:r w:rsidR="00DF7C33">
              <w:t>23</w:t>
            </w:r>
            <w:r w:rsidR="00DF7C33" w:rsidRPr="00DF7C33">
              <w:rPr>
                <w:vertAlign w:val="superscript"/>
              </w:rPr>
              <w:t>rd</w:t>
            </w:r>
            <w:r w:rsidR="00DF7C33">
              <w:t xml:space="preserve"> January 2023</w:t>
            </w:r>
          </w:p>
        </w:tc>
      </w:tr>
      <w:tr w:rsidR="00CC7642" w14:paraId="03236111" w14:textId="77777777" w:rsidTr="00C645BE">
        <w:tc>
          <w:tcPr>
            <w:tcW w:w="1051" w:type="dxa"/>
          </w:tcPr>
          <w:p w14:paraId="58928322" w14:textId="77777777" w:rsidR="00186EE9" w:rsidRDefault="00186EE9">
            <w:pPr>
              <w:pStyle w:val="Heading2"/>
            </w:pPr>
          </w:p>
        </w:tc>
        <w:tc>
          <w:tcPr>
            <w:tcW w:w="5007" w:type="dxa"/>
            <w:tcBorders>
              <w:right w:val="single" w:sz="4" w:space="0" w:color="767171" w:themeColor="background2" w:themeShade="80"/>
            </w:tcBorders>
          </w:tcPr>
          <w:p w14:paraId="07BD86A6" w14:textId="373F17F7" w:rsidR="00186EE9" w:rsidRDefault="00DF7C33">
            <w:pPr>
              <w:pStyle w:val="Heading2"/>
            </w:pPr>
            <w:r>
              <w:t>Session</w:t>
            </w:r>
          </w:p>
        </w:tc>
        <w:tc>
          <w:tcPr>
            <w:tcW w:w="4598" w:type="dxa"/>
            <w:tcBorders>
              <w:left w:val="single" w:sz="4" w:space="0" w:color="767171" w:themeColor="background2" w:themeShade="80"/>
            </w:tcBorders>
          </w:tcPr>
          <w:p w14:paraId="0CE332E0" w14:textId="7275A1FC" w:rsidR="00186EE9" w:rsidRDefault="00DF7C33">
            <w:pPr>
              <w:pStyle w:val="Heading2"/>
            </w:pPr>
            <w:r>
              <w:t>Notes</w:t>
            </w:r>
          </w:p>
        </w:tc>
      </w:tr>
      <w:tr w:rsidR="00CC7642" w14:paraId="69F33113" w14:textId="77777777" w:rsidTr="00C645BE">
        <w:trPr>
          <w:trHeight w:val="2268"/>
        </w:trPr>
        <w:tc>
          <w:tcPr>
            <w:tcW w:w="1051" w:type="dxa"/>
            <w:tcBorders>
              <w:bottom w:val="single" w:sz="4" w:space="0" w:color="767171" w:themeColor="background2" w:themeShade="80"/>
            </w:tcBorders>
          </w:tcPr>
          <w:p w14:paraId="7F4F8AA9" w14:textId="77777777" w:rsidR="00186EE9" w:rsidRDefault="00A861D1">
            <w:pPr>
              <w:pStyle w:val="Imag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0F3CA23" wp14:editId="039E89D8">
                      <wp:extent cx="347472" cy="320040"/>
                      <wp:effectExtent l="0" t="0" r="0" b="3810"/>
                      <wp:docPr id="2" name="Oval 2" descr="Circle shape with M for Monday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472" cy="3200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7642FC" w14:textId="77777777" w:rsidR="00186EE9" w:rsidRPr="00F43776" w:rsidRDefault="00A861D1">
                                  <w:pPr>
                                    <w:pStyle w:val="Days"/>
                                    <w:rPr>
                                      <w:color w:val="000000" w:themeColor="text1"/>
                                    </w:rPr>
                                  </w:pPr>
                                  <w:r w:rsidRPr="00F43776">
                                    <w:rPr>
                                      <w:color w:val="000000" w:themeColor="text1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oval id="Oval 2" style="width:27.35pt;height:2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Circle shape with M for Monday" o:spid="_x0000_s1026" fillcolor="#ea885e [1941]" stroked="f" strokeweight="1pt" w14:anchorId="60F3CA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">
                      <v:stroke joinstyle="miter"/>
                      <v:textbox inset="0,0,0,0">
                        <w:txbxContent>
                          <w:p w:rsidRPr="00F43776" w:rsidR="00186EE9" w:rsidRDefault="00A861D1" w14:paraId="0A7642FC" w14:textId="77777777">
                            <w:pPr>
                              <w:pStyle w:val="Days"/>
                              <w:rPr>
                                <w:color w:val="000000" w:themeColor="text1"/>
                              </w:rPr>
                            </w:pPr>
                            <w:r w:rsidRPr="00F43776">
                              <w:rPr>
                                <w:color w:val="000000" w:themeColor="text1"/>
                              </w:rPr>
                              <w:t>M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</w:p>
        </w:tc>
        <w:tc>
          <w:tcPr>
            <w:tcW w:w="5007" w:type="dxa"/>
            <w:tcBorders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0926F585" w14:textId="16EB3CCF" w:rsidR="00FD5371" w:rsidRDefault="005D45D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4793E19C" wp14:editId="35719C2C">
                      <wp:simplePos x="0" y="0"/>
                      <wp:positionH relativeFrom="column">
                        <wp:posOffset>2553003</wp:posOffset>
                      </wp:positionH>
                      <wp:positionV relativeFrom="paragraph">
                        <wp:posOffset>22335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F4AC69" w14:textId="77777777" w:rsidR="005D45D2" w:rsidRDefault="005D45D2" w:rsidP="005D45D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type id="_x0000_t202" coordsize="21600,21600" o:spt="202" path="m,l,21600r21600,l21600,xe" w14:anchorId="4793E19C">
                      <v:stroke joinstyle="miter"/>
                      <v:path gradientshapeok="t" o:connecttype="rect"/>
                    </v:shapetype>
                    <v:shape id="Text Box 2" style="position:absolute;margin-left:201pt;margin-top:1.75pt;width:14.4pt;height:1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7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">
                      <v:textbox>
                        <w:txbxContent>
                          <w:p w:rsidR="005D45D2" w:rsidP="005D45D2" w:rsidRDefault="005D45D2" w14:paraId="3CF4AC69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>CV &amp; Interview Skills 9am – 11am</w:t>
            </w:r>
          </w:p>
          <w:p w14:paraId="2AC919D3" w14:textId="2FAE8016" w:rsidR="00535033" w:rsidRDefault="0072337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56F727A0" wp14:editId="2ABFB5E3">
                      <wp:simplePos x="0" y="0"/>
                      <wp:positionH relativeFrom="column">
                        <wp:posOffset>2553003</wp:posOffset>
                      </wp:positionH>
                      <wp:positionV relativeFrom="paragraph">
                        <wp:posOffset>13749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6E1114" w14:textId="77777777" w:rsidR="00723372" w:rsidRDefault="00723372" w:rsidP="0072337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28" style="position:absolute;margin-left:201pt;margin-top:1.1pt;width:14.4pt;height:13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" w14:anchorId="56F727A0">
                      <v:textbox>
                        <w:txbxContent>
                          <w:p w:rsidR="00723372" w:rsidP="00723372" w:rsidRDefault="00723372" w14:paraId="366E1114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23372">
              <w:t xml:space="preserve">Sgiliau CV a </w:t>
            </w:r>
            <w:proofErr w:type="spellStart"/>
            <w:r w:rsidRPr="00723372">
              <w:t>Chyfweliad</w:t>
            </w:r>
            <w:proofErr w:type="spellEnd"/>
            <w:r>
              <w:t xml:space="preserve"> 4pm -5pm</w:t>
            </w:r>
            <w:r w:rsidR="00947502">
              <w:t>*</w:t>
            </w:r>
          </w:p>
          <w:p w14:paraId="69997F87" w14:textId="072B29F1" w:rsidR="00186EE9" w:rsidRDefault="00DF7C33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DEAEEAF" wp14:editId="4E33D8B7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0D5005" w14:textId="77777777" w:rsidR="00DF7C33" w:rsidRDefault="00DF7C33" w:rsidP="00DF7C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29" style="position:absolute;margin-left:201.6pt;margin-top:0;width:14.4pt;height:1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" w14:anchorId="1DEAEEAF">
                      <v:textbox>
                        <w:txbxContent>
                          <w:p w:rsidR="00DF7C33" w:rsidP="00DF7C33" w:rsidRDefault="00DF7C33" w14:paraId="5F0D5005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Graduate Stories 5.30pm – 7pm </w:t>
            </w:r>
          </w:p>
          <w:p w14:paraId="6CEA05F6" w14:textId="72D2E056" w:rsidR="00DF7C33" w:rsidRDefault="00CC764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8FFABAE" wp14:editId="115DBA7A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7620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C23CED" w14:textId="77777777" w:rsidR="00DF7C33" w:rsidRDefault="00DF7C33" w:rsidP="00DF7C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0" style="position:absolute;margin-left:201pt;margin-top:.6pt;width:14.4pt;height:1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zTxFwIAACY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" w14:anchorId="08FFABAE">
                      <v:textbox>
                        <w:txbxContent>
                          <w:p w:rsidR="00DF7C33" w:rsidP="00DF7C33" w:rsidRDefault="00DF7C33" w14:paraId="12C23CED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I</w:t>
            </w:r>
            <w:r w:rsidR="009A3D73">
              <w:t xml:space="preserve">nitial </w:t>
            </w:r>
            <w:r w:rsidR="00DF7C33">
              <w:t>T</w:t>
            </w:r>
            <w:r w:rsidR="009A3D73">
              <w:t xml:space="preserve">eacher </w:t>
            </w:r>
            <w:proofErr w:type="spellStart"/>
            <w:r w:rsidR="00DF7C33">
              <w:t>E</w:t>
            </w:r>
            <w:r w:rsidR="009A3D73">
              <w:t>duation</w:t>
            </w:r>
            <w:proofErr w:type="spellEnd"/>
            <w:r w:rsidR="00DF7C33">
              <w:t xml:space="preserve"> 7pm – 8pm </w:t>
            </w:r>
          </w:p>
          <w:p w14:paraId="29876C29" w14:textId="568F214C" w:rsidR="00DF7C33" w:rsidRDefault="00DF7C33"/>
        </w:tc>
        <w:tc>
          <w:tcPr>
            <w:tcW w:w="4598" w:type="dxa"/>
            <w:tcBorders>
              <w:left w:val="single" w:sz="4" w:space="0" w:color="767171" w:themeColor="background2" w:themeShade="80"/>
              <w:bottom w:val="single" w:sz="4" w:space="0" w:color="767171" w:themeColor="background2" w:themeShade="80"/>
            </w:tcBorders>
          </w:tcPr>
          <w:p w14:paraId="4B4D278D" w14:textId="77777777" w:rsidR="00186EE9" w:rsidRDefault="00186EE9"/>
        </w:tc>
      </w:tr>
      <w:tr w:rsidR="00CC7642" w14:paraId="0C827D02" w14:textId="77777777" w:rsidTr="00C645BE">
        <w:trPr>
          <w:trHeight w:val="2268"/>
        </w:trPr>
        <w:tc>
          <w:tcPr>
            <w:tcW w:w="1051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</w:tcBorders>
          </w:tcPr>
          <w:p w14:paraId="31AE927A" w14:textId="77777777" w:rsidR="00186EE9" w:rsidRDefault="00A861D1">
            <w:pPr>
              <w:pStyle w:val="Imag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41AD0DF" wp14:editId="43CBFE10">
                      <wp:extent cx="347472" cy="320040"/>
                      <wp:effectExtent l="0" t="0" r="0" b="3810"/>
                      <wp:docPr id="3" name="Oval 3" descr="Circle shape with T for Tuesday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472" cy="3200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78B22C" w14:textId="77777777" w:rsidR="00186EE9" w:rsidRPr="00F43776" w:rsidRDefault="00A861D1">
                                  <w:pPr>
                                    <w:pStyle w:val="Days"/>
                                    <w:rPr>
                                      <w:color w:val="000000" w:themeColor="text1"/>
                                    </w:rPr>
                                  </w:pPr>
                                  <w:r w:rsidRPr="00F43776">
                                    <w:rPr>
                                      <w:color w:val="000000" w:themeColor="text1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oval id="Oval 3" style="width:27.35pt;height:2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Circle shape with T for Tuesday" o:spid="_x0000_s1031" fillcolor="#86cee1 [1940]" stroked="f" strokeweight="1pt" w14:anchorId="741AD0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">
                      <v:stroke joinstyle="miter"/>
                      <v:textbox inset="0,0,0,0">
                        <w:txbxContent>
                          <w:p w:rsidRPr="00F43776" w:rsidR="00186EE9" w:rsidRDefault="00A861D1" w14:paraId="3C78B22C" w14:textId="77777777">
                            <w:pPr>
                              <w:pStyle w:val="Days"/>
                              <w:rPr>
                                <w:color w:val="000000" w:themeColor="text1"/>
                              </w:rPr>
                            </w:pPr>
                            <w:r w:rsidRPr="00F43776">
                              <w:rPr>
                                <w:color w:val="000000" w:themeColor="text1"/>
                              </w:rPr>
                              <w:t>T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</w:p>
        </w:tc>
        <w:tc>
          <w:tcPr>
            <w:tcW w:w="5007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7406B8EB" w14:textId="2CCF3972" w:rsidR="00186EE9" w:rsidRDefault="00DF7C33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300CB764" wp14:editId="5CFA825E">
                      <wp:simplePos x="0" y="0"/>
                      <wp:positionH relativeFrom="column">
                        <wp:posOffset>2557780</wp:posOffset>
                      </wp:positionH>
                      <wp:positionV relativeFrom="paragraph">
                        <wp:posOffset>3175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ECD5A1" w14:textId="77777777" w:rsidR="00DF7C33" w:rsidRDefault="00DF7C33" w:rsidP="00DF7C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2" style="position:absolute;margin-left:201.4pt;margin-top:.25pt;width:14.4pt;height:1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" w14:anchorId="300CB764">
                      <v:textbox>
                        <w:txbxContent>
                          <w:p w:rsidR="00DF7C33" w:rsidP="00DF7C33" w:rsidRDefault="00DF7C33" w14:paraId="40ECD5A1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>Employability Fair 9am – 3pm</w:t>
            </w:r>
          </w:p>
          <w:p w14:paraId="7F76426D" w14:textId="3C176B35" w:rsidR="00DF7C33" w:rsidRDefault="00CC764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844584A" wp14:editId="7CFCBA60">
                      <wp:simplePos x="0" y="0"/>
                      <wp:positionH relativeFrom="column">
                        <wp:posOffset>2564130</wp:posOffset>
                      </wp:positionH>
                      <wp:positionV relativeFrom="paragraph">
                        <wp:posOffset>1905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840AC2" w14:textId="77777777" w:rsidR="00DF7C33" w:rsidRDefault="00DF7C33" w:rsidP="00DF7C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3" style="position:absolute;margin-left:201.9pt;margin-top:.15pt;width:14.4pt;height:1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fYwFwIAACY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" w14:anchorId="4844584A">
                      <v:textbox>
                        <w:txbxContent>
                          <w:p w:rsidR="00DF7C33" w:rsidP="00DF7C33" w:rsidRDefault="00DF7C33" w14:paraId="4E840AC2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2135A1E" wp14:editId="2EAB5A59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274320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744E3" w14:textId="77777777" w:rsidR="00DF7C33" w:rsidRDefault="00DF7C33" w:rsidP="00DF7C3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4" style="position:absolute;margin-left:202.35pt;margin-top:21.6pt;width:14.4pt;height:1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91AFgIAACY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" w14:anchorId="72135A1E">
                      <v:textbox>
                        <w:txbxContent>
                          <w:p w:rsidR="00DF7C33" w:rsidP="00DF7C33" w:rsidRDefault="00DF7C33" w14:paraId="0AE744E3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PCET talk 5.30pm – 6.30pm</w:t>
            </w:r>
          </w:p>
          <w:p w14:paraId="3AC65748" w14:textId="6A4C30ED" w:rsidR="00DF7C33" w:rsidRDefault="00DF7C33">
            <w:r>
              <w:t>Masters Talk 6.45pm – 7.30pm</w:t>
            </w:r>
          </w:p>
          <w:p w14:paraId="11360D5E" w14:textId="4A7CB336" w:rsidR="00DF7C33" w:rsidRDefault="00DF7C33"/>
        </w:tc>
        <w:tc>
          <w:tcPr>
            <w:tcW w:w="4598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61AB87B8" w14:textId="77777777" w:rsidR="00186EE9" w:rsidRDefault="00186EE9"/>
        </w:tc>
      </w:tr>
      <w:tr w:rsidR="00CC7642" w14:paraId="60FB28C4" w14:textId="77777777" w:rsidTr="00C645BE">
        <w:trPr>
          <w:trHeight w:val="2268"/>
        </w:trPr>
        <w:tc>
          <w:tcPr>
            <w:tcW w:w="1051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</w:tcBorders>
          </w:tcPr>
          <w:p w14:paraId="05025D11" w14:textId="77777777" w:rsidR="00186EE9" w:rsidRDefault="00A861D1">
            <w:pPr>
              <w:pStyle w:val="Imag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3DE79D1" wp14:editId="08F3FDC7">
                      <wp:extent cx="347472" cy="320040"/>
                      <wp:effectExtent l="0" t="0" r="0" b="3810"/>
                      <wp:docPr id="4" name="Oval 4" descr="Circle shape with W for Wednesday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472" cy="3200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80BBB4" w14:textId="77777777" w:rsidR="00186EE9" w:rsidRPr="00F43776" w:rsidRDefault="00A861D1" w:rsidP="00F43776">
                                  <w:pPr>
                                    <w:pStyle w:val="Days"/>
                                  </w:pPr>
                                  <w:r w:rsidRPr="00F43776">
                                    <w:rPr>
                                      <w:color w:val="000000" w:themeColor="text1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oval id="Oval 4" style="width:27.35pt;height:2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Circle shape with W for Wednesday" o:spid="_x0000_s1035" fillcolor="#f6c374 [1943]" stroked="f" strokeweight="1pt" w14:anchorId="03DE79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">
                      <v:stroke joinstyle="miter"/>
                      <v:textbox inset="0,0,0,0">
                        <w:txbxContent>
                          <w:p w:rsidRPr="00F43776" w:rsidR="00186EE9" w:rsidP="00F43776" w:rsidRDefault="00A861D1" w14:paraId="3880BBB4" w14:textId="77777777">
                            <w:pPr>
                              <w:pStyle w:val="Days"/>
                            </w:pPr>
                            <w:r w:rsidRPr="00F43776">
                              <w:rPr>
                                <w:color w:val="000000" w:themeColor="text1"/>
                              </w:rPr>
                              <w:t>W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</w:p>
        </w:tc>
        <w:tc>
          <w:tcPr>
            <w:tcW w:w="5007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23E4DE9A" w14:textId="0837A8FD" w:rsidR="00186EE9" w:rsidRDefault="00CC764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D8E7F21" wp14:editId="318CEDA5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424180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3B8E6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6" style="position:absolute;margin-left:202.35pt;margin-top:33.4pt;width:14.4pt;height:13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Yxj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" w14:anchorId="0D8E7F21">
                      <v:textbox>
                        <w:txbxContent>
                          <w:p w:rsidR="00CC7642" w:rsidP="00CC7642" w:rsidRDefault="00CC7642" w14:paraId="37C3B8E6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1E385DC0" wp14:editId="5FFC90E6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14605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8BDA6B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7" style="position:absolute;margin-left:202.35pt;margin-top:1.15pt;width:14.4pt;height:13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uKV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" w14:anchorId="1E385DC0">
                      <v:textbox>
                        <w:txbxContent>
                          <w:p w:rsidR="00CC7642" w:rsidP="00CC7642" w:rsidRDefault="00CC7642" w14:paraId="028BDA6B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Emergency First Aid at Work 9am – 5pm</w:t>
            </w:r>
          </w:p>
          <w:p w14:paraId="46DA5709" w14:textId="1EF06AA3" w:rsidR="00DF7C33" w:rsidRDefault="00DF7C33">
            <w:r>
              <w:t>Safeguarding Awareness 9am – 3pm</w:t>
            </w:r>
            <w:r w:rsidR="00CC7642">
              <w:t xml:space="preserve"> </w:t>
            </w:r>
          </w:p>
          <w:p w14:paraId="06C27FD1" w14:textId="57CC3B80" w:rsidR="00DF7C33" w:rsidRDefault="00CC764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179FE5B9" wp14:editId="0E7E5BE8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414655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C8C94F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8" style="position:absolute;margin-left:202.35pt;margin-top:32.65pt;width:14.4pt;height:1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CBU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" w14:anchorId="179FE5B9">
                      <v:textbox>
                        <w:txbxContent>
                          <w:p w:rsidR="00CC7642" w:rsidP="00CC7642" w:rsidRDefault="00CC7642" w14:paraId="6FC8C94F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6F4B0216" wp14:editId="3DDB98E5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5715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5AA71C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39" style="position:absolute;margin-left:202.35pt;margin-top:.45pt;width:14.4pt;height:13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" w14:anchorId="6F4B0216">
                      <v:textbox>
                        <w:txbxContent>
                          <w:p w:rsidR="00CC7642" w:rsidP="00CC7642" w:rsidRDefault="00CC7642" w14:paraId="5A5AA71C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 xml:space="preserve">Speech and Language talk 5pm – </w:t>
            </w:r>
            <w:r w:rsidR="00AD1D70">
              <w:t>5.30</w:t>
            </w:r>
            <w:r w:rsidR="00DF7C33">
              <w:t>pm</w:t>
            </w:r>
          </w:p>
          <w:p w14:paraId="51138D84" w14:textId="28C1D8FF" w:rsidR="004B792F" w:rsidRDefault="00947502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0307B2D0" wp14:editId="29B7AAAE">
                      <wp:simplePos x="0" y="0"/>
                      <wp:positionH relativeFrom="column">
                        <wp:posOffset>2560955</wp:posOffset>
                      </wp:positionH>
                      <wp:positionV relativeFrom="paragraph">
                        <wp:posOffset>266423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2B2773" w14:textId="77777777" w:rsidR="00947502" w:rsidRDefault="00947502" w:rsidP="0094750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0" style="position:absolute;margin-left:201.65pt;margin-top:21pt;width:14.4pt;height:13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tQM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" w14:anchorId="0307B2D0">
                      <v:textbox>
                        <w:txbxContent>
                          <w:p w:rsidR="00947502" w:rsidP="00947502" w:rsidRDefault="00947502" w14:paraId="772B2773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B792F">
              <w:t>CV &amp; Interview Skills 6pm – 8pm</w:t>
            </w:r>
          </w:p>
          <w:p w14:paraId="3AF49597" w14:textId="16D772E9" w:rsidR="00DF7C33" w:rsidRDefault="00DF7C33">
            <w:proofErr w:type="spellStart"/>
            <w:r>
              <w:t>Pyjama</w:t>
            </w:r>
            <w:proofErr w:type="spellEnd"/>
            <w:r>
              <w:t xml:space="preserve"> Drama 6pm – 7pm</w:t>
            </w:r>
            <w:r w:rsidR="00947502">
              <w:t>**</w:t>
            </w:r>
          </w:p>
          <w:p w14:paraId="46B91683" w14:textId="0FDD823D" w:rsidR="00DF7C33" w:rsidRDefault="00DF7C33"/>
        </w:tc>
        <w:tc>
          <w:tcPr>
            <w:tcW w:w="4598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7415C2BA" w14:textId="77777777" w:rsidR="00186EE9" w:rsidRDefault="009A3D73">
            <w:r>
              <w:rPr>
                <w:noProof/>
                <w:sz w:val="16"/>
                <w:szCs w:val="16"/>
              </w:rPr>
              <w:drawing>
                <wp:inline distT="0" distB="0" distL="0" distR="0" wp14:anchorId="2E008477" wp14:editId="5DD66AD4">
                  <wp:extent cx="1152524" cy="1152520"/>
                  <wp:effectExtent l="0" t="0" r="0" b="0"/>
                  <wp:docPr id="10" name="Picture 10" descr="Qr co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Qr code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612" cy="1219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B913C5" w14:textId="77777777" w:rsidR="009A3D73" w:rsidRDefault="009A3D73"/>
          <w:p w14:paraId="7F383FA9" w14:textId="77777777" w:rsidR="009A3D73" w:rsidRDefault="009A3D73" w:rsidP="009A3D73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** Please use this QR code -   or this URL - </w:t>
            </w:r>
            <w:hyperlink r:id="rId9" w:history="1">
              <w:r w:rsidRPr="004D030D">
                <w:rPr>
                  <w:rStyle w:val="Hyperlink"/>
                  <w:sz w:val="16"/>
                  <w:szCs w:val="16"/>
                </w:rPr>
                <w:t>https://tinyurl.com/mrxa4t29</w:t>
              </w:r>
            </w:hyperlink>
            <w:r>
              <w:rPr>
                <w:sz w:val="16"/>
                <w:szCs w:val="16"/>
              </w:rPr>
              <w:t xml:space="preserve"> for </w:t>
            </w:r>
            <w:proofErr w:type="spellStart"/>
            <w:r>
              <w:rPr>
                <w:sz w:val="16"/>
                <w:szCs w:val="16"/>
              </w:rPr>
              <w:t>Pyjama</w:t>
            </w:r>
            <w:proofErr w:type="spellEnd"/>
            <w:r>
              <w:rPr>
                <w:sz w:val="16"/>
                <w:szCs w:val="16"/>
              </w:rPr>
              <w:t xml:space="preserve"> Drama</w:t>
            </w:r>
            <w:r w:rsidRPr="00503D87">
              <w:rPr>
                <w:b/>
                <w:bCs/>
                <w:sz w:val="16"/>
                <w:szCs w:val="16"/>
              </w:rPr>
              <w:t xml:space="preserve"> </w:t>
            </w:r>
            <w:r w:rsidRPr="00F106F9">
              <w:rPr>
                <w:b/>
                <w:bCs/>
                <w:sz w:val="16"/>
                <w:szCs w:val="16"/>
              </w:rPr>
              <w:t>only</w:t>
            </w:r>
          </w:p>
          <w:p w14:paraId="45A1886A" w14:textId="70F6D793" w:rsidR="009A3D73" w:rsidRDefault="009A3D73"/>
        </w:tc>
      </w:tr>
      <w:tr w:rsidR="00CC7642" w14:paraId="6FAE6D20" w14:textId="77777777" w:rsidTr="00C645BE">
        <w:trPr>
          <w:trHeight w:val="2268"/>
        </w:trPr>
        <w:tc>
          <w:tcPr>
            <w:tcW w:w="1051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</w:tcBorders>
          </w:tcPr>
          <w:p w14:paraId="1E57D460" w14:textId="77777777" w:rsidR="00186EE9" w:rsidRDefault="00A861D1">
            <w:pPr>
              <w:pStyle w:val="Imag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35B6D46" wp14:editId="357BCFD3">
                      <wp:extent cx="347472" cy="320040"/>
                      <wp:effectExtent l="0" t="0" r="0" b="3810"/>
                      <wp:docPr id="5" name="Oval 5" descr="Circle shape with T for Thursday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472" cy="3200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EA2424" w14:textId="77777777" w:rsidR="00186EE9" w:rsidRPr="00F43776" w:rsidRDefault="00A861D1">
                                  <w:pPr>
                                    <w:pStyle w:val="Days"/>
                                    <w:rPr>
                                      <w:color w:val="000000" w:themeColor="text1"/>
                                    </w:rPr>
                                  </w:pPr>
                                  <w:r w:rsidRPr="00F43776">
                                    <w:rPr>
                                      <w:color w:val="000000" w:themeColor="text1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oval id="Oval 5" style="width:27.35pt;height:2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Circle shape with T for Thursday" o:spid="_x0000_s1041" fillcolor="#8396b0 [1942]" stroked="f" strokeweight="1pt" w14:anchorId="135B6D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">
                      <v:stroke joinstyle="miter"/>
                      <v:textbox inset="0,0,0,0">
                        <w:txbxContent>
                          <w:p w:rsidRPr="00F43776" w:rsidR="00186EE9" w:rsidRDefault="00A861D1" w14:paraId="4DEA2424" w14:textId="77777777">
                            <w:pPr>
                              <w:pStyle w:val="Days"/>
                              <w:rPr>
                                <w:color w:val="000000" w:themeColor="text1"/>
                              </w:rPr>
                            </w:pPr>
                            <w:r w:rsidRPr="00F43776">
                              <w:rPr>
                                <w:color w:val="000000" w:themeColor="text1"/>
                              </w:rPr>
                              <w:t>T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</w:p>
        </w:tc>
        <w:tc>
          <w:tcPr>
            <w:tcW w:w="5007" w:type="dxa"/>
            <w:tcBorders>
              <w:top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048A19F4" w14:textId="68199A92" w:rsidR="00DF7C33" w:rsidRDefault="00CC7642" w:rsidP="00DF7C33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14A09B8A" wp14:editId="2BDA0FDF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424180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9EC46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2" style="position:absolute;margin-left:202.35pt;margin-top:33.4pt;width:14.4pt;height:13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" w14:anchorId="14A09B8A">
                      <v:textbox>
                        <w:txbxContent>
                          <w:p w:rsidR="00CC7642" w:rsidP="00CC7642" w:rsidRDefault="00CC7642" w14:paraId="4ED9EC46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577B9585" wp14:editId="096376D0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14605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5E8D6E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3" style="position:absolute;margin-left:202.35pt;margin-top:1.15pt;width:14.4pt;height:1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BbN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" w14:anchorId="577B9585">
                      <v:textbox>
                        <w:txbxContent>
                          <w:p w:rsidR="00CC7642" w:rsidP="00CC7642" w:rsidRDefault="00CC7642" w14:paraId="6D5E8D6E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Emergency First Aid at Work 9am – 5pm</w:t>
            </w:r>
          </w:p>
          <w:p w14:paraId="411260FC" w14:textId="4A37DABA" w:rsidR="00DF7C33" w:rsidRDefault="00CC7642" w:rsidP="00DF7C33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0480FA32" wp14:editId="2E493460">
                      <wp:simplePos x="0" y="0"/>
                      <wp:positionH relativeFrom="column">
                        <wp:posOffset>2590800</wp:posOffset>
                      </wp:positionH>
                      <wp:positionV relativeFrom="paragraph">
                        <wp:posOffset>264160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786FBA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4" style="position:absolute;margin-left:204pt;margin-top:20.8pt;width:14.4pt;height:13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j29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" w14:anchorId="0480FA32">
                      <v:textbox>
                        <w:txbxContent>
                          <w:p w:rsidR="00CC7642" w:rsidP="00CC7642" w:rsidRDefault="00CC7642" w14:paraId="57786FBA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Safeguarding Awareness 9am – 3pm</w:t>
            </w:r>
          </w:p>
          <w:p w14:paraId="78454120" w14:textId="77777777" w:rsidR="00186EE9" w:rsidRDefault="00AD1D70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4A696F06" wp14:editId="3371BF70">
                      <wp:simplePos x="0" y="0"/>
                      <wp:positionH relativeFrom="column">
                        <wp:posOffset>2570176</wp:posOffset>
                      </wp:positionH>
                      <wp:positionV relativeFrom="paragraph">
                        <wp:posOffset>333927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D8EC2" w14:textId="77777777" w:rsidR="00CC7642" w:rsidRDefault="00CC7642" w:rsidP="00CC764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5" style="position:absolute;margin-left:202.4pt;margin-top:26.3pt;width:14.4pt;height:1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" w14:anchorId="4A696F06">
                      <v:textbox>
                        <w:txbxContent>
                          <w:p w:rsidR="00CC7642" w:rsidP="00CC7642" w:rsidRDefault="00CC7642" w14:paraId="0A6D8EC2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F7C33">
              <w:t>S</w:t>
            </w:r>
            <w:r w:rsidR="00857851">
              <w:t>ocial Worker Talk</w:t>
            </w:r>
            <w:r w:rsidR="00DF7C33">
              <w:t xml:space="preserve"> 5.</w:t>
            </w:r>
            <w:r w:rsidR="00857851">
              <w:t>00</w:t>
            </w:r>
            <w:r w:rsidR="00DF7C33">
              <w:t>pm –</w:t>
            </w:r>
            <w:r w:rsidR="00857851">
              <w:t xml:space="preserve"> 5</w:t>
            </w:r>
            <w:r w:rsidR="00DF7C33">
              <w:t>.30pm</w:t>
            </w:r>
          </w:p>
          <w:p w14:paraId="4E734A22" w14:textId="15213F3A" w:rsidR="00857851" w:rsidRDefault="001450EE">
            <w:r>
              <w:t>Play therapist Talk 5.</w:t>
            </w:r>
            <w:r w:rsidR="2CEFD180">
              <w:t>3</w:t>
            </w:r>
            <w:r>
              <w:t>0pm – 6pm</w:t>
            </w:r>
          </w:p>
          <w:p w14:paraId="2A7B334E" w14:textId="3CAE9CFB" w:rsidR="001450EE" w:rsidRDefault="004173EF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605DFB2B" wp14:editId="112560E4">
                      <wp:simplePos x="0" y="0"/>
                      <wp:positionH relativeFrom="column">
                        <wp:posOffset>2568906</wp:posOffset>
                      </wp:positionH>
                      <wp:positionV relativeFrom="paragraph">
                        <wp:posOffset>23275</wp:posOffset>
                      </wp:positionV>
                      <wp:extent cx="182880" cy="171450"/>
                      <wp:effectExtent l="0" t="0" r="2667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A320FD" w14:textId="77777777" w:rsidR="004173EF" w:rsidRDefault="004173EF" w:rsidP="004173E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 id="_x0000_s1046" style="position:absolute;margin-left:202.3pt;margin-top:1.85pt;width:14.4pt;height:13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#0070c0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" w14:anchorId="605DFB2B">
                      <v:textbox>
                        <w:txbxContent>
                          <w:p w:rsidR="004173EF" w:rsidP="004173EF" w:rsidRDefault="004173EF" w14:paraId="10A320FD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50EE">
              <w:t xml:space="preserve">PACEY </w:t>
            </w:r>
            <w:r>
              <w:t>7pm – 8pm</w:t>
            </w:r>
          </w:p>
        </w:tc>
        <w:tc>
          <w:tcPr>
            <w:tcW w:w="4598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</w:tcBorders>
            <w:tcMar>
              <w:top w:w="72" w:type="dxa"/>
              <w:left w:w="115" w:type="dxa"/>
              <w:right w:w="115" w:type="dxa"/>
            </w:tcMar>
          </w:tcPr>
          <w:p w14:paraId="536BF54D" w14:textId="77777777" w:rsidR="00186EE9" w:rsidRDefault="00186EE9"/>
        </w:tc>
      </w:tr>
    </w:tbl>
    <w:p w14:paraId="368746F2" w14:textId="62601F45" w:rsidR="00186EE9" w:rsidRDefault="00186EE9" w:rsidP="00CC7642">
      <w:pPr>
        <w:pStyle w:val="NoSpacing"/>
        <w:rPr>
          <w:sz w:val="16"/>
          <w:szCs w:val="16"/>
        </w:rPr>
      </w:pPr>
    </w:p>
    <w:p w14:paraId="1C9C96F9" w14:textId="0E89E4C5" w:rsidR="00947502" w:rsidRDefault="00947502" w:rsidP="0094750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</w:t>
      </w:r>
      <w:r w:rsidR="00317447">
        <w:rPr>
          <w:sz w:val="16"/>
          <w:szCs w:val="16"/>
        </w:rPr>
        <w:t>Welsh medium only</w:t>
      </w:r>
    </w:p>
    <w:p w14:paraId="5B1A0BB1" w14:textId="63C1A2D0" w:rsidR="00317447" w:rsidRDefault="00317447" w:rsidP="0094750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** Please </w:t>
      </w:r>
      <w:r w:rsidR="00C204A6">
        <w:rPr>
          <w:sz w:val="16"/>
          <w:szCs w:val="16"/>
        </w:rPr>
        <w:t xml:space="preserve">use this QR </w:t>
      </w:r>
      <w:r w:rsidR="00327CA1">
        <w:rPr>
          <w:sz w:val="16"/>
          <w:szCs w:val="16"/>
        </w:rPr>
        <w:t xml:space="preserve">code </w:t>
      </w:r>
      <w:r w:rsidR="00F106F9">
        <w:rPr>
          <w:sz w:val="16"/>
          <w:szCs w:val="16"/>
        </w:rPr>
        <w:t>-</w:t>
      </w:r>
      <w:r w:rsidR="00503D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="00503D87">
        <w:rPr>
          <w:sz w:val="16"/>
          <w:szCs w:val="16"/>
        </w:rPr>
        <w:t xml:space="preserve"> or this URL - </w:t>
      </w:r>
      <w:hyperlink r:id="rId10" w:history="1">
        <w:r w:rsidR="00503D87" w:rsidRPr="004D030D">
          <w:rPr>
            <w:rStyle w:val="Hyperlink"/>
            <w:sz w:val="16"/>
            <w:szCs w:val="16"/>
          </w:rPr>
          <w:t>https://tinyurl.com/mrxa4t29</w:t>
        </w:r>
      </w:hyperlink>
      <w:r w:rsidR="00503D87">
        <w:rPr>
          <w:sz w:val="16"/>
          <w:szCs w:val="16"/>
        </w:rPr>
        <w:t xml:space="preserve"> for </w:t>
      </w:r>
      <w:proofErr w:type="spellStart"/>
      <w:r w:rsidR="00503D87">
        <w:rPr>
          <w:sz w:val="16"/>
          <w:szCs w:val="16"/>
        </w:rPr>
        <w:t>Pyjama</w:t>
      </w:r>
      <w:proofErr w:type="spellEnd"/>
      <w:r w:rsidR="00503D87">
        <w:rPr>
          <w:sz w:val="16"/>
          <w:szCs w:val="16"/>
        </w:rPr>
        <w:t xml:space="preserve"> Drama</w:t>
      </w:r>
      <w:r w:rsidR="00503D87" w:rsidRPr="00503D87">
        <w:rPr>
          <w:b/>
          <w:bCs/>
          <w:sz w:val="16"/>
          <w:szCs w:val="16"/>
        </w:rPr>
        <w:t xml:space="preserve"> </w:t>
      </w:r>
      <w:r w:rsidR="00503D87" w:rsidRPr="00F106F9">
        <w:rPr>
          <w:b/>
          <w:bCs/>
          <w:sz w:val="16"/>
          <w:szCs w:val="16"/>
        </w:rPr>
        <w:t>on</w:t>
      </w:r>
      <w:bookmarkEnd w:id="0"/>
      <w:r w:rsidR="00503D87" w:rsidRPr="00F106F9">
        <w:rPr>
          <w:b/>
          <w:bCs/>
          <w:sz w:val="16"/>
          <w:szCs w:val="16"/>
        </w:rPr>
        <w:t>ly</w:t>
      </w:r>
      <w:bookmarkEnd w:id="1"/>
    </w:p>
    <w:sectPr w:rsidR="00317447" w:rsidSect="00CC7642">
      <w:pgSz w:w="12240" w:h="15840"/>
      <w:pgMar w:top="1008" w:right="576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1D452" w14:textId="77777777" w:rsidR="00C00F69" w:rsidRDefault="00C00F69" w:rsidP="0044462D">
      <w:pPr>
        <w:spacing w:after="0" w:line="240" w:lineRule="auto"/>
      </w:pPr>
      <w:r>
        <w:separator/>
      </w:r>
    </w:p>
  </w:endnote>
  <w:endnote w:type="continuationSeparator" w:id="0">
    <w:p w14:paraId="238D0FEB" w14:textId="77777777" w:rsidR="00C00F69" w:rsidRDefault="00C00F69" w:rsidP="00444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ZYaoTi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STXinwei">
    <w:panose1 w:val="02010800040101010101"/>
    <w:charset w:val="86"/>
    <w:family w:val="auto"/>
    <w:pitch w:val="variable"/>
    <w:sig w:usb0="00000001" w:usb1="080F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E19A9" w14:textId="77777777" w:rsidR="00C00F69" w:rsidRDefault="00C00F69" w:rsidP="0044462D">
      <w:pPr>
        <w:spacing w:after="0" w:line="240" w:lineRule="auto"/>
      </w:pPr>
      <w:r>
        <w:separator/>
      </w:r>
    </w:p>
  </w:footnote>
  <w:footnote w:type="continuationSeparator" w:id="0">
    <w:p w14:paraId="7E7996B7" w14:textId="77777777" w:rsidR="00C00F69" w:rsidRDefault="00C00F69" w:rsidP="004446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C0051F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0FE675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F305D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B300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FB6D9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8A00E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B6A9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0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B8E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44F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122A7D"/>
    <w:multiLevelType w:val="hybridMultilevel"/>
    <w:tmpl w:val="226C09AA"/>
    <w:lvl w:ilvl="0" w:tplc="55A036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718631">
    <w:abstractNumId w:val="9"/>
  </w:num>
  <w:num w:numId="2" w16cid:durableId="1799638444">
    <w:abstractNumId w:val="7"/>
  </w:num>
  <w:num w:numId="3" w16cid:durableId="369691893">
    <w:abstractNumId w:val="6"/>
  </w:num>
  <w:num w:numId="4" w16cid:durableId="405686798">
    <w:abstractNumId w:val="5"/>
  </w:num>
  <w:num w:numId="5" w16cid:durableId="1405299089">
    <w:abstractNumId w:val="4"/>
  </w:num>
  <w:num w:numId="6" w16cid:durableId="1804273429">
    <w:abstractNumId w:val="8"/>
  </w:num>
  <w:num w:numId="7" w16cid:durableId="1539510017">
    <w:abstractNumId w:val="3"/>
  </w:num>
  <w:num w:numId="8" w16cid:durableId="947154138">
    <w:abstractNumId w:val="2"/>
  </w:num>
  <w:num w:numId="9" w16cid:durableId="2061977485">
    <w:abstractNumId w:val="1"/>
  </w:num>
  <w:num w:numId="10" w16cid:durableId="1317539429">
    <w:abstractNumId w:val="0"/>
  </w:num>
  <w:num w:numId="11" w16cid:durableId="13794720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C33"/>
    <w:rsid w:val="001450EE"/>
    <w:rsid w:val="00186EE9"/>
    <w:rsid w:val="001B5F00"/>
    <w:rsid w:val="00247F06"/>
    <w:rsid w:val="00317447"/>
    <w:rsid w:val="00327CA1"/>
    <w:rsid w:val="004173EF"/>
    <w:rsid w:val="0044462D"/>
    <w:rsid w:val="00446FE1"/>
    <w:rsid w:val="004B792F"/>
    <w:rsid w:val="00503D87"/>
    <w:rsid w:val="00535033"/>
    <w:rsid w:val="00541480"/>
    <w:rsid w:val="005D45D2"/>
    <w:rsid w:val="00723372"/>
    <w:rsid w:val="0078575A"/>
    <w:rsid w:val="00857851"/>
    <w:rsid w:val="00947502"/>
    <w:rsid w:val="009A3D73"/>
    <w:rsid w:val="009E4EB0"/>
    <w:rsid w:val="00A336A6"/>
    <w:rsid w:val="00A861D1"/>
    <w:rsid w:val="00AD1D70"/>
    <w:rsid w:val="00B85406"/>
    <w:rsid w:val="00C00F69"/>
    <w:rsid w:val="00C204A6"/>
    <w:rsid w:val="00C27B11"/>
    <w:rsid w:val="00C645BE"/>
    <w:rsid w:val="00CC7642"/>
    <w:rsid w:val="00CD5640"/>
    <w:rsid w:val="00D05FFB"/>
    <w:rsid w:val="00D30FD8"/>
    <w:rsid w:val="00D82BFF"/>
    <w:rsid w:val="00DF7C33"/>
    <w:rsid w:val="00F0121F"/>
    <w:rsid w:val="00F106F9"/>
    <w:rsid w:val="00F43776"/>
    <w:rsid w:val="00FB71F4"/>
    <w:rsid w:val="00FD5371"/>
    <w:rsid w:val="2CEFD180"/>
    <w:rsid w:val="2D9D2CEE"/>
    <w:rsid w:val="373376A6"/>
    <w:rsid w:val="5B738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247C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2"/>
    <w:qFormat/>
    <w:pPr>
      <w:keepNext/>
      <w:keepLines/>
      <w:spacing w:after="0"/>
      <w:outlineLvl w:val="0"/>
    </w:pPr>
    <w:rPr>
      <w:rFonts w:asciiTheme="majorHAnsi" w:eastAsiaTheme="majorEastAsia" w:hAnsiTheme="majorHAnsi" w:cstheme="majorBidi"/>
      <w:caps/>
      <w:sz w:val="26"/>
      <w:szCs w:val="32"/>
    </w:rPr>
  </w:style>
  <w:style w:type="paragraph" w:styleId="Heading2">
    <w:name w:val="heading 2"/>
    <w:basedOn w:val="Normal"/>
    <w:link w:val="Heading2Char"/>
    <w:uiPriority w:val="2"/>
    <w:unhideWhenUsed/>
    <w:qFormat/>
    <w:pPr>
      <w:keepNext/>
      <w:keepLines/>
      <w:spacing w:before="40" w:after="80"/>
      <w:contextualSpacing/>
      <w:jc w:val="center"/>
      <w:outlineLvl w:val="1"/>
    </w:pPr>
    <w:rPr>
      <w:rFonts w:asciiTheme="majorHAnsi" w:eastAsiaTheme="majorEastAsia" w:hAnsiTheme="majorHAnsi" w:cstheme="majorBidi"/>
      <w:cap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aps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caps/>
      <w:sz w:val="24"/>
      <w:szCs w:val="26"/>
    </w:rPr>
  </w:style>
  <w:style w:type="paragraph" w:customStyle="1" w:styleId="Image">
    <w:name w:val="Image"/>
    <w:basedOn w:val="Normal"/>
    <w:uiPriority w:val="4"/>
    <w:qFormat/>
    <w:pPr>
      <w:spacing w:before="440" w:after="440" w:line="240" w:lineRule="auto"/>
      <w:jc w:val="center"/>
    </w:pPr>
  </w:style>
  <w:style w:type="paragraph" w:styleId="Title">
    <w:name w:val="Title"/>
    <w:basedOn w:val="Normal"/>
    <w:link w:val="TitleChar"/>
    <w:uiPriority w:val="1"/>
    <w:qFormat/>
    <w:rsid w:val="00F43776"/>
    <w:pPr>
      <w:spacing w:line="240" w:lineRule="auto"/>
      <w:contextualSpacing/>
    </w:pPr>
    <w:rPr>
      <w:rFonts w:asciiTheme="majorHAnsi" w:eastAsiaTheme="majorEastAsia" w:hAnsiTheme="majorHAnsi" w:cstheme="majorBidi"/>
      <w:b/>
      <w:color w:val="26839C" w:themeColor="accent1" w:themeShade="BF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F43776"/>
    <w:rPr>
      <w:rFonts w:asciiTheme="majorHAnsi" w:eastAsiaTheme="majorEastAsia" w:hAnsiTheme="majorHAnsi" w:cstheme="majorBidi"/>
      <w:b/>
      <w:color w:val="26839C" w:themeColor="accent1" w:themeShade="BF"/>
      <w:spacing w:val="-10"/>
      <w:kern w:val="28"/>
      <w:sz w:val="40"/>
      <w:szCs w:val="56"/>
    </w:rPr>
  </w:style>
  <w:style w:type="paragraph" w:customStyle="1" w:styleId="Days">
    <w:name w:val="Days"/>
    <w:basedOn w:val="Normal"/>
    <w:uiPriority w:val="4"/>
    <w:qFormat/>
    <w:rsid w:val="00F43776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character" w:customStyle="1" w:styleId="Heading3Char">
    <w:name w:val="Heading 3 Char"/>
    <w:basedOn w:val="DefaultParagraphFont"/>
    <w:link w:val="Heading3"/>
    <w:uiPriority w:val="2"/>
    <w:semiHidden/>
    <w:rPr>
      <w:rFonts w:asciiTheme="majorHAnsi" w:eastAsiaTheme="majorEastAsia" w:hAnsiTheme="majorHAnsi" w:cstheme="majorBidi"/>
      <w:sz w:val="24"/>
      <w:szCs w:val="24"/>
    </w:rPr>
  </w:style>
  <w:style w:type="paragraph" w:styleId="NoSpacing">
    <w:name w:val="No Spacing"/>
    <w:uiPriority w:val="7"/>
    <w:unhideWhenUsed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44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2D"/>
  </w:style>
  <w:style w:type="paragraph" w:styleId="Footer">
    <w:name w:val="footer"/>
    <w:basedOn w:val="Normal"/>
    <w:link w:val="FooterChar"/>
    <w:uiPriority w:val="99"/>
    <w:unhideWhenUsed/>
    <w:rsid w:val="00444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2D"/>
  </w:style>
  <w:style w:type="character" w:styleId="Hyperlink">
    <w:name w:val="Hyperlink"/>
    <w:basedOn w:val="DefaultParagraphFont"/>
    <w:uiPriority w:val="99"/>
    <w:unhideWhenUsed/>
    <w:rsid w:val="00503D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D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inyurl.com/mrxa4t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inyurl.com/mrxa4t2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.phillips\AppData\Roaming\Microsoft\Templates\Weekly%20Calendar.dotx" TargetMode="Externa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6AFCE"/>
      </a:accent1>
      <a:accent2>
        <a:srgbClr val="B74918"/>
      </a:accent2>
      <a:accent3>
        <a:srgbClr val="43546A"/>
      </a:accent3>
      <a:accent4>
        <a:srgbClr val="F19D19"/>
      </a:accent4>
      <a:accent5>
        <a:srgbClr val="1C9A77"/>
      </a:accent5>
      <a:accent6>
        <a:srgbClr val="8BC145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Weekly Calendar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2023-01-19T16:13:00Z</dcterms:created>
  <dcterms:modified xsi:type="dcterms:W3CDTF">2023-01-19T16:40:00Z</dcterms:modified>
</cp:coreProperties>
</file>