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Pennawd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229"/>
        <w:gridCol w:w="3419"/>
        <w:gridCol w:w="1180"/>
        <w:gridCol w:w="2182"/>
      </w:tblGrid>
      <w:tr w:rsidR="00D46A8E" w:rsidRPr="00120A30" w14:paraId="141F71CE" w14:textId="77777777" w:rsidTr="07088987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70C4B6FE" w:rsidR="00D46A8E" w:rsidRPr="00120A30" w:rsidRDefault="07088987" w:rsidP="07088987">
            <w:pPr>
              <w:rPr>
                <w:sz w:val="28"/>
                <w:szCs w:val="28"/>
              </w:rPr>
            </w:pPr>
            <w:r w:rsidRPr="07088987">
              <w:rPr>
                <w:sz w:val="28"/>
                <w:szCs w:val="28"/>
              </w:rPr>
              <w:t>Gruffydd Davies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1AAB8BA4" w:rsidR="00D46A8E" w:rsidRPr="00120A30" w:rsidRDefault="07088987" w:rsidP="07088987">
            <w:pPr>
              <w:rPr>
                <w:sz w:val="28"/>
                <w:szCs w:val="28"/>
              </w:rPr>
            </w:pPr>
            <w:r w:rsidRPr="07088987">
              <w:rPr>
                <w:sz w:val="28"/>
                <w:szCs w:val="28"/>
              </w:rPr>
              <w:t>10</w:t>
            </w:r>
          </w:p>
        </w:tc>
      </w:tr>
      <w:tr w:rsidR="00D46A8E" w:rsidRPr="00120A30" w14:paraId="03967396" w14:textId="77777777" w:rsidTr="07088987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34B6360D" w:rsidR="00D46A8E" w:rsidRPr="00120A30" w:rsidRDefault="07088987" w:rsidP="07088987">
            <w:pPr>
              <w:rPr>
                <w:sz w:val="28"/>
                <w:szCs w:val="28"/>
              </w:rPr>
            </w:pPr>
            <w:proofErr w:type="spellStart"/>
            <w:r w:rsidRPr="07088987">
              <w:rPr>
                <w:sz w:val="28"/>
                <w:szCs w:val="28"/>
              </w:rPr>
              <w:t>Mathemateg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1541CADE" w:rsidR="00D46A8E" w:rsidRPr="00120A30" w:rsidRDefault="07088987" w:rsidP="07088987">
            <w:pPr>
              <w:rPr>
                <w:sz w:val="28"/>
                <w:szCs w:val="28"/>
              </w:rPr>
            </w:pPr>
            <w:r w:rsidRPr="07088987">
              <w:rPr>
                <w:sz w:val="28"/>
                <w:szCs w:val="28"/>
              </w:rPr>
              <w:t>20/11/19</w:t>
            </w:r>
          </w:p>
        </w:tc>
      </w:tr>
      <w:tr w:rsidR="00D46A8E" w:rsidRPr="00120A30" w14:paraId="67A3E20D" w14:textId="77777777" w:rsidTr="07088987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B3CA803" w:rsidR="00D46A8E" w:rsidRPr="00120A30" w:rsidRDefault="07088987" w:rsidP="07088987">
            <w:pPr>
              <w:rPr>
                <w:sz w:val="28"/>
                <w:szCs w:val="28"/>
              </w:rPr>
            </w:pPr>
            <w:proofErr w:type="spellStart"/>
            <w:r w:rsidRPr="07088987">
              <w:rPr>
                <w:sz w:val="28"/>
                <w:szCs w:val="28"/>
              </w:rPr>
              <w:t>Trigonometreg</w:t>
            </w:r>
            <w:proofErr w:type="spellEnd"/>
            <w:r w:rsidRPr="07088987">
              <w:rPr>
                <w:sz w:val="28"/>
                <w:szCs w:val="28"/>
              </w:rPr>
              <w:t xml:space="preserve"> 3D</w:t>
            </w:r>
          </w:p>
        </w:tc>
      </w:tr>
      <w:tr w:rsidR="00EB6268" w:rsidRPr="00120A30" w14:paraId="16A73A1C" w14:textId="77777777" w:rsidTr="07088987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4CCB6D8B" w:rsidR="00EB6268" w:rsidRPr="00120A30" w:rsidRDefault="07088987" w:rsidP="07088987">
            <w:pPr>
              <w:rPr>
                <w:sz w:val="28"/>
                <w:szCs w:val="28"/>
              </w:rPr>
            </w:pPr>
            <w:proofErr w:type="spellStart"/>
            <w:r w:rsidRPr="07088987">
              <w:rPr>
                <w:sz w:val="28"/>
                <w:szCs w:val="28"/>
              </w:rPr>
              <w:t>Defnyddio</w:t>
            </w:r>
            <w:proofErr w:type="spellEnd"/>
            <w:r w:rsidRPr="07088987">
              <w:rPr>
                <w:sz w:val="28"/>
                <w:szCs w:val="28"/>
              </w:rPr>
              <w:t xml:space="preserve"> theorem </w:t>
            </w:r>
            <w:proofErr w:type="spellStart"/>
            <w:r w:rsidRPr="07088987">
              <w:rPr>
                <w:sz w:val="28"/>
                <w:szCs w:val="28"/>
              </w:rPr>
              <w:t>pythagoras</w:t>
            </w:r>
            <w:proofErr w:type="spellEnd"/>
            <w:r w:rsidRPr="07088987">
              <w:rPr>
                <w:sz w:val="28"/>
                <w:szCs w:val="28"/>
              </w:rPr>
              <w:t xml:space="preserve"> a </w:t>
            </w:r>
            <w:proofErr w:type="spellStart"/>
            <w:r w:rsidRPr="07088987">
              <w:rPr>
                <w:sz w:val="28"/>
                <w:szCs w:val="28"/>
              </w:rPr>
              <w:t>t</w:t>
            </w:r>
            <w:r w:rsidR="009E4429">
              <w:rPr>
                <w:sz w:val="28"/>
                <w:szCs w:val="28"/>
              </w:rPr>
              <w:t>h</w:t>
            </w:r>
            <w:r w:rsidRPr="07088987">
              <w:rPr>
                <w:sz w:val="28"/>
                <w:szCs w:val="28"/>
              </w:rPr>
              <w:t>rigonometreg</w:t>
            </w:r>
            <w:proofErr w:type="spellEnd"/>
            <w:r w:rsidRPr="07088987">
              <w:rPr>
                <w:sz w:val="28"/>
                <w:szCs w:val="28"/>
              </w:rPr>
              <w:t xml:space="preserve"> o </w:t>
            </w:r>
            <w:proofErr w:type="spellStart"/>
            <w:r w:rsidRPr="07088987">
              <w:rPr>
                <w:sz w:val="28"/>
                <w:szCs w:val="28"/>
              </w:rPr>
              <w:t>fewn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siapau</w:t>
            </w:r>
            <w:proofErr w:type="spellEnd"/>
            <w:r w:rsidRPr="07088987">
              <w:rPr>
                <w:sz w:val="28"/>
                <w:szCs w:val="28"/>
              </w:rPr>
              <w:t xml:space="preserve"> 3D</w:t>
            </w:r>
          </w:p>
        </w:tc>
      </w:tr>
      <w:tr w:rsidR="00EB6268" w:rsidRPr="00120A30" w14:paraId="0DD4DF40" w14:textId="77777777" w:rsidTr="07088987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5960D7CB" w14:textId="25BE6235" w:rsidR="00EB6268" w:rsidRPr="00120A30" w:rsidRDefault="07088987" w:rsidP="07088987">
            <w:pPr>
              <w:rPr>
                <w:sz w:val="28"/>
                <w:szCs w:val="28"/>
              </w:rPr>
            </w:pPr>
            <w:proofErr w:type="spellStart"/>
            <w:r w:rsidRPr="07088987">
              <w:rPr>
                <w:sz w:val="28"/>
                <w:szCs w:val="28"/>
              </w:rPr>
              <w:t>Rhifedd</w:t>
            </w:r>
            <w:proofErr w:type="spellEnd"/>
            <w:r w:rsidRPr="07088987">
              <w:rPr>
                <w:sz w:val="28"/>
                <w:szCs w:val="28"/>
              </w:rPr>
              <w:t xml:space="preserve">- </w:t>
            </w:r>
            <w:proofErr w:type="spellStart"/>
            <w:r w:rsidRPr="07088987">
              <w:rPr>
                <w:sz w:val="28"/>
                <w:szCs w:val="28"/>
              </w:rPr>
              <w:t>datrys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problemau</w:t>
            </w:r>
            <w:proofErr w:type="spellEnd"/>
            <w:r w:rsidRPr="07088987">
              <w:rPr>
                <w:sz w:val="28"/>
                <w:szCs w:val="28"/>
              </w:rPr>
              <w:t xml:space="preserve"> I </w:t>
            </w:r>
            <w:proofErr w:type="spellStart"/>
            <w:r w:rsidRPr="07088987">
              <w:rPr>
                <w:sz w:val="28"/>
                <w:szCs w:val="28"/>
              </w:rPr>
              <w:t>ddarganfod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onglau</w:t>
            </w:r>
            <w:proofErr w:type="spellEnd"/>
            <w:r w:rsidRPr="07088987">
              <w:rPr>
                <w:sz w:val="28"/>
                <w:szCs w:val="28"/>
              </w:rPr>
              <w:t xml:space="preserve"> ac </w:t>
            </w:r>
            <w:proofErr w:type="spellStart"/>
            <w:r w:rsidRPr="07088987">
              <w:rPr>
                <w:sz w:val="28"/>
                <w:szCs w:val="28"/>
              </w:rPr>
              <w:t>ochrau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coll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mewn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triongl</w:t>
            </w:r>
            <w:proofErr w:type="spellEnd"/>
            <w:r w:rsidRPr="07088987">
              <w:rPr>
                <w:sz w:val="28"/>
                <w:szCs w:val="28"/>
              </w:rPr>
              <w:t xml:space="preserve"> o </w:t>
            </w:r>
            <w:proofErr w:type="spellStart"/>
            <w:r w:rsidRPr="07088987">
              <w:rPr>
                <w:sz w:val="28"/>
                <w:szCs w:val="28"/>
              </w:rPr>
              <w:t>fewn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siap</w:t>
            </w:r>
            <w:proofErr w:type="spellEnd"/>
            <w:r w:rsidRPr="07088987">
              <w:rPr>
                <w:sz w:val="28"/>
                <w:szCs w:val="28"/>
              </w:rPr>
              <w:t xml:space="preserve"> 3D.</w:t>
            </w:r>
          </w:p>
          <w:p w14:paraId="4B837964" w14:textId="1A967C22" w:rsidR="00EB6268" w:rsidRPr="00120A30" w:rsidRDefault="07088987" w:rsidP="07088987">
            <w:pPr>
              <w:rPr>
                <w:sz w:val="28"/>
                <w:szCs w:val="28"/>
              </w:rPr>
            </w:pPr>
            <w:proofErr w:type="spellStart"/>
            <w:r w:rsidRPr="07088987">
              <w:rPr>
                <w:sz w:val="28"/>
                <w:szCs w:val="28"/>
              </w:rPr>
              <w:t>Llythrennedd</w:t>
            </w:r>
            <w:proofErr w:type="spellEnd"/>
            <w:r w:rsidRPr="07088987">
              <w:rPr>
                <w:sz w:val="28"/>
                <w:szCs w:val="28"/>
              </w:rPr>
              <w:t xml:space="preserve">- Gwaith </w:t>
            </w:r>
            <w:proofErr w:type="spellStart"/>
            <w:r w:rsidRPr="07088987">
              <w:rPr>
                <w:sz w:val="28"/>
                <w:szCs w:val="28"/>
              </w:rPr>
              <w:t>grwp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yn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ateb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cwestiwn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geiriol</w:t>
            </w:r>
            <w:proofErr w:type="spellEnd"/>
            <w:r w:rsidRPr="07088987">
              <w:rPr>
                <w:sz w:val="28"/>
                <w:szCs w:val="28"/>
              </w:rPr>
              <w:t xml:space="preserve">. </w:t>
            </w:r>
            <w:proofErr w:type="spellStart"/>
            <w:r w:rsidRPr="07088987">
              <w:rPr>
                <w:sz w:val="28"/>
                <w:szCs w:val="28"/>
              </w:rPr>
              <w:t>Datblygu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sgiliau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darllen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gwybodaeth</w:t>
            </w:r>
            <w:proofErr w:type="spellEnd"/>
            <w:r w:rsidRPr="07088987">
              <w:rPr>
                <w:sz w:val="28"/>
                <w:szCs w:val="28"/>
              </w:rPr>
              <w:t>.</w:t>
            </w:r>
          </w:p>
        </w:tc>
      </w:tr>
      <w:tr w:rsidR="00D46A8E" w:rsidRPr="00120A30" w14:paraId="28CD5959" w14:textId="77777777" w:rsidTr="07088987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3BDCC28F" w:rsidR="00C8398D" w:rsidRDefault="07088987" w:rsidP="07088987">
            <w:pPr>
              <w:pStyle w:val="ParagraffRhestr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 w:rsidRPr="07088987">
              <w:rPr>
                <w:sz w:val="28"/>
                <w:szCs w:val="28"/>
              </w:rPr>
              <w:t>Amseru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</w:p>
          <w:p w14:paraId="159C509D" w14:textId="1ECF842D" w:rsidR="00D46A8E" w:rsidRPr="00120A30" w:rsidRDefault="07088987" w:rsidP="07088987">
            <w:pPr>
              <w:pStyle w:val="ParagraffRhestr"/>
              <w:numPr>
                <w:ilvl w:val="0"/>
                <w:numId w:val="9"/>
              </w:numPr>
              <w:rPr>
                <w:sz w:val="28"/>
                <w:szCs w:val="28"/>
              </w:rPr>
            </w:pPr>
            <w:proofErr w:type="spellStart"/>
            <w:r w:rsidRPr="07088987">
              <w:rPr>
                <w:sz w:val="28"/>
                <w:szCs w:val="28"/>
              </w:rPr>
              <w:t>Gwneud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yn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siwr</w:t>
            </w:r>
            <w:proofErr w:type="spellEnd"/>
            <w:r w:rsidRPr="07088987">
              <w:rPr>
                <w:sz w:val="28"/>
                <w:szCs w:val="28"/>
              </w:rPr>
              <w:t xml:space="preserve"> bod </w:t>
            </w:r>
            <w:proofErr w:type="spellStart"/>
            <w:r w:rsidRPr="07088987">
              <w:rPr>
                <w:sz w:val="28"/>
                <w:szCs w:val="28"/>
              </w:rPr>
              <w:t>pawb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yn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dawel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cyn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fy</w:t>
            </w:r>
            <w:proofErr w:type="spellEnd"/>
            <w:r w:rsidRPr="07088987">
              <w:rPr>
                <w:sz w:val="28"/>
                <w:szCs w:val="28"/>
              </w:rPr>
              <w:t xml:space="preserve"> mod </w:t>
            </w:r>
            <w:proofErr w:type="spellStart"/>
            <w:r w:rsidRPr="07088987">
              <w:rPr>
                <w:sz w:val="28"/>
                <w:szCs w:val="28"/>
              </w:rPr>
              <w:t>yn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dechrau</w:t>
            </w:r>
            <w:proofErr w:type="spellEnd"/>
            <w:r w:rsidRPr="07088987">
              <w:rPr>
                <w:sz w:val="28"/>
                <w:szCs w:val="28"/>
              </w:rPr>
              <w:t xml:space="preserve"> </w:t>
            </w:r>
            <w:proofErr w:type="spellStart"/>
            <w:r w:rsidRPr="07088987">
              <w:rPr>
                <w:sz w:val="28"/>
                <w:szCs w:val="28"/>
              </w:rPr>
              <w:t>siarad</w:t>
            </w:r>
            <w:proofErr w:type="spellEnd"/>
            <w:r w:rsidRPr="07088987">
              <w:rPr>
                <w:sz w:val="28"/>
                <w:szCs w:val="28"/>
              </w:rPr>
              <w:t>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6DA38947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6DA38947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55D9C03F" w:rsidR="00D46A8E" w:rsidRPr="00120A30" w:rsidRDefault="6DA38947" w:rsidP="6DA38947">
            <w:pPr>
              <w:pStyle w:val="ParagraffRhestr"/>
              <w:numPr>
                <w:ilvl w:val="0"/>
                <w:numId w:val="6"/>
              </w:numPr>
            </w:pPr>
            <w:proofErr w:type="spellStart"/>
            <w:r>
              <w:t>Adnabod</w:t>
            </w:r>
            <w:proofErr w:type="spellEnd"/>
            <w:r>
              <w:t xml:space="preserve"> </w:t>
            </w:r>
            <w:proofErr w:type="spellStart"/>
            <w:r>
              <w:t>trionglau</w:t>
            </w:r>
            <w:proofErr w:type="spellEnd"/>
            <w:r>
              <w:t xml:space="preserve"> o </w:t>
            </w:r>
            <w:proofErr w:type="spellStart"/>
            <w:r>
              <w:t>fewn</w:t>
            </w:r>
            <w:proofErr w:type="spellEnd"/>
            <w:r>
              <w:t xml:space="preserve"> </w:t>
            </w:r>
            <w:proofErr w:type="spellStart"/>
            <w:r>
              <w:t>siapau</w:t>
            </w:r>
            <w:proofErr w:type="spellEnd"/>
            <w:r>
              <w:t xml:space="preserve"> 3D.</w:t>
            </w:r>
          </w:p>
          <w:p w14:paraId="0250E77A" w14:textId="033B105E" w:rsidR="6DA38947" w:rsidRDefault="6DA38947" w:rsidP="6DA38947">
            <w:pPr>
              <w:pStyle w:val="ParagraffRhestr"/>
              <w:numPr>
                <w:ilvl w:val="0"/>
                <w:numId w:val="6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trigonometreg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darganfod</w:t>
            </w:r>
            <w:proofErr w:type="spellEnd"/>
            <w:r>
              <w:t xml:space="preserve"> </w:t>
            </w:r>
            <w:proofErr w:type="spellStart"/>
            <w:r>
              <w:t>onglau</w:t>
            </w:r>
            <w:proofErr w:type="spellEnd"/>
            <w:r>
              <w:t xml:space="preserve"> ac </w:t>
            </w:r>
            <w:proofErr w:type="spellStart"/>
            <w:r>
              <w:t>ochrau</w:t>
            </w:r>
            <w:proofErr w:type="spellEnd"/>
            <w:r>
              <w:t xml:space="preserve"> </w:t>
            </w:r>
            <w:proofErr w:type="spellStart"/>
            <w:r>
              <w:t>coll</w:t>
            </w:r>
            <w:proofErr w:type="spellEnd"/>
            <w:r>
              <w:t xml:space="preserve"> o </w:t>
            </w:r>
            <w:proofErr w:type="spellStart"/>
            <w:r>
              <w:t>fewn</w:t>
            </w:r>
            <w:proofErr w:type="spellEnd"/>
            <w:r>
              <w:t xml:space="preserve"> </w:t>
            </w:r>
            <w:proofErr w:type="spellStart"/>
            <w:r>
              <w:t>siapau</w:t>
            </w:r>
            <w:proofErr w:type="spellEnd"/>
            <w:r>
              <w:t xml:space="preserve"> 3D.</w:t>
            </w:r>
          </w:p>
          <w:p w14:paraId="503F871C" w14:textId="37A9D149" w:rsidR="6DA38947" w:rsidRDefault="6DA38947" w:rsidP="6DA38947">
            <w:pPr>
              <w:pStyle w:val="ParagraffRhestr"/>
              <w:numPr>
                <w:ilvl w:val="0"/>
                <w:numId w:val="6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trigonometreg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darganfod</w:t>
            </w:r>
            <w:proofErr w:type="spellEnd"/>
            <w:r>
              <w:t xml:space="preserve"> </w:t>
            </w:r>
            <w:proofErr w:type="spellStart"/>
            <w:r>
              <w:t>arwynebedd</w:t>
            </w:r>
            <w:proofErr w:type="spellEnd"/>
            <w:r>
              <w:t xml:space="preserve"> </w:t>
            </w:r>
            <w:proofErr w:type="spellStart"/>
            <w:r>
              <w:t>arwyneb</w:t>
            </w:r>
            <w:proofErr w:type="spellEnd"/>
            <w:r>
              <w:t xml:space="preserve"> </w:t>
            </w:r>
            <w:proofErr w:type="spellStart"/>
            <w:r>
              <w:t>siapau</w:t>
            </w:r>
            <w:proofErr w:type="spellEnd"/>
            <w:r>
              <w:t xml:space="preserve"> 3D </w:t>
            </w:r>
            <w:proofErr w:type="spellStart"/>
            <w:r>
              <w:t>megis</w:t>
            </w:r>
            <w:proofErr w:type="spellEnd"/>
            <w:r>
              <w:t xml:space="preserve"> pyramid.</w:t>
            </w: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27E6AB54" w:rsidR="00D46A8E" w:rsidRPr="00120A30" w:rsidRDefault="00D46A8E" w:rsidP="6DA38947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6DA38947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6DA38947">
        <w:tc>
          <w:tcPr>
            <w:tcW w:w="4505" w:type="dxa"/>
          </w:tcPr>
          <w:p w14:paraId="6708FB52" w14:textId="41C6F2D5" w:rsidR="00D46A8E" w:rsidRPr="00120A30" w:rsidRDefault="6DA38947" w:rsidP="6DA38947">
            <w:pPr>
              <w:pStyle w:val="ParagraffRhestr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6DA38947">
              <w:rPr>
                <w:sz w:val="28"/>
                <w:szCs w:val="28"/>
              </w:rPr>
              <w:t xml:space="preserve">Y </w:t>
            </w:r>
            <w:proofErr w:type="spellStart"/>
            <w:r w:rsidRPr="6DA38947">
              <w:rPr>
                <w:sz w:val="28"/>
                <w:szCs w:val="28"/>
              </w:rPr>
              <w:t>gallu</w:t>
            </w:r>
            <w:proofErr w:type="spellEnd"/>
            <w:r w:rsidRPr="6DA38947">
              <w:rPr>
                <w:sz w:val="28"/>
                <w:szCs w:val="28"/>
              </w:rPr>
              <w:t xml:space="preserve"> I </w:t>
            </w:r>
            <w:proofErr w:type="spellStart"/>
            <w:r w:rsidRPr="6DA38947">
              <w:rPr>
                <w:sz w:val="28"/>
                <w:szCs w:val="28"/>
              </w:rPr>
              <w:t>weithio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allan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yr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onglau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a’r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ochrau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cywir</w:t>
            </w:r>
            <w:proofErr w:type="spellEnd"/>
            <w:r w:rsidRPr="6DA38947">
              <w:rPr>
                <w:sz w:val="28"/>
                <w:szCs w:val="28"/>
              </w:rPr>
              <w:t xml:space="preserve"> o </w:t>
            </w:r>
            <w:proofErr w:type="spellStart"/>
            <w:r w:rsidRPr="6DA38947">
              <w:rPr>
                <w:sz w:val="28"/>
                <w:szCs w:val="28"/>
              </w:rPr>
              <w:t>fewn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siapau</w:t>
            </w:r>
            <w:proofErr w:type="spellEnd"/>
            <w:r w:rsidRPr="6DA38947">
              <w:rPr>
                <w:sz w:val="28"/>
                <w:szCs w:val="28"/>
              </w:rPr>
              <w:t xml:space="preserve"> 3D </w:t>
            </w:r>
            <w:proofErr w:type="spellStart"/>
            <w:r w:rsidRPr="6DA38947">
              <w:rPr>
                <w:sz w:val="28"/>
                <w:szCs w:val="28"/>
              </w:rPr>
              <w:t>er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mwyn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ateb</w:t>
            </w:r>
            <w:proofErr w:type="spellEnd"/>
            <w:r w:rsidRPr="6DA38947">
              <w:rPr>
                <w:sz w:val="28"/>
                <w:szCs w:val="28"/>
              </w:rPr>
              <w:t xml:space="preserve"> y </w:t>
            </w:r>
            <w:proofErr w:type="spellStart"/>
            <w:r w:rsidRPr="6DA38947">
              <w:rPr>
                <w:sz w:val="28"/>
                <w:szCs w:val="28"/>
              </w:rPr>
              <w:t>cwestiynau</w:t>
            </w:r>
            <w:proofErr w:type="spellEnd"/>
            <w:r w:rsidRPr="6DA38947">
              <w:rPr>
                <w:sz w:val="28"/>
                <w:szCs w:val="28"/>
              </w:rPr>
              <w:t xml:space="preserve">. </w:t>
            </w:r>
          </w:p>
          <w:p w14:paraId="5E9E6941" w14:textId="68B91502" w:rsidR="00D46A8E" w:rsidRPr="00120A30" w:rsidRDefault="6DA38947" w:rsidP="6DA38947">
            <w:pPr>
              <w:pStyle w:val="ParagraffRhestr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6DA38947">
              <w:rPr>
                <w:sz w:val="28"/>
                <w:szCs w:val="28"/>
              </w:rPr>
              <w:t>Deall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sut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i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weithio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allan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arwynebedd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arwyneb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siap</w:t>
            </w:r>
            <w:proofErr w:type="spellEnd"/>
            <w:r w:rsidRPr="6DA38947">
              <w:rPr>
                <w:sz w:val="28"/>
                <w:szCs w:val="28"/>
              </w:rPr>
              <w:t xml:space="preserve"> 3D. </w:t>
            </w: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106F7698" w14:textId="644C7371" w:rsidR="00D46A8E" w:rsidRPr="00120A30" w:rsidRDefault="6DA38947" w:rsidP="6DA38947">
            <w:pPr>
              <w:pStyle w:val="ParagraffRhestr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6DA38947">
              <w:rPr>
                <w:sz w:val="28"/>
                <w:szCs w:val="28"/>
              </w:rPr>
              <w:lastRenderedPageBreak/>
              <w:t>Ateb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cwestiynau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ymarfer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yn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gywir</w:t>
            </w:r>
            <w:proofErr w:type="spellEnd"/>
            <w:r w:rsidRPr="6DA38947">
              <w:rPr>
                <w:sz w:val="28"/>
                <w:szCs w:val="28"/>
              </w:rPr>
              <w:t xml:space="preserve"> ac </w:t>
            </w:r>
            <w:proofErr w:type="spellStart"/>
            <w:r w:rsidRPr="6DA38947">
              <w:rPr>
                <w:sz w:val="28"/>
                <w:szCs w:val="28"/>
              </w:rPr>
              <w:t>yn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hyderus</w:t>
            </w:r>
            <w:proofErr w:type="spellEnd"/>
            <w:r w:rsidRPr="6DA38947">
              <w:rPr>
                <w:sz w:val="28"/>
                <w:szCs w:val="28"/>
              </w:rPr>
              <w:t>.</w:t>
            </w:r>
          </w:p>
          <w:p w14:paraId="250B79C3" w14:textId="1973FE8B" w:rsidR="00D46A8E" w:rsidRPr="00120A30" w:rsidRDefault="6DA38947" w:rsidP="6DA38947">
            <w:pPr>
              <w:pStyle w:val="ParagraffRhestr"/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6DA38947">
              <w:rPr>
                <w:sz w:val="28"/>
                <w:szCs w:val="28"/>
              </w:rPr>
              <w:t>Ateb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cwestiynau</w:t>
            </w:r>
            <w:proofErr w:type="spellEnd"/>
            <w:r w:rsidRPr="6DA38947">
              <w:rPr>
                <w:sz w:val="28"/>
                <w:szCs w:val="28"/>
              </w:rPr>
              <w:t xml:space="preserve"> am y </w:t>
            </w:r>
            <w:proofErr w:type="spellStart"/>
            <w:r w:rsidRPr="6DA38947">
              <w:rPr>
                <w:sz w:val="28"/>
                <w:szCs w:val="28"/>
              </w:rPr>
              <w:t>topig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yn</w:t>
            </w:r>
            <w:proofErr w:type="spellEnd"/>
            <w:r w:rsidRPr="6DA38947">
              <w:rPr>
                <w:sz w:val="28"/>
                <w:szCs w:val="28"/>
              </w:rPr>
              <w:t xml:space="preserve"> </w:t>
            </w:r>
            <w:proofErr w:type="spellStart"/>
            <w:r w:rsidRPr="6DA38947">
              <w:rPr>
                <w:sz w:val="28"/>
                <w:szCs w:val="28"/>
              </w:rPr>
              <w:t>hyderus</w:t>
            </w:r>
            <w:proofErr w:type="spellEnd"/>
            <w:r w:rsidRPr="6DA38947">
              <w:rPr>
                <w:sz w:val="28"/>
                <w:szCs w:val="28"/>
              </w:rPr>
              <w:t>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BF62072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BF62072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151F2861" w14:textId="52D31226" w:rsidR="00120A30" w:rsidRPr="00120A30" w:rsidRDefault="07088987" w:rsidP="07088987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7088987">
              <w:rPr>
                <w:lang w:val="cy-GB"/>
              </w:rPr>
              <w:t xml:space="preserve">Gofyn iddynt ysgrifennu gwaith dosbarth, dyddiad, teitl, y cychwynnwr a’r nod lawr yn eu llyfrau. </w:t>
            </w:r>
          </w:p>
          <w:p w14:paraId="6EA6CD90" w14:textId="2E4BE912" w:rsidR="07088987" w:rsidRDefault="07088987" w:rsidP="07088987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7088987">
              <w:rPr>
                <w:lang w:val="cy-GB"/>
              </w:rPr>
              <w:t>Ateb y cychwynnwr.</w:t>
            </w:r>
          </w:p>
          <w:p w14:paraId="6CD0ABD8" w14:textId="77514996" w:rsidR="07088987" w:rsidRDefault="07088987" w:rsidP="07088987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7088987">
              <w:rPr>
                <w:lang w:val="cy-GB"/>
              </w:rPr>
              <w:t>Amgylchynu’r dosbarth yn edrych ar faint mae pawb wedi neud.</w:t>
            </w:r>
          </w:p>
          <w:p w14:paraId="4E9A7EA9" w14:textId="57E0C54C" w:rsidR="07088987" w:rsidRDefault="07088987" w:rsidP="07088987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7088987">
              <w:rPr>
                <w:lang w:val="cy-GB"/>
              </w:rPr>
              <w:t>Sicrhau bod pawb gyda prennau mesur a chyfrifianellau.</w:t>
            </w:r>
          </w:p>
          <w:p w14:paraId="107664F9" w14:textId="0CB57F6E" w:rsidR="07088987" w:rsidRDefault="07088987" w:rsidP="07088987">
            <w:pPr>
              <w:pStyle w:val="ParagraffRhestr"/>
              <w:numPr>
                <w:ilvl w:val="0"/>
                <w:numId w:val="8"/>
              </w:numPr>
              <w:rPr>
                <w:lang w:val="cy-GB"/>
              </w:rPr>
            </w:pPr>
            <w:r w:rsidRPr="07088987">
              <w:rPr>
                <w:lang w:val="cy-GB"/>
              </w:rPr>
              <w:t>Mynd dros yr ateb I'r cychwynnwr, yn mynd trwy’r camau.</w:t>
            </w:r>
          </w:p>
          <w:p w14:paraId="3BC8E289" w14:textId="77777777" w:rsidR="00120A30" w:rsidRPr="00120A30" w:rsidRDefault="00120A30" w:rsidP="07088987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126189B1" w14:textId="7E419418" w:rsidR="6DA38947" w:rsidRDefault="6DA38947" w:rsidP="6DA38947">
            <w:pPr>
              <w:pStyle w:val="ParagraffRhestr"/>
              <w:numPr>
                <w:ilvl w:val="0"/>
                <w:numId w:val="3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Ysgrifennu lawr gwaith dosbarth, dyddiad, teitl, y cychwynnwr a nod y wers. Gwneud y cychwynnwr (5mun).</w:t>
            </w:r>
          </w:p>
          <w:p w14:paraId="67E22736" w14:textId="3C717396" w:rsidR="6DA38947" w:rsidRDefault="6DA38947" w:rsidP="6DA38947">
            <w:pPr>
              <w:pStyle w:val="ParagraffRhestr"/>
              <w:numPr>
                <w:ilvl w:val="0"/>
                <w:numId w:val="3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Cywiro/gwirio ateb i’r cychwynnwr.</w:t>
            </w:r>
          </w:p>
          <w:p w14:paraId="2981F015" w14:textId="4609366F" w:rsidR="6DA38947" w:rsidRDefault="6DA38947" w:rsidP="6DA38947">
            <w:pPr>
              <w:rPr>
                <w:lang w:val="cy-GB"/>
              </w:rPr>
            </w:pPr>
          </w:p>
          <w:p w14:paraId="6C7217F8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700E7E7A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7716F20C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4650AD92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201F9395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7F17A4E6" w14:textId="77777777" w:rsidR="00120A30" w:rsidRPr="00120A30" w:rsidRDefault="00120A30" w:rsidP="07088987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09EB8784" w14:textId="55312555" w:rsidR="00120A30" w:rsidRPr="00120A30" w:rsidRDefault="6BD26236" w:rsidP="6BD26236">
            <w:pPr>
              <w:pStyle w:val="ParagraffRhestr"/>
              <w:numPr>
                <w:ilvl w:val="0"/>
                <w:numId w:val="3"/>
              </w:numPr>
              <w:rPr>
                <w:lang w:val="cy-GB"/>
              </w:rPr>
            </w:pPr>
            <w:r w:rsidRPr="6BD26236">
              <w:rPr>
                <w:lang w:val="cy-GB"/>
              </w:rPr>
              <w:t>Llyfrau</w:t>
            </w:r>
          </w:p>
          <w:p w14:paraId="6105DC51" w14:textId="12712075" w:rsidR="00120A30" w:rsidRPr="00120A30" w:rsidRDefault="6BD26236" w:rsidP="6BD26236">
            <w:pPr>
              <w:pStyle w:val="ParagraffRhestr"/>
              <w:numPr>
                <w:ilvl w:val="0"/>
                <w:numId w:val="3"/>
              </w:numPr>
              <w:rPr>
                <w:lang w:val="cy-GB"/>
              </w:rPr>
            </w:pPr>
            <w:r w:rsidRPr="6BD26236">
              <w:rPr>
                <w:lang w:val="cy-GB"/>
              </w:rPr>
              <w:t>Bwrdd gwyn rhyngweithiol</w:t>
            </w:r>
          </w:p>
          <w:p w14:paraId="512B4887" w14:textId="7DDAFC02" w:rsidR="00120A30" w:rsidRPr="00120A30" w:rsidRDefault="6BD26236" w:rsidP="6BD26236">
            <w:pPr>
              <w:pStyle w:val="ParagraffRhestr"/>
              <w:numPr>
                <w:ilvl w:val="0"/>
                <w:numId w:val="3"/>
              </w:numPr>
              <w:rPr>
                <w:lang w:val="cy-GB"/>
              </w:rPr>
            </w:pPr>
            <w:r w:rsidRPr="6BD26236">
              <w:rPr>
                <w:lang w:val="cy-GB"/>
              </w:rPr>
              <w:t>Prennau mesur</w:t>
            </w:r>
          </w:p>
          <w:p w14:paraId="491DF6ED" w14:textId="095C44F7" w:rsidR="00120A30" w:rsidRPr="00120A30" w:rsidRDefault="6BD26236" w:rsidP="6BD26236">
            <w:pPr>
              <w:pStyle w:val="ParagraffRhestr"/>
              <w:numPr>
                <w:ilvl w:val="0"/>
                <w:numId w:val="3"/>
              </w:numPr>
              <w:rPr>
                <w:lang w:val="cy-GB"/>
              </w:rPr>
            </w:pPr>
            <w:r w:rsidRPr="6BD26236">
              <w:rPr>
                <w:lang w:val="cy-GB"/>
              </w:rPr>
              <w:t>Cyfrifianellau</w:t>
            </w:r>
          </w:p>
        </w:tc>
      </w:tr>
      <w:tr w:rsidR="00120A30" w:rsidRPr="00120A30" w14:paraId="3E425A8C" w14:textId="77777777" w:rsidTr="0BF62072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36C22775" w:rsidR="00120A30" w:rsidRPr="00120A30" w:rsidRDefault="07088987" w:rsidP="07088987">
            <w:pPr>
              <w:rPr>
                <w:lang w:val="cy-GB"/>
              </w:rPr>
            </w:pPr>
            <w:r w:rsidRPr="07088987">
              <w:rPr>
                <w:lang w:val="cy-GB"/>
              </w:rPr>
              <w:t>- Mynd trwy enghraifft- ar ôl rhoi’r taflen enghraifft mas. Gofyn iddynt ysgrifennu’r ateb yn eu llyfrau.</w:t>
            </w:r>
          </w:p>
          <w:p w14:paraId="17BD3278" w14:textId="00C4667D" w:rsidR="07088987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6DA38947">
              <w:rPr>
                <w:lang w:val="cy-GB"/>
              </w:rPr>
              <w:t>Rhoi’r dosbarth mewn i grwpiau.</w:t>
            </w:r>
          </w:p>
          <w:p w14:paraId="5BA38CFC" w14:textId="00C4667D" w:rsidR="6DA38947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6DA38947">
              <w:rPr>
                <w:lang w:val="cy-GB"/>
              </w:rPr>
              <w:t>Dosbarthu taflennu ar gyfer gwaith grwp.</w:t>
            </w:r>
          </w:p>
          <w:p w14:paraId="3B5CA50F" w14:textId="6B25151F" w:rsidR="6DA38947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6DA38947">
              <w:rPr>
                <w:lang w:val="cy-GB"/>
              </w:rPr>
              <w:t>Cylchu yn cynnig cymorth I'r grwpiau a gwirio os maent ar y trywydd iawn.</w:t>
            </w:r>
          </w:p>
          <w:p w14:paraId="2DED98E1" w14:textId="3CFAD85E" w:rsidR="00120A30" w:rsidRPr="00120A30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0BF62072">
              <w:rPr>
                <w:lang w:val="cy-GB"/>
              </w:rPr>
              <w:t xml:space="preserve">Ar </w:t>
            </w:r>
            <w:proofErr w:type="spellStart"/>
            <w:r w:rsidRPr="0BF62072">
              <w:rPr>
                <w:lang w:val="cy-GB"/>
              </w:rPr>
              <w:t>ol</w:t>
            </w:r>
            <w:proofErr w:type="spellEnd"/>
            <w:r w:rsidRPr="0BF62072">
              <w:rPr>
                <w:lang w:val="cy-GB"/>
              </w:rPr>
              <w:t xml:space="preserve"> rhyw 10 munud, tynnu sylw pawb at y blaen a mynd dros yr ateb.</w:t>
            </w:r>
          </w:p>
          <w:p w14:paraId="68FA77FB" w14:textId="058D1D26" w:rsidR="241D8466" w:rsidRDefault="241D8466" w:rsidP="0BF62072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0BF62072">
              <w:rPr>
                <w:lang w:val="cy-GB"/>
              </w:rPr>
              <w:lastRenderedPageBreak/>
              <w:t>Wrth wirio atebion pob grŵp, byddaf yn gwirio pa grwpiau sydd gyda’r ateb cywir. Yna, byddaf yn gofyn iddynt f</w:t>
            </w:r>
            <w:r w:rsidR="197607E5" w:rsidRPr="0BF62072">
              <w:rPr>
                <w:lang w:val="cy-GB"/>
              </w:rPr>
              <w:t xml:space="preserve">el grŵp i esbonio, cam wrth gam beth roeddent wedi neud i ddod I'w hateb. Byddaf yn rhoi cymorth iddynt os ydynt yn ansicr am ambell gam. </w:t>
            </w:r>
          </w:p>
          <w:p w14:paraId="291C73B9" w14:textId="7D2F8CD6" w:rsidR="6DA38947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6DA38947">
              <w:rPr>
                <w:lang w:val="cy-GB"/>
              </w:rPr>
              <w:t xml:space="preserve">Ar </w:t>
            </w:r>
            <w:proofErr w:type="spellStart"/>
            <w:r w:rsidRPr="6DA38947">
              <w:rPr>
                <w:lang w:val="cy-GB"/>
              </w:rPr>
              <w:t>ol</w:t>
            </w:r>
            <w:proofErr w:type="spellEnd"/>
            <w:r w:rsidRPr="6DA38947">
              <w:rPr>
                <w:lang w:val="cy-GB"/>
              </w:rPr>
              <w:t xml:space="preserve"> mynd dros yr ateb, rhoi mas taflen ymarfer. </w:t>
            </w:r>
          </w:p>
          <w:p w14:paraId="2E45B1F6" w14:textId="63FA361A" w:rsidR="6DA38947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6DA38947">
              <w:rPr>
                <w:lang w:val="cy-GB"/>
              </w:rPr>
              <w:t xml:space="preserve">Rhoi 2 munud cyn mynd dros yr ateb I'r cwestiwn gyntaf. </w:t>
            </w:r>
          </w:p>
          <w:p w14:paraId="1290BE98" w14:textId="36DD7452" w:rsidR="6DA38947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6DA38947">
              <w:rPr>
                <w:lang w:val="cy-GB"/>
              </w:rPr>
              <w:t>To, cylchu pan maent yn neud yr ymarfer.</w:t>
            </w:r>
          </w:p>
          <w:p w14:paraId="7D48D40C" w14:textId="41FD6BF0" w:rsidR="6DA38947" w:rsidRDefault="6DA38947" w:rsidP="6DA38947">
            <w:pPr>
              <w:pStyle w:val="ParagraffRhestr"/>
              <w:numPr>
                <w:ilvl w:val="0"/>
                <w:numId w:val="7"/>
              </w:numPr>
              <w:rPr>
                <w:lang w:val="cy-GB"/>
              </w:rPr>
            </w:pPr>
            <w:r w:rsidRPr="6DA38947">
              <w:rPr>
                <w:lang w:val="cy-GB"/>
              </w:rPr>
              <w:t>Os maent wedi gorffen, rhoir her iddynt.</w:t>
            </w:r>
          </w:p>
          <w:p w14:paraId="0F0EC16A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441EB289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65481C09" w14:textId="77777777" w:rsidR="00120A30" w:rsidRPr="00120A30" w:rsidRDefault="00120A30" w:rsidP="07088987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6DFB8EFC" w14:textId="38FEE25F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lastRenderedPageBreak/>
              <w:t>Gludo taflen enghraifft yn eu llyfrau.</w:t>
            </w:r>
          </w:p>
          <w:p w14:paraId="1663C3AC" w14:textId="2ECEDD1D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Ysgrifennu datrysiad yr enghraifft yn eu llyfrau.</w:t>
            </w:r>
          </w:p>
          <w:p w14:paraId="7AB439F2" w14:textId="1696E9BF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Symud mewn i’w grwpiau.</w:t>
            </w:r>
          </w:p>
          <w:p w14:paraId="5684538B" w14:textId="367CB2F6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Gweithio mewn grwpiau er mwyn ateb y cwestiwn.</w:t>
            </w:r>
          </w:p>
          <w:p w14:paraId="11D35AA1" w14:textId="40998564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Gwrando a chanolbwyntio ar y datrysiad.</w:t>
            </w:r>
          </w:p>
          <w:p w14:paraId="3CAF90A8" w14:textId="4CC92D8A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 xml:space="preserve">Gludo’r taflen ymarfer mewn. </w:t>
            </w:r>
          </w:p>
          <w:p w14:paraId="6D2FEBBB" w14:textId="104F7B37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Cyflawni’r taflen ymarfer.</w:t>
            </w:r>
          </w:p>
          <w:p w14:paraId="6F0D033F" w14:textId="4C5E0FEB" w:rsidR="6DA38947" w:rsidRDefault="6DA38947" w:rsidP="6DA38947">
            <w:pPr>
              <w:pStyle w:val="ParagraffRhestr"/>
              <w:numPr>
                <w:ilvl w:val="0"/>
                <w:numId w:val="2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Cywiro/gwirio’r gwaith.</w:t>
            </w:r>
          </w:p>
          <w:p w14:paraId="56CF63A5" w14:textId="6E375F7E" w:rsidR="6DA38947" w:rsidRDefault="6DA38947" w:rsidP="6DA38947">
            <w:pPr>
              <w:rPr>
                <w:lang w:val="cy-GB"/>
              </w:rPr>
            </w:pPr>
          </w:p>
          <w:p w14:paraId="5C70A563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6885B94E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6D22C637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6A1B26DC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6F32319A" w14:textId="77777777" w:rsidR="00120A30" w:rsidRPr="00120A30" w:rsidRDefault="00120A30" w:rsidP="07088987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1A0424DC" w14:textId="7576B2E6" w:rsidR="00120A30" w:rsidRPr="00120A30" w:rsidRDefault="6BD26236" w:rsidP="6BD26236">
            <w:pPr>
              <w:pStyle w:val="ParagraffRhestr"/>
              <w:numPr>
                <w:ilvl w:val="0"/>
                <w:numId w:val="2"/>
              </w:numPr>
              <w:rPr>
                <w:lang w:val="cy-GB"/>
              </w:rPr>
            </w:pPr>
            <w:r w:rsidRPr="6BD26236">
              <w:rPr>
                <w:lang w:val="cy-GB"/>
              </w:rPr>
              <w:lastRenderedPageBreak/>
              <w:t>Glud</w:t>
            </w:r>
          </w:p>
          <w:p w14:paraId="6C16433D" w14:textId="1F20E8EE" w:rsidR="00120A30" w:rsidRPr="00120A30" w:rsidRDefault="6BD26236" w:rsidP="6BD26236">
            <w:pPr>
              <w:pStyle w:val="ParagraffRhestr"/>
              <w:numPr>
                <w:ilvl w:val="0"/>
                <w:numId w:val="2"/>
              </w:numPr>
              <w:rPr>
                <w:lang w:val="cy-GB"/>
              </w:rPr>
            </w:pPr>
            <w:r w:rsidRPr="6BD26236">
              <w:rPr>
                <w:lang w:val="cy-GB"/>
              </w:rPr>
              <w:t>Taflen enghraifft</w:t>
            </w:r>
          </w:p>
          <w:p w14:paraId="171D5DC3" w14:textId="3B3496DA" w:rsidR="00120A30" w:rsidRPr="00120A30" w:rsidRDefault="6BD26236" w:rsidP="6BD26236">
            <w:pPr>
              <w:pStyle w:val="ParagraffRhestr"/>
              <w:numPr>
                <w:ilvl w:val="0"/>
                <w:numId w:val="2"/>
              </w:numPr>
              <w:rPr>
                <w:lang w:val="cy-GB"/>
              </w:rPr>
            </w:pPr>
            <w:r w:rsidRPr="6BD26236">
              <w:rPr>
                <w:lang w:val="cy-GB"/>
              </w:rPr>
              <w:t>Taflen gwaith grŵp</w:t>
            </w:r>
          </w:p>
          <w:p w14:paraId="70954B41" w14:textId="5E6D477E" w:rsidR="00120A30" w:rsidRPr="00120A30" w:rsidRDefault="6BD26236" w:rsidP="6BD26236">
            <w:pPr>
              <w:pStyle w:val="ParagraffRhestr"/>
              <w:numPr>
                <w:ilvl w:val="0"/>
                <w:numId w:val="2"/>
              </w:numPr>
              <w:rPr>
                <w:lang w:val="cy-GB"/>
              </w:rPr>
            </w:pPr>
            <w:proofErr w:type="spellStart"/>
            <w:r w:rsidRPr="6BD26236">
              <w:rPr>
                <w:lang w:val="cy-GB"/>
              </w:rPr>
              <w:t>Peniau</w:t>
            </w:r>
            <w:proofErr w:type="spellEnd"/>
            <w:r w:rsidRPr="6BD26236">
              <w:rPr>
                <w:lang w:val="cy-GB"/>
              </w:rPr>
              <w:t xml:space="preserve"> coch</w:t>
            </w:r>
          </w:p>
          <w:p w14:paraId="5D33C416" w14:textId="4E42FCBC" w:rsidR="00120A30" w:rsidRPr="00120A30" w:rsidRDefault="6BD26236" w:rsidP="6BD26236">
            <w:pPr>
              <w:pStyle w:val="ParagraffRhestr"/>
              <w:numPr>
                <w:ilvl w:val="0"/>
                <w:numId w:val="2"/>
              </w:numPr>
              <w:rPr>
                <w:lang w:val="cy-GB"/>
              </w:rPr>
            </w:pPr>
            <w:r w:rsidRPr="6BD26236">
              <w:rPr>
                <w:lang w:val="cy-GB"/>
              </w:rPr>
              <w:t>Llyfrau</w:t>
            </w:r>
          </w:p>
          <w:p w14:paraId="73A5E4AB" w14:textId="3B84042E" w:rsidR="00120A30" w:rsidRPr="00120A30" w:rsidRDefault="6BD26236" w:rsidP="6BD26236">
            <w:pPr>
              <w:pStyle w:val="ParagraffRhestr"/>
              <w:numPr>
                <w:ilvl w:val="0"/>
                <w:numId w:val="2"/>
              </w:numPr>
              <w:rPr>
                <w:lang w:val="cy-GB"/>
              </w:rPr>
            </w:pPr>
            <w:r w:rsidRPr="6BD26236">
              <w:rPr>
                <w:lang w:val="cy-GB"/>
              </w:rPr>
              <w:t>Bwrdd gwyn rhyngweithiol</w:t>
            </w:r>
          </w:p>
        </w:tc>
      </w:tr>
      <w:tr w:rsidR="00120A30" w:rsidRPr="00120A30" w14:paraId="78EBC3C5" w14:textId="77777777" w:rsidTr="0BF62072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042AC8B0" w:rsidR="00120A30" w:rsidRPr="00120A30" w:rsidRDefault="6DA38947" w:rsidP="6DA38947">
            <w:pPr>
              <w:rPr>
                <w:lang w:val="cy-GB"/>
              </w:rPr>
            </w:pPr>
            <w:r w:rsidRPr="6DA38947">
              <w:rPr>
                <w:lang w:val="cy-GB"/>
              </w:rPr>
              <w:t xml:space="preserve">-  Mynd dros  atebion I'r ymarfer i gyd. </w:t>
            </w:r>
          </w:p>
          <w:p w14:paraId="63C20A15" w14:textId="2B83F2FF" w:rsidR="00120A30" w:rsidRPr="00120A30" w:rsidRDefault="6DA38947" w:rsidP="6DA38947">
            <w:pPr>
              <w:pStyle w:val="ParagraffRhestr"/>
              <w:numPr>
                <w:ilvl w:val="0"/>
                <w:numId w:val="4"/>
              </w:numPr>
              <w:rPr>
                <w:lang w:val="cy-GB"/>
              </w:rPr>
            </w:pPr>
            <w:r w:rsidRPr="6DA38947">
              <w:rPr>
                <w:lang w:val="cy-GB"/>
              </w:rPr>
              <w:t xml:space="preserve">Neud yn </w:t>
            </w:r>
            <w:proofErr w:type="spellStart"/>
            <w:r w:rsidRPr="6DA38947">
              <w:rPr>
                <w:lang w:val="cy-GB"/>
              </w:rPr>
              <w:t>siwr</w:t>
            </w:r>
            <w:proofErr w:type="spellEnd"/>
            <w:r w:rsidRPr="6DA38947">
              <w:rPr>
                <w:lang w:val="cy-GB"/>
              </w:rPr>
              <w:t xml:space="preserve"> bod pawb gyda’r atebion cywir.</w:t>
            </w:r>
          </w:p>
          <w:p w14:paraId="3238673F" w14:textId="74816CC7" w:rsidR="6DA38947" w:rsidRDefault="6DA38947" w:rsidP="6DA38947">
            <w:pPr>
              <w:pStyle w:val="ParagraffRhestr"/>
              <w:numPr>
                <w:ilvl w:val="0"/>
                <w:numId w:val="4"/>
              </w:numPr>
              <w:rPr>
                <w:lang w:val="cy-GB"/>
              </w:rPr>
            </w:pPr>
            <w:r w:rsidRPr="6DA38947">
              <w:rPr>
                <w:lang w:val="cy-GB"/>
              </w:rPr>
              <w:t>Os amser, mynd trwy ateb ir estyniad.</w:t>
            </w:r>
          </w:p>
          <w:p w14:paraId="2609A212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483EB441" w14:textId="77777777" w:rsidR="00120A30" w:rsidRPr="00120A30" w:rsidRDefault="00120A30" w:rsidP="07088987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19DA1BC5" w14:textId="61CB4F9D" w:rsidR="6DA38947" w:rsidRDefault="6DA38947" w:rsidP="6DA38947">
            <w:pPr>
              <w:pStyle w:val="ParagraffRhestr"/>
              <w:numPr>
                <w:ilvl w:val="0"/>
                <w:numId w:val="1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Cywiro/gwirio gwaith.</w:t>
            </w:r>
          </w:p>
          <w:p w14:paraId="6B75CAE6" w14:textId="166FB790" w:rsidR="6DA38947" w:rsidRDefault="6DA38947" w:rsidP="6DA38947">
            <w:pPr>
              <w:pStyle w:val="ParagraffRhestr"/>
              <w:numPr>
                <w:ilvl w:val="0"/>
                <w:numId w:val="1"/>
              </w:numPr>
            </w:pPr>
            <w:r w:rsidRPr="6DA38947">
              <w:rPr>
                <w:rFonts w:ascii="Calibri" w:eastAsia="Calibri" w:hAnsi="Calibri" w:cs="Calibri"/>
                <w:lang w:val="cy-GB"/>
              </w:rPr>
              <w:t>Edrych ar y cwestiwn estyniad.</w:t>
            </w:r>
          </w:p>
          <w:p w14:paraId="218ECBDC" w14:textId="4996108A" w:rsidR="6DA38947" w:rsidRDefault="6DA38947" w:rsidP="6DA38947">
            <w:pPr>
              <w:rPr>
                <w:lang w:val="cy-GB"/>
              </w:rPr>
            </w:pPr>
          </w:p>
          <w:p w14:paraId="12553B39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6ACDA490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6E2F249E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219CA86D" w14:textId="77777777" w:rsidR="00120A30" w:rsidRPr="00120A30" w:rsidRDefault="00120A30" w:rsidP="07088987">
            <w:pPr>
              <w:rPr>
                <w:lang w:val="cy-GB"/>
              </w:rPr>
            </w:pPr>
          </w:p>
          <w:p w14:paraId="46716F0C" w14:textId="77777777" w:rsidR="00120A30" w:rsidRPr="00120A30" w:rsidRDefault="00120A30" w:rsidP="07088987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1BECA671" w14:textId="51F96EE7" w:rsidR="00120A30" w:rsidRPr="00120A30" w:rsidRDefault="6BD26236" w:rsidP="6BD26236">
            <w:pPr>
              <w:pStyle w:val="ParagraffRhestr"/>
              <w:numPr>
                <w:ilvl w:val="0"/>
                <w:numId w:val="1"/>
              </w:numPr>
              <w:rPr>
                <w:lang w:val="cy-GB"/>
              </w:rPr>
            </w:pPr>
            <w:proofErr w:type="spellStart"/>
            <w:r w:rsidRPr="6BD26236">
              <w:rPr>
                <w:lang w:val="cy-GB"/>
              </w:rPr>
              <w:t>Peniau</w:t>
            </w:r>
            <w:proofErr w:type="spellEnd"/>
            <w:r w:rsidRPr="6BD26236">
              <w:rPr>
                <w:lang w:val="cy-GB"/>
              </w:rPr>
              <w:t xml:space="preserve"> coch</w:t>
            </w:r>
          </w:p>
          <w:p w14:paraId="02EC0A6C" w14:textId="4D22ADDE" w:rsidR="00120A30" w:rsidRPr="00120A30" w:rsidRDefault="6BD26236" w:rsidP="6BD26236">
            <w:pPr>
              <w:pStyle w:val="ParagraffRhestr"/>
              <w:numPr>
                <w:ilvl w:val="0"/>
                <w:numId w:val="1"/>
              </w:numPr>
              <w:rPr>
                <w:lang w:val="cy-GB"/>
              </w:rPr>
            </w:pPr>
            <w:r w:rsidRPr="6BD26236">
              <w:rPr>
                <w:lang w:val="cy-GB"/>
              </w:rPr>
              <w:t>Llyfrau</w:t>
            </w:r>
          </w:p>
          <w:p w14:paraId="08BDEAF7" w14:textId="74FF46FA" w:rsidR="00120A30" w:rsidRPr="00120A30" w:rsidRDefault="6BD26236" w:rsidP="6BD26236">
            <w:pPr>
              <w:pStyle w:val="ParagraffRhestr"/>
              <w:numPr>
                <w:ilvl w:val="0"/>
                <w:numId w:val="1"/>
              </w:numPr>
              <w:rPr>
                <w:lang w:val="cy-GB"/>
              </w:rPr>
            </w:pPr>
            <w:r w:rsidRPr="6BD26236">
              <w:rPr>
                <w:lang w:val="cy-GB"/>
              </w:rPr>
              <w:t>Bwrdd gwyn rhyngweithiol.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Pennawd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6DA38947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6DA38947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43D85313" w14:textId="2F4296A4" w:rsidR="6DA38947" w:rsidRDefault="6DA38947" w:rsidP="6DA38947">
            <w:pPr>
              <w:spacing w:line="257" w:lineRule="auto"/>
            </w:pP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Roeddwn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asesu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dealltwriaeth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holl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ddosbarth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ystod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wers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yma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Roeddwn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wneud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trwy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ddefnyddio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dulliau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megis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cwestiynu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edrych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atebion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ymarfer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dosbarth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asesu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atebion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gweithgaredd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byrddau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Roeddwn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edrych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agweddau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o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ganolbwyntio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gofyn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cwestiynau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doeddent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ddim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deall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gwaith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Roeddwn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hefyd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edrych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hyder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ateb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cwestiynau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beidio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bod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ofn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rhag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ateb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nhw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Roeddwn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edrych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gyfathrebu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da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effeithiol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wrth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neud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tasg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grŵp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amlwg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bo’r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hyderus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gallu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ateb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cwestiynau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effeithiol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gywir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na’r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ddim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mor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hyderus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B29C8E9" w14:textId="213F3500" w:rsidR="6DA38947" w:rsidRDefault="6DA38947" w:rsidP="6DA3894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6DA3894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2CD8C1F" w14:textId="79122B7E" w:rsidR="6DA38947" w:rsidRDefault="6DA38947" w:rsidP="6DA38947">
            <w:pPr>
              <w:spacing w:line="257" w:lineRule="auto"/>
            </w:pP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Rwyf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ganolbwyntio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ddim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deall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gwaith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mwyn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rhoi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cymorth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mwy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o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sgaffaldio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iddynt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mwyn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gwneud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cynnydd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Byddaf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gwneud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trwy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mwy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o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gwestiynau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hawdd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iddynt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adeiladu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fyny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targedau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fel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gwahaniaethu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sicrhau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bo’r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ddim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deall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gwaith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derbyn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tasg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sydd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bach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llai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heriol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183E3F3" w14:textId="718FF162" w:rsidR="6DA38947" w:rsidRDefault="6DA38947" w:rsidP="6DA3894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6DA38947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6DA38947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781C3168" w14:textId="4FF13A02" w:rsidR="6DA38947" w:rsidRDefault="6DA38947" w:rsidP="6DA38947">
            <w:pPr>
              <w:spacing w:line="257" w:lineRule="auto"/>
            </w:pP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llais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uchel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glir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gyfer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ddeall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sydd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wedi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bod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darged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hir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dymor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mi.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Credaf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gwaith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grŵp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wedi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gweithio’n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, a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dangosodd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bod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dasg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angenrheidiol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gyfer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cynnydd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oherwydd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herio’r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disgyblion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gwrando’n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trwy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gydol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wers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6DA3894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3B7779D" w14:textId="12144C00" w:rsidR="6DA38947" w:rsidRDefault="6DA38947" w:rsidP="6DA38947">
            <w:pPr>
              <w:spacing w:line="257" w:lineRule="auto"/>
            </w:pP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Teimlaf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fod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rhaid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mi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wella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pharatoi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mwy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gyfer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esboniadau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 trio bod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gryno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Mae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wedyn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sicrhau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mod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hyderus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wrth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esbonio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datrysiad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wrth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bwrdd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o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flaen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dosbarth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enwedig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gyda’r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tasg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grŵp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oherwydd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dim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llawer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wedi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cael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ateb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cywir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cwestiwn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olaf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wedyn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dim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amser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ddiwedd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wers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neud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ymarfer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oherwydd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roedd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dasg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gwaith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grŵp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wedi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cymryd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rhan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helaeth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o’r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wers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Mae’r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agwedd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yma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darged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personol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sydd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i’w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gwneud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gyda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dysgu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addysgu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Byddaf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gwella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y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targed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yma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trwy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paratoi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well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fwy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effeithiol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gyfer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fy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ngwersi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ac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yn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benodol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gyfer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amseru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tasgau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a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pharatoi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datrysiadau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o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flaen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6DA38947">
              <w:rPr>
                <w:rFonts w:ascii="Calibri" w:eastAsia="Calibri" w:hAnsi="Calibri" w:cs="Calibri"/>
                <w:sz w:val="22"/>
                <w:szCs w:val="22"/>
              </w:rPr>
              <w:t>llaw</w:t>
            </w:r>
            <w:proofErr w:type="spellEnd"/>
            <w:r w:rsidRPr="6DA3894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76C70C" w14:textId="77777777" w:rsidR="003B625E" w:rsidRDefault="003B625E" w:rsidP="00B24C18">
      <w:r>
        <w:separator/>
      </w:r>
    </w:p>
  </w:endnote>
  <w:endnote w:type="continuationSeparator" w:id="0">
    <w:p w14:paraId="4D013A25" w14:textId="77777777" w:rsidR="003B625E" w:rsidRDefault="003B625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Troedyn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BDA93" w14:textId="77777777" w:rsidR="003B625E" w:rsidRDefault="003B625E" w:rsidP="00B24C18">
      <w:r>
        <w:separator/>
      </w:r>
    </w:p>
  </w:footnote>
  <w:footnote w:type="continuationSeparator" w:id="0">
    <w:p w14:paraId="194563B8" w14:textId="77777777" w:rsidR="003B625E" w:rsidRDefault="003B625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Pennyn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Pennyn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E0A0A"/>
    <w:multiLevelType w:val="hybridMultilevel"/>
    <w:tmpl w:val="A5623C80"/>
    <w:lvl w:ilvl="0" w:tplc="78BA0F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3E14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3EB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1EF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B4EE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542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5AF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0030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A4C1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D791D"/>
    <w:multiLevelType w:val="hybridMultilevel"/>
    <w:tmpl w:val="33FE291A"/>
    <w:lvl w:ilvl="0" w:tplc="4844E2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DC5D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0087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C0CF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A2A6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E4E2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FA3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E64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844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E1C63"/>
    <w:multiLevelType w:val="hybridMultilevel"/>
    <w:tmpl w:val="787001A4"/>
    <w:lvl w:ilvl="0" w:tplc="2D183D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D4B6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02D9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66F2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890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0022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90E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5444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6E79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A17D2"/>
    <w:multiLevelType w:val="hybridMultilevel"/>
    <w:tmpl w:val="319A6ED8"/>
    <w:lvl w:ilvl="0" w:tplc="D2F6BD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AC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B2E5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64C4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6817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6857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E251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08D8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CC2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AD58CC"/>
    <w:multiLevelType w:val="hybridMultilevel"/>
    <w:tmpl w:val="A364BE16"/>
    <w:lvl w:ilvl="0" w:tplc="DF3A2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7231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D6E1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421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50E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7AD5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6C48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8C9E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C6A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675A6"/>
    <w:multiLevelType w:val="hybridMultilevel"/>
    <w:tmpl w:val="80E2C0C8"/>
    <w:lvl w:ilvl="0" w:tplc="6C5A4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FA0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B49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FEEA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0C6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D673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BC1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86B5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6CB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95A5F"/>
    <w:multiLevelType w:val="hybridMultilevel"/>
    <w:tmpl w:val="4E407688"/>
    <w:lvl w:ilvl="0" w:tplc="B1A80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962D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DE30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50EC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24F7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28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A89D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F43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74E5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A3967"/>
    <w:multiLevelType w:val="hybridMultilevel"/>
    <w:tmpl w:val="CAA84C0C"/>
    <w:lvl w:ilvl="0" w:tplc="FCE81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4818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C6A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3E02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0C92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10B3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983E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5CBE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2A2F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25FED"/>
    <w:multiLevelType w:val="hybridMultilevel"/>
    <w:tmpl w:val="C7A81166"/>
    <w:lvl w:ilvl="0" w:tplc="D2185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C22B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FCF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E8BB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5A24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9EDF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84BB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6C67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DCB3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5C0DCF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9E4429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7088987"/>
    <w:rsid w:val="0BF62072"/>
    <w:rsid w:val="197607E5"/>
    <w:rsid w:val="241D8466"/>
    <w:rsid w:val="2BDDAFB9"/>
    <w:rsid w:val="31A27E68"/>
    <w:rsid w:val="3C35BE12"/>
    <w:rsid w:val="65B07ED4"/>
    <w:rsid w:val="6BD26236"/>
    <w:rsid w:val="6DA38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Pennawd1">
    <w:name w:val="heading 1"/>
    <w:basedOn w:val="Normal"/>
    <w:next w:val="Normal"/>
    <w:link w:val="Pennawd1Nod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PennynNod">
    <w:name w:val="Pennyn Nod"/>
    <w:basedOn w:val="FfontParagraffDdiofyn"/>
    <w:link w:val="Pennyn"/>
    <w:uiPriority w:val="99"/>
    <w:rsid w:val="00B24C18"/>
  </w:style>
  <w:style w:type="paragraph" w:styleId="Troedyn">
    <w:name w:val="footer"/>
    <w:basedOn w:val="Normal"/>
    <w:link w:val="Troed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24C18"/>
  </w:style>
  <w:style w:type="character" w:customStyle="1" w:styleId="Pennawd1Nod">
    <w:name w:val="Pennawd 1 Nod"/>
    <w:basedOn w:val="FfontParagraffDdiofyn"/>
    <w:link w:val="Pennawd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GridTabl">
    <w:name w:val="Table Grid"/>
    <w:basedOn w:val="Tabl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Normal"/>
    <w:next w:val="GridTabl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Normal"/>
    <w:next w:val="GridTabl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Normal"/>
    <w:next w:val="GridTabl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yfeirnodSylw">
    <w:name w:val="annotation reference"/>
    <w:basedOn w:val="FfontParagraffDdiofyn"/>
    <w:uiPriority w:val="99"/>
    <w:semiHidden/>
    <w:unhideWhenUsed/>
    <w:rsid w:val="00BF5170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BF5170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BF5170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BF5170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BF5170"/>
    <w:rPr>
      <w:b/>
      <w:bCs/>
      <w:sz w:val="20"/>
      <w:szCs w:val="20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TestunDalfan">
    <w:name w:val="Placeholder Text"/>
    <w:basedOn w:val="FfontParagraffDdiofyn"/>
    <w:uiPriority w:val="99"/>
    <w:semiHidden/>
    <w:rsid w:val="00120A30"/>
    <w:rPr>
      <w:color w:val="808080"/>
    </w:rPr>
  </w:style>
  <w:style w:type="paragraph" w:styleId="ParagraffRhestr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</TotalTime>
  <Pages>6</Pages>
  <Words>934</Words>
  <Characters>5325</Characters>
  <Application>Microsoft Office Word</Application>
  <DocSecurity>0</DocSecurity>
  <Lines>44</Lines>
  <Paragraphs>12</Paragraphs>
  <ScaleCrop>false</ScaleCrop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Gruffydd Davies</cp:lastModifiedBy>
  <cp:revision>3</cp:revision>
  <dcterms:created xsi:type="dcterms:W3CDTF">2020-05-13T11:18:00Z</dcterms:created>
  <dcterms:modified xsi:type="dcterms:W3CDTF">2020-05-13T11:18:00Z</dcterms:modified>
</cp:coreProperties>
</file>