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2B7075" w14:textId="77777777" w:rsidR="00912101" w:rsidRDefault="0023752D" w:rsidP="00682E7D">
      <w:r>
        <w:rPr>
          <w:noProof/>
        </w:rPr>
        <w:drawing>
          <wp:anchor distT="0" distB="0" distL="114300" distR="114300" simplePos="0" relativeHeight="251652608" behindDoc="1" locked="0" layoutInCell="1" allowOverlap="1" wp14:anchorId="7B035AFB" wp14:editId="4AC65169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79205" cy="10720552"/>
            <wp:effectExtent l="0" t="0" r="317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Fron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9205" cy="10720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id w:val="1902631487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14:paraId="0E8607B5" w14:textId="77777777" w:rsidR="008C1F2B" w:rsidRDefault="0023752D" w:rsidP="00AB6B41">
          <w:pPr>
            <w:sectPr w:rsidR="008C1F2B" w:rsidSect="00682E7D">
              <w:headerReference w:type="default" r:id="rId12"/>
              <w:footerReference w:type="default" r:id="rId13"/>
              <w:headerReference w:type="first" r:id="rId14"/>
              <w:pgSz w:w="11906" w:h="16838"/>
              <w:pgMar w:top="1440" w:right="1440" w:bottom="1440" w:left="1440" w:header="708" w:footer="708" w:gutter="0"/>
              <w:pgNumType w:start="0"/>
              <w:cols w:space="708"/>
              <w:titlePg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4896" behindDoc="0" locked="0" layoutInCell="1" allowOverlap="1" wp14:anchorId="352DF74C" wp14:editId="3F74E365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5257165</wp:posOffset>
                    </wp:positionV>
                    <wp:extent cx="3152775" cy="742950"/>
                    <wp:effectExtent l="0" t="0" r="28575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52775" cy="7429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7ABCDF" w14:textId="77777777" w:rsidR="004C2AAF" w:rsidRDefault="00912101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 w:rsidRPr="00912101">
                                  <w:rPr>
                                    <w:sz w:val="28"/>
                                  </w:rPr>
                                  <w:t xml:space="preserve">Sports Industry Research </w:t>
                                </w:r>
                              </w:p>
                              <w:p w14:paraId="5AAC665D" w14:textId="77777777" w:rsidR="00912101" w:rsidRDefault="00912101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 w:rsidRPr="00912101">
                                  <w:rPr>
                                    <w:sz w:val="28"/>
                                  </w:rPr>
                                  <w:t>Project</w:t>
                                </w:r>
                                <w:r w:rsidR="004C2AAF">
                                  <w:rPr>
                                    <w:sz w:val="28"/>
                                  </w:rPr>
                                  <w:t xml:space="preserve"> Proposal </w:t>
                                </w:r>
                                <w:r>
                                  <w:rPr>
                                    <w:sz w:val="28"/>
                                  </w:rPr>
                                  <w:t>M6X02100</w:t>
                                </w:r>
                              </w:p>
                              <w:p w14:paraId="22DFF632" w14:textId="77777777" w:rsidR="004C2AAF" w:rsidRPr="00912101" w:rsidRDefault="004C2AAF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Assignment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52DF74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197.05pt;margin-top:413.95pt;width:248.25pt;height:58.5pt;z-index:2516648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">
                    <v:textbox>
                      <w:txbxContent>
                        <w:p w14:paraId="177ABCDF" w14:textId="77777777" w:rsidR="004C2AAF" w:rsidRDefault="00912101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 w:rsidRPr="00912101">
                            <w:rPr>
                              <w:sz w:val="28"/>
                            </w:rPr>
                            <w:t xml:space="preserve">Sports Industry Research </w:t>
                          </w:r>
                        </w:p>
                        <w:p w14:paraId="5AAC665D" w14:textId="77777777" w:rsidR="00912101" w:rsidRDefault="00912101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 w:rsidRPr="00912101">
                            <w:rPr>
                              <w:sz w:val="28"/>
                            </w:rPr>
                            <w:t>Project</w:t>
                          </w:r>
                          <w:r w:rsidR="004C2AAF">
                            <w:rPr>
                              <w:sz w:val="28"/>
                            </w:rPr>
                            <w:t xml:space="preserve"> Proposal </w:t>
                          </w:r>
                          <w:r>
                            <w:rPr>
                              <w:sz w:val="28"/>
                            </w:rPr>
                            <w:t>M6X02100</w:t>
                          </w:r>
                        </w:p>
                        <w:p w14:paraId="22DFF632" w14:textId="77777777" w:rsidR="004C2AAF" w:rsidRPr="00912101" w:rsidRDefault="004C2AAF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Assignment 1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  <w:p w14:paraId="46E25E01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753D2F7E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4753DA87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76F33A4A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6C10337F" w14:textId="77777777"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AB6B41">
            <w:rPr>
              <w:rFonts w:ascii="Arial" w:hAnsi="Arial" w:cs="Arial"/>
              <w:sz w:val="72"/>
              <w:szCs w:val="22"/>
            </w:rPr>
            <w:t>Student Name</w:t>
          </w:r>
        </w:p>
        <w:p w14:paraId="449490D6" w14:textId="77777777"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14:paraId="12854BC5" w14:textId="77777777"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14:paraId="1EB878DE" w14:textId="77777777"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14:paraId="2601AE3F" w14:textId="77777777"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AB6B41">
            <w:rPr>
              <w:rFonts w:ascii="Arial" w:hAnsi="Arial" w:cs="Arial"/>
              <w:sz w:val="72"/>
              <w:szCs w:val="22"/>
            </w:rPr>
            <w:t>Project Title</w:t>
          </w:r>
        </w:p>
        <w:p w14:paraId="2986794F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26E89E0C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br w:type="page"/>
          </w:r>
        </w:p>
        <w:p w14:paraId="4503FDBD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452A0B29" w14:textId="77777777" w:rsidR="00290BD5" w:rsidRPr="00290BD5" w:rsidRDefault="00253718" w:rsidP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</w:sdtContent>
    </w:sdt>
    <w:p w14:paraId="78FAF304" w14:textId="77777777" w:rsidR="00B54EF1" w:rsidRPr="00290BD5" w:rsidRDefault="0023752D" w:rsidP="00290B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Rationale – Why are you researching this area (Screenshot from PowerPoint)</w:t>
      </w:r>
    </w:p>
    <w:p w14:paraId="4E49D976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63A52325" w14:textId="77777777" w:rsidTr="0023752D">
        <w:trPr>
          <w:trHeight w:val="11309"/>
        </w:trPr>
        <w:tc>
          <w:tcPr>
            <w:tcW w:w="9511" w:type="dxa"/>
          </w:tcPr>
          <w:p w14:paraId="02286B33" w14:textId="77777777" w:rsidR="0023752D" w:rsidRDefault="0023752D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142354F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403F3A2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6A6892F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DE9A950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81148B8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Project Aim and Objectives into the table below (Screenshot from PowerPoint)</w:t>
      </w:r>
    </w:p>
    <w:p w14:paraId="6A1F6879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2CAE71C9" w14:textId="77777777" w:rsidTr="007B7E76">
        <w:trPr>
          <w:trHeight w:val="11309"/>
        </w:trPr>
        <w:tc>
          <w:tcPr>
            <w:tcW w:w="9511" w:type="dxa"/>
          </w:tcPr>
          <w:p w14:paraId="51F7DB8C" w14:textId="77777777"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B500363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79EBEDE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00CEC37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ACEE235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DC8D835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Background to the Organisation, Facility, Group or Athlete into the table below (Screenshot from PowerPoint)</w:t>
      </w:r>
    </w:p>
    <w:p w14:paraId="0D1B31A3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69969231" w14:textId="77777777" w:rsidTr="007B7E76">
        <w:trPr>
          <w:trHeight w:val="11309"/>
        </w:trPr>
        <w:tc>
          <w:tcPr>
            <w:tcW w:w="9511" w:type="dxa"/>
          </w:tcPr>
          <w:p w14:paraId="674BFF85" w14:textId="77777777"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0734BD3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230B850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521BCD06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0F9531AE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Miniature Literature Review into the table below (Screenshot from PowerPoint)</w:t>
      </w:r>
    </w:p>
    <w:p w14:paraId="699F9329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10334"/>
      </w:tblGrid>
      <w:tr w:rsidR="0023752D" w14:paraId="2234BA23" w14:textId="77777777" w:rsidTr="007B7E76">
        <w:trPr>
          <w:trHeight w:val="11309"/>
        </w:trPr>
        <w:tc>
          <w:tcPr>
            <w:tcW w:w="9511" w:type="dxa"/>
          </w:tcPr>
          <w:p w14:paraId="29DD7984" w14:textId="77777777" w:rsidR="00253718" w:rsidRDefault="00253718" w:rsidP="007B7E76">
            <w:pPr>
              <w:spacing w:after="200" w:line="276" w:lineRule="auto"/>
              <w:rPr>
                <w:noProof/>
              </w:rPr>
            </w:pPr>
          </w:p>
          <w:p w14:paraId="308B8CD4" w14:textId="77777777" w:rsidR="00253718" w:rsidRDefault="00253718" w:rsidP="007B7E76">
            <w:pPr>
              <w:spacing w:after="200" w:line="276" w:lineRule="auto"/>
              <w:rPr>
                <w:noProof/>
              </w:rPr>
            </w:pPr>
          </w:p>
          <w:p w14:paraId="74A66C9E" w14:textId="77777777" w:rsidR="00253718" w:rsidRDefault="00253718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78BF28E" wp14:editId="6EE4FC96">
                  <wp:extent cx="6425548" cy="328612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21770" t="20682" r="5439" b="13137"/>
                          <a:stretch/>
                        </pic:blipFill>
                        <pic:spPr bwMode="auto">
                          <a:xfrm>
                            <a:off x="0" y="0"/>
                            <a:ext cx="6428867" cy="32878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FA1CDCE" w14:textId="77777777" w:rsidR="00253718" w:rsidRPr="00253718" w:rsidRDefault="00253718" w:rsidP="002537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611A98" w14:textId="77777777" w:rsidR="00253718" w:rsidRPr="00253718" w:rsidRDefault="00253718" w:rsidP="002537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46335A" w14:textId="77777777" w:rsidR="00253718" w:rsidRPr="00253718" w:rsidRDefault="00253718" w:rsidP="002537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2CE088" w14:textId="77777777" w:rsidR="00253718" w:rsidRPr="00253718" w:rsidRDefault="00253718" w:rsidP="002537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DAE9D44" w14:textId="77777777" w:rsidR="00253718" w:rsidRPr="00253718" w:rsidRDefault="00253718" w:rsidP="002537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D42E11" w14:textId="77777777" w:rsidR="00253718" w:rsidRPr="00253718" w:rsidRDefault="00253718" w:rsidP="002537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F81F77" w14:textId="77777777" w:rsidR="00253718" w:rsidRPr="00253718" w:rsidRDefault="00253718" w:rsidP="002537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DBD12C" w14:textId="77777777" w:rsidR="00253718" w:rsidRPr="00253718" w:rsidRDefault="00253718" w:rsidP="002537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F486FD" w14:textId="77777777" w:rsidR="00253718" w:rsidRPr="00253718" w:rsidRDefault="00253718" w:rsidP="002537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EB5115" w14:textId="77777777" w:rsidR="00253718" w:rsidRPr="00253718" w:rsidRDefault="00253718" w:rsidP="002537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925CCF" w14:textId="77777777" w:rsidR="00253718" w:rsidRPr="00253718" w:rsidRDefault="00253718" w:rsidP="002537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FF444B" w14:textId="77777777" w:rsidR="00253718" w:rsidRPr="00253718" w:rsidRDefault="00253718" w:rsidP="002537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EBDBF1" w14:textId="77777777" w:rsidR="00253718" w:rsidRPr="00253718" w:rsidRDefault="00253718" w:rsidP="002537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619F90" w14:textId="77777777" w:rsidR="00253718" w:rsidRDefault="00253718" w:rsidP="002537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33509F" w14:textId="77777777" w:rsidR="0023752D" w:rsidRDefault="00253718" w:rsidP="00253718">
            <w:pPr>
              <w:tabs>
                <w:tab w:val="left" w:pos="192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</w:p>
          <w:p w14:paraId="2BA8C099" w14:textId="77777777" w:rsidR="00253718" w:rsidRDefault="00253718" w:rsidP="00253718">
            <w:pPr>
              <w:tabs>
                <w:tab w:val="left" w:pos="192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03F18973" w14:textId="77777777" w:rsidR="00253718" w:rsidRDefault="00253718" w:rsidP="00253718">
            <w:pPr>
              <w:tabs>
                <w:tab w:val="left" w:pos="192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432A86A" w14:textId="77777777" w:rsidR="00253718" w:rsidRDefault="00253718" w:rsidP="00253718">
            <w:pPr>
              <w:tabs>
                <w:tab w:val="left" w:pos="192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0673C7B9" w14:textId="77777777" w:rsidR="00253718" w:rsidRDefault="00253718" w:rsidP="00253718">
            <w:pPr>
              <w:tabs>
                <w:tab w:val="left" w:pos="192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22C1B630" w14:textId="77777777" w:rsidR="00253718" w:rsidRDefault="00253718" w:rsidP="00253718">
            <w:pPr>
              <w:tabs>
                <w:tab w:val="left" w:pos="192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C7708D4" w14:textId="77777777" w:rsidR="00253718" w:rsidRDefault="00253718" w:rsidP="00253718">
            <w:pPr>
              <w:tabs>
                <w:tab w:val="left" w:pos="192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D9AB276" w14:textId="77777777" w:rsidR="00253718" w:rsidRDefault="00253718" w:rsidP="00253718">
            <w:pPr>
              <w:tabs>
                <w:tab w:val="left" w:pos="192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2BD460A" w14:textId="77777777" w:rsidR="00253718" w:rsidRPr="00253718" w:rsidRDefault="00253718" w:rsidP="00253718">
            <w:pPr>
              <w:tabs>
                <w:tab w:val="left" w:pos="192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BD595A6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BDADF57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6B6E4E0" w14:textId="77777777" w:rsidR="0023752D" w:rsidRDefault="00253718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0194E4E0" wp14:editId="481D19E6">
                <wp:simplePos x="0" y="0"/>
                <wp:positionH relativeFrom="column">
                  <wp:posOffset>-361950</wp:posOffset>
                </wp:positionH>
                <wp:positionV relativeFrom="paragraph">
                  <wp:posOffset>335916</wp:posOffset>
                </wp:positionV>
                <wp:extent cx="6343650" cy="411480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3650" cy="411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2BF6DF" w14:textId="77777777" w:rsidR="00253718" w:rsidRDefault="00253718"/>
                          <w:p w14:paraId="1AAAB5F6" w14:textId="77777777" w:rsidR="00253718" w:rsidRDefault="00253718">
                            <w:r w:rsidRPr="00253718">
                              <w:drawing>
                                <wp:inline distT="0" distB="0" distL="0" distR="0" wp14:anchorId="1BFB60CD" wp14:editId="15BD55B1">
                                  <wp:extent cx="5937199" cy="3276600"/>
                                  <wp:effectExtent l="0" t="0" r="6985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6"/>
                                          <a:srcRect l="23060" t="18983" r="6830" b="1223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49782" cy="32835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4E4E0" id="Text Box 9" o:spid="_x0000_s1027" type="#_x0000_t202" style="position:absolute;margin-left:-28.5pt;margin-top:26.45pt;width:499.5pt;height:324pt;z-index:251672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" fillcolor="white [3201]" strokeweight=".5pt">
                <v:textbox>
                  <w:txbxContent>
                    <w:p w14:paraId="7D2BF6DF" w14:textId="77777777" w:rsidR="00253718" w:rsidRDefault="00253718"/>
                    <w:p w14:paraId="1AAAB5F6" w14:textId="77777777" w:rsidR="00253718" w:rsidRDefault="00253718">
                      <w:r w:rsidRPr="00253718">
                        <w:drawing>
                          <wp:inline distT="0" distB="0" distL="0" distR="0" wp14:anchorId="1BFB60CD" wp14:editId="15BD55B1">
                            <wp:extent cx="5937199" cy="3276600"/>
                            <wp:effectExtent l="0" t="0" r="6985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6"/>
                                    <a:srcRect l="23060" t="18983" r="6830" b="1223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949782" cy="328354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17717CE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40D8F6AE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E7C3791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E6CA505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09038783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67726622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AC51360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6585085D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3B9EC45B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4DFB877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5B48C2B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1A72066B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36D0493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8553CBE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6908077C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413FE4E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3E0FE382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0297BEBC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127CD0DF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965B2AF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D84D2D8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B997831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9A4D3D5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335F58AA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6BD933C4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06A3E762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8F053C5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16CA9D1D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F77730F" wp14:editId="4485D7F9">
                <wp:simplePos x="0" y="0"/>
                <wp:positionH relativeFrom="column">
                  <wp:posOffset>-314325</wp:posOffset>
                </wp:positionH>
                <wp:positionV relativeFrom="paragraph">
                  <wp:posOffset>182880</wp:posOffset>
                </wp:positionV>
                <wp:extent cx="6419850" cy="38385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3838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D895E6" w14:textId="77777777" w:rsidR="00253718" w:rsidRDefault="00253718"/>
                          <w:p w14:paraId="41FB7158" w14:textId="77777777" w:rsidR="00253718" w:rsidRDefault="00253718">
                            <w:r w:rsidRPr="00253718">
                              <w:drawing>
                                <wp:inline distT="0" distB="0" distL="0" distR="0" wp14:anchorId="1B8D2A24" wp14:editId="11965B75">
                                  <wp:extent cx="5800725" cy="3327648"/>
                                  <wp:effectExtent l="0" t="0" r="0" b="635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7"/>
                                          <a:srcRect l="23389" t="17667" r="8123" b="1248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09994" cy="33329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77730F" id="Text Box 11" o:spid="_x0000_s1028" type="#_x0000_t202" style="position:absolute;left:0;text-align:left;margin-left:-24.75pt;margin-top:14.4pt;width:505.5pt;height:302.25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" fillcolor="white [3201]" strokeweight=".5pt">
                <v:textbox>
                  <w:txbxContent>
                    <w:p w14:paraId="5AD895E6" w14:textId="77777777" w:rsidR="00253718" w:rsidRDefault="00253718"/>
                    <w:p w14:paraId="41FB7158" w14:textId="77777777" w:rsidR="00253718" w:rsidRDefault="00253718">
                      <w:r w:rsidRPr="00253718">
                        <w:drawing>
                          <wp:inline distT="0" distB="0" distL="0" distR="0" wp14:anchorId="1B8D2A24" wp14:editId="11965B75">
                            <wp:extent cx="5800725" cy="3327648"/>
                            <wp:effectExtent l="0" t="0" r="0" b="635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7"/>
                                    <a:srcRect l="23389" t="17667" r="8123" b="1248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809994" cy="333296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5FA0E44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15023167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102E0913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11ECA69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547F3F0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4661734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6B94F7A3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4CED0892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3C6EB9A8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ED53C17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56F4B4B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9A86FB6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3DD26F6F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4D09D8C1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0DCD3F61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160528DC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EFD315F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325C0538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0F410AEA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4D4C771E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09829803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20E63F5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D1DA90A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65EAA1FF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555AAC5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285406C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D056EFC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5DBB36E9" wp14:editId="72365F1C">
                <wp:simplePos x="0" y="0"/>
                <wp:positionH relativeFrom="column">
                  <wp:posOffset>-257175</wp:posOffset>
                </wp:positionH>
                <wp:positionV relativeFrom="paragraph">
                  <wp:posOffset>99060</wp:posOffset>
                </wp:positionV>
                <wp:extent cx="6057900" cy="4095750"/>
                <wp:effectExtent l="0" t="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409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3724B5" w14:textId="77777777" w:rsidR="00253718" w:rsidRDefault="00253718"/>
                          <w:p w14:paraId="6887FCBB" w14:textId="77777777" w:rsidR="00253718" w:rsidRDefault="00253718">
                            <w:r w:rsidRPr="00253718">
                              <w:drawing>
                                <wp:inline distT="0" distB="0" distL="0" distR="0" wp14:anchorId="503F49B5" wp14:editId="26FB730E">
                                  <wp:extent cx="5334000" cy="3543300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8"/>
                                          <a:srcRect l="24712" t="17507" r="10442" b="1048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45798" cy="35511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B36E9" id="Text Box 13" o:spid="_x0000_s1029" type="#_x0000_t202" style="position:absolute;left:0;text-align:left;margin-left:-20.25pt;margin-top:7.8pt;width:477pt;height:322.5pt;z-index:251674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" fillcolor="white [3201]" strokeweight=".5pt">
                <v:textbox>
                  <w:txbxContent>
                    <w:p w14:paraId="123724B5" w14:textId="77777777" w:rsidR="00253718" w:rsidRDefault="00253718"/>
                    <w:p w14:paraId="6887FCBB" w14:textId="77777777" w:rsidR="00253718" w:rsidRDefault="00253718">
                      <w:r w:rsidRPr="00253718">
                        <w:drawing>
                          <wp:inline distT="0" distB="0" distL="0" distR="0" wp14:anchorId="503F49B5" wp14:editId="26FB730E">
                            <wp:extent cx="5334000" cy="3543300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8"/>
                                    <a:srcRect l="24712" t="17507" r="10442" b="1048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345798" cy="355113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47FAE36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414B206A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A275154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1680704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1EE1F5E7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DA36367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60294101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9AFB45B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4A6DD9A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0902EEB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664BC45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197872B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D29703C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19C39221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EC9B7C7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1B9C4B8D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60B163F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0261474E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68F93BB2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3C741CFE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4D891A62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1FC600D6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0A1AE66A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45062DB9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1914FB69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4FD9F85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0DD89E2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6DFF7166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AEBA68A" wp14:editId="2D60CF3B">
                <wp:simplePos x="0" y="0"/>
                <wp:positionH relativeFrom="column">
                  <wp:posOffset>-180975</wp:posOffset>
                </wp:positionH>
                <wp:positionV relativeFrom="paragraph">
                  <wp:posOffset>68580</wp:posOffset>
                </wp:positionV>
                <wp:extent cx="6172200" cy="3962400"/>
                <wp:effectExtent l="0" t="0" r="1905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396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355FD2" w14:textId="77777777" w:rsidR="00253718" w:rsidRDefault="00253718">
                            <w:pPr>
                              <w:rPr>
                                <w:noProof/>
                              </w:rPr>
                            </w:pPr>
                          </w:p>
                          <w:p w14:paraId="19A9C1F3" w14:textId="77777777" w:rsidR="00253718" w:rsidRDefault="0025371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779B2CF" wp14:editId="32CD770E">
                                  <wp:extent cx="5620192" cy="3305175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9"/>
                                          <a:srcRect l="25472" t="19528" r="10369" b="1339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29784" cy="33108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EBA68A" id="Text Box 15" o:spid="_x0000_s1030" type="#_x0000_t202" style="position:absolute;left:0;text-align:left;margin-left:-14.25pt;margin-top:5.4pt;width:486pt;height:312pt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" fillcolor="white [3201]" strokeweight=".5pt">
                <v:textbox>
                  <w:txbxContent>
                    <w:p w14:paraId="0B355FD2" w14:textId="77777777" w:rsidR="00253718" w:rsidRDefault="00253718">
                      <w:pPr>
                        <w:rPr>
                          <w:noProof/>
                        </w:rPr>
                      </w:pPr>
                    </w:p>
                    <w:p w14:paraId="19A9C1F3" w14:textId="77777777" w:rsidR="00253718" w:rsidRDefault="00253718">
                      <w:r>
                        <w:rPr>
                          <w:noProof/>
                        </w:rPr>
                        <w:drawing>
                          <wp:inline distT="0" distB="0" distL="0" distR="0" wp14:anchorId="1779B2CF" wp14:editId="32CD770E">
                            <wp:extent cx="5620192" cy="3305175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9"/>
                                    <a:srcRect l="25472" t="19528" r="10369" b="1339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29784" cy="331081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BAE4F23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691EDFEF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6081B528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6B0F977F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033C66B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6D4FC445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8297D42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AB71FEC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3E507D7F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30EB4608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4CEA7307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94BB061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47BA551A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25F9472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37CEB6A0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1040F078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655E4FE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483E9CFE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519A95F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648366F8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012208C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2775646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6735BD34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13A864D0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3E3028C6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8990A05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022256B5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A651F03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75FACEC4" wp14:editId="31DB2838">
                <wp:simplePos x="0" y="0"/>
                <wp:positionH relativeFrom="column">
                  <wp:posOffset>-95250</wp:posOffset>
                </wp:positionH>
                <wp:positionV relativeFrom="paragraph">
                  <wp:posOffset>167005</wp:posOffset>
                </wp:positionV>
                <wp:extent cx="5895975" cy="4152900"/>
                <wp:effectExtent l="0" t="0" r="28575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5975" cy="415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BB5CC6" w14:textId="77777777" w:rsidR="00253718" w:rsidRDefault="00253718">
                            <w:pPr>
                              <w:rPr>
                                <w:noProof/>
                              </w:rPr>
                            </w:pPr>
                          </w:p>
                          <w:p w14:paraId="6EE2F955" w14:textId="77777777" w:rsidR="00253718" w:rsidRDefault="0025371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5D3559" wp14:editId="05D441F8">
                                  <wp:extent cx="5257800" cy="3174000"/>
                                  <wp:effectExtent l="0" t="0" r="0" b="762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20"/>
                                          <a:srcRect l="25036" t="16913" r="11372" b="1483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60525" cy="31756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FACEC4" id="Text Box 17" o:spid="_x0000_s1031" type="#_x0000_t202" style="position:absolute;left:0;text-align:left;margin-left:-7.5pt;margin-top:13.15pt;width:464.25pt;height:327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" fillcolor="white [3201]" strokeweight=".5pt">
                <v:textbox>
                  <w:txbxContent>
                    <w:p w14:paraId="40BB5CC6" w14:textId="77777777" w:rsidR="00253718" w:rsidRDefault="00253718">
                      <w:pPr>
                        <w:rPr>
                          <w:noProof/>
                        </w:rPr>
                      </w:pPr>
                    </w:p>
                    <w:p w14:paraId="6EE2F955" w14:textId="77777777" w:rsidR="00253718" w:rsidRDefault="00253718">
                      <w:r>
                        <w:rPr>
                          <w:noProof/>
                        </w:rPr>
                        <w:drawing>
                          <wp:inline distT="0" distB="0" distL="0" distR="0" wp14:anchorId="0F5D3559" wp14:editId="05D441F8">
                            <wp:extent cx="5257800" cy="3174000"/>
                            <wp:effectExtent l="0" t="0" r="0" b="762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20"/>
                                    <a:srcRect l="25036" t="16913" r="11372" b="1483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260525" cy="317564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463BE51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188D628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098CA73C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3F84F15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17FED1DE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5C5E13B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335E5506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44F090AF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BEB6AAE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1687EA2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0CEFC7E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FB9607D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5B778C5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1AA103D9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E1D4D10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35221F40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915BC2E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1E11A0F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43B19A46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0F784DB1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1549461C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37136C99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F3A0DE8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13485CC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06FDE184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4C148EA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1617092F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0CC81131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248325B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6C0B7AE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3A537A55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F88ECD7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32F2C567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68BDD55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EB6C258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44A9A37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D0AE734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06548AB7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45A3344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436DBF06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644624D1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1FF4562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6915AA2C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F2E57A3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FE4F982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7E44BC46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2DF7D7A5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1818A57E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0491905E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5F5C2576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6D160C5C" w14:textId="77777777" w:rsidR="00253718" w:rsidRDefault="00253718" w:rsidP="0023752D">
      <w:pPr>
        <w:jc w:val="both"/>
        <w:rPr>
          <w:rFonts w:ascii="Arial" w:hAnsi="Arial" w:cs="Arial"/>
          <w:sz w:val="22"/>
          <w:szCs w:val="22"/>
        </w:rPr>
      </w:pPr>
    </w:p>
    <w:p w14:paraId="01E5263A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Access to Resources and Methodology into the table below (Screenshot from PowerPoint)</w:t>
      </w:r>
    </w:p>
    <w:p w14:paraId="4EF83BD6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7094FA3D" w14:textId="77777777" w:rsidTr="007B7E76">
        <w:trPr>
          <w:trHeight w:val="11309"/>
        </w:trPr>
        <w:tc>
          <w:tcPr>
            <w:tcW w:w="9511" w:type="dxa"/>
          </w:tcPr>
          <w:p w14:paraId="241C6680" w14:textId="77777777"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E50E9C7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1253543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B790722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D137B3E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F6BD5D6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Timeline into the table below (Screenshot from PowerPoint)</w:t>
      </w:r>
    </w:p>
    <w:p w14:paraId="76F74430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1EE65B43" w14:textId="77777777" w:rsidTr="007B7E76">
        <w:trPr>
          <w:trHeight w:val="11309"/>
        </w:trPr>
        <w:tc>
          <w:tcPr>
            <w:tcW w:w="9511" w:type="dxa"/>
          </w:tcPr>
          <w:p w14:paraId="06FFD04A" w14:textId="77777777"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647CB8C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B5861CD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58ACA1D4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1C9303C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E4C4F0E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Bibliography, Books, Online Sources and Professional Bodies into the table below (Screenshot from PowerPoint)</w:t>
      </w:r>
    </w:p>
    <w:p w14:paraId="60819D3B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480AD1A4" w14:textId="77777777" w:rsidTr="007B7E76">
        <w:trPr>
          <w:trHeight w:val="11309"/>
        </w:trPr>
        <w:tc>
          <w:tcPr>
            <w:tcW w:w="9511" w:type="dxa"/>
          </w:tcPr>
          <w:p w14:paraId="6779D5C5" w14:textId="77777777"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621949B5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7F2D8961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0FC4C45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</w:t>
      </w:r>
      <w:r w:rsidR="00BB2EFC">
        <w:rPr>
          <w:rFonts w:ascii="Arial" w:hAnsi="Arial" w:cs="Arial"/>
          <w:sz w:val="22"/>
          <w:szCs w:val="22"/>
        </w:rPr>
        <w:t>Ethics Form P1</w:t>
      </w:r>
      <w:r>
        <w:rPr>
          <w:rFonts w:ascii="Arial" w:hAnsi="Arial" w:cs="Arial"/>
          <w:sz w:val="22"/>
          <w:szCs w:val="22"/>
        </w:rPr>
        <w:t xml:space="preserve"> into the table below </w:t>
      </w:r>
    </w:p>
    <w:p w14:paraId="3A06BAA0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386DC9B6" w14:textId="77777777" w:rsidTr="007B7E76">
        <w:trPr>
          <w:trHeight w:val="11309"/>
        </w:trPr>
        <w:tc>
          <w:tcPr>
            <w:tcW w:w="9511" w:type="dxa"/>
          </w:tcPr>
          <w:p w14:paraId="2F325183" w14:textId="77777777"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66E00AA8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3C05AA12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05A429D" w14:textId="77777777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P2 into the table below </w:t>
      </w:r>
    </w:p>
    <w:p w14:paraId="61BA6536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45525BA9" w14:textId="77777777" w:rsidTr="007B7E76">
        <w:trPr>
          <w:trHeight w:val="11309"/>
        </w:trPr>
        <w:tc>
          <w:tcPr>
            <w:tcW w:w="9511" w:type="dxa"/>
          </w:tcPr>
          <w:p w14:paraId="46C9C333" w14:textId="77777777"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3933DF6" w14:textId="77777777" w:rsidR="00BB2EFC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42BCB87F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CFEA778" w14:textId="77777777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P3 into the table below </w:t>
      </w:r>
    </w:p>
    <w:p w14:paraId="306B7D70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7ADECB65" w14:textId="77777777" w:rsidTr="007B7E76">
        <w:trPr>
          <w:trHeight w:val="11309"/>
        </w:trPr>
        <w:tc>
          <w:tcPr>
            <w:tcW w:w="9511" w:type="dxa"/>
          </w:tcPr>
          <w:p w14:paraId="26B7F92C" w14:textId="77777777"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02DEDA8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0D032B90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DAAEB82" w14:textId="77777777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P4 into the table below </w:t>
      </w:r>
    </w:p>
    <w:p w14:paraId="3119BCE9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5F174A51" w14:textId="77777777" w:rsidTr="007B7E76">
        <w:trPr>
          <w:trHeight w:val="11309"/>
        </w:trPr>
        <w:tc>
          <w:tcPr>
            <w:tcW w:w="9511" w:type="dxa"/>
          </w:tcPr>
          <w:p w14:paraId="4370F296" w14:textId="77777777"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B8AFFDC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3E866D1E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614FBB4" w14:textId="77777777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P5 into the table below </w:t>
      </w:r>
    </w:p>
    <w:p w14:paraId="2E090022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62DE4742" w14:textId="77777777" w:rsidTr="007B7E76">
        <w:trPr>
          <w:trHeight w:val="11309"/>
        </w:trPr>
        <w:tc>
          <w:tcPr>
            <w:tcW w:w="9511" w:type="dxa"/>
          </w:tcPr>
          <w:p w14:paraId="2A56E6BA" w14:textId="77777777"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4609914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08DD4F8A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D41083F" w14:textId="77777777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P6 into the table below </w:t>
      </w:r>
    </w:p>
    <w:p w14:paraId="32E62BAF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3CF0D131" w14:textId="77777777" w:rsidTr="007B7E76">
        <w:trPr>
          <w:trHeight w:val="11309"/>
        </w:trPr>
        <w:tc>
          <w:tcPr>
            <w:tcW w:w="9511" w:type="dxa"/>
          </w:tcPr>
          <w:p w14:paraId="4326A766" w14:textId="77777777"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7D96162B" w14:textId="77777777" w:rsidR="006E04C9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01DD79DE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898F212" w14:textId="77777777"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P7 into the table below </w:t>
      </w:r>
    </w:p>
    <w:p w14:paraId="0E8B6DC4" w14:textId="77777777"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14:paraId="68EA02E7" w14:textId="77777777" w:rsidTr="007B7E76">
        <w:trPr>
          <w:trHeight w:val="11309"/>
        </w:trPr>
        <w:tc>
          <w:tcPr>
            <w:tcW w:w="9511" w:type="dxa"/>
          </w:tcPr>
          <w:p w14:paraId="15FEBECA" w14:textId="77777777"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747E489B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2BB469B5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34800EC" w14:textId="77777777"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P8 into the table below </w:t>
      </w:r>
    </w:p>
    <w:p w14:paraId="3C58321B" w14:textId="77777777"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14:paraId="3BB88446" w14:textId="77777777" w:rsidTr="007B7E76">
        <w:trPr>
          <w:trHeight w:val="11309"/>
        </w:trPr>
        <w:tc>
          <w:tcPr>
            <w:tcW w:w="9511" w:type="dxa"/>
          </w:tcPr>
          <w:p w14:paraId="1E86FD84" w14:textId="77777777"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0B74AAC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02B868C7" w14:textId="77777777"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14:paraId="779847EC" w14:textId="77777777"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14:paraId="280C1A54" w14:textId="77777777"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P9 into the table below </w:t>
      </w:r>
    </w:p>
    <w:p w14:paraId="735AE127" w14:textId="77777777"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14:paraId="45CBD739" w14:textId="77777777" w:rsidTr="007B7E76">
        <w:trPr>
          <w:trHeight w:val="11309"/>
        </w:trPr>
        <w:tc>
          <w:tcPr>
            <w:tcW w:w="9511" w:type="dxa"/>
          </w:tcPr>
          <w:p w14:paraId="007C90CE" w14:textId="77777777"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80C7BE0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1F92155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D80955D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8EF08AC" w14:textId="77777777" w:rsidR="00BB2EFC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59264" behindDoc="1" locked="0" layoutInCell="1" allowOverlap="1" wp14:anchorId="3FA2BF4A" wp14:editId="619156A4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700010" cy="1273271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Back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0010" cy="12732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2C79EF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64EC2A8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68E722F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1BF5608" w14:textId="77777777" w:rsidR="00290BD5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4544C66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1039038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0C05970" w14:textId="77777777"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E33CDCA" w14:textId="77777777"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546ABB3F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1D9E50F5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5D947E26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4B86C05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5214CB17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2C011F1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1D7D0333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5FF07B4B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7B6CCD5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ADCC007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71BF8C4E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5C767C47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488A9805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7F6C4B2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0E4A214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7E2AA2B1" w14:textId="77777777" w:rsidR="00AB6B41" w:rsidRDefault="006E04C9" w:rsidP="00290BD5">
      <w:pPr>
        <w:jc w:val="both"/>
        <w:rPr>
          <w:rFonts w:ascii="Arial" w:hAnsi="Arial" w:cs="Arial"/>
          <w:b/>
          <w:sz w:val="22"/>
          <w:szCs w:val="22"/>
        </w:rPr>
      </w:pPr>
      <w:r w:rsidRPr="00AB6B4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1FB5CCD6" wp14:editId="1C7FFFDE">
                <wp:simplePos x="0" y="0"/>
                <wp:positionH relativeFrom="margin">
                  <wp:posOffset>649558</wp:posOffset>
                </wp:positionH>
                <wp:positionV relativeFrom="paragraph">
                  <wp:posOffset>10567</wp:posOffset>
                </wp:positionV>
                <wp:extent cx="4686300" cy="68580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5EBCE4" w14:textId="77777777" w:rsidR="00AB6B41" w:rsidRPr="00AB6B41" w:rsidRDefault="00AB6B41">
                            <w:pPr>
                              <w:rPr>
                                <w:sz w:val="72"/>
                              </w:rPr>
                            </w:pPr>
                            <w:r w:rsidRPr="00AB6B41">
                              <w:rPr>
                                <w:sz w:val="72"/>
                              </w:rPr>
                              <w:t>Questions for Viva?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5CCD6" id="_x0000_s1032" type="#_x0000_t202" style="position:absolute;left:0;text-align:left;margin-left:51.15pt;margin-top:.85pt;width:369pt;height:54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">
                <v:textbox>
                  <w:txbxContent>
                    <w:p w14:paraId="3A5EBCE4" w14:textId="77777777" w:rsidR="00AB6B41" w:rsidRPr="00AB6B41" w:rsidRDefault="00AB6B41">
                      <w:pPr>
                        <w:rPr>
                          <w:sz w:val="72"/>
                        </w:rPr>
                      </w:pPr>
                      <w:r w:rsidRPr="00AB6B41">
                        <w:rPr>
                          <w:sz w:val="72"/>
                        </w:rPr>
                        <w:t>Questions for Viva?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4B060CE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D7E8618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9EB1698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ACE90D3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196ACB2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7C6BEB6C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5333885E" w14:textId="77777777" w:rsidR="00590E4C" w:rsidRPr="00290BD5" w:rsidRDefault="00590E4C" w:rsidP="00290BD5">
      <w:pPr>
        <w:jc w:val="both"/>
        <w:rPr>
          <w:rFonts w:ascii="Arial" w:hAnsi="Arial" w:cs="Arial"/>
          <w:sz w:val="22"/>
          <w:szCs w:val="22"/>
        </w:rPr>
      </w:pPr>
    </w:p>
    <w:sectPr w:rsidR="00590E4C" w:rsidRPr="00290BD5" w:rsidSect="00682E7D">
      <w:headerReference w:type="first" r:id="rId2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45BC4F" w14:textId="77777777" w:rsidR="00253718" w:rsidRDefault="00253718" w:rsidP="00290BD5">
      <w:r>
        <w:separator/>
      </w:r>
    </w:p>
  </w:endnote>
  <w:endnote w:type="continuationSeparator" w:id="0">
    <w:p w14:paraId="755DE27E" w14:textId="77777777" w:rsidR="00253718" w:rsidRDefault="00253718" w:rsidP="00290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  <w:szCs w:val="20"/>
      </w:rPr>
      <w:id w:val="-168666121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193965FA" w14:textId="77777777" w:rsidR="00C028CC" w:rsidRDefault="00C028CC" w:rsidP="00AB6B41">
            <w:pPr>
              <w:pStyle w:val="Footer"/>
              <w:rPr>
                <w:rFonts w:ascii="Arial" w:hAnsi="Arial" w:cs="Arial"/>
                <w:sz w:val="20"/>
                <w:szCs w:val="20"/>
              </w:rPr>
            </w:pPr>
          </w:p>
          <w:p w14:paraId="4A09E676" w14:textId="77777777" w:rsidR="00590E4C" w:rsidRPr="00590E4C" w:rsidRDefault="00590E4C">
            <w:pPr>
              <w:pStyle w:val="Foote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0E4C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PAGE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E04C9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17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590E4C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NUMPAGES 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E04C9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18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8DB1102" w14:textId="77777777" w:rsidR="00590E4C" w:rsidRDefault="00590E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381C71" w14:textId="77777777" w:rsidR="00253718" w:rsidRDefault="00253718" w:rsidP="00290BD5">
      <w:r>
        <w:separator/>
      </w:r>
    </w:p>
  </w:footnote>
  <w:footnote w:type="continuationSeparator" w:id="0">
    <w:p w14:paraId="403739D9" w14:textId="77777777" w:rsidR="00253718" w:rsidRDefault="00253718" w:rsidP="00290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8FA539" w14:textId="77777777" w:rsidR="00290BD5" w:rsidRDefault="00290BD5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7F9014E8" wp14:editId="557F0BEE">
          <wp:simplePos x="0" y="0"/>
          <wp:positionH relativeFrom="column">
            <wp:posOffset>-672838</wp:posOffset>
          </wp:positionH>
          <wp:positionV relativeFrom="paragraph">
            <wp:posOffset>-287534</wp:posOffset>
          </wp:positionV>
          <wp:extent cx="2491569" cy="997261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C09273" w14:textId="77777777" w:rsidR="00AB6B41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1312" behindDoc="1" locked="0" layoutInCell="1" allowOverlap="1" wp14:anchorId="05F988D9" wp14:editId="5103A913">
          <wp:simplePos x="0" y="0"/>
          <wp:positionH relativeFrom="column">
            <wp:posOffset>-895350</wp:posOffset>
          </wp:positionH>
          <wp:positionV relativeFrom="paragraph">
            <wp:posOffset>-438785</wp:posOffset>
          </wp:positionV>
          <wp:extent cx="2491569" cy="997261"/>
          <wp:effectExtent l="0" t="0" r="444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18F34" w14:textId="77777777" w:rsidR="00682E7D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3360" behindDoc="1" locked="0" layoutInCell="1" allowOverlap="1" wp14:anchorId="147A193E" wp14:editId="2B27231C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2491569" cy="997261"/>
          <wp:effectExtent l="0" t="0" r="444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92989"/>
    <w:multiLevelType w:val="multilevel"/>
    <w:tmpl w:val="60FC1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2"/>
      <w:numFmt w:val="none"/>
      <w:lvlText w:val="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 w:val="0"/>
        <w:i w:val="0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718"/>
    <w:rsid w:val="00091F76"/>
    <w:rsid w:val="000F0FB8"/>
    <w:rsid w:val="001D1817"/>
    <w:rsid w:val="0023752D"/>
    <w:rsid w:val="00253718"/>
    <w:rsid w:val="00290BD5"/>
    <w:rsid w:val="002D27ED"/>
    <w:rsid w:val="00344C0D"/>
    <w:rsid w:val="003A39E1"/>
    <w:rsid w:val="004A7962"/>
    <w:rsid w:val="004C2AAF"/>
    <w:rsid w:val="00567033"/>
    <w:rsid w:val="00590E4C"/>
    <w:rsid w:val="005A5D17"/>
    <w:rsid w:val="006149E7"/>
    <w:rsid w:val="00682E7D"/>
    <w:rsid w:val="006E04C9"/>
    <w:rsid w:val="008B521D"/>
    <w:rsid w:val="008C1F2B"/>
    <w:rsid w:val="00912101"/>
    <w:rsid w:val="00A63E4B"/>
    <w:rsid w:val="00AB6B41"/>
    <w:rsid w:val="00AD6907"/>
    <w:rsid w:val="00B52A01"/>
    <w:rsid w:val="00B54EF1"/>
    <w:rsid w:val="00BB2EFC"/>
    <w:rsid w:val="00BB520D"/>
    <w:rsid w:val="00C028CC"/>
    <w:rsid w:val="00C34B15"/>
    <w:rsid w:val="00C96CE7"/>
    <w:rsid w:val="00D5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BA4D4E"/>
  <w15:docId w15:val="{D2A51AE3-0FDA-40D2-A67C-9E28B1BE5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4B15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C34B15"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C34B1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C34B1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C34B1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C34B15"/>
    <w:pPr>
      <w:numPr>
        <w:ilvl w:val="6"/>
        <w:numId w:val="1"/>
      </w:numPr>
      <w:spacing w:before="240" w:after="60"/>
      <w:outlineLvl w:val="6"/>
    </w:pPr>
    <w:rPr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C34B15"/>
    <w:pPr>
      <w:numPr>
        <w:ilvl w:val="7"/>
        <w:numId w:val="1"/>
      </w:numPr>
      <w:spacing w:before="240" w:after="60"/>
      <w:outlineLvl w:val="7"/>
    </w:pPr>
    <w:rPr>
      <w:i/>
      <w:iCs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C34B15"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34B15"/>
    <w:rPr>
      <w:rFonts w:ascii="Verdana" w:eastAsia="Times New Roman" w:hAnsi="Verdana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C34B15"/>
    <w:rPr>
      <w:rFonts w:ascii="Verdana" w:eastAsia="Times New Roman" w:hAnsi="Verdana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C34B15"/>
    <w:rPr>
      <w:rFonts w:ascii="Verdana" w:eastAsia="Times New Roman" w:hAnsi="Verdana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C34B15"/>
    <w:rPr>
      <w:rFonts w:ascii="Verdana" w:eastAsia="Times New Roman" w:hAnsi="Verdana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C34B15"/>
    <w:rPr>
      <w:rFonts w:ascii="Verdana" w:eastAsia="Times New Roman" w:hAnsi="Verdana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C34B15"/>
    <w:rPr>
      <w:rFonts w:ascii="Verdana" w:eastAsia="Times New Roman" w:hAnsi="Verdana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C34B15"/>
    <w:rPr>
      <w:rFonts w:ascii="Verdana" w:eastAsia="Times New Roman" w:hAnsi="Verdana" w:cs="Arial"/>
    </w:rPr>
  </w:style>
  <w:style w:type="table" w:styleId="TableGrid">
    <w:name w:val="Table Grid"/>
    <w:basedOn w:val="TableNormal"/>
    <w:uiPriority w:val="59"/>
    <w:rsid w:val="00290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0B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BD5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53027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682E7D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682E7D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707525\Downloads\Sports%20Industry%20Research%20Project%20Proposal%20Template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DAABD6A-A579-45BE-85E1-97C07897E8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14DB9C-F17F-413E-91F1-E72D3FF2709E}">
  <ds:schemaRefs>
    <ds:schemaRef ds:uri="9d0d5cce-d4dc-4043-8325-c992d2f588cd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A95FDB5-7189-49DC-8D68-ED817F41B4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E4F15B-7630-4619-8F9E-704DE88E4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Sports Industry Research Project Proposal Template (1)</Template>
  <TotalTime>8</TotalTime>
  <Pages>22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UWTSD Policy Template with blank pages &amp; covers</vt:lpstr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UWTSD Policy Template with blank pages &amp; covers</dc:title>
  <dc:creator>Martene Morgan (1707525)</dc:creator>
  <cp:lastModifiedBy>Martene Morgan (1707525)</cp:lastModifiedBy>
  <cp:revision>1</cp:revision>
  <cp:lastPrinted>2015-02-09T16:35:00Z</cp:lastPrinted>
  <dcterms:created xsi:type="dcterms:W3CDTF">2019-10-11T11:16:00Z</dcterms:created>
  <dcterms:modified xsi:type="dcterms:W3CDTF">2019-10-11T11:24:00Z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