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406E5" w:rsidR="0028204E" w:rsidP="00BA1176" w:rsidRDefault="0028204E" w14:paraId="7D7AECC8" w14:textId="77777777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A406E5" w:rsidR="005969E2" w:rsidTr="00A406E5" w14:paraId="35FCDACA" w14:textId="77777777">
        <w:tc>
          <w:tcPr>
            <w:tcW w:w="9781" w:type="dxa"/>
            <w:shd w:val="clear" w:color="auto" w:fill="C0C0C0"/>
          </w:tcPr>
          <w:p w:rsidRPr="00A406E5" w:rsidR="005969E2" w:rsidP="00576AB4" w:rsidRDefault="00933F10" w14:paraId="6FDABFCC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Pr="00A406E5" w:rsidR="005969E2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:rsidRPr="00A406E5" w:rsidR="00EE6F25" w:rsidP="005969E2" w:rsidRDefault="00EE6F25" w14:paraId="40623D97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982DA7" w:rsidP="00982DA7" w:rsidRDefault="00982DA7" w14:paraId="3EFB0D3D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351DBBC8" w:rsidRDefault="00152E9D" w14:paraId="201C22DF" w14:textId="77777777">
      <w:pPr>
        <w:rPr>
          <w:rFonts w:ascii="Arial" w:hAnsi="Arial" w:cs="Arial"/>
          <w:sz w:val="24"/>
          <w:szCs w:val="24"/>
        </w:rPr>
      </w:pPr>
    </w:p>
    <w:p w:rsidR="00EC2CD6" w:rsidP="00EC2CD6" w:rsidRDefault="00EC2CD6" w14:paraId="35E6F59E" w14:textId="3BABE9D9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  <w:r w:rsidRPr="351DBBC8">
        <w:rPr>
          <w:rFonts w:ascii="Arial" w:hAnsi="Arial" w:cs="Arial"/>
          <w:b/>
          <w:bCs/>
          <w:sz w:val="24"/>
          <w:szCs w:val="24"/>
          <w:u w:val="single"/>
        </w:rPr>
        <w:t xml:space="preserve">Task 1: Reading &amp; Notes </w:t>
      </w:r>
      <w:r w:rsidRPr="351DBBC8">
        <w:rPr>
          <w:rFonts w:ascii="Arial" w:hAnsi="Arial" w:cs="Arial"/>
          <w:sz w:val="24"/>
          <w:szCs w:val="24"/>
          <w:u w:val="single"/>
        </w:rPr>
        <w:t>(Equivalent 1,000 words)</w:t>
      </w:r>
      <w:r w:rsidRPr="351DBBC8" w:rsidR="56BBC852">
        <w:rPr>
          <w:rFonts w:ascii="Arial" w:hAnsi="Arial" w:cs="Arial"/>
          <w:sz w:val="24"/>
          <w:szCs w:val="24"/>
          <w:u w:val="single"/>
        </w:rPr>
        <w:t xml:space="preserve"> </w:t>
      </w:r>
      <w:r w:rsidRPr="351DBBC8" w:rsidR="00813EB1">
        <w:rPr>
          <w:rFonts w:ascii="Arial" w:hAnsi="Arial" w:cs="Arial"/>
          <w:b/>
          <w:bCs/>
          <w:sz w:val="24"/>
          <w:szCs w:val="24"/>
          <w:u w:val="single"/>
        </w:rPr>
        <w:t>Deadline: Week 4</w:t>
      </w:r>
      <w:r w:rsidRPr="351DBBC8" w:rsidR="3581B2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C33F4">
        <w:rPr>
          <w:rFonts w:ascii="Arial" w:hAnsi="Arial" w:cs="Arial"/>
          <w:b/>
          <w:bCs/>
          <w:sz w:val="24"/>
          <w:szCs w:val="24"/>
          <w:u w:val="single"/>
        </w:rPr>
        <w:t>30%</w:t>
      </w:r>
    </w:p>
    <w:p w:rsidRPr="008F5850" w:rsidR="00F72A26" w:rsidP="00EC2CD6" w:rsidRDefault="00F72A26" w14:paraId="0DE5813F" w14:textId="77777777">
      <w:pPr>
        <w:ind w:left="720"/>
        <w:rPr>
          <w:rFonts w:ascii="Arial" w:hAnsi="Arial" w:cs="Arial"/>
          <w:sz w:val="24"/>
          <w:szCs w:val="24"/>
          <w:u w:val="single"/>
        </w:rPr>
      </w:pPr>
    </w:p>
    <w:p w:rsidR="00F72A26" w:rsidP="00F72A26" w:rsidRDefault="00F72A26" w14:paraId="7C0A9EF9" w14:textId="4DA4C4A3">
      <w:pPr>
        <w:ind w:left="720"/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In this task, you will create A3 notes based on a text provided in </w:t>
      </w:r>
      <w:r w:rsidRPr="5EF04792">
        <w:rPr>
          <w:rFonts w:ascii="Arial" w:hAnsi="Arial" w:cs="Arial"/>
          <w:b/>
          <w:bCs/>
          <w:sz w:val="24"/>
          <w:szCs w:val="24"/>
        </w:rPr>
        <w:t>Week 3</w:t>
      </w:r>
      <w:r w:rsidRPr="5EF04792">
        <w:rPr>
          <w:rFonts w:ascii="Arial" w:hAnsi="Arial" w:cs="Arial"/>
          <w:sz w:val="24"/>
          <w:szCs w:val="24"/>
        </w:rPr>
        <w:t>. You will then upload a photo of your notes and answer five short questions about the text, along with a one-sentence reflection, using the provided template.</w:t>
      </w:r>
    </w:p>
    <w:p w:rsidRPr="00F72A26" w:rsidR="00F72A26" w:rsidP="00F72A26" w:rsidRDefault="00F72A26" w14:paraId="59ED3A76" w14:textId="77777777">
      <w:pPr>
        <w:ind w:left="720"/>
        <w:rPr>
          <w:rFonts w:ascii="Arial" w:hAnsi="Arial" w:cs="Arial"/>
          <w:sz w:val="24"/>
          <w:szCs w:val="24"/>
        </w:rPr>
      </w:pPr>
    </w:p>
    <w:p w:rsidR="00F72A26" w:rsidP="00F72A26" w:rsidRDefault="00F72A26" w14:paraId="3E81AECB" w14:textId="5E092CBB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53905F2F">
        <w:rPr>
          <w:rFonts w:ascii="Arial" w:hAnsi="Arial" w:cs="Arial"/>
          <w:b/>
          <w:bCs/>
          <w:sz w:val="24"/>
          <w:szCs w:val="24"/>
        </w:rPr>
        <w:t xml:space="preserve">In-class steps to </w:t>
      </w:r>
      <w:r w:rsidRPr="53905F2F" w:rsidR="4A3F0C16">
        <w:rPr>
          <w:rFonts w:ascii="Arial" w:hAnsi="Arial" w:cs="Arial"/>
          <w:b/>
          <w:bCs/>
          <w:sz w:val="24"/>
          <w:szCs w:val="24"/>
        </w:rPr>
        <w:t xml:space="preserve">prepare for </w:t>
      </w:r>
      <w:r w:rsidRPr="53905F2F">
        <w:rPr>
          <w:rFonts w:ascii="Arial" w:hAnsi="Arial" w:cs="Arial"/>
          <w:b/>
          <w:bCs/>
          <w:sz w:val="24"/>
          <w:szCs w:val="24"/>
        </w:rPr>
        <w:t>the task:</w:t>
      </w:r>
    </w:p>
    <w:p w:rsidRPr="00F72A26" w:rsidR="00F72A26" w:rsidP="00F72A26" w:rsidRDefault="00F72A26" w14:paraId="3EB5273C" w14:textId="77777777">
      <w:pPr>
        <w:ind w:firstLine="720"/>
        <w:rPr>
          <w:rFonts w:ascii="Arial" w:hAnsi="Arial" w:cs="Arial"/>
          <w:sz w:val="24"/>
          <w:szCs w:val="24"/>
        </w:rPr>
      </w:pPr>
    </w:p>
    <w:p w:rsidRPr="00F72A26" w:rsidR="00F72A26" w:rsidP="00F72A26" w:rsidRDefault="00F72A26" w14:paraId="101B70CC" w14:textId="016533C3">
      <w:pPr>
        <w:ind w:left="720"/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 xml:space="preserve">1. Take part in the Week 3 Notes → </w:t>
      </w:r>
      <w:r w:rsidRPr="53905F2F" w:rsidR="45255B14">
        <w:rPr>
          <w:rFonts w:ascii="Arial" w:hAnsi="Arial" w:cs="Arial"/>
          <w:sz w:val="24"/>
          <w:szCs w:val="24"/>
        </w:rPr>
        <w:t xml:space="preserve">Understanding </w:t>
      </w:r>
      <w:r w:rsidRPr="53905F2F">
        <w:rPr>
          <w:rFonts w:ascii="Arial" w:hAnsi="Arial" w:cs="Arial"/>
          <w:sz w:val="24"/>
          <w:szCs w:val="24"/>
        </w:rPr>
        <w:t xml:space="preserve">activity. </w:t>
      </w:r>
    </w:p>
    <w:p w:rsidR="00F72A26" w:rsidP="53905F2F" w:rsidRDefault="00F72A26" w14:paraId="43D2FE0D" w14:textId="6253C1A3">
      <w:pPr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 xml:space="preserve">           2. Create A3 notes (mind map) based on the text provided. </w:t>
      </w:r>
    </w:p>
    <w:p w:rsidR="3E667B6A" w:rsidP="53905F2F" w:rsidRDefault="3E667B6A" w14:paraId="775C10DF" w14:textId="0D9AAA29">
      <w:pPr>
        <w:ind w:firstLine="720"/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>3. Upload a clear photo of your A3 notes to Moodle.</w:t>
      </w:r>
    </w:p>
    <w:p w:rsidRPr="00F72A26" w:rsidR="00F72A26" w:rsidP="5EF04792" w:rsidRDefault="00F72A26" w14:paraId="22F1F14B" w14:textId="54BCD374">
      <w:pPr>
        <w:ind w:firstLine="720"/>
        <w:rPr>
          <w:rFonts w:ascii="Arial" w:hAnsi="Arial" w:cs="Arial"/>
          <w:sz w:val="24"/>
          <w:szCs w:val="24"/>
        </w:rPr>
      </w:pPr>
    </w:p>
    <w:p w:rsidR="00F72A26" w:rsidP="00F72A26" w:rsidRDefault="00F72A26" w14:paraId="60F4C364" w14:textId="77777777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00F72A26">
        <w:rPr>
          <w:rFonts w:ascii="Arial" w:hAnsi="Arial" w:cs="Arial"/>
          <w:b/>
          <w:bCs/>
          <w:sz w:val="24"/>
          <w:szCs w:val="24"/>
        </w:rPr>
        <w:t>At-home steps to complete the task:</w:t>
      </w:r>
    </w:p>
    <w:p w:rsidR="00F72A26" w:rsidP="53905F2F" w:rsidRDefault="00F72A26" w14:paraId="2D1C9286" w14:textId="5C028951">
      <w:pPr>
        <w:ind w:firstLine="720"/>
        <w:rPr>
          <w:rFonts w:ascii="Arial" w:hAnsi="Arial" w:cs="Arial"/>
          <w:sz w:val="24"/>
          <w:szCs w:val="24"/>
        </w:rPr>
      </w:pPr>
    </w:p>
    <w:p w:rsidR="002A4ED3" w:rsidP="00F72A26" w:rsidRDefault="00F72A26" w14:paraId="59913AF5" w14:textId="7777777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F72A26">
        <w:rPr>
          <w:rFonts w:ascii="Arial" w:hAnsi="Arial" w:cs="Arial"/>
          <w:sz w:val="24"/>
          <w:szCs w:val="24"/>
        </w:rPr>
        <w:t>Answer the following questions using the template provided:</w:t>
      </w:r>
    </w:p>
    <w:p w:rsidR="00F72A26" w:rsidP="53905F2F" w:rsidRDefault="00F72A26" w14:paraId="68C46905" w14:textId="30021612">
      <w:pPr>
        <w:ind w:left="720" w:firstLine="720"/>
        <w:rPr>
          <w:rFonts w:ascii="Arial" w:hAnsi="Arial" w:cs="Arial"/>
          <w:sz w:val="24"/>
          <w:szCs w:val="24"/>
        </w:rPr>
      </w:pPr>
      <w:r w:rsidRPr="53905F2F">
        <w:rPr>
          <w:rFonts w:ascii="Arial" w:hAnsi="Arial" w:cs="Arial"/>
          <w:sz w:val="24"/>
          <w:szCs w:val="24"/>
        </w:rPr>
        <w:t>a. What is the main idea of the text?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>b. What are two key points?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>c. What part of the text did you find most important? Why?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>d. Was anything unclear or difficult to understand?</w:t>
      </w:r>
      <w:r>
        <w:br/>
      </w:r>
      <w:r>
        <w:tab/>
      </w:r>
      <w:r w:rsidRPr="53905F2F">
        <w:rPr>
          <w:rFonts w:ascii="Arial" w:hAnsi="Arial" w:cs="Arial"/>
          <w:sz w:val="24"/>
          <w:szCs w:val="24"/>
        </w:rPr>
        <w:t xml:space="preserve">e. How did your group help you understand the text better? </w:t>
      </w:r>
    </w:p>
    <w:p w:rsidRPr="00F72A26" w:rsidR="00F72A26" w:rsidP="00F72A26" w:rsidRDefault="00F72A26" w14:paraId="027863F2" w14:textId="77777777">
      <w:pPr>
        <w:ind w:left="720"/>
        <w:rPr>
          <w:rFonts w:ascii="Arial" w:hAnsi="Arial" w:cs="Arial"/>
          <w:sz w:val="24"/>
          <w:szCs w:val="24"/>
        </w:rPr>
      </w:pPr>
    </w:p>
    <w:p w:rsidRPr="00F72A26" w:rsidR="00F72A26" w:rsidP="002A4ED3" w:rsidRDefault="002A4ED3" w14:paraId="51FDE458" w14:textId="542C54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3. </w:t>
      </w:r>
      <w:r w:rsidRPr="00F72A26" w:rsidR="00F72A26">
        <w:rPr>
          <w:rFonts w:ascii="Arial" w:hAnsi="Arial" w:cs="Arial"/>
          <w:sz w:val="24"/>
          <w:szCs w:val="24"/>
        </w:rPr>
        <w:t>Write one sentence reflection: What did you find challenging about this task?</w:t>
      </w:r>
    </w:p>
    <w:p w:rsidRPr="002C33F4" w:rsidR="002C33F4" w:rsidP="002C33F4" w:rsidRDefault="002C33F4" w14:paraId="0E222C91" w14:textId="77777777">
      <w:pPr>
        <w:rPr>
          <w:rFonts w:ascii="Arial" w:hAnsi="Arial" w:cs="Arial"/>
          <w:sz w:val="24"/>
          <w:szCs w:val="24"/>
        </w:rPr>
      </w:pPr>
    </w:p>
    <w:p w:rsidR="4BE080D3" w:rsidP="5EF04792" w:rsidRDefault="4BE080D3" w14:paraId="7127DE26" w14:textId="15E7D9E3">
      <w:pPr>
        <w:rPr>
          <w:rFonts w:ascii="Aptos" w:hAnsi="Aptos" w:eastAsia="Aptos" w:cs="Aptos"/>
          <w:color w:val="000000" w:themeColor="text1"/>
          <w:sz w:val="24"/>
          <w:szCs w:val="24"/>
          <w:lang w:val="en-US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Task 1 – Reading Task Template  (Text only)</w:t>
      </w:r>
    </w:p>
    <w:p w:rsidR="5EF04792" w:rsidP="5EF04792" w:rsidRDefault="5EF04792" w14:paraId="1B25F1A1" w14:textId="6DDE36ED">
      <w:pPr>
        <w:rPr>
          <w:rFonts w:ascii="Aptos" w:hAnsi="Aptos" w:eastAsia="Aptos" w:cs="Aptos"/>
          <w:color w:val="000000" w:themeColor="text1"/>
          <w:sz w:val="24"/>
          <w:szCs w:val="24"/>
          <w:lang w:val="en-US"/>
        </w:rPr>
      </w:pPr>
    </w:p>
    <w:p w:rsidR="4BE080D3" w:rsidP="5EF04792" w:rsidRDefault="4BE080D3" w14:paraId="2D5482FF" w14:textId="0E5DE4D0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1. Answer these questions using the sentence starters below</w:t>
      </w:r>
    </w:p>
    <w:p w:rsidR="4BE080D3" w:rsidP="5EF04792" w:rsidRDefault="4BE080D3" w14:paraId="17161F43" w14:textId="0E107D2C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a. What is the main idea of the text?</w:t>
      </w:r>
    </w:p>
    <w:p w:rsidR="4BE080D3" w:rsidP="5EF04792" w:rsidRDefault="4BE080D3" w14:paraId="658E7871" w14:textId="0C75421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main idea is that</w:t>
      </w:r>
    </w:p>
    <w:p w:rsidR="4BE080D3" w:rsidP="5EF04792" w:rsidRDefault="4BE080D3" w14:paraId="636317B0" w14:textId="65B228A6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b. What are two key points?</w:t>
      </w:r>
    </w:p>
    <w:p w:rsidR="4BE080D3" w:rsidP="5EF04792" w:rsidRDefault="4BE080D3" w14:paraId="2FFA8CE2" w14:textId="78BE9D2F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 xml:space="preserve">One key point is   </w:t>
      </w:r>
    </w:p>
    <w:p w:rsidR="4BE080D3" w:rsidP="5EF04792" w:rsidRDefault="4BE080D3" w14:paraId="517A48BA" w14:textId="1BD5F410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Another key point is</w:t>
      </w:r>
    </w:p>
    <w:p w:rsidR="4BE080D3" w:rsidP="5EF04792" w:rsidRDefault="4BE080D3" w14:paraId="43297A07" w14:textId="42AA6A83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c. What part of the text did you find most important? Why?</w:t>
      </w:r>
    </w:p>
    <w:p w:rsidR="4BE080D3" w:rsidP="5EF04792" w:rsidRDefault="4BE080D3" w14:paraId="6D0DC125" w14:textId="2EB7F16E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most important part is</w:t>
      </w:r>
    </w:p>
    <w:p w:rsidR="4BE080D3" w:rsidP="5EF04792" w:rsidRDefault="4BE080D3" w14:paraId="7CE2895E" w14:textId="2C99861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d. Was anything unclear or difficult to understand?</w:t>
      </w:r>
    </w:p>
    <w:p w:rsidR="4BE080D3" w:rsidP="5EF04792" w:rsidRDefault="4BE080D3" w14:paraId="7B5C4695" w14:textId="26991289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I was not sure about</w:t>
      </w:r>
    </w:p>
    <w:p w:rsidR="4BE080D3" w:rsidP="5EF04792" w:rsidRDefault="4BE080D3" w14:paraId="7746FDBA" w14:textId="7E97C049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e. How did your group help you understand the text better?</w:t>
      </w:r>
    </w:p>
    <w:p w:rsidR="4BE080D3" w:rsidP="5EF04792" w:rsidRDefault="4BE080D3" w14:paraId="2356B65F" w14:textId="34320CFF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My group helped me by</w:t>
      </w:r>
    </w:p>
    <w:p w:rsidR="4BE080D3" w:rsidP="5EF04792" w:rsidRDefault="4BE080D3" w14:paraId="1DF4597E" w14:textId="3EF9C735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3. One sentence reflection</w:t>
      </w:r>
    </w:p>
    <w:p w:rsidR="4BE080D3" w:rsidP="5EF04792" w:rsidRDefault="4BE080D3" w14:paraId="0ACC39FD" w14:textId="0A7E80E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b/>
          <w:bCs/>
          <w:color w:val="000000" w:themeColor="text1"/>
          <w:sz w:val="24"/>
          <w:szCs w:val="24"/>
        </w:rPr>
        <w:t>Question:</w:t>
      </w: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 xml:space="preserve"> What did you find challenging about this task?</w:t>
      </w:r>
    </w:p>
    <w:p w:rsidR="4BE080D3" w:rsidP="5EF04792" w:rsidRDefault="4BE080D3" w14:paraId="01B14477" w14:textId="159215BD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hardest part was</w:t>
      </w:r>
    </w:p>
    <w:p w:rsidR="5EF04792" w:rsidP="5EF04792" w:rsidRDefault="5EF04792" w14:paraId="036B2DD4" w14:textId="7CC8B1D9">
      <w:pPr>
        <w:rPr>
          <w:rFonts w:ascii="Aptos" w:hAnsi="Aptos" w:eastAsia="Aptos" w:cs="Aptos"/>
          <w:color w:val="000000" w:themeColor="text1"/>
          <w:sz w:val="24"/>
          <w:szCs w:val="24"/>
        </w:rPr>
      </w:pPr>
    </w:p>
    <w:p w:rsidR="250E20F3" w:rsidP="5EF04792" w:rsidRDefault="250E20F3" w14:paraId="5C4FDA4C" w14:textId="7B656DE8">
      <w:pPr>
        <w:rPr>
          <w:rFonts w:ascii="Aptos" w:hAnsi="Aptos" w:eastAsia="Aptos" w:cs="Aptos"/>
          <w:color w:val="000000" w:themeColor="text1"/>
          <w:sz w:val="24"/>
          <w:szCs w:val="24"/>
        </w:rPr>
      </w:pPr>
      <w:r w:rsidRPr="5EF04792">
        <w:rPr>
          <w:rFonts w:ascii="Aptos" w:hAnsi="Aptos" w:eastAsia="Aptos" w:cs="Aptos"/>
          <w:color w:val="000000" w:themeColor="text1"/>
          <w:sz w:val="24"/>
          <w:szCs w:val="24"/>
        </w:rPr>
        <w:t>The text provided is an adapted version of:</w:t>
      </w:r>
      <w:r w:rsidRPr="5EF04792">
        <w:rPr>
          <w:rFonts w:ascii="Arial" w:hAnsi="Arial" w:eastAsia="Arial" w:cs="Arial"/>
          <w:b/>
          <w:bCs/>
          <w:color w:val="000000" w:themeColor="text1"/>
          <w:lang w:val="en-US"/>
        </w:rPr>
        <w:t>BBC News (2026)</w:t>
      </w:r>
      <w:r w:rsidRPr="5EF04792">
        <w:rPr>
          <w:rFonts w:ascii="Arial" w:hAnsi="Arial" w:eastAsia="Arial" w:cs="Arial"/>
          <w:color w:val="000000" w:themeColor="text1"/>
          <w:lang w:val="en-US"/>
        </w:rPr>
        <w:t xml:space="preserve"> </w:t>
      </w:r>
      <w:r w:rsidRPr="5EF04792">
        <w:rPr>
          <w:rFonts w:ascii="Arial" w:hAnsi="Arial" w:eastAsia="Arial" w:cs="Arial"/>
          <w:i/>
          <w:iCs/>
          <w:color w:val="000000" w:themeColor="text1"/>
          <w:lang w:val="en-US"/>
        </w:rPr>
        <w:t>Viral chicken shop draws customers from hours away</w:t>
      </w:r>
      <w:r w:rsidRPr="5EF04792">
        <w:rPr>
          <w:rFonts w:ascii="Arial" w:hAnsi="Arial" w:eastAsia="Arial" w:cs="Arial"/>
          <w:color w:val="000000" w:themeColor="text1"/>
          <w:lang w:val="en-US"/>
        </w:rPr>
        <w:t xml:space="preserve">. BBC News. Available at: </w:t>
      </w:r>
      <w:hyperlink r:id="rId11">
        <w:r w:rsidRPr="5EF04792">
          <w:rPr>
            <w:rStyle w:val="Hyperlink"/>
            <w:rFonts w:ascii="Arial" w:hAnsi="Arial" w:eastAsia="Arial" w:cs="Arial"/>
            <w:lang w:val="en-US"/>
          </w:rPr>
          <w:t>https://www.bbc.co.uk/news/articles/cm2701py5npo</w:t>
        </w:r>
      </w:hyperlink>
      <w:r w:rsidRPr="5EF04792">
        <w:rPr>
          <w:rFonts w:ascii="Arial" w:hAnsi="Arial" w:eastAsia="Arial" w:cs="Arial"/>
          <w:color w:val="000000" w:themeColor="text1"/>
          <w:lang w:val="en-US"/>
        </w:rPr>
        <w:t xml:space="preserve"> </w:t>
      </w:r>
      <w:r w:rsidRPr="5EF04792">
        <w:rPr>
          <w:rFonts w:ascii="Aptos" w:hAnsi="Aptos" w:eastAsia="Aptos" w:cs="Aptos"/>
          <w:sz w:val="24"/>
          <w:szCs w:val="24"/>
        </w:rPr>
        <w:t xml:space="preserve"> </w:t>
      </w:r>
    </w:p>
    <w:p w:rsidR="5EF04792" w:rsidP="5EF04792" w:rsidRDefault="5EF04792" w14:paraId="0744C5ED" w14:textId="11075AC3">
      <w:pPr>
        <w:rPr>
          <w:rFonts w:ascii="Aptos" w:hAnsi="Aptos" w:eastAsia="Aptos" w:cs="Aptos"/>
          <w:color w:val="000000" w:themeColor="text1"/>
          <w:sz w:val="24"/>
          <w:szCs w:val="24"/>
        </w:rPr>
      </w:pPr>
    </w:p>
    <w:p w:rsidR="5EF04792" w:rsidP="5EF04792" w:rsidRDefault="5EF04792" w14:paraId="72C623BC" w14:textId="481DD9A2">
      <w:pPr>
        <w:rPr>
          <w:rFonts w:ascii="Arial" w:hAnsi="Arial" w:cs="Arial"/>
          <w:sz w:val="24"/>
          <w:szCs w:val="24"/>
        </w:rPr>
      </w:pPr>
    </w:p>
    <w:p w:rsidRPr="00EC2CD6" w:rsidR="00EC2CD6" w:rsidP="007A02C0" w:rsidRDefault="00EC2CD6" w14:paraId="3231FE14" w14:textId="77777777">
      <w:pPr>
        <w:ind w:left="851"/>
        <w:rPr>
          <w:rFonts w:ascii="Arial" w:hAnsi="Arial" w:cs="Arial"/>
          <w:sz w:val="24"/>
          <w:szCs w:val="24"/>
        </w:rPr>
      </w:pPr>
    </w:p>
    <w:p w:rsidR="00152E9D" w:rsidP="351DBBC8" w:rsidRDefault="00813EB1" w14:paraId="665CD5EB" w14:textId="7B9F26EC">
      <w:pPr>
        <w:ind w:firstLine="720"/>
        <w:rPr>
          <w:rFonts w:ascii="Arial" w:hAnsi="Arial" w:cs="Arial"/>
          <w:b/>
          <w:bCs/>
          <w:sz w:val="24"/>
          <w:szCs w:val="24"/>
          <w:u w:val="single"/>
        </w:rPr>
      </w:pPr>
      <w:r w:rsidRPr="351DBBC8">
        <w:rPr>
          <w:rFonts w:ascii="Arial" w:hAnsi="Arial" w:cs="Arial"/>
          <w:b/>
          <w:bCs/>
          <w:sz w:val="24"/>
          <w:szCs w:val="24"/>
          <w:u w:val="single"/>
        </w:rPr>
        <w:t>Task 2: TEEL Writing (Equivalent 1,000 words)</w:t>
      </w:r>
      <w:r w:rsidRPr="351DBBC8" w:rsidR="48E81EE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351DBBC8">
        <w:rPr>
          <w:rFonts w:ascii="Arial" w:hAnsi="Arial" w:cs="Arial"/>
          <w:b/>
          <w:bCs/>
          <w:sz w:val="24"/>
          <w:szCs w:val="24"/>
          <w:u w:val="single"/>
        </w:rPr>
        <w:t>Deadline Week 8</w:t>
      </w:r>
      <w:r w:rsidR="002C33F4">
        <w:rPr>
          <w:rFonts w:ascii="Arial" w:hAnsi="Arial" w:cs="Arial"/>
          <w:b/>
          <w:bCs/>
          <w:sz w:val="24"/>
          <w:szCs w:val="24"/>
          <w:u w:val="single"/>
        </w:rPr>
        <w:t xml:space="preserve"> 30%</w:t>
      </w:r>
    </w:p>
    <w:p w:rsidRPr="002A4ED3" w:rsidR="002A4ED3" w:rsidP="351DBBC8" w:rsidRDefault="002A4ED3" w14:paraId="2BEAC1AA" w14:textId="77777777">
      <w:pPr>
        <w:ind w:firstLine="720"/>
        <w:rPr>
          <w:rFonts w:ascii="Arial" w:hAnsi="Arial" w:cs="Arial"/>
          <w:sz w:val="24"/>
          <w:szCs w:val="24"/>
          <w:u w:val="single"/>
        </w:rPr>
      </w:pPr>
    </w:p>
    <w:p w:rsidRPr="002A4ED3" w:rsidR="002A4ED3" w:rsidP="002A4ED3" w:rsidRDefault="4A175308" w14:paraId="05F43877" w14:textId="3EE1E963">
      <w:pPr>
        <w:ind w:left="720"/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 xml:space="preserve">In this task, you will learn </w:t>
      </w:r>
      <w:r w:rsidRPr="5192AF87" w:rsidR="7D64BE26">
        <w:rPr>
          <w:rFonts w:ascii="Arial" w:hAnsi="Arial" w:cs="Arial"/>
          <w:sz w:val="24"/>
          <w:szCs w:val="24"/>
        </w:rPr>
        <w:t xml:space="preserve">about </w:t>
      </w:r>
      <w:r w:rsidRPr="5192AF87">
        <w:rPr>
          <w:rFonts w:ascii="Arial" w:hAnsi="Arial" w:cs="Arial"/>
          <w:sz w:val="24"/>
          <w:szCs w:val="24"/>
        </w:rPr>
        <w:t>paragraph structure</w:t>
      </w:r>
      <w:r w:rsidRPr="5192AF87" w:rsidR="1B985735">
        <w:rPr>
          <w:rFonts w:ascii="Arial" w:hAnsi="Arial" w:cs="Arial"/>
          <w:sz w:val="24"/>
          <w:szCs w:val="24"/>
        </w:rPr>
        <w:t>s</w:t>
      </w:r>
      <w:r w:rsidRPr="5192AF87">
        <w:rPr>
          <w:rFonts w:ascii="Arial" w:hAnsi="Arial" w:cs="Arial"/>
          <w:sz w:val="24"/>
          <w:szCs w:val="24"/>
        </w:rPr>
        <w:t xml:space="preserve"> in class and write a first draft of a paragraph based on one of</w:t>
      </w:r>
      <w:r w:rsidRPr="5192AF87">
        <w:rPr>
          <w:rFonts w:ascii="Arial" w:hAnsi="Arial" w:cs="Arial"/>
          <w:b/>
          <w:bCs/>
          <w:sz w:val="24"/>
          <w:szCs w:val="24"/>
        </w:rPr>
        <w:t xml:space="preserve"> three topic options</w:t>
      </w:r>
      <w:r w:rsidRPr="5192AF87">
        <w:rPr>
          <w:rFonts w:ascii="Arial" w:hAnsi="Arial" w:cs="Arial"/>
          <w:sz w:val="24"/>
          <w:szCs w:val="24"/>
        </w:rPr>
        <w:t>. You will then complete short</w:t>
      </w:r>
      <w:r w:rsidRPr="5192AF87" w:rsidR="230F78A1">
        <w:rPr>
          <w:rFonts w:ascii="Arial" w:hAnsi="Arial" w:cs="Arial"/>
          <w:sz w:val="24"/>
          <w:szCs w:val="24"/>
        </w:rPr>
        <w:t xml:space="preserve"> </w:t>
      </w:r>
      <w:r w:rsidRPr="5192AF87">
        <w:rPr>
          <w:rFonts w:ascii="Arial" w:hAnsi="Arial" w:cs="Arial"/>
          <w:sz w:val="24"/>
          <w:szCs w:val="24"/>
        </w:rPr>
        <w:t xml:space="preserve">practice activities at home and submit an improved second draft (100–150 words) using the provided template. </w:t>
      </w:r>
    </w:p>
    <w:p w:rsidR="002A4ED3" w:rsidP="002A4ED3" w:rsidRDefault="002A4ED3" w14:paraId="1F5CD1D0" w14:textId="77777777">
      <w:pPr>
        <w:rPr>
          <w:rFonts w:ascii="Arial" w:hAnsi="Arial" w:cs="Arial"/>
          <w:b/>
          <w:bCs/>
          <w:sz w:val="24"/>
          <w:szCs w:val="24"/>
        </w:rPr>
      </w:pPr>
    </w:p>
    <w:p w:rsidRPr="009B79C8" w:rsidR="00813EB1" w:rsidP="00813EB1" w:rsidRDefault="00813EB1" w14:paraId="3D07A61B" w14:textId="1D626373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53905F2F">
        <w:rPr>
          <w:rFonts w:ascii="Arial" w:hAnsi="Arial" w:cs="Arial"/>
          <w:b/>
          <w:bCs/>
          <w:sz w:val="24"/>
          <w:szCs w:val="24"/>
        </w:rPr>
        <w:t xml:space="preserve">In-class steps to </w:t>
      </w:r>
      <w:r w:rsidRPr="53905F2F" w:rsidR="60171D93">
        <w:rPr>
          <w:rFonts w:ascii="Arial" w:hAnsi="Arial" w:cs="Arial"/>
          <w:b/>
          <w:bCs/>
          <w:sz w:val="24"/>
          <w:szCs w:val="24"/>
        </w:rPr>
        <w:t xml:space="preserve">prepare for </w:t>
      </w:r>
      <w:r w:rsidRPr="53905F2F">
        <w:rPr>
          <w:rFonts w:ascii="Arial" w:hAnsi="Arial" w:cs="Arial"/>
          <w:b/>
          <w:bCs/>
          <w:sz w:val="24"/>
          <w:szCs w:val="24"/>
        </w:rPr>
        <w:t xml:space="preserve">the </w:t>
      </w:r>
      <w:r w:rsidRPr="53905F2F" w:rsidR="66C841E2">
        <w:rPr>
          <w:rFonts w:ascii="Arial" w:hAnsi="Arial" w:cs="Arial"/>
          <w:b/>
          <w:bCs/>
          <w:sz w:val="24"/>
          <w:szCs w:val="24"/>
        </w:rPr>
        <w:t>t</w:t>
      </w:r>
      <w:r w:rsidRPr="53905F2F">
        <w:rPr>
          <w:rFonts w:ascii="Arial" w:hAnsi="Arial" w:cs="Arial"/>
          <w:b/>
          <w:bCs/>
          <w:sz w:val="24"/>
          <w:szCs w:val="24"/>
        </w:rPr>
        <w:t>ask:</w:t>
      </w:r>
    </w:p>
    <w:p w:rsidRPr="00813EB1" w:rsidR="00813EB1" w:rsidP="00813EB1" w:rsidRDefault="00813EB1" w14:paraId="5B6B61E2" w14:textId="1B18109B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Participate in Week 6 </w:t>
      </w:r>
      <w:r w:rsidRPr="5EF04792" w:rsidR="63CA16DB">
        <w:rPr>
          <w:rFonts w:ascii="Arial" w:hAnsi="Arial" w:cs="Arial"/>
          <w:sz w:val="24"/>
          <w:szCs w:val="24"/>
        </w:rPr>
        <w:t xml:space="preserve">paragraph </w:t>
      </w:r>
      <w:r w:rsidRPr="5EF04792">
        <w:rPr>
          <w:rFonts w:ascii="Arial" w:hAnsi="Arial" w:cs="Arial"/>
          <w:sz w:val="24"/>
          <w:szCs w:val="24"/>
        </w:rPr>
        <w:t xml:space="preserve">workshop (modelling, activities). </w:t>
      </w:r>
    </w:p>
    <w:p w:rsidRPr="00813EB1" w:rsidR="00813EB1" w:rsidP="00813EB1" w:rsidRDefault="00813EB1" w14:paraId="419711B7" w14:textId="006A75B3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Complete an </w:t>
      </w:r>
      <w:r w:rsidRPr="5EF04792" w:rsidR="7B96963E">
        <w:rPr>
          <w:rFonts w:ascii="Arial" w:hAnsi="Arial" w:cs="Arial"/>
          <w:sz w:val="24"/>
          <w:szCs w:val="24"/>
        </w:rPr>
        <w:t>in-class</w:t>
      </w:r>
      <w:r w:rsidRPr="5EF04792">
        <w:rPr>
          <w:rFonts w:ascii="Arial" w:hAnsi="Arial" w:cs="Arial"/>
          <w:sz w:val="24"/>
          <w:szCs w:val="24"/>
        </w:rPr>
        <w:t xml:space="preserve"> </w:t>
      </w:r>
      <w:r w:rsidRPr="5EF04792" w:rsidR="01EC642B">
        <w:rPr>
          <w:rFonts w:ascii="Arial" w:hAnsi="Arial" w:cs="Arial"/>
          <w:sz w:val="24"/>
          <w:szCs w:val="24"/>
        </w:rPr>
        <w:t>paragraph</w:t>
      </w:r>
      <w:r w:rsidRPr="5EF04792">
        <w:rPr>
          <w:rFonts w:ascii="Arial" w:hAnsi="Arial" w:cs="Arial"/>
          <w:sz w:val="24"/>
          <w:szCs w:val="24"/>
        </w:rPr>
        <w:t xml:space="preserve"> draft (15–20 mins), handwritten or typed into a draft folder. </w:t>
      </w:r>
    </w:p>
    <w:p w:rsidRPr="00813EB1" w:rsidR="00813EB1" w:rsidP="00813EB1" w:rsidRDefault="00813EB1" w14:paraId="5B8F618F" w14:textId="7D89AD88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351DBBC8">
        <w:rPr>
          <w:rFonts w:ascii="Arial" w:hAnsi="Arial" w:cs="Arial"/>
          <w:sz w:val="24"/>
          <w:szCs w:val="24"/>
        </w:rPr>
        <w:t>Upload or photograph draft to Moodle</w:t>
      </w:r>
      <w:r w:rsidRPr="351DBBC8" w:rsidR="75065EC1">
        <w:rPr>
          <w:rFonts w:ascii="Arial" w:hAnsi="Arial" w:cs="Arial"/>
          <w:sz w:val="24"/>
          <w:szCs w:val="24"/>
        </w:rPr>
        <w:t xml:space="preserve"> </w:t>
      </w:r>
    </w:p>
    <w:p w:rsidR="00813EB1" w:rsidP="351DBBC8" w:rsidRDefault="00813EB1" w14:paraId="172A80AF" w14:textId="676E77D5">
      <w:pPr>
        <w:ind w:left="1440"/>
        <w:rPr>
          <w:rFonts w:ascii="Arial" w:hAnsi="Arial" w:cs="Arial"/>
          <w:sz w:val="24"/>
          <w:szCs w:val="24"/>
        </w:rPr>
      </w:pPr>
    </w:p>
    <w:p w:rsidRPr="00813EB1" w:rsidR="00813EB1" w:rsidP="351DBBC8" w:rsidRDefault="00813EB1" w14:paraId="2BFF7432" w14:textId="26EE1864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351DBBC8">
        <w:rPr>
          <w:rFonts w:ascii="Arial" w:hAnsi="Arial" w:cs="Arial"/>
          <w:b/>
          <w:bCs/>
          <w:sz w:val="24"/>
          <w:szCs w:val="24"/>
        </w:rPr>
        <w:t>At home steps to complete the Task:</w:t>
      </w:r>
    </w:p>
    <w:p w:rsidR="00813EB1" w:rsidP="00813EB1" w:rsidRDefault="00813EB1" w14:paraId="27CD80B1" w14:textId="77777777">
      <w:pPr>
        <w:ind w:left="720"/>
        <w:rPr>
          <w:rFonts w:ascii="Arial" w:hAnsi="Arial" w:cs="Arial"/>
          <w:sz w:val="24"/>
          <w:szCs w:val="24"/>
        </w:rPr>
      </w:pPr>
    </w:p>
    <w:p w:rsidR="00813EB1" w:rsidP="00813EB1" w:rsidRDefault="00813EB1" w14:paraId="269EA11D" w14:textId="7AA20D80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Complete </w:t>
      </w:r>
      <w:r w:rsidRPr="5EF04792" w:rsidR="20B3C5EE">
        <w:rPr>
          <w:rFonts w:ascii="Arial" w:hAnsi="Arial" w:cs="Arial"/>
          <w:sz w:val="24"/>
          <w:szCs w:val="24"/>
        </w:rPr>
        <w:t>p</w:t>
      </w:r>
      <w:r w:rsidRPr="5EF04792" w:rsidR="281D9983">
        <w:rPr>
          <w:rFonts w:ascii="Arial" w:hAnsi="Arial" w:cs="Arial"/>
          <w:sz w:val="24"/>
          <w:szCs w:val="24"/>
        </w:rPr>
        <w:t>aragraph</w:t>
      </w:r>
      <w:r w:rsidRPr="5EF04792" w:rsidR="75C18A08">
        <w:rPr>
          <w:rFonts w:ascii="Arial" w:hAnsi="Arial" w:cs="Arial"/>
          <w:sz w:val="24"/>
          <w:szCs w:val="24"/>
        </w:rPr>
        <w:t xml:space="preserve"> structure related</w:t>
      </w:r>
      <w:r w:rsidRPr="5EF04792">
        <w:rPr>
          <w:rFonts w:ascii="Arial" w:hAnsi="Arial" w:cs="Arial"/>
          <w:sz w:val="24"/>
          <w:szCs w:val="24"/>
        </w:rPr>
        <w:t xml:space="preserve"> mini tasks: </w:t>
      </w:r>
    </w:p>
    <w:p w:rsidRPr="00813EB1" w:rsidR="002A4ED3" w:rsidP="002A4ED3" w:rsidRDefault="002A4ED3" w14:paraId="6C0E3A76" w14:textId="77777777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Pr="00813EB1" w:rsidR="00813EB1" w:rsidP="00813EB1" w:rsidRDefault="00813EB1" w14:paraId="2E979A2C" w14:textId="7C7B65BF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00813EB1">
        <w:rPr>
          <w:rFonts w:ascii="Arial" w:hAnsi="Arial" w:cs="Arial"/>
          <w:sz w:val="24"/>
          <w:szCs w:val="24"/>
        </w:rPr>
        <w:t xml:space="preserve">Choose correct topic sentence </w:t>
      </w:r>
    </w:p>
    <w:p w:rsidRPr="00813EB1" w:rsidR="00813EB1" w:rsidP="00813EB1" w:rsidRDefault="00813EB1" w14:paraId="09024C26" w14:textId="6EC2F415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00813EB1">
        <w:rPr>
          <w:rFonts w:ascii="Arial" w:hAnsi="Arial" w:cs="Arial"/>
          <w:sz w:val="24"/>
          <w:szCs w:val="24"/>
        </w:rPr>
        <w:t xml:space="preserve">Choose evidence + justify </w:t>
      </w:r>
    </w:p>
    <w:p w:rsidRPr="00813EB1" w:rsidR="00813EB1" w:rsidP="00813EB1" w:rsidRDefault="00813EB1" w14:paraId="38301031" w14:textId="13A7B6C2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00813EB1">
        <w:rPr>
          <w:rFonts w:ascii="Arial" w:hAnsi="Arial" w:cs="Arial"/>
          <w:sz w:val="24"/>
          <w:szCs w:val="24"/>
        </w:rPr>
        <w:t xml:space="preserve">Choose the best explanation </w:t>
      </w:r>
    </w:p>
    <w:p w:rsidRPr="00813EB1" w:rsidR="00813EB1" w:rsidP="00813EB1" w:rsidRDefault="00813EB1" w14:paraId="26E9FF18" w14:textId="6B83BB49">
      <w:pPr>
        <w:pStyle w:val="ListParagraph"/>
        <w:numPr>
          <w:ilvl w:val="2"/>
          <w:numId w:val="26"/>
        </w:numPr>
        <w:rPr>
          <w:rFonts w:ascii="Arial" w:hAnsi="Arial" w:cs="Arial"/>
          <w:sz w:val="24"/>
          <w:szCs w:val="24"/>
        </w:rPr>
      </w:pPr>
      <w:r w:rsidRPr="351DBBC8">
        <w:rPr>
          <w:rFonts w:ascii="Arial" w:hAnsi="Arial" w:cs="Arial"/>
          <w:sz w:val="24"/>
          <w:szCs w:val="24"/>
        </w:rPr>
        <w:t xml:space="preserve">Choose link sentence </w:t>
      </w:r>
    </w:p>
    <w:p w:rsidR="351DBBC8" w:rsidP="351DBBC8" w:rsidRDefault="351DBBC8" w14:paraId="6C40691F" w14:textId="3BFE4670">
      <w:pPr>
        <w:pStyle w:val="ListParagraph"/>
        <w:ind w:left="2880"/>
        <w:rPr>
          <w:rFonts w:ascii="Arial" w:hAnsi="Arial" w:cs="Arial"/>
          <w:sz w:val="24"/>
          <w:szCs w:val="24"/>
        </w:rPr>
      </w:pPr>
    </w:p>
    <w:p w:rsidR="00813EB1" w:rsidP="00813EB1" w:rsidRDefault="00813EB1" w14:paraId="79EC06A5" w14:textId="3B5C2932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>Create and submit the second draft of the in-class paragraph</w:t>
      </w:r>
      <w:r w:rsidRPr="5EF04792" w:rsidR="3A1A2D0E">
        <w:rPr>
          <w:rFonts w:ascii="Arial" w:hAnsi="Arial" w:cs="Arial"/>
          <w:sz w:val="24"/>
          <w:szCs w:val="24"/>
        </w:rPr>
        <w:t xml:space="preserve"> in the final links on Moodle</w:t>
      </w:r>
      <w:r w:rsidRPr="5EF04792">
        <w:rPr>
          <w:rFonts w:ascii="Arial" w:hAnsi="Arial" w:cs="Arial"/>
          <w:sz w:val="24"/>
          <w:szCs w:val="24"/>
        </w:rPr>
        <w:t xml:space="preserve"> (100–150 words).</w:t>
      </w:r>
      <w:r w:rsidRPr="5EF04792" w:rsidR="39732691">
        <w:rPr>
          <w:rFonts w:ascii="Arial" w:hAnsi="Arial" w:cs="Arial"/>
          <w:sz w:val="24"/>
          <w:szCs w:val="24"/>
        </w:rPr>
        <w:t xml:space="preserve"> </w:t>
      </w:r>
    </w:p>
    <w:p w:rsidR="5EF04792" w:rsidP="5192AF87" w:rsidRDefault="5EF04792" w14:paraId="32D29FCD" w14:textId="5C70042A">
      <w:pPr>
        <w:ind w:left="1440"/>
        <w:rPr>
          <w:rFonts w:ascii="Arial" w:hAnsi="Arial" w:cs="Arial"/>
          <w:sz w:val="24"/>
          <w:szCs w:val="24"/>
        </w:rPr>
      </w:pPr>
    </w:p>
    <w:p w:rsidR="5EF04792" w:rsidP="5EF04792" w:rsidRDefault="5EF04792" w14:paraId="193DEAC4" w14:textId="089D563A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46B48958" w:rsidP="5192AF87" w:rsidRDefault="338B3D47" w14:paraId="3347A507" w14:textId="142CA8E5">
      <w:pPr>
        <w:ind w:left="720"/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b/>
          <w:bCs/>
          <w:sz w:val="24"/>
          <w:szCs w:val="24"/>
        </w:rPr>
        <w:t>Paragraph Topics</w:t>
      </w:r>
      <w:r w:rsidRPr="5192AF87">
        <w:rPr>
          <w:rFonts w:ascii="Arial" w:hAnsi="Arial" w:cs="Arial"/>
          <w:sz w:val="24"/>
          <w:szCs w:val="24"/>
        </w:rPr>
        <w:t xml:space="preserve">: </w:t>
      </w:r>
    </w:p>
    <w:p w:rsidR="5EF04792" w:rsidP="5EF04792" w:rsidRDefault="5EF04792" w14:paraId="4C4716F4" w14:textId="37F6346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45D2C7E" w:rsidP="5EF04792" w:rsidRDefault="045D2C7E" w14:paraId="38638C2A" w14:textId="74614FB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Write a paragraph on the </w:t>
      </w:r>
      <w:r w:rsidRPr="5EF04792" w:rsidR="16D31ED3">
        <w:rPr>
          <w:rFonts w:ascii="Arial" w:hAnsi="Arial" w:cs="Arial"/>
          <w:sz w:val="24"/>
          <w:szCs w:val="24"/>
        </w:rPr>
        <w:t>i</w:t>
      </w:r>
      <w:r w:rsidRPr="5EF04792" w:rsidR="3032B2D8">
        <w:rPr>
          <w:rFonts w:ascii="Arial" w:hAnsi="Arial" w:cs="Arial"/>
          <w:sz w:val="24"/>
          <w:szCs w:val="24"/>
        </w:rPr>
        <w:t>mportance of motivation in the workplace</w:t>
      </w:r>
    </w:p>
    <w:p w:rsidR="1AE0D5BB" w:rsidP="5EF04792" w:rsidRDefault="1AE0D5BB" w14:paraId="6D727D78" w14:textId="098A3D4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>Write a paragraph on how to build resilience in the workplace</w:t>
      </w:r>
    </w:p>
    <w:p w:rsidR="1AE0D5BB" w:rsidP="5EF04792" w:rsidRDefault="1AE0D5BB" w14:paraId="76CC89DC" w14:textId="046CAF5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EF04792">
        <w:rPr>
          <w:rFonts w:ascii="Arial" w:hAnsi="Arial" w:cs="Arial"/>
          <w:sz w:val="24"/>
          <w:szCs w:val="24"/>
        </w:rPr>
        <w:t xml:space="preserve">Write a paragraph on the importance of communication in the </w:t>
      </w:r>
      <w:r w:rsidRPr="5EF04792" w:rsidR="3DA2E3E9">
        <w:rPr>
          <w:rFonts w:ascii="Arial" w:hAnsi="Arial" w:cs="Arial"/>
          <w:sz w:val="24"/>
          <w:szCs w:val="24"/>
        </w:rPr>
        <w:t>workplace</w:t>
      </w:r>
    </w:p>
    <w:p w:rsidR="00B3433F" w:rsidP="00B3433F" w:rsidRDefault="00B3433F" w14:paraId="5B72FC53" w14:textId="77777777">
      <w:pPr>
        <w:rPr>
          <w:rFonts w:ascii="Arial" w:hAnsi="Arial" w:cs="Arial"/>
          <w:sz w:val="24"/>
          <w:szCs w:val="24"/>
        </w:rPr>
      </w:pPr>
    </w:p>
    <w:p w:rsidR="5EF04792" w:rsidP="5EF04792" w:rsidRDefault="5EF04792" w14:paraId="2592FFDC" w14:textId="0A63A655">
      <w:pPr>
        <w:rPr>
          <w:rFonts w:ascii="Arial" w:hAnsi="Arial" w:cs="Arial"/>
          <w:sz w:val="24"/>
          <w:szCs w:val="24"/>
        </w:rPr>
      </w:pPr>
    </w:p>
    <w:p w:rsidR="00B3433F" w:rsidP="5EF04792" w:rsidRDefault="00B3433F" w14:paraId="451E3073" w14:textId="2C590B98">
      <w:pPr>
        <w:rPr>
          <w:rFonts w:ascii="Arial" w:hAnsi="Arial" w:cs="Arial"/>
          <w:sz w:val="24"/>
          <w:szCs w:val="24"/>
        </w:rPr>
      </w:pPr>
    </w:p>
    <w:p w:rsidRPr="008F5850" w:rsidR="00813EB1" w:rsidP="00B3433F" w:rsidRDefault="02022891" w14:paraId="4F04DA3B" w14:textId="077155D5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  <w:r w:rsidRPr="5192AF87">
        <w:rPr>
          <w:rFonts w:ascii="Arial" w:hAnsi="Arial" w:cs="Arial"/>
          <w:b/>
          <w:bCs/>
          <w:sz w:val="24"/>
          <w:szCs w:val="24"/>
          <w:u w:val="single"/>
        </w:rPr>
        <w:t xml:space="preserve">Task 3: Source Evaluation + Reflection  (Equivalent </w:t>
      </w:r>
      <w:r w:rsidRPr="5192AF87" w:rsidR="330BAC1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5192AF87">
        <w:rPr>
          <w:rFonts w:ascii="Arial" w:hAnsi="Arial" w:cs="Arial"/>
          <w:b/>
          <w:bCs/>
          <w:sz w:val="24"/>
          <w:szCs w:val="24"/>
          <w:u w:val="single"/>
        </w:rPr>
        <w:t>000 words) Deadline Week 10</w:t>
      </w:r>
      <w:r w:rsidRPr="5192AF87" w:rsidR="6BC53E1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5192AF87" w:rsidR="052DF503">
        <w:rPr>
          <w:rFonts w:ascii="Arial" w:hAnsi="Arial" w:cs="Arial"/>
          <w:b/>
          <w:bCs/>
          <w:sz w:val="24"/>
          <w:szCs w:val="24"/>
          <w:u w:val="single"/>
        </w:rPr>
        <w:t>40%</w:t>
      </w:r>
    </w:p>
    <w:p w:rsidRPr="008F5850" w:rsidR="008F5850" w:rsidP="008F5850" w:rsidRDefault="008F5850" w14:paraId="10C96352" w14:textId="77777777">
      <w:pPr>
        <w:ind w:left="720"/>
        <w:rPr>
          <w:rFonts w:ascii="Arial" w:hAnsi="Arial" w:cs="Arial"/>
          <w:sz w:val="24"/>
          <w:szCs w:val="24"/>
        </w:rPr>
      </w:pPr>
    </w:p>
    <w:p w:rsidRPr="008F5850" w:rsidR="008F5850" w:rsidP="008F5850" w:rsidRDefault="02022891" w14:paraId="0E83E746" w14:textId="1C1DDC9E">
      <w:pPr>
        <w:ind w:left="720"/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>In this task, you will choose a business topic, find one good academic source, evaluate it using the template</w:t>
      </w:r>
      <w:r w:rsidRPr="5192AF87" w:rsidR="6BC310AB">
        <w:rPr>
          <w:rFonts w:ascii="Arial" w:hAnsi="Arial" w:cs="Arial"/>
          <w:sz w:val="24"/>
          <w:szCs w:val="24"/>
        </w:rPr>
        <w:t xml:space="preserve"> provided</w:t>
      </w:r>
      <w:r w:rsidRPr="5192AF87">
        <w:rPr>
          <w:rFonts w:ascii="Arial" w:hAnsi="Arial" w:cs="Arial"/>
          <w:sz w:val="24"/>
          <w:szCs w:val="24"/>
        </w:rPr>
        <w:t xml:space="preserve">, and then make a </w:t>
      </w:r>
      <w:r w:rsidRPr="5192AF87">
        <w:rPr>
          <w:rFonts w:ascii="Arial" w:hAnsi="Arial" w:cs="Arial"/>
          <w:b/>
          <w:bCs/>
          <w:sz w:val="24"/>
          <w:szCs w:val="24"/>
        </w:rPr>
        <w:t>short</w:t>
      </w:r>
      <w:r w:rsidRPr="5192AF87" w:rsidR="5498437F">
        <w:rPr>
          <w:rFonts w:ascii="Arial" w:hAnsi="Arial" w:cs="Arial"/>
          <w:b/>
          <w:bCs/>
          <w:sz w:val="24"/>
          <w:szCs w:val="24"/>
        </w:rPr>
        <w:t xml:space="preserve"> </w:t>
      </w:r>
      <w:r w:rsidRPr="5192AF87">
        <w:rPr>
          <w:rFonts w:ascii="Arial" w:hAnsi="Arial" w:cs="Arial"/>
          <w:b/>
          <w:bCs/>
          <w:sz w:val="24"/>
          <w:szCs w:val="24"/>
        </w:rPr>
        <w:t>5</w:t>
      </w:r>
      <w:r w:rsidRPr="5192AF87" w:rsidR="5498437F">
        <w:rPr>
          <w:rFonts w:ascii="Arial" w:hAnsi="Arial" w:cs="Arial"/>
          <w:b/>
          <w:bCs/>
          <w:sz w:val="24"/>
          <w:szCs w:val="24"/>
        </w:rPr>
        <w:t xml:space="preserve"> </w:t>
      </w:r>
      <w:r w:rsidRPr="5192AF87">
        <w:rPr>
          <w:rFonts w:ascii="Arial" w:hAnsi="Arial" w:cs="Arial"/>
          <w:b/>
          <w:bCs/>
          <w:sz w:val="24"/>
          <w:szCs w:val="24"/>
        </w:rPr>
        <w:t>minute recorded presentation</w:t>
      </w:r>
      <w:r w:rsidRPr="5192AF87">
        <w:rPr>
          <w:rFonts w:ascii="Arial" w:hAnsi="Arial" w:cs="Arial"/>
          <w:sz w:val="24"/>
          <w:szCs w:val="24"/>
        </w:rPr>
        <w:t xml:space="preserve"> with a brief reflection on what you found difficult and what you learned.</w:t>
      </w:r>
    </w:p>
    <w:p w:rsidR="00813EB1" w:rsidP="00A67FB1" w:rsidRDefault="00813EB1" w14:paraId="362C7B14" w14:textId="77777777">
      <w:pPr>
        <w:ind w:left="720"/>
        <w:rPr>
          <w:rFonts w:ascii="Arial" w:hAnsi="Arial" w:cs="Arial"/>
          <w:sz w:val="24"/>
          <w:szCs w:val="24"/>
        </w:rPr>
      </w:pPr>
    </w:p>
    <w:p w:rsidRPr="00F91C33" w:rsidR="008F5850" w:rsidP="00A67FB1" w:rsidRDefault="008F5850" w14:paraId="3B11EF17" w14:textId="39ECCD1F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F91C33">
        <w:rPr>
          <w:rFonts w:ascii="Arial" w:hAnsi="Arial" w:cs="Arial"/>
          <w:b/>
          <w:bCs/>
          <w:sz w:val="24"/>
          <w:szCs w:val="24"/>
        </w:rPr>
        <w:t>What you need to complete:</w:t>
      </w:r>
    </w:p>
    <w:p w:rsidRPr="008F5850" w:rsidR="008F5850" w:rsidP="008F5850" w:rsidRDefault="008F5850" w14:paraId="5FF17EE7" w14:textId="41969CBE">
      <w:pPr>
        <w:ind w:left="720"/>
        <w:rPr>
          <w:rFonts w:ascii="Arial" w:hAnsi="Arial" w:cs="Arial"/>
          <w:sz w:val="24"/>
          <w:szCs w:val="24"/>
        </w:rPr>
      </w:pPr>
    </w:p>
    <w:p w:rsidR="008F5850" w:rsidP="008F5850" w:rsidRDefault="02022891" w14:paraId="4E9E57AE" w14:textId="74A05803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 xml:space="preserve">You should choose </w:t>
      </w:r>
      <w:r w:rsidRPr="5192AF87">
        <w:rPr>
          <w:rFonts w:ascii="Arial" w:hAnsi="Arial" w:cs="Arial"/>
          <w:b/>
          <w:bCs/>
          <w:sz w:val="24"/>
          <w:szCs w:val="24"/>
        </w:rPr>
        <w:t xml:space="preserve">one </w:t>
      </w:r>
      <w:r w:rsidRPr="5192AF87" w:rsidR="3BC9ADF9">
        <w:rPr>
          <w:rFonts w:ascii="Arial" w:hAnsi="Arial" w:cs="Arial"/>
          <w:sz w:val="24"/>
          <w:szCs w:val="24"/>
        </w:rPr>
        <w:t xml:space="preserve">of the following two </w:t>
      </w:r>
      <w:r w:rsidRPr="5192AF87">
        <w:rPr>
          <w:rFonts w:ascii="Arial" w:hAnsi="Arial" w:cs="Arial"/>
          <w:sz w:val="24"/>
          <w:szCs w:val="24"/>
        </w:rPr>
        <w:t>business topic</w:t>
      </w:r>
      <w:r w:rsidRPr="5192AF87" w:rsidR="12CC9408">
        <w:rPr>
          <w:rFonts w:ascii="Arial" w:hAnsi="Arial" w:cs="Arial"/>
          <w:sz w:val="24"/>
          <w:szCs w:val="24"/>
        </w:rPr>
        <w:t>s</w:t>
      </w:r>
      <w:r w:rsidRPr="5192AF87" w:rsidR="321A8504">
        <w:rPr>
          <w:rFonts w:ascii="Arial" w:hAnsi="Arial" w:cs="Arial"/>
          <w:sz w:val="24"/>
          <w:szCs w:val="24"/>
        </w:rPr>
        <w:t>:</w:t>
      </w:r>
    </w:p>
    <w:p w:rsidR="00F91C33" w:rsidP="00F91C33" w:rsidRDefault="00F91C33" w14:paraId="6A807308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Pr="00616F6D" w:rsidR="00616F6D" w:rsidP="00B3433F" w:rsidRDefault="2CA7B1D6" w14:paraId="57150DF1" w14:textId="31848951">
      <w:pPr>
        <w:pStyle w:val="ListParagraph"/>
        <w:numPr>
          <w:ilvl w:val="1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b/>
          <w:bCs/>
          <w:sz w:val="24"/>
          <w:szCs w:val="24"/>
        </w:rPr>
        <w:t>Topic 1</w:t>
      </w:r>
      <w:r w:rsidRPr="5192AF87">
        <w:rPr>
          <w:rFonts w:ascii="Arial" w:hAnsi="Arial" w:cs="Arial"/>
          <w:sz w:val="24"/>
          <w:szCs w:val="24"/>
        </w:rPr>
        <w:t xml:space="preserve">: </w:t>
      </w:r>
      <w:r w:rsidRPr="5192AF87" w:rsidR="6BC53E1B">
        <w:rPr>
          <w:rFonts w:ascii="Arial" w:hAnsi="Arial" w:cs="Arial"/>
          <w:sz w:val="24"/>
          <w:szCs w:val="24"/>
        </w:rPr>
        <w:t xml:space="preserve">The use of </w:t>
      </w:r>
      <w:r w:rsidRPr="5192AF87" w:rsidR="077D7D4A">
        <w:rPr>
          <w:rFonts w:ascii="Arial" w:hAnsi="Arial" w:cs="Arial"/>
          <w:sz w:val="24"/>
          <w:szCs w:val="24"/>
        </w:rPr>
        <w:t>s</w:t>
      </w:r>
      <w:r w:rsidRPr="5192AF87" w:rsidR="6BC53E1B">
        <w:rPr>
          <w:rFonts w:ascii="Arial" w:hAnsi="Arial" w:cs="Arial"/>
          <w:sz w:val="24"/>
          <w:szCs w:val="24"/>
        </w:rPr>
        <w:t>ocial</w:t>
      </w:r>
      <w:r w:rsidRPr="5192AF87" w:rsidR="1FAC36A3">
        <w:rPr>
          <w:rFonts w:ascii="Arial" w:hAnsi="Arial" w:cs="Arial"/>
          <w:sz w:val="24"/>
          <w:szCs w:val="24"/>
        </w:rPr>
        <w:t xml:space="preserve"> </w:t>
      </w:r>
      <w:r w:rsidRPr="5192AF87" w:rsidR="066A7D4C">
        <w:rPr>
          <w:rFonts w:ascii="Arial" w:hAnsi="Arial" w:cs="Arial"/>
          <w:sz w:val="24"/>
          <w:szCs w:val="24"/>
        </w:rPr>
        <w:t>m</w:t>
      </w:r>
      <w:r w:rsidRPr="5192AF87" w:rsidR="6BC53E1B">
        <w:rPr>
          <w:rFonts w:ascii="Arial" w:hAnsi="Arial" w:cs="Arial"/>
          <w:sz w:val="24"/>
          <w:szCs w:val="24"/>
        </w:rPr>
        <w:t>edia to promote businesses</w:t>
      </w:r>
    </w:p>
    <w:p w:rsidR="351DBBC8" w:rsidP="00930347" w:rsidRDefault="2CA7B1D6" w14:paraId="0EA9C6BA" w14:textId="63F11054">
      <w:pPr>
        <w:pStyle w:val="ListParagraph"/>
        <w:numPr>
          <w:ilvl w:val="1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b/>
          <w:bCs/>
          <w:sz w:val="24"/>
          <w:szCs w:val="24"/>
        </w:rPr>
        <w:t>Topic 2</w:t>
      </w:r>
      <w:r w:rsidRPr="5192AF87">
        <w:rPr>
          <w:rFonts w:ascii="Arial" w:hAnsi="Arial" w:cs="Arial"/>
          <w:sz w:val="24"/>
          <w:szCs w:val="24"/>
        </w:rPr>
        <w:t xml:space="preserve">: </w:t>
      </w:r>
      <w:r w:rsidRPr="5192AF87" w:rsidR="6BC53E1B">
        <w:rPr>
          <w:rFonts w:ascii="Arial" w:hAnsi="Arial" w:cs="Arial"/>
          <w:sz w:val="24"/>
          <w:szCs w:val="24"/>
        </w:rPr>
        <w:t>Importance of customer service for business succes</w:t>
      </w:r>
      <w:r w:rsidRPr="5192AF87" w:rsidR="203B5D92">
        <w:rPr>
          <w:rFonts w:ascii="Arial" w:hAnsi="Arial" w:cs="Arial"/>
          <w:sz w:val="24"/>
          <w:szCs w:val="24"/>
        </w:rPr>
        <w:t>s</w:t>
      </w:r>
    </w:p>
    <w:p w:rsidR="00B3433F" w:rsidP="00B3433F" w:rsidRDefault="00B3433F" w14:paraId="0AA387AA" w14:textId="77777777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8F5850" w:rsidP="008F5850" w:rsidRDefault="5A26F029" w14:paraId="2B96A067" w14:textId="58743DE3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>You</w:t>
      </w:r>
      <w:r w:rsidRPr="5192AF87" w:rsidR="02022891">
        <w:rPr>
          <w:rFonts w:ascii="Arial" w:hAnsi="Arial" w:cs="Arial"/>
          <w:sz w:val="24"/>
          <w:szCs w:val="24"/>
        </w:rPr>
        <w:t xml:space="preserve"> have to find one </w:t>
      </w:r>
      <w:r w:rsidRPr="5192AF87" w:rsidR="5C6167B4">
        <w:rPr>
          <w:rFonts w:ascii="Arial" w:hAnsi="Arial" w:cs="Arial"/>
          <w:sz w:val="24"/>
          <w:szCs w:val="24"/>
        </w:rPr>
        <w:t>reliable and relevant</w:t>
      </w:r>
      <w:r w:rsidRPr="5192AF87" w:rsidR="02022891">
        <w:rPr>
          <w:rFonts w:ascii="Arial" w:hAnsi="Arial" w:cs="Arial"/>
          <w:sz w:val="24"/>
          <w:szCs w:val="24"/>
        </w:rPr>
        <w:t xml:space="preserve"> source related to the chosen topic.</w:t>
      </w:r>
    </w:p>
    <w:p w:rsidRPr="008F5850" w:rsidR="00F91C33" w:rsidP="00F91C33" w:rsidRDefault="00F91C33" w14:paraId="4D25E75B" w14:textId="77777777">
      <w:pPr>
        <w:pStyle w:val="ListParagraph"/>
        <w:ind w:left="644"/>
        <w:rPr>
          <w:rFonts w:ascii="Arial" w:hAnsi="Arial" w:cs="Arial"/>
          <w:sz w:val="24"/>
          <w:szCs w:val="24"/>
        </w:rPr>
      </w:pPr>
    </w:p>
    <w:p w:rsidRPr="008F5850" w:rsidR="008F5850" w:rsidP="008F5850" w:rsidRDefault="00065EC4" w14:paraId="4C94625D" w14:textId="506D0A60">
      <w:pPr>
        <w:pStyle w:val="ListParagraph"/>
        <w:numPr>
          <w:ilvl w:val="2"/>
          <w:numId w:val="29"/>
        </w:numPr>
        <w:ind w:left="1800"/>
        <w:rPr>
          <w:rFonts w:ascii="Arial" w:hAnsi="Arial" w:cs="Arial"/>
          <w:sz w:val="24"/>
          <w:szCs w:val="24"/>
        </w:rPr>
      </w:pPr>
      <w:r w:rsidRPr="351DBBC8">
        <w:rPr>
          <w:rFonts w:ascii="Arial" w:hAnsi="Arial" w:cs="Arial"/>
          <w:sz w:val="24"/>
          <w:szCs w:val="24"/>
        </w:rPr>
        <w:t xml:space="preserve">Please </w:t>
      </w:r>
      <w:r w:rsidRPr="351DBBC8" w:rsidR="008F5850">
        <w:rPr>
          <w:rFonts w:ascii="Arial" w:hAnsi="Arial" w:cs="Arial"/>
          <w:sz w:val="24"/>
          <w:szCs w:val="24"/>
        </w:rPr>
        <w:t xml:space="preserve">Use the </w:t>
      </w:r>
      <w:r w:rsidRPr="351DBBC8" w:rsidR="4BBFC1EF">
        <w:rPr>
          <w:rFonts w:ascii="Arial" w:hAnsi="Arial" w:cs="Arial"/>
          <w:sz w:val="24"/>
          <w:szCs w:val="24"/>
        </w:rPr>
        <w:t xml:space="preserve">Source </w:t>
      </w:r>
      <w:r w:rsidRPr="351DBBC8" w:rsidR="008F5850">
        <w:rPr>
          <w:rFonts w:ascii="Arial" w:hAnsi="Arial" w:cs="Arial"/>
          <w:sz w:val="24"/>
          <w:szCs w:val="24"/>
        </w:rPr>
        <w:t>Evaluation template provided.</w:t>
      </w:r>
    </w:p>
    <w:p w:rsidR="351DBBC8" w:rsidP="351DBBC8" w:rsidRDefault="351DBBC8" w14:paraId="6DEB4EF5" w14:textId="072A2BA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Pr="00065EC4" w:rsidR="00065EC4" w:rsidP="00065EC4" w:rsidRDefault="0DD89834" w14:paraId="25F40412" w14:textId="60B9D14E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5192AF87">
        <w:rPr>
          <w:rFonts w:ascii="Arial" w:hAnsi="Arial" w:cs="Arial"/>
          <w:sz w:val="24"/>
          <w:szCs w:val="24"/>
        </w:rPr>
        <w:t>Create a short 5-minute recorded presentation explaining why you chose this source.</w:t>
      </w:r>
    </w:p>
    <w:p w:rsidR="00065EC4" w:rsidP="00065EC4" w:rsidRDefault="00065EC4" w14:paraId="29AE70CB" w14:textId="77777777">
      <w:pPr>
        <w:pStyle w:val="ListParagraph"/>
        <w:numPr>
          <w:ilvl w:val="2"/>
          <w:numId w:val="31"/>
        </w:numPr>
        <w:ind w:left="1800"/>
        <w:rPr>
          <w:rFonts w:ascii="Arial" w:hAnsi="Arial" w:cs="Arial"/>
          <w:sz w:val="24"/>
          <w:szCs w:val="24"/>
        </w:rPr>
      </w:pPr>
      <w:r w:rsidRPr="008F5850">
        <w:rPr>
          <w:rFonts w:ascii="Arial" w:hAnsi="Arial" w:cs="Arial"/>
          <w:sz w:val="24"/>
          <w:szCs w:val="24"/>
        </w:rPr>
        <w:t>Discuss the points included in the source evaluation template</w:t>
      </w:r>
    </w:p>
    <w:p w:rsidRPr="00065EC4" w:rsidR="008F5850" w:rsidP="00065EC4" w:rsidRDefault="00065EC4" w14:paraId="2DF1FF5E" w14:textId="7E7905FE">
      <w:pPr>
        <w:pStyle w:val="ListParagraph"/>
        <w:numPr>
          <w:ilvl w:val="2"/>
          <w:numId w:val="31"/>
        </w:numPr>
        <w:ind w:left="18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Include a </w:t>
      </w:r>
      <w:r w:rsidRPr="00065EC4" w:rsidR="008F5850">
        <w:rPr>
          <w:rFonts w:ascii="Arial" w:hAnsi="Arial" w:cs="Arial"/>
          <w:sz w:val="24"/>
          <w:szCs w:val="24"/>
        </w:rPr>
        <w:t>short reflection:</w:t>
      </w:r>
    </w:p>
    <w:p w:rsidRPr="008F5850" w:rsidR="008F5850" w:rsidP="00065EC4" w:rsidRDefault="008F5850" w14:paraId="37DE850D" w14:textId="3F7AA60C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szCs w:val="24"/>
        </w:rPr>
      </w:pPr>
      <w:r w:rsidRPr="008F5850">
        <w:rPr>
          <w:rFonts w:ascii="Arial" w:hAnsi="Arial" w:cs="Arial"/>
          <w:sz w:val="24"/>
          <w:szCs w:val="24"/>
        </w:rPr>
        <w:t>What did you find difficult about this task?</w:t>
      </w:r>
    </w:p>
    <w:p w:rsidRPr="008F5850" w:rsidR="008F5850" w:rsidP="00065EC4" w:rsidRDefault="008F5850" w14:paraId="6EA31DA2" w14:textId="3FAA60F3">
      <w:pPr>
        <w:pStyle w:val="ListParagraph"/>
        <w:numPr>
          <w:ilvl w:val="3"/>
          <w:numId w:val="31"/>
        </w:numPr>
        <w:rPr>
          <w:rFonts w:ascii="Arial" w:hAnsi="Arial" w:cs="Arial"/>
          <w:sz w:val="24"/>
          <w:szCs w:val="24"/>
        </w:rPr>
      </w:pPr>
      <w:r w:rsidRPr="008F5850">
        <w:rPr>
          <w:rFonts w:ascii="Arial" w:hAnsi="Arial" w:cs="Arial"/>
          <w:sz w:val="24"/>
          <w:szCs w:val="24"/>
        </w:rPr>
        <w:t>What did you learn from it?</w:t>
      </w:r>
    </w:p>
    <w:p w:rsidRPr="00A406E5" w:rsidR="008F5850" w:rsidP="00A67FB1" w:rsidRDefault="008F5850" w14:paraId="4B57E5EF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5EF04792" w:rsidRDefault="0191C57C" w14:paraId="65E0D291" w14:textId="0E601FB2">
      <w:pPr>
        <w:keepNext/>
        <w:keepLines/>
        <w:rPr>
          <w:rFonts w:ascii="Arial" w:hAnsi="Arial" w:eastAsia="Arial" w:cs="Arial"/>
          <w:color w:val="0F4761"/>
          <w:sz w:val="24"/>
          <w:szCs w:val="24"/>
        </w:rPr>
      </w:pPr>
      <w:r w:rsidRPr="5EF04792">
        <w:t>Task 3 – Source Evaluation Template (Text only)</w:t>
      </w:r>
    </w:p>
    <w:p w:rsidRPr="00A406E5" w:rsidR="00152E9D" w:rsidP="5EF04792" w:rsidRDefault="0191C57C" w14:paraId="5E99C7C0" w14:textId="47936094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Student Details</w:t>
      </w:r>
    </w:p>
    <w:p w:rsidRPr="00A406E5" w:rsidR="00152E9D" w:rsidP="5EF04792" w:rsidRDefault="0191C57C" w14:paraId="305B230B" w14:textId="37569B47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Name and student ID: </w:t>
      </w:r>
    </w:p>
    <w:p w:rsidRPr="00A406E5" w:rsidR="00152E9D" w:rsidP="5EF04792" w:rsidRDefault="0191C57C" w14:paraId="4C2E3115" w14:textId="75C57F95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Topic chosen: </w:t>
      </w:r>
    </w:p>
    <w:p w:rsidRPr="00A406E5" w:rsidR="00152E9D" w:rsidP="5EF04792" w:rsidRDefault="0191C57C" w14:paraId="2DF19313" w14:textId="78C9D0CE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Title of source: </w:t>
      </w:r>
    </w:p>
    <w:p w:rsidRPr="00A406E5" w:rsidR="00152E9D" w:rsidP="5EF04792" w:rsidRDefault="0191C57C" w14:paraId="7B0638A9" w14:textId="384811D5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Author(s): </w:t>
      </w:r>
    </w:p>
    <w:p w:rsidRPr="00A406E5" w:rsidR="00152E9D" w:rsidP="5EF04792" w:rsidRDefault="0191C57C" w14:paraId="0CFB7714" w14:textId="2F5316B4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Year published: </w:t>
      </w:r>
    </w:p>
    <w:p w:rsidRPr="00A406E5" w:rsidR="00152E9D" w:rsidP="5EF04792" w:rsidRDefault="0191C57C" w14:paraId="0F6B27ED" w14:textId="74AE4AF8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How did you find this source?</w:t>
      </w:r>
      <w:r w:rsidR="00152E9D">
        <w:br/>
      </w: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(e.g. Google Scholar, library database, google)</w:t>
      </w:r>
    </w:p>
    <w:p w:rsidRPr="00A406E5" w:rsidR="00152E9D" w:rsidP="5EF04792" w:rsidRDefault="00152E9D" w14:paraId="3CCC0B2A" w14:textId="1D7CCBC4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3F37DF9B" w14:textId="1F20E64F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Why did you choose this source?</w:t>
      </w:r>
      <w:r w:rsidR="00152E9D">
        <w:br/>
      </w: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(Think about relevance, credibility, usefulness)</w:t>
      </w:r>
    </w:p>
    <w:p w:rsidRPr="00A406E5" w:rsidR="00152E9D" w:rsidP="5EF04792" w:rsidRDefault="0191C57C" w14:paraId="43685254" w14:textId="716B8AB8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Is it relevant to the topic? </w:t>
      </w:r>
    </w:p>
    <w:p w:rsidRPr="00A406E5" w:rsidR="00152E9D" w:rsidP="5EF04792" w:rsidRDefault="0191C57C" w14:paraId="4119AB74" w14:textId="7C9A4440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Is this a useful article? </w:t>
      </w:r>
    </w:p>
    <w:p w:rsidRPr="00A406E5" w:rsidR="00152E9D" w:rsidP="5EF04792" w:rsidRDefault="0191C57C" w14:paraId="0DEFA91B" w14:textId="2FFEB724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Is this an academic source?</w:t>
      </w:r>
    </w:p>
    <w:p w:rsidRPr="00A406E5" w:rsidR="00152E9D" w:rsidP="5EF04792" w:rsidRDefault="00152E9D" w14:paraId="14BFF9C8" w14:textId="5E36A04A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0152E9D" w14:paraId="1A2F119B" w14:textId="279C7A2F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6DD19CEA" w14:textId="2BB2B9C6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When was it published? Is it recent enough? Why?</w:t>
      </w:r>
    </w:p>
    <w:p w:rsidRPr="00A406E5" w:rsidR="00152E9D" w:rsidP="5EF04792" w:rsidRDefault="00152E9D" w14:paraId="0C5AC849" w14:textId="0F57183E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0152E9D" w14:paraId="3C2EF04E" w14:textId="57A2891E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599A0303" w14:textId="4651E9D0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Author Credibility</w:t>
      </w:r>
    </w:p>
    <w:p w:rsidRPr="00A406E5" w:rsidR="00152E9D" w:rsidP="5EF04792" w:rsidRDefault="0191C57C" w14:paraId="50E1F450" w14:textId="308251AE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Who is the author? What are their qualifications or expertise?</w:t>
      </w:r>
    </w:p>
    <w:p w:rsidRPr="00A406E5" w:rsidR="00152E9D" w:rsidP="5EF04792" w:rsidRDefault="00152E9D" w14:paraId="513ADE8F" w14:textId="325757B2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732FD010" w14:textId="29D8FB89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Reliability</w:t>
      </w:r>
    </w:p>
    <w:p w:rsidRPr="00A406E5" w:rsidR="00152E9D" w:rsidP="5EF04792" w:rsidRDefault="0191C57C" w14:paraId="5B07FEC7" w14:textId="695DAB04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Is the source reliable? Why?</w:t>
      </w:r>
      <w:r w:rsidR="00152E9D">
        <w:br/>
      </w: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(Consider journal, publisher, peer review, citations)</w:t>
      </w:r>
    </w:p>
    <w:p w:rsidRPr="00A406E5" w:rsidR="00152E9D" w:rsidP="5192AF87" w:rsidRDefault="00152E9D" w14:paraId="19026D13" w14:textId="4274CEF3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A406E5" w:rsidR="00152E9D" w:rsidP="5EF04792" w:rsidRDefault="0191C57C" w14:paraId="6A549931" w14:textId="2C4F0C28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>5-Minute Presentation Structure</w:t>
      </w:r>
    </w:p>
    <w:p w:rsidRPr="00A406E5" w:rsidR="00152E9D" w:rsidP="5EF04792" w:rsidRDefault="0191C57C" w14:paraId="290F0A8C" w14:textId="1CCD56FC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Introduce topic and source </w:t>
      </w:r>
    </w:p>
    <w:p w:rsidRPr="00A406E5" w:rsidR="00152E9D" w:rsidP="5EF04792" w:rsidRDefault="0191C57C" w14:paraId="6DAF3132" w14:textId="4D755B2C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Explain how you found the source</w:t>
      </w:r>
    </w:p>
    <w:p w:rsidRPr="00A406E5" w:rsidR="00152E9D" w:rsidP="5EF04792" w:rsidRDefault="0191C57C" w14:paraId="4801AD0A" w14:textId="54222E93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Evaluate credibility (author, date, reliability)  - To do so, you will need to respond to the above questions. </w:t>
      </w:r>
    </w:p>
    <w:p w:rsidRPr="00A406E5" w:rsidR="00152E9D" w:rsidP="5EF04792" w:rsidRDefault="0191C57C" w14:paraId="5F5C0242" w14:textId="7AB3C3B6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 xml:space="preserve">Short reflection – What did you find difficult about this task? </w:t>
      </w:r>
    </w:p>
    <w:p w:rsidRPr="00A406E5" w:rsidR="00152E9D" w:rsidP="5EF04792" w:rsidRDefault="0191C57C" w14:paraId="3390A31B" w14:textId="4F329210">
      <w:pPr>
        <w:pStyle w:val="ListParagraph"/>
        <w:numPr>
          <w:ilvl w:val="0"/>
          <w:numId w:val="1"/>
        </w:numPr>
        <w:rPr>
          <w:rFonts w:ascii="Arial" w:hAnsi="Arial" w:eastAsia="Arial" w:cs="Arial"/>
          <w:color w:val="000000" w:themeColor="text1"/>
          <w:sz w:val="24"/>
          <w:szCs w:val="24"/>
        </w:rPr>
      </w:pPr>
      <w:r w:rsidRPr="5EF04792">
        <w:rPr>
          <w:rFonts w:ascii="Arial" w:hAnsi="Arial" w:eastAsia="Arial" w:cs="Arial"/>
          <w:color w:val="000000" w:themeColor="text1"/>
          <w:sz w:val="24"/>
          <w:szCs w:val="24"/>
        </w:rPr>
        <w:t>What did you learn from this task?</w:t>
      </w:r>
    </w:p>
    <w:p w:rsidRPr="00A406E5" w:rsidR="00152E9D" w:rsidP="5EF04792" w:rsidRDefault="00152E9D" w14:paraId="290215A5" w14:textId="3F0179D1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0C073F1" w:rsidP="00152E9D" w:rsidRDefault="00C073F1" w14:paraId="01B538F8" w14:textId="77777777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P="00152E9D" w:rsidRDefault="00C073F1" w14:paraId="20573FC3" w14:textId="77777777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Pr="00A406E5" w:rsidR="00C073F1" w:rsidP="00152E9D" w:rsidRDefault="00C073F1" w14:paraId="4E35E220" w14:textId="77777777">
      <w:pPr>
        <w:rPr>
          <w:rFonts w:ascii="Arial" w:hAnsi="Arial" w:cs="Arial"/>
          <w:vanish/>
        </w:rPr>
      </w:pPr>
    </w:p>
    <w:sectPr w:rsidRPr="00A406E5" w:rsidR="00C073F1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54E4" w:rsidRDefault="006454E4" w14:paraId="12943EDE" w14:textId="77777777">
      <w:r>
        <w:separator/>
      </w:r>
    </w:p>
  </w:endnote>
  <w:endnote w:type="continuationSeparator" w:id="0">
    <w:p w:rsidR="006454E4" w:rsidRDefault="006454E4" w14:paraId="1B34BB7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2E9D" w:rsidRDefault="00152E9D" w14:paraId="4729510D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54E4" w:rsidRDefault="006454E4" w14:paraId="0731F3B8" w14:textId="77777777">
      <w:r>
        <w:separator/>
      </w:r>
    </w:p>
  </w:footnote>
  <w:footnote w:type="continuationSeparator" w:id="0">
    <w:p w:rsidR="006454E4" w:rsidRDefault="006454E4" w14:paraId="496F356C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61B76A5"/>
    <w:multiLevelType w:val="multilevel"/>
    <w:tmpl w:val="C4CC3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1190C"/>
    <w:multiLevelType w:val="multilevel"/>
    <w:tmpl w:val="4BB6D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25C6C"/>
    <w:multiLevelType w:val="hybridMultilevel"/>
    <w:tmpl w:val="D470450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 w15:restartNumberingAfterBreak="0">
    <w:nsid w:val="20C2FB2C"/>
    <w:multiLevelType w:val="hybridMultilevel"/>
    <w:tmpl w:val="6C64C6DC"/>
    <w:lvl w:ilvl="0" w:tplc="8C38BD3E">
      <w:start w:val="1"/>
      <w:numFmt w:val="decimal"/>
      <w:lvlText w:val="%1."/>
      <w:lvlJc w:val="left"/>
      <w:pPr>
        <w:ind w:left="1800" w:hanging="360"/>
      </w:pPr>
    </w:lvl>
    <w:lvl w:ilvl="1" w:tplc="9CCE1B40">
      <w:start w:val="1"/>
      <w:numFmt w:val="lowerLetter"/>
      <w:lvlText w:val="%2."/>
      <w:lvlJc w:val="left"/>
      <w:pPr>
        <w:ind w:left="2520" w:hanging="360"/>
      </w:pPr>
    </w:lvl>
    <w:lvl w:ilvl="2" w:tplc="C158DB46">
      <w:start w:val="1"/>
      <w:numFmt w:val="lowerRoman"/>
      <w:lvlText w:val="%3."/>
      <w:lvlJc w:val="right"/>
      <w:pPr>
        <w:ind w:left="3240" w:hanging="180"/>
      </w:pPr>
    </w:lvl>
    <w:lvl w:ilvl="3" w:tplc="9260EC34">
      <w:start w:val="1"/>
      <w:numFmt w:val="decimal"/>
      <w:lvlText w:val="%4."/>
      <w:lvlJc w:val="left"/>
      <w:pPr>
        <w:ind w:left="3960" w:hanging="360"/>
      </w:pPr>
    </w:lvl>
    <w:lvl w:ilvl="4" w:tplc="0D106C80">
      <w:start w:val="1"/>
      <w:numFmt w:val="lowerLetter"/>
      <w:lvlText w:val="%5."/>
      <w:lvlJc w:val="left"/>
      <w:pPr>
        <w:ind w:left="4680" w:hanging="360"/>
      </w:pPr>
    </w:lvl>
    <w:lvl w:ilvl="5" w:tplc="FF0C2884">
      <w:start w:val="1"/>
      <w:numFmt w:val="lowerRoman"/>
      <w:lvlText w:val="%6."/>
      <w:lvlJc w:val="right"/>
      <w:pPr>
        <w:ind w:left="5400" w:hanging="180"/>
      </w:pPr>
    </w:lvl>
    <w:lvl w:ilvl="6" w:tplc="BE3A6264">
      <w:start w:val="1"/>
      <w:numFmt w:val="decimal"/>
      <w:lvlText w:val="%7."/>
      <w:lvlJc w:val="left"/>
      <w:pPr>
        <w:ind w:left="6120" w:hanging="360"/>
      </w:pPr>
    </w:lvl>
    <w:lvl w:ilvl="7" w:tplc="31AA99C2">
      <w:start w:val="1"/>
      <w:numFmt w:val="lowerLetter"/>
      <w:lvlText w:val="%8."/>
      <w:lvlJc w:val="left"/>
      <w:pPr>
        <w:ind w:left="6840" w:hanging="360"/>
      </w:pPr>
    </w:lvl>
    <w:lvl w:ilvl="8" w:tplc="51D4C190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1" w15:restartNumberingAfterBreak="0">
    <w:nsid w:val="2DFD721A"/>
    <w:multiLevelType w:val="hybridMultilevel"/>
    <w:tmpl w:val="210E7F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197AC1A"/>
    <w:multiLevelType w:val="multilevel"/>
    <w:tmpl w:val="BD446AD4"/>
    <w:lvl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2E5ECE"/>
    <w:multiLevelType w:val="hybridMultilevel"/>
    <w:tmpl w:val="88E05C9C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0900BEB"/>
    <w:multiLevelType w:val="hybridMultilevel"/>
    <w:tmpl w:val="56183CCA"/>
    <w:lvl w:ilvl="0" w:tplc="8286B9D2">
      <w:start w:val="5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 w15:restartNumberingAfterBreak="0">
    <w:nsid w:val="4505206E"/>
    <w:multiLevelType w:val="hybridMultilevel"/>
    <w:tmpl w:val="BF54948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3060" w:hanging="36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5F5CB9"/>
    <w:multiLevelType w:val="hybridMultilevel"/>
    <w:tmpl w:val="F86843F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53302"/>
    <w:multiLevelType w:val="hybridMultilevel"/>
    <w:tmpl w:val="ACE8AE1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893487"/>
    <w:multiLevelType w:val="hybridMultilevel"/>
    <w:tmpl w:val="C25AAD6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962FF1"/>
    <w:multiLevelType w:val="hybridMultilevel"/>
    <w:tmpl w:val="EA487F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56440"/>
    <w:multiLevelType w:val="multilevel"/>
    <w:tmpl w:val="9EE0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."/>
      <w:lvlJc w:val="left"/>
      <w:pPr>
        <w:ind w:left="1673" w:hanging="593"/>
      </w:pPr>
      <w:rPr>
        <w:rFonts w:hint="default"/>
      </w:rPr>
    </w:lvl>
    <w:lvl w:ilvl="2">
      <w:start w:val="5"/>
      <w:numFmt w:val="bullet"/>
      <w:lvlText w:val="•"/>
      <w:lvlJc w:val="left"/>
      <w:pPr>
        <w:ind w:left="2393" w:hanging="593"/>
      </w:pPr>
      <w:rPr>
        <w:rFonts w:hint="default" w:ascii="Arial" w:hAnsi="Arial" w:eastAsia="Times New Roman" w:cs="Arial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6A3F3257"/>
    <w:multiLevelType w:val="hybridMultilevel"/>
    <w:tmpl w:val="030418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733049BA"/>
    <w:multiLevelType w:val="multilevel"/>
    <w:tmpl w:val="77C2C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F2038F"/>
    <w:multiLevelType w:val="hybridMultilevel"/>
    <w:tmpl w:val="7C624396"/>
    <w:lvl w:ilvl="0" w:tplc="0809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num w:numId="1" w16cid:durableId="86192623">
    <w:abstractNumId w:val="13"/>
  </w:num>
  <w:num w:numId="2" w16cid:durableId="1517039816">
    <w:abstractNumId w:val="7"/>
  </w:num>
  <w:num w:numId="3" w16cid:durableId="5059110">
    <w:abstractNumId w:val="3"/>
  </w:num>
  <w:num w:numId="4" w16cid:durableId="1189367096">
    <w:abstractNumId w:val="16"/>
  </w:num>
  <w:num w:numId="5" w16cid:durableId="522594147">
    <w:abstractNumId w:val="30"/>
  </w:num>
  <w:num w:numId="6" w16cid:durableId="1679189305">
    <w:abstractNumId w:val="20"/>
  </w:num>
  <w:num w:numId="7" w16cid:durableId="1356270182">
    <w:abstractNumId w:val="12"/>
  </w:num>
  <w:num w:numId="8" w16cid:durableId="493838803">
    <w:abstractNumId w:val="29"/>
  </w:num>
  <w:num w:numId="9" w16cid:durableId="1685862695">
    <w:abstractNumId w:val="4"/>
  </w:num>
  <w:num w:numId="10" w16cid:durableId="90704009">
    <w:abstractNumId w:val="26"/>
  </w:num>
  <w:num w:numId="11" w16cid:durableId="2097751403">
    <w:abstractNumId w:val="17"/>
  </w:num>
  <w:num w:numId="12" w16cid:durableId="214200195">
    <w:abstractNumId w:val="8"/>
  </w:num>
  <w:num w:numId="13" w16cid:durableId="307977519">
    <w:abstractNumId w:val="9"/>
  </w:num>
  <w:num w:numId="14" w16cid:durableId="1296906017">
    <w:abstractNumId w:val="14"/>
  </w:num>
  <w:num w:numId="15" w16cid:durableId="2059233432">
    <w:abstractNumId w:val="25"/>
  </w:num>
  <w:num w:numId="16" w16cid:durableId="354356693">
    <w:abstractNumId w:val="5"/>
  </w:num>
  <w:num w:numId="17" w16cid:durableId="871109064">
    <w:abstractNumId w:val="0"/>
  </w:num>
  <w:num w:numId="18" w16cid:durableId="1111121824">
    <w:abstractNumId w:val="10"/>
  </w:num>
  <w:num w:numId="19" w16cid:durableId="1015378227">
    <w:abstractNumId w:val="27"/>
  </w:num>
  <w:num w:numId="20" w16cid:durableId="1919630727">
    <w:abstractNumId w:val="2"/>
  </w:num>
  <w:num w:numId="21" w16cid:durableId="1642543532">
    <w:abstractNumId w:val="15"/>
  </w:num>
  <w:num w:numId="22" w16cid:durableId="222716350">
    <w:abstractNumId w:val="32"/>
  </w:num>
  <w:num w:numId="23" w16cid:durableId="1388340116">
    <w:abstractNumId w:val="6"/>
  </w:num>
  <w:num w:numId="24" w16cid:durableId="1359087306">
    <w:abstractNumId w:val="11"/>
  </w:num>
  <w:num w:numId="25" w16cid:durableId="1767263095">
    <w:abstractNumId w:val="28"/>
  </w:num>
  <w:num w:numId="26" w16cid:durableId="849562851">
    <w:abstractNumId w:val="24"/>
  </w:num>
  <w:num w:numId="27" w16cid:durableId="1283614795">
    <w:abstractNumId w:val="18"/>
  </w:num>
  <w:num w:numId="28" w16cid:durableId="1436515625">
    <w:abstractNumId w:val="23"/>
  </w:num>
  <w:num w:numId="29" w16cid:durableId="844789035">
    <w:abstractNumId w:val="19"/>
  </w:num>
  <w:num w:numId="30" w16cid:durableId="1537736771">
    <w:abstractNumId w:val="21"/>
  </w:num>
  <w:num w:numId="31" w16cid:durableId="2126148160">
    <w:abstractNumId w:val="22"/>
  </w:num>
  <w:num w:numId="32" w16cid:durableId="526917196">
    <w:abstractNumId w:val="1"/>
  </w:num>
  <w:num w:numId="33" w16cid:durableId="1956280929">
    <w:abstractNumId w:val="3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65EC4"/>
    <w:rsid w:val="000822E5"/>
    <w:rsid w:val="000971FC"/>
    <w:rsid w:val="000A2A3A"/>
    <w:rsid w:val="000A492A"/>
    <w:rsid w:val="000D2F80"/>
    <w:rsid w:val="000E36F1"/>
    <w:rsid w:val="000E413A"/>
    <w:rsid w:val="000F5AA3"/>
    <w:rsid w:val="00100396"/>
    <w:rsid w:val="00100B5C"/>
    <w:rsid w:val="001106E9"/>
    <w:rsid w:val="0011FFC5"/>
    <w:rsid w:val="00124CA5"/>
    <w:rsid w:val="00134F77"/>
    <w:rsid w:val="001363A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60DE6"/>
    <w:rsid w:val="00273FEE"/>
    <w:rsid w:val="00280407"/>
    <w:rsid w:val="0028204E"/>
    <w:rsid w:val="0028591B"/>
    <w:rsid w:val="002878BF"/>
    <w:rsid w:val="00291841"/>
    <w:rsid w:val="002A4ED3"/>
    <w:rsid w:val="002C33F4"/>
    <w:rsid w:val="002C449B"/>
    <w:rsid w:val="002C6040"/>
    <w:rsid w:val="002D5B3F"/>
    <w:rsid w:val="002E272E"/>
    <w:rsid w:val="002F5778"/>
    <w:rsid w:val="003223E0"/>
    <w:rsid w:val="0033385D"/>
    <w:rsid w:val="0034766E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D051A"/>
    <w:rsid w:val="003E5751"/>
    <w:rsid w:val="004046A9"/>
    <w:rsid w:val="00404C50"/>
    <w:rsid w:val="00423934"/>
    <w:rsid w:val="00426244"/>
    <w:rsid w:val="004271F2"/>
    <w:rsid w:val="004502E1"/>
    <w:rsid w:val="00451810"/>
    <w:rsid w:val="00470A38"/>
    <w:rsid w:val="00474E22"/>
    <w:rsid w:val="00477880"/>
    <w:rsid w:val="004874DE"/>
    <w:rsid w:val="00496DFC"/>
    <w:rsid w:val="004B5334"/>
    <w:rsid w:val="004B6C14"/>
    <w:rsid w:val="004C7EFB"/>
    <w:rsid w:val="004D5E9B"/>
    <w:rsid w:val="004D63D9"/>
    <w:rsid w:val="004E6585"/>
    <w:rsid w:val="004EBC9E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D1D58"/>
    <w:rsid w:val="005D26C1"/>
    <w:rsid w:val="005D432C"/>
    <w:rsid w:val="005E285E"/>
    <w:rsid w:val="005E72F8"/>
    <w:rsid w:val="005F0579"/>
    <w:rsid w:val="005F3A53"/>
    <w:rsid w:val="006006C3"/>
    <w:rsid w:val="006062A3"/>
    <w:rsid w:val="00610E08"/>
    <w:rsid w:val="006140BF"/>
    <w:rsid w:val="006161BE"/>
    <w:rsid w:val="00616F6D"/>
    <w:rsid w:val="00620787"/>
    <w:rsid w:val="00632434"/>
    <w:rsid w:val="0063478F"/>
    <w:rsid w:val="00644256"/>
    <w:rsid w:val="006454E4"/>
    <w:rsid w:val="00645B0A"/>
    <w:rsid w:val="00661D6F"/>
    <w:rsid w:val="006628E9"/>
    <w:rsid w:val="0066725E"/>
    <w:rsid w:val="006716C7"/>
    <w:rsid w:val="00674611"/>
    <w:rsid w:val="00681208"/>
    <w:rsid w:val="00681FA9"/>
    <w:rsid w:val="00691EA9"/>
    <w:rsid w:val="006934D4"/>
    <w:rsid w:val="006A6DC3"/>
    <w:rsid w:val="006B6BF5"/>
    <w:rsid w:val="006C513A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02C0"/>
    <w:rsid w:val="007A2657"/>
    <w:rsid w:val="007C682C"/>
    <w:rsid w:val="007D2385"/>
    <w:rsid w:val="007D5DE2"/>
    <w:rsid w:val="007F214F"/>
    <w:rsid w:val="00800069"/>
    <w:rsid w:val="008042F0"/>
    <w:rsid w:val="00813EB1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7A65"/>
    <w:rsid w:val="008D763F"/>
    <w:rsid w:val="008F036F"/>
    <w:rsid w:val="008F1308"/>
    <w:rsid w:val="008F5850"/>
    <w:rsid w:val="008F78C2"/>
    <w:rsid w:val="00901CB4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2DA7"/>
    <w:rsid w:val="009871FF"/>
    <w:rsid w:val="00990799"/>
    <w:rsid w:val="00995D51"/>
    <w:rsid w:val="009A0631"/>
    <w:rsid w:val="009B10ED"/>
    <w:rsid w:val="009B79C8"/>
    <w:rsid w:val="009D3EA4"/>
    <w:rsid w:val="009D649C"/>
    <w:rsid w:val="009E4BC1"/>
    <w:rsid w:val="009F5CB2"/>
    <w:rsid w:val="00A03BB8"/>
    <w:rsid w:val="00A16E98"/>
    <w:rsid w:val="00A342A4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563"/>
    <w:rsid w:val="00AF271D"/>
    <w:rsid w:val="00AF56C2"/>
    <w:rsid w:val="00B004E6"/>
    <w:rsid w:val="00B0744D"/>
    <w:rsid w:val="00B3433F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C2CD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2271"/>
    <w:rsid w:val="00F57A89"/>
    <w:rsid w:val="00F61A20"/>
    <w:rsid w:val="00F63DD9"/>
    <w:rsid w:val="00F67644"/>
    <w:rsid w:val="00F72A26"/>
    <w:rsid w:val="00F8381F"/>
    <w:rsid w:val="00F847F3"/>
    <w:rsid w:val="00F91C33"/>
    <w:rsid w:val="00FA04CD"/>
    <w:rsid w:val="00FA25F5"/>
    <w:rsid w:val="00FA2810"/>
    <w:rsid w:val="00FA3FA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01198705"/>
    <w:rsid w:val="014FED61"/>
    <w:rsid w:val="0191C57C"/>
    <w:rsid w:val="01EC642B"/>
    <w:rsid w:val="01F4DC39"/>
    <w:rsid w:val="02022891"/>
    <w:rsid w:val="0259BFDA"/>
    <w:rsid w:val="0259FE5C"/>
    <w:rsid w:val="0308ADF9"/>
    <w:rsid w:val="0360346E"/>
    <w:rsid w:val="03CCE290"/>
    <w:rsid w:val="045D2C7E"/>
    <w:rsid w:val="052DF503"/>
    <w:rsid w:val="05D3CEE6"/>
    <w:rsid w:val="05F88B79"/>
    <w:rsid w:val="066A7D4C"/>
    <w:rsid w:val="0725F712"/>
    <w:rsid w:val="0751267E"/>
    <w:rsid w:val="077D7D4A"/>
    <w:rsid w:val="0843F446"/>
    <w:rsid w:val="08A14ACF"/>
    <w:rsid w:val="08A40401"/>
    <w:rsid w:val="0910FC61"/>
    <w:rsid w:val="0974536F"/>
    <w:rsid w:val="09769340"/>
    <w:rsid w:val="099FED62"/>
    <w:rsid w:val="09C5ADAE"/>
    <w:rsid w:val="09E3FCF0"/>
    <w:rsid w:val="0A40B53C"/>
    <w:rsid w:val="0A9E6EA3"/>
    <w:rsid w:val="0AE1B2C9"/>
    <w:rsid w:val="0BF5F50C"/>
    <w:rsid w:val="0C93A5BE"/>
    <w:rsid w:val="0D072E6A"/>
    <w:rsid w:val="0DD89834"/>
    <w:rsid w:val="0F175CF1"/>
    <w:rsid w:val="0F3ED62E"/>
    <w:rsid w:val="1047FE3C"/>
    <w:rsid w:val="106453E3"/>
    <w:rsid w:val="11DA2F6A"/>
    <w:rsid w:val="1205149E"/>
    <w:rsid w:val="124412F4"/>
    <w:rsid w:val="1245C4E8"/>
    <w:rsid w:val="12CC9408"/>
    <w:rsid w:val="12F33D4C"/>
    <w:rsid w:val="1319813D"/>
    <w:rsid w:val="14CF1A27"/>
    <w:rsid w:val="159C38EC"/>
    <w:rsid w:val="16D31ED3"/>
    <w:rsid w:val="19FBF10C"/>
    <w:rsid w:val="1ACB4E3E"/>
    <w:rsid w:val="1AE0D5BB"/>
    <w:rsid w:val="1B7DDBEA"/>
    <w:rsid w:val="1B985735"/>
    <w:rsid w:val="1BCA4FCC"/>
    <w:rsid w:val="1C12AF81"/>
    <w:rsid w:val="1CC3D80F"/>
    <w:rsid w:val="1D5ECD23"/>
    <w:rsid w:val="1DFC6562"/>
    <w:rsid w:val="1F60AD15"/>
    <w:rsid w:val="1FAC36A3"/>
    <w:rsid w:val="203B5D92"/>
    <w:rsid w:val="20870A70"/>
    <w:rsid w:val="209E2F2B"/>
    <w:rsid w:val="20B3C5EE"/>
    <w:rsid w:val="20C085F1"/>
    <w:rsid w:val="2208B91E"/>
    <w:rsid w:val="230F78A1"/>
    <w:rsid w:val="233D2A0E"/>
    <w:rsid w:val="23AA404D"/>
    <w:rsid w:val="250E20F3"/>
    <w:rsid w:val="2570B18D"/>
    <w:rsid w:val="25B82E8F"/>
    <w:rsid w:val="261DDE7E"/>
    <w:rsid w:val="271C29DD"/>
    <w:rsid w:val="281D9983"/>
    <w:rsid w:val="2853E194"/>
    <w:rsid w:val="288795B5"/>
    <w:rsid w:val="28D6788C"/>
    <w:rsid w:val="2974EBB2"/>
    <w:rsid w:val="299740EC"/>
    <w:rsid w:val="2A589E0B"/>
    <w:rsid w:val="2AAAF5C9"/>
    <w:rsid w:val="2C4E8597"/>
    <w:rsid w:val="2CA7B1D6"/>
    <w:rsid w:val="2CF49CE3"/>
    <w:rsid w:val="2D08FB5E"/>
    <w:rsid w:val="2DAA2679"/>
    <w:rsid w:val="2F209986"/>
    <w:rsid w:val="3032B2D8"/>
    <w:rsid w:val="30B39902"/>
    <w:rsid w:val="321A8504"/>
    <w:rsid w:val="3258A0AC"/>
    <w:rsid w:val="326C55EA"/>
    <w:rsid w:val="32B0B54A"/>
    <w:rsid w:val="32FC8266"/>
    <w:rsid w:val="330BAC1C"/>
    <w:rsid w:val="338331A4"/>
    <w:rsid w:val="338B3D47"/>
    <w:rsid w:val="351DBBC8"/>
    <w:rsid w:val="355983C5"/>
    <w:rsid w:val="35615747"/>
    <w:rsid w:val="3581B29A"/>
    <w:rsid w:val="35C1AE8B"/>
    <w:rsid w:val="35DAFFC5"/>
    <w:rsid w:val="361C78C9"/>
    <w:rsid w:val="37EEE95C"/>
    <w:rsid w:val="391932B7"/>
    <w:rsid w:val="39732691"/>
    <w:rsid w:val="398DCE7F"/>
    <w:rsid w:val="3A1A2D0E"/>
    <w:rsid w:val="3B50C9CE"/>
    <w:rsid w:val="3BC9ADF9"/>
    <w:rsid w:val="3CACFD94"/>
    <w:rsid w:val="3D5F4895"/>
    <w:rsid w:val="3DA2E3E9"/>
    <w:rsid w:val="3DC5556C"/>
    <w:rsid w:val="3E667B6A"/>
    <w:rsid w:val="3E7815B2"/>
    <w:rsid w:val="40AE811A"/>
    <w:rsid w:val="40DAAF1B"/>
    <w:rsid w:val="40E5B5F5"/>
    <w:rsid w:val="422C8AB9"/>
    <w:rsid w:val="43ECA2D2"/>
    <w:rsid w:val="44F213A6"/>
    <w:rsid w:val="45255B14"/>
    <w:rsid w:val="46086A02"/>
    <w:rsid w:val="461FF63B"/>
    <w:rsid w:val="46454EC1"/>
    <w:rsid w:val="46B48958"/>
    <w:rsid w:val="484DB3A7"/>
    <w:rsid w:val="48E81EE9"/>
    <w:rsid w:val="49A7AC85"/>
    <w:rsid w:val="4A175308"/>
    <w:rsid w:val="4A21276A"/>
    <w:rsid w:val="4A3F0C16"/>
    <w:rsid w:val="4BBFC1EF"/>
    <w:rsid w:val="4BE080D3"/>
    <w:rsid w:val="4C63275E"/>
    <w:rsid w:val="4CAB53A0"/>
    <w:rsid w:val="4D97465D"/>
    <w:rsid w:val="4DF078C5"/>
    <w:rsid w:val="503189C2"/>
    <w:rsid w:val="5192AF87"/>
    <w:rsid w:val="52F5A33F"/>
    <w:rsid w:val="53905F2F"/>
    <w:rsid w:val="5498437F"/>
    <w:rsid w:val="54BEC36E"/>
    <w:rsid w:val="54FC0DDD"/>
    <w:rsid w:val="5545E2BB"/>
    <w:rsid w:val="56BBC852"/>
    <w:rsid w:val="584091AD"/>
    <w:rsid w:val="5A26F029"/>
    <w:rsid w:val="5A7EAB17"/>
    <w:rsid w:val="5B3B1321"/>
    <w:rsid w:val="5C6167B4"/>
    <w:rsid w:val="5CADFDC7"/>
    <w:rsid w:val="5CB52237"/>
    <w:rsid w:val="5D1BDD12"/>
    <w:rsid w:val="5D6081F1"/>
    <w:rsid w:val="5D8FDF40"/>
    <w:rsid w:val="5E38CB4C"/>
    <w:rsid w:val="5E8EFAA3"/>
    <w:rsid w:val="5ECA3181"/>
    <w:rsid w:val="5EF04792"/>
    <w:rsid w:val="6007A446"/>
    <w:rsid w:val="60171D93"/>
    <w:rsid w:val="6081CDE6"/>
    <w:rsid w:val="622AFBC8"/>
    <w:rsid w:val="623A1686"/>
    <w:rsid w:val="63CA16DB"/>
    <w:rsid w:val="656FE498"/>
    <w:rsid w:val="663E3B9B"/>
    <w:rsid w:val="6643EBD2"/>
    <w:rsid w:val="666FED8A"/>
    <w:rsid w:val="66C841E2"/>
    <w:rsid w:val="6719D488"/>
    <w:rsid w:val="67741E3B"/>
    <w:rsid w:val="685F11FA"/>
    <w:rsid w:val="69253B21"/>
    <w:rsid w:val="69CC5839"/>
    <w:rsid w:val="6A189E09"/>
    <w:rsid w:val="6A3E9A1C"/>
    <w:rsid w:val="6AFC1463"/>
    <w:rsid w:val="6BC310AB"/>
    <w:rsid w:val="6BC53E1B"/>
    <w:rsid w:val="6C63EFDB"/>
    <w:rsid w:val="711EE1A6"/>
    <w:rsid w:val="71AF1538"/>
    <w:rsid w:val="71E88EC2"/>
    <w:rsid w:val="7207ADC0"/>
    <w:rsid w:val="72B9A1CE"/>
    <w:rsid w:val="73C2FA8E"/>
    <w:rsid w:val="74307ECE"/>
    <w:rsid w:val="74F4633D"/>
    <w:rsid w:val="75065EC1"/>
    <w:rsid w:val="75479C08"/>
    <w:rsid w:val="75C18A08"/>
    <w:rsid w:val="76C255DC"/>
    <w:rsid w:val="773ACC6B"/>
    <w:rsid w:val="77447E4B"/>
    <w:rsid w:val="78404E2B"/>
    <w:rsid w:val="79422B08"/>
    <w:rsid w:val="7B96963E"/>
    <w:rsid w:val="7BA88EFA"/>
    <w:rsid w:val="7C0316BE"/>
    <w:rsid w:val="7C3A7CBE"/>
    <w:rsid w:val="7CDD60F7"/>
    <w:rsid w:val="7D0A8042"/>
    <w:rsid w:val="7D64BE26"/>
    <w:rsid w:val="7EA4C7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53580"/>
  <w15:docId w15:val="{DB56BA60-7F99-4C5C-B246-1D3E3AAD14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813EB1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7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CommentText">
    <w:name w:val="Comment Text"/>
    <w:basedOn w:val="Normal"/>
    <w:link w:val="CommentTextChar"/>
    <w:semiHidden/>
    <w:unhideWhenUsed/>
  </w:style>
  <w:style w:type="character" w:styleId="CommentTextChar" w:customStyle="1">
    <w:name w:val="Comment Text Char"/>
    <w:basedOn w:val="DefaultParagraphFont"/>
    <w:link w:val="CommentText"/>
    <w:semiHidden/>
    <w:rPr>
      <w:lang w:eastAsia="en-GB"/>
    </w:rPr>
  </w:style>
  <w:style w:type="character" w:styleId="CommentReference">
    <w:name w:val="Comment Reference"/>
    <w:basedOn w:val="DefaultParagraphFont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bbc.co.uk/news/articles/cm2701py5npo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EFF9B3C-3746-48C0-ABC2-67A97CBF03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647CFB-630A-44B3-AD42-EA6EC2F592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CF82C1-C805-4688-919A-CB4D405CC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350180-8F83-45F0-B88B-8DFCEF3EEDAE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GA36a Level 4</dc:title>
  <dc:creator>fad-lc</dc:creator>
  <dc:description>August 2018</dc:description>
  <lastModifiedBy>Errietta Bissa</lastModifiedBy>
  <revision>3</revision>
  <lastPrinted>2014-10-10T07:42:00.0000000Z</lastPrinted>
  <dcterms:created xsi:type="dcterms:W3CDTF">2026-05-08T11:13:00.0000000Z</dcterms:created>
  <dcterms:modified xsi:type="dcterms:W3CDTF">2026-05-15T07:11:21.2853341Z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0x010100451F859B94CFC845B087B0DB7D051B15</vt:lpwstr>
  </property>
  <property fmtid="{D5CDD505-2E9C-101B-9397-08002B2CF9AE}" pid="6" name="MediaServiceImageTags">
    <vt:lpwstr/>
  </property>
</Properties>
</file>