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48A61" w14:textId="171C5F01" w:rsidR="00B01BDC" w:rsidRPr="00462007" w:rsidRDefault="00462007" w:rsidP="00462007">
      <w:pPr>
        <w:pStyle w:val="Heading1"/>
        <w:jc w:val="center"/>
        <w:rPr>
          <w:sz w:val="44"/>
          <w:szCs w:val="44"/>
        </w:rPr>
      </w:pPr>
      <w:bookmarkStart w:id="0" w:name="_Toc119088273"/>
      <w:bookmarkStart w:id="1" w:name="_Toc119316600"/>
      <w:r w:rsidRPr="00462007">
        <w:rPr>
          <w:sz w:val="44"/>
          <w:szCs w:val="44"/>
        </w:rPr>
        <w:t>Develop an understanding of relevant skills, traits and behaviour and analyse the UK market environment to minimize challenges of a fierce competitive environment</w:t>
      </w:r>
      <w:bookmarkEnd w:id="0"/>
      <w:bookmarkEnd w:id="1"/>
    </w:p>
    <w:p w14:paraId="02AB594B" w14:textId="77777777" w:rsidR="00B01BDC" w:rsidRDefault="00B01BDC" w:rsidP="00462007">
      <w:pPr>
        <w:pStyle w:val="Subtitle"/>
        <w:jc w:val="both"/>
      </w:pPr>
    </w:p>
    <w:p w14:paraId="028D4979" w14:textId="7C6DB0B4" w:rsidR="00B01BDC" w:rsidRPr="00462007" w:rsidRDefault="00462007" w:rsidP="00A11154">
      <w:pPr>
        <w:pStyle w:val="Subtitle"/>
        <w:rPr>
          <w:sz w:val="36"/>
          <w:szCs w:val="36"/>
        </w:rPr>
      </w:pPr>
      <w:r w:rsidRPr="00462007">
        <w:rPr>
          <w:sz w:val="36"/>
          <w:szCs w:val="36"/>
        </w:rPr>
        <w:t>Assignment 1</w:t>
      </w:r>
    </w:p>
    <w:p w14:paraId="0148556B" w14:textId="77777777" w:rsidR="005E2F7C" w:rsidRDefault="005E2F7C" w:rsidP="00A11154">
      <w:pPr>
        <w:pStyle w:val="Subtitle"/>
      </w:pPr>
    </w:p>
    <w:p w14:paraId="4F01A5A9" w14:textId="77777777" w:rsidR="005E2F7C" w:rsidRDefault="005E2F7C" w:rsidP="00A11154">
      <w:pPr>
        <w:pStyle w:val="Subtitle"/>
      </w:pPr>
    </w:p>
    <w:p w14:paraId="0D3D14A9" w14:textId="77777777" w:rsidR="005E2F7C" w:rsidRDefault="005E2F7C" w:rsidP="00A11154">
      <w:pPr>
        <w:pStyle w:val="Subtitle"/>
      </w:pPr>
    </w:p>
    <w:p w14:paraId="7B4E5B80" w14:textId="77777777" w:rsidR="005E2F7C" w:rsidRDefault="005E2F7C" w:rsidP="00A11154">
      <w:pPr>
        <w:pStyle w:val="Subtitle"/>
      </w:pPr>
    </w:p>
    <w:p w14:paraId="081941FA" w14:textId="77777777" w:rsidR="005E2F7C" w:rsidRDefault="005E2F7C" w:rsidP="00FD158D">
      <w:pPr>
        <w:pStyle w:val="Subtitle"/>
        <w:jc w:val="left"/>
      </w:pPr>
    </w:p>
    <w:p w14:paraId="46ED27FE" w14:textId="77777777" w:rsidR="00FD158D" w:rsidRDefault="00FD158D" w:rsidP="00FD158D">
      <w:pPr>
        <w:pStyle w:val="Subtitle"/>
        <w:jc w:val="left"/>
      </w:pPr>
    </w:p>
    <w:p w14:paraId="69A9D272" w14:textId="77777777" w:rsidR="00FD158D" w:rsidRDefault="00FD158D" w:rsidP="00FD158D">
      <w:pPr>
        <w:pStyle w:val="Subtitle"/>
        <w:jc w:val="left"/>
      </w:pPr>
    </w:p>
    <w:p w14:paraId="7095C1CF" w14:textId="77777777" w:rsidR="00FD158D" w:rsidRDefault="00FD158D" w:rsidP="00FD158D">
      <w:pPr>
        <w:pStyle w:val="Subtitle"/>
        <w:jc w:val="left"/>
      </w:pPr>
    </w:p>
    <w:p w14:paraId="759C2A2A" w14:textId="77777777" w:rsidR="00FD158D" w:rsidRDefault="00FD158D" w:rsidP="00FD158D">
      <w:pPr>
        <w:pStyle w:val="Subtitle"/>
        <w:jc w:val="left"/>
      </w:pPr>
    </w:p>
    <w:p w14:paraId="44C27222" w14:textId="77777777" w:rsidR="00FD158D" w:rsidRDefault="00FD158D" w:rsidP="00FD158D">
      <w:pPr>
        <w:pStyle w:val="Subtitle"/>
        <w:jc w:val="left"/>
      </w:pPr>
    </w:p>
    <w:p w14:paraId="315DE35E" w14:textId="77777777" w:rsidR="00FD158D" w:rsidRDefault="00FD158D" w:rsidP="00FD158D">
      <w:pPr>
        <w:pStyle w:val="Subtitle"/>
        <w:jc w:val="left"/>
      </w:pPr>
    </w:p>
    <w:p w14:paraId="626AD919" w14:textId="77777777" w:rsidR="00FD158D" w:rsidRDefault="00FD158D" w:rsidP="00FD158D">
      <w:pPr>
        <w:pStyle w:val="Subtitle"/>
        <w:jc w:val="left"/>
      </w:pPr>
    </w:p>
    <w:p w14:paraId="40A12067" w14:textId="79E85DFE" w:rsidR="00FD158D" w:rsidRDefault="00FD158D" w:rsidP="00FD158D">
      <w:pPr>
        <w:pStyle w:val="Subtitle"/>
        <w:jc w:val="left"/>
      </w:pPr>
      <w:r>
        <w:t xml:space="preserve">Programme: BA Business Management </w:t>
      </w:r>
    </w:p>
    <w:p w14:paraId="5C725665" w14:textId="77777777" w:rsidR="00FD158D" w:rsidRDefault="00FD158D" w:rsidP="00FD158D">
      <w:pPr>
        <w:pStyle w:val="Subtitle"/>
        <w:jc w:val="left"/>
      </w:pPr>
      <w:r>
        <w:t xml:space="preserve">Module: Entrepreneurship </w:t>
      </w:r>
    </w:p>
    <w:p w14:paraId="7A6E5EC9" w14:textId="58F23171" w:rsidR="00FD158D" w:rsidRDefault="00FD158D" w:rsidP="00FD158D">
      <w:pPr>
        <w:pStyle w:val="Subtitle"/>
        <w:jc w:val="left"/>
      </w:pPr>
      <w:r>
        <w:t xml:space="preserve">Module code: LCBB5001 </w:t>
      </w:r>
    </w:p>
    <w:p w14:paraId="4C04CCB1" w14:textId="3ABC39B1" w:rsidR="005E2F7C" w:rsidRDefault="00FD158D" w:rsidP="00FD158D">
      <w:pPr>
        <w:pStyle w:val="Subtitle"/>
        <w:jc w:val="left"/>
      </w:pPr>
      <w:r>
        <w:t xml:space="preserve">Module Lecturer(s): </w:t>
      </w:r>
      <w:r w:rsidR="00323564" w:rsidRPr="00323564">
        <w:t>Riaz Bhatti</w:t>
      </w:r>
      <w:r w:rsidR="00323564">
        <w:t xml:space="preserve">, </w:t>
      </w:r>
      <w:r>
        <w:t>Nishi Ramsurrun-GP1 Rita Ukachi-Lois-GP2</w:t>
      </w:r>
    </w:p>
    <w:p w14:paraId="037B203D" w14:textId="07E93285" w:rsidR="00FD158D" w:rsidRDefault="00FD158D" w:rsidP="00FD158D">
      <w:pPr>
        <w:jc w:val="left"/>
      </w:pPr>
      <w:r>
        <w:t>Student Name: Momchil Kostadinov</w:t>
      </w:r>
    </w:p>
    <w:p w14:paraId="5FD50FC9" w14:textId="38178FCA" w:rsidR="00462007" w:rsidRPr="00462007" w:rsidRDefault="00FD158D" w:rsidP="00FD158D">
      <w:pPr>
        <w:jc w:val="left"/>
      </w:pPr>
      <w:r>
        <w:t>Student Number: 2028013</w:t>
      </w:r>
    </w:p>
    <w:sdt>
      <w:sdtPr>
        <w:rPr>
          <w:rFonts w:asciiTheme="minorHAnsi" w:eastAsiaTheme="minorHAnsi" w:hAnsiTheme="minorHAnsi" w:cstheme="minorBidi"/>
          <w:caps w:val="0"/>
          <w:color w:val="auto"/>
          <w:sz w:val="22"/>
          <w:szCs w:val="22"/>
        </w:rPr>
        <w:id w:val="-1833597601"/>
        <w:docPartObj>
          <w:docPartGallery w:val="Table of Contents"/>
          <w:docPartUnique/>
        </w:docPartObj>
      </w:sdtPr>
      <w:sdtEndPr>
        <w:rPr>
          <w:noProof/>
        </w:rPr>
      </w:sdtEndPr>
      <w:sdtContent>
        <w:p w14:paraId="15E29AB7" w14:textId="449B16C8" w:rsidR="00772A6D" w:rsidRPr="00772A6D" w:rsidRDefault="00160F5D" w:rsidP="00772A6D">
          <w:pPr>
            <w:pStyle w:val="TOCHeading"/>
          </w:pPr>
          <w:r>
            <w:t>Table of Contents</w:t>
          </w:r>
          <w:r>
            <w:fldChar w:fldCharType="begin"/>
          </w:r>
          <w:r>
            <w:instrText xml:space="preserve"> TOC \o "1-3" \h \z \u </w:instrText>
          </w:r>
          <w:r>
            <w:fldChar w:fldCharType="separate"/>
          </w:r>
          <w:hyperlink w:anchor="_Toc119316600" w:history="1"/>
        </w:p>
        <w:p w14:paraId="315623DE" w14:textId="18144828" w:rsidR="00772A6D" w:rsidRDefault="00000000">
          <w:pPr>
            <w:pStyle w:val="TOC1"/>
            <w:rPr>
              <w:rFonts w:eastAsiaTheme="minorEastAsia"/>
              <w:noProof/>
              <w:lang w:val="en-GB" w:eastAsia="en-GB"/>
            </w:rPr>
          </w:pPr>
          <w:hyperlink w:anchor="_Toc119316601" w:history="1">
            <w:r w:rsidR="00772A6D" w:rsidRPr="005363E6">
              <w:rPr>
                <w:rStyle w:val="Hyperlink"/>
                <w:noProof/>
              </w:rPr>
              <w:t>Introduction</w:t>
            </w:r>
            <w:r w:rsidR="00772A6D">
              <w:rPr>
                <w:noProof/>
                <w:webHidden/>
              </w:rPr>
              <w:tab/>
            </w:r>
            <w:r w:rsidR="00772A6D">
              <w:rPr>
                <w:noProof/>
                <w:webHidden/>
              </w:rPr>
              <w:fldChar w:fldCharType="begin"/>
            </w:r>
            <w:r w:rsidR="00772A6D">
              <w:rPr>
                <w:noProof/>
                <w:webHidden/>
              </w:rPr>
              <w:instrText xml:space="preserve"> PAGEREF _Toc119316601 \h </w:instrText>
            </w:r>
            <w:r w:rsidR="00772A6D">
              <w:rPr>
                <w:noProof/>
                <w:webHidden/>
              </w:rPr>
            </w:r>
            <w:r w:rsidR="00772A6D">
              <w:rPr>
                <w:noProof/>
                <w:webHidden/>
              </w:rPr>
              <w:fldChar w:fldCharType="separate"/>
            </w:r>
            <w:r w:rsidR="00772A6D">
              <w:rPr>
                <w:noProof/>
                <w:webHidden/>
              </w:rPr>
              <w:t>3</w:t>
            </w:r>
            <w:r w:rsidR="00772A6D">
              <w:rPr>
                <w:noProof/>
                <w:webHidden/>
              </w:rPr>
              <w:fldChar w:fldCharType="end"/>
            </w:r>
          </w:hyperlink>
        </w:p>
        <w:p w14:paraId="50AAB6C4" w14:textId="1A7519FA" w:rsidR="00772A6D" w:rsidRDefault="00000000">
          <w:pPr>
            <w:pStyle w:val="TOC1"/>
            <w:rPr>
              <w:rFonts w:eastAsiaTheme="minorEastAsia"/>
              <w:noProof/>
              <w:lang w:val="en-GB" w:eastAsia="en-GB"/>
            </w:rPr>
          </w:pPr>
          <w:hyperlink w:anchor="_Toc119316602" w:history="1">
            <w:r w:rsidR="00772A6D">
              <w:rPr>
                <w:rStyle w:val="Hyperlink"/>
                <w:noProof/>
              </w:rPr>
              <w:t>R</w:t>
            </w:r>
            <w:r w:rsidR="00772A6D" w:rsidRPr="005363E6">
              <w:rPr>
                <w:rStyle w:val="Hyperlink"/>
                <w:noProof/>
              </w:rPr>
              <w:t>elevant skills, behaviour and trait of an entrepreneur</w:t>
            </w:r>
            <w:r w:rsidR="00772A6D">
              <w:rPr>
                <w:noProof/>
                <w:webHidden/>
              </w:rPr>
              <w:tab/>
            </w:r>
            <w:r w:rsidR="00772A6D">
              <w:rPr>
                <w:noProof/>
                <w:webHidden/>
              </w:rPr>
              <w:fldChar w:fldCharType="begin"/>
            </w:r>
            <w:r w:rsidR="00772A6D">
              <w:rPr>
                <w:noProof/>
                <w:webHidden/>
              </w:rPr>
              <w:instrText xml:space="preserve"> PAGEREF _Toc119316602 \h </w:instrText>
            </w:r>
            <w:r w:rsidR="00772A6D">
              <w:rPr>
                <w:noProof/>
                <w:webHidden/>
              </w:rPr>
            </w:r>
            <w:r w:rsidR="00772A6D">
              <w:rPr>
                <w:noProof/>
                <w:webHidden/>
              </w:rPr>
              <w:fldChar w:fldCharType="separate"/>
            </w:r>
            <w:r w:rsidR="00772A6D">
              <w:rPr>
                <w:noProof/>
                <w:webHidden/>
              </w:rPr>
              <w:t>4</w:t>
            </w:r>
            <w:r w:rsidR="00772A6D">
              <w:rPr>
                <w:noProof/>
                <w:webHidden/>
              </w:rPr>
              <w:fldChar w:fldCharType="end"/>
            </w:r>
          </w:hyperlink>
        </w:p>
        <w:p w14:paraId="4032631B" w14:textId="61B49CF6" w:rsidR="00772A6D" w:rsidRDefault="00000000">
          <w:pPr>
            <w:pStyle w:val="TOC1"/>
            <w:rPr>
              <w:rFonts w:eastAsiaTheme="minorEastAsia"/>
              <w:noProof/>
              <w:lang w:val="en-GB" w:eastAsia="en-GB"/>
            </w:rPr>
          </w:pPr>
          <w:hyperlink w:anchor="_Toc119316603" w:history="1">
            <w:r w:rsidR="00772A6D" w:rsidRPr="005363E6">
              <w:rPr>
                <w:rStyle w:val="Hyperlink"/>
                <w:noProof/>
              </w:rPr>
              <w:t>SWOT ANALYSIS</w:t>
            </w:r>
            <w:r w:rsidR="00772A6D">
              <w:rPr>
                <w:noProof/>
                <w:webHidden/>
              </w:rPr>
              <w:tab/>
            </w:r>
            <w:r w:rsidR="00772A6D">
              <w:rPr>
                <w:noProof/>
                <w:webHidden/>
              </w:rPr>
              <w:fldChar w:fldCharType="begin"/>
            </w:r>
            <w:r w:rsidR="00772A6D">
              <w:rPr>
                <w:noProof/>
                <w:webHidden/>
              </w:rPr>
              <w:instrText xml:space="preserve"> PAGEREF _Toc119316603 \h </w:instrText>
            </w:r>
            <w:r w:rsidR="00772A6D">
              <w:rPr>
                <w:noProof/>
                <w:webHidden/>
              </w:rPr>
            </w:r>
            <w:r w:rsidR="00772A6D">
              <w:rPr>
                <w:noProof/>
                <w:webHidden/>
              </w:rPr>
              <w:fldChar w:fldCharType="separate"/>
            </w:r>
            <w:r w:rsidR="00772A6D">
              <w:rPr>
                <w:noProof/>
                <w:webHidden/>
              </w:rPr>
              <w:t>6</w:t>
            </w:r>
            <w:r w:rsidR="00772A6D">
              <w:rPr>
                <w:noProof/>
                <w:webHidden/>
              </w:rPr>
              <w:fldChar w:fldCharType="end"/>
            </w:r>
          </w:hyperlink>
        </w:p>
        <w:p w14:paraId="6810DDD8" w14:textId="51575CBC" w:rsidR="00772A6D" w:rsidRDefault="00000000">
          <w:pPr>
            <w:pStyle w:val="TOC1"/>
            <w:rPr>
              <w:rFonts w:eastAsiaTheme="minorEastAsia"/>
              <w:noProof/>
              <w:lang w:val="en-GB" w:eastAsia="en-GB"/>
            </w:rPr>
          </w:pPr>
          <w:hyperlink w:anchor="_Toc119316604" w:history="1">
            <w:r w:rsidR="00772A6D" w:rsidRPr="005363E6">
              <w:rPr>
                <w:rStyle w:val="Hyperlink"/>
                <w:noProof/>
              </w:rPr>
              <w:t xml:space="preserve">INDIIDUAL SKILS AUDIT                                                     NAME: Momchil </w:t>
            </w:r>
            <w:r w:rsidR="00772A6D">
              <w:rPr>
                <w:rStyle w:val="Hyperlink"/>
                <w:noProof/>
              </w:rPr>
              <w:t>K</w:t>
            </w:r>
            <w:r w:rsidR="00772A6D" w:rsidRPr="005363E6">
              <w:rPr>
                <w:rStyle w:val="Hyperlink"/>
                <w:noProof/>
              </w:rPr>
              <w:t>ostadinov</w:t>
            </w:r>
            <w:r w:rsidR="00772A6D">
              <w:rPr>
                <w:noProof/>
                <w:webHidden/>
              </w:rPr>
              <w:tab/>
            </w:r>
            <w:r w:rsidR="00772A6D">
              <w:rPr>
                <w:noProof/>
                <w:webHidden/>
              </w:rPr>
              <w:fldChar w:fldCharType="begin"/>
            </w:r>
            <w:r w:rsidR="00772A6D">
              <w:rPr>
                <w:noProof/>
                <w:webHidden/>
              </w:rPr>
              <w:instrText xml:space="preserve"> PAGEREF _Toc119316604 \h </w:instrText>
            </w:r>
            <w:r w:rsidR="00772A6D">
              <w:rPr>
                <w:noProof/>
                <w:webHidden/>
              </w:rPr>
            </w:r>
            <w:r w:rsidR="00772A6D">
              <w:rPr>
                <w:noProof/>
                <w:webHidden/>
              </w:rPr>
              <w:fldChar w:fldCharType="separate"/>
            </w:r>
            <w:r w:rsidR="00772A6D">
              <w:rPr>
                <w:noProof/>
                <w:webHidden/>
              </w:rPr>
              <w:t>7</w:t>
            </w:r>
            <w:r w:rsidR="00772A6D">
              <w:rPr>
                <w:noProof/>
                <w:webHidden/>
              </w:rPr>
              <w:fldChar w:fldCharType="end"/>
            </w:r>
          </w:hyperlink>
        </w:p>
        <w:p w14:paraId="6A1B9BE8" w14:textId="34713E7E" w:rsidR="00772A6D" w:rsidRDefault="00000000">
          <w:pPr>
            <w:pStyle w:val="TOC1"/>
            <w:rPr>
              <w:rFonts w:eastAsiaTheme="minorEastAsia"/>
              <w:noProof/>
              <w:lang w:val="en-GB" w:eastAsia="en-GB"/>
            </w:rPr>
          </w:pPr>
          <w:hyperlink w:anchor="_Toc119316605" w:history="1">
            <w:r w:rsidR="00772A6D" w:rsidRPr="005363E6">
              <w:rPr>
                <w:rStyle w:val="Hyperlink"/>
                <w:noProof/>
              </w:rPr>
              <w:t>PESTLE analysis on the UK macro environment</w:t>
            </w:r>
            <w:r w:rsidR="00772A6D">
              <w:rPr>
                <w:noProof/>
                <w:webHidden/>
              </w:rPr>
              <w:tab/>
            </w:r>
            <w:r w:rsidR="00772A6D">
              <w:rPr>
                <w:noProof/>
                <w:webHidden/>
              </w:rPr>
              <w:fldChar w:fldCharType="begin"/>
            </w:r>
            <w:r w:rsidR="00772A6D">
              <w:rPr>
                <w:noProof/>
                <w:webHidden/>
              </w:rPr>
              <w:instrText xml:space="preserve"> PAGEREF _Toc119316605 \h </w:instrText>
            </w:r>
            <w:r w:rsidR="00772A6D">
              <w:rPr>
                <w:noProof/>
                <w:webHidden/>
              </w:rPr>
            </w:r>
            <w:r w:rsidR="00772A6D">
              <w:rPr>
                <w:noProof/>
                <w:webHidden/>
              </w:rPr>
              <w:fldChar w:fldCharType="separate"/>
            </w:r>
            <w:r w:rsidR="00772A6D">
              <w:rPr>
                <w:noProof/>
                <w:webHidden/>
              </w:rPr>
              <w:t>8</w:t>
            </w:r>
            <w:r w:rsidR="00772A6D">
              <w:rPr>
                <w:noProof/>
                <w:webHidden/>
              </w:rPr>
              <w:fldChar w:fldCharType="end"/>
            </w:r>
          </w:hyperlink>
        </w:p>
        <w:p w14:paraId="4038F776" w14:textId="3104F90C" w:rsidR="00772A6D" w:rsidRDefault="00000000">
          <w:pPr>
            <w:pStyle w:val="TOC2"/>
            <w:rPr>
              <w:rFonts w:eastAsiaTheme="minorEastAsia"/>
              <w:noProof/>
              <w:lang w:val="en-GB" w:eastAsia="en-GB"/>
            </w:rPr>
          </w:pPr>
          <w:hyperlink w:anchor="_Toc119316606" w:history="1">
            <w:r w:rsidR="00772A6D" w:rsidRPr="005363E6">
              <w:rPr>
                <w:rStyle w:val="Hyperlink"/>
                <w:noProof/>
              </w:rPr>
              <w:t>Political factors</w:t>
            </w:r>
            <w:r w:rsidR="00772A6D">
              <w:rPr>
                <w:noProof/>
                <w:webHidden/>
              </w:rPr>
              <w:tab/>
            </w:r>
            <w:r w:rsidR="00772A6D">
              <w:rPr>
                <w:noProof/>
                <w:webHidden/>
              </w:rPr>
              <w:fldChar w:fldCharType="begin"/>
            </w:r>
            <w:r w:rsidR="00772A6D">
              <w:rPr>
                <w:noProof/>
                <w:webHidden/>
              </w:rPr>
              <w:instrText xml:space="preserve"> PAGEREF _Toc119316606 \h </w:instrText>
            </w:r>
            <w:r w:rsidR="00772A6D">
              <w:rPr>
                <w:noProof/>
                <w:webHidden/>
              </w:rPr>
            </w:r>
            <w:r w:rsidR="00772A6D">
              <w:rPr>
                <w:noProof/>
                <w:webHidden/>
              </w:rPr>
              <w:fldChar w:fldCharType="separate"/>
            </w:r>
            <w:r w:rsidR="00772A6D">
              <w:rPr>
                <w:noProof/>
                <w:webHidden/>
              </w:rPr>
              <w:t>8</w:t>
            </w:r>
            <w:r w:rsidR="00772A6D">
              <w:rPr>
                <w:noProof/>
                <w:webHidden/>
              </w:rPr>
              <w:fldChar w:fldCharType="end"/>
            </w:r>
          </w:hyperlink>
        </w:p>
        <w:p w14:paraId="647A3E16" w14:textId="378AE3D8" w:rsidR="00772A6D" w:rsidRDefault="00000000">
          <w:pPr>
            <w:pStyle w:val="TOC2"/>
            <w:rPr>
              <w:rFonts w:eastAsiaTheme="minorEastAsia"/>
              <w:noProof/>
              <w:lang w:val="en-GB" w:eastAsia="en-GB"/>
            </w:rPr>
          </w:pPr>
          <w:hyperlink w:anchor="_Toc119316607" w:history="1">
            <w:r w:rsidR="00772A6D" w:rsidRPr="005363E6">
              <w:rPr>
                <w:rStyle w:val="Hyperlink"/>
                <w:noProof/>
              </w:rPr>
              <w:t>Economic factors</w:t>
            </w:r>
            <w:r w:rsidR="00772A6D">
              <w:rPr>
                <w:noProof/>
                <w:webHidden/>
              </w:rPr>
              <w:tab/>
            </w:r>
            <w:r w:rsidR="00772A6D">
              <w:rPr>
                <w:noProof/>
                <w:webHidden/>
              </w:rPr>
              <w:fldChar w:fldCharType="begin"/>
            </w:r>
            <w:r w:rsidR="00772A6D">
              <w:rPr>
                <w:noProof/>
                <w:webHidden/>
              </w:rPr>
              <w:instrText xml:space="preserve"> PAGEREF _Toc119316607 \h </w:instrText>
            </w:r>
            <w:r w:rsidR="00772A6D">
              <w:rPr>
                <w:noProof/>
                <w:webHidden/>
              </w:rPr>
            </w:r>
            <w:r w:rsidR="00772A6D">
              <w:rPr>
                <w:noProof/>
                <w:webHidden/>
              </w:rPr>
              <w:fldChar w:fldCharType="separate"/>
            </w:r>
            <w:r w:rsidR="00772A6D">
              <w:rPr>
                <w:noProof/>
                <w:webHidden/>
              </w:rPr>
              <w:t>9</w:t>
            </w:r>
            <w:r w:rsidR="00772A6D">
              <w:rPr>
                <w:noProof/>
                <w:webHidden/>
              </w:rPr>
              <w:fldChar w:fldCharType="end"/>
            </w:r>
          </w:hyperlink>
        </w:p>
        <w:p w14:paraId="40ACB220" w14:textId="3F974874" w:rsidR="00772A6D" w:rsidRDefault="00000000">
          <w:pPr>
            <w:pStyle w:val="TOC2"/>
            <w:rPr>
              <w:rFonts w:eastAsiaTheme="minorEastAsia"/>
              <w:noProof/>
              <w:lang w:val="en-GB" w:eastAsia="en-GB"/>
            </w:rPr>
          </w:pPr>
          <w:hyperlink w:anchor="_Toc119316608" w:history="1">
            <w:r w:rsidR="00772A6D" w:rsidRPr="005363E6">
              <w:rPr>
                <w:rStyle w:val="Hyperlink"/>
                <w:noProof/>
              </w:rPr>
              <w:t>Social factors</w:t>
            </w:r>
            <w:r w:rsidR="00772A6D">
              <w:rPr>
                <w:noProof/>
                <w:webHidden/>
              </w:rPr>
              <w:tab/>
            </w:r>
            <w:r w:rsidR="00772A6D">
              <w:rPr>
                <w:noProof/>
                <w:webHidden/>
              </w:rPr>
              <w:fldChar w:fldCharType="begin"/>
            </w:r>
            <w:r w:rsidR="00772A6D">
              <w:rPr>
                <w:noProof/>
                <w:webHidden/>
              </w:rPr>
              <w:instrText xml:space="preserve"> PAGEREF _Toc119316608 \h </w:instrText>
            </w:r>
            <w:r w:rsidR="00772A6D">
              <w:rPr>
                <w:noProof/>
                <w:webHidden/>
              </w:rPr>
            </w:r>
            <w:r w:rsidR="00772A6D">
              <w:rPr>
                <w:noProof/>
                <w:webHidden/>
              </w:rPr>
              <w:fldChar w:fldCharType="separate"/>
            </w:r>
            <w:r w:rsidR="00772A6D">
              <w:rPr>
                <w:noProof/>
                <w:webHidden/>
              </w:rPr>
              <w:t>9</w:t>
            </w:r>
            <w:r w:rsidR="00772A6D">
              <w:rPr>
                <w:noProof/>
                <w:webHidden/>
              </w:rPr>
              <w:fldChar w:fldCharType="end"/>
            </w:r>
          </w:hyperlink>
        </w:p>
        <w:p w14:paraId="3C3A5130" w14:textId="7F9B68B7" w:rsidR="00772A6D" w:rsidRDefault="00000000">
          <w:pPr>
            <w:pStyle w:val="TOC2"/>
            <w:rPr>
              <w:rFonts w:eastAsiaTheme="minorEastAsia"/>
              <w:noProof/>
              <w:lang w:val="en-GB" w:eastAsia="en-GB"/>
            </w:rPr>
          </w:pPr>
          <w:hyperlink w:anchor="_Toc119316609" w:history="1">
            <w:r w:rsidR="00772A6D" w:rsidRPr="005363E6">
              <w:rPr>
                <w:rStyle w:val="Hyperlink"/>
                <w:noProof/>
              </w:rPr>
              <w:t>Technological aspects</w:t>
            </w:r>
            <w:r w:rsidR="00772A6D">
              <w:rPr>
                <w:noProof/>
                <w:webHidden/>
              </w:rPr>
              <w:tab/>
            </w:r>
            <w:r w:rsidR="00772A6D">
              <w:rPr>
                <w:noProof/>
                <w:webHidden/>
              </w:rPr>
              <w:fldChar w:fldCharType="begin"/>
            </w:r>
            <w:r w:rsidR="00772A6D">
              <w:rPr>
                <w:noProof/>
                <w:webHidden/>
              </w:rPr>
              <w:instrText xml:space="preserve"> PAGEREF _Toc119316609 \h </w:instrText>
            </w:r>
            <w:r w:rsidR="00772A6D">
              <w:rPr>
                <w:noProof/>
                <w:webHidden/>
              </w:rPr>
            </w:r>
            <w:r w:rsidR="00772A6D">
              <w:rPr>
                <w:noProof/>
                <w:webHidden/>
              </w:rPr>
              <w:fldChar w:fldCharType="separate"/>
            </w:r>
            <w:r w:rsidR="00772A6D">
              <w:rPr>
                <w:noProof/>
                <w:webHidden/>
              </w:rPr>
              <w:t>10</w:t>
            </w:r>
            <w:r w:rsidR="00772A6D">
              <w:rPr>
                <w:noProof/>
                <w:webHidden/>
              </w:rPr>
              <w:fldChar w:fldCharType="end"/>
            </w:r>
          </w:hyperlink>
        </w:p>
        <w:p w14:paraId="244976EE" w14:textId="6C9E57EC" w:rsidR="00772A6D" w:rsidRDefault="00000000">
          <w:pPr>
            <w:pStyle w:val="TOC2"/>
            <w:rPr>
              <w:rFonts w:eastAsiaTheme="minorEastAsia"/>
              <w:noProof/>
              <w:lang w:val="en-GB" w:eastAsia="en-GB"/>
            </w:rPr>
          </w:pPr>
          <w:hyperlink w:anchor="_Toc119316610" w:history="1">
            <w:r w:rsidR="00772A6D" w:rsidRPr="005363E6">
              <w:rPr>
                <w:rStyle w:val="Hyperlink"/>
                <w:noProof/>
              </w:rPr>
              <w:t>Legal</w:t>
            </w:r>
            <w:r w:rsidR="00772A6D">
              <w:rPr>
                <w:noProof/>
                <w:webHidden/>
              </w:rPr>
              <w:tab/>
            </w:r>
            <w:r w:rsidR="00772A6D">
              <w:rPr>
                <w:noProof/>
                <w:webHidden/>
              </w:rPr>
              <w:fldChar w:fldCharType="begin"/>
            </w:r>
            <w:r w:rsidR="00772A6D">
              <w:rPr>
                <w:noProof/>
                <w:webHidden/>
              </w:rPr>
              <w:instrText xml:space="preserve"> PAGEREF _Toc119316610 \h </w:instrText>
            </w:r>
            <w:r w:rsidR="00772A6D">
              <w:rPr>
                <w:noProof/>
                <w:webHidden/>
              </w:rPr>
            </w:r>
            <w:r w:rsidR="00772A6D">
              <w:rPr>
                <w:noProof/>
                <w:webHidden/>
              </w:rPr>
              <w:fldChar w:fldCharType="separate"/>
            </w:r>
            <w:r w:rsidR="00772A6D">
              <w:rPr>
                <w:noProof/>
                <w:webHidden/>
              </w:rPr>
              <w:t>10</w:t>
            </w:r>
            <w:r w:rsidR="00772A6D">
              <w:rPr>
                <w:noProof/>
                <w:webHidden/>
              </w:rPr>
              <w:fldChar w:fldCharType="end"/>
            </w:r>
          </w:hyperlink>
        </w:p>
        <w:p w14:paraId="31644FCB" w14:textId="4017C20F" w:rsidR="00772A6D" w:rsidRDefault="00000000">
          <w:pPr>
            <w:pStyle w:val="TOC2"/>
            <w:rPr>
              <w:rFonts w:eastAsiaTheme="minorEastAsia"/>
              <w:noProof/>
              <w:lang w:val="en-GB" w:eastAsia="en-GB"/>
            </w:rPr>
          </w:pPr>
          <w:hyperlink w:anchor="_Toc119316611" w:history="1">
            <w:r w:rsidR="00772A6D" w:rsidRPr="005363E6">
              <w:rPr>
                <w:rStyle w:val="Hyperlink"/>
                <w:noProof/>
              </w:rPr>
              <w:t>Environmental</w:t>
            </w:r>
            <w:r w:rsidR="00772A6D">
              <w:rPr>
                <w:noProof/>
                <w:webHidden/>
              </w:rPr>
              <w:tab/>
            </w:r>
            <w:r w:rsidR="00772A6D">
              <w:rPr>
                <w:noProof/>
                <w:webHidden/>
              </w:rPr>
              <w:fldChar w:fldCharType="begin"/>
            </w:r>
            <w:r w:rsidR="00772A6D">
              <w:rPr>
                <w:noProof/>
                <w:webHidden/>
              </w:rPr>
              <w:instrText xml:space="preserve"> PAGEREF _Toc119316611 \h </w:instrText>
            </w:r>
            <w:r w:rsidR="00772A6D">
              <w:rPr>
                <w:noProof/>
                <w:webHidden/>
              </w:rPr>
            </w:r>
            <w:r w:rsidR="00772A6D">
              <w:rPr>
                <w:noProof/>
                <w:webHidden/>
              </w:rPr>
              <w:fldChar w:fldCharType="separate"/>
            </w:r>
            <w:r w:rsidR="00772A6D">
              <w:rPr>
                <w:noProof/>
                <w:webHidden/>
              </w:rPr>
              <w:t>10</w:t>
            </w:r>
            <w:r w:rsidR="00772A6D">
              <w:rPr>
                <w:noProof/>
                <w:webHidden/>
              </w:rPr>
              <w:fldChar w:fldCharType="end"/>
            </w:r>
          </w:hyperlink>
        </w:p>
        <w:p w14:paraId="7055F596" w14:textId="0FD46B50" w:rsidR="00772A6D" w:rsidRDefault="00000000">
          <w:pPr>
            <w:pStyle w:val="TOC1"/>
            <w:rPr>
              <w:rFonts w:eastAsiaTheme="minorEastAsia"/>
              <w:noProof/>
              <w:lang w:val="en-GB" w:eastAsia="en-GB"/>
            </w:rPr>
          </w:pPr>
          <w:hyperlink w:anchor="_Toc119316612" w:history="1">
            <w:r w:rsidR="00772A6D" w:rsidRPr="005363E6">
              <w:rPr>
                <w:rStyle w:val="Hyperlink"/>
                <w:noProof/>
              </w:rPr>
              <w:t>Conclusion</w:t>
            </w:r>
            <w:r w:rsidR="00772A6D">
              <w:rPr>
                <w:noProof/>
                <w:webHidden/>
              </w:rPr>
              <w:tab/>
            </w:r>
            <w:r w:rsidR="00772A6D">
              <w:rPr>
                <w:noProof/>
                <w:webHidden/>
              </w:rPr>
              <w:fldChar w:fldCharType="begin"/>
            </w:r>
            <w:r w:rsidR="00772A6D">
              <w:rPr>
                <w:noProof/>
                <w:webHidden/>
              </w:rPr>
              <w:instrText xml:space="preserve"> PAGEREF _Toc119316612 \h </w:instrText>
            </w:r>
            <w:r w:rsidR="00772A6D">
              <w:rPr>
                <w:noProof/>
                <w:webHidden/>
              </w:rPr>
            </w:r>
            <w:r w:rsidR="00772A6D">
              <w:rPr>
                <w:noProof/>
                <w:webHidden/>
              </w:rPr>
              <w:fldChar w:fldCharType="separate"/>
            </w:r>
            <w:r w:rsidR="00772A6D">
              <w:rPr>
                <w:noProof/>
                <w:webHidden/>
              </w:rPr>
              <w:t>11</w:t>
            </w:r>
            <w:r w:rsidR="00772A6D">
              <w:rPr>
                <w:noProof/>
                <w:webHidden/>
              </w:rPr>
              <w:fldChar w:fldCharType="end"/>
            </w:r>
          </w:hyperlink>
        </w:p>
        <w:p w14:paraId="6E8E6A0A" w14:textId="2CBB6957" w:rsidR="00160F5D" w:rsidRPr="00160F5D" w:rsidRDefault="00160F5D">
          <w:r>
            <w:rPr>
              <w:b/>
              <w:bCs/>
              <w:noProof/>
            </w:rPr>
            <w:fldChar w:fldCharType="end"/>
          </w:r>
          <w:r w:rsidRPr="00160F5D">
            <w:rPr>
              <w:noProof/>
            </w:rPr>
            <w:t>References ………………………………………………………………………………………………………………………………………</w:t>
          </w:r>
          <w:r>
            <w:rPr>
              <w:noProof/>
            </w:rPr>
            <w:t>……</w:t>
          </w:r>
          <w:r w:rsidRPr="00160F5D">
            <w:rPr>
              <w:noProof/>
            </w:rPr>
            <w:t xml:space="preserve"> 12</w:t>
          </w:r>
        </w:p>
      </w:sdtContent>
    </w:sdt>
    <w:p w14:paraId="198DEBA3" w14:textId="77777777" w:rsidR="00160F5D" w:rsidRPr="00160F5D" w:rsidRDefault="00160F5D" w:rsidP="00160F5D"/>
    <w:p w14:paraId="27BEC105" w14:textId="6ED9A275" w:rsidR="00B01BDC" w:rsidRPr="00451943" w:rsidRDefault="00000000" w:rsidP="00A11154">
      <w:pPr>
        <w:pStyle w:val="Subtitle"/>
      </w:pPr>
      <w:fldSimple w:instr=" AUTHOR  Author  \* MERGEFORMAT "/>
    </w:p>
    <w:p w14:paraId="5BFFAEC9" w14:textId="77777777" w:rsidR="00B01BDC" w:rsidRPr="00C85251" w:rsidRDefault="00B01BDC" w:rsidP="003A563E">
      <w:pPr>
        <w:pStyle w:val="TOCHeading"/>
        <w:rPr>
          <w:noProof/>
        </w:rPr>
      </w:pPr>
    </w:p>
    <w:p w14:paraId="7AE14A47" w14:textId="77777777" w:rsidR="005E2F7C" w:rsidRDefault="005E2F7C" w:rsidP="00706D60"/>
    <w:p w14:paraId="2FEB9043" w14:textId="77777777" w:rsidR="004E1DD5" w:rsidRDefault="004E1DD5" w:rsidP="00706D60"/>
    <w:p w14:paraId="7B0A2796" w14:textId="77777777" w:rsidR="005E2F7C" w:rsidRPr="005E2F7C" w:rsidRDefault="005E2F7C" w:rsidP="005E2F7C">
      <w:pPr>
        <w:pStyle w:val="Graphic"/>
        <w:rPr>
          <w:rStyle w:val="GraphicChar"/>
        </w:rPr>
      </w:pPr>
      <w:r>
        <w:rPr>
          <w:noProof/>
        </w:rPr>
        <w:lastRenderedPageBreak/>
        <w:drawing>
          <wp:inline distT="0" distB="0" distL="0" distR="0" wp14:anchorId="0633C43A" wp14:editId="0AFB8C69">
            <wp:extent cx="5838824" cy="2919412"/>
            <wp:effectExtent l="0" t="0" r="0" b="0"/>
            <wp:docPr id="627437406" name="Picture 627437406" descr="A laptop computer, notebook, mug, pen and plant arranged on a blue su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838824" cy="2919412"/>
                    </a:xfrm>
                    <a:prstGeom prst="rect">
                      <a:avLst/>
                    </a:prstGeom>
                  </pic:spPr>
                </pic:pic>
              </a:graphicData>
            </a:graphic>
          </wp:inline>
        </w:drawing>
      </w:r>
    </w:p>
    <w:bookmarkStart w:id="2" w:name="_Toc24564156"/>
    <w:bookmarkStart w:id="3" w:name="_Toc119316601"/>
    <w:p w14:paraId="4F9DB01C" w14:textId="77777777" w:rsidR="005E2F7C" w:rsidRPr="00706D60" w:rsidRDefault="00000000" w:rsidP="007331D7">
      <w:pPr>
        <w:pStyle w:val="Heading1"/>
      </w:pPr>
      <w:sdt>
        <w:sdtPr>
          <w:id w:val="386619514"/>
          <w:placeholder>
            <w:docPart w:val="78B8AD61C37E409CBFE578EB088FA4F1"/>
          </w:placeholder>
          <w:temporary/>
          <w:showingPlcHdr/>
          <w15:appearance w15:val="hidden"/>
        </w:sdtPr>
        <w:sdtContent>
          <w:r w:rsidR="005E2F7C" w:rsidRPr="00706D60">
            <w:t>Introduction</w:t>
          </w:r>
        </w:sdtContent>
      </w:sdt>
      <w:bookmarkEnd w:id="2"/>
      <w:bookmarkEnd w:id="3"/>
    </w:p>
    <w:p w14:paraId="35FF4E2D" w14:textId="4E9D5A16" w:rsidR="00706D60" w:rsidRDefault="00F713FC" w:rsidP="00F713FC">
      <w:r w:rsidRPr="00F713FC">
        <w:t>Having an entrepreneurial culture embedded in an economy is good for its growth and development.</w:t>
      </w:r>
      <w:r w:rsidR="00E4225C" w:rsidRPr="00E4225C">
        <w:t xml:space="preserve"> </w:t>
      </w:r>
      <w:r w:rsidR="00E4225C" w:rsidRPr="000F0E7A">
        <w:t xml:space="preserve">Entrepreneurship </w:t>
      </w:r>
      <w:r w:rsidR="000F0E7A" w:rsidRPr="000F0E7A">
        <w:t>means</w:t>
      </w:r>
      <w:r w:rsidR="00E4225C" w:rsidRPr="000F0E7A">
        <w:t xml:space="preserve"> to the </w:t>
      </w:r>
      <w:r w:rsidR="000F0E7A" w:rsidRPr="000F0E7A">
        <w:t>idea</w:t>
      </w:r>
      <w:r w:rsidR="00E4225C" w:rsidRPr="000F0E7A">
        <w:t xml:space="preserve"> of </w:t>
      </w:r>
      <w:r w:rsidR="000F0E7A" w:rsidRPr="000F0E7A">
        <w:t>creating</w:t>
      </w:r>
      <w:r w:rsidR="00E4225C" w:rsidRPr="000F0E7A">
        <w:t xml:space="preserve"> and </w:t>
      </w:r>
      <w:r w:rsidR="000F0E7A" w:rsidRPr="000F0E7A">
        <w:t>overseeing</w:t>
      </w:r>
      <w:r w:rsidR="00E4225C" w:rsidRPr="000F0E7A">
        <w:t xml:space="preserve"> a </w:t>
      </w:r>
      <w:r w:rsidR="000F0E7A" w:rsidRPr="000F0E7A">
        <w:t>company</w:t>
      </w:r>
      <w:r w:rsidR="00E4225C" w:rsidRPr="000F0E7A">
        <w:t xml:space="preserve"> </w:t>
      </w:r>
      <w:r w:rsidR="000F0E7A" w:rsidRPr="000F0E7A">
        <w:t>project</w:t>
      </w:r>
      <w:r w:rsidR="00E4225C" w:rsidRPr="000F0E7A">
        <w:t xml:space="preserve"> to </w:t>
      </w:r>
      <w:r w:rsidR="000F0E7A" w:rsidRPr="000F0E7A">
        <w:t>achieve</w:t>
      </w:r>
      <w:r w:rsidR="00E4225C" w:rsidRPr="000F0E7A">
        <w:t xml:space="preserve"> </w:t>
      </w:r>
      <w:r w:rsidR="000F0E7A" w:rsidRPr="000F0E7A">
        <w:t>revenue</w:t>
      </w:r>
      <w:r w:rsidR="00E4225C" w:rsidRPr="000F0E7A">
        <w:t xml:space="preserve"> by </w:t>
      </w:r>
      <w:r w:rsidR="000F0E7A" w:rsidRPr="000F0E7A">
        <w:t>bringing</w:t>
      </w:r>
      <w:r w:rsidR="00E4225C" w:rsidRPr="000F0E7A">
        <w:t xml:space="preserve"> </w:t>
      </w:r>
      <w:r w:rsidR="000F0E7A" w:rsidRPr="000F0E7A">
        <w:t>numerous</w:t>
      </w:r>
      <w:r w:rsidR="00E4225C" w:rsidRPr="000F0E7A">
        <w:t xml:space="preserve"> </w:t>
      </w:r>
      <w:r w:rsidR="000F0E7A" w:rsidRPr="000F0E7A">
        <w:t>consequences</w:t>
      </w:r>
      <w:r w:rsidR="00E4225C" w:rsidRPr="000F0E7A">
        <w:t xml:space="preserve"> in the </w:t>
      </w:r>
      <w:r w:rsidR="000F0E7A" w:rsidRPr="000F0E7A">
        <w:t>business</w:t>
      </w:r>
      <w:r w:rsidR="00E4225C" w:rsidRPr="000F0E7A">
        <w:t xml:space="preserve"> </w:t>
      </w:r>
      <w:r w:rsidR="000F0E7A" w:rsidRPr="000F0E7A">
        <w:t>realm</w:t>
      </w:r>
      <w:r w:rsidR="00E4225C" w:rsidRPr="000F0E7A">
        <w:t xml:space="preserve">. </w:t>
      </w:r>
      <w:r w:rsidR="000F0E7A" w:rsidRPr="000F0E7A">
        <w:t>Merely</w:t>
      </w:r>
      <w:r w:rsidR="00E4225C" w:rsidRPr="000F0E7A">
        <w:t xml:space="preserve"> </w:t>
      </w:r>
      <w:r w:rsidR="000F0E7A" w:rsidRPr="000F0E7A">
        <w:t>placed</w:t>
      </w:r>
      <w:r w:rsidR="00E4225C" w:rsidRPr="000F0E7A">
        <w:t xml:space="preserve">, entrepreneurship is the </w:t>
      </w:r>
      <w:r w:rsidR="000F0E7A" w:rsidRPr="000F0E7A">
        <w:t>commitment</w:t>
      </w:r>
      <w:r w:rsidR="00E4225C" w:rsidRPr="000F0E7A">
        <w:t xml:space="preserve"> to </w:t>
      </w:r>
      <w:r w:rsidR="000F0E7A" w:rsidRPr="000F0E7A">
        <w:t>begin</w:t>
      </w:r>
      <w:r w:rsidR="00E4225C" w:rsidRPr="000F0E7A">
        <w:t xml:space="preserve"> a </w:t>
      </w:r>
      <w:r w:rsidR="000F0E7A" w:rsidRPr="000F0E7A">
        <w:t>modern</w:t>
      </w:r>
      <w:r w:rsidR="00E4225C" w:rsidRPr="000F0E7A">
        <w:t xml:space="preserve"> </w:t>
      </w:r>
      <w:r w:rsidR="000F0E7A" w:rsidRPr="000F0E7A">
        <w:t>industry</w:t>
      </w:r>
      <w:r w:rsidR="00E4225C" w:rsidRPr="000F0E7A">
        <w:t xml:space="preserve">. </w:t>
      </w:r>
      <w:r w:rsidR="00E4225C" w:rsidRPr="00BA485E">
        <w:t xml:space="preserve">Entrepreneurship has </w:t>
      </w:r>
      <w:r w:rsidR="000F0E7A" w:rsidRPr="00BA485E">
        <w:t>performed</w:t>
      </w:r>
      <w:r w:rsidR="00E4225C" w:rsidRPr="00BA485E">
        <w:t xml:space="preserve"> a </w:t>
      </w:r>
      <w:r w:rsidR="000F0E7A" w:rsidRPr="00BA485E">
        <w:t>crucial</w:t>
      </w:r>
      <w:r w:rsidR="00E4225C" w:rsidRPr="00BA485E">
        <w:t xml:space="preserve"> </w:t>
      </w:r>
      <w:r w:rsidR="000F0E7A" w:rsidRPr="00BA485E">
        <w:t>part</w:t>
      </w:r>
      <w:r w:rsidR="00E4225C" w:rsidRPr="00BA485E">
        <w:t xml:space="preserve"> in the </w:t>
      </w:r>
      <w:r w:rsidR="000F0E7A" w:rsidRPr="00BA485E">
        <w:t>financial</w:t>
      </w:r>
      <w:r w:rsidR="00E4225C" w:rsidRPr="00BA485E">
        <w:t xml:space="preserve"> </w:t>
      </w:r>
      <w:r w:rsidR="000F0E7A" w:rsidRPr="00BA485E">
        <w:t>growth</w:t>
      </w:r>
      <w:r w:rsidR="00E4225C" w:rsidRPr="00BA485E">
        <w:t xml:space="preserve"> of the </w:t>
      </w:r>
      <w:r w:rsidR="000F0E7A" w:rsidRPr="00BA485E">
        <w:t>growing</w:t>
      </w:r>
      <w:r w:rsidR="00E4225C" w:rsidRPr="00BA485E">
        <w:t xml:space="preserve"> </w:t>
      </w:r>
      <w:r w:rsidR="000F0E7A" w:rsidRPr="00BA485E">
        <w:t>international</w:t>
      </w:r>
      <w:r w:rsidR="00E4225C" w:rsidRPr="00BA485E">
        <w:t xml:space="preserve"> </w:t>
      </w:r>
      <w:r w:rsidR="000F0E7A" w:rsidRPr="00BA485E">
        <w:t>market</w:t>
      </w:r>
      <w:r w:rsidR="00E4225C" w:rsidRPr="00BA485E">
        <w:t xml:space="preserve">. </w:t>
      </w:r>
      <w:r w:rsidR="00BA485E" w:rsidRPr="00BA485E">
        <w:t>A</w:t>
      </w:r>
      <w:r w:rsidR="00E4225C" w:rsidRPr="00BA485E">
        <w:t xml:space="preserve"> </w:t>
      </w:r>
      <w:r w:rsidR="00BA485E" w:rsidRPr="00BA485E">
        <w:t>businessperson</w:t>
      </w:r>
      <w:r w:rsidR="00E4225C" w:rsidRPr="00BA485E">
        <w:t xml:space="preserve"> is </w:t>
      </w:r>
      <w:r w:rsidR="00BA485E" w:rsidRPr="00BA485E">
        <w:t>generally</w:t>
      </w:r>
      <w:r w:rsidR="00E4225C" w:rsidRPr="00BA485E">
        <w:t xml:space="preserve"> </w:t>
      </w:r>
      <w:r w:rsidR="00BA485E" w:rsidRPr="00BA485E">
        <w:t>found</w:t>
      </w:r>
      <w:r w:rsidR="00E4225C" w:rsidRPr="00BA485E">
        <w:t xml:space="preserve"> and </w:t>
      </w:r>
      <w:r w:rsidR="00BA485E" w:rsidRPr="00BA485E">
        <w:t>identified</w:t>
      </w:r>
      <w:r w:rsidR="00E4225C" w:rsidRPr="00BA485E">
        <w:t xml:space="preserve"> as </w:t>
      </w:r>
      <w:r w:rsidR="00BA485E" w:rsidRPr="00BA485E">
        <w:t>a</w:t>
      </w:r>
      <w:r w:rsidR="00E4225C" w:rsidRPr="00BA485E">
        <w:t xml:space="preserve"> </w:t>
      </w:r>
      <w:r w:rsidR="00BA485E" w:rsidRPr="00BA485E">
        <w:t>visionary</w:t>
      </w:r>
      <w:r w:rsidR="00E4225C" w:rsidRPr="00BA485E">
        <w:t xml:space="preserve">. The </w:t>
      </w:r>
      <w:r w:rsidR="00BA485E" w:rsidRPr="00BA485E">
        <w:t>abilities</w:t>
      </w:r>
      <w:r w:rsidR="00E4225C" w:rsidRPr="00BA485E">
        <w:t xml:space="preserve"> </w:t>
      </w:r>
      <w:r w:rsidR="00BA485E" w:rsidRPr="00BA485E">
        <w:t>necessary</w:t>
      </w:r>
      <w:r w:rsidR="00E4225C" w:rsidRPr="00BA485E">
        <w:t xml:space="preserve"> for </w:t>
      </w:r>
      <w:r w:rsidR="00BA485E" w:rsidRPr="00BA485E">
        <w:t>effective</w:t>
      </w:r>
      <w:r w:rsidR="00E4225C" w:rsidRPr="00BA485E">
        <w:t xml:space="preserve"> entrepreneurship are </w:t>
      </w:r>
      <w:r w:rsidR="00BA485E" w:rsidRPr="00BA485E">
        <w:t>originality</w:t>
      </w:r>
      <w:r w:rsidR="00E4225C" w:rsidRPr="00BA485E">
        <w:t xml:space="preserve"> and </w:t>
      </w:r>
      <w:r w:rsidR="00BA485E" w:rsidRPr="00BA485E">
        <w:t>skill</w:t>
      </w:r>
      <w:r w:rsidR="00E4225C" w:rsidRPr="00BA485E">
        <w:t xml:space="preserve"> to be </w:t>
      </w:r>
      <w:r w:rsidR="00BA485E" w:rsidRPr="00BA485E">
        <w:t>inspired</w:t>
      </w:r>
      <w:r w:rsidR="00E4225C" w:rsidRPr="00BA485E">
        <w:t xml:space="preserve"> to </w:t>
      </w:r>
      <w:r w:rsidR="00BA485E" w:rsidRPr="00BA485E">
        <w:t>produce</w:t>
      </w:r>
      <w:r w:rsidR="00E4225C" w:rsidRPr="00BA485E">
        <w:t xml:space="preserve"> </w:t>
      </w:r>
      <w:r w:rsidR="00BA485E" w:rsidRPr="00BA485E">
        <w:t>more</w:t>
      </w:r>
      <w:r w:rsidR="00E4225C" w:rsidRPr="00BA485E">
        <w:t xml:space="preserve"> </w:t>
      </w:r>
      <w:r w:rsidR="00BA485E" w:rsidRPr="00BA485E">
        <w:t>concepts</w:t>
      </w:r>
      <w:r w:rsidR="00E4225C" w:rsidRPr="00BA485E">
        <w:t xml:space="preserve"> for a </w:t>
      </w:r>
      <w:r w:rsidR="00BA485E" w:rsidRPr="00BA485E">
        <w:t>corporate</w:t>
      </w:r>
      <w:r w:rsidR="00E4225C" w:rsidRPr="00BA485E">
        <w:t xml:space="preserve"> </w:t>
      </w:r>
      <w:r w:rsidR="00BA485E" w:rsidRPr="00A500F8">
        <w:t>endeavor</w:t>
      </w:r>
      <w:r w:rsidR="00E4225C" w:rsidRPr="00A500F8">
        <w:t xml:space="preserve">. An entrepreneur </w:t>
      </w:r>
      <w:r w:rsidR="00A500F8" w:rsidRPr="00A500F8">
        <w:t>should</w:t>
      </w:r>
      <w:r w:rsidR="00E4225C" w:rsidRPr="00A500F8">
        <w:t xml:space="preserve"> </w:t>
      </w:r>
      <w:r w:rsidR="00A500F8" w:rsidRPr="00A500F8">
        <w:t>need</w:t>
      </w:r>
      <w:r w:rsidR="00E4225C" w:rsidRPr="00A500F8">
        <w:t xml:space="preserve"> the </w:t>
      </w:r>
      <w:r w:rsidR="00A500F8" w:rsidRPr="00A500F8">
        <w:t>excellence</w:t>
      </w:r>
      <w:r w:rsidR="00E4225C" w:rsidRPr="00A500F8">
        <w:t xml:space="preserve"> of </w:t>
      </w:r>
      <w:r w:rsidR="00A500F8" w:rsidRPr="00A500F8">
        <w:t>management</w:t>
      </w:r>
      <w:r w:rsidR="00E4225C" w:rsidRPr="00A500F8">
        <w:t xml:space="preserve"> and a </w:t>
      </w:r>
      <w:r w:rsidR="00A500F8" w:rsidRPr="00A500F8">
        <w:t>robust</w:t>
      </w:r>
      <w:r w:rsidR="00E4225C" w:rsidRPr="00A500F8">
        <w:t xml:space="preserve"> </w:t>
      </w:r>
      <w:r w:rsidR="00A500F8" w:rsidRPr="00A500F8">
        <w:t>idea</w:t>
      </w:r>
      <w:r w:rsidR="00E4225C" w:rsidRPr="00A500F8">
        <w:t xml:space="preserve"> of </w:t>
      </w:r>
      <w:r w:rsidR="00A500F8" w:rsidRPr="00A500F8">
        <w:t>integrated</w:t>
      </w:r>
      <w:r w:rsidR="00E4225C" w:rsidRPr="00A500F8">
        <w:t xml:space="preserve"> </w:t>
      </w:r>
      <w:r w:rsidR="00A500F8" w:rsidRPr="00A500F8">
        <w:t>communication</w:t>
      </w:r>
      <w:r w:rsidR="00E4225C" w:rsidRPr="00A500F8">
        <w:t xml:space="preserve"> to </w:t>
      </w:r>
      <w:r w:rsidR="00A500F8" w:rsidRPr="00A500F8">
        <w:t>achieve</w:t>
      </w:r>
      <w:r w:rsidR="00E4225C" w:rsidRPr="00A500F8">
        <w:t xml:space="preserve"> </w:t>
      </w:r>
      <w:r w:rsidR="00A500F8" w:rsidRPr="00A500F8">
        <w:t>full</w:t>
      </w:r>
      <w:r w:rsidR="00E4225C" w:rsidRPr="00A500F8">
        <w:t xml:space="preserve"> </w:t>
      </w:r>
      <w:r w:rsidR="00A500F8" w:rsidRPr="00A500F8">
        <w:t>advantage</w:t>
      </w:r>
      <w:r w:rsidR="00E4225C" w:rsidRPr="00A500F8">
        <w:t>.</w:t>
      </w:r>
    </w:p>
    <w:p w14:paraId="1E66E832" w14:textId="77777777" w:rsidR="000C1A28" w:rsidRDefault="005E2F7C" w:rsidP="005E2F7C">
      <w:pPr>
        <w:pStyle w:val="Graphic"/>
      </w:pPr>
      <w:r>
        <w:rPr>
          <w:noProof/>
        </w:rPr>
        <w:lastRenderedPageBreak/>
        <w:drawing>
          <wp:inline distT="0" distB="0" distL="0" distR="0" wp14:anchorId="6F46597B" wp14:editId="78E3AC81">
            <wp:extent cx="5857875" cy="2848021"/>
            <wp:effectExtent l="0" t="0" r="0" b="0"/>
            <wp:docPr id="1580006863" name="Picture 1580006863" descr="A woman writing on a white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857875" cy="2848021"/>
                    </a:xfrm>
                    <a:prstGeom prst="rect">
                      <a:avLst/>
                    </a:prstGeom>
                  </pic:spPr>
                </pic:pic>
              </a:graphicData>
            </a:graphic>
          </wp:inline>
        </w:drawing>
      </w:r>
    </w:p>
    <w:p w14:paraId="6CE68374" w14:textId="22356D15" w:rsidR="005E2F7C" w:rsidRDefault="00D76933" w:rsidP="000C1A28">
      <w:pPr>
        <w:pStyle w:val="Heading1"/>
      </w:pPr>
      <w:bookmarkStart w:id="4" w:name="_Toc24564157"/>
      <w:bookmarkStart w:id="5" w:name="_Toc119316602"/>
      <w:r w:rsidRPr="00D76933">
        <w:t>relevant skills, behaviour and trait of an entrepreneur</w:t>
      </w:r>
      <w:bookmarkEnd w:id="4"/>
      <w:bookmarkEnd w:id="5"/>
    </w:p>
    <w:p w14:paraId="624DE94E" w14:textId="50978D6D" w:rsidR="005E2F7C" w:rsidRPr="00E4225C" w:rsidRDefault="00E4225C" w:rsidP="00AB1AA7">
      <w:pPr>
        <w:rPr>
          <w:b/>
          <w:bCs/>
          <w:sz w:val="28"/>
          <w:szCs w:val="28"/>
        </w:rPr>
      </w:pPr>
      <w:r w:rsidRPr="00E4225C">
        <w:rPr>
          <w:b/>
          <w:bCs/>
          <w:sz w:val="28"/>
          <w:szCs w:val="28"/>
        </w:rPr>
        <w:t>Relevant Skills</w:t>
      </w:r>
    </w:p>
    <w:p w14:paraId="61FC5264" w14:textId="7ED23543" w:rsidR="000C1A28" w:rsidRPr="00D76933" w:rsidRDefault="00D76933" w:rsidP="000C1A28">
      <w:pPr>
        <w:rPr>
          <w:b/>
          <w:bCs/>
        </w:rPr>
      </w:pPr>
      <w:r w:rsidRPr="00D76933">
        <w:rPr>
          <w:b/>
          <w:bCs/>
        </w:rPr>
        <w:t>Communication skills</w:t>
      </w:r>
    </w:p>
    <w:p w14:paraId="27F1A63D" w14:textId="08B5FF68" w:rsidR="001B6E4C" w:rsidRDefault="00D76933" w:rsidP="000C1A28">
      <w:r w:rsidRPr="00D76933">
        <w:t>Communication is an important aspect in entrepreneurship. This is because it helps in passing on information to various stakeholders of the business. One instance is experienced between the entrepreneurial venture and the targeted consumers.</w:t>
      </w:r>
      <w:r w:rsidR="00F713FC" w:rsidRPr="00F713FC">
        <w:t xml:space="preserve"> Communication or lack of it can have a significant impact on the success of an organisation. An entrepreneur should have the right skills such that they are able to send the right message that will ensure there is motivation, engagement of the employees and proper branding of the venture.</w:t>
      </w:r>
    </w:p>
    <w:p w14:paraId="7C8338D0" w14:textId="3DFC99EE" w:rsidR="005E2F7C" w:rsidRDefault="00D76933" w:rsidP="000C1A28">
      <w:pPr>
        <w:rPr>
          <w:b/>
          <w:bCs/>
        </w:rPr>
      </w:pPr>
      <w:r>
        <w:rPr>
          <w:b/>
          <w:bCs/>
        </w:rPr>
        <w:t>Management</w:t>
      </w:r>
      <w:r w:rsidRPr="00D76933">
        <w:rPr>
          <w:b/>
          <w:bCs/>
        </w:rPr>
        <w:t xml:space="preserve"> skills</w:t>
      </w:r>
    </w:p>
    <w:p w14:paraId="6574015F" w14:textId="558E4447" w:rsidR="00D76933" w:rsidRDefault="00D76933" w:rsidP="000C1A28">
      <w:r w:rsidRPr="00D76933">
        <w:t xml:space="preserve">There </w:t>
      </w:r>
      <w:r w:rsidRPr="00A500F8">
        <w:t>are managerial skills that an entrepreneur needs to have to run a venture successfully.</w:t>
      </w:r>
      <w:r w:rsidR="00893122" w:rsidRPr="00A500F8">
        <w:t xml:space="preserve"> </w:t>
      </w:r>
      <w:r w:rsidR="00A500F8" w:rsidRPr="00A500F8">
        <w:t>Profitable</w:t>
      </w:r>
      <w:r w:rsidR="00893122" w:rsidRPr="00A500F8">
        <w:t xml:space="preserve"> entrepreneurs will </w:t>
      </w:r>
      <w:r w:rsidR="00A500F8" w:rsidRPr="00A500F8">
        <w:t>very</w:t>
      </w:r>
      <w:r w:rsidR="00893122" w:rsidRPr="00A500F8">
        <w:t xml:space="preserve"> </w:t>
      </w:r>
      <w:r w:rsidR="00A500F8" w:rsidRPr="00A500F8">
        <w:t>frequently</w:t>
      </w:r>
      <w:r w:rsidR="00893122" w:rsidRPr="00A500F8">
        <w:t xml:space="preserve"> </w:t>
      </w:r>
      <w:r w:rsidR="00A500F8" w:rsidRPr="00A500F8">
        <w:t>depend on</w:t>
      </w:r>
      <w:r w:rsidR="00893122" w:rsidRPr="00A500F8">
        <w:t xml:space="preserve"> their </w:t>
      </w:r>
      <w:r w:rsidR="00A500F8" w:rsidRPr="00A500F8">
        <w:t>corporate</w:t>
      </w:r>
      <w:r w:rsidR="00893122" w:rsidRPr="00A500F8">
        <w:t xml:space="preserve"> </w:t>
      </w:r>
      <w:r w:rsidR="00A500F8" w:rsidRPr="00A500F8">
        <w:t>abilities</w:t>
      </w:r>
      <w:r w:rsidR="00893122" w:rsidRPr="00A500F8">
        <w:t xml:space="preserve"> to </w:t>
      </w:r>
      <w:r w:rsidR="00A500F8" w:rsidRPr="00A500F8">
        <w:t>operate</w:t>
      </w:r>
      <w:r w:rsidR="00893122" w:rsidRPr="00A500F8">
        <w:t xml:space="preserve"> and </w:t>
      </w:r>
      <w:r w:rsidR="00A500F8" w:rsidRPr="00A500F8">
        <w:t>managed</w:t>
      </w:r>
      <w:r w:rsidR="00893122" w:rsidRPr="00A500F8">
        <w:t xml:space="preserve"> a </w:t>
      </w:r>
      <w:r w:rsidR="00A500F8" w:rsidRPr="00A500F8">
        <w:t>corporate</w:t>
      </w:r>
      <w:r w:rsidR="00893122" w:rsidRPr="00A500F8">
        <w:t xml:space="preserve"> or </w:t>
      </w:r>
      <w:r w:rsidR="00A500F8" w:rsidRPr="00A500F8">
        <w:t>product</w:t>
      </w:r>
      <w:r w:rsidR="00893122" w:rsidRPr="00A500F8">
        <w:t xml:space="preserve">. </w:t>
      </w:r>
      <w:r w:rsidR="00A500F8" w:rsidRPr="00A500F8">
        <w:t>Improving</w:t>
      </w:r>
      <w:r w:rsidR="00893122" w:rsidRPr="00A500F8">
        <w:t xml:space="preserve"> your </w:t>
      </w:r>
      <w:r w:rsidR="00A500F8" w:rsidRPr="00A500F8">
        <w:t>industry</w:t>
      </w:r>
      <w:r w:rsidR="00893122" w:rsidRPr="00A500F8">
        <w:t xml:space="preserve"> </w:t>
      </w:r>
      <w:r w:rsidR="00A500F8" w:rsidRPr="00A500F8">
        <w:t>executive</w:t>
      </w:r>
      <w:r w:rsidR="00893122" w:rsidRPr="00A500F8">
        <w:t xml:space="preserve"> </w:t>
      </w:r>
      <w:r w:rsidR="00A500F8" w:rsidRPr="00A500F8">
        <w:t>talents</w:t>
      </w:r>
      <w:r w:rsidR="00893122" w:rsidRPr="00A500F8">
        <w:t xml:space="preserve"> can </w:t>
      </w:r>
      <w:r w:rsidR="00A500F8" w:rsidRPr="00A500F8">
        <w:t>cause</w:t>
      </w:r>
      <w:r w:rsidR="00893122" w:rsidRPr="00A500F8">
        <w:t xml:space="preserve"> </w:t>
      </w:r>
      <w:r w:rsidR="00A500F8" w:rsidRPr="00A500F8">
        <w:t>structure</w:t>
      </w:r>
      <w:r w:rsidR="00893122" w:rsidRPr="00A500F8">
        <w:t xml:space="preserve"> up your </w:t>
      </w:r>
      <w:r w:rsidR="00A500F8" w:rsidRPr="00A500F8">
        <w:t>capability</w:t>
      </w:r>
      <w:r w:rsidR="00893122" w:rsidRPr="00A500F8">
        <w:t xml:space="preserve"> to multitask, </w:t>
      </w:r>
      <w:r w:rsidR="00A500F8" w:rsidRPr="00A500F8">
        <w:t>allocate</w:t>
      </w:r>
      <w:r w:rsidR="00893122" w:rsidRPr="00A500F8">
        <w:t xml:space="preserve"> </w:t>
      </w:r>
      <w:r w:rsidR="00A500F8" w:rsidRPr="00A500F8">
        <w:t>duties</w:t>
      </w:r>
      <w:r w:rsidR="00893122" w:rsidRPr="00A500F8">
        <w:t xml:space="preserve"> to </w:t>
      </w:r>
      <w:r w:rsidR="00A500F8" w:rsidRPr="00A500F8">
        <w:t>underlings</w:t>
      </w:r>
      <w:r w:rsidR="00893122" w:rsidRPr="00A500F8">
        <w:t xml:space="preserve"> and </w:t>
      </w:r>
      <w:r w:rsidR="00A500F8" w:rsidRPr="00A500F8">
        <w:t>creating</w:t>
      </w:r>
      <w:r w:rsidR="00893122" w:rsidRPr="00A500F8">
        <w:t xml:space="preserve"> </w:t>
      </w:r>
      <w:r w:rsidR="00A500F8" w:rsidRPr="00A500F8">
        <w:t>choices</w:t>
      </w:r>
      <w:r w:rsidR="00893122" w:rsidRPr="00A500F8">
        <w:t xml:space="preserve"> </w:t>
      </w:r>
      <w:r w:rsidR="00A500F8" w:rsidRPr="00A500F8">
        <w:t>concerning</w:t>
      </w:r>
      <w:r w:rsidR="00893122" w:rsidRPr="00A500F8">
        <w:t xml:space="preserve"> the </w:t>
      </w:r>
      <w:r w:rsidR="00A500F8" w:rsidRPr="00A500F8">
        <w:t>wellbeing</w:t>
      </w:r>
      <w:r w:rsidR="00893122" w:rsidRPr="00A500F8">
        <w:t xml:space="preserve"> and </w:t>
      </w:r>
      <w:r w:rsidR="00A500F8" w:rsidRPr="00A500F8">
        <w:t>productivity</w:t>
      </w:r>
      <w:r w:rsidR="00893122" w:rsidRPr="00A500F8">
        <w:t xml:space="preserve"> of your </w:t>
      </w:r>
      <w:r w:rsidR="00A500F8" w:rsidRPr="00A500F8">
        <w:t>enterprise</w:t>
      </w:r>
      <w:r w:rsidR="00893122" w:rsidRPr="00A500F8">
        <w:t>.</w:t>
      </w:r>
    </w:p>
    <w:p w14:paraId="4490D993" w14:textId="332B1F83" w:rsidR="00D76933" w:rsidRPr="00D76933" w:rsidRDefault="00D76933" w:rsidP="000C1A28">
      <w:pPr>
        <w:rPr>
          <w:b/>
          <w:bCs/>
        </w:rPr>
      </w:pPr>
      <w:r w:rsidRPr="00D76933">
        <w:rPr>
          <w:b/>
          <w:bCs/>
        </w:rPr>
        <w:t>Fiscal skills</w:t>
      </w:r>
    </w:p>
    <w:p w14:paraId="51278EC7" w14:textId="7215EFFB" w:rsidR="005E2F7C" w:rsidRDefault="00D76933" w:rsidP="000C1A28">
      <w:r w:rsidRPr="00D76933">
        <w:t>There is a lot of financial knowledge that is needed to establish and run an entrepreneurial venture.</w:t>
      </w:r>
      <w:r w:rsidR="00893122" w:rsidRPr="00893122">
        <w:t xml:space="preserve"> </w:t>
      </w:r>
      <w:r w:rsidR="006959F9" w:rsidRPr="006959F9">
        <w:t>Maintaining</w:t>
      </w:r>
      <w:r w:rsidR="00893122" w:rsidRPr="006959F9">
        <w:t xml:space="preserve"> a </w:t>
      </w:r>
      <w:r w:rsidR="006959F9" w:rsidRPr="006959F9">
        <w:t>company</w:t>
      </w:r>
      <w:r w:rsidR="00893122" w:rsidRPr="006959F9">
        <w:t xml:space="preserve"> can </w:t>
      </w:r>
      <w:r w:rsidR="006959F9" w:rsidRPr="006959F9">
        <w:t>as well</w:t>
      </w:r>
      <w:r w:rsidR="00893122" w:rsidRPr="006959F9">
        <w:t xml:space="preserve"> </w:t>
      </w:r>
      <w:r w:rsidR="006959F9" w:rsidRPr="006959F9">
        <w:t>suggest</w:t>
      </w:r>
      <w:r w:rsidR="00893122" w:rsidRPr="006959F9">
        <w:t xml:space="preserve"> </w:t>
      </w:r>
      <w:r w:rsidR="006959F9" w:rsidRPr="006959F9">
        <w:t>getting</w:t>
      </w:r>
      <w:r w:rsidR="00893122" w:rsidRPr="006959F9">
        <w:t xml:space="preserve"> </w:t>
      </w:r>
      <w:r w:rsidR="006959F9" w:rsidRPr="006959F9">
        <w:t>treatment</w:t>
      </w:r>
      <w:r w:rsidR="00893122" w:rsidRPr="006959F9">
        <w:t xml:space="preserve"> of the </w:t>
      </w:r>
      <w:r w:rsidR="006959F9" w:rsidRPr="006959F9">
        <w:t>economic</w:t>
      </w:r>
      <w:r w:rsidR="00893122" w:rsidRPr="006959F9">
        <w:t xml:space="preserve"> </w:t>
      </w:r>
      <w:r w:rsidR="006959F9" w:rsidRPr="006959F9">
        <w:t>characteristics</w:t>
      </w:r>
      <w:r w:rsidR="00893122" w:rsidRPr="006959F9">
        <w:t xml:space="preserve"> of your </w:t>
      </w:r>
      <w:r w:rsidR="006959F9" w:rsidRPr="006959F9">
        <w:t>group</w:t>
      </w:r>
      <w:r w:rsidR="00893122" w:rsidRPr="006959F9">
        <w:t xml:space="preserve">. You can </w:t>
      </w:r>
      <w:r w:rsidR="006959F9" w:rsidRPr="006959F9">
        <w:t>create</w:t>
      </w:r>
      <w:r w:rsidR="00893122" w:rsidRPr="006959F9">
        <w:t xml:space="preserve"> </w:t>
      </w:r>
      <w:r w:rsidR="006959F9" w:rsidRPr="006959F9">
        <w:t>monetary</w:t>
      </w:r>
      <w:r w:rsidR="00893122" w:rsidRPr="006959F9">
        <w:t xml:space="preserve"> </w:t>
      </w:r>
      <w:r w:rsidR="006959F9" w:rsidRPr="006959F9">
        <w:t>abilities</w:t>
      </w:r>
      <w:r w:rsidR="00893122" w:rsidRPr="006959F9">
        <w:t xml:space="preserve"> by </w:t>
      </w:r>
      <w:r w:rsidR="006959F9" w:rsidRPr="006959F9">
        <w:t>understanding</w:t>
      </w:r>
      <w:r w:rsidR="00893122" w:rsidRPr="006959F9">
        <w:t xml:space="preserve"> from a </w:t>
      </w:r>
      <w:r w:rsidR="006959F9" w:rsidRPr="006959F9">
        <w:t>fiscal</w:t>
      </w:r>
      <w:r w:rsidR="00893122" w:rsidRPr="006959F9">
        <w:t xml:space="preserve"> </w:t>
      </w:r>
      <w:r w:rsidR="006959F9" w:rsidRPr="006959F9">
        <w:t>manager</w:t>
      </w:r>
      <w:r w:rsidR="00893122" w:rsidRPr="006959F9">
        <w:t xml:space="preserve">, </w:t>
      </w:r>
      <w:r w:rsidR="006959F9" w:rsidRPr="006959F9">
        <w:t>learning</w:t>
      </w:r>
      <w:r w:rsidR="00893122" w:rsidRPr="006959F9">
        <w:t xml:space="preserve"> </w:t>
      </w:r>
      <w:r w:rsidR="006959F9" w:rsidRPr="006959F9">
        <w:t>economic</w:t>
      </w:r>
      <w:r w:rsidR="00893122" w:rsidRPr="006959F9">
        <w:t xml:space="preserve"> </w:t>
      </w:r>
      <w:r w:rsidR="006959F9" w:rsidRPr="006959F9">
        <w:lastRenderedPageBreak/>
        <w:t>manuals</w:t>
      </w:r>
      <w:r w:rsidR="00A500F8" w:rsidRPr="006959F9">
        <w:t>,</w:t>
      </w:r>
      <w:r w:rsidR="00893122" w:rsidRPr="006959F9">
        <w:t xml:space="preserve"> and </w:t>
      </w:r>
      <w:r w:rsidR="006959F9" w:rsidRPr="006959F9">
        <w:t>utilizing</w:t>
      </w:r>
      <w:r w:rsidR="00893122" w:rsidRPr="006959F9">
        <w:t xml:space="preserve"> </w:t>
      </w:r>
      <w:r w:rsidR="006959F9" w:rsidRPr="006959F9">
        <w:t>business</w:t>
      </w:r>
      <w:r w:rsidR="00893122" w:rsidRPr="006959F9">
        <w:t xml:space="preserve"> </w:t>
      </w:r>
      <w:r w:rsidR="006959F9" w:rsidRPr="006959F9">
        <w:t>package</w:t>
      </w:r>
      <w:r w:rsidR="00893122" w:rsidRPr="006959F9">
        <w:t xml:space="preserve"> to </w:t>
      </w:r>
      <w:r w:rsidR="006959F9" w:rsidRPr="006959F9">
        <w:t>assist</w:t>
      </w:r>
      <w:r w:rsidR="00893122" w:rsidRPr="006959F9">
        <w:t xml:space="preserve"> you </w:t>
      </w:r>
      <w:r w:rsidR="006959F9" w:rsidRPr="006959F9">
        <w:t>manage</w:t>
      </w:r>
      <w:r w:rsidR="00893122" w:rsidRPr="006959F9">
        <w:t xml:space="preserve"> and </w:t>
      </w:r>
      <w:r w:rsidR="006959F9" w:rsidRPr="006959F9">
        <w:t>maintain</w:t>
      </w:r>
      <w:r w:rsidR="00893122" w:rsidRPr="006959F9">
        <w:t xml:space="preserve"> </w:t>
      </w:r>
      <w:r w:rsidR="006959F9" w:rsidRPr="006959F9">
        <w:t>path</w:t>
      </w:r>
      <w:r w:rsidR="00893122" w:rsidRPr="006959F9">
        <w:t xml:space="preserve"> of the </w:t>
      </w:r>
      <w:r w:rsidR="006959F9" w:rsidRPr="006959F9">
        <w:t>commercial</w:t>
      </w:r>
      <w:r w:rsidR="00893122" w:rsidRPr="006959F9">
        <w:t xml:space="preserve"> </w:t>
      </w:r>
      <w:r w:rsidR="006959F9" w:rsidRPr="006959F9">
        <w:t>practices</w:t>
      </w:r>
      <w:r w:rsidR="00893122" w:rsidRPr="006959F9">
        <w:t xml:space="preserve"> in your </w:t>
      </w:r>
      <w:r w:rsidR="006959F9" w:rsidRPr="006959F9">
        <w:t>enterprise</w:t>
      </w:r>
      <w:r w:rsidR="00893122" w:rsidRPr="006959F9">
        <w:t>.</w:t>
      </w:r>
    </w:p>
    <w:p w14:paraId="3DC20A3E" w14:textId="37992BCD" w:rsidR="00D76933" w:rsidRPr="00D76933" w:rsidRDefault="00D76933" w:rsidP="000C1A28">
      <w:pPr>
        <w:rPr>
          <w:b/>
          <w:bCs/>
        </w:rPr>
      </w:pPr>
      <w:r w:rsidRPr="00D76933">
        <w:rPr>
          <w:b/>
          <w:bCs/>
        </w:rPr>
        <w:t>Idealistic</w:t>
      </w:r>
    </w:p>
    <w:p w14:paraId="710B8603" w14:textId="7AC97AA8" w:rsidR="00D76933" w:rsidRPr="00893122" w:rsidRDefault="00D76933" w:rsidP="00893122">
      <w:pPr>
        <w:rPr>
          <w:highlight w:val="yellow"/>
        </w:rPr>
      </w:pPr>
      <w:r w:rsidRPr="00D76933">
        <w:t>A visionary leader also can motivate the employees and steer them to be productive enough for the benefit of the organisation.</w:t>
      </w:r>
      <w:r w:rsidR="00893122" w:rsidRPr="00893122">
        <w:t xml:space="preserve"> </w:t>
      </w:r>
      <w:r w:rsidR="002620D5" w:rsidRPr="002620D5">
        <w:t>Getting</w:t>
      </w:r>
      <w:r w:rsidR="00893122" w:rsidRPr="002620D5">
        <w:t xml:space="preserve"> a </w:t>
      </w:r>
      <w:r w:rsidR="002620D5" w:rsidRPr="002620D5">
        <w:t>strong</w:t>
      </w:r>
      <w:r w:rsidR="00893122" w:rsidRPr="002620D5">
        <w:t xml:space="preserve"> </w:t>
      </w:r>
      <w:r w:rsidR="002620D5" w:rsidRPr="002620D5">
        <w:t>shop</w:t>
      </w:r>
      <w:r w:rsidR="00893122" w:rsidRPr="002620D5">
        <w:t xml:space="preserve"> </w:t>
      </w:r>
      <w:r w:rsidR="002620D5" w:rsidRPr="002620D5">
        <w:t>position</w:t>
      </w:r>
      <w:r w:rsidR="00893122" w:rsidRPr="002620D5">
        <w:t xml:space="preserve"> is </w:t>
      </w:r>
      <w:r w:rsidR="002620D5" w:rsidRPr="002620D5">
        <w:t>vital</w:t>
      </w:r>
      <w:r w:rsidR="00893122" w:rsidRPr="002620D5">
        <w:t xml:space="preserve"> for a </w:t>
      </w:r>
      <w:r w:rsidR="002620D5" w:rsidRPr="002620D5">
        <w:t>company</w:t>
      </w:r>
      <w:r w:rsidR="00893122" w:rsidRPr="002620D5">
        <w:t xml:space="preserve"> to </w:t>
      </w:r>
      <w:r w:rsidR="002620D5" w:rsidRPr="002620D5">
        <w:t>flourish</w:t>
      </w:r>
      <w:r w:rsidR="00893122" w:rsidRPr="002620D5">
        <w:t xml:space="preserve">, but </w:t>
      </w:r>
      <w:r w:rsidR="002620D5" w:rsidRPr="002620D5">
        <w:t>several</w:t>
      </w:r>
      <w:r w:rsidR="00893122" w:rsidRPr="002620D5">
        <w:t xml:space="preserve"> </w:t>
      </w:r>
      <w:r w:rsidR="002620D5" w:rsidRPr="002620D5">
        <w:t>capitalists</w:t>
      </w:r>
      <w:r w:rsidR="00893122" w:rsidRPr="002620D5">
        <w:t xml:space="preserve"> make the </w:t>
      </w:r>
      <w:r w:rsidR="002620D5" w:rsidRPr="002620D5">
        <w:t>misstep</w:t>
      </w:r>
      <w:r w:rsidR="00893122" w:rsidRPr="002620D5">
        <w:t xml:space="preserve"> of over-</w:t>
      </w:r>
      <w:r w:rsidR="002620D5" w:rsidRPr="002620D5">
        <w:t>aiming</w:t>
      </w:r>
      <w:r w:rsidR="00893122" w:rsidRPr="002620D5">
        <w:t xml:space="preserve"> on </w:t>
      </w:r>
      <w:r w:rsidR="00893122" w:rsidRPr="00B602F1">
        <w:t xml:space="preserve">their </w:t>
      </w:r>
      <w:r w:rsidR="002620D5" w:rsidRPr="00B602F1">
        <w:t>spot</w:t>
      </w:r>
      <w:r w:rsidR="00893122" w:rsidRPr="00B602F1">
        <w:t xml:space="preserve"> of the </w:t>
      </w:r>
      <w:r w:rsidR="002620D5" w:rsidRPr="00B602F1">
        <w:t>corporate</w:t>
      </w:r>
      <w:r w:rsidR="00893122" w:rsidRPr="00B602F1">
        <w:t xml:space="preserve"> </w:t>
      </w:r>
      <w:r w:rsidR="002620D5" w:rsidRPr="00B602F1">
        <w:t>globe</w:t>
      </w:r>
      <w:r w:rsidR="00893122" w:rsidRPr="00B602F1">
        <w:t xml:space="preserve">. The entrepreneurs who </w:t>
      </w:r>
      <w:r w:rsidR="00B602F1" w:rsidRPr="00B602F1">
        <w:t>truly</w:t>
      </w:r>
      <w:r w:rsidR="00893122" w:rsidRPr="00B602F1">
        <w:t xml:space="preserve"> </w:t>
      </w:r>
      <w:r w:rsidR="00B602F1" w:rsidRPr="00B602F1">
        <w:t>realize</w:t>
      </w:r>
      <w:r w:rsidR="00893122" w:rsidRPr="00B602F1">
        <w:t xml:space="preserve"> </w:t>
      </w:r>
      <w:r w:rsidR="00B602F1" w:rsidRPr="00B602F1">
        <w:t>marketplaces</w:t>
      </w:r>
      <w:r w:rsidR="00893122" w:rsidRPr="00B602F1">
        <w:t xml:space="preserve">, what </w:t>
      </w:r>
      <w:r w:rsidR="00B602F1" w:rsidRPr="00B602F1">
        <w:t>becomes</w:t>
      </w:r>
      <w:r w:rsidR="00893122" w:rsidRPr="00B602F1">
        <w:t xml:space="preserve"> a </w:t>
      </w:r>
      <w:r w:rsidR="00B602F1" w:rsidRPr="00B602F1">
        <w:t>profitable</w:t>
      </w:r>
      <w:r w:rsidR="00893122" w:rsidRPr="00B602F1">
        <w:t xml:space="preserve"> </w:t>
      </w:r>
      <w:r w:rsidR="00B602F1" w:rsidRPr="00B602F1">
        <w:t>firm</w:t>
      </w:r>
      <w:r w:rsidR="00893122" w:rsidRPr="00B602F1">
        <w:t xml:space="preserve">, </w:t>
      </w:r>
      <w:r w:rsidR="00B602F1" w:rsidRPr="00B602F1">
        <w:t>corporate</w:t>
      </w:r>
      <w:r w:rsidR="00893122" w:rsidRPr="00B602F1">
        <w:t xml:space="preserve"> </w:t>
      </w:r>
      <w:r w:rsidR="00B602F1" w:rsidRPr="00B602F1">
        <w:t>managing</w:t>
      </w:r>
      <w:r w:rsidR="00893122" w:rsidRPr="00B602F1">
        <w:t xml:space="preserve"> </w:t>
      </w:r>
      <w:r w:rsidR="00B602F1" w:rsidRPr="00B602F1">
        <w:t>requirements</w:t>
      </w:r>
      <w:r w:rsidR="00893122" w:rsidRPr="00B602F1">
        <w:t xml:space="preserve">, and </w:t>
      </w:r>
      <w:r w:rsidR="00B602F1" w:rsidRPr="00B602F1">
        <w:t>prospects</w:t>
      </w:r>
      <w:r w:rsidR="00893122" w:rsidRPr="00B602F1">
        <w:t xml:space="preserve"> when they </w:t>
      </w:r>
      <w:r w:rsidR="00B602F1" w:rsidRPr="00B602F1">
        <w:t>find</w:t>
      </w:r>
      <w:r w:rsidR="00893122" w:rsidRPr="00B602F1">
        <w:t xml:space="preserve"> them, </w:t>
      </w:r>
      <w:r w:rsidR="00B602F1" w:rsidRPr="00B602F1">
        <w:t>individuals</w:t>
      </w:r>
      <w:r w:rsidR="00893122" w:rsidRPr="00B602F1">
        <w:t xml:space="preserve"> are the ones with the </w:t>
      </w:r>
      <w:r w:rsidR="00B602F1" w:rsidRPr="00B602F1">
        <w:t>possibility</w:t>
      </w:r>
      <w:r w:rsidR="00893122" w:rsidRPr="00B602F1">
        <w:t xml:space="preserve"> for exponential </w:t>
      </w:r>
      <w:r w:rsidR="00B602F1" w:rsidRPr="00B602F1">
        <w:t>development</w:t>
      </w:r>
      <w:r w:rsidR="00893122" w:rsidRPr="00B602F1">
        <w:t xml:space="preserve">. Just </w:t>
      </w:r>
      <w:r w:rsidR="00B602F1" w:rsidRPr="00B602F1">
        <w:t>think</w:t>
      </w:r>
      <w:r w:rsidR="00893122" w:rsidRPr="00B602F1">
        <w:t xml:space="preserve"> if Amazon had never </w:t>
      </w:r>
      <w:r w:rsidR="00B602F1" w:rsidRPr="00B602F1">
        <w:t>extended</w:t>
      </w:r>
      <w:r w:rsidR="00893122" w:rsidRPr="00B602F1">
        <w:t xml:space="preserve"> </w:t>
      </w:r>
      <w:r w:rsidR="00B602F1" w:rsidRPr="00B602F1">
        <w:t>ahead of</w:t>
      </w:r>
      <w:r w:rsidR="00893122" w:rsidRPr="00B602F1">
        <w:t xml:space="preserve"> being </w:t>
      </w:r>
      <w:r w:rsidR="00B602F1" w:rsidRPr="00B602F1">
        <w:t>a</w:t>
      </w:r>
      <w:r w:rsidR="00893122" w:rsidRPr="00B602F1">
        <w:t xml:space="preserve"> </w:t>
      </w:r>
      <w:r w:rsidR="00B602F1" w:rsidRPr="00B602F1">
        <w:t>virtual</w:t>
      </w:r>
      <w:r w:rsidR="00893122" w:rsidRPr="00B602F1">
        <w:t xml:space="preserve"> </w:t>
      </w:r>
      <w:r w:rsidR="00B602F1" w:rsidRPr="00B602F1">
        <w:t>bookshop</w:t>
      </w:r>
      <w:r w:rsidR="00893122" w:rsidRPr="00B602F1">
        <w:t xml:space="preserve">. Or if networking site LinkedIn had never </w:t>
      </w:r>
      <w:r w:rsidR="00B602F1" w:rsidRPr="00B602F1">
        <w:t>appeared</w:t>
      </w:r>
      <w:r w:rsidR="00893122" w:rsidRPr="00B602F1">
        <w:t xml:space="preserve"> the social media </w:t>
      </w:r>
      <w:r w:rsidR="00B602F1" w:rsidRPr="00B602F1">
        <w:t>room</w:t>
      </w:r>
      <w:r w:rsidR="00893122" w:rsidRPr="00B602F1">
        <w:t xml:space="preserve">. Both </w:t>
      </w:r>
      <w:r w:rsidR="00B602F1" w:rsidRPr="00B602F1">
        <w:t>could</w:t>
      </w:r>
      <w:r w:rsidR="00893122" w:rsidRPr="00B602F1">
        <w:t xml:space="preserve"> be gone by now.</w:t>
      </w:r>
    </w:p>
    <w:p w14:paraId="2AFDE620" w14:textId="0EDB92BA" w:rsidR="00F713FC" w:rsidRPr="00F713FC" w:rsidRDefault="00F713FC" w:rsidP="000C1A28">
      <w:pPr>
        <w:rPr>
          <w:b/>
          <w:bCs/>
        </w:rPr>
      </w:pPr>
      <w:r w:rsidRPr="00F713FC">
        <w:rPr>
          <w:b/>
          <w:bCs/>
        </w:rPr>
        <w:t>Inspiration</w:t>
      </w:r>
    </w:p>
    <w:p w14:paraId="01A281C3" w14:textId="4760570F" w:rsidR="00F713FC" w:rsidRPr="00893122" w:rsidRDefault="00F713FC" w:rsidP="00893122">
      <w:pPr>
        <w:rPr>
          <w:highlight w:val="yellow"/>
        </w:rPr>
      </w:pPr>
      <w:r w:rsidRPr="00F713FC">
        <w:t xml:space="preserve">An entrepreneur needs to understand that the needs and wants of the consumers change every other period and that </w:t>
      </w:r>
      <w:r w:rsidRPr="00655873">
        <w:t>there are factors that lead to these advancements.</w:t>
      </w:r>
      <w:r w:rsidR="00893122" w:rsidRPr="00655873">
        <w:t xml:space="preserve"> No one can </w:t>
      </w:r>
      <w:r w:rsidR="00655873" w:rsidRPr="00655873">
        <w:t>question</w:t>
      </w:r>
      <w:r w:rsidR="00893122" w:rsidRPr="00655873">
        <w:t xml:space="preserve"> that an entrepreneur is </w:t>
      </w:r>
      <w:r w:rsidR="00655873" w:rsidRPr="00655873">
        <w:t>enthusiastic</w:t>
      </w:r>
      <w:r w:rsidR="00893122" w:rsidRPr="00655873">
        <w:t xml:space="preserve"> about their </w:t>
      </w:r>
      <w:r w:rsidR="00655873" w:rsidRPr="00655873">
        <w:t>effort</w:t>
      </w:r>
      <w:r w:rsidR="00893122" w:rsidRPr="00655873">
        <w:t>. But it</w:t>
      </w:r>
      <w:r w:rsidR="00655873" w:rsidRPr="00655873">
        <w:t xml:space="preserve"> i</w:t>
      </w:r>
      <w:r w:rsidR="00893122" w:rsidRPr="00655873">
        <w:t xml:space="preserve">s the </w:t>
      </w:r>
      <w:r w:rsidR="00655873" w:rsidRPr="00655873">
        <w:t>capability</w:t>
      </w:r>
      <w:r w:rsidR="00893122" w:rsidRPr="00655873">
        <w:t xml:space="preserve"> to </w:t>
      </w:r>
      <w:r w:rsidR="00655873" w:rsidRPr="00655873">
        <w:t>inspire</w:t>
      </w:r>
      <w:r w:rsidR="00893122" w:rsidRPr="00655873">
        <w:t xml:space="preserve"> that </w:t>
      </w:r>
      <w:r w:rsidR="00655873" w:rsidRPr="00655873">
        <w:t>idea</w:t>
      </w:r>
      <w:r w:rsidR="00893122" w:rsidRPr="00655873">
        <w:t xml:space="preserve"> in others that </w:t>
      </w:r>
      <w:r w:rsidR="00655873" w:rsidRPr="00655873">
        <w:t>makes</w:t>
      </w:r>
      <w:r w:rsidR="00893122" w:rsidRPr="00655873">
        <w:t xml:space="preserve"> </w:t>
      </w:r>
      <w:r w:rsidR="00655873" w:rsidRPr="00655873">
        <w:t>achievement</w:t>
      </w:r>
      <w:r w:rsidR="00893122" w:rsidRPr="001165A2">
        <w:t xml:space="preserve">. In some </w:t>
      </w:r>
      <w:r w:rsidR="001165A2" w:rsidRPr="001165A2">
        <w:t>customs</w:t>
      </w:r>
      <w:r w:rsidR="00893122" w:rsidRPr="001165A2">
        <w:t xml:space="preserve">, this is an </w:t>
      </w:r>
      <w:r w:rsidR="001165A2" w:rsidRPr="001165A2">
        <w:t>expansion</w:t>
      </w:r>
      <w:r w:rsidR="00893122" w:rsidRPr="001165A2">
        <w:t xml:space="preserve"> of the communication </w:t>
      </w:r>
      <w:r w:rsidR="001165A2" w:rsidRPr="001165A2">
        <w:t>expertise</w:t>
      </w:r>
      <w:r w:rsidR="00893122" w:rsidRPr="001165A2">
        <w:t xml:space="preserve">. You </w:t>
      </w:r>
      <w:r w:rsidR="001165A2" w:rsidRPr="001165A2">
        <w:t>want</w:t>
      </w:r>
      <w:r w:rsidR="00893122" w:rsidRPr="001165A2">
        <w:t xml:space="preserve"> to be </w:t>
      </w:r>
      <w:r w:rsidR="001165A2" w:rsidRPr="001165A2">
        <w:t>capable</w:t>
      </w:r>
      <w:r w:rsidR="00893122" w:rsidRPr="001165A2">
        <w:t xml:space="preserve"> to </w:t>
      </w:r>
      <w:r w:rsidR="001165A2" w:rsidRPr="001165A2">
        <w:t>describe</w:t>
      </w:r>
      <w:r w:rsidR="00893122" w:rsidRPr="001165A2">
        <w:t xml:space="preserve"> </w:t>
      </w:r>
      <w:r w:rsidR="001165A2" w:rsidRPr="001165A2">
        <w:t>ideas</w:t>
      </w:r>
      <w:r w:rsidR="00893122" w:rsidRPr="001165A2">
        <w:t xml:space="preserve"> in </w:t>
      </w:r>
      <w:r w:rsidR="001165A2" w:rsidRPr="001165A2">
        <w:t>a</w:t>
      </w:r>
      <w:r w:rsidR="00893122" w:rsidRPr="001165A2">
        <w:t xml:space="preserve"> </w:t>
      </w:r>
      <w:r w:rsidR="001165A2" w:rsidRPr="001165A2">
        <w:t>comprehensible</w:t>
      </w:r>
      <w:r w:rsidR="00893122" w:rsidRPr="001165A2">
        <w:t xml:space="preserve"> </w:t>
      </w:r>
      <w:r w:rsidR="001165A2" w:rsidRPr="001165A2">
        <w:t>sense</w:t>
      </w:r>
      <w:r w:rsidR="00893122" w:rsidRPr="001165A2">
        <w:t xml:space="preserve">, then </w:t>
      </w:r>
      <w:r w:rsidR="001165A2" w:rsidRPr="001165A2">
        <w:t>bring</w:t>
      </w:r>
      <w:r w:rsidR="00893122" w:rsidRPr="001165A2">
        <w:t xml:space="preserve"> it a </w:t>
      </w:r>
      <w:r w:rsidR="001165A2" w:rsidRPr="001165A2">
        <w:t>move</w:t>
      </w:r>
      <w:r w:rsidR="00893122" w:rsidRPr="001165A2">
        <w:t xml:space="preserve"> </w:t>
      </w:r>
      <w:r w:rsidR="001165A2" w:rsidRPr="001165A2">
        <w:t>more</w:t>
      </w:r>
      <w:r w:rsidR="00893122" w:rsidRPr="001165A2">
        <w:t xml:space="preserve"> to make the </w:t>
      </w:r>
      <w:r w:rsidR="001165A2" w:rsidRPr="001165A2">
        <w:t>plan</w:t>
      </w:r>
      <w:r w:rsidR="00893122" w:rsidRPr="001165A2">
        <w:t xml:space="preserve"> </w:t>
      </w:r>
      <w:r w:rsidR="001165A2" w:rsidRPr="00064F7E">
        <w:t>reverberate</w:t>
      </w:r>
      <w:r w:rsidR="00893122" w:rsidRPr="00064F7E">
        <w:t xml:space="preserve"> with your team. </w:t>
      </w:r>
      <w:r w:rsidR="00064F7E" w:rsidRPr="00064F7E">
        <w:t>Still</w:t>
      </w:r>
      <w:r w:rsidR="00893122" w:rsidRPr="00064F7E">
        <w:t xml:space="preserve"> if you</w:t>
      </w:r>
      <w:r w:rsidR="00064F7E" w:rsidRPr="00064F7E">
        <w:t xml:space="preserve"> a</w:t>
      </w:r>
      <w:r w:rsidR="00893122" w:rsidRPr="00064F7E">
        <w:t>re a self-</w:t>
      </w:r>
      <w:r w:rsidR="00064F7E" w:rsidRPr="00064F7E">
        <w:t>acknowledged</w:t>
      </w:r>
      <w:r w:rsidR="00893122" w:rsidRPr="00064F7E">
        <w:t xml:space="preserve"> there</w:t>
      </w:r>
      <w:r w:rsidR="00064F7E" w:rsidRPr="00064F7E">
        <w:t xml:space="preserve"> i</w:t>
      </w:r>
      <w:r w:rsidR="00893122" w:rsidRPr="00064F7E">
        <w:t xml:space="preserve">s no </w:t>
      </w:r>
      <w:r w:rsidR="00064F7E" w:rsidRPr="00064F7E">
        <w:t>sense</w:t>
      </w:r>
      <w:r w:rsidR="00893122" w:rsidRPr="00064F7E">
        <w:t xml:space="preserve"> you</w:t>
      </w:r>
      <w:r w:rsidR="00064F7E" w:rsidRPr="00064F7E">
        <w:t xml:space="preserve"> a</w:t>
      </w:r>
      <w:r w:rsidR="00893122" w:rsidRPr="00064F7E">
        <w:t xml:space="preserve">re </w:t>
      </w:r>
      <w:r w:rsidR="00064F7E" w:rsidRPr="00064F7E">
        <w:t>making</w:t>
      </w:r>
      <w:r w:rsidR="00893122" w:rsidRPr="00064F7E">
        <w:t xml:space="preserve"> </w:t>
      </w:r>
      <w:r w:rsidR="00064F7E" w:rsidRPr="00064F7E">
        <w:t>each</w:t>
      </w:r>
      <w:r w:rsidR="00893122" w:rsidRPr="00064F7E">
        <w:t xml:space="preserve"> </w:t>
      </w:r>
      <w:r w:rsidR="00064F7E" w:rsidRPr="00064F7E">
        <w:t>project</w:t>
      </w:r>
      <w:r w:rsidR="00893122" w:rsidRPr="00064F7E">
        <w:t xml:space="preserve"> on your own. </w:t>
      </w:r>
      <w:r w:rsidR="00064F7E" w:rsidRPr="00064F7E">
        <w:t>Motivating</w:t>
      </w:r>
      <w:r w:rsidR="00893122" w:rsidRPr="00064F7E">
        <w:t xml:space="preserve"> your </w:t>
      </w:r>
      <w:r w:rsidR="00064F7E" w:rsidRPr="00064F7E">
        <w:t>web</w:t>
      </w:r>
      <w:r w:rsidR="00893122" w:rsidRPr="00064F7E">
        <w:t xml:space="preserve"> of influencers, for </w:t>
      </w:r>
      <w:r w:rsidR="00064F7E" w:rsidRPr="00064F7E">
        <w:t>instance</w:t>
      </w:r>
      <w:r w:rsidR="00893122" w:rsidRPr="00064F7E">
        <w:t xml:space="preserve">, can be a </w:t>
      </w:r>
      <w:r w:rsidR="00064F7E" w:rsidRPr="00064F7E">
        <w:t>main</w:t>
      </w:r>
      <w:r w:rsidR="00893122" w:rsidRPr="00064F7E">
        <w:t xml:space="preserve"> </w:t>
      </w:r>
      <w:r w:rsidR="00064F7E" w:rsidRPr="00064F7E">
        <w:t>guiding</w:t>
      </w:r>
      <w:r w:rsidR="00893122" w:rsidRPr="00064F7E">
        <w:t xml:space="preserve"> </w:t>
      </w:r>
      <w:r w:rsidR="00064F7E" w:rsidRPr="00064F7E">
        <w:t>influence</w:t>
      </w:r>
      <w:r w:rsidR="00893122" w:rsidRPr="00064F7E">
        <w:t xml:space="preserve"> behind your </w:t>
      </w:r>
      <w:r w:rsidR="00064F7E" w:rsidRPr="00064F7E">
        <w:t>company</w:t>
      </w:r>
      <w:r w:rsidR="00893122" w:rsidRPr="00064F7E">
        <w:t xml:space="preserve">. If you can </w:t>
      </w:r>
      <w:r w:rsidR="00064F7E" w:rsidRPr="00064F7E">
        <w:t>make</w:t>
      </w:r>
      <w:r w:rsidR="00893122" w:rsidRPr="00064F7E">
        <w:t xml:space="preserve"> others </w:t>
      </w:r>
      <w:r w:rsidR="00064F7E" w:rsidRPr="00064F7E">
        <w:t>thrilled</w:t>
      </w:r>
      <w:r w:rsidR="00893122" w:rsidRPr="00064F7E">
        <w:t xml:space="preserve"> about your </w:t>
      </w:r>
      <w:r w:rsidR="00064F7E" w:rsidRPr="00064F7E">
        <w:t>job</w:t>
      </w:r>
      <w:r w:rsidR="00893122" w:rsidRPr="00064F7E">
        <w:t xml:space="preserve">, the </w:t>
      </w:r>
      <w:r w:rsidR="00064F7E" w:rsidRPr="00064F7E">
        <w:t>energy</w:t>
      </w:r>
      <w:r w:rsidR="00893122" w:rsidRPr="00064F7E">
        <w:t xml:space="preserve"> </w:t>
      </w:r>
      <w:r w:rsidR="00064F7E" w:rsidRPr="00064F7E">
        <w:t>generated</w:t>
      </w:r>
      <w:r w:rsidR="00893122" w:rsidRPr="00064F7E">
        <w:t xml:space="preserve"> can be </w:t>
      </w:r>
      <w:r w:rsidR="00064F7E" w:rsidRPr="00064F7E">
        <w:t>enormous</w:t>
      </w:r>
      <w:r w:rsidR="00893122" w:rsidRPr="00064F7E">
        <w:t>.</w:t>
      </w:r>
    </w:p>
    <w:p w14:paraId="1343CF98" w14:textId="1CE27C69" w:rsidR="00B45BD0" w:rsidRPr="00B45BD0" w:rsidRDefault="00B45BD0" w:rsidP="000C1A28">
      <w:pPr>
        <w:rPr>
          <w:b/>
          <w:bCs/>
        </w:rPr>
      </w:pPr>
      <w:r w:rsidRPr="00B45BD0">
        <w:rPr>
          <w:b/>
          <w:bCs/>
        </w:rPr>
        <w:t>Enthusiasm</w:t>
      </w:r>
    </w:p>
    <w:p w14:paraId="3396B278" w14:textId="0D9C35A6" w:rsidR="00F713FC" w:rsidRDefault="00B45BD0" w:rsidP="00893122">
      <w:r w:rsidRPr="00B45BD0">
        <w:t xml:space="preserve">An entrepreneur should have the trait of being </w:t>
      </w:r>
      <w:r w:rsidRPr="00835F5D">
        <w:t>self-driven and motivated towards attaining their goal, despite the issues ad challenges that surround them.</w:t>
      </w:r>
      <w:r w:rsidR="00893122" w:rsidRPr="00835F5D">
        <w:t xml:space="preserve"> As </w:t>
      </w:r>
      <w:r w:rsidR="00835F5D" w:rsidRPr="00835F5D">
        <w:t>a</w:t>
      </w:r>
      <w:r w:rsidR="00893122" w:rsidRPr="00835F5D">
        <w:t xml:space="preserve"> </w:t>
      </w:r>
      <w:r w:rsidR="00835F5D" w:rsidRPr="00835F5D">
        <w:t>financier</w:t>
      </w:r>
      <w:r w:rsidR="00893122" w:rsidRPr="00835F5D">
        <w:t xml:space="preserve">, you will </w:t>
      </w:r>
      <w:r w:rsidR="00835F5D" w:rsidRPr="00835F5D">
        <w:t>get</w:t>
      </w:r>
      <w:r w:rsidR="00893122" w:rsidRPr="00835F5D">
        <w:t xml:space="preserve"> </w:t>
      </w:r>
      <w:r w:rsidR="00835F5D" w:rsidRPr="00835F5D">
        <w:t>many</w:t>
      </w:r>
      <w:r w:rsidR="00893122" w:rsidRPr="00835F5D">
        <w:t xml:space="preserve"> </w:t>
      </w:r>
      <w:r w:rsidR="00835F5D" w:rsidRPr="00835F5D">
        <w:t>responsibilities</w:t>
      </w:r>
      <w:r w:rsidR="00893122" w:rsidRPr="00835F5D">
        <w:t xml:space="preserve"> that </w:t>
      </w:r>
      <w:r w:rsidR="00835F5D" w:rsidRPr="00835F5D">
        <w:t>simply</w:t>
      </w:r>
      <w:r w:rsidR="00893122" w:rsidRPr="00835F5D">
        <w:t xml:space="preserve"> you </w:t>
      </w:r>
      <w:r w:rsidR="00835F5D" w:rsidRPr="00835F5D">
        <w:t>should</w:t>
      </w:r>
      <w:r w:rsidR="00893122" w:rsidRPr="00835F5D">
        <w:t xml:space="preserve"> </w:t>
      </w:r>
      <w:r w:rsidR="00835F5D" w:rsidRPr="00835F5D">
        <w:t>achieve</w:t>
      </w:r>
      <w:r w:rsidR="00893122" w:rsidRPr="00835F5D">
        <w:t xml:space="preserve">. You </w:t>
      </w:r>
      <w:r w:rsidR="00835F5D" w:rsidRPr="00835F5D">
        <w:t>do not</w:t>
      </w:r>
      <w:r w:rsidR="00893122" w:rsidRPr="00835F5D">
        <w:t xml:space="preserve"> </w:t>
      </w:r>
      <w:r w:rsidR="00835F5D" w:rsidRPr="00835F5D">
        <w:t>need</w:t>
      </w:r>
      <w:r w:rsidR="00893122" w:rsidRPr="00835F5D">
        <w:t xml:space="preserve"> a </w:t>
      </w:r>
      <w:r w:rsidR="00835F5D" w:rsidRPr="00835F5D">
        <w:t>manager</w:t>
      </w:r>
      <w:r w:rsidR="00893122" w:rsidRPr="00835F5D">
        <w:t xml:space="preserve"> who will </w:t>
      </w:r>
      <w:r w:rsidR="00835F5D" w:rsidRPr="00835F5D">
        <w:t>know</w:t>
      </w:r>
      <w:r w:rsidR="00893122" w:rsidRPr="00835F5D">
        <w:t xml:space="preserve"> what you </w:t>
      </w:r>
      <w:r w:rsidR="00835F5D" w:rsidRPr="00835F5D">
        <w:t>should</w:t>
      </w:r>
      <w:r w:rsidR="00893122" w:rsidRPr="00835F5D">
        <w:t xml:space="preserve"> </w:t>
      </w:r>
      <w:r w:rsidR="00835F5D" w:rsidRPr="00835F5D">
        <w:t>accomplish</w:t>
      </w:r>
      <w:r w:rsidR="00893122" w:rsidRPr="00835F5D">
        <w:t xml:space="preserve"> </w:t>
      </w:r>
      <w:r w:rsidR="00835F5D" w:rsidRPr="00835F5D">
        <w:t>now</w:t>
      </w:r>
      <w:r w:rsidR="00893122" w:rsidRPr="00835F5D">
        <w:t xml:space="preserve">. </w:t>
      </w:r>
      <w:r w:rsidR="00835F5D" w:rsidRPr="00835F5D">
        <w:t>Deferment</w:t>
      </w:r>
      <w:r w:rsidR="00893122" w:rsidRPr="00835F5D">
        <w:t xml:space="preserve"> in your </w:t>
      </w:r>
      <w:r w:rsidR="00835F5D" w:rsidRPr="00835F5D">
        <w:t>business</w:t>
      </w:r>
      <w:r w:rsidR="00893122" w:rsidRPr="00835F5D">
        <w:t xml:space="preserve"> is </w:t>
      </w:r>
      <w:r w:rsidR="00835F5D" w:rsidRPr="00835F5D">
        <w:t>rather</w:t>
      </w:r>
      <w:r w:rsidR="00893122" w:rsidRPr="00835F5D">
        <w:t xml:space="preserve"> </w:t>
      </w:r>
      <w:r w:rsidR="00835F5D" w:rsidRPr="00835F5D">
        <w:t>risky</w:t>
      </w:r>
      <w:r w:rsidR="00893122" w:rsidRPr="00835F5D">
        <w:t xml:space="preserve">. </w:t>
      </w:r>
      <w:r w:rsidR="00835F5D" w:rsidRPr="00835F5D">
        <w:t>Since</w:t>
      </w:r>
      <w:r w:rsidR="00893122" w:rsidRPr="00835F5D">
        <w:t xml:space="preserve"> that, you</w:t>
      </w:r>
      <w:r w:rsidR="00835F5D" w:rsidRPr="00835F5D">
        <w:t xml:space="preserve"> wi</w:t>
      </w:r>
      <w:r w:rsidR="00893122" w:rsidRPr="00835F5D">
        <w:t xml:space="preserve">ll </w:t>
      </w:r>
      <w:r w:rsidR="00835F5D" w:rsidRPr="00835F5D">
        <w:t>require</w:t>
      </w:r>
      <w:r w:rsidR="00893122" w:rsidRPr="00835F5D">
        <w:t xml:space="preserve"> self-motivational </w:t>
      </w:r>
      <w:r w:rsidR="00835F5D" w:rsidRPr="00835F5D">
        <w:t>abilities</w:t>
      </w:r>
      <w:r w:rsidR="00893122" w:rsidRPr="00835F5D">
        <w:t xml:space="preserve"> that will </w:t>
      </w:r>
      <w:r w:rsidR="00835F5D" w:rsidRPr="00835F5D">
        <w:t>allow</w:t>
      </w:r>
      <w:r w:rsidR="00893122" w:rsidRPr="00835F5D">
        <w:t xml:space="preserve"> you to </w:t>
      </w:r>
      <w:r w:rsidR="00835F5D" w:rsidRPr="00835F5D">
        <w:t>realize</w:t>
      </w:r>
      <w:r w:rsidR="00893122" w:rsidRPr="00835F5D">
        <w:t xml:space="preserve"> when you </w:t>
      </w:r>
      <w:r w:rsidR="00835F5D" w:rsidRPr="00835F5D">
        <w:t>should</w:t>
      </w:r>
      <w:r w:rsidR="00893122" w:rsidRPr="00835F5D">
        <w:t xml:space="preserve"> </w:t>
      </w:r>
      <w:r w:rsidR="00835F5D" w:rsidRPr="00835F5D">
        <w:t>begin</w:t>
      </w:r>
      <w:r w:rsidR="00893122" w:rsidRPr="00835F5D">
        <w:t xml:space="preserve"> </w:t>
      </w:r>
      <w:r w:rsidR="00835F5D" w:rsidRPr="00835F5D">
        <w:t>somewhat</w:t>
      </w:r>
      <w:r w:rsidR="00893122" w:rsidRPr="00835F5D">
        <w:t xml:space="preserve"> </w:t>
      </w:r>
      <w:r w:rsidR="00835F5D" w:rsidRPr="00835F5D">
        <w:t>with no</w:t>
      </w:r>
      <w:r w:rsidR="00893122" w:rsidRPr="00835F5D">
        <w:t xml:space="preserve"> </w:t>
      </w:r>
      <w:r w:rsidR="00835F5D" w:rsidRPr="00835F5D">
        <w:t>interruption</w:t>
      </w:r>
      <w:r w:rsidR="00893122" w:rsidRPr="00835F5D">
        <w:t xml:space="preserve"> and </w:t>
      </w:r>
      <w:r w:rsidR="00835F5D" w:rsidRPr="00835F5D">
        <w:t>while</w:t>
      </w:r>
      <w:r w:rsidR="00893122" w:rsidRPr="00835F5D">
        <w:t xml:space="preserve"> you </w:t>
      </w:r>
      <w:r w:rsidR="00835F5D" w:rsidRPr="00835F5D">
        <w:t>should</w:t>
      </w:r>
      <w:r w:rsidR="00893122" w:rsidRPr="00835F5D">
        <w:t xml:space="preserve"> </w:t>
      </w:r>
      <w:r w:rsidR="00835F5D" w:rsidRPr="00835F5D">
        <w:t>end</w:t>
      </w:r>
      <w:r w:rsidR="00893122" w:rsidRPr="00835F5D">
        <w:t>.</w:t>
      </w:r>
    </w:p>
    <w:p w14:paraId="1EFF54F4" w14:textId="57E6A627" w:rsidR="00E4225C" w:rsidRPr="00E4225C" w:rsidRDefault="00E4225C" w:rsidP="00E4225C">
      <w:pPr>
        <w:rPr>
          <w:b/>
          <w:bCs/>
          <w:sz w:val="28"/>
          <w:szCs w:val="28"/>
        </w:rPr>
      </w:pPr>
      <w:r w:rsidRPr="00E4225C">
        <w:rPr>
          <w:b/>
          <w:bCs/>
          <w:sz w:val="28"/>
          <w:szCs w:val="28"/>
        </w:rPr>
        <w:t>General traits for entrepreneurs</w:t>
      </w:r>
    </w:p>
    <w:p w14:paraId="47CBD26E" w14:textId="413D3519" w:rsidR="00E4225C" w:rsidRDefault="00835F5D" w:rsidP="00E4225C">
      <w:pPr>
        <w:rPr>
          <w:b/>
          <w:bCs/>
        </w:rPr>
      </w:pPr>
      <w:r>
        <w:rPr>
          <w:b/>
          <w:bCs/>
        </w:rPr>
        <w:t>Aim</w:t>
      </w:r>
      <w:r w:rsidR="00E4225C" w:rsidRPr="002E18C9">
        <w:rPr>
          <w:b/>
          <w:bCs/>
        </w:rPr>
        <w:t xml:space="preserve"> </w:t>
      </w:r>
      <w:r w:rsidRPr="002E18C9">
        <w:rPr>
          <w:b/>
          <w:bCs/>
        </w:rPr>
        <w:t>accommodated</w:t>
      </w:r>
      <w:r w:rsidR="00E4225C" w:rsidRPr="002E18C9">
        <w:rPr>
          <w:b/>
          <w:bCs/>
        </w:rPr>
        <w:t xml:space="preserve"> and </w:t>
      </w:r>
      <w:r w:rsidRPr="002E18C9">
        <w:rPr>
          <w:b/>
          <w:bCs/>
        </w:rPr>
        <w:t>motivated</w:t>
      </w:r>
    </w:p>
    <w:p w14:paraId="62699260" w14:textId="6AC35578" w:rsidR="002E18C9" w:rsidRPr="00835F5D" w:rsidRDefault="00332E58" w:rsidP="002E18C9">
      <w:pPr>
        <w:rPr>
          <w:highlight w:val="yellow"/>
        </w:rPr>
      </w:pPr>
      <w:r w:rsidRPr="00216729">
        <w:t>Best</w:t>
      </w:r>
      <w:r w:rsidR="002E18C9" w:rsidRPr="00216729">
        <w:t xml:space="preserve"> </w:t>
      </w:r>
      <w:r w:rsidRPr="00216729">
        <w:t>industrialists</w:t>
      </w:r>
      <w:r w:rsidR="002E18C9" w:rsidRPr="00216729">
        <w:t xml:space="preserve"> who </w:t>
      </w:r>
      <w:r w:rsidRPr="00216729">
        <w:t>must</w:t>
      </w:r>
      <w:r w:rsidR="002E18C9" w:rsidRPr="00216729">
        <w:t xml:space="preserve"> </w:t>
      </w:r>
      <w:r w:rsidR="00216729" w:rsidRPr="00216729">
        <w:t>create</w:t>
      </w:r>
      <w:r w:rsidR="002E18C9" w:rsidRPr="00216729">
        <w:t xml:space="preserve"> </w:t>
      </w:r>
      <w:r w:rsidR="00216729" w:rsidRPr="00216729">
        <w:t>goods</w:t>
      </w:r>
      <w:r w:rsidR="002E18C9" w:rsidRPr="00216729">
        <w:t xml:space="preserve"> and </w:t>
      </w:r>
      <w:r w:rsidR="00216729" w:rsidRPr="00216729">
        <w:t>firms</w:t>
      </w:r>
      <w:r w:rsidR="002E18C9" w:rsidRPr="00216729">
        <w:t xml:space="preserve"> </w:t>
      </w:r>
      <w:r w:rsidR="00216729" w:rsidRPr="00216729">
        <w:t>require</w:t>
      </w:r>
      <w:r w:rsidR="002E18C9" w:rsidRPr="00216729">
        <w:t xml:space="preserve"> </w:t>
      </w:r>
      <w:r w:rsidR="00216729" w:rsidRPr="00216729">
        <w:t>proven</w:t>
      </w:r>
      <w:r w:rsidR="002E18C9" w:rsidRPr="00216729">
        <w:t xml:space="preserve"> </w:t>
      </w:r>
      <w:r w:rsidR="00216729" w:rsidRPr="00216729">
        <w:t>methods</w:t>
      </w:r>
      <w:r w:rsidR="002E18C9" w:rsidRPr="00216729">
        <w:t xml:space="preserve"> for </w:t>
      </w:r>
      <w:r w:rsidR="00216729" w:rsidRPr="00216729">
        <w:t>creating</w:t>
      </w:r>
      <w:r w:rsidR="002E18C9" w:rsidRPr="00216729">
        <w:t xml:space="preserve"> and </w:t>
      </w:r>
      <w:r w:rsidR="00216729" w:rsidRPr="00216729">
        <w:t>developing</w:t>
      </w:r>
      <w:r w:rsidR="002E18C9" w:rsidRPr="00216729">
        <w:t xml:space="preserve"> their </w:t>
      </w:r>
      <w:r w:rsidR="00216729" w:rsidRPr="00216729">
        <w:t>activities</w:t>
      </w:r>
      <w:r w:rsidR="002E18C9" w:rsidRPr="00216729">
        <w:t xml:space="preserve"> </w:t>
      </w:r>
      <w:r w:rsidR="00216729" w:rsidRPr="00216729">
        <w:t>utilizing</w:t>
      </w:r>
      <w:r w:rsidR="002E18C9" w:rsidRPr="00216729">
        <w:t xml:space="preserve"> </w:t>
      </w:r>
      <w:r w:rsidR="00216729" w:rsidRPr="00216729">
        <w:t>tactical</w:t>
      </w:r>
      <w:r w:rsidR="002E18C9" w:rsidRPr="00216729">
        <w:t xml:space="preserve"> </w:t>
      </w:r>
      <w:r w:rsidR="00216729" w:rsidRPr="00216729">
        <w:t>design</w:t>
      </w:r>
      <w:r w:rsidR="002E18C9" w:rsidRPr="00216729">
        <w:t xml:space="preserve"> </w:t>
      </w:r>
      <w:r w:rsidR="00216729" w:rsidRPr="00216729">
        <w:t>abilities</w:t>
      </w:r>
      <w:r w:rsidR="002E18C9" w:rsidRPr="00216729">
        <w:t xml:space="preserve">. A </w:t>
      </w:r>
      <w:r w:rsidR="00216729" w:rsidRPr="00216729">
        <w:t>popular</w:t>
      </w:r>
      <w:r w:rsidR="002E18C9" w:rsidRPr="00216729">
        <w:t xml:space="preserve"> </w:t>
      </w:r>
      <w:r w:rsidR="00216729" w:rsidRPr="00216729">
        <w:t>businessperson</w:t>
      </w:r>
      <w:r w:rsidR="002E18C9" w:rsidRPr="00216729">
        <w:t xml:space="preserve"> is one who </w:t>
      </w:r>
      <w:r w:rsidR="00216729" w:rsidRPr="00216729">
        <w:t>projects</w:t>
      </w:r>
      <w:r w:rsidR="002E18C9" w:rsidRPr="00216729">
        <w:t xml:space="preserve"> and can </w:t>
      </w:r>
      <w:r w:rsidR="00216729" w:rsidRPr="00216729">
        <w:t>believe</w:t>
      </w:r>
      <w:r w:rsidR="002E18C9" w:rsidRPr="00216729">
        <w:t xml:space="preserve"> </w:t>
      </w:r>
      <w:r w:rsidR="00216729" w:rsidRPr="00216729">
        <w:t>tactically</w:t>
      </w:r>
      <w:r w:rsidR="002E18C9" w:rsidRPr="00216729">
        <w:t xml:space="preserve"> so that they </w:t>
      </w:r>
      <w:r w:rsidR="00216729" w:rsidRPr="00216729">
        <w:t>be capable of</w:t>
      </w:r>
      <w:r w:rsidR="002E18C9" w:rsidRPr="00216729">
        <w:t xml:space="preserve"> </w:t>
      </w:r>
      <w:r w:rsidR="00216729" w:rsidRPr="00216729">
        <w:t>participate</w:t>
      </w:r>
      <w:r w:rsidR="002E18C9" w:rsidRPr="00216729">
        <w:t xml:space="preserve"> with their </w:t>
      </w:r>
      <w:r w:rsidR="00216729" w:rsidRPr="00216729">
        <w:t>contest</w:t>
      </w:r>
      <w:r w:rsidR="002E18C9" w:rsidRPr="00216729">
        <w:t xml:space="preserve">, </w:t>
      </w:r>
      <w:r w:rsidR="00216729" w:rsidRPr="00216729">
        <w:t>expand</w:t>
      </w:r>
      <w:r w:rsidR="002E18C9" w:rsidRPr="00216729">
        <w:t xml:space="preserve"> their </w:t>
      </w:r>
      <w:r w:rsidR="00216729" w:rsidRPr="00216729">
        <w:t>marketplace</w:t>
      </w:r>
      <w:r w:rsidR="002E18C9" w:rsidRPr="00216729">
        <w:t xml:space="preserve"> </w:t>
      </w:r>
      <w:r w:rsidR="00216729" w:rsidRPr="00216729">
        <w:t>move</w:t>
      </w:r>
      <w:r w:rsidR="00064F7E" w:rsidRPr="00216729">
        <w:t>,</w:t>
      </w:r>
      <w:r w:rsidR="002E18C9" w:rsidRPr="00216729">
        <w:t xml:space="preserve"> and </w:t>
      </w:r>
      <w:r w:rsidR="00216729" w:rsidRPr="00216729">
        <w:t>execute</w:t>
      </w:r>
      <w:r w:rsidR="002E18C9" w:rsidRPr="00216729">
        <w:t xml:space="preserve"> </w:t>
      </w:r>
      <w:r w:rsidR="00216729" w:rsidRPr="00216729">
        <w:t>efficient</w:t>
      </w:r>
      <w:r w:rsidR="002E18C9" w:rsidRPr="00216729">
        <w:t xml:space="preserve"> </w:t>
      </w:r>
      <w:r w:rsidR="00216729" w:rsidRPr="00216729">
        <w:t>approaches</w:t>
      </w:r>
      <w:r w:rsidR="002E18C9" w:rsidRPr="00216729">
        <w:t>.</w:t>
      </w:r>
    </w:p>
    <w:p w14:paraId="419140DA" w14:textId="31CC6ACA" w:rsidR="00E4225C" w:rsidRPr="002E18C9" w:rsidRDefault="00835F5D" w:rsidP="00E4225C">
      <w:pPr>
        <w:rPr>
          <w:b/>
          <w:bCs/>
        </w:rPr>
      </w:pPr>
      <w:r w:rsidRPr="002E18C9">
        <w:rPr>
          <w:b/>
          <w:bCs/>
        </w:rPr>
        <w:t>Dilemma</w:t>
      </w:r>
      <w:r w:rsidR="00E4225C" w:rsidRPr="002E18C9">
        <w:rPr>
          <w:b/>
          <w:bCs/>
        </w:rPr>
        <w:t xml:space="preserve"> solvers</w:t>
      </w:r>
    </w:p>
    <w:p w14:paraId="3E215858" w14:textId="353ED333" w:rsidR="002E18C9" w:rsidRPr="002E18C9" w:rsidRDefault="002E18C9" w:rsidP="002E18C9">
      <w:pPr>
        <w:rPr>
          <w:highlight w:val="yellow"/>
        </w:rPr>
      </w:pPr>
      <w:r w:rsidRPr="0090735C">
        <w:t xml:space="preserve">In the </w:t>
      </w:r>
      <w:r w:rsidR="0090735C" w:rsidRPr="0090735C">
        <w:t>growth</w:t>
      </w:r>
      <w:r w:rsidRPr="0090735C">
        <w:t xml:space="preserve"> of </w:t>
      </w:r>
      <w:r w:rsidR="0090735C" w:rsidRPr="0090735C">
        <w:t>recent</w:t>
      </w:r>
      <w:r w:rsidRPr="0090735C">
        <w:t xml:space="preserve"> </w:t>
      </w:r>
      <w:r w:rsidR="0090735C" w:rsidRPr="0090735C">
        <w:t>corporate</w:t>
      </w:r>
      <w:r w:rsidRPr="0090735C">
        <w:t xml:space="preserve"> </w:t>
      </w:r>
      <w:r w:rsidR="0090735C" w:rsidRPr="0090735C">
        <w:t>simulations</w:t>
      </w:r>
      <w:r w:rsidRPr="0090735C">
        <w:t xml:space="preserve">, </w:t>
      </w:r>
      <w:r w:rsidR="0090735C" w:rsidRPr="0090735C">
        <w:t>difficulties</w:t>
      </w:r>
      <w:r w:rsidRPr="0090735C">
        <w:t xml:space="preserve"> </w:t>
      </w:r>
      <w:r w:rsidR="0090735C" w:rsidRPr="0090735C">
        <w:t>constantly</w:t>
      </w:r>
      <w:r w:rsidRPr="0090735C">
        <w:t xml:space="preserve"> </w:t>
      </w:r>
      <w:r w:rsidR="0090735C" w:rsidRPr="0090735C">
        <w:t xml:space="preserve">occur </w:t>
      </w:r>
      <w:r w:rsidRPr="0090735C">
        <w:t xml:space="preserve">those who are </w:t>
      </w:r>
      <w:r w:rsidR="0090735C" w:rsidRPr="0090735C">
        <w:t>effective</w:t>
      </w:r>
      <w:r w:rsidRPr="0090735C">
        <w:t xml:space="preserve"> do not </w:t>
      </w:r>
      <w:r w:rsidR="0090735C" w:rsidRPr="0090735C">
        <w:t>stay</w:t>
      </w:r>
      <w:r w:rsidRPr="0090735C">
        <w:t xml:space="preserve"> with the </w:t>
      </w:r>
      <w:r w:rsidR="0090735C" w:rsidRPr="0090735C">
        <w:t>initial</w:t>
      </w:r>
      <w:r w:rsidRPr="0090735C">
        <w:t xml:space="preserve"> </w:t>
      </w:r>
      <w:r w:rsidR="0090735C" w:rsidRPr="0090735C">
        <w:t>effort</w:t>
      </w:r>
      <w:r w:rsidRPr="0090735C">
        <w:t xml:space="preserve"> but </w:t>
      </w:r>
      <w:r w:rsidR="0090735C" w:rsidRPr="0090735C">
        <w:t>remain</w:t>
      </w:r>
      <w:r w:rsidRPr="0090735C">
        <w:t xml:space="preserve"> to </w:t>
      </w:r>
      <w:r w:rsidR="0090735C" w:rsidRPr="0090735C">
        <w:t>expand</w:t>
      </w:r>
      <w:r w:rsidRPr="0090735C">
        <w:t xml:space="preserve"> </w:t>
      </w:r>
      <w:r w:rsidR="0090735C" w:rsidRPr="0090735C">
        <w:t>outside</w:t>
      </w:r>
      <w:r w:rsidRPr="0090735C">
        <w:t xml:space="preserve"> the </w:t>
      </w:r>
      <w:r w:rsidR="0090735C" w:rsidRPr="0090735C">
        <w:t>existing</w:t>
      </w:r>
      <w:r w:rsidRPr="0090735C">
        <w:t xml:space="preserve"> </w:t>
      </w:r>
      <w:r w:rsidR="0090735C" w:rsidRPr="0090735C">
        <w:t>recommendations</w:t>
      </w:r>
      <w:r w:rsidRPr="0090735C">
        <w:t xml:space="preserve"> </w:t>
      </w:r>
      <w:r w:rsidR="0090735C" w:rsidRPr="0090735C">
        <w:t>offered</w:t>
      </w:r>
      <w:r w:rsidRPr="0090735C">
        <w:t xml:space="preserve"> on the </w:t>
      </w:r>
      <w:r w:rsidRPr="00B82AAA">
        <w:t xml:space="preserve">market. It is </w:t>
      </w:r>
      <w:r w:rsidR="00F55238" w:rsidRPr="00B82AAA">
        <w:t>occasionally</w:t>
      </w:r>
      <w:r w:rsidRPr="00B82AAA">
        <w:t xml:space="preserve"> </w:t>
      </w:r>
      <w:r w:rsidR="00F55238" w:rsidRPr="00B82AAA">
        <w:t>greatest</w:t>
      </w:r>
      <w:r w:rsidRPr="00B82AAA">
        <w:t xml:space="preserve"> to </w:t>
      </w:r>
      <w:r w:rsidR="00F55238" w:rsidRPr="00B82AAA">
        <w:t>arrive</w:t>
      </w:r>
      <w:r w:rsidRPr="00B82AAA">
        <w:t xml:space="preserve"> with your </w:t>
      </w:r>
      <w:r w:rsidR="00F55238" w:rsidRPr="00B82AAA">
        <w:t>personal</w:t>
      </w:r>
      <w:r w:rsidRPr="00B82AAA">
        <w:t xml:space="preserve"> </w:t>
      </w:r>
      <w:r w:rsidR="00F55238" w:rsidRPr="00B82AAA">
        <w:t>answer</w:t>
      </w:r>
      <w:r w:rsidRPr="00B82AAA">
        <w:t xml:space="preserve"> to a </w:t>
      </w:r>
      <w:r w:rsidR="00F55238" w:rsidRPr="00B82AAA">
        <w:t>dilemma</w:t>
      </w:r>
      <w:r w:rsidRPr="00B82AAA">
        <w:t>.</w:t>
      </w:r>
      <w:r w:rsidR="00F55238" w:rsidRPr="00B82AAA">
        <w:t xml:space="preserve"> </w:t>
      </w:r>
      <w:r w:rsidR="00B82AAA" w:rsidRPr="00B82AAA">
        <w:t>While</w:t>
      </w:r>
      <w:r w:rsidRPr="00B82AAA">
        <w:t xml:space="preserve"> you </w:t>
      </w:r>
      <w:r w:rsidR="00B82AAA" w:rsidRPr="00B82AAA">
        <w:t>develop</w:t>
      </w:r>
      <w:r w:rsidRPr="00B82AAA">
        <w:t xml:space="preserve"> a </w:t>
      </w:r>
      <w:r w:rsidR="00B82AAA" w:rsidRPr="00B82AAA">
        <w:t>product</w:t>
      </w:r>
      <w:r w:rsidRPr="00B82AAA">
        <w:t xml:space="preserve"> or </w:t>
      </w:r>
      <w:r w:rsidR="00B82AAA" w:rsidRPr="00B82AAA">
        <w:t>industry</w:t>
      </w:r>
      <w:r w:rsidRPr="00B82AAA">
        <w:t xml:space="preserve">, you can </w:t>
      </w:r>
      <w:r w:rsidR="00B82AAA" w:rsidRPr="00B82AAA">
        <w:t>deal with</w:t>
      </w:r>
      <w:r w:rsidRPr="00B82AAA">
        <w:t xml:space="preserve"> </w:t>
      </w:r>
      <w:r w:rsidR="00B82AAA" w:rsidRPr="00B82AAA">
        <w:t>various</w:t>
      </w:r>
      <w:r w:rsidRPr="00B82AAA">
        <w:t xml:space="preserve"> </w:t>
      </w:r>
      <w:r w:rsidR="00B82AAA" w:rsidRPr="00B82AAA">
        <w:t>disputes</w:t>
      </w:r>
      <w:r w:rsidRPr="00B82AAA">
        <w:t xml:space="preserve">, </w:t>
      </w:r>
      <w:r w:rsidR="00B82AAA" w:rsidRPr="00B82AAA">
        <w:t>discover</w:t>
      </w:r>
      <w:r w:rsidRPr="00B82AAA">
        <w:t xml:space="preserve"> </w:t>
      </w:r>
      <w:r w:rsidR="00B82AAA" w:rsidRPr="00B82AAA">
        <w:t>answers</w:t>
      </w:r>
      <w:r w:rsidRPr="00B82AAA">
        <w:t xml:space="preserve"> to </w:t>
      </w:r>
      <w:r w:rsidR="00B82AAA" w:rsidRPr="00B82AAA">
        <w:t>difficulties</w:t>
      </w:r>
      <w:r w:rsidRPr="00B82AAA">
        <w:t xml:space="preserve">, and </w:t>
      </w:r>
      <w:r w:rsidR="00B82AAA" w:rsidRPr="00B82AAA">
        <w:t>utilize</w:t>
      </w:r>
      <w:r w:rsidRPr="00B82AAA">
        <w:t xml:space="preserve"> </w:t>
      </w:r>
      <w:r w:rsidR="00B82AAA" w:rsidRPr="00B82AAA">
        <w:lastRenderedPageBreak/>
        <w:t>innovative</w:t>
      </w:r>
      <w:r w:rsidRPr="00B82AAA">
        <w:t xml:space="preserve"> </w:t>
      </w:r>
      <w:r w:rsidR="00B82AAA" w:rsidRPr="00B82AAA">
        <w:t>idea</w:t>
      </w:r>
      <w:r w:rsidRPr="00B82AAA">
        <w:t xml:space="preserve"> to </w:t>
      </w:r>
      <w:r w:rsidR="00B82AAA" w:rsidRPr="00B82AAA">
        <w:t>create</w:t>
      </w:r>
      <w:r w:rsidRPr="00B82AAA">
        <w:t xml:space="preserve"> </w:t>
      </w:r>
      <w:r w:rsidR="00B82AAA" w:rsidRPr="00B82AAA">
        <w:t>strategies</w:t>
      </w:r>
      <w:r w:rsidRPr="00B82AAA">
        <w:t xml:space="preserve"> and </w:t>
      </w:r>
      <w:r w:rsidR="00B82AAA" w:rsidRPr="00B82AAA">
        <w:t>approaches</w:t>
      </w:r>
      <w:r w:rsidRPr="00B82AAA">
        <w:t xml:space="preserve"> that will </w:t>
      </w:r>
      <w:r w:rsidR="00B82AAA" w:rsidRPr="00B82AAA">
        <w:t>assist</w:t>
      </w:r>
      <w:r w:rsidRPr="00B82AAA">
        <w:t xml:space="preserve"> you </w:t>
      </w:r>
      <w:r w:rsidR="00B82AAA" w:rsidRPr="00B82AAA">
        <w:t>accomplish</w:t>
      </w:r>
      <w:r w:rsidRPr="00B82AAA">
        <w:t xml:space="preserve"> your </w:t>
      </w:r>
      <w:r w:rsidR="00B82AAA" w:rsidRPr="00B82AAA">
        <w:t>corporate</w:t>
      </w:r>
      <w:r w:rsidRPr="00B82AAA">
        <w:t xml:space="preserve"> </w:t>
      </w:r>
      <w:r w:rsidR="00B82AAA" w:rsidRPr="00B82AAA">
        <w:t>objectives</w:t>
      </w:r>
      <w:r w:rsidRPr="00B82AAA">
        <w:t>.</w:t>
      </w:r>
    </w:p>
    <w:p w14:paraId="759D5503" w14:textId="4C00FC85" w:rsidR="004E1DD5" w:rsidRPr="002E18C9" w:rsidRDefault="002E18C9" w:rsidP="00E4225C">
      <w:pPr>
        <w:rPr>
          <w:b/>
          <w:bCs/>
        </w:rPr>
      </w:pPr>
      <w:r w:rsidRPr="002E18C9">
        <w:rPr>
          <w:b/>
          <w:bCs/>
        </w:rPr>
        <w:t>Identify</w:t>
      </w:r>
      <w:r w:rsidR="00E4225C" w:rsidRPr="002E18C9">
        <w:rPr>
          <w:b/>
          <w:bCs/>
        </w:rPr>
        <w:t xml:space="preserve"> </w:t>
      </w:r>
      <w:r w:rsidRPr="002E18C9">
        <w:rPr>
          <w:b/>
          <w:bCs/>
        </w:rPr>
        <w:t>fundamental</w:t>
      </w:r>
      <w:r w:rsidR="00E4225C" w:rsidRPr="002E18C9">
        <w:rPr>
          <w:b/>
          <w:bCs/>
        </w:rPr>
        <w:t xml:space="preserve"> </w:t>
      </w:r>
      <w:r w:rsidRPr="002E18C9">
        <w:rPr>
          <w:b/>
          <w:bCs/>
        </w:rPr>
        <w:t>economics</w:t>
      </w:r>
      <w:r w:rsidR="00E4225C" w:rsidRPr="002E18C9">
        <w:rPr>
          <w:b/>
          <w:bCs/>
        </w:rPr>
        <w:t xml:space="preserve"> </w:t>
      </w:r>
      <w:r w:rsidRPr="002E18C9">
        <w:rPr>
          <w:b/>
          <w:bCs/>
        </w:rPr>
        <w:t>ethics</w:t>
      </w:r>
    </w:p>
    <w:p w14:paraId="56CED02A" w14:textId="2B4E7B88" w:rsidR="005E2F7C" w:rsidRDefault="00853AB8" w:rsidP="000C1A28">
      <w:r w:rsidRPr="00893554">
        <w:t>Controlling</w:t>
      </w:r>
      <w:r w:rsidR="002E18C9" w:rsidRPr="00893554">
        <w:t xml:space="preserve"> your </w:t>
      </w:r>
      <w:r w:rsidRPr="00893554">
        <w:t>firm's</w:t>
      </w:r>
      <w:r w:rsidR="002E18C9" w:rsidRPr="00893554">
        <w:t xml:space="preserve"> </w:t>
      </w:r>
      <w:r w:rsidRPr="00893554">
        <w:t>assets</w:t>
      </w:r>
      <w:r w:rsidR="002E18C9" w:rsidRPr="00893554">
        <w:t xml:space="preserve"> can also be </w:t>
      </w:r>
      <w:r w:rsidRPr="00893554">
        <w:t>separate</w:t>
      </w:r>
      <w:r w:rsidR="002E18C9" w:rsidRPr="00893554">
        <w:t xml:space="preserve"> of </w:t>
      </w:r>
      <w:r w:rsidRPr="00893554">
        <w:t>maintaining</w:t>
      </w:r>
      <w:r w:rsidR="002E18C9" w:rsidRPr="00893554">
        <w:t xml:space="preserve"> a </w:t>
      </w:r>
      <w:r w:rsidRPr="00893554">
        <w:t>company</w:t>
      </w:r>
      <w:r w:rsidR="002E18C9" w:rsidRPr="00893554">
        <w:t xml:space="preserve">. </w:t>
      </w:r>
      <w:r w:rsidRPr="00893554">
        <w:t>Investment</w:t>
      </w:r>
      <w:r w:rsidR="002E18C9" w:rsidRPr="00893554">
        <w:t xml:space="preserve"> </w:t>
      </w:r>
      <w:r w:rsidRPr="00893554">
        <w:t>executive</w:t>
      </w:r>
      <w:r w:rsidR="002E18C9" w:rsidRPr="00893554">
        <w:t xml:space="preserve"> makes or breaks </w:t>
      </w:r>
      <w:r w:rsidRPr="00893554">
        <w:t>an</w:t>
      </w:r>
      <w:r w:rsidR="002E18C9" w:rsidRPr="00893554">
        <w:t xml:space="preserve"> </w:t>
      </w:r>
      <w:r w:rsidRPr="00893554">
        <w:t>industry</w:t>
      </w:r>
      <w:r w:rsidR="002E18C9" w:rsidRPr="00893554">
        <w:t xml:space="preserve">. A </w:t>
      </w:r>
      <w:r w:rsidRPr="00893554">
        <w:t>consistent</w:t>
      </w:r>
      <w:r w:rsidR="002E18C9" w:rsidRPr="00893554">
        <w:t xml:space="preserve"> </w:t>
      </w:r>
      <w:r w:rsidRPr="00893554">
        <w:t>necessity</w:t>
      </w:r>
      <w:r w:rsidR="002E18C9" w:rsidRPr="00893554">
        <w:t xml:space="preserve"> for </w:t>
      </w:r>
      <w:r w:rsidRPr="00893554">
        <w:t>businesspersons</w:t>
      </w:r>
      <w:r w:rsidR="002E18C9" w:rsidRPr="00893554">
        <w:t xml:space="preserve"> is </w:t>
      </w:r>
      <w:r w:rsidRPr="00893554">
        <w:t>correctly</w:t>
      </w:r>
      <w:r w:rsidR="002E18C9" w:rsidRPr="00893554">
        <w:t xml:space="preserve"> </w:t>
      </w:r>
      <w:r w:rsidRPr="00893554">
        <w:t>controlling</w:t>
      </w:r>
      <w:r w:rsidR="002E18C9" w:rsidRPr="00893554">
        <w:t xml:space="preserve"> </w:t>
      </w:r>
      <w:r w:rsidRPr="00893554">
        <w:t>assets</w:t>
      </w:r>
      <w:r w:rsidR="002E18C9" w:rsidRPr="00893554">
        <w:t xml:space="preserve"> and </w:t>
      </w:r>
      <w:r w:rsidRPr="00893554">
        <w:t>evaluating</w:t>
      </w:r>
      <w:r w:rsidR="002E18C9" w:rsidRPr="00893554">
        <w:t xml:space="preserve"> </w:t>
      </w:r>
      <w:r w:rsidRPr="00893554">
        <w:t>funds</w:t>
      </w:r>
      <w:r w:rsidR="002E18C9" w:rsidRPr="00893554">
        <w:t xml:space="preserve"> with ROI.</w:t>
      </w:r>
      <w:r w:rsidR="00F55238" w:rsidRPr="00893554">
        <w:t xml:space="preserve"> </w:t>
      </w:r>
      <w:r w:rsidR="002E18C9" w:rsidRPr="00893554">
        <w:t xml:space="preserve">To </w:t>
      </w:r>
      <w:r w:rsidRPr="00893554">
        <w:t>improve</w:t>
      </w:r>
      <w:r w:rsidR="002E18C9" w:rsidRPr="00893554">
        <w:t xml:space="preserve"> your </w:t>
      </w:r>
      <w:r w:rsidRPr="00893554">
        <w:t>economic</w:t>
      </w:r>
      <w:r w:rsidR="002E18C9" w:rsidRPr="00893554">
        <w:t xml:space="preserve"> </w:t>
      </w:r>
      <w:r w:rsidRPr="00893554">
        <w:t>abilities</w:t>
      </w:r>
      <w:r w:rsidR="002E18C9" w:rsidRPr="00893554">
        <w:t xml:space="preserve">, you can </w:t>
      </w:r>
      <w:r w:rsidRPr="00893554">
        <w:t>ask</w:t>
      </w:r>
      <w:r w:rsidR="002E18C9" w:rsidRPr="00893554">
        <w:t xml:space="preserve"> a </w:t>
      </w:r>
      <w:r w:rsidRPr="00893554">
        <w:t>monetary</w:t>
      </w:r>
      <w:r w:rsidR="002E18C9" w:rsidRPr="00893554">
        <w:t xml:space="preserve"> </w:t>
      </w:r>
      <w:r w:rsidRPr="00893554">
        <w:t>individual</w:t>
      </w:r>
      <w:r w:rsidR="002E18C9" w:rsidRPr="00893554">
        <w:t xml:space="preserve">, </w:t>
      </w:r>
      <w:r w:rsidR="00893554" w:rsidRPr="00893554">
        <w:t>learn</w:t>
      </w:r>
      <w:r w:rsidR="002E18C9" w:rsidRPr="00893554">
        <w:t xml:space="preserve"> </w:t>
      </w:r>
      <w:r w:rsidR="00893554" w:rsidRPr="00893554">
        <w:t>business</w:t>
      </w:r>
      <w:r w:rsidR="002E18C9" w:rsidRPr="00893554">
        <w:t xml:space="preserve"> </w:t>
      </w:r>
      <w:r w:rsidR="00893554" w:rsidRPr="00893554">
        <w:t>guides</w:t>
      </w:r>
      <w:r w:rsidR="000A06F2" w:rsidRPr="00893554">
        <w:t>,</w:t>
      </w:r>
      <w:r w:rsidR="002E18C9" w:rsidRPr="00893554">
        <w:t xml:space="preserve"> and </w:t>
      </w:r>
      <w:r w:rsidR="00893554" w:rsidRPr="00893554">
        <w:t>utilize</w:t>
      </w:r>
      <w:r w:rsidR="002E18C9" w:rsidRPr="00893554">
        <w:t xml:space="preserve"> </w:t>
      </w:r>
      <w:r w:rsidR="00893554" w:rsidRPr="00893554">
        <w:t>business</w:t>
      </w:r>
      <w:r w:rsidR="002E18C9" w:rsidRPr="00893554">
        <w:t xml:space="preserve"> </w:t>
      </w:r>
      <w:r w:rsidR="00893554" w:rsidRPr="00893554">
        <w:t>package</w:t>
      </w:r>
      <w:r w:rsidR="002E18C9" w:rsidRPr="00893554">
        <w:t xml:space="preserve"> to </w:t>
      </w:r>
      <w:r w:rsidR="00893554" w:rsidRPr="00893554">
        <w:t>assist</w:t>
      </w:r>
      <w:r w:rsidR="002E18C9" w:rsidRPr="00893554">
        <w:t xml:space="preserve"> you </w:t>
      </w:r>
      <w:r w:rsidR="00893554" w:rsidRPr="00893554">
        <w:t>hold</w:t>
      </w:r>
      <w:r w:rsidR="002E18C9" w:rsidRPr="00893554">
        <w:t xml:space="preserve"> </w:t>
      </w:r>
      <w:r w:rsidR="00893554" w:rsidRPr="00893554">
        <w:t>way</w:t>
      </w:r>
      <w:r w:rsidR="002E18C9" w:rsidRPr="00893554">
        <w:t xml:space="preserve"> of your </w:t>
      </w:r>
      <w:r w:rsidR="00893554" w:rsidRPr="00893554">
        <w:t>firm's</w:t>
      </w:r>
      <w:r w:rsidR="002E18C9" w:rsidRPr="00893554">
        <w:t xml:space="preserve"> </w:t>
      </w:r>
      <w:r w:rsidR="00893554" w:rsidRPr="00893554">
        <w:t>investments</w:t>
      </w:r>
      <w:r w:rsidR="002E18C9" w:rsidRPr="00893554">
        <w:t>.</w:t>
      </w:r>
    </w:p>
    <w:p w14:paraId="5E2BE7AB" w14:textId="3381042F" w:rsidR="00772A6D" w:rsidRDefault="00772A6D" w:rsidP="00772A6D">
      <w:pPr>
        <w:pStyle w:val="Heading1"/>
      </w:pPr>
      <w:bookmarkStart w:id="6" w:name="_Toc119316603"/>
      <w:r>
        <w:t>SWOT ANALYSIS</w:t>
      </w:r>
      <w:bookmarkEnd w:id="6"/>
    </w:p>
    <w:tbl>
      <w:tblPr>
        <w:tblStyle w:val="TableGrid"/>
        <w:tblW w:w="0" w:type="auto"/>
        <w:tblLook w:val="04A0" w:firstRow="1" w:lastRow="0" w:firstColumn="1" w:lastColumn="0" w:noHBand="0" w:noVBand="1"/>
      </w:tblPr>
      <w:tblGrid>
        <w:gridCol w:w="4675"/>
        <w:gridCol w:w="4675"/>
      </w:tblGrid>
      <w:tr w:rsidR="00772A6D" w:rsidRPr="00772A6D" w14:paraId="7A03F20F" w14:textId="77777777" w:rsidTr="00A8145F">
        <w:tc>
          <w:tcPr>
            <w:tcW w:w="4675" w:type="dxa"/>
          </w:tcPr>
          <w:p w14:paraId="1500399B" w14:textId="77777777" w:rsidR="00772A6D" w:rsidRPr="00772A6D" w:rsidRDefault="00772A6D" w:rsidP="00772A6D">
            <w:pPr>
              <w:spacing w:after="160" w:line="259" w:lineRule="auto"/>
              <w:jc w:val="left"/>
              <w:rPr>
                <w:rFonts w:ascii="Calibri" w:eastAsia="Calibri" w:hAnsi="Calibri" w:cs="Times New Roman"/>
                <w:lang w:val="en-GB"/>
              </w:rPr>
            </w:pPr>
            <w:bookmarkStart w:id="7" w:name="_Toc24564158"/>
            <w:r w:rsidRPr="00772A6D">
              <w:rPr>
                <w:rFonts w:ascii="Calibri" w:eastAsia="Calibri" w:hAnsi="Calibri" w:cs="Times New Roman"/>
                <w:b/>
                <w:bCs/>
                <w:lang w:val="en-GB"/>
              </w:rPr>
              <w:t>Strengths</w:t>
            </w:r>
          </w:p>
        </w:tc>
        <w:tc>
          <w:tcPr>
            <w:tcW w:w="4675" w:type="dxa"/>
          </w:tcPr>
          <w:p w14:paraId="44AE9E83" w14:textId="77777777" w:rsidR="00772A6D" w:rsidRPr="00772A6D" w:rsidRDefault="00772A6D" w:rsidP="00772A6D">
            <w:pPr>
              <w:spacing w:after="160" w:line="259" w:lineRule="auto"/>
              <w:jc w:val="left"/>
              <w:rPr>
                <w:rFonts w:ascii="Calibri" w:eastAsia="Calibri" w:hAnsi="Calibri" w:cs="Times New Roman"/>
                <w:lang w:val="en-GB"/>
              </w:rPr>
            </w:pPr>
            <w:r w:rsidRPr="00772A6D">
              <w:rPr>
                <w:rFonts w:ascii="Calibri" w:eastAsia="Calibri" w:hAnsi="Calibri" w:cs="Times New Roman"/>
                <w:b/>
                <w:bCs/>
                <w:lang w:val="en-GB"/>
              </w:rPr>
              <w:t>Weaknesses</w:t>
            </w:r>
            <w:r w:rsidRPr="00772A6D">
              <w:rPr>
                <w:rFonts w:ascii="Calibri" w:eastAsia="Calibri" w:hAnsi="Calibri" w:cs="Times New Roman"/>
                <w:lang w:val="en-GB"/>
              </w:rPr>
              <w:t xml:space="preserve"> </w:t>
            </w:r>
          </w:p>
        </w:tc>
      </w:tr>
      <w:tr w:rsidR="00772A6D" w:rsidRPr="00772A6D" w14:paraId="12361FC4" w14:textId="77777777" w:rsidTr="00A8145F">
        <w:tc>
          <w:tcPr>
            <w:tcW w:w="4675" w:type="dxa"/>
          </w:tcPr>
          <w:p w14:paraId="046A2DED" w14:textId="61E61CDF" w:rsidR="00772A6D" w:rsidRPr="00772A6D" w:rsidRDefault="00DC333A" w:rsidP="00772A6D">
            <w:pPr>
              <w:spacing w:after="160" w:line="259" w:lineRule="auto"/>
              <w:jc w:val="left"/>
              <w:rPr>
                <w:rFonts w:ascii="Calibri" w:eastAsia="Calibri" w:hAnsi="Calibri" w:cs="Times New Roman"/>
                <w:lang w:val="en-GB"/>
              </w:rPr>
            </w:pPr>
            <w:r>
              <w:rPr>
                <w:rFonts w:ascii="Calibri" w:eastAsia="Calibri" w:hAnsi="Calibri" w:cs="Times New Roman"/>
                <w:lang w:val="en-GB"/>
              </w:rPr>
              <w:t>Creative</w:t>
            </w:r>
            <w:r w:rsidR="006833A8">
              <w:rPr>
                <w:rFonts w:ascii="Calibri" w:eastAsia="Calibri" w:hAnsi="Calibri" w:cs="Times New Roman"/>
                <w:lang w:val="en-GB"/>
              </w:rPr>
              <w:t xml:space="preserve"> individual with many great ideas</w:t>
            </w:r>
          </w:p>
        </w:tc>
        <w:tc>
          <w:tcPr>
            <w:tcW w:w="4675" w:type="dxa"/>
          </w:tcPr>
          <w:p w14:paraId="787095F7" w14:textId="77DD92C6" w:rsidR="00772A6D" w:rsidRPr="00772A6D" w:rsidRDefault="00DC333A" w:rsidP="00772A6D">
            <w:pPr>
              <w:spacing w:after="160" w:line="259" w:lineRule="auto"/>
              <w:jc w:val="left"/>
              <w:rPr>
                <w:rFonts w:ascii="Calibri" w:eastAsia="Calibri" w:hAnsi="Calibri" w:cs="Times New Roman"/>
                <w:lang w:val="en-GB"/>
              </w:rPr>
            </w:pPr>
            <w:r w:rsidRPr="00DC333A">
              <w:rPr>
                <w:rFonts w:ascii="Calibri" w:eastAsia="Calibri" w:hAnsi="Calibri" w:cs="Times New Roman"/>
                <w:lang w:val="en-GB"/>
              </w:rPr>
              <w:t>Technical skills</w:t>
            </w:r>
            <w:r w:rsidR="006833A8">
              <w:rPr>
                <w:rFonts w:ascii="Calibri" w:eastAsia="Calibri" w:hAnsi="Calibri" w:cs="Times New Roman"/>
                <w:lang w:val="en-GB"/>
              </w:rPr>
              <w:t xml:space="preserve"> as I need to learn more and take on more courses</w:t>
            </w:r>
          </w:p>
        </w:tc>
      </w:tr>
      <w:tr w:rsidR="00772A6D" w:rsidRPr="00772A6D" w14:paraId="1C0EE210" w14:textId="77777777" w:rsidTr="00A8145F">
        <w:tc>
          <w:tcPr>
            <w:tcW w:w="4675" w:type="dxa"/>
          </w:tcPr>
          <w:p w14:paraId="416D5F92" w14:textId="1987A448" w:rsidR="00772A6D" w:rsidRPr="00772A6D" w:rsidRDefault="00DC333A" w:rsidP="00772A6D">
            <w:pPr>
              <w:spacing w:after="160" w:line="259" w:lineRule="auto"/>
              <w:jc w:val="left"/>
              <w:rPr>
                <w:rFonts w:ascii="Calibri" w:eastAsia="Calibri" w:hAnsi="Calibri" w:cs="Times New Roman"/>
                <w:lang w:val="en-GB"/>
              </w:rPr>
            </w:pPr>
            <w:r>
              <w:rPr>
                <w:rFonts w:ascii="Calibri" w:eastAsia="Calibri" w:hAnsi="Calibri" w:cs="Times New Roman"/>
                <w:lang w:val="en-GB"/>
              </w:rPr>
              <w:t>Optimistic</w:t>
            </w:r>
            <w:r w:rsidR="006833A8">
              <w:rPr>
                <w:rFonts w:ascii="Calibri" w:eastAsia="Calibri" w:hAnsi="Calibri" w:cs="Times New Roman"/>
                <w:lang w:val="en-GB"/>
              </w:rPr>
              <w:t xml:space="preserve"> in every step of my path as I believe in my skills and knowledge</w:t>
            </w:r>
          </w:p>
        </w:tc>
        <w:tc>
          <w:tcPr>
            <w:tcW w:w="4675" w:type="dxa"/>
          </w:tcPr>
          <w:p w14:paraId="1BF834D0" w14:textId="0018D7F2" w:rsidR="00772A6D" w:rsidRPr="00772A6D" w:rsidRDefault="00DC333A" w:rsidP="00772A6D">
            <w:pPr>
              <w:spacing w:after="160" w:line="259" w:lineRule="auto"/>
              <w:jc w:val="left"/>
              <w:rPr>
                <w:rFonts w:ascii="Calibri" w:eastAsia="Calibri" w:hAnsi="Calibri" w:cs="Times New Roman"/>
                <w:lang w:val="en-GB"/>
              </w:rPr>
            </w:pPr>
            <w:r>
              <w:rPr>
                <w:rFonts w:ascii="Calibri" w:eastAsia="Calibri" w:hAnsi="Calibri" w:cs="Times New Roman"/>
                <w:lang w:val="en-GB"/>
              </w:rPr>
              <w:t>Organi</w:t>
            </w:r>
            <w:r w:rsidR="006833A8">
              <w:rPr>
                <w:rFonts w:ascii="Calibri" w:eastAsia="Calibri" w:hAnsi="Calibri" w:cs="Times New Roman"/>
                <w:lang w:val="en-GB"/>
              </w:rPr>
              <w:t>sing is not my strong element, but I am looking into improving this</w:t>
            </w:r>
          </w:p>
        </w:tc>
      </w:tr>
      <w:tr w:rsidR="00772A6D" w:rsidRPr="00772A6D" w14:paraId="797E8EBD" w14:textId="77777777" w:rsidTr="00A8145F">
        <w:tc>
          <w:tcPr>
            <w:tcW w:w="4675" w:type="dxa"/>
          </w:tcPr>
          <w:p w14:paraId="020332C5" w14:textId="5FD80947" w:rsidR="00772A6D" w:rsidRPr="00772A6D" w:rsidRDefault="00DC333A" w:rsidP="00772A6D">
            <w:pPr>
              <w:spacing w:after="160" w:line="259" w:lineRule="auto"/>
              <w:jc w:val="left"/>
              <w:rPr>
                <w:rFonts w:ascii="Calibri" w:eastAsia="Calibri" w:hAnsi="Calibri" w:cs="Times New Roman"/>
                <w:lang w:val="en-GB"/>
              </w:rPr>
            </w:pPr>
            <w:r w:rsidRPr="00DC333A">
              <w:rPr>
                <w:rFonts w:ascii="Calibri" w:eastAsia="Calibri" w:hAnsi="Calibri" w:cs="Times New Roman"/>
                <w:lang w:val="en-GB"/>
              </w:rPr>
              <w:t>Follow-through</w:t>
            </w:r>
            <w:r w:rsidR="006833A8">
              <w:rPr>
                <w:rFonts w:ascii="Calibri" w:eastAsia="Calibri" w:hAnsi="Calibri" w:cs="Times New Roman"/>
                <w:lang w:val="en-GB"/>
              </w:rPr>
              <w:t xml:space="preserve"> with many question to make sure the tasks are done correctly</w:t>
            </w:r>
          </w:p>
        </w:tc>
        <w:tc>
          <w:tcPr>
            <w:tcW w:w="4675" w:type="dxa"/>
          </w:tcPr>
          <w:p w14:paraId="4FBF5076" w14:textId="7BE7A83E" w:rsidR="00772A6D" w:rsidRPr="00772A6D" w:rsidRDefault="00DC333A" w:rsidP="00772A6D">
            <w:pPr>
              <w:spacing w:after="160" w:line="259" w:lineRule="auto"/>
              <w:jc w:val="left"/>
              <w:rPr>
                <w:rFonts w:ascii="Calibri" w:eastAsia="Calibri" w:hAnsi="Calibri" w:cs="Times New Roman"/>
                <w:lang w:val="en-GB"/>
              </w:rPr>
            </w:pPr>
            <w:r>
              <w:rPr>
                <w:rFonts w:ascii="Calibri" w:eastAsia="Calibri" w:hAnsi="Calibri" w:cs="Times New Roman"/>
                <w:lang w:val="en-GB"/>
              </w:rPr>
              <w:t>Problem solving</w:t>
            </w:r>
            <w:r w:rsidR="006833A8">
              <w:rPr>
                <w:rFonts w:ascii="Calibri" w:eastAsia="Calibri" w:hAnsi="Calibri" w:cs="Times New Roman"/>
                <w:lang w:val="en-GB"/>
              </w:rPr>
              <w:t xml:space="preserve"> is one of the skills that are not my strong suit as I have made mistakes when it comes to resolving issues</w:t>
            </w:r>
          </w:p>
        </w:tc>
      </w:tr>
      <w:tr w:rsidR="00772A6D" w:rsidRPr="00772A6D" w14:paraId="7DEDF099" w14:textId="77777777" w:rsidTr="00A8145F">
        <w:tc>
          <w:tcPr>
            <w:tcW w:w="4675" w:type="dxa"/>
          </w:tcPr>
          <w:p w14:paraId="0736F1A2" w14:textId="7B0D8E5A" w:rsidR="00772A6D" w:rsidRPr="00772A6D" w:rsidRDefault="006833A8" w:rsidP="00772A6D">
            <w:pPr>
              <w:spacing w:after="160" w:line="259" w:lineRule="auto"/>
              <w:jc w:val="left"/>
              <w:rPr>
                <w:rFonts w:ascii="Calibri" w:eastAsia="Calibri" w:hAnsi="Calibri" w:cs="Times New Roman"/>
                <w:lang w:val="en-GB"/>
              </w:rPr>
            </w:pPr>
            <w:r>
              <w:rPr>
                <w:rFonts w:ascii="Calibri" w:eastAsia="Calibri" w:hAnsi="Calibri" w:cs="Times New Roman"/>
                <w:lang w:val="en-GB"/>
              </w:rPr>
              <w:t>Confidence in what I do and what I know so far</w:t>
            </w:r>
          </w:p>
        </w:tc>
        <w:tc>
          <w:tcPr>
            <w:tcW w:w="4675" w:type="dxa"/>
          </w:tcPr>
          <w:p w14:paraId="61E088D3" w14:textId="18F25CD1" w:rsidR="00772A6D" w:rsidRPr="00772A6D" w:rsidRDefault="002347D8" w:rsidP="00772A6D">
            <w:pPr>
              <w:spacing w:after="160" w:line="259" w:lineRule="auto"/>
              <w:jc w:val="left"/>
              <w:rPr>
                <w:rFonts w:ascii="Calibri" w:eastAsia="Calibri" w:hAnsi="Calibri" w:cs="Times New Roman"/>
                <w:lang w:val="en-GB"/>
              </w:rPr>
            </w:pPr>
            <w:r>
              <w:rPr>
                <w:rFonts w:ascii="Calibri" w:eastAsia="Calibri" w:hAnsi="Calibri" w:cs="Times New Roman"/>
                <w:lang w:val="en-GB"/>
              </w:rPr>
              <w:t>Higher level of education</w:t>
            </w:r>
            <w:r w:rsidR="006833A8">
              <w:rPr>
                <w:rFonts w:ascii="Calibri" w:eastAsia="Calibri" w:hAnsi="Calibri" w:cs="Times New Roman"/>
                <w:lang w:val="en-GB"/>
              </w:rPr>
              <w:t xml:space="preserve"> is needed so I can improve my knowledge and gain diploma</w:t>
            </w:r>
          </w:p>
        </w:tc>
      </w:tr>
      <w:tr w:rsidR="00772A6D" w:rsidRPr="00772A6D" w14:paraId="58294986" w14:textId="77777777" w:rsidTr="00A8145F">
        <w:tc>
          <w:tcPr>
            <w:tcW w:w="4675" w:type="dxa"/>
          </w:tcPr>
          <w:p w14:paraId="2C3417A4" w14:textId="77777777" w:rsidR="00772A6D" w:rsidRPr="00772A6D" w:rsidRDefault="00772A6D" w:rsidP="00772A6D">
            <w:pPr>
              <w:spacing w:after="160" w:line="259" w:lineRule="auto"/>
              <w:jc w:val="left"/>
              <w:rPr>
                <w:rFonts w:ascii="Calibri" w:eastAsia="Calibri" w:hAnsi="Calibri" w:cs="Times New Roman"/>
                <w:lang w:val="en-GB"/>
              </w:rPr>
            </w:pPr>
            <w:r w:rsidRPr="00772A6D">
              <w:rPr>
                <w:rFonts w:ascii="Calibri" w:eastAsia="Calibri" w:hAnsi="Calibri" w:cs="Times New Roman"/>
                <w:b/>
                <w:bCs/>
                <w:lang w:val="en-GB"/>
              </w:rPr>
              <w:t>Opportunities</w:t>
            </w:r>
          </w:p>
        </w:tc>
        <w:tc>
          <w:tcPr>
            <w:tcW w:w="4675" w:type="dxa"/>
          </w:tcPr>
          <w:p w14:paraId="657BC45E" w14:textId="77777777" w:rsidR="00772A6D" w:rsidRPr="00772A6D" w:rsidRDefault="00772A6D" w:rsidP="00772A6D">
            <w:pPr>
              <w:spacing w:after="160" w:line="259" w:lineRule="auto"/>
              <w:jc w:val="left"/>
              <w:rPr>
                <w:rFonts w:ascii="Calibri" w:eastAsia="Calibri" w:hAnsi="Calibri" w:cs="Times New Roman"/>
                <w:lang w:val="en-GB"/>
              </w:rPr>
            </w:pPr>
            <w:r w:rsidRPr="00772A6D">
              <w:rPr>
                <w:rFonts w:ascii="Calibri" w:eastAsia="Calibri" w:hAnsi="Calibri" w:cs="Times New Roman"/>
                <w:b/>
                <w:bCs/>
                <w:lang w:val="en-GB"/>
              </w:rPr>
              <w:t>Threats</w:t>
            </w:r>
          </w:p>
        </w:tc>
      </w:tr>
      <w:tr w:rsidR="00772A6D" w:rsidRPr="00772A6D" w14:paraId="2CF88D21" w14:textId="77777777" w:rsidTr="00A8145F">
        <w:tc>
          <w:tcPr>
            <w:tcW w:w="4675" w:type="dxa"/>
          </w:tcPr>
          <w:p w14:paraId="42F691CA" w14:textId="16370195" w:rsidR="00772A6D" w:rsidRPr="00772A6D" w:rsidRDefault="002347D8" w:rsidP="00772A6D">
            <w:pPr>
              <w:spacing w:after="160" w:line="259" w:lineRule="auto"/>
              <w:jc w:val="left"/>
              <w:rPr>
                <w:rFonts w:ascii="Calibri" w:eastAsia="Calibri" w:hAnsi="Calibri" w:cs="Times New Roman"/>
                <w:lang w:val="en-GB"/>
              </w:rPr>
            </w:pPr>
            <w:r>
              <w:rPr>
                <w:rFonts w:ascii="Calibri" w:eastAsia="Calibri" w:hAnsi="Calibri" w:cs="Times New Roman"/>
                <w:lang w:val="en-GB"/>
              </w:rPr>
              <w:t>Marketing strategy</w:t>
            </w:r>
            <w:r w:rsidR="006833A8">
              <w:rPr>
                <w:rFonts w:ascii="Calibri" w:eastAsia="Calibri" w:hAnsi="Calibri" w:cs="Times New Roman"/>
                <w:lang w:val="en-GB"/>
              </w:rPr>
              <w:t xml:space="preserve"> as with my creative mind I can make a great idea become a wow idea</w:t>
            </w:r>
          </w:p>
        </w:tc>
        <w:tc>
          <w:tcPr>
            <w:tcW w:w="4675" w:type="dxa"/>
          </w:tcPr>
          <w:p w14:paraId="0843D2BF" w14:textId="3B976B44" w:rsidR="00772A6D" w:rsidRPr="00772A6D" w:rsidRDefault="002347D8" w:rsidP="00772A6D">
            <w:pPr>
              <w:spacing w:after="160" w:line="259" w:lineRule="auto"/>
              <w:jc w:val="left"/>
              <w:rPr>
                <w:rFonts w:ascii="Calibri" w:eastAsia="Calibri" w:hAnsi="Calibri" w:cs="Times New Roman"/>
                <w:lang w:val="en-GB"/>
              </w:rPr>
            </w:pPr>
            <w:r>
              <w:rPr>
                <w:rFonts w:ascii="Calibri" w:eastAsia="Calibri" w:hAnsi="Calibri" w:cs="Times New Roman"/>
                <w:lang w:val="en-GB"/>
              </w:rPr>
              <w:t>Strong competitors</w:t>
            </w:r>
            <w:r w:rsidR="006833A8">
              <w:rPr>
                <w:rFonts w:ascii="Calibri" w:eastAsia="Calibri" w:hAnsi="Calibri" w:cs="Times New Roman"/>
                <w:lang w:val="en-GB"/>
              </w:rPr>
              <w:t xml:space="preserve"> in my industry so need to make myself outstand</w:t>
            </w:r>
          </w:p>
        </w:tc>
      </w:tr>
      <w:tr w:rsidR="00772A6D" w:rsidRPr="00772A6D" w14:paraId="63222955" w14:textId="77777777" w:rsidTr="00A8145F">
        <w:tc>
          <w:tcPr>
            <w:tcW w:w="4675" w:type="dxa"/>
          </w:tcPr>
          <w:p w14:paraId="564AF71D" w14:textId="6B3B9B35" w:rsidR="00772A6D" w:rsidRPr="00772A6D" w:rsidRDefault="002347D8" w:rsidP="00772A6D">
            <w:pPr>
              <w:spacing w:after="160" w:line="259" w:lineRule="auto"/>
              <w:jc w:val="left"/>
              <w:rPr>
                <w:rFonts w:ascii="Calibri" w:eastAsia="Calibri" w:hAnsi="Calibri" w:cs="Times New Roman"/>
                <w:lang w:val="en-GB"/>
              </w:rPr>
            </w:pPr>
            <w:r>
              <w:rPr>
                <w:rFonts w:ascii="Calibri" w:eastAsia="Calibri" w:hAnsi="Calibri" w:cs="Times New Roman"/>
                <w:lang w:val="en-GB"/>
              </w:rPr>
              <w:t>Online qualifications</w:t>
            </w:r>
            <w:r w:rsidR="006833A8">
              <w:rPr>
                <w:rFonts w:ascii="Calibri" w:eastAsia="Calibri" w:hAnsi="Calibri" w:cs="Times New Roman"/>
                <w:lang w:val="en-GB"/>
              </w:rPr>
              <w:t xml:space="preserve"> and courses can be taken to improve my performance</w:t>
            </w:r>
          </w:p>
        </w:tc>
        <w:tc>
          <w:tcPr>
            <w:tcW w:w="4675" w:type="dxa"/>
          </w:tcPr>
          <w:p w14:paraId="14F7025B" w14:textId="52ADC597" w:rsidR="00772A6D" w:rsidRPr="00772A6D" w:rsidRDefault="002347D8" w:rsidP="00772A6D">
            <w:pPr>
              <w:spacing w:after="160" w:line="259" w:lineRule="auto"/>
              <w:jc w:val="left"/>
              <w:rPr>
                <w:rFonts w:ascii="Calibri" w:eastAsia="Calibri" w:hAnsi="Calibri" w:cs="Times New Roman"/>
                <w:lang w:val="en-GB"/>
              </w:rPr>
            </w:pPr>
            <w:r>
              <w:rPr>
                <w:rFonts w:ascii="Calibri" w:eastAsia="Calibri" w:hAnsi="Calibri" w:cs="Times New Roman"/>
                <w:lang w:val="en-GB"/>
              </w:rPr>
              <w:t>Supplier issues</w:t>
            </w:r>
            <w:r w:rsidR="006833A8">
              <w:rPr>
                <w:rFonts w:ascii="Calibri" w:eastAsia="Calibri" w:hAnsi="Calibri" w:cs="Times New Roman"/>
                <w:lang w:val="en-GB"/>
              </w:rPr>
              <w:t xml:space="preserve"> as if queries are not answered correctly than vendors do not give good prices</w:t>
            </w:r>
          </w:p>
        </w:tc>
      </w:tr>
      <w:tr w:rsidR="00772A6D" w:rsidRPr="00772A6D" w14:paraId="33594965" w14:textId="77777777" w:rsidTr="00A8145F">
        <w:tc>
          <w:tcPr>
            <w:tcW w:w="4675" w:type="dxa"/>
          </w:tcPr>
          <w:p w14:paraId="30989EA3" w14:textId="3A56BB72" w:rsidR="00772A6D" w:rsidRPr="00772A6D" w:rsidRDefault="002347D8" w:rsidP="00772A6D">
            <w:pPr>
              <w:spacing w:after="160" w:line="259" w:lineRule="auto"/>
              <w:jc w:val="left"/>
              <w:rPr>
                <w:rFonts w:ascii="Calibri" w:eastAsia="Calibri" w:hAnsi="Calibri" w:cs="Times New Roman"/>
                <w:lang w:val="en-GB"/>
              </w:rPr>
            </w:pPr>
            <w:r>
              <w:rPr>
                <w:rFonts w:ascii="Calibri" w:eastAsia="Calibri" w:hAnsi="Calibri" w:cs="Times New Roman"/>
                <w:lang w:val="en-GB"/>
              </w:rPr>
              <w:t>Networking events</w:t>
            </w:r>
            <w:r w:rsidR="006833A8">
              <w:rPr>
                <w:rFonts w:ascii="Calibri" w:eastAsia="Calibri" w:hAnsi="Calibri" w:cs="Times New Roman"/>
                <w:lang w:val="en-GB"/>
              </w:rPr>
              <w:t xml:space="preserve"> are needed so my communications skills are improved on the next level</w:t>
            </w:r>
          </w:p>
        </w:tc>
        <w:tc>
          <w:tcPr>
            <w:tcW w:w="4675" w:type="dxa"/>
          </w:tcPr>
          <w:p w14:paraId="6A0A973F" w14:textId="58D8038A" w:rsidR="00772A6D" w:rsidRPr="00772A6D" w:rsidRDefault="002347D8" w:rsidP="00772A6D">
            <w:pPr>
              <w:spacing w:after="160" w:line="259" w:lineRule="auto"/>
              <w:jc w:val="left"/>
              <w:rPr>
                <w:rFonts w:ascii="Calibri" w:eastAsia="Calibri" w:hAnsi="Calibri" w:cs="Times New Roman"/>
                <w:lang w:val="en-GB"/>
              </w:rPr>
            </w:pPr>
            <w:r>
              <w:rPr>
                <w:rFonts w:ascii="Calibri" w:eastAsia="Calibri" w:hAnsi="Calibri" w:cs="Times New Roman"/>
                <w:lang w:val="en-GB"/>
              </w:rPr>
              <w:t>Modern technology</w:t>
            </w:r>
            <w:r w:rsidR="006833A8">
              <w:rPr>
                <w:rFonts w:ascii="Calibri" w:eastAsia="Calibri" w:hAnsi="Calibri" w:cs="Times New Roman"/>
                <w:lang w:val="en-GB"/>
              </w:rPr>
              <w:t xml:space="preserve"> is evolving constantly, and I need to keep up to date</w:t>
            </w:r>
          </w:p>
        </w:tc>
      </w:tr>
    </w:tbl>
    <w:p w14:paraId="4A76A59D" w14:textId="77777777" w:rsidR="00504232" w:rsidRDefault="00504232" w:rsidP="00504232">
      <w:pPr>
        <w:jc w:val="left"/>
        <w:rPr>
          <w:rFonts w:ascii="Calibri" w:eastAsia="Calibri" w:hAnsi="Calibri" w:cs="Times New Roman"/>
          <w:lang w:val="en-GB"/>
        </w:rPr>
      </w:pPr>
    </w:p>
    <w:p w14:paraId="3B5227E3" w14:textId="59D10FF9" w:rsidR="00772A6D" w:rsidRDefault="00772A6D" w:rsidP="00772A6D"/>
    <w:p w14:paraId="445E9B7F" w14:textId="5CD06DE0" w:rsidR="00772A6D" w:rsidRDefault="00772A6D" w:rsidP="00772A6D"/>
    <w:p w14:paraId="4314118D" w14:textId="73F22CA1" w:rsidR="002347D8" w:rsidRDefault="002347D8" w:rsidP="00772A6D"/>
    <w:p w14:paraId="2CA71799" w14:textId="43BF2F29" w:rsidR="002347D8" w:rsidRDefault="002347D8" w:rsidP="00772A6D"/>
    <w:p w14:paraId="18810D51" w14:textId="7DE8D2BD" w:rsidR="002347D8" w:rsidRDefault="002347D8" w:rsidP="00772A6D"/>
    <w:p w14:paraId="67E996B7" w14:textId="77777777" w:rsidR="006833A8" w:rsidRPr="00772A6D" w:rsidRDefault="006833A8" w:rsidP="00772A6D"/>
    <w:p w14:paraId="34C8BE31" w14:textId="10D6FAB5" w:rsidR="00772A6D" w:rsidRDefault="00772A6D" w:rsidP="000A06F2">
      <w:pPr>
        <w:pStyle w:val="Heading1"/>
      </w:pPr>
      <w:bookmarkStart w:id="8" w:name="_Toc119316604"/>
      <w:r w:rsidRPr="00772A6D">
        <w:t>INDIIDUAL SKIL</w:t>
      </w:r>
      <w:r w:rsidR="002347D8">
        <w:t>l</w:t>
      </w:r>
      <w:r w:rsidRPr="00772A6D">
        <w:t xml:space="preserve">S AUDIT                                                     NAME: </w:t>
      </w:r>
      <w:r>
        <w:t>Momchil kostadinov</w:t>
      </w:r>
      <w:bookmarkEnd w:id="8"/>
    </w:p>
    <w:tbl>
      <w:tblPr>
        <w:tblStyle w:val="TableGrid"/>
        <w:tblW w:w="0" w:type="auto"/>
        <w:tblLook w:val="04A0" w:firstRow="1" w:lastRow="0" w:firstColumn="1" w:lastColumn="0" w:noHBand="0" w:noVBand="1"/>
      </w:tblPr>
      <w:tblGrid>
        <w:gridCol w:w="4675"/>
        <w:gridCol w:w="4675"/>
      </w:tblGrid>
      <w:tr w:rsidR="00772A6D" w:rsidRPr="00772A6D" w14:paraId="4AECDABD" w14:textId="77777777" w:rsidTr="00A8145F">
        <w:tc>
          <w:tcPr>
            <w:tcW w:w="4675" w:type="dxa"/>
          </w:tcPr>
          <w:p w14:paraId="63B5AE78" w14:textId="77777777" w:rsidR="00772A6D" w:rsidRPr="00772A6D" w:rsidRDefault="00772A6D" w:rsidP="00772A6D">
            <w:pPr>
              <w:jc w:val="left"/>
              <w:rPr>
                <w:rFonts w:ascii="Calibri" w:eastAsia="Calibri" w:hAnsi="Calibri" w:cs="Times New Roman"/>
                <w:b/>
                <w:bCs/>
                <w:highlight w:val="yellow"/>
                <w:lang w:val="en-GB"/>
              </w:rPr>
            </w:pPr>
            <w:r w:rsidRPr="00772A6D">
              <w:rPr>
                <w:rFonts w:ascii="Calibri" w:eastAsia="Calibri" w:hAnsi="Calibri" w:cs="Times New Roman"/>
                <w:b/>
                <w:bCs/>
                <w:lang w:val="en-GB"/>
              </w:rPr>
              <w:t xml:space="preserve">SKILLS I HAVE </w:t>
            </w:r>
          </w:p>
        </w:tc>
        <w:tc>
          <w:tcPr>
            <w:tcW w:w="4675" w:type="dxa"/>
          </w:tcPr>
          <w:p w14:paraId="4BF32C07" w14:textId="77777777" w:rsidR="00772A6D" w:rsidRPr="00772A6D" w:rsidRDefault="00772A6D" w:rsidP="00772A6D">
            <w:pPr>
              <w:jc w:val="left"/>
              <w:rPr>
                <w:rFonts w:ascii="Calibri" w:eastAsia="Calibri" w:hAnsi="Calibri" w:cs="Times New Roman"/>
                <w:b/>
                <w:bCs/>
                <w:highlight w:val="yellow"/>
                <w:lang w:val="en-GB"/>
              </w:rPr>
            </w:pPr>
            <w:r w:rsidRPr="00772A6D">
              <w:rPr>
                <w:rFonts w:ascii="Calibri" w:eastAsia="Calibri" w:hAnsi="Calibri" w:cs="Times New Roman"/>
                <w:b/>
                <w:bCs/>
                <w:lang w:val="en-GB"/>
              </w:rPr>
              <w:t>EXAMPLE</w:t>
            </w:r>
          </w:p>
        </w:tc>
      </w:tr>
      <w:tr w:rsidR="00772A6D" w:rsidRPr="00772A6D" w14:paraId="3C0842E8" w14:textId="77777777" w:rsidTr="00A8145F">
        <w:tc>
          <w:tcPr>
            <w:tcW w:w="4675" w:type="dxa"/>
          </w:tcPr>
          <w:p w14:paraId="7B906876" w14:textId="7C8B0BBF" w:rsidR="00772A6D" w:rsidRPr="00772A6D" w:rsidRDefault="002347D8" w:rsidP="00772A6D">
            <w:pPr>
              <w:jc w:val="left"/>
              <w:rPr>
                <w:rFonts w:ascii="Calibri" w:eastAsia="Calibri" w:hAnsi="Calibri" w:cs="Times New Roman"/>
              </w:rPr>
            </w:pPr>
            <w:r>
              <w:rPr>
                <w:rFonts w:ascii="Calibri" w:eastAsia="Calibri" w:hAnsi="Calibri" w:cs="Times New Roman"/>
              </w:rPr>
              <w:t>Management skills</w:t>
            </w:r>
          </w:p>
        </w:tc>
        <w:tc>
          <w:tcPr>
            <w:tcW w:w="4675" w:type="dxa"/>
          </w:tcPr>
          <w:p w14:paraId="6E0474F8" w14:textId="7C2792F7" w:rsidR="00772A6D" w:rsidRPr="00772A6D" w:rsidRDefault="00131CFA" w:rsidP="00772A6D">
            <w:pPr>
              <w:jc w:val="left"/>
              <w:rPr>
                <w:rFonts w:ascii="Calibri" w:eastAsia="Calibri" w:hAnsi="Calibri" w:cs="Times New Roman"/>
              </w:rPr>
            </w:pPr>
            <w:r>
              <w:rPr>
                <w:rFonts w:ascii="Calibri" w:eastAsia="Calibri" w:hAnsi="Calibri" w:cs="Times New Roman"/>
              </w:rPr>
              <w:t>P</w:t>
            </w:r>
            <w:r w:rsidRPr="00131CFA">
              <w:rPr>
                <w:rFonts w:ascii="Calibri" w:eastAsia="Calibri" w:hAnsi="Calibri" w:cs="Times New Roman"/>
              </w:rPr>
              <w:t>roposal, hire, inspire, manage, and teach</w:t>
            </w:r>
            <w:r>
              <w:rPr>
                <w:rFonts w:ascii="Calibri" w:eastAsia="Calibri" w:hAnsi="Calibri" w:cs="Times New Roman"/>
              </w:rPr>
              <w:t>.</w:t>
            </w:r>
          </w:p>
        </w:tc>
      </w:tr>
      <w:tr w:rsidR="00772A6D" w:rsidRPr="00772A6D" w14:paraId="111CEE28" w14:textId="77777777" w:rsidTr="00A8145F">
        <w:tc>
          <w:tcPr>
            <w:tcW w:w="4675" w:type="dxa"/>
          </w:tcPr>
          <w:p w14:paraId="23FB9F04" w14:textId="47A2DA80" w:rsidR="00772A6D" w:rsidRPr="00772A6D" w:rsidRDefault="00EF2896" w:rsidP="00772A6D">
            <w:pPr>
              <w:jc w:val="left"/>
              <w:rPr>
                <w:rFonts w:ascii="Calibri" w:eastAsia="Calibri" w:hAnsi="Calibri" w:cs="Times New Roman"/>
                <w:b/>
                <w:bCs/>
                <w:highlight w:val="yellow"/>
                <w:lang w:val="en-GB"/>
              </w:rPr>
            </w:pPr>
            <w:r w:rsidRPr="00EF2896">
              <w:rPr>
                <w:rFonts w:ascii="Calibri" w:eastAsia="Calibri" w:hAnsi="Calibri" w:cs="Times New Roman"/>
              </w:rPr>
              <w:t>Sales skills</w:t>
            </w:r>
          </w:p>
        </w:tc>
        <w:tc>
          <w:tcPr>
            <w:tcW w:w="4675" w:type="dxa"/>
          </w:tcPr>
          <w:p w14:paraId="0710230A" w14:textId="498DDB8F" w:rsidR="00772A6D" w:rsidRPr="00772A6D" w:rsidRDefault="00EF2896" w:rsidP="00772A6D">
            <w:pPr>
              <w:jc w:val="left"/>
              <w:rPr>
                <w:rFonts w:ascii="Calibri" w:eastAsia="Calibri" w:hAnsi="Calibri" w:cs="Times New Roman"/>
                <w:b/>
                <w:bCs/>
                <w:highlight w:val="yellow"/>
                <w:lang w:val="en-GB"/>
              </w:rPr>
            </w:pPr>
            <w:r w:rsidRPr="00EF2896">
              <w:rPr>
                <w:rFonts w:ascii="Calibri" w:eastAsia="Calibri" w:hAnsi="Calibri" w:cs="Times New Roman"/>
              </w:rPr>
              <w:t>These skills are the one ensuring great cash flow.</w:t>
            </w:r>
          </w:p>
        </w:tc>
      </w:tr>
      <w:tr w:rsidR="00772A6D" w:rsidRPr="00772A6D" w14:paraId="39D09919" w14:textId="77777777" w:rsidTr="00A8145F">
        <w:tc>
          <w:tcPr>
            <w:tcW w:w="4675" w:type="dxa"/>
          </w:tcPr>
          <w:p w14:paraId="1DE93EDD" w14:textId="4B2636CF" w:rsidR="00772A6D" w:rsidRPr="00772A6D" w:rsidRDefault="00EF2896" w:rsidP="00772A6D">
            <w:pPr>
              <w:jc w:val="left"/>
              <w:rPr>
                <w:rFonts w:ascii="Calibri" w:eastAsia="Calibri" w:hAnsi="Calibri" w:cs="Times New Roman"/>
              </w:rPr>
            </w:pPr>
            <w:r w:rsidRPr="00EF2896">
              <w:rPr>
                <w:rFonts w:ascii="Calibri" w:eastAsia="Calibri" w:hAnsi="Calibri" w:cs="Times New Roman"/>
              </w:rPr>
              <w:t>Leadership Skills</w:t>
            </w:r>
          </w:p>
        </w:tc>
        <w:tc>
          <w:tcPr>
            <w:tcW w:w="4675" w:type="dxa"/>
          </w:tcPr>
          <w:p w14:paraId="181D5EF5" w14:textId="2D78B2B4" w:rsidR="00772A6D" w:rsidRPr="00772A6D" w:rsidRDefault="00131CFA" w:rsidP="00772A6D">
            <w:pPr>
              <w:jc w:val="left"/>
              <w:rPr>
                <w:rFonts w:ascii="Calibri" w:eastAsia="Calibri" w:hAnsi="Calibri" w:cs="Times New Roman"/>
              </w:rPr>
            </w:pPr>
            <w:r>
              <w:rPr>
                <w:rFonts w:ascii="Calibri" w:eastAsia="Calibri" w:hAnsi="Calibri" w:cs="Times New Roman"/>
              </w:rPr>
              <w:t xml:space="preserve">The team need to receive guidance from the </w:t>
            </w:r>
            <w:proofErr w:type="gramStart"/>
            <w:r>
              <w:rPr>
                <w:rFonts w:ascii="Calibri" w:eastAsia="Calibri" w:hAnsi="Calibri" w:cs="Times New Roman"/>
              </w:rPr>
              <w:t>boss</w:t>
            </w:r>
            <w:proofErr w:type="gramEnd"/>
            <w:r>
              <w:rPr>
                <w:rFonts w:ascii="Calibri" w:eastAsia="Calibri" w:hAnsi="Calibri" w:cs="Times New Roman"/>
              </w:rPr>
              <w:t xml:space="preserve"> so these skills are very important.</w:t>
            </w:r>
          </w:p>
        </w:tc>
      </w:tr>
      <w:tr w:rsidR="00772A6D" w:rsidRPr="00772A6D" w14:paraId="3CC92D52" w14:textId="77777777" w:rsidTr="00A8145F">
        <w:tc>
          <w:tcPr>
            <w:tcW w:w="4675" w:type="dxa"/>
          </w:tcPr>
          <w:p w14:paraId="128E217C" w14:textId="77777777" w:rsidR="00772A6D" w:rsidRPr="00772A6D" w:rsidRDefault="00772A6D" w:rsidP="00772A6D">
            <w:pPr>
              <w:jc w:val="left"/>
              <w:rPr>
                <w:rFonts w:ascii="Calibri" w:eastAsia="Calibri" w:hAnsi="Calibri" w:cs="Times New Roman"/>
              </w:rPr>
            </w:pPr>
            <w:r w:rsidRPr="00772A6D">
              <w:rPr>
                <w:rFonts w:ascii="Calibri" w:eastAsia="Calibri" w:hAnsi="Calibri" w:cs="Times New Roman"/>
              </w:rPr>
              <w:t>Communication skills</w:t>
            </w:r>
          </w:p>
        </w:tc>
        <w:tc>
          <w:tcPr>
            <w:tcW w:w="4675" w:type="dxa"/>
          </w:tcPr>
          <w:p w14:paraId="71A75DDF" w14:textId="666E47BE" w:rsidR="00772A6D" w:rsidRPr="00772A6D" w:rsidRDefault="00EF2896" w:rsidP="00772A6D">
            <w:pPr>
              <w:jc w:val="left"/>
              <w:rPr>
                <w:rFonts w:ascii="Calibri" w:eastAsia="Calibri" w:hAnsi="Calibri" w:cs="Times New Roman"/>
              </w:rPr>
            </w:pPr>
            <w:r>
              <w:rPr>
                <w:rFonts w:ascii="Calibri" w:eastAsia="Calibri" w:hAnsi="Calibri" w:cs="Times New Roman"/>
              </w:rPr>
              <w:t>Regular</w:t>
            </w:r>
            <w:r w:rsidRPr="00EF2896">
              <w:rPr>
                <w:rFonts w:ascii="Calibri" w:eastAsia="Calibri" w:hAnsi="Calibri" w:cs="Times New Roman"/>
              </w:rPr>
              <w:t xml:space="preserve"> interaction with your clients, your prospective consumers, your workers, and your providers.</w:t>
            </w:r>
          </w:p>
        </w:tc>
      </w:tr>
      <w:tr w:rsidR="00772A6D" w:rsidRPr="00772A6D" w14:paraId="1314CFEA" w14:textId="77777777" w:rsidTr="00A8145F">
        <w:tc>
          <w:tcPr>
            <w:tcW w:w="4675" w:type="dxa"/>
          </w:tcPr>
          <w:p w14:paraId="0CDC7FA1" w14:textId="5B07B3F7" w:rsidR="00772A6D" w:rsidRPr="00772A6D" w:rsidRDefault="00EF2896" w:rsidP="00772A6D">
            <w:pPr>
              <w:jc w:val="left"/>
              <w:rPr>
                <w:rFonts w:ascii="Calibri" w:eastAsia="Calibri" w:hAnsi="Calibri" w:cs="Times New Roman"/>
              </w:rPr>
            </w:pPr>
            <w:r w:rsidRPr="00EF2896">
              <w:rPr>
                <w:rFonts w:ascii="Calibri" w:eastAsia="Calibri" w:hAnsi="Calibri" w:cs="Times New Roman"/>
              </w:rPr>
              <w:t>Negotiation Skills</w:t>
            </w:r>
          </w:p>
        </w:tc>
        <w:tc>
          <w:tcPr>
            <w:tcW w:w="4675" w:type="dxa"/>
          </w:tcPr>
          <w:p w14:paraId="0218F8FE" w14:textId="2662A3E9" w:rsidR="00772A6D" w:rsidRPr="00772A6D" w:rsidRDefault="00EF2896" w:rsidP="00772A6D">
            <w:pPr>
              <w:jc w:val="left"/>
              <w:rPr>
                <w:rFonts w:ascii="Calibri" w:eastAsia="Calibri" w:hAnsi="Calibri" w:cs="Times New Roman"/>
              </w:rPr>
            </w:pPr>
            <w:r w:rsidRPr="00EF2896">
              <w:rPr>
                <w:rFonts w:ascii="Calibri" w:eastAsia="Calibri" w:hAnsi="Calibri" w:cs="Times New Roman"/>
              </w:rPr>
              <w:t>You</w:t>
            </w:r>
            <w:r>
              <w:rPr>
                <w:rFonts w:ascii="Calibri" w:eastAsia="Calibri" w:hAnsi="Calibri" w:cs="Times New Roman"/>
              </w:rPr>
              <w:t xml:space="preserve"> wi</w:t>
            </w:r>
            <w:r w:rsidRPr="00EF2896">
              <w:rPr>
                <w:rFonts w:ascii="Calibri" w:eastAsia="Calibri" w:hAnsi="Calibri" w:cs="Times New Roman"/>
              </w:rPr>
              <w:t>ll agree with your clients to make a contract. You will settle with your dealers also to get a trade in your benefit.</w:t>
            </w:r>
          </w:p>
        </w:tc>
      </w:tr>
      <w:tr w:rsidR="00772A6D" w:rsidRPr="00772A6D" w14:paraId="223C2BE0" w14:textId="77777777" w:rsidTr="00A8145F">
        <w:tc>
          <w:tcPr>
            <w:tcW w:w="4675" w:type="dxa"/>
          </w:tcPr>
          <w:p w14:paraId="17F20695" w14:textId="77777777" w:rsidR="00772A6D" w:rsidRPr="00772A6D" w:rsidRDefault="00772A6D" w:rsidP="00772A6D">
            <w:pPr>
              <w:jc w:val="left"/>
              <w:rPr>
                <w:rFonts w:ascii="Calibri" w:eastAsia="Calibri" w:hAnsi="Calibri" w:cs="Times New Roman"/>
                <w:b/>
                <w:bCs/>
                <w:highlight w:val="yellow"/>
                <w:lang w:val="en-GB"/>
              </w:rPr>
            </w:pPr>
            <w:r w:rsidRPr="00772A6D">
              <w:rPr>
                <w:rFonts w:ascii="Calibri" w:eastAsia="Calibri" w:hAnsi="Calibri" w:cs="Times New Roman"/>
                <w:b/>
                <w:bCs/>
                <w:lang w:val="en-GB"/>
              </w:rPr>
              <w:t xml:space="preserve">SKILLS I’D LIKE TO IMPROVE </w:t>
            </w:r>
          </w:p>
        </w:tc>
        <w:tc>
          <w:tcPr>
            <w:tcW w:w="4675" w:type="dxa"/>
          </w:tcPr>
          <w:p w14:paraId="3AF348C9" w14:textId="77777777" w:rsidR="00772A6D" w:rsidRPr="00772A6D" w:rsidRDefault="00772A6D" w:rsidP="00772A6D">
            <w:pPr>
              <w:jc w:val="left"/>
              <w:rPr>
                <w:rFonts w:ascii="Calibri" w:eastAsia="Calibri" w:hAnsi="Calibri" w:cs="Times New Roman"/>
                <w:b/>
                <w:bCs/>
                <w:highlight w:val="yellow"/>
                <w:lang w:val="en-GB"/>
              </w:rPr>
            </w:pPr>
            <w:r w:rsidRPr="00772A6D">
              <w:rPr>
                <w:rFonts w:ascii="Calibri" w:eastAsia="Calibri" w:hAnsi="Calibri" w:cs="Times New Roman"/>
                <w:b/>
                <w:bCs/>
                <w:lang w:val="en-GB"/>
              </w:rPr>
              <w:t>HOW? EXAMPLE?</w:t>
            </w:r>
          </w:p>
        </w:tc>
      </w:tr>
      <w:tr w:rsidR="00772A6D" w:rsidRPr="00772A6D" w14:paraId="452BCDB4" w14:textId="77777777" w:rsidTr="00A8145F">
        <w:tc>
          <w:tcPr>
            <w:tcW w:w="4675" w:type="dxa"/>
          </w:tcPr>
          <w:p w14:paraId="796BF694" w14:textId="64CFA5D3" w:rsidR="00772A6D" w:rsidRPr="00772A6D" w:rsidRDefault="00EF2896" w:rsidP="00772A6D">
            <w:pPr>
              <w:jc w:val="left"/>
              <w:rPr>
                <w:rFonts w:ascii="Calibri" w:eastAsia="Calibri" w:hAnsi="Calibri" w:cs="Times New Roman"/>
                <w:b/>
                <w:bCs/>
                <w:highlight w:val="yellow"/>
                <w:lang w:val="en-GB"/>
              </w:rPr>
            </w:pPr>
            <w:r w:rsidRPr="00EF2896">
              <w:rPr>
                <w:rFonts w:ascii="Calibri" w:eastAsia="Calibri" w:hAnsi="Calibri" w:cs="Times New Roman"/>
              </w:rPr>
              <w:t>Marketing Skills</w:t>
            </w:r>
          </w:p>
        </w:tc>
        <w:tc>
          <w:tcPr>
            <w:tcW w:w="4675" w:type="dxa"/>
          </w:tcPr>
          <w:p w14:paraId="3DDF9389" w14:textId="152926B9" w:rsidR="00772A6D" w:rsidRPr="00772A6D" w:rsidRDefault="00EF2896" w:rsidP="00772A6D">
            <w:pPr>
              <w:jc w:val="left"/>
              <w:rPr>
                <w:rFonts w:ascii="Calibri" w:eastAsia="Calibri" w:hAnsi="Calibri" w:cs="Times New Roman"/>
              </w:rPr>
            </w:pPr>
            <w:r>
              <w:rPr>
                <w:rFonts w:ascii="Calibri" w:eastAsia="Calibri" w:hAnsi="Calibri" w:cs="Times New Roman"/>
              </w:rPr>
              <w:t>T</w:t>
            </w:r>
            <w:r w:rsidRPr="00EF2896">
              <w:rPr>
                <w:rFonts w:ascii="Calibri" w:eastAsia="Calibri" w:hAnsi="Calibri" w:cs="Times New Roman"/>
              </w:rPr>
              <w:t>o guarantee that you know how to deal sufficient consumers who want</w:t>
            </w:r>
            <w:r>
              <w:rPr>
                <w:rFonts w:ascii="Calibri" w:eastAsia="Calibri" w:hAnsi="Calibri" w:cs="Times New Roman"/>
              </w:rPr>
              <w:t xml:space="preserve"> to</w:t>
            </w:r>
            <w:r w:rsidRPr="00EF2896">
              <w:rPr>
                <w:rFonts w:ascii="Calibri" w:eastAsia="Calibri" w:hAnsi="Calibri" w:cs="Times New Roman"/>
              </w:rPr>
              <w:t xml:space="preserve"> purchase goods and services that you offer. </w:t>
            </w:r>
          </w:p>
        </w:tc>
      </w:tr>
      <w:tr w:rsidR="00772A6D" w:rsidRPr="00772A6D" w14:paraId="6D9B546F" w14:textId="77777777" w:rsidTr="00A8145F">
        <w:tc>
          <w:tcPr>
            <w:tcW w:w="4675" w:type="dxa"/>
          </w:tcPr>
          <w:p w14:paraId="3C7F518D" w14:textId="60E6E987" w:rsidR="00772A6D" w:rsidRPr="00772A6D" w:rsidRDefault="00EF2896" w:rsidP="00772A6D">
            <w:pPr>
              <w:jc w:val="left"/>
              <w:rPr>
                <w:rFonts w:ascii="Calibri" w:eastAsia="Calibri" w:hAnsi="Calibri" w:cs="Times New Roman"/>
              </w:rPr>
            </w:pPr>
            <w:r w:rsidRPr="00EF2896">
              <w:rPr>
                <w:rFonts w:ascii="Calibri" w:eastAsia="Calibri" w:hAnsi="Calibri" w:cs="Times New Roman"/>
              </w:rPr>
              <w:t>Financial Skills</w:t>
            </w:r>
          </w:p>
        </w:tc>
        <w:tc>
          <w:tcPr>
            <w:tcW w:w="4675" w:type="dxa"/>
          </w:tcPr>
          <w:p w14:paraId="7B685BEC" w14:textId="66DD7E8B" w:rsidR="00772A6D" w:rsidRPr="00772A6D" w:rsidRDefault="00131CFA" w:rsidP="00772A6D">
            <w:pPr>
              <w:jc w:val="left"/>
              <w:rPr>
                <w:rFonts w:ascii="Calibri" w:eastAsia="Calibri" w:hAnsi="Calibri" w:cs="Times New Roman"/>
                <w:b/>
                <w:bCs/>
                <w:highlight w:val="yellow"/>
                <w:lang w:val="en-GB"/>
              </w:rPr>
            </w:pPr>
            <w:r>
              <w:rPr>
                <w:rFonts w:ascii="Calibri" w:eastAsia="Calibri" w:hAnsi="Calibri" w:cs="Times New Roman"/>
              </w:rPr>
              <w:t>Intelligent</w:t>
            </w:r>
            <w:r w:rsidRPr="00131CFA">
              <w:rPr>
                <w:rFonts w:ascii="Calibri" w:eastAsia="Calibri" w:hAnsi="Calibri" w:cs="Times New Roman"/>
              </w:rPr>
              <w:t xml:space="preserve"> abilities linked to income, expenses, gain, levies, cash flow</w:t>
            </w:r>
            <w:r>
              <w:rPr>
                <w:rFonts w:ascii="Calibri" w:eastAsia="Calibri" w:hAnsi="Calibri" w:cs="Times New Roman"/>
              </w:rPr>
              <w:t>.</w:t>
            </w:r>
          </w:p>
        </w:tc>
      </w:tr>
      <w:tr w:rsidR="00772A6D" w:rsidRPr="00772A6D" w14:paraId="3AAA49EE" w14:textId="77777777" w:rsidTr="00A8145F">
        <w:tc>
          <w:tcPr>
            <w:tcW w:w="4675" w:type="dxa"/>
          </w:tcPr>
          <w:p w14:paraId="7B030F25" w14:textId="1BFA5F3B" w:rsidR="00772A6D" w:rsidRPr="00772A6D" w:rsidRDefault="00EF2896" w:rsidP="00772A6D">
            <w:pPr>
              <w:jc w:val="left"/>
              <w:rPr>
                <w:rFonts w:ascii="Calibri" w:eastAsia="Calibri" w:hAnsi="Calibri" w:cs="Times New Roman"/>
                <w:b/>
                <w:bCs/>
                <w:highlight w:val="yellow"/>
                <w:lang w:val="en-GB"/>
              </w:rPr>
            </w:pPr>
            <w:r w:rsidRPr="00EF2896">
              <w:rPr>
                <w:rFonts w:ascii="Calibri" w:eastAsia="Calibri" w:hAnsi="Calibri" w:cs="Times New Roman"/>
              </w:rPr>
              <w:t>Self-Motivational Skills</w:t>
            </w:r>
          </w:p>
        </w:tc>
        <w:tc>
          <w:tcPr>
            <w:tcW w:w="4675" w:type="dxa"/>
          </w:tcPr>
          <w:p w14:paraId="3F690324" w14:textId="0EED3EFA" w:rsidR="00772A6D" w:rsidRPr="00772A6D" w:rsidRDefault="00131CFA" w:rsidP="00772A6D">
            <w:pPr>
              <w:jc w:val="left"/>
              <w:rPr>
                <w:rFonts w:ascii="Calibri" w:eastAsia="Calibri" w:hAnsi="Calibri" w:cs="Times New Roman"/>
                <w:b/>
                <w:bCs/>
                <w:highlight w:val="yellow"/>
                <w:lang w:val="en-GB"/>
              </w:rPr>
            </w:pPr>
            <w:r w:rsidRPr="00131CFA">
              <w:rPr>
                <w:rFonts w:ascii="Calibri" w:eastAsia="Calibri" w:hAnsi="Calibri" w:cs="Times New Roman"/>
              </w:rPr>
              <w:t>Too many tasks as your own boss so need to be able to motivate yourself to do the job.</w:t>
            </w:r>
          </w:p>
        </w:tc>
      </w:tr>
      <w:tr w:rsidR="00772A6D" w:rsidRPr="00772A6D" w14:paraId="539F60BF" w14:textId="77777777" w:rsidTr="00A8145F">
        <w:tc>
          <w:tcPr>
            <w:tcW w:w="4675" w:type="dxa"/>
          </w:tcPr>
          <w:p w14:paraId="31E2FEBC" w14:textId="1A72B1CC" w:rsidR="00772A6D" w:rsidRPr="00772A6D" w:rsidRDefault="00EF2896" w:rsidP="00772A6D">
            <w:pPr>
              <w:jc w:val="left"/>
              <w:rPr>
                <w:rFonts w:ascii="Calibri" w:eastAsia="Calibri" w:hAnsi="Calibri" w:cs="Times New Roman"/>
              </w:rPr>
            </w:pPr>
            <w:r w:rsidRPr="00EF2896">
              <w:rPr>
                <w:rFonts w:ascii="Calibri" w:eastAsia="Calibri" w:hAnsi="Calibri" w:cs="Times New Roman"/>
              </w:rPr>
              <w:t>Time Management Skills</w:t>
            </w:r>
          </w:p>
        </w:tc>
        <w:tc>
          <w:tcPr>
            <w:tcW w:w="4675" w:type="dxa"/>
          </w:tcPr>
          <w:p w14:paraId="6C5352E1" w14:textId="071E64BD" w:rsidR="00772A6D" w:rsidRPr="00772A6D" w:rsidRDefault="00131CFA" w:rsidP="00772A6D">
            <w:pPr>
              <w:jc w:val="left"/>
              <w:rPr>
                <w:rFonts w:ascii="Calibri" w:eastAsia="Calibri" w:hAnsi="Calibri" w:cs="Times New Roman"/>
              </w:rPr>
            </w:pPr>
            <w:r w:rsidRPr="00131CFA">
              <w:rPr>
                <w:rFonts w:ascii="Calibri" w:eastAsia="Calibri" w:hAnsi="Calibri" w:cs="Times New Roman"/>
              </w:rPr>
              <w:t>You should understand all your significance and urgency. You should realize what and when must be finished.</w:t>
            </w:r>
          </w:p>
        </w:tc>
      </w:tr>
      <w:tr w:rsidR="00772A6D" w:rsidRPr="00772A6D" w14:paraId="4663437B" w14:textId="77777777" w:rsidTr="00A8145F">
        <w:tc>
          <w:tcPr>
            <w:tcW w:w="4675" w:type="dxa"/>
          </w:tcPr>
          <w:p w14:paraId="244F6584" w14:textId="2C50D47E" w:rsidR="00772A6D" w:rsidRPr="00772A6D" w:rsidRDefault="00EF2896" w:rsidP="00772A6D">
            <w:pPr>
              <w:jc w:val="left"/>
              <w:rPr>
                <w:rFonts w:ascii="Calibri" w:eastAsia="Calibri" w:hAnsi="Calibri" w:cs="Times New Roman"/>
              </w:rPr>
            </w:pPr>
            <w:r w:rsidRPr="00EF2896">
              <w:rPr>
                <w:rFonts w:ascii="Calibri" w:eastAsia="Calibri" w:hAnsi="Calibri" w:cs="Times New Roman"/>
              </w:rPr>
              <w:t>Networking Skills</w:t>
            </w:r>
          </w:p>
        </w:tc>
        <w:tc>
          <w:tcPr>
            <w:tcW w:w="4675" w:type="dxa"/>
          </w:tcPr>
          <w:p w14:paraId="14F64289" w14:textId="0EF7E9A1" w:rsidR="00772A6D" w:rsidRPr="00772A6D" w:rsidRDefault="00EF2896" w:rsidP="00772A6D">
            <w:pPr>
              <w:jc w:val="left"/>
              <w:rPr>
                <w:rFonts w:ascii="Calibri" w:eastAsia="Calibri" w:hAnsi="Calibri" w:cs="Times New Roman"/>
              </w:rPr>
            </w:pPr>
            <w:r>
              <w:rPr>
                <w:rFonts w:ascii="Calibri" w:eastAsia="Calibri" w:hAnsi="Calibri" w:cs="Times New Roman"/>
              </w:rPr>
              <w:t>Develop</w:t>
            </w:r>
            <w:r w:rsidRPr="00EF2896">
              <w:rPr>
                <w:rFonts w:ascii="Calibri" w:eastAsia="Calibri" w:hAnsi="Calibri" w:cs="Times New Roman"/>
              </w:rPr>
              <w:t xml:space="preserve"> your private and corporate association.</w:t>
            </w:r>
          </w:p>
        </w:tc>
      </w:tr>
    </w:tbl>
    <w:p w14:paraId="534AFCC2" w14:textId="53D4F4D2" w:rsidR="00772A6D" w:rsidRDefault="00772A6D" w:rsidP="00772A6D"/>
    <w:p w14:paraId="2BC10D95" w14:textId="62BCE1B5" w:rsidR="00131CFA" w:rsidRDefault="00131CFA" w:rsidP="00772A6D"/>
    <w:p w14:paraId="032BD924" w14:textId="1C63110D" w:rsidR="00131CFA" w:rsidRDefault="00131CFA" w:rsidP="00772A6D"/>
    <w:p w14:paraId="1F91D633" w14:textId="5BFBBBB5" w:rsidR="00131CFA" w:rsidRDefault="00131CFA" w:rsidP="00772A6D"/>
    <w:p w14:paraId="635CE718" w14:textId="70064296" w:rsidR="00131CFA" w:rsidRDefault="00131CFA" w:rsidP="00772A6D"/>
    <w:p w14:paraId="3B356748" w14:textId="79BD7EC7" w:rsidR="00131CFA" w:rsidRDefault="00131CFA" w:rsidP="00772A6D"/>
    <w:p w14:paraId="75B59AF7" w14:textId="77777777" w:rsidR="00131CFA" w:rsidRPr="00772A6D" w:rsidRDefault="00131CFA" w:rsidP="00772A6D"/>
    <w:p w14:paraId="5714C91A" w14:textId="7C804162" w:rsidR="005E2F7C" w:rsidRDefault="00B25214" w:rsidP="000A06F2">
      <w:pPr>
        <w:pStyle w:val="Heading1"/>
      </w:pPr>
      <w:bookmarkStart w:id="9" w:name="_Toc119316605"/>
      <w:r w:rsidRPr="00B25214">
        <w:lastRenderedPageBreak/>
        <w:t>PEST</w:t>
      </w:r>
      <w:r>
        <w:t xml:space="preserve">LE </w:t>
      </w:r>
      <w:r w:rsidRPr="00B25214">
        <w:t>analysis on the UK macro environment</w:t>
      </w:r>
      <w:bookmarkEnd w:id="7"/>
      <w:bookmarkEnd w:id="9"/>
    </w:p>
    <w:p w14:paraId="77A5B73C" w14:textId="49A411AE" w:rsidR="00F713FC" w:rsidRPr="00F713FC" w:rsidRDefault="00B45BD0" w:rsidP="00C0054C">
      <w:r w:rsidRPr="00B45BD0">
        <w:t xml:space="preserve">The macro-environment of any industry refers to the factors and the issues that occur within it that the businesses operating do not </w:t>
      </w:r>
      <w:r w:rsidRPr="00E36945">
        <w:t>have control of.</w:t>
      </w:r>
      <w:r w:rsidR="000A06F2" w:rsidRPr="00E36945">
        <w:t xml:space="preserve"> The PESTLE </w:t>
      </w:r>
      <w:r w:rsidR="00E36945" w:rsidRPr="00E36945">
        <w:t>assessment</w:t>
      </w:r>
      <w:r w:rsidR="000A06F2" w:rsidRPr="00E36945">
        <w:t xml:space="preserve"> is </w:t>
      </w:r>
      <w:r w:rsidR="00E36945" w:rsidRPr="00E36945">
        <w:t>an</w:t>
      </w:r>
      <w:r w:rsidR="000A06F2" w:rsidRPr="00E36945">
        <w:t xml:space="preserve"> </w:t>
      </w:r>
      <w:r w:rsidR="00E36945" w:rsidRPr="00E36945">
        <w:t>idea</w:t>
      </w:r>
      <w:r w:rsidR="000A06F2" w:rsidRPr="00E36945">
        <w:t xml:space="preserve"> </w:t>
      </w:r>
      <w:r w:rsidR="00E36945" w:rsidRPr="00E36945">
        <w:t>originally</w:t>
      </w:r>
      <w:r w:rsidR="000A06F2" w:rsidRPr="00E36945">
        <w:t xml:space="preserve"> </w:t>
      </w:r>
      <w:r w:rsidR="00E36945" w:rsidRPr="00E36945">
        <w:t>stated</w:t>
      </w:r>
      <w:r w:rsidR="000A06F2" w:rsidRPr="00E36945">
        <w:t xml:space="preserve"> by Harvard Business School </w:t>
      </w:r>
      <w:r w:rsidR="00E36945" w:rsidRPr="00E36945">
        <w:t>lecturer</w:t>
      </w:r>
      <w:r w:rsidR="000A06F2" w:rsidRPr="00E36945">
        <w:t xml:space="preserve"> Francis J. Aguilar. He </w:t>
      </w:r>
      <w:r w:rsidR="00E36945" w:rsidRPr="00E36945">
        <w:t>established</w:t>
      </w:r>
      <w:r w:rsidR="000A06F2" w:rsidRPr="00E36945">
        <w:t xml:space="preserve"> the </w:t>
      </w:r>
      <w:r w:rsidR="00E36945" w:rsidRPr="00E36945">
        <w:t>structure</w:t>
      </w:r>
      <w:r w:rsidR="000A06F2" w:rsidRPr="00E36945">
        <w:t xml:space="preserve"> </w:t>
      </w:r>
      <w:r w:rsidR="00E36945" w:rsidRPr="00E36945">
        <w:t>earlier</w:t>
      </w:r>
      <w:r w:rsidR="000A06F2" w:rsidRPr="00E36945">
        <w:t xml:space="preserve"> in 1964 in his </w:t>
      </w:r>
      <w:r w:rsidR="00E36945" w:rsidRPr="00E36945">
        <w:t>manuscript</w:t>
      </w:r>
      <w:r w:rsidR="000A06F2" w:rsidRPr="00E36945">
        <w:t xml:space="preserve"> “Scanning the Business Environment “. </w:t>
      </w:r>
      <w:r w:rsidR="000A06F2" w:rsidRPr="00F51C12">
        <w:t xml:space="preserve">Since then, the PESTLE </w:t>
      </w:r>
      <w:r w:rsidR="00F51C12" w:rsidRPr="00F51C12">
        <w:t>assessment</w:t>
      </w:r>
      <w:r w:rsidR="000A06F2" w:rsidRPr="00F51C12">
        <w:t xml:space="preserve"> has </w:t>
      </w:r>
      <w:r w:rsidR="00F51C12" w:rsidRPr="00F51C12">
        <w:t>developed</w:t>
      </w:r>
      <w:r w:rsidR="000A06F2" w:rsidRPr="00F51C12">
        <w:t xml:space="preserve"> a </w:t>
      </w:r>
      <w:r w:rsidR="00F51C12" w:rsidRPr="00F51C12">
        <w:t>common</w:t>
      </w:r>
      <w:r w:rsidR="000A06F2" w:rsidRPr="00F51C12">
        <w:t xml:space="preserve"> </w:t>
      </w:r>
      <w:r w:rsidR="00F51C12" w:rsidRPr="00F51C12">
        <w:t>tactical</w:t>
      </w:r>
      <w:r w:rsidR="000A06F2" w:rsidRPr="00F51C12">
        <w:t xml:space="preserve"> </w:t>
      </w:r>
      <w:r w:rsidR="00F51C12" w:rsidRPr="00F51C12">
        <w:t>instrument</w:t>
      </w:r>
      <w:r w:rsidR="000A06F2" w:rsidRPr="00F51C12">
        <w:t xml:space="preserve"> to </w:t>
      </w:r>
      <w:r w:rsidR="00F51C12" w:rsidRPr="00F51C12">
        <w:t>evaluate</w:t>
      </w:r>
      <w:r w:rsidR="000A06F2" w:rsidRPr="00F51C12">
        <w:t xml:space="preserve"> the macro environment of </w:t>
      </w:r>
      <w:r w:rsidR="00F51C12" w:rsidRPr="00F51C12">
        <w:t>businesses</w:t>
      </w:r>
      <w:r w:rsidR="000A06F2" w:rsidRPr="00F51C12">
        <w:t xml:space="preserve"> </w:t>
      </w:r>
      <w:r w:rsidR="00F51C12" w:rsidRPr="00F51C12">
        <w:t>global</w:t>
      </w:r>
      <w:r w:rsidR="000A06F2" w:rsidRPr="00F51C12">
        <w:t xml:space="preserve">. The </w:t>
      </w:r>
      <w:r w:rsidR="00F51C12" w:rsidRPr="00F51C12">
        <w:t>context</w:t>
      </w:r>
      <w:r w:rsidR="000A06F2" w:rsidRPr="00F51C12">
        <w:t xml:space="preserve"> </w:t>
      </w:r>
      <w:r w:rsidR="00F51C12" w:rsidRPr="00F51C12">
        <w:t>classifies</w:t>
      </w:r>
      <w:r w:rsidR="000A06F2" w:rsidRPr="00F51C12">
        <w:t xml:space="preserve"> the six </w:t>
      </w:r>
      <w:r w:rsidR="00F51C12" w:rsidRPr="00F51C12">
        <w:t>influences</w:t>
      </w:r>
      <w:r w:rsidR="000A06F2" w:rsidRPr="00F51C12">
        <w:t xml:space="preserve"> of politics, economics, socio-culture, technology, environment, and law.</w:t>
      </w:r>
      <w:r w:rsidR="00C0054C" w:rsidRPr="00F51C12">
        <w:t xml:space="preserve"> In </w:t>
      </w:r>
      <w:r w:rsidR="00F51C12" w:rsidRPr="00F51C12">
        <w:t>advertising</w:t>
      </w:r>
      <w:r w:rsidR="00C0054C" w:rsidRPr="00F51C12">
        <w:t xml:space="preserve"> </w:t>
      </w:r>
      <w:r w:rsidR="00F51C12" w:rsidRPr="00F51C12">
        <w:t>concept</w:t>
      </w:r>
      <w:r w:rsidR="00C0054C" w:rsidRPr="00F51C12">
        <w:t xml:space="preserve">, we </w:t>
      </w:r>
      <w:r w:rsidR="00F51C12" w:rsidRPr="00F51C12">
        <w:t>distinguish</w:t>
      </w:r>
      <w:r w:rsidR="00C0054C" w:rsidRPr="00F51C12">
        <w:t xml:space="preserve"> </w:t>
      </w:r>
      <w:r w:rsidR="00F51C12" w:rsidRPr="00F51C12">
        <w:t>among</w:t>
      </w:r>
      <w:r w:rsidR="00C0054C" w:rsidRPr="00F51C12">
        <w:t xml:space="preserve"> a microeconomic and a macroeconomic </w:t>
      </w:r>
      <w:r w:rsidR="00F51C12" w:rsidRPr="00F51C12">
        <w:t>corporate</w:t>
      </w:r>
      <w:r w:rsidR="00C0054C" w:rsidRPr="00F51C12">
        <w:t xml:space="preserve"> environment, also </w:t>
      </w:r>
      <w:r w:rsidR="00F51C12" w:rsidRPr="00F51C12">
        <w:t>identified</w:t>
      </w:r>
      <w:r w:rsidR="00C0054C" w:rsidRPr="00F51C12">
        <w:t xml:space="preserve"> as the micro- and macro-environment. </w:t>
      </w:r>
      <w:r w:rsidR="00C0054C" w:rsidRPr="002D1D2D">
        <w:t xml:space="preserve">A </w:t>
      </w:r>
      <w:r w:rsidR="002D1D2D" w:rsidRPr="002D1D2D">
        <w:t>common</w:t>
      </w:r>
      <w:r w:rsidR="00C0054C" w:rsidRPr="002D1D2D">
        <w:t xml:space="preserve"> </w:t>
      </w:r>
      <w:r w:rsidR="002D1D2D" w:rsidRPr="002D1D2D">
        <w:t>technique</w:t>
      </w:r>
      <w:r w:rsidR="00C0054C" w:rsidRPr="002D1D2D">
        <w:t xml:space="preserve"> for </w:t>
      </w:r>
      <w:r w:rsidR="002D1D2D" w:rsidRPr="002D1D2D">
        <w:t>studying</w:t>
      </w:r>
      <w:r w:rsidR="00C0054C" w:rsidRPr="002D1D2D">
        <w:t xml:space="preserve"> the macro-environment is PESTEL </w:t>
      </w:r>
      <w:r w:rsidR="002D1D2D" w:rsidRPr="002D1D2D">
        <w:t>study</w:t>
      </w:r>
      <w:r w:rsidR="00C0054C" w:rsidRPr="002D1D2D">
        <w:t xml:space="preserve">. In the </w:t>
      </w:r>
      <w:r w:rsidR="002D1D2D" w:rsidRPr="002D1D2D">
        <w:t>subsequent</w:t>
      </w:r>
      <w:r w:rsidR="00C0054C" w:rsidRPr="002D1D2D">
        <w:t xml:space="preserve"> </w:t>
      </w:r>
      <w:r w:rsidR="002D1D2D" w:rsidRPr="002D1D2D">
        <w:t>piece</w:t>
      </w:r>
      <w:r w:rsidR="00C0054C" w:rsidRPr="002D1D2D">
        <w:t xml:space="preserve">, you will </w:t>
      </w:r>
      <w:r w:rsidR="002D1D2D" w:rsidRPr="002D1D2D">
        <w:t>learn</w:t>
      </w:r>
      <w:r w:rsidR="00C0054C" w:rsidRPr="002D1D2D">
        <w:t xml:space="preserve"> what PESTEL is all </w:t>
      </w:r>
      <w:r w:rsidR="002D1D2D" w:rsidRPr="002D1D2D">
        <w:t>regarding</w:t>
      </w:r>
      <w:r w:rsidR="00C0054C" w:rsidRPr="002D1D2D">
        <w:t xml:space="preserve">, what the </w:t>
      </w:r>
      <w:r w:rsidR="002D1D2D" w:rsidRPr="002D1D2D">
        <w:t>abbreviation</w:t>
      </w:r>
      <w:r w:rsidR="00C0054C" w:rsidRPr="002D1D2D">
        <w:t xml:space="preserve"> </w:t>
      </w:r>
      <w:r w:rsidR="002D1D2D" w:rsidRPr="002D1D2D">
        <w:t>holds</w:t>
      </w:r>
      <w:r w:rsidR="00C0054C" w:rsidRPr="002D1D2D">
        <w:t xml:space="preserve"> for and what </w:t>
      </w:r>
      <w:r w:rsidR="002D1D2D" w:rsidRPr="002D1D2D">
        <w:t>kinds</w:t>
      </w:r>
      <w:r w:rsidR="00C0054C" w:rsidRPr="002D1D2D">
        <w:t xml:space="preserve"> of </w:t>
      </w:r>
      <w:r w:rsidR="002D1D2D" w:rsidRPr="002D1D2D">
        <w:t>reasons</w:t>
      </w:r>
      <w:r w:rsidR="00C0054C" w:rsidRPr="002D1D2D">
        <w:t xml:space="preserve"> you </w:t>
      </w:r>
      <w:r w:rsidR="002D1D2D" w:rsidRPr="002D1D2D">
        <w:t>would</w:t>
      </w:r>
      <w:r w:rsidR="00C0054C" w:rsidRPr="002D1D2D">
        <w:t xml:space="preserve"> </w:t>
      </w:r>
      <w:r w:rsidR="002D1D2D" w:rsidRPr="002D1D2D">
        <w:t>think</w:t>
      </w:r>
      <w:r w:rsidR="00C0054C" w:rsidRPr="002D1D2D">
        <w:t xml:space="preserve"> when </w:t>
      </w:r>
      <w:r w:rsidR="002D1D2D" w:rsidRPr="002D1D2D">
        <w:t>performing</w:t>
      </w:r>
      <w:r w:rsidR="00C0054C" w:rsidRPr="002D1D2D">
        <w:t xml:space="preserve"> PESTEL </w:t>
      </w:r>
      <w:r w:rsidR="002D1D2D" w:rsidRPr="00A731CA">
        <w:t>evaluation</w:t>
      </w:r>
      <w:r w:rsidR="00C0054C" w:rsidRPr="00A731CA">
        <w:t xml:space="preserve">. In PESTEL </w:t>
      </w:r>
      <w:r w:rsidR="00A731CA" w:rsidRPr="00A731CA">
        <w:t>assay</w:t>
      </w:r>
      <w:r w:rsidR="00C0054C" w:rsidRPr="00A731CA">
        <w:t xml:space="preserve">, you </w:t>
      </w:r>
      <w:r w:rsidR="00A731CA" w:rsidRPr="00A731CA">
        <w:t>create</w:t>
      </w:r>
      <w:r w:rsidR="00C0054C" w:rsidRPr="00A731CA">
        <w:t xml:space="preserve"> a </w:t>
      </w:r>
      <w:r w:rsidR="00A731CA" w:rsidRPr="00A731CA">
        <w:t>comprehensive</w:t>
      </w:r>
      <w:r w:rsidR="00C0054C" w:rsidRPr="00A731CA">
        <w:t xml:space="preserve"> </w:t>
      </w:r>
      <w:r w:rsidR="00A731CA" w:rsidRPr="00A731CA">
        <w:t>explanation</w:t>
      </w:r>
      <w:r w:rsidR="00C0054C" w:rsidRPr="00A731CA">
        <w:t xml:space="preserve"> of a </w:t>
      </w:r>
      <w:r w:rsidR="00A731CA" w:rsidRPr="00A731CA">
        <w:t>firm's</w:t>
      </w:r>
      <w:r w:rsidR="00C0054C" w:rsidRPr="00A731CA">
        <w:t xml:space="preserve"> macro-environment in </w:t>
      </w:r>
      <w:r w:rsidR="00A731CA" w:rsidRPr="00A731CA">
        <w:t>conditions</w:t>
      </w:r>
      <w:r w:rsidR="00C0054C" w:rsidRPr="00A731CA">
        <w:t xml:space="preserve"> of politic, economic, </w:t>
      </w:r>
      <w:r w:rsidR="00700381">
        <w:t>social</w:t>
      </w:r>
      <w:r w:rsidR="00C0054C" w:rsidRPr="00A731CA">
        <w:t xml:space="preserve">, technological, </w:t>
      </w:r>
      <w:r w:rsidR="00AF2E07" w:rsidRPr="00226319">
        <w:t>ecological</w:t>
      </w:r>
      <w:r w:rsidR="00C0054C" w:rsidRPr="00226319">
        <w:t xml:space="preserve">, and </w:t>
      </w:r>
      <w:r w:rsidR="00AF2E07" w:rsidRPr="00226319">
        <w:t>legitimate</w:t>
      </w:r>
      <w:r w:rsidR="00C0054C" w:rsidRPr="00226319">
        <w:t xml:space="preserve"> </w:t>
      </w:r>
      <w:r w:rsidR="00700381" w:rsidRPr="00226319">
        <w:t>matters</w:t>
      </w:r>
      <w:r w:rsidR="00C0054C" w:rsidRPr="00226319">
        <w:t xml:space="preserve"> as well as their </w:t>
      </w:r>
      <w:r w:rsidR="00A731CA" w:rsidRPr="00226319">
        <w:t>impacts</w:t>
      </w:r>
      <w:r w:rsidR="00C0054C" w:rsidRPr="00226319">
        <w:t xml:space="preserve">. In practice, </w:t>
      </w:r>
      <w:r w:rsidR="00A731CA" w:rsidRPr="00226319">
        <w:t>studies</w:t>
      </w:r>
      <w:r w:rsidR="00C0054C" w:rsidRPr="00226319">
        <w:t xml:space="preserve"> </w:t>
      </w:r>
      <w:r w:rsidR="00A94A86" w:rsidRPr="00226319">
        <w:t>established</w:t>
      </w:r>
      <w:r w:rsidR="00C0054C" w:rsidRPr="00226319">
        <w:t xml:space="preserve"> on the PESTEL </w:t>
      </w:r>
      <w:r w:rsidR="00A94A86" w:rsidRPr="00226319">
        <w:t>prototype</w:t>
      </w:r>
      <w:r w:rsidR="00C0054C" w:rsidRPr="00226319">
        <w:t xml:space="preserve"> are </w:t>
      </w:r>
      <w:r w:rsidR="00226319" w:rsidRPr="00226319">
        <w:t>applied</w:t>
      </w:r>
      <w:r w:rsidR="00C0054C" w:rsidRPr="00226319">
        <w:t xml:space="preserve"> in </w:t>
      </w:r>
      <w:r w:rsidR="00226319" w:rsidRPr="00226319">
        <w:t>combination</w:t>
      </w:r>
      <w:r w:rsidR="00C0054C" w:rsidRPr="00226319">
        <w:t xml:space="preserve"> with </w:t>
      </w:r>
      <w:r w:rsidR="00226319" w:rsidRPr="00226319">
        <w:t>findings</w:t>
      </w:r>
      <w:r w:rsidR="00C0054C" w:rsidRPr="00226319">
        <w:t xml:space="preserve"> on the micro-environment as </w:t>
      </w:r>
      <w:r w:rsidR="00226319" w:rsidRPr="00226319">
        <w:t>portion</w:t>
      </w:r>
      <w:r w:rsidR="00C0054C" w:rsidRPr="00226319">
        <w:t xml:space="preserve"> of the </w:t>
      </w:r>
      <w:r w:rsidR="00226319" w:rsidRPr="00226319">
        <w:t>whole</w:t>
      </w:r>
      <w:r w:rsidR="00C0054C" w:rsidRPr="00226319">
        <w:t xml:space="preserve"> </w:t>
      </w:r>
      <w:r w:rsidR="00226319" w:rsidRPr="00226319">
        <w:t>ecological</w:t>
      </w:r>
      <w:r w:rsidR="00C0054C" w:rsidRPr="00226319">
        <w:t xml:space="preserve"> </w:t>
      </w:r>
      <w:r w:rsidR="00226319" w:rsidRPr="00226319">
        <w:t>study</w:t>
      </w:r>
      <w:r w:rsidR="00C0054C" w:rsidRPr="00226319">
        <w:t xml:space="preserve">. Their </w:t>
      </w:r>
      <w:r w:rsidR="00226319" w:rsidRPr="00226319">
        <w:t>aim</w:t>
      </w:r>
      <w:r w:rsidR="00C0054C" w:rsidRPr="00226319">
        <w:t xml:space="preserve"> is to </w:t>
      </w:r>
      <w:r w:rsidR="00226319" w:rsidRPr="00226319">
        <w:t>discover</w:t>
      </w:r>
      <w:r w:rsidR="00C0054C" w:rsidRPr="00226319">
        <w:t xml:space="preserve"> </w:t>
      </w:r>
      <w:r w:rsidR="00226319" w:rsidRPr="00226319">
        <w:t>several</w:t>
      </w:r>
      <w:r w:rsidR="00C0054C" w:rsidRPr="00226319">
        <w:t xml:space="preserve"> </w:t>
      </w:r>
      <w:r w:rsidR="00226319" w:rsidRPr="00226319">
        <w:t>prospects</w:t>
      </w:r>
      <w:r w:rsidR="00C0054C" w:rsidRPr="00226319">
        <w:t xml:space="preserve"> or </w:t>
      </w:r>
      <w:r w:rsidR="00226319" w:rsidRPr="00226319">
        <w:t>possibilities</w:t>
      </w:r>
      <w:r w:rsidR="00C0054C" w:rsidRPr="00226319">
        <w:t xml:space="preserve"> which </w:t>
      </w:r>
      <w:r w:rsidR="00226319" w:rsidRPr="00226319">
        <w:t>might</w:t>
      </w:r>
      <w:r w:rsidR="00C0054C" w:rsidRPr="00226319">
        <w:t xml:space="preserve"> </w:t>
      </w:r>
      <w:r w:rsidR="00226319" w:rsidRPr="00226319">
        <w:t>occur</w:t>
      </w:r>
      <w:r w:rsidR="00C0054C" w:rsidRPr="00226319">
        <w:t xml:space="preserve"> from the </w:t>
      </w:r>
      <w:r w:rsidR="00226319" w:rsidRPr="00226319">
        <w:t>corporate</w:t>
      </w:r>
      <w:r w:rsidR="00C0054C" w:rsidRPr="00226319">
        <w:t xml:space="preserve"> </w:t>
      </w:r>
      <w:r w:rsidR="00226319" w:rsidRPr="00226319">
        <w:t>world</w:t>
      </w:r>
      <w:r w:rsidR="00C0054C" w:rsidRPr="00226319">
        <w:t xml:space="preserve">. This </w:t>
      </w:r>
      <w:r w:rsidR="00226319" w:rsidRPr="00226319">
        <w:t>possibility</w:t>
      </w:r>
      <w:r w:rsidR="00C0054C" w:rsidRPr="00226319">
        <w:t>-</w:t>
      </w:r>
      <w:r w:rsidR="00226319" w:rsidRPr="00226319">
        <w:t>incentive</w:t>
      </w:r>
      <w:r w:rsidR="00C0054C" w:rsidRPr="00226319">
        <w:t xml:space="preserve"> </w:t>
      </w:r>
      <w:r w:rsidR="00226319" w:rsidRPr="00226319">
        <w:t>collection</w:t>
      </w:r>
      <w:r w:rsidR="00C0054C" w:rsidRPr="00226319">
        <w:t xml:space="preserve"> </w:t>
      </w:r>
      <w:r w:rsidR="00226319" w:rsidRPr="00226319">
        <w:t>collected</w:t>
      </w:r>
      <w:r w:rsidR="00C0054C" w:rsidRPr="00226319">
        <w:t xml:space="preserve"> from the </w:t>
      </w:r>
      <w:r w:rsidR="00226319" w:rsidRPr="00226319">
        <w:t>ecological</w:t>
      </w:r>
      <w:r w:rsidR="00C0054C" w:rsidRPr="00226319">
        <w:t xml:space="preserve"> </w:t>
      </w:r>
      <w:r w:rsidR="00226319" w:rsidRPr="00226319">
        <w:t>evaluation</w:t>
      </w:r>
      <w:r w:rsidR="00C0054C" w:rsidRPr="00226319">
        <w:t xml:space="preserve"> can then be </w:t>
      </w:r>
      <w:r w:rsidR="00226319" w:rsidRPr="00226319">
        <w:t>associated</w:t>
      </w:r>
      <w:r w:rsidR="00C0054C" w:rsidRPr="00226319">
        <w:t xml:space="preserve"> with the </w:t>
      </w:r>
      <w:r w:rsidR="00226319" w:rsidRPr="00226319">
        <w:t>firm's</w:t>
      </w:r>
      <w:r w:rsidR="00C0054C" w:rsidRPr="00226319">
        <w:t xml:space="preserve"> </w:t>
      </w:r>
      <w:r w:rsidR="00226319" w:rsidRPr="00226319">
        <w:t>core</w:t>
      </w:r>
      <w:r w:rsidR="00C0054C" w:rsidRPr="00226319">
        <w:t xml:space="preserve"> </w:t>
      </w:r>
      <w:r w:rsidR="00226319" w:rsidRPr="00226319">
        <w:t>assets</w:t>
      </w:r>
      <w:r w:rsidR="00C0054C" w:rsidRPr="00226319">
        <w:t xml:space="preserve"> and </w:t>
      </w:r>
      <w:r w:rsidR="00226319" w:rsidRPr="00226319">
        <w:t>limitations</w:t>
      </w:r>
      <w:r w:rsidR="00C0054C" w:rsidRPr="00226319">
        <w:t xml:space="preserve"> </w:t>
      </w:r>
      <w:r w:rsidR="00226319" w:rsidRPr="00226319">
        <w:t>across</w:t>
      </w:r>
      <w:r w:rsidR="00C0054C" w:rsidRPr="00226319">
        <w:t xml:space="preserve"> a SWOT </w:t>
      </w:r>
      <w:r w:rsidR="00226319" w:rsidRPr="00226319">
        <w:t>evaluation</w:t>
      </w:r>
      <w:r w:rsidR="00C0054C" w:rsidRPr="00226319">
        <w:t xml:space="preserve">. This </w:t>
      </w:r>
      <w:r w:rsidR="00226319" w:rsidRPr="00226319">
        <w:t>improves</w:t>
      </w:r>
      <w:r w:rsidR="00C0054C" w:rsidRPr="00226319">
        <w:t xml:space="preserve"> to </w:t>
      </w:r>
      <w:r w:rsidR="00226319" w:rsidRPr="00226319">
        <w:t>establish</w:t>
      </w:r>
      <w:r w:rsidR="00C0054C" w:rsidRPr="00226319">
        <w:t xml:space="preserve"> the </w:t>
      </w:r>
      <w:r w:rsidR="00226319" w:rsidRPr="00226319">
        <w:t>extent</w:t>
      </w:r>
      <w:r w:rsidR="00C0054C" w:rsidRPr="00226319">
        <w:t xml:space="preserve"> of </w:t>
      </w:r>
      <w:r w:rsidR="00226319" w:rsidRPr="00226319">
        <w:t>activity</w:t>
      </w:r>
      <w:r w:rsidR="00C0054C" w:rsidRPr="00226319">
        <w:t xml:space="preserve"> and to </w:t>
      </w:r>
      <w:r w:rsidR="00226319" w:rsidRPr="00226319">
        <w:t>improve</w:t>
      </w:r>
      <w:r w:rsidR="00C0054C" w:rsidRPr="00226319">
        <w:t xml:space="preserve"> </w:t>
      </w:r>
      <w:r w:rsidR="00226319" w:rsidRPr="00226319">
        <w:t>procedures</w:t>
      </w:r>
      <w:r w:rsidR="00C0054C" w:rsidRPr="00226319">
        <w:t xml:space="preserve"> for </w:t>
      </w:r>
      <w:r w:rsidR="00226319" w:rsidRPr="00226319">
        <w:t>tactical</w:t>
      </w:r>
      <w:r w:rsidR="00C0054C" w:rsidRPr="00226319">
        <w:t xml:space="preserve"> </w:t>
      </w:r>
      <w:r w:rsidR="00226319" w:rsidRPr="00226319">
        <w:t>managing</w:t>
      </w:r>
      <w:r w:rsidR="00C0054C" w:rsidRPr="00226319">
        <w:t>.</w:t>
      </w:r>
    </w:p>
    <w:p w14:paraId="5373CF39" w14:textId="0DECFAB3" w:rsidR="005E2F7C" w:rsidRPr="006512AE" w:rsidRDefault="00B25214" w:rsidP="000C1A28">
      <w:pPr>
        <w:pStyle w:val="Heading2"/>
      </w:pPr>
      <w:bookmarkStart w:id="10" w:name="_Toc24564159"/>
      <w:bookmarkStart w:id="11" w:name="_Toc119316606"/>
      <w:r w:rsidRPr="00B25214">
        <w:t>Political factors</w:t>
      </w:r>
      <w:bookmarkEnd w:id="10"/>
      <w:bookmarkEnd w:id="11"/>
    </w:p>
    <w:p w14:paraId="1CE1A350" w14:textId="77777777" w:rsidR="005E2F7C" w:rsidRDefault="005E2F7C" w:rsidP="005E2F7C">
      <w:pPr>
        <w:pStyle w:val="Graphic"/>
      </w:pPr>
      <w:r>
        <w:rPr>
          <w:noProof/>
        </w:rPr>
        <w:drawing>
          <wp:inline distT="0" distB="0" distL="0" distR="0" wp14:anchorId="515DD590" wp14:editId="17D6C32A">
            <wp:extent cx="1676400" cy="1117600"/>
            <wp:effectExtent l="0" t="0" r="0" b="6350"/>
            <wp:docPr id="27" name="Picture 27" descr="Scientific bea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acid-biology-chemical-136694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76400" cy="1117600"/>
                    </a:xfrm>
                    <a:prstGeom prst="rect">
                      <a:avLst/>
                    </a:prstGeom>
                  </pic:spPr>
                </pic:pic>
              </a:graphicData>
            </a:graphic>
          </wp:inline>
        </w:drawing>
      </w:r>
    </w:p>
    <w:p w14:paraId="7E79D6A0" w14:textId="3BBA41E8" w:rsidR="005E2F7C" w:rsidRDefault="006122CF" w:rsidP="006B0178">
      <w:r w:rsidRPr="006122CF">
        <w:t>Circumstances</w:t>
      </w:r>
      <w:r w:rsidR="006B0178" w:rsidRPr="006122CF">
        <w:t xml:space="preserve"> </w:t>
      </w:r>
      <w:r w:rsidRPr="006122CF">
        <w:t>could</w:t>
      </w:r>
      <w:r w:rsidR="006B0178" w:rsidRPr="006122CF">
        <w:t xml:space="preserve"> be </w:t>
      </w:r>
      <w:r w:rsidRPr="006122CF">
        <w:t>changed</w:t>
      </w:r>
      <w:r w:rsidR="006B0178" w:rsidRPr="006122CF">
        <w:t xml:space="preserve"> by the </w:t>
      </w:r>
      <w:r w:rsidRPr="006122CF">
        <w:t>administration's</w:t>
      </w:r>
      <w:r w:rsidR="006B0178" w:rsidRPr="006122CF">
        <w:t xml:space="preserve"> </w:t>
      </w:r>
      <w:r w:rsidRPr="006122CF">
        <w:t>impact</w:t>
      </w:r>
      <w:r w:rsidR="006B0178" w:rsidRPr="006122CF">
        <w:t xml:space="preserve"> on a </w:t>
      </w:r>
      <w:r w:rsidRPr="006122CF">
        <w:t>nation's</w:t>
      </w:r>
      <w:r w:rsidR="006B0178" w:rsidRPr="006122CF">
        <w:t xml:space="preserve"> </w:t>
      </w:r>
      <w:r w:rsidRPr="006122CF">
        <w:t>transportation</w:t>
      </w:r>
      <w:r w:rsidR="006B0178" w:rsidRPr="006122CF">
        <w:t xml:space="preserve">. This </w:t>
      </w:r>
      <w:r w:rsidRPr="006122CF">
        <w:t>could</w:t>
      </w:r>
      <w:r w:rsidR="006B0178" w:rsidRPr="006122CF">
        <w:t xml:space="preserve"> </w:t>
      </w:r>
      <w:r w:rsidRPr="006122CF">
        <w:t>involve</w:t>
      </w:r>
      <w:r w:rsidR="006B0178" w:rsidRPr="006122CF">
        <w:t xml:space="preserve"> tax </w:t>
      </w:r>
      <w:r w:rsidRPr="006122CF">
        <w:t>strategy</w:t>
      </w:r>
      <w:r w:rsidR="006B0178" w:rsidRPr="006122CF">
        <w:t xml:space="preserve">, </w:t>
      </w:r>
      <w:r w:rsidRPr="006122CF">
        <w:t>work</w:t>
      </w:r>
      <w:r w:rsidR="006B0178" w:rsidRPr="006122CF">
        <w:t xml:space="preserve"> </w:t>
      </w:r>
      <w:r w:rsidRPr="006122CF">
        <w:t>regulations</w:t>
      </w:r>
      <w:r w:rsidR="006B0178" w:rsidRPr="006122CF">
        <w:t xml:space="preserve">, </w:t>
      </w:r>
      <w:r w:rsidRPr="006122CF">
        <w:t>ecological</w:t>
      </w:r>
      <w:r w:rsidR="006B0178" w:rsidRPr="006122CF">
        <w:t xml:space="preserve"> </w:t>
      </w:r>
      <w:r w:rsidRPr="006122CF">
        <w:t>laws</w:t>
      </w:r>
      <w:r w:rsidR="006B0178" w:rsidRPr="006122CF">
        <w:t xml:space="preserve">, </w:t>
      </w:r>
      <w:r w:rsidRPr="006122CF">
        <w:t>export</w:t>
      </w:r>
      <w:r w:rsidR="006B0178" w:rsidRPr="006122CF">
        <w:t xml:space="preserve"> </w:t>
      </w:r>
      <w:r w:rsidRPr="006122CF">
        <w:t>limits</w:t>
      </w:r>
      <w:r w:rsidR="006B0178" w:rsidRPr="006122CF">
        <w:t xml:space="preserve">, </w:t>
      </w:r>
      <w:r w:rsidRPr="006122CF">
        <w:t>taxes</w:t>
      </w:r>
      <w:r w:rsidR="006B0178" w:rsidRPr="006122CF">
        <w:t xml:space="preserve">, </w:t>
      </w:r>
      <w:r w:rsidRPr="006122CF">
        <w:t>change</w:t>
      </w:r>
      <w:r w:rsidR="00731E92" w:rsidRPr="006122CF">
        <w:t>,</w:t>
      </w:r>
      <w:r w:rsidR="006B0178" w:rsidRPr="006122CF">
        <w:t xml:space="preserve"> and </w:t>
      </w:r>
      <w:r w:rsidRPr="006122CF">
        <w:t>diplomatic</w:t>
      </w:r>
      <w:r w:rsidR="006B0178" w:rsidRPr="006122CF">
        <w:t xml:space="preserve"> </w:t>
      </w:r>
      <w:r w:rsidRPr="006122CF">
        <w:t>strength</w:t>
      </w:r>
      <w:r w:rsidR="006B0178" w:rsidRPr="006122CF">
        <w:t xml:space="preserve">. </w:t>
      </w:r>
      <w:r w:rsidRPr="006122CF">
        <w:t>Donations</w:t>
      </w:r>
      <w:r w:rsidR="006B0178" w:rsidRPr="006122CF">
        <w:t xml:space="preserve"> </w:t>
      </w:r>
      <w:r w:rsidRPr="006122CF">
        <w:t>might</w:t>
      </w:r>
      <w:r w:rsidR="006B0178" w:rsidRPr="006122CF">
        <w:t xml:space="preserve"> </w:t>
      </w:r>
      <w:r w:rsidRPr="006122CF">
        <w:t>want</w:t>
      </w:r>
      <w:r w:rsidR="006B0178" w:rsidRPr="006122CF">
        <w:t xml:space="preserve"> to </w:t>
      </w:r>
      <w:r w:rsidRPr="006122CF">
        <w:t>believe</w:t>
      </w:r>
      <w:r w:rsidR="006B0178" w:rsidRPr="006122CF">
        <w:t xml:space="preserve"> </w:t>
      </w:r>
      <w:r w:rsidRPr="006122CF">
        <w:t>wherever</w:t>
      </w:r>
      <w:r w:rsidR="006B0178" w:rsidRPr="006122CF">
        <w:t xml:space="preserve"> a </w:t>
      </w:r>
      <w:r w:rsidRPr="006122CF">
        <w:t>regime</w:t>
      </w:r>
      <w:r w:rsidR="006B0178" w:rsidRPr="006122CF">
        <w:t xml:space="preserve"> </w:t>
      </w:r>
      <w:r w:rsidRPr="006122CF">
        <w:t>makes</w:t>
      </w:r>
      <w:r w:rsidR="006B0178" w:rsidRPr="006122CF">
        <w:t xml:space="preserve"> not </w:t>
      </w:r>
      <w:r w:rsidRPr="006122CF">
        <w:t>need</w:t>
      </w:r>
      <w:r w:rsidR="006B0178" w:rsidRPr="006122CF">
        <w:t xml:space="preserve"> </w:t>
      </w:r>
      <w:r w:rsidRPr="006122CF">
        <w:t>facilities</w:t>
      </w:r>
      <w:r w:rsidR="006B0178" w:rsidRPr="006122CF">
        <w:t xml:space="preserve"> or </w:t>
      </w:r>
      <w:r w:rsidRPr="006122CF">
        <w:t>commodities</w:t>
      </w:r>
      <w:r w:rsidR="006B0178" w:rsidRPr="006122CF">
        <w:t xml:space="preserve"> to be </w:t>
      </w:r>
      <w:r w:rsidRPr="006122CF">
        <w:t>supplied</w:t>
      </w:r>
      <w:r w:rsidR="006B0178" w:rsidRPr="006122CF">
        <w:t>.</w:t>
      </w:r>
      <w:r w:rsidR="006B0178">
        <w:t xml:space="preserve"> </w:t>
      </w:r>
      <w:r w:rsidR="00B25214" w:rsidRPr="00B25214">
        <w:t>Political factors refer to the activities that are undertaken by the government in the interest of the citizens that can either have a positive or negative impact towards the success of entrepreneurial ventures. There was a rise on costs associated with conducting business with other countries as the tariffs had to be increased once the UK fell out of the European Union. Imports also faced additional charges that eventually lead to an increase in the final costs of purchase of the finished product. The technology industry is an example of organisations that have been boosted by the emergence of the pandemic as they had to innovate products that could be used for alternative ways of working or business recovery.</w:t>
      </w:r>
    </w:p>
    <w:p w14:paraId="232BC12C" w14:textId="5DFFBA67" w:rsidR="005E2F7C" w:rsidRPr="006512AE" w:rsidRDefault="00B25214" w:rsidP="001B6E4C">
      <w:pPr>
        <w:pStyle w:val="Heading2"/>
        <w:rPr>
          <w:sz w:val="28"/>
        </w:rPr>
      </w:pPr>
      <w:bookmarkStart w:id="12" w:name="_Toc24564160"/>
      <w:bookmarkStart w:id="13" w:name="_Toc119316607"/>
      <w:r w:rsidRPr="00B25214">
        <w:lastRenderedPageBreak/>
        <w:t>Economic factors</w:t>
      </w:r>
      <w:bookmarkEnd w:id="12"/>
      <w:bookmarkEnd w:id="13"/>
    </w:p>
    <w:p w14:paraId="609E7100" w14:textId="77777777" w:rsidR="005E2F7C" w:rsidRDefault="005E2F7C" w:rsidP="001B6E4C">
      <w:r>
        <w:rPr>
          <w:noProof/>
        </w:rPr>
        <w:drawing>
          <wp:inline distT="0" distB="0" distL="0" distR="0" wp14:anchorId="2509F189" wp14:editId="0983CEFE">
            <wp:extent cx="1676400" cy="1110615"/>
            <wp:effectExtent l="0" t="0" r="0" b="0"/>
            <wp:docPr id="28" name="Picture 28" descr="Hands working on a laptop computer and paper not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harts-computer-data-66961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76400" cy="1110615"/>
                    </a:xfrm>
                    <a:prstGeom prst="rect">
                      <a:avLst/>
                    </a:prstGeom>
                  </pic:spPr>
                </pic:pic>
              </a:graphicData>
            </a:graphic>
          </wp:inline>
        </w:drawing>
      </w:r>
    </w:p>
    <w:p w14:paraId="3961F9CC" w14:textId="3FAF3A00" w:rsidR="005E2F7C" w:rsidRPr="00731E92" w:rsidRDefault="00344941" w:rsidP="00731E92">
      <w:pPr>
        <w:rPr>
          <w:highlight w:val="yellow"/>
        </w:rPr>
      </w:pPr>
      <w:r w:rsidRPr="00344941">
        <w:t>Circumstances</w:t>
      </w:r>
      <w:r w:rsidR="006B0178" w:rsidRPr="00344941">
        <w:t xml:space="preserve"> </w:t>
      </w:r>
      <w:r w:rsidRPr="00344941">
        <w:t>involve</w:t>
      </w:r>
      <w:r w:rsidR="006B0178" w:rsidRPr="00344941">
        <w:t xml:space="preserve"> </w:t>
      </w:r>
      <w:r w:rsidRPr="00344941">
        <w:t>monetary</w:t>
      </w:r>
      <w:r w:rsidR="006B0178" w:rsidRPr="00344941">
        <w:t xml:space="preserve"> </w:t>
      </w:r>
      <w:r w:rsidRPr="00344941">
        <w:t>expansion</w:t>
      </w:r>
      <w:r w:rsidR="006B0178" w:rsidRPr="00344941">
        <w:t xml:space="preserve">, </w:t>
      </w:r>
      <w:r w:rsidRPr="00344941">
        <w:t>activity</w:t>
      </w:r>
      <w:r w:rsidR="006B0178" w:rsidRPr="00344941">
        <w:t xml:space="preserve"> </w:t>
      </w:r>
      <w:r w:rsidRPr="00344941">
        <w:t>prices</w:t>
      </w:r>
      <w:r w:rsidR="006B0178" w:rsidRPr="00344941">
        <w:t xml:space="preserve">, </w:t>
      </w:r>
      <w:r w:rsidRPr="00344941">
        <w:t>trade</w:t>
      </w:r>
      <w:r w:rsidR="006B0178" w:rsidRPr="00344941">
        <w:t xml:space="preserve"> </w:t>
      </w:r>
      <w:r w:rsidRPr="00344941">
        <w:t>prices</w:t>
      </w:r>
      <w:r w:rsidR="006B0178" w:rsidRPr="00344941">
        <w:t xml:space="preserve">, </w:t>
      </w:r>
      <w:r w:rsidRPr="00344941">
        <w:t>increase</w:t>
      </w:r>
      <w:r w:rsidR="006B0178" w:rsidRPr="00344941">
        <w:t xml:space="preserve">, </w:t>
      </w:r>
      <w:r w:rsidRPr="00344941">
        <w:t>income</w:t>
      </w:r>
      <w:r w:rsidR="006B0178" w:rsidRPr="00344941">
        <w:t xml:space="preserve"> </w:t>
      </w:r>
      <w:r w:rsidRPr="00344941">
        <w:t>taxes</w:t>
      </w:r>
      <w:r w:rsidR="006B0178" w:rsidRPr="00344941">
        <w:t xml:space="preserve">, </w:t>
      </w:r>
      <w:r w:rsidRPr="00344941">
        <w:t>running</w:t>
      </w:r>
      <w:r w:rsidR="006B0178" w:rsidRPr="00344941">
        <w:t xml:space="preserve"> </w:t>
      </w:r>
      <w:r w:rsidRPr="00344941">
        <w:t>days</w:t>
      </w:r>
      <w:r w:rsidR="006B0178" w:rsidRPr="00344941">
        <w:t xml:space="preserve"> and </w:t>
      </w:r>
      <w:r w:rsidRPr="00344941">
        <w:t>rate</w:t>
      </w:r>
      <w:r w:rsidR="006B0178" w:rsidRPr="00344941">
        <w:t xml:space="preserve"> of </w:t>
      </w:r>
      <w:r w:rsidRPr="00344941">
        <w:t>income</w:t>
      </w:r>
      <w:r w:rsidR="006B0178" w:rsidRPr="00344941">
        <w:t xml:space="preserve">. These </w:t>
      </w:r>
      <w:r w:rsidRPr="00344941">
        <w:t>considerations</w:t>
      </w:r>
      <w:r w:rsidR="006B0178" w:rsidRPr="00344941">
        <w:t xml:space="preserve"> may have </w:t>
      </w:r>
      <w:r w:rsidRPr="00344941">
        <w:t>key</w:t>
      </w:r>
      <w:r w:rsidR="006B0178" w:rsidRPr="00344941">
        <w:t xml:space="preserve"> </w:t>
      </w:r>
      <w:r w:rsidRPr="00344941">
        <w:t>effects</w:t>
      </w:r>
      <w:r w:rsidR="006B0178" w:rsidRPr="00344941">
        <w:t xml:space="preserve"> on how </w:t>
      </w:r>
      <w:r w:rsidRPr="00344941">
        <w:t>contributions</w:t>
      </w:r>
      <w:r w:rsidR="006B0178" w:rsidRPr="00344941">
        <w:t xml:space="preserve"> </w:t>
      </w:r>
      <w:r w:rsidRPr="00344941">
        <w:t>manage</w:t>
      </w:r>
      <w:r w:rsidR="006B0178" w:rsidRPr="00344941">
        <w:t xml:space="preserve"> and </w:t>
      </w:r>
      <w:r w:rsidRPr="00344941">
        <w:t>get</w:t>
      </w:r>
      <w:r w:rsidR="006B0178" w:rsidRPr="00344941">
        <w:t xml:space="preserve"> </w:t>
      </w:r>
      <w:r w:rsidRPr="00344941">
        <w:t>judgment</w:t>
      </w:r>
      <w:r w:rsidR="006B0178" w:rsidRPr="00344941">
        <w:t>.</w:t>
      </w:r>
      <w:r w:rsidR="006B0178">
        <w:t xml:space="preserve"> </w:t>
      </w:r>
      <w:r w:rsidR="00B45BD0" w:rsidRPr="00B45BD0">
        <w:t xml:space="preserve">Numerous factors of the economy have an impact on the stability of entrepreneurial ventures. </w:t>
      </w:r>
      <w:r w:rsidR="00B25214" w:rsidRPr="00B25214">
        <w:t>They include the rate of inflations, the rates of interest as well as the employment levels in the country.</w:t>
      </w:r>
      <w:r w:rsidR="00731E92" w:rsidRPr="00731E92">
        <w:t xml:space="preserve"> </w:t>
      </w:r>
      <w:r w:rsidR="00731E92" w:rsidRPr="00344941">
        <w:t xml:space="preserve">The UK also </w:t>
      </w:r>
      <w:r w:rsidRPr="00344941">
        <w:t>holds</w:t>
      </w:r>
      <w:r w:rsidR="00731E92" w:rsidRPr="00344941">
        <w:t xml:space="preserve"> a </w:t>
      </w:r>
      <w:r w:rsidRPr="00344941">
        <w:t>powerful</w:t>
      </w:r>
      <w:r w:rsidR="00731E92" w:rsidRPr="00344941">
        <w:t xml:space="preserve"> </w:t>
      </w:r>
      <w:r w:rsidRPr="00344941">
        <w:t>financial</w:t>
      </w:r>
      <w:r w:rsidR="00731E92" w:rsidRPr="00344941">
        <w:t xml:space="preserve"> </w:t>
      </w:r>
      <w:r w:rsidRPr="00344941">
        <w:t>point</w:t>
      </w:r>
      <w:r w:rsidR="00731E92" w:rsidRPr="00344941">
        <w:t xml:space="preserve"> </w:t>
      </w:r>
      <w:r w:rsidRPr="00344941">
        <w:t>relation</w:t>
      </w:r>
      <w:r w:rsidR="00731E92" w:rsidRPr="00344941">
        <w:t xml:space="preserve"> to </w:t>
      </w:r>
      <w:r w:rsidRPr="00344941">
        <w:t>more</w:t>
      </w:r>
      <w:r w:rsidR="00731E92" w:rsidRPr="00344941">
        <w:t xml:space="preserve"> </w:t>
      </w:r>
      <w:r w:rsidRPr="00344941">
        <w:t>nations</w:t>
      </w:r>
      <w:r w:rsidR="00731E92" w:rsidRPr="00344941">
        <w:t xml:space="preserve">. It </w:t>
      </w:r>
      <w:r w:rsidRPr="00344941">
        <w:t>needs</w:t>
      </w:r>
      <w:r w:rsidR="00731E92" w:rsidRPr="00344941">
        <w:t xml:space="preserve"> a </w:t>
      </w:r>
      <w:r w:rsidRPr="00344941">
        <w:t>superior</w:t>
      </w:r>
      <w:r w:rsidR="00731E92" w:rsidRPr="00344941">
        <w:t xml:space="preserve"> GDP, </w:t>
      </w:r>
      <w:r w:rsidRPr="00344941">
        <w:t>different</w:t>
      </w:r>
      <w:r w:rsidR="00731E92" w:rsidRPr="00344941">
        <w:t xml:space="preserve"> </w:t>
      </w:r>
      <w:r w:rsidRPr="00344941">
        <w:t>market</w:t>
      </w:r>
      <w:r w:rsidR="00731E92" w:rsidRPr="00344941">
        <w:t xml:space="preserve">, but also a </w:t>
      </w:r>
      <w:r w:rsidRPr="00344941">
        <w:t>little problem</w:t>
      </w:r>
      <w:r w:rsidR="00731E92" w:rsidRPr="00344941">
        <w:t xml:space="preserve">. </w:t>
      </w:r>
      <w:r w:rsidRPr="00344941">
        <w:t>Optimistic</w:t>
      </w:r>
      <w:r w:rsidR="00731E92" w:rsidRPr="00344941">
        <w:t xml:space="preserve"> 5th </w:t>
      </w:r>
      <w:r w:rsidRPr="00344941">
        <w:t>maximum</w:t>
      </w:r>
      <w:r w:rsidR="00731E92" w:rsidRPr="00344941">
        <w:t xml:space="preserve"> GDP (Gross Domestic </w:t>
      </w:r>
      <w:r w:rsidRPr="00344941">
        <w:t>Product</w:t>
      </w:r>
      <w:r w:rsidR="00731E92" w:rsidRPr="00344941">
        <w:t xml:space="preserve">) in the </w:t>
      </w:r>
      <w:r w:rsidRPr="00344941">
        <w:t>creation</w:t>
      </w:r>
      <w:r w:rsidR="00731E92" w:rsidRPr="00344941">
        <w:t>, second in Europe only to Germany</w:t>
      </w:r>
      <w:r w:rsidRPr="00344941">
        <w:t>.</w:t>
      </w:r>
      <w:r w:rsidR="00731E92" w:rsidRPr="00344941">
        <w:t xml:space="preserve"> </w:t>
      </w:r>
      <w:r w:rsidRPr="00344941">
        <w:t>Great</w:t>
      </w:r>
      <w:r w:rsidR="00731E92" w:rsidRPr="00344941">
        <w:t xml:space="preserve"> </w:t>
      </w:r>
      <w:r w:rsidRPr="00344941">
        <w:t>inhabitants</w:t>
      </w:r>
      <w:r w:rsidR="00731E92" w:rsidRPr="00344941">
        <w:t xml:space="preserve"> </w:t>
      </w:r>
      <w:r w:rsidRPr="00344941">
        <w:t>letting</w:t>
      </w:r>
      <w:r w:rsidR="00731E92" w:rsidRPr="00344941">
        <w:t xml:space="preserve"> for </w:t>
      </w:r>
      <w:r w:rsidRPr="00344941">
        <w:t>smooth</w:t>
      </w:r>
      <w:r w:rsidR="00731E92" w:rsidRPr="00344941">
        <w:t xml:space="preserve"> </w:t>
      </w:r>
      <w:r w:rsidRPr="00344941">
        <w:t>minor</w:t>
      </w:r>
      <w:r w:rsidR="00731E92" w:rsidRPr="00344941">
        <w:t xml:space="preserve"> markets to be </w:t>
      </w:r>
      <w:r w:rsidRPr="00344941">
        <w:t>lucrative.</w:t>
      </w:r>
      <w:r w:rsidR="00731E92" w:rsidRPr="00344941">
        <w:t xml:space="preserve"> </w:t>
      </w:r>
      <w:r w:rsidRPr="00344941">
        <w:t>Expanded</w:t>
      </w:r>
      <w:r w:rsidR="00731E92" w:rsidRPr="00344941">
        <w:t xml:space="preserve"> </w:t>
      </w:r>
      <w:r w:rsidRPr="00344941">
        <w:t>market</w:t>
      </w:r>
      <w:r w:rsidR="00731E92" w:rsidRPr="00344941">
        <w:t xml:space="preserve"> with </w:t>
      </w:r>
      <w:r w:rsidRPr="00344941">
        <w:t>equally</w:t>
      </w:r>
      <w:r w:rsidR="00731E92" w:rsidRPr="00344941">
        <w:t xml:space="preserve"> </w:t>
      </w:r>
      <w:r w:rsidRPr="00344941">
        <w:t>huge</w:t>
      </w:r>
      <w:r w:rsidR="00731E92" w:rsidRPr="00344941">
        <w:t xml:space="preserve"> </w:t>
      </w:r>
      <w:r w:rsidRPr="00344941">
        <w:t>community</w:t>
      </w:r>
      <w:r w:rsidR="00731E92" w:rsidRPr="00344941">
        <w:t xml:space="preserve"> and </w:t>
      </w:r>
      <w:r w:rsidRPr="00344941">
        <w:t>personal</w:t>
      </w:r>
      <w:r w:rsidR="00731E92" w:rsidRPr="00344941">
        <w:t xml:space="preserve"> </w:t>
      </w:r>
      <w:r w:rsidRPr="00344941">
        <w:t>areas.</w:t>
      </w:r>
      <w:r w:rsidR="00731E92" w:rsidRPr="00344941">
        <w:t xml:space="preserve"> </w:t>
      </w:r>
      <w:r w:rsidRPr="00344941">
        <w:t>Available</w:t>
      </w:r>
      <w:r w:rsidR="00731E92" w:rsidRPr="00344941">
        <w:t xml:space="preserve"> market </w:t>
      </w:r>
      <w:r w:rsidRPr="00344941">
        <w:t>and growing</w:t>
      </w:r>
      <w:r w:rsidR="00731E92" w:rsidRPr="00344941">
        <w:t xml:space="preserve"> </w:t>
      </w:r>
      <w:r w:rsidRPr="00344941">
        <w:t>Overseas</w:t>
      </w:r>
      <w:r w:rsidR="00731E92" w:rsidRPr="00344941">
        <w:t xml:space="preserve"> </w:t>
      </w:r>
      <w:r w:rsidRPr="00344941">
        <w:t>Immediate</w:t>
      </w:r>
      <w:r w:rsidR="00731E92" w:rsidRPr="00344941">
        <w:t xml:space="preserve"> </w:t>
      </w:r>
      <w:r w:rsidRPr="00344941">
        <w:t>Asset.</w:t>
      </w:r>
      <w:r w:rsidR="00731E92" w:rsidRPr="00344941">
        <w:t xml:space="preserve"> </w:t>
      </w:r>
    </w:p>
    <w:p w14:paraId="7EB8D70E" w14:textId="3E4EC882" w:rsidR="005E2F7C" w:rsidRPr="006512AE" w:rsidRDefault="00B25214" w:rsidP="001B6E4C">
      <w:pPr>
        <w:pStyle w:val="Heading2"/>
        <w:rPr>
          <w:sz w:val="28"/>
        </w:rPr>
      </w:pPr>
      <w:bookmarkStart w:id="14" w:name="_Toc24564161"/>
      <w:bookmarkStart w:id="15" w:name="_Toc119316608"/>
      <w:r w:rsidRPr="00B25214">
        <w:t>Social factors</w:t>
      </w:r>
      <w:bookmarkEnd w:id="14"/>
      <w:bookmarkEnd w:id="15"/>
    </w:p>
    <w:p w14:paraId="141F2D06" w14:textId="77777777" w:rsidR="005E2F7C" w:rsidRDefault="005E2F7C" w:rsidP="001B6E4C">
      <w:r>
        <w:rPr>
          <w:noProof/>
        </w:rPr>
        <w:drawing>
          <wp:inline distT="0" distB="0" distL="0" distR="0" wp14:anchorId="20A89EEC" wp14:editId="7FE5837F">
            <wp:extent cx="1676400" cy="1113155"/>
            <wp:effectExtent l="0" t="0" r="0" b="0"/>
            <wp:docPr id="29" name="Picture 29" descr="Word game pie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exels-photo-270637.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76400" cy="1113155"/>
                    </a:xfrm>
                    <a:prstGeom prst="rect">
                      <a:avLst/>
                    </a:prstGeom>
                  </pic:spPr>
                </pic:pic>
              </a:graphicData>
            </a:graphic>
          </wp:inline>
        </w:drawing>
      </w:r>
    </w:p>
    <w:p w14:paraId="0B0EF941" w14:textId="7E09A20A" w:rsidR="005E2F7C" w:rsidRPr="006D55D3" w:rsidRDefault="0047120D" w:rsidP="00731E92">
      <w:pPr>
        <w:rPr>
          <w:highlight w:val="yellow"/>
        </w:rPr>
      </w:pPr>
      <w:r w:rsidRPr="0047120D">
        <w:t>Circumstances</w:t>
      </w:r>
      <w:r w:rsidR="006B0178" w:rsidRPr="0047120D">
        <w:t xml:space="preserve"> </w:t>
      </w:r>
      <w:r w:rsidRPr="0047120D">
        <w:t>consist of</w:t>
      </w:r>
      <w:r w:rsidR="006B0178" w:rsidRPr="0047120D">
        <w:t xml:space="preserve"> </w:t>
      </w:r>
      <w:r w:rsidRPr="0047120D">
        <w:t>social</w:t>
      </w:r>
      <w:r w:rsidR="006B0178" w:rsidRPr="0047120D">
        <w:t xml:space="preserve"> </w:t>
      </w:r>
      <w:r w:rsidRPr="0047120D">
        <w:t>characteristics</w:t>
      </w:r>
      <w:r w:rsidR="006B0178" w:rsidRPr="0047120D">
        <w:t xml:space="preserve">, </w:t>
      </w:r>
      <w:r w:rsidRPr="0047120D">
        <w:t>wellbeing</w:t>
      </w:r>
      <w:r w:rsidR="006B0178" w:rsidRPr="0047120D">
        <w:t xml:space="preserve">, and </w:t>
      </w:r>
      <w:r w:rsidRPr="0047120D">
        <w:t>security</w:t>
      </w:r>
      <w:r w:rsidR="006B0178" w:rsidRPr="0047120D">
        <w:t xml:space="preserve"> </w:t>
      </w:r>
      <w:r w:rsidRPr="0047120D">
        <w:t>awareness</w:t>
      </w:r>
      <w:r w:rsidR="006B0178" w:rsidRPr="0047120D">
        <w:t xml:space="preserve">, </w:t>
      </w:r>
      <w:r w:rsidRPr="0047120D">
        <w:t>populace</w:t>
      </w:r>
      <w:r w:rsidR="006B0178" w:rsidRPr="0047120D">
        <w:t xml:space="preserve"> </w:t>
      </w:r>
      <w:r w:rsidRPr="0047120D">
        <w:t>increase</w:t>
      </w:r>
      <w:r w:rsidR="006B0178" w:rsidRPr="0047120D">
        <w:t xml:space="preserve"> </w:t>
      </w:r>
      <w:r w:rsidRPr="0047120D">
        <w:t>frequency</w:t>
      </w:r>
      <w:r w:rsidR="006B0178" w:rsidRPr="0047120D">
        <w:t xml:space="preserve"> and </w:t>
      </w:r>
      <w:r w:rsidRPr="0047120D">
        <w:t>different</w:t>
      </w:r>
      <w:r w:rsidR="006B0178" w:rsidRPr="0047120D">
        <w:t xml:space="preserve"> demographics.</w:t>
      </w:r>
      <w:r w:rsidR="006B0178">
        <w:t xml:space="preserve"> </w:t>
      </w:r>
      <w:r w:rsidR="00B45BD0" w:rsidRPr="00B45BD0">
        <w:t xml:space="preserve">An </w:t>
      </w:r>
      <w:r w:rsidR="00B45BD0" w:rsidRPr="006D55D3">
        <w:t>entrepreneurial venture should be opened following research conducted on the social aspects and the emerging trends in the society.</w:t>
      </w:r>
      <w:r w:rsidR="00731E92" w:rsidRPr="006D55D3">
        <w:t xml:space="preserve"> Social factors are a </w:t>
      </w:r>
      <w:r w:rsidR="006D55D3" w:rsidRPr="006D55D3">
        <w:t>misleadingly</w:t>
      </w:r>
      <w:r w:rsidR="00731E92" w:rsidRPr="006D55D3">
        <w:t xml:space="preserve"> </w:t>
      </w:r>
      <w:r w:rsidR="006D55D3" w:rsidRPr="006D55D3">
        <w:t>significant</w:t>
      </w:r>
      <w:r w:rsidR="00731E92" w:rsidRPr="006D55D3">
        <w:t xml:space="preserve"> </w:t>
      </w:r>
      <w:r w:rsidR="006D55D3" w:rsidRPr="006D55D3">
        <w:t>influence</w:t>
      </w:r>
      <w:r w:rsidR="00731E92" w:rsidRPr="006D55D3">
        <w:t xml:space="preserve"> in </w:t>
      </w:r>
      <w:r w:rsidR="006D55D3" w:rsidRPr="006D55D3">
        <w:t>every</w:t>
      </w:r>
      <w:r w:rsidR="00731E92" w:rsidRPr="006D55D3">
        <w:t xml:space="preserve"> PEST </w:t>
      </w:r>
      <w:r w:rsidR="006D55D3" w:rsidRPr="006D55D3">
        <w:t>assessment</w:t>
      </w:r>
      <w:r w:rsidR="00731E92" w:rsidRPr="006D55D3">
        <w:t xml:space="preserve">. There is no </w:t>
      </w:r>
      <w:r w:rsidR="006D55D3" w:rsidRPr="006D55D3">
        <w:t>exclusion</w:t>
      </w:r>
      <w:r w:rsidR="00731E92" w:rsidRPr="006D55D3">
        <w:t xml:space="preserve"> to this in the </w:t>
      </w:r>
      <w:r w:rsidR="006D55D3" w:rsidRPr="006D55D3">
        <w:t>issue</w:t>
      </w:r>
      <w:r w:rsidR="00731E92" w:rsidRPr="006D55D3">
        <w:t xml:space="preserve"> of the UK, whose </w:t>
      </w:r>
      <w:r w:rsidR="006D55D3" w:rsidRPr="006D55D3">
        <w:t>high-level</w:t>
      </w:r>
      <w:r w:rsidR="00731E92" w:rsidRPr="006D55D3">
        <w:t xml:space="preserve"> </w:t>
      </w:r>
      <w:r w:rsidR="006D55D3" w:rsidRPr="006D55D3">
        <w:t>societal</w:t>
      </w:r>
      <w:r w:rsidR="00731E92" w:rsidRPr="006D55D3">
        <w:t xml:space="preserve"> </w:t>
      </w:r>
      <w:r w:rsidR="006D55D3" w:rsidRPr="006D55D3">
        <w:t>requirements</w:t>
      </w:r>
      <w:r w:rsidR="00731E92" w:rsidRPr="006D55D3">
        <w:t xml:space="preserve"> </w:t>
      </w:r>
      <w:r w:rsidR="006D55D3" w:rsidRPr="006D55D3">
        <w:t>go ahead</w:t>
      </w:r>
      <w:r w:rsidR="00731E92" w:rsidRPr="006D55D3">
        <w:t xml:space="preserve"> to </w:t>
      </w:r>
      <w:r w:rsidR="006D55D3" w:rsidRPr="006D55D3">
        <w:t>improved</w:t>
      </w:r>
      <w:r w:rsidR="00731E92" w:rsidRPr="006D55D3">
        <w:t xml:space="preserve"> all-round </w:t>
      </w:r>
      <w:r w:rsidR="006D55D3" w:rsidRPr="006D55D3">
        <w:t>situations</w:t>
      </w:r>
      <w:r w:rsidR="00731E92" w:rsidRPr="006D55D3">
        <w:t xml:space="preserve">. </w:t>
      </w:r>
      <w:r w:rsidR="006D55D3" w:rsidRPr="006D55D3">
        <w:t>The positive factors are numerous</w:t>
      </w:r>
      <w:r w:rsidR="00731E92" w:rsidRPr="006D55D3">
        <w:t xml:space="preserve"> </w:t>
      </w:r>
      <w:r w:rsidR="006D55D3" w:rsidRPr="006D55D3">
        <w:t>available</w:t>
      </w:r>
      <w:r w:rsidR="00731E92" w:rsidRPr="006D55D3">
        <w:t xml:space="preserve"> public </w:t>
      </w:r>
      <w:r w:rsidR="006D55D3" w:rsidRPr="006D55D3">
        <w:t>facilities and h</w:t>
      </w:r>
      <w:r w:rsidR="00731E92" w:rsidRPr="006D55D3">
        <w:t xml:space="preserve">igh </w:t>
      </w:r>
      <w:r w:rsidR="006D55D3" w:rsidRPr="006D55D3">
        <w:t>level</w:t>
      </w:r>
      <w:r w:rsidR="00731E92" w:rsidRPr="006D55D3">
        <w:t xml:space="preserve"> of living</w:t>
      </w:r>
      <w:r w:rsidR="006D55D3" w:rsidRPr="006D55D3">
        <w:t>. The n</w:t>
      </w:r>
      <w:r w:rsidR="00731E92" w:rsidRPr="006D55D3">
        <w:t>egativ</w:t>
      </w:r>
      <w:r w:rsidR="006D55D3" w:rsidRPr="006D55D3">
        <w:t>e are high-ranking</w:t>
      </w:r>
      <w:r w:rsidR="00731E92" w:rsidRPr="006D55D3">
        <w:t xml:space="preserve"> and </w:t>
      </w:r>
      <w:r w:rsidR="006D55D3" w:rsidRPr="006D55D3">
        <w:t>rising</w:t>
      </w:r>
      <w:r w:rsidR="00731E92" w:rsidRPr="006D55D3">
        <w:t xml:space="preserve"> </w:t>
      </w:r>
      <w:r w:rsidR="006D55D3" w:rsidRPr="006D55D3">
        <w:t>dependence</w:t>
      </w:r>
      <w:r w:rsidR="00731E92" w:rsidRPr="006D55D3">
        <w:t xml:space="preserve"> </w:t>
      </w:r>
      <w:r w:rsidR="006D55D3" w:rsidRPr="006D55D3">
        <w:t>fraction and e</w:t>
      </w:r>
      <w:r w:rsidR="00731E92" w:rsidRPr="006D55D3">
        <w:t>ver-</w:t>
      </w:r>
      <w:r w:rsidR="006D55D3" w:rsidRPr="006D55D3">
        <w:t>growing</w:t>
      </w:r>
      <w:r w:rsidR="00731E92" w:rsidRPr="006D55D3">
        <w:t xml:space="preserve"> </w:t>
      </w:r>
      <w:r w:rsidR="006D55D3" w:rsidRPr="006D55D3">
        <w:t>additional</w:t>
      </w:r>
      <w:r w:rsidR="00731E92" w:rsidRPr="006D55D3">
        <w:t xml:space="preserve"> </w:t>
      </w:r>
      <w:r w:rsidR="006D55D3" w:rsidRPr="006D55D3">
        <w:t>teaching</w:t>
      </w:r>
      <w:r w:rsidR="00731E92" w:rsidRPr="006D55D3">
        <w:t xml:space="preserve"> </w:t>
      </w:r>
      <w:r w:rsidR="006D55D3" w:rsidRPr="006D55D3">
        <w:t>expenses.</w:t>
      </w:r>
    </w:p>
    <w:p w14:paraId="587CDD52" w14:textId="77777777" w:rsidR="001B6E4C" w:rsidRDefault="001B6E4C" w:rsidP="001624D6"/>
    <w:p w14:paraId="49438128" w14:textId="77777777" w:rsidR="001624D6" w:rsidRDefault="005E2F7C" w:rsidP="005E2F7C">
      <w:pPr>
        <w:pStyle w:val="Graphic"/>
      </w:pPr>
      <w:r>
        <w:rPr>
          <w:noProof/>
        </w:rPr>
        <w:lastRenderedPageBreak/>
        <w:drawing>
          <wp:inline distT="0" distB="0" distL="0" distR="0" wp14:anchorId="22F28F15" wp14:editId="4E67DA7E">
            <wp:extent cx="5872162" cy="2447948"/>
            <wp:effectExtent l="0" t="0" r="0" b="0"/>
            <wp:docPr id="151383393" name="Picture" descr="A hand writing scientific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5872162" cy="2447948"/>
                    </a:xfrm>
                    <a:prstGeom prst="rect">
                      <a:avLst/>
                    </a:prstGeom>
                  </pic:spPr>
                </pic:pic>
              </a:graphicData>
            </a:graphic>
          </wp:inline>
        </w:drawing>
      </w:r>
    </w:p>
    <w:p w14:paraId="3DBECABA" w14:textId="03544E3B" w:rsidR="005E2F7C" w:rsidRDefault="00B25214" w:rsidP="005E2F7C">
      <w:pPr>
        <w:pStyle w:val="Heading2"/>
      </w:pPr>
      <w:bookmarkStart w:id="16" w:name="_Toc24564162"/>
      <w:bookmarkStart w:id="17" w:name="_Toc119316609"/>
      <w:r w:rsidRPr="00B25214">
        <w:t>Technological aspects</w:t>
      </w:r>
      <w:bookmarkEnd w:id="16"/>
      <w:bookmarkEnd w:id="17"/>
    </w:p>
    <w:p w14:paraId="5B740A53" w14:textId="48D39519" w:rsidR="001624D6" w:rsidRPr="009E32B1" w:rsidRDefault="00B45BD0" w:rsidP="00731E92">
      <w:pPr>
        <w:rPr>
          <w:highlight w:val="yellow"/>
        </w:rPr>
      </w:pPr>
      <w:r w:rsidRPr="006D55D3">
        <w:t>Technology</w:t>
      </w:r>
      <w:r w:rsidRPr="00B45BD0">
        <w:t xml:space="preserve"> has come out as the best strategy that can be employed in an </w:t>
      </w:r>
      <w:r w:rsidRPr="009E32B1">
        <w:t>organisation to ensure it is sustainable, has a competitive advantage and is efficient.</w:t>
      </w:r>
      <w:r w:rsidR="00731E92" w:rsidRPr="009E32B1">
        <w:t xml:space="preserve"> As an MEDC (More Economically Developed Country), the UK does have </w:t>
      </w:r>
      <w:r w:rsidR="009E32B1" w:rsidRPr="009E32B1">
        <w:t>great</w:t>
      </w:r>
      <w:r w:rsidR="00731E92" w:rsidRPr="009E32B1">
        <w:t xml:space="preserve"> </w:t>
      </w:r>
      <w:r w:rsidR="009E32B1" w:rsidRPr="009E32B1">
        <w:t>entry</w:t>
      </w:r>
      <w:r w:rsidR="00731E92" w:rsidRPr="009E32B1">
        <w:t xml:space="preserve"> to </w:t>
      </w:r>
      <w:r w:rsidR="009E32B1" w:rsidRPr="009E32B1">
        <w:t>expertise</w:t>
      </w:r>
      <w:r w:rsidR="00731E92" w:rsidRPr="009E32B1">
        <w:t xml:space="preserve">. These are some of the </w:t>
      </w:r>
      <w:r w:rsidR="009E32B1" w:rsidRPr="009E32B1">
        <w:t>greatest</w:t>
      </w:r>
      <w:r w:rsidR="00731E92" w:rsidRPr="009E32B1">
        <w:t xml:space="preserve"> </w:t>
      </w:r>
      <w:r w:rsidR="009E32B1" w:rsidRPr="009E32B1">
        <w:t>significant</w:t>
      </w:r>
      <w:r w:rsidR="00731E92" w:rsidRPr="009E32B1">
        <w:t xml:space="preserve"> </w:t>
      </w:r>
      <w:r w:rsidR="009E32B1" w:rsidRPr="009E32B1">
        <w:t>technical</w:t>
      </w:r>
      <w:r w:rsidR="00731E92" w:rsidRPr="009E32B1">
        <w:t xml:space="preserve"> </w:t>
      </w:r>
      <w:r w:rsidR="009E32B1" w:rsidRPr="009E32B1">
        <w:t>issues</w:t>
      </w:r>
      <w:r w:rsidR="00731E92" w:rsidRPr="009E32B1">
        <w:t xml:space="preserve"> </w:t>
      </w:r>
      <w:r w:rsidR="009E32B1" w:rsidRPr="009E32B1">
        <w:t>impacting</w:t>
      </w:r>
      <w:r w:rsidR="00731E92" w:rsidRPr="009E32B1">
        <w:t xml:space="preserve"> the United Kingdom</w:t>
      </w:r>
      <w:r w:rsidR="009E32B1" w:rsidRPr="009E32B1">
        <w:t>. The p</w:t>
      </w:r>
      <w:r w:rsidR="00731E92" w:rsidRPr="009E32B1">
        <w:t>ositive</w:t>
      </w:r>
      <w:r w:rsidR="009E32B1" w:rsidRPr="009E32B1">
        <w:t xml:space="preserve"> factors are value</w:t>
      </w:r>
      <w:r w:rsidR="00731E92" w:rsidRPr="009E32B1">
        <w:t xml:space="preserve"> innovation </w:t>
      </w:r>
      <w:r w:rsidR="009E32B1" w:rsidRPr="009E32B1">
        <w:t>abilities and knowledge</w:t>
      </w:r>
      <w:r w:rsidR="00731E92" w:rsidRPr="009E32B1">
        <w:t xml:space="preserve"> in science and IT</w:t>
      </w:r>
      <w:r w:rsidR="009E32B1" w:rsidRPr="009E32B1">
        <w:t>. The n</w:t>
      </w:r>
      <w:r w:rsidR="00731E92" w:rsidRPr="009E32B1">
        <w:t>egative</w:t>
      </w:r>
      <w:r w:rsidR="009E32B1" w:rsidRPr="009E32B1">
        <w:t xml:space="preserve"> factors </w:t>
      </w:r>
      <w:r w:rsidR="00700381" w:rsidRPr="009E32B1">
        <w:t>are</w:t>
      </w:r>
      <w:r w:rsidR="009E32B1" w:rsidRPr="009E32B1">
        <w:t xml:space="preserve"> the s</w:t>
      </w:r>
      <w:r w:rsidR="00731E92" w:rsidRPr="009E32B1">
        <w:t xml:space="preserve">low technological </w:t>
      </w:r>
      <w:r w:rsidR="009E32B1" w:rsidRPr="009E32B1">
        <w:t>progress</w:t>
      </w:r>
      <w:r w:rsidR="00731E92" w:rsidRPr="009E32B1">
        <w:t xml:space="preserve"> in </w:t>
      </w:r>
      <w:r w:rsidR="009E32B1" w:rsidRPr="009E32B1">
        <w:t>contrast</w:t>
      </w:r>
      <w:r w:rsidR="00731E92" w:rsidRPr="009E32B1">
        <w:t xml:space="preserve"> to the United States</w:t>
      </w:r>
      <w:r w:rsidR="009E32B1" w:rsidRPr="009E32B1">
        <w:t>.</w:t>
      </w:r>
    </w:p>
    <w:p w14:paraId="0D41168E" w14:textId="77777777" w:rsidR="006B0178" w:rsidRDefault="006B0178" w:rsidP="006B0178">
      <w:pPr>
        <w:pStyle w:val="Heading2"/>
      </w:pPr>
      <w:bookmarkStart w:id="18" w:name="_Toc119316610"/>
      <w:r>
        <w:t>Legal</w:t>
      </w:r>
      <w:bookmarkEnd w:id="18"/>
      <w:r>
        <w:t xml:space="preserve"> </w:t>
      </w:r>
    </w:p>
    <w:p w14:paraId="723987BC" w14:textId="56D9D305" w:rsidR="006B0178" w:rsidRPr="00D44120" w:rsidRDefault="009E32B1" w:rsidP="006B0178">
      <w:r w:rsidRPr="009E32B1">
        <w:t>Circumstances</w:t>
      </w:r>
      <w:r w:rsidR="006B0178" w:rsidRPr="009E32B1">
        <w:t xml:space="preserve"> </w:t>
      </w:r>
      <w:r w:rsidRPr="009E32B1">
        <w:t>involve</w:t>
      </w:r>
      <w:r w:rsidR="006B0178" w:rsidRPr="009E32B1">
        <w:t xml:space="preserve"> </w:t>
      </w:r>
      <w:r w:rsidRPr="009E32B1">
        <w:t>some</w:t>
      </w:r>
      <w:r w:rsidR="006B0178" w:rsidRPr="009E32B1">
        <w:t xml:space="preserve"> </w:t>
      </w:r>
      <w:r w:rsidRPr="009E32B1">
        <w:t>principle</w:t>
      </w:r>
      <w:r w:rsidR="006B0178" w:rsidRPr="009E32B1">
        <w:t xml:space="preserve"> which </w:t>
      </w:r>
      <w:r w:rsidRPr="009E32B1">
        <w:t>could</w:t>
      </w:r>
      <w:r w:rsidR="006B0178" w:rsidRPr="009E32B1">
        <w:t xml:space="preserve"> </w:t>
      </w:r>
      <w:r w:rsidRPr="009E32B1">
        <w:t>impact</w:t>
      </w:r>
      <w:r w:rsidR="006B0178" w:rsidRPr="009E32B1">
        <w:t xml:space="preserve"> on the </w:t>
      </w:r>
      <w:r w:rsidRPr="009E32B1">
        <w:t>aids’</w:t>
      </w:r>
      <w:r w:rsidR="006B0178" w:rsidRPr="009E32B1">
        <w:t xml:space="preserve"> </w:t>
      </w:r>
      <w:r w:rsidRPr="009E32B1">
        <w:t>processes</w:t>
      </w:r>
      <w:r w:rsidR="006B0178" w:rsidRPr="009E32B1">
        <w:t xml:space="preserve">, </w:t>
      </w:r>
      <w:r w:rsidRPr="009E32B1">
        <w:t>plus</w:t>
      </w:r>
      <w:r w:rsidR="006B0178" w:rsidRPr="009E32B1">
        <w:t xml:space="preserve"> NGO </w:t>
      </w:r>
      <w:r w:rsidRPr="009E32B1">
        <w:t>government</w:t>
      </w:r>
      <w:r w:rsidR="006B0178" w:rsidRPr="009E32B1">
        <w:t xml:space="preserve"> and </w:t>
      </w:r>
      <w:r w:rsidRPr="009E32B1">
        <w:t>illegal</w:t>
      </w:r>
      <w:r w:rsidR="006B0178" w:rsidRPr="009E32B1">
        <w:t xml:space="preserve"> and </w:t>
      </w:r>
      <w:r w:rsidRPr="009E32B1">
        <w:t>extremist</w:t>
      </w:r>
      <w:r w:rsidR="006B0178" w:rsidRPr="009E32B1">
        <w:t xml:space="preserve"> </w:t>
      </w:r>
      <w:r w:rsidRPr="009E32B1">
        <w:t>law</w:t>
      </w:r>
      <w:r w:rsidR="006B0178" w:rsidRPr="009E32B1">
        <w:t xml:space="preserve"> which will </w:t>
      </w:r>
      <w:r w:rsidRPr="009E32B1">
        <w:t>vary</w:t>
      </w:r>
      <w:r w:rsidR="006B0178" w:rsidRPr="009E32B1">
        <w:t xml:space="preserve"> from </w:t>
      </w:r>
      <w:r w:rsidRPr="009E32B1">
        <w:t>nation</w:t>
      </w:r>
      <w:r w:rsidR="006B0178" w:rsidRPr="009E32B1">
        <w:t xml:space="preserve"> to </w:t>
      </w:r>
      <w:r w:rsidRPr="009E32B1">
        <w:t>nation</w:t>
      </w:r>
      <w:r w:rsidR="006B0178" w:rsidRPr="009E32B1">
        <w:t>.</w:t>
      </w:r>
      <w:r w:rsidR="000A06F2" w:rsidRPr="009E32B1">
        <w:t xml:space="preserve"> The </w:t>
      </w:r>
      <w:r w:rsidRPr="009E32B1">
        <w:t>lawful</w:t>
      </w:r>
      <w:r w:rsidR="000A06F2" w:rsidRPr="009E32B1">
        <w:t xml:space="preserve"> </w:t>
      </w:r>
      <w:r w:rsidRPr="009E32B1">
        <w:t>basis</w:t>
      </w:r>
      <w:r w:rsidR="000A06F2" w:rsidRPr="009E32B1">
        <w:t xml:space="preserve"> is a </w:t>
      </w:r>
      <w:r w:rsidRPr="009E32B1">
        <w:t>key</w:t>
      </w:r>
      <w:r w:rsidR="000A06F2" w:rsidRPr="009E32B1">
        <w:t xml:space="preserve"> </w:t>
      </w:r>
      <w:r w:rsidRPr="009E32B1">
        <w:t>element</w:t>
      </w:r>
      <w:r w:rsidR="000A06F2" w:rsidRPr="009E32B1">
        <w:t xml:space="preserve"> in the </w:t>
      </w:r>
      <w:r w:rsidRPr="009E32B1">
        <w:t>evaluation</w:t>
      </w:r>
      <w:r w:rsidR="000A06F2" w:rsidRPr="009E32B1">
        <w:t xml:space="preserve"> of a </w:t>
      </w:r>
      <w:r w:rsidRPr="009E32B1">
        <w:t>firm's</w:t>
      </w:r>
      <w:r w:rsidR="000A06F2" w:rsidRPr="009E32B1">
        <w:t xml:space="preserve"> macro </w:t>
      </w:r>
      <w:r w:rsidRPr="009E32B1">
        <w:t>atmosphere</w:t>
      </w:r>
      <w:r w:rsidR="000A06F2" w:rsidRPr="009E32B1">
        <w:t xml:space="preserve">. Even though this </w:t>
      </w:r>
      <w:r w:rsidRPr="009E32B1">
        <w:t>region</w:t>
      </w:r>
      <w:r w:rsidR="000A06F2" w:rsidRPr="009E32B1">
        <w:t xml:space="preserve"> is </w:t>
      </w:r>
      <w:r w:rsidRPr="009E32B1">
        <w:t>rated</w:t>
      </w:r>
      <w:r w:rsidR="000A06F2" w:rsidRPr="009E32B1">
        <w:t xml:space="preserve"> at the </w:t>
      </w:r>
      <w:r w:rsidRPr="009E32B1">
        <w:t>smaller</w:t>
      </w:r>
      <w:r w:rsidR="000A06F2" w:rsidRPr="009E32B1">
        <w:t xml:space="preserve"> end of the PESTLE </w:t>
      </w:r>
      <w:r w:rsidRPr="009E32B1">
        <w:t>structure</w:t>
      </w:r>
      <w:r w:rsidR="000A06F2" w:rsidRPr="009E32B1">
        <w:t xml:space="preserve">, it is the most </w:t>
      </w:r>
      <w:r w:rsidRPr="009E32B1">
        <w:t>crucial</w:t>
      </w:r>
      <w:r w:rsidR="000A06F2" w:rsidRPr="009E32B1">
        <w:t xml:space="preserve"> for </w:t>
      </w:r>
      <w:r w:rsidRPr="009E32B1">
        <w:t>several</w:t>
      </w:r>
      <w:r w:rsidR="000A06F2" w:rsidRPr="009E32B1">
        <w:t xml:space="preserve"> </w:t>
      </w:r>
      <w:r w:rsidRPr="00D44120">
        <w:t>businesses</w:t>
      </w:r>
      <w:r w:rsidR="000A06F2" w:rsidRPr="00D44120">
        <w:t>.</w:t>
      </w:r>
      <w:r w:rsidR="001548CE" w:rsidRPr="00D44120">
        <w:t xml:space="preserve"> </w:t>
      </w:r>
      <w:r w:rsidR="000A06F2" w:rsidRPr="00D44120">
        <w:t xml:space="preserve">For </w:t>
      </w:r>
      <w:r w:rsidR="001548CE" w:rsidRPr="00D44120">
        <w:t>instance</w:t>
      </w:r>
      <w:r w:rsidR="000A06F2" w:rsidRPr="00D44120">
        <w:t xml:space="preserve">, </w:t>
      </w:r>
      <w:r w:rsidR="001548CE" w:rsidRPr="00D44120">
        <w:t>groups</w:t>
      </w:r>
      <w:r w:rsidR="000A06F2" w:rsidRPr="00D44120">
        <w:t xml:space="preserve"> </w:t>
      </w:r>
      <w:r w:rsidR="001548CE" w:rsidRPr="00D44120">
        <w:t>inside</w:t>
      </w:r>
      <w:r w:rsidR="000A06F2" w:rsidRPr="00D44120">
        <w:t xml:space="preserve"> the EU </w:t>
      </w:r>
      <w:r w:rsidR="001548CE" w:rsidRPr="00D44120">
        <w:t>should</w:t>
      </w:r>
      <w:r w:rsidR="000A06F2" w:rsidRPr="00D44120">
        <w:t xml:space="preserve"> </w:t>
      </w:r>
      <w:r w:rsidR="001548CE" w:rsidRPr="00D44120">
        <w:t>believe</w:t>
      </w:r>
      <w:r w:rsidR="000A06F2" w:rsidRPr="00D44120">
        <w:t xml:space="preserve"> at </w:t>
      </w:r>
      <w:r w:rsidR="001548CE" w:rsidRPr="00D44120">
        <w:t>minimum</w:t>
      </w:r>
      <w:r w:rsidR="000A06F2" w:rsidRPr="00D44120">
        <w:t xml:space="preserve"> three </w:t>
      </w:r>
      <w:r w:rsidR="001548CE" w:rsidRPr="00D44120">
        <w:t>legitimate</w:t>
      </w:r>
      <w:r w:rsidR="000A06F2" w:rsidRPr="00D44120">
        <w:t xml:space="preserve"> </w:t>
      </w:r>
      <w:r w:rsidR="001548CE" w:rsidRPr="00D44120">
        <w:t>methods like t</w:t>
      </w:r>
      <w:r w:rsidR="000A06F2" w:rsidRPr="00D44120">
        <w:t xml:space="preserve">he </w:t>
      </w:r>
      <w:r w:rsidR="001548CE" w:rsidRPr="00D44120">
        <w:t>law</w:t>
      </w:r>
      <w:r w:rsidR="000A06F2" w:rsidRPr="00D44120">
        <w:t xml:space="preserve"> in the </w:t>
      </w:r>
      <w:r w:rsidR="001548CE" w:rsidRPr="00D44120">
        <w:t>state</w:t>
      </w:r>
      <w:r w:rsidR="000A06F2" w:rsidRPr="00D44120">
        <w:t xml:space="preserve"> of the </w:t>
      </w:r>
      <w:r w:rsidR="001548CE" w:rsidRPr="00D44120">
        <w:t>head office</w:t>
      </w:r>
      <w:r w:rsidR="000A06F2" w:rsidRPr="00D44120">
        <w:t xml:space="preserve"> or </w:t>
      </w:r>
      <w:r w:rsidR="001548CE" w:rsidRPr="00D44120">
        <w:t>manufacture</w:t>
      </w:r>
      <w:r w:rsidR="000A06F2" w:rsidRPr="00D44120">
        <w:t>,</w:t>
      </w:r>
      <w:r w:rsidR="001548CE" w:rsidRPr="00D44120">
        <w:t xml:space="preserve"> t</w:t>
      </w:r>
      <w:r w:rsidR="000A06F2" w:rsidRPr="00D44120">
        <w:t xml:space="preserve">he </w:t>
      </w:r>
      <w:r w:rsidR="001548CE" w:rsidRPr="00D44120">
        <w:t>relevant</w:t>
      </w:r>
      <w:r w:rsidR="000A06F2" w:rsidRPr="00D44120">
        <w:t xml:space="preserve"> </w:t>
      </w:r>
      <w:r w:rsidR="001548CE" w:rsidRPr="00D44120">
        <w:t>lawful</w:t>
      </w:r>
      <w:r w:rsidR="000A06F2" w:rsidRPr="00D44120">
        <w:t xml:space="preserve"> </w:t>
      </w:r>
      <w:r w:rsidR="001548CE" w:rsidRPr="00D44120">
        <w:t>structure</w:t>
      </w:r>
      <w:r w:rsidR="000A06F2" w:rsidRPr="00D44120">
        <w:t xml:space="preserve"> of the </w:t>
      </w:r>
      <w:r w:rsidR="001548CE" w:rsidRPr="00D44120">
        <w:t>nation</w:t>
      </w:r>
      <w:r w:rsidR="000A06F2" w:rsidRPr="00D44120">
        <w:t xml:space="preserve"> or </w:t>
      </w:r>
      <w:r w:rsidR="001548CE" w:rsidRPr="00D44120">
        <w:t>territories</w:t>
      </w:r>
      <w:r w:rsidR="000A06F2" w:rsidRPr="00D44120">
        <w:t xml:space="preserve"> in which the </w:t>
      </w:r>
      <w:r w:rsidR="001548CE" w:rsidRPr="00D44120">
        <w:t>goods</w:t>
      </w:r>
      <w:r w:rsidR="000A06F2" w:rsidRPr="00D44120">
        <w:t xml:space="preserve"> are </w:t>
      </w:r>
      <w:r w:rsidR="001548CE" w:rsidRPr="00D44120">
        <w:t>offered</w:t>
      </w:r>
      <w:r w:rsidR="000A06F2" w:rsidRPr="00D44120">
        <w:t>.</w:t>
      </w:r>
      <w:r w:rsidR="001548CE" w:rsidRPr="00D44120">
        <w:t xml:space="preserve"> </w:t>
      </w:r>
      <w:r w:rsidR="00D44120" w:rsidRPr="00D44120">
        <w:t>Further</w:t>
      </w:r>
      <w:r w:rsidR="000A06F2" w:rsidRPr="00D44120">
        <w:t xml:space="preserve"> </w:t>
      </w:r>
      <w:r w:rsidR="00D44120" w:rsidRPr="00D44120">
        <w:t>regulations</w:t>
      </w:r>
      <w:r w:rsidR="000A06F2" w:rsidRPr="00D44120">
        <w:t xml:space="preserve"> from the European Union that </w:t>
      </w:r>
      <w:r w:rsidR="00D44120" w:rsidRPr="00D44120">
        <w:t>enable</w:t>
      </w:r>
      <w:r w:rsidR="000A06F2" w:rsidRPr="00D44120">
        <w:t xml:space="preserve"> </w:t>
      </w:r>
      <w:r w:rsidR="00D44120" w:rsidRPr="00D44120">
        <w:t>industry</w:t>
      </w:r>
      <w:r w:rsidR="000A06F2" w:rsidRPr="00D44120">
        <w:t xml:space="preserve"> </w:t>
      </w:r>
      <w:r w:rsidR="00D44120" w:rsidRPr="00D44120">
        <w:t>events</w:t>
      </w:r>
      <w:r w:rsidR="000A06F2" w:rsidRPr="00D44120">
        <w:t>.</w:t>
      </w:r>
      <w:r w:rsidR="00D44120" w:rsidRPr="00D44120">
        <w:t xml:space="preserve"> Usual</w:t>
      </w:r>
      <w:r w:rsidR="000A06F2" w:rsidRPr="00D44120">
        <w:t xml:space="preserve"> </w:t>
      </w:r>
      <w:r w:rsidR="00D44120" w:rsidRPr="00D44120">
        <w:t>legitimate</w:t>
      </w:r>
      <w:r w:rsidR="000A06F2" w:rsidRPr="00D44120">
        <w:t xml:space="preserve"> </w:t>
      </w:r>
      <w:r w:rsidR="00D44120" w:rsidRPr="00D44120">
        <w:t>aspects</w:t>
      </w:r>
      <w:r w:rsidR="000A06F2" w:rsidRPr="00D44120">
        <w:t xml:space="preserve"> of a PESTLE </w:t>
      </w:r>
      <w:r w:rsidR="00D44120" w:rsidRPr="00D44120">
        <w:t>assessment</w:t>
      </w:r>
      <w:r w:rsidR="000A06F2" w:rsidRPr="00D44120">
        <w:t xml:space="preserve">, </w:t>
      </w:r>
      <w:r w:rsidR="00D44120" w:rsidRPr="00D44120">
        <w:t>involve d</w:t>
      </w:r>
      <w:r w:rsidR="000A06F2" w:rsidRPr="00D44120">
        <w:t>iscrimination laws</w:t>
      </w:r>
      <w:r w:rsidR="00D44120" w:rsidRPr="00D44120">
        <w:t>, e</w:t>
      </w:r>
      <w:r w:rsidR="000A06F2" w:rsidRPr="00D44120">
        <w:t>mployment laws</w:t>
      </w:r>
      <w:r w:rsidR="00D44120" w:rsidRPr="00D44120">
        <w:t xml:space="preserve"> and h</w:t>
      </w:r>
      <w:r w:rsidR="000A06F2" w:rsidRPr="00D44120">
        <w:t>ealth and safety</w:t>
      </w:r>
      <w:r w:rsidR="00D44120" w:rsidRPr="00D44120">
        <w:t>.</w:t>
      </w:r>
    </w:p>
    <w:p w14:paraId="6EF8910E" w14:textId="77777777" w:rsidR="006B0178" w:rsidRDefault="006B0178" w:rsidP="006B0178">
      <w:pPr>
        <w:pStyle w:val="Heading2"/>
      </w:pPr>
      <w:bookmarkStart w:id="19" w:name="_Toc119316611"/>
      <w:r>
        <w:t>Environmental</w:t>
      </w:r>
      <w:bookmarkEnd w:id="19"/>
      <w:r>
        <w:t xml:space="preserve"> </w:t>
      </w:r>
    </w:p>
    <w:p w14:paraId="1B44DA8C" w14:textId="0A6C72AB" w:rsidR="005E2F7C" w:rsidRDefault="00492919" w:rsidP="005E2F7C">
      <w:r w:rsidRPr="00492919">
        <w:t>Causes</w:t>
      </w:r>
      <w:r w:rsidR="006B0178" w:rsidRPr="00492919">
        <w:t xml:space="preserve"> </w:t>
      </w:r>
      <w:r w:rsidRPr="00492919">
        <w:t>consist of</w:t>
      </w:r>
      <w:r w:rsidR="006B0178" w:rsidRPr="00492919">
        <w:t xml:space="preserve"> an </w:t>
      </w:r>
      <w:r w:rsidRPr="00492919">
        <w:t>understanding</w:t>
      </w:r>
      <w:r w:rsidR="006B0178" w:rsidRPr="00492919">
        <w:t xml:space="preserve"> of </w:t>
      </w:r>
      <w:r w:rsidRPr="00492919">
        <w:t>weather</w:t>
      </w:r>
      <w:r w:rsidR="006B0178" w:rsidRPr="00492919">
        <w:t xml:space="preserve"> </w:t>
      </w:r>
      <w:r w:rsidRPr="00492919">
        <w:t>adjustment</w:t>
      </w:r>
      <w:r w:rsidR="006B0178" w:rsidRPr="00492919">
        <w:t xml:space="preserve"> or seasonal or </w:t>
      </w:r>
      <w:r w:rsidRPr="00492919">
        <w:t>landscape</w:t>
      </w:r>
      <w:r w:rsidR="006B0178" w:rsidRPr="00492919">
        <w:t xml:space="preserve"> </w:t>
      </w:r>
      <w:r w:rsidRPr="00492919">
        <w:t>changes</w:t>
      </w:r>
      <w:r w:rsidR="006B0178" w:rsidRPr="00492919">
        <w:t xml:space="preserve"> which </w:t>
      </w:r>
      <w:r w:rsidRPr="00492919">
        <w:t>can</w:t>
      </w:r>
      <w:r w:rsidR="006B0178" w:rsidRPr="00492919">
        <w:t xml:space="preserve"> </w:t>
      </w:r>
      <w:r w:rsidRPr="00492919">
        <w:t>impact</w:t>
      </w:r>
      <w:r w:rsidR="006B0178" w:rsidRPr="00492919">
        <w:t xml:space="preserve"> </w:t>
      </w:r>
      <w:r w:rsidRPr="00492919">
        <w:t>aids’</w:t>
      </w:r>
      <w:r w:rsidR="006B0178" w:rsidRPr="00492919">
        <w:t xml:space="preserve"> </w:t>
      </w:r>
      <w:r w:rsidRPr="00492919">
        <w:t>maintenance</w:t>
      </w:r>
      <w:r w:rsidR="006B0178" w:rsidRPr="00492919">
        <w:t xml:space="preserve"> </w:t>
      </w:r>
      <w:r w:rsidRPr="00492919">
        <w:t>supply</w:t>
      </w:r>
      <w:r w:rsidR="006B0178" w:rsidRPr="00492919">
        <w:t xml:space="preserve"> </w:t>
      </w:r>
      <w:r w:rsidRPr="00492919">
        <w:t>techniques</w:t>
      </w:r>
      <w:r w:rsidR="006B0178" w:rsidRPr="00492919">
        <w:t>.</w:t>
      </w:r>
      <w:r w:rsidR="000A06F2" w:rsidRPr="00492919">
        <w:t xml:space="preserve"> </w:t>
      </w:r>
      <w:r w:rsidR="00195BBF" w:rsidRPr="00195BBF">
        <w:t>Ecological</w:t>
      </w:r>
      <w:r w:rsidR="000A06F2" w:rsidRPr="00195BBF">
        <w:t xml:space="preserve"> </w:t>
      </w:r>
      <w:r w:rsidR="00195BBF" w:rsidRPr="00195BBF">
        <w:t>causes</w:t>
      </w:r>
      <w:r w:rsidR="000A06F2" w:rsidRPr="00195BBF">
        <w:t xml:space="preserve"> not only </w:t>
      </w:r>
      <w:r w:rsidR="00195BBF" w:rsidRPr="00195BBF">
        <w:t>evaluate</w:t>
      </w:r>
      <w:r w:rsidR="000A06F2" w:rsidRPr="00195BBF">
        <w:t xml:space="preserve"> the </w:t>
      </w:r>
      <w:r w:rsidR="00195BBF" w:rsidRPr="00195BBF">
        <w:t>climatical</w:t>
      </w:r>
      <w:r w:rsidR="000A06F2" w:rsidRPr="00195BBF">
        <w:t xml:space="preserve"> and </w:t>
      </w:r>
      <w:r w:rsidR="00195BBF" w:rsidRPr="00F855F3">
        <w:t>geographical</w:t>
      </w:r>
      <w:r w:rsidR="000A06F2" w:rsidRPr="00F855F3">
        <w:t xml:space="preserve"> </w:t>
      </w:r>
      <w:r w:rsidR="00195BBF" w:rsidRPr="00F855F3">
        <w:t>situations</w:t>
      </w:r>
      <w:r w:rsidR="000A06F2" w:rsidRPr="00F855F3">
        <w:t xml:space="preserve"> of a </w:t>
      </w:r>
      <w:r w:rsidR="00195BBF" w:rsidRPr="00F855F3">
        <w:t>population</w:t>
      </w:r>
      <w:r w:rsidR="000A06F2" w:rsidRPr="00F855F3">
        <w:t xml:space="preserve">. They also </w:t>
      </w:r>
      <w:r w:rsidR="00195BBF" w:rsidRPr="00F855F3">
        <w:t>calculate</w:t>
      </w:r>
      <w:r w:rsidR="000A06F2" w:rsidRPr="00F855F3">
        <w:t xml:space="preserve"> a </w:t>
      </w:r>
      <w:r w:rsidR="00195BBF" w:rsidRPr="00F855F3">
        <w:t>nation's</w:t>
      </w:r>
      <w:r w:rsidR="000A06F2" w:rsidRPr="00F855F3">
        <w:t xml:space="preserve"> </w:t>
      </w:r>
      <w:r w:rsidR="00195BBF" w:rsidRPr="00F855F3">
        <w:t>accessibility</w:t>
      </w:r>
      <w:r w:rsidR="000A06F2" w:rsidRPr="00F855F3">
        <w:t xml:space="preserve"> of </w:t>
      </w:r>
      <w:r w:rsidR="00195BBF" w:rsidRPr="00F855F3">
        <w:t>supplies</w:t>
      </w:r>
      <w:r w:rsidR="000A06F2" w:rsidRPr="00F855F3">
        <w:t>.</w:t>
      </w:r>
      <w:r w:rsidR="00D44120" w:rsidRPr="00F855F3">
        <w:t xml:space="preserve"> </w:t>
      </w:r>
      <w:r w:rsidR="000A06F2" w:rsidRPr="00F855F3">
        <w:t xml:space="preserve">This is </w:t>
      </w:r>
      <w:r w:rsidR="00F855F3" w:rsidRPr="00F855F3">
        <w:t>crucial</w:t>
      </w:r>
      <w:r w:rsidR="000A06F2" w:rsidRPr="00F855F3">
        <w:t xml:space="preserve">, as </w:t>
      </w:r>
      <w:r w:rsidR="00F855F3" w:rsidRPr="00AF2668">
        <w:t>goods</w:t>
      </w:r>
      <w:r w:rsidR="000A06F2" w:rsidRPr="00AF2668">
        <w:t xml:space="preserve"> in </w:t>
      </w:r>
      <w:r w:rsidR="00F855F3" w:rsidRPr="00AF2668">
        <w:t>areas</w:t>
      </w:r>
      <w:r w:rsidR="000A06F2" w:rsidRPr="00AF2668">
        <w:t xml:space="preserve"> with </w:t>
      </w:r>
      <w:r w:rsidR="00F855F3" w:rsidRPr="00AF2668">
        <w:t>excessive</w:t>
      </w:r>
      <w:r w:rsidR="000A06F2" w:rsidRPr="00AF2668">
        <w:t xml:space="preserve"> </w:t>
      </w:r>
      <w:r w:rsidR="00F855F3" w:rsidRPr="00AF2668">
        <w:t>climatical</w:t>
      </w:r>
      <w:r w:rsidR="000A06F2" w:rsidRPr="00AF2668">
        <w:t xml:space="preserve"> </w:t>
      </w:r>
      <w:r w:rsidR="00F855F3" w:rsidRPr="00AF2668">
        <w:t>requirements</w:t>
      </w:r>
      <w:r w:rsidR="000A06F2" w:rsidRPr="00AF2668">
        <w:t xml:space="preserve"> must meet </w:t>
      </w:r>
      <w:r w:rsidR="00F855F3" w:rsidRPr="00AF2668">
        <w:t>various</w:t>
      </w:r>
      <w:r w:rsidR="000A06F2" w:rsidRPr="00AF2668">
        <w:t xml:space="preserve"> </w:t>
      </w:r>
      <w:r w:rsidR="00F855F3" w:rsidRPr="00AF2668">
        <w:t>needs</w:t>
      </w:r>
      <w:r w:rsidR="000A06F2" w:rsidRPr="00AF2668">
        <w:t xml:space="preserve"> than in their </w:t>
      </w:r>
      <w:r w:rsidR="00F855F3" w:rsidRPr="00AF2668">
        <w:t>state</w:t>
      </w:r>
      <w:r w:rsidR="000A06F2" w:rsidRPr="00AF2668">
        <w:t xml:space="preserve"> of </w:t>
      </w:r>
      <w:r w:rsidR="00F855F3" w:rsidRPr="00AF2668">
        <w:t>source</w:t>
      </w:r>
      <w:r w:rsidR="000A06F2" w:rsidRPr="00AF2668">
        <w:t>.</w:t>
      </w:r>
      <w:r w:rsidR="00D44120" w:rsidRPr="00AF2668">
        <w:t xml:space="preserve"> </w:t>
      </w:r>
      <w:r w:rsidR="00AF2668" w:rsidRPr="00AF2668">
        <w:t>Normal</w:t>
      </w:r>
      <w:r w:rsidR="000A06F2" w:rsidRPr="00AF2668">
        <w:t xml:space="preserve"> </w:t>
      </w:r>
      <w:r w:rsidR="00AF2668" w:rsidRPr="00AF2668">
        <w:t>ecological</w:t>
      </w:r>
      <w:r w:rsidR="000A06F2" w:rsidRPr="00AF2668">
        <w:t xml:space="preserve"> </w:t>
      </w:r>
      <w:r w:rsidR="00AF2668" w:rsidRPr="00AF2668">
        <w:t>aspects</w:t>
      </w:r>
      <w:r w:rsidR="000A06F2" w:rsidRPr="00AF2668">
        <w:t xml:space="preserve"> of a PESTLE </w:t>
      </w:r>
      <w:r w:rsidR="00AF2668" w:rsidRPr="00AF2668">
        <w:t>assessment</w:t>
      </w:r>
      <w:r w:rsidR="000A06F2" w:rsidRPr="00AF2668">
        <w:t xml:space="preserve">, </w:t>
      </w:r>
      <w:r w:rsidR="00AF2668" w:rsidRPr="00AF2668">
        <w:t>involve w</w:t>
      </w:r>
      <w:r w:rsidR="000A06F2" w:rsidRPr="00AF2668">
        <w:t>eather</w:t>
      </w:r>
      <w:r w:rsidR="00AF2668" w:rsidRPr="00AF2668">
        <w:t>, c</w:t>
      </w:r>
      <w:r w:rsidR="000A06F2" w:rsidRPr="00AF2668">
        <w:t>limate</w:t>
      </w:r>
      <w:r w:rsidR="00AF2668" w:rsidRPr="00AF2668">
        <w:t xml:space="preserve"> change and procedures. </w:t>
      </w:r>
    </w:p>
    <w:p w14:paraId="7D77C456" w14:textId="76B41C9D" w:rsidR="00131CFA" w:rsidRDefault="00131CFA" w:rsidP="005E2F7C"/>
    <w:p w14:paraId="76BA9929" w14:textId="6F92A9E9" w:rsidR="00131CFA" w:rsidRDefault="00131CFA" w:rsidP="005E2F7C"/>
    <w:p w14:paraId="688D3EC3" w14:textId="0DADA712" w:rsidR="00131CFA" w:rsidRDefault="00131CFA" w:rsidP="005E2F7C"/>
    <w:p w14:paraId="258AAB28" w14:textId="77777777" w:rsidR="00131CFA" w:rsidRPr="00AF2668" w:rsidRDefault="00131CFA" w:rsidP="005E2F7C">
      <w:pPr>
        <w:rPr>
          <w:highlight w:val="yellow"/>
        </w:rPr>
      </w:pPr>
    </w:p>
    <w:p w14:paraId="3B80E249" w14:textId="77777777" w:rsidR="005E2F7C" w:rsidRDefault="005E2F7C" w:rsidP="005E2F7C">
      <w:pPr>
        <w:pStyle w:val="Graphic"/>
      </w:pPr>
      <w:r>
        <w:rPr>
          <w:noProof/>
        </w:rPr>
        <w:lastRenderedPageBreak/>
        <w:drawing>
          <wp:inline distT="0" distB="0" distL="0" distR="0" wp14:anchorId="0135E0A7" wp14:editId="0AF82815">
            <wp:extent cx="5912762" cy="2620944"/>
            <wp:effectExtent l="0" t="0" r="0" b="8255"/>
            <wp:docPr id="31" name="Picture 31" descr="Overhead view of hands shaking over a business pap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12762" cy="2620944"/>
                    </a:xfrm>
                    <a:prstGeom prst="rect">
                      <a:avLst/>
                    </a:prstGeom>
                    <a:noFill/>
                    <a:ln>
                      <a:noFill/>
                    </a:ln>
                  </pic:spPr>
                </pic:pic>
              </a:graphicData>
            </a:graphic>
          </wp:inline>
        </w:drawing>
      </w:r>
    </w:p>
    <w:bookmarkStart w:id="20" w:name="_Toc24564163"/>
    <w:bookmarkStart w:id="21" w:name="_Toc119316612"/>
    <w:p w14:paraId="5A75D18D" w14:textId="77777777" w:rsidR="005E2F7C" w:rsidRDefault="00000000" w:rsidP="001624D6">
      <w:pPr>
        <w:pStyle w:val="Heading1"/>
      </w:pPr>
      <w:sdt>
        <w:sdtPr>
          <w:id w:val="-1869754164"/>
          <w:placeholder>
            <w:docPart w:val="55013B8AFD5D4C4BA273187E92045148"/>
          </w:placeholder>
          <w:temporary/>
          <w:showingPlcHdr/>
          <w15:appearance w15:val="hidden"/>
        </w:sdtPr>
        <w:sdtContent>
          <w:r w:rsidR="005E2F7C" w:rsidRPr="00706D60">
            <w:t>Conclusion</w:t>
          </w:r>
        </w:sdtContent>
      </w:sdt>
      <w:bookmarkEnd w:id="20"/>
      <w:bookmarkEnd w:id="21"/>
    </w:p>
    <w:p w14:paraId="23080851" w14:textId="0B74B5AE" w:rsidR="006512AE" w:rsidRDefault="00DB5525" w:rsidP="000A06F2">
      <w:r>
        <w:t xml:space="preserve">In this report we have discussed the entrepreneurial structure and we have looked in depts the relevant skills and traits needed to be successful entrepreneur. As a conclusion we can assume that </w:t>
      </w:r>
      <w:r w:rsidR="00700381">
        <w:t>a</w:t>
      </w:r>
      <w:r>
        <w:t xml:space="preserve"> </w:t>
      </w:r>
      <w:r w:rsidR="00700381">
        <w:t>businessperson</w:t>
      </w:r>
      <w:r>
        <w:t xml:space="preserve"> is </w:t>
      </w:r>
      <w:r w:rsidR="00700381">
        <w:t>an</w:t>
      </w:r>
      <w:r>
        <w:t xml:space="preserve"> </w:t>
      </w:r>
      <w:r w:rsidR="00700381">
        <w:t>individual</w:t>
      </w:r>
      <w:r>
        <w:t xml:space="preserve"> who is </w:t>
      </w:r>
      <w:r w:rsidR="00700381">
        <w:t>eager</w:t>
      </w:r>
      <w:r>
        <w:t xml:space="preserve"> to risk and to have the </w:t>
      </w:r>
      <w:r w:rsidR="00AF2E07">
        <w:t>power</w:t>
      </w:r>
      <w:r>
        <w:t xml:space="preserve"> to </w:t>
      </w:r>
      <w:r w:rsidR="00AF2E07">
        <w:t>inspire</w:t>
      </w:r>
      <w:r>
        <w:t xml:space="preserve"> and inspire </w:t>
      </w:r>
      <w:r w:rsidR="00AF2E07">
        <w:t>communities</w:t>
      </w:r>
      <w:r>
        <w:t xml:space="preserve">. </w:t>
      </w:r>
      <w:r w:rsidR="00AF2668" w:rsidRPr="00AF2668">
        <w:t>Across</w:t>
      </w:r>
      <w:r w:rsidR="000A06F2" w:rsidRPr="00AF2668">
        <w:t xml:space="preserve"> the </w:t>
      </w:r>
      <w:r w:rsidR="00AF2668" w:rsidRPr="00AF2668">
        <w:t>previous</w:t>
      </w:r>
      <w:r w:rsidR="000A06F2" w:rsidRPr="00AF2668">
        <w:t xml:space="preserve"> </w:t>
      </w:r>
      <w:r w:rsidR="00AF2668" w:rsidRPr="00AF2668">
        <w:t>periods</w:t>
      </w:r>
      <w:r w:rsidR="000A06F2" w:rsidRPr="00AF2668">
        <w:t xml:space="preserve">, the PESTLE </w:t>
      </w:r>
      <w:r w:rsidR="00AF2668" w:rsidRPr="00AF2668">
        <w:t>Assessment</w:t>
      </w:r>
      <w:r w:rsidR="000A06F2" w:rsidRPr="00AF2668">
        <w:t xml:space="preserve"> has </w:t>
      </w:r>
      <w:r w:rsidR="00AF2668" w:rsidRPr="00AF2668">
        <w:t>developed</w:t>
      </w:r>
      <w:r w:rsidR="000A06F2" w:rsidRPr="00AF2668">
        <w:t xml:space="preserve"> to be an </w:t>
      </w:r>
      <w:r w:rsidR="00AF2668" w:rsidRPr="00AF2668">
        <w:t>efficient</w:t>
      </w:r>
      <w:r w:rsidR="000A06F2" w:rsidRPr="00AF2668">
        <w:t xml:space="preserve"> </w:t>
      </w:r>
      <w:r w:rsidR="00AF2668" w:rsidRPr="00AF2668">
        <w:t>idea</w:t>
      </w:r>
      <w:r w:rsidR="000A06F2" w:rsidRPr="00AF2668">
        <w:t xml:space="preserve"> to </w:t>
      </w:r>
      <w:r w:rsidR="00AF2668" w:rsidRPr="00AF2668">
        <w:t>evaluate</w:t>
      </w:r>
      <w:r w:rsidR="000A06F2" w:rsidRPr="00AF2668">
        <w:t xml:space="preserve"> </w:t>
      </w:r>
      <w:r w:rsidR="00AF2668" w:rsidRPr="00AF2668">
        <w:t>a</w:t>
      </w:r>
      <w:r w:rsidR="000A06F2" w:rsidRPr="00AF2668">
        <w:t xml:space="preserve"> </w:t>
      </w:r>
      <w:r w:rsidR="00AF2668" w:rsidRPr="00AF2668">
        <w:t>company's</w:t>
      </w:r>
      <w:r w:rsidR="000A06F2" w:rsidRPr="00AF2668">
        <w:t xml:space="preserve"> macro </w:t>
      </w:r>
      <w:r w:rsidR="00AF2668" w:rsidRPr="00AF2668">
        <w:t>ecosystem</w:t>
      </w:r>
      <w:r w:rsidR="000A06F2" w:rsidRPr="00AF2668">
        <w:t xml:space="preserve">. Its </w:t>
      </w:r>
      <w:r w:rsidR="00AF2668" w:rsidRPr="00AF2668">
        <w:t>straightforward</w:t>
      </w:r>
      <w:r w:rsidR="000A06F2" w:rsidRPr="00AF2668">
        <w:t xml:space="preserve"> </w:t>
      </w:r>
      <w:r w:rsidR="00AF2668" w:rsidRPr="00AF2668">
        <w:t>system</w:t>
      </w:r>
      <w:r w:rsidR="000A06F2" w:rsidRPr="00AF2668">
        <w:t xml:space="preserve"> </w:t>
      </w:r>
      <w:r w:rsidR="00AF2668" w:rsidRPr="00AF2668">
        <w:t>permits</w:t>
      </w:r>
      <w:r w:rsidR="000A06F2" w:rsidRPr="00AF2668">
        <w:t xml:space="preserve"> </w:t>
      </w:r>
      <w:r w:rsidR="00AF2668" w:rsidRPr="00AF2668">
        <w:t>executives</w:t>
      </w:r>
      <w:r w:rsidR="000A06F2" w:rsidRPr="00AF2668">
        <w:t xml:space="preserve"> to </w:t>
      </w:r>
      <w:r w:rsidR="00AF2668" w:rsidRPr="00AF2668">
        <w:t>predict</w:t>
      </w:r>
      <w:r w:rsidR="000A06F2" w:rsidRPr="00AF2668">
        <w:t xml:space="preserve"> </w:t>
      </w:r>
      <w:r w:rsidR="00AF2668" w:rsidRPr="00AF2668">
        <w:t>potential</w:t>
      </w:r>
      <w:r w:rsidR="000A06F2" w:rsidRPr="00AF2668">
        <w:t xml:space="preserve"> </w:t>
      </w:r>
      <w:r w:rsidR="00AF2668" w:rsidRPr="00AF2668">
        <w:t>corporate</w:t>
      </w:r>
      <w:r w:rsidR="000A06F2" w:rsidRPr="00AF2668">
        <w:t xml:space="preserve"> </w:t>
      </w:r>
      <w:r w:rsidR="00AF2668" w:rsidRPr="00AF2668">
        <w:t>risks</w:t>
      </w:r>
      <w:r w:rsidR="000A06F2" w:rsidRPr="00AF2668">
        <w:t xml:space="preserve"> and to take </w:t>
      </w:r>
      <w:r w:rsidR="00AF2668" w:rsidRPr="00AF2668">
        <w:t>activity</w:t>
      </w:r>
      <w:r w:rsidR="000A06F2" w:rsidRPr="00AF2668">
        <w:t xml:space="preserve"> to </w:t>
      </w:r>
      <w:r w:rsidR="00AF2668" w:rsidRPr="00AF2668">
        <w:t>prevent</w:t>
      </w:r>
      <w:r w:rsidR="000A06F2" w:rsidRPr="00AF2668">
        <w:t xml:space="preserve"> or </w:t>
      </w:r>
      <w:r w:rsidR="00AF2668" w:rsidRPr="00AF2668">
        <w:t>reduce</w:t>
      </w:r>
      <w:r w:rsidR="000A06F2" w:rsidRPr="00AF2668">
        <w:t xml:space="preserve"> their </w:t>
      </w:r>
      <w:r w:rsidR="00AF2668" w:rsidRPr="00AF2668">
        <w:t>influence</w:t>
      </w:r>
      <w:r w:rsidR="000A06F2" w:rsidRPr="00AF2668">
        <w:t xml:space="preserve"> by </w:t>
      </w:r>
      <w:r w:rsidR="00AF2668" w:rsidRPr="00AF2668">
        <w:t>integrating</w:t>
      </w:r>
      <w:r w:rsidR="000A06F2" w:rsidRPr="00AF2668">
        <w:t xml:space="preserve"> them into their </w:t>
      </w:r>
      <w:r w:rsidR="00AF2668" w:rsidRPr="00AF2668">
        <w:t>association's</w:t>
      </w:r>
      <w:r w:rsidR="000A06F2" w:rsidRPr="00AF2668">
        <w:t xml:space="preserve"> </w:t>
      </w:r>
      <w:r w:rsidR="00AF2668" w:rsidRPr="00AF2668">
        <w:t>tactical</w:t>
      </w:r>
      <w:r w:rsidR="000A06F2" w:rsidRPr="00AF2668">
        <w:t xml:space="preserve"> </w:t>
      </w:r>
      <w:r w:rsidR="00AF2668" w:rsidRPr="00AF2668">
        <w:t>judgment</w:t>
      </w:r>
      <w:r w:rsidR="000A06F2" w:rsidRPr="00AF2668">
        <w:t>-</w:t>
      </w:r>
      <w:r w:rsidR="00AF2668" w:rsidRPr="00AF2668">
        <w:t>doing</w:t>
      </w:r>
      <w:r w:rsidR="000A06F2" w:rsidRPr="00AF2668">
        <w:t xml:space="preserve">. As with any </w:t>
      </w:r>
      <w:r w:rsidR="00AF2668" w:rsidRPr="00AF2668">
        <w:t>assessment</w:t>
      </w:r>
      <w:r w:rsidR="000A06F2" w:rsidRPr="00AF2668">
        <w:t xml:space="preserve">, it </w:t>
      </w:r>
      <w:r w:rsidR="00AF2668" w:rsidRPr="00AF2668">
        <w:t>suggests</w:t>
      </w:r>
      <w:r w:rsidR="000A06F2" w:rsidRPr="00AF2668">
        <w:t xml:space="preserve"> the </w:t>
      </w:r>
      <w:r w:rsidR="00AF2668" w:rsidRPr="00AF2668">
        <w:t>instant</w:t>
      </w:r>
      <w:r w:rsidR="000A06F2" w:rsidRPr="00AF2668">
        <w:t xml:space="preserve"> and is </w:t>
      </w:r>
      <w:r w:rsidR="00AF2668" w:rsidRPr="00AF2668">
        <w:t>built</w:t>
      </w:r>
      <w:r w:rsidR="000A06F2" w:rsidRPr="00AF2668">
        <w:t xml:space="preserve"> on the </w:t>
      </w:r>
      <w:r w:rsidR="00AF2668" w:rsidRPr="00AF2668">
        <w:t>existing</w:t>
      </w:r>
      <w:r w:rsidR="000A06F2" w:rsidRPr="00AF2668">
        <w:t xml:space="preserve"> </w:t>
      </w:r>
      <w:r w:rsidR="00AF2668" w:rsidRPr="00AF2668">
        <w:t>understanding</w:t>
      </w:r>
      <w:r w:rsidR="000A06F2" w:rsidRPr="00AF2668">
        <w:t xml:space="preserve"> of those </w:t>
      </w:r>
      <w:r w:rsidR="00AF2668" w:rsidRPr="00AF2668">
        <w:t>holding</w:t>
      </w:r>
      <w:r w:rsidR="000A06F2" w:rsidRPr="00AF2668">
        <w:t xml:space="preserve"> it out. That</w:t>
      </w:r>
      <w:r w:rsidR="00AF2668" w:rsidRPr="00AF2668">
        <w:t xml:space="preserve"> i</w:t>
      </w:r>
      <w:r w:rsidR="000A06F2" w:rsidRPr="00AF2668">
        <w:t xml:space="preserve">s why it is </w:t>
      </w:r>
      <w:r w:rsidR="00AF2668" w:rsidRPr="00AF2668">
        <w:t>advised</w:t>
      </w:r>
      <w:r w:rsidR="000A06F2" w:rsidRPr="00AF2668">
        <w:t xml:space="preserve"> to </w:t>
      </w:r>
      <w:r w:rsidR="00AF2668" w:rsidRPr="00AF2668">
        <w:t>perform</w:t>
      </w:r>
      <w:r w:rsidR="000A06F2" w:rsidRPr="00AF2668">
        <w:t xml:space="preserve"> the PESTLE </w:t>
      </w:r>
      <w:r w:rsidR="00AF2668" w:rsidRPr="00AF2668">
        <w:t>evaluation</w:t>
      </w:r>
      <w:r w:rsidR="000A06F2" w:rsidRPr="00AF2668">
        <w:t xml:space="preserve"> </w:t>
      </w:r>
      <w:r w:rsidR="00AF2668" w:rsidRPr="00AF2668">
        <w:t>frequently</w:t>
      </w:r>
      <w:r w:rsidR="000A06F2" w:rsidRPr="00AF2668">
        <w:t>.</w:t>
      </w:r>
    </w:p>
    <w:p w14:paraId="1F8006EA" w14:textId="0D95F27D" w:rsidR="000A06F2" w:rsidRDefault="000A06F2" w:rsidP="000A06F2"/>
    <w:p w14:paraId="4C8450B8" w14:textId="6EA120F4" w:rsidR="000A06F2" w:rsidRDefault="000A06F2" w:rsidP="000A06F2"/>
    <w:p w14:paraId="367A1CC3" w14:textId="05AE42E1" w:rsidR="0065629D" w:rsidRDefault="0065629D" w:rsidP="000A06F2"/>
    <w:p w14:paraId="094863A5" w14:textId="3923635E" w:rsidR="0065629D" w:rsidRDefault="0065629D" w:rsidP="000A06F2"/>
    <w:p w14:paraId="0C0DA561" w14:textId="7ECF887F" w:rsidR="0065629D" w:rsidRDefault="0065629D" w:rsidP="000A06F2"/>
    <w:p w14:paraId="7AB47129" w14:textId="77662A00" w:rsidR="00772A6D" w:rsidRDefault="00772A6D" w:rsidP="000A06F2"/>
    <w:p w14:paraId="256648CC" w14:textId="60038B41" w:rsidR="00772A6D" w:rsidRDefault="00772A6D" w:rsidP="000A06F2"/>
    <w:p w14:paraId="030231F4" w14:textId="0643225B" w:rsidR="00772A6D" w:rsidRDefault="00772A6D" w:rsidP="000A06F2"/>
    <w:p w14:paraId="58899FD4" w14:textId="32C55D47" w:rsidR="00772A6D" w:rsidRDefault="00772A6D" w:rsidP="000A06F2"/>
    <w:p w14:paraId="58982C1B" w14:textId="77777777" w:rsidR="00772A6D" w:rsidRDefault="00772A6D" w:rsidP="000A06F2"/>
    <w:p w14:paraId="6BBFD805" w14:textId="11D03E53" w:rsidR="000A06F2" w:rsidRDefault="000A06F2" w:rsidP="000A06F2">
      <w:pPr>
        <w:rPr>
          <w:rFonts w:ascii="Segoe UI" w:eastAsiaTheme="majorEastAsia" w:hAnsi="Segoe UI" w:cs="Segoe UI"/>
          <w:caps/>
          <w:color w:val="2F5496" w:themeColor="accent1" w:themeShade="BF"/>
          <w:sz w:val="40"/>
          <w:szCs w:val="40"/>
        </w:rPr>
      </w:pPr>
      <w:r w:rsidRPr="000A06F2">
        <w:rPr>
          <w:rFonts w:ascii="Segoe UI" w:eastAsiaTheme="majorEastAsia" w:hAnsi="Segoe UI" w:cs="Segoe UI"/>
          <w:caps/>
          <w:color w:val="2F5496" w:themeColor="accent1" w:themeShade="BF"/>
          <w:sz w:val="40"/>
          <w:szCs w:val="40"/>
        </w:rPr>
        <w:lastRenderedPageBreak/>
        <w:t>REFERENCES</w:t>
      </w:r>
    </w:p>
    <w:p w14:paraId="639E157B" w14:textId="73B3F58D" w:rsidR="00635FD5" w:rsidRDefault="00635FD5" w:rsidP="000A06F2">
      <w:pPr>
        <w:rPr>
          <w:i/>
          <w:iCs/>
        </w:rPr>
      </w:pPr>
      <w:r w:rsidRPr="00635FD5">
        <w:rPr>
          <w:i/>
          <w:iCs/>
        </w:rPr>
        <w:t>Conducting a Personal SWOT to Evaluate Which Business Opportunities Will Work for You</w:t>
      </w:r>
      <w:r>
        <w:rPr>
          <w:i/>
          <w:iCs/>
        </w:rPr>
        <w:t xml:space="preserve">, </w:t>
      </w:r>
      <w:r w:rsidRPr="00635FD5">
        <w:t>Available at: https://buythenbuild.com/conducting-a-personal-swot-to-evaluate-which-business-opportunities-will-work-for-you/ (Accessed on 18/11/22)</w:t>
      </w:r>
    </w:p>
    <w:p w14:paraId="4F2AC1A4" w14:textId="1CB19497" w:rsidR="00F2563A" w:rsidRDefault="00F2563A" w:rsidP="000A06F2">
      <w:pPr>
        <w:rPr>
          <w:i/>
          <w:iCs/>
        </w:rPr>
      </w:pPr>
      <w:r w:rsidRPr="00F2563A">
        <w:rPr>
          <w:i/>
          <w:iCs/>
        </w:rPr>
        <w:t>Entrepreneurial Skills</w:t>
      </w:r>
      <w:r>
        <w:rPr>
          <w:i/>
          <w:iCs/>
        </w:rPr>
        <w:t xml:space="preserve">, </w:t>
      </w:r>
      <w:r w:rsidRPr="00F2563A">
        <w:t>Available at:</w:t>
      </w:r>
      <w:r>
        <w:t xml:space="preserve"> </w:t>
      </w:r>
      <w:r w:rsidRPr="00F2563A">
        <w:t>https://www.mindtools.com/pages/article/newCDV_76.htm</w:t>
      </w:r>
      <w:r>
        <w:t xml:space="preserve"> </w:t>
      </w:r>
      <w:r w:rsidRPr="00F2563A">
        <w:t>(Accessed on 1</w:t>
      </w:r>
      <w:r>
        <w:t>6</w:t>
      </w:r>
      <w:r w:rsidRPr="00F2563A">
        <w:t>/11/22)</w:t>
      </w:r>
    </w:p>
    <w:p w14:paraId="71B4A896" w14:textId="2CD989F9" w:rsidR="00F2563A" w:rsidRDefault="00F2563A" w:rsidP="000A06F2">
      <w:r w:rsidRPr="00F2563A">
        <w:rPr>
          <w:i/>
          <w:iCs/>
        </w:rPr>
        <w:t>How to conduct a personal skills audit</w:t>
      </w:r>
      <w:r>
        <w:rPr>
          <w:i/>
          <w:iCs/>
        </w:rPr>
        <w:t xml:space="preserve">, </w:t>
      </w:r>
      <w:bookmarkStart w:id="22" w:name="_Hlk119087704"/>
      <w:r w:rsidRPr="00F2563A">
        <w:t xml:space="preserve">Available at: </w:t>
      </w:r>
      <w:bookmarkEnd w:id="22"/>
      <w:r w:rsidRPr="00F2563A">
        <w:t>https://www.search.co.uk/blog/2022/01/how-to-conduct-a-personal-skills-audit?source=google.com</w:t>
      </w:r>
      <w:r>
        <w:t xml:space="preserve"> </w:t>
      </w:r>
      <w:r w:rsidRPr="00F2563A">
        <w:t>(Accessed on 1</w:t>
      </w:r>
      <w:r>
        <w:t>1</w:t>
      </w:r>
      <w:r w:rsidRPr="00F2563A">
        <w:t>/11/22)</w:t>
      </w:r>
    </w:p>
    <w:p w14:paraId="308ED54C" w14:textId="213FBE7A" w:rsidR="00635FD5" w:rsidRDefault="00635FD5" w:rsidP="000A06F2">
      <w:r w:rsidRPr="00635FD5">
        <w:rPr>
          <w:i/>
          <w:iCs/>
        </w:rPr>
        <w:t>MUST-HAVE ENTREPRENEURIAL SKILLS FOR ASPIRING BUSINESS OWNERS,</w:t>
      </w:r>
      <w:r>
        <w:t xml:space="preserve"> </w:t>
      </w:r>
      <w:r w:rsidRPr="00635FD5">
        <w:t>Available at: https://online.hbs.edu/blog/post/entrepreneurial-skills</w:t>
      </w:r>
      <w:r>
        <w:t xml:space="preserve"> </w:t>
      </w:r>
      <w:r w:rsidRPr="00635FD5">
        <w:t>(Accessed on 1</w:t>
      </w:r>
      <w:r>
        <w:t>3</w:t>
      </w:r>
      <w:r w:rsidRPr="00635FD5">
        <w:t>/11/22)</w:t>
      </w:r>
    </w:p>
    <w:p w14:paraId="2B3244CD" w14:textId="49A3E665" w:rsidR="00F2563A" w:rsidRDefault="00F2563A" w:rsidP="000A06F2">
      <w:pPr>
        <w:rPr>
          <w:i/>
          <w:iCs/>
        </w:rPr>
      </w:pPr>
      <w:r w:rsidRPr="00F2563A">
        <w:rPr>
          <w:i/>
          <w:iCs/>
        </w:rPr>
        <w:t>Personal SWOT Analysis: Where Talent Meets Opportunity</w:t>
      </w:r>
      <w:r>
        <w:rPr>
          <w:i/>
          <w:iCs/>
        </w:rPr>
        <w:t xml:space="preserve">, </w:t>
      </w:r>
      <w:r w:rsidRPr="00F2563A">
        <w:t>Available at: https://creately.com/blog/diagrams/personal-swot-analysis/</w:t>
      </w:r>
      <w:r>
        <w:t xml:space="preserve"> (</w:t>
      </w:r>
      <w:r w:rsidRPr="00F2563A">
        <w:t>Accessed on 14/11/22)</w:t>
      </w:r>
    </w:p>
    <w:p w14:paraId="7CF3B683" w14:textId="03CF8138" w:rsidR="000A06F2" w:rsidRDefault="0065629D" w:rsidP="000A06F2">
      <w:r w:rsidRPr="0065629D">
        <w:rPr>
          <w:i/>
          <w:iCs/>
        </w:rPr>
        <w:t>PESTLE Analysis of UK,</w:t>
      </w:r>
      <w:r>
        <w:t xml:space="preserve"> </w:t>
      </w:r>
      <w:r w:rsidRPr="0065629D">
        <w:t>Available at: https://www.marketingtutor.net/pestle-analysis-of-uk/</w:t>
      </w:r>
      <w:r>
        <w:t xml:space="preserve"> </w:t>
      </w:r>
      <w:r w:rsidRPr="0065629D">
        <w:t>(Accessed on 14/11/22)</w:t>
      </w:r>
    </w:p>
    <w:p w14:paraId="4A9CE276" w14:textId="09606CB6" w:rsidR="00635FD5" w:rsidRDefault="00635FD5" w:rsidP="000A06F2">
      <w:r w:rsidRPr="00635FD5">
        <w:rPr>
          <w:i/>
          <w:iCs/>
        </w:rPr>
        <w:t xml:space="preserve">SWOT Analysis, </w:t>
      </w:r>
      <w:r w:rsidRPr="00635FD5">
        <w:t>Available at: https://www.toppr.com/guides/business-management-and-entrepreneurship/entrepreneurship-creativity-and-innovation/swot-analysis/ (Accessed on 10/11/22)</w:t>
      </w:r>
    </w:p>
    <w:p w14:paraId="5337366B" w14:textId="1C153E82" w:rsidR="00635FD5" w:rsidRPr="00635FD5" w:rsidRDefault="00635FD5" w:rsidP="000A06F2">
      <w:pPr>
        <w:rPr>
          <w:i/>
          <w:iCs/>
        </w:rPr>
      </w:pPr>
      <w:r w:rsidRPr="00635FD5">
        <w:rPr>
          <w:i/>
          <w:iCs/>
        </w:rPr>
        <w:t>S.W.O.T. Analysis for Entrepreneurs</w:t>
      </w:r>
      <w:r>
        <w:rPr>
          <w:i/>
          <w:iCs/>
        </w:rPr>
        <w:t>,</w:t>
      </w:r>
      <w:r w:rsidRPr="00635FD5">
        <w:t xml:space="preserve"> Available at: https://www.slideshare.net/LAMICHProductions/swot-analysis-for-entrepreneurs (Accessed on 10/11/22)</w:t>
      </w:r>
    </w:p>
    <w:p w14:paraId="10FB600C" w14:textId="7F1431D5" w:rsidR="00BD161B" w:rsidRDefault="00BD161B" w:rsidP="000A06F2">
      <w:r w:rsidRPr="00635FD5">
        <w:rPr>
          <w:i/>
          <w:iCs/>
        </w:rPr>
        <w:t>What Is Entrepreneurship?,</w:t>
      </w:r>
      <w:r>
        <w:t xml:space="preserve"> </w:t>
      </w:r>
      <w:r w:rsidRPr="00BD161B">
        <w:t>Available at:</w:t>
      </w:r>
      <w:r>
        <w:t xml:space="preserve"> </w:t>
      </w:r>
      <w:r w:rsidRPr="00BD161B">
        <w:t>https://entrepreneurhandbook.co.uk/entrepreneurship/</w:t>
      </w:r>
      <w:r>
        <w:t xml:space="preserve"> </w:t>
      </w:r>
      <w:r w:rsidRPr="00BD161B">
        <w:t>(Accessed on 1</w:t>
      </w:r>
      <w:r>
        <w:t>2</w:t>
      </w:r>
      <w:r w:rsidRPr="00BD161B">
        <w:t>/11/22)</w:t>
      </w:r>
    </w:p>
    <w:p w14:paraId="44C8B85B" w14:textId="6E0295AA" w:rsidR="00635FD5" w:rsidRDefault="00635FD5" w:rsidP="000A06F2">
      <w:r w:rsidRPr="00635FD5">
        <w:rPr>
          <w:i/>
          <w:iCs/>
        </w:rPr>
        <w:t>What Skills Are Needed to Be an entrepreneur?,</w:t>
      </w:r>
      <w:r>
        <w:t xml:space="preserve"> Available at: </w:t>
      </w:r>
      <w:r w:rsidRPr="00635FD5">
        <w:t>https://realbusiness.co.uk/skills-needed-entrepreneur</w:t>
      </w:r>
      <w:r>
        <w:t xml:space="preserve"> </w:t>
      </w:r>
      <w:r w:rsidRPr="00635FD5">
        <w:t>(Accessed on 1</w:t>
      </w:r>
      <w:r>
        <w:t>7</w:t>
      </w:r>
      <w:r w:rsidRPr="00635FD5">
        <w:t>/11/22)</w:t>
      </w:r>
    </w:p>
    <w:p w14:paraId="4F21C8A4" w14:textId="3FAEC740" w:rsidR="00CF3464" w:rsidRPr="0065629D" w:rsidRDefault="00CF3464" w:rsidP="000A06F2">
      <w:r w:rsidRPr="00635FD5">
        <w:rPr>
          <w:i/>
          <w:iCs/>
        </w:rPr>
        <w:t>Why your Entrepreneurial Success Starts with a Personal SWOT Analysis,</w:t>
      </w:r>
      <w:r>
        <w:t xml:space="preserve"> </w:t>
      </w:r>
      <w:r w:rsidRPr="00CF3464">
        <w:t>Available at: https://www.experthub.info/launch/business-plans/how-to-guides-business-plans/why-your-entrepreneurial-success-starts-with-a-personal-swot-analysis/</w:t>
      </w:r>
      <w:r>
        <w:t xml:space="preserve"> </w:t>
      </w:r>
      <w:r w:rsidRPr="00CF3464">
        <w:t>(Accessed on 1</w:t>
      </w:r>
      <w:r>
        <w:t>6</w:t>
      </w:r>
      <w:r w:rsidRPr="00CF3464">
        <w:t>/11/22)</w:t>
      </w:r>
    </w:p>
    <w:sectPr w:rsidR="00CF3464" w:rsidRPr="0065629D" w:rsidSect="00B01BDC">
      <w:footerReference w:type="default" r:id="rId18"/>
      <w:type w:val="continuous"/>
      <w:pgSz w:w="12240" w:h="15840"/>
      <w:pgMar w:top="1440" w:right="1440" w:bottom="1440" w:left="1440" w:header="720" w:footer="2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8A791" w14:textId="77777777" w:rsidR="00A0244A" w:rsidRDefault="00A0244A" w:rsidP="00706D60">
      <w:r>
        <w:separator/>
      </w:r>
    </w:p>
  </w:endnote>
  <w:endnote w:type="continuationSeparator" w:id="0">
    <w:p w14:paraId="3CA581BE" w14:textId="77777777" w:rsidR="00A0244A" w:rsidRDefault="00A0244A" w:rsidP="00706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3086428"/>
      <w:docPartObj>
        <w:docPartGallery w:val="Page Numbers (Bottom of Page)"/>
        <w:docPartUnique/>
      </w:docPartObj>
    </w:sdtPr>
    <w:sdtEndPr>
      <w:rPr>
        <w:noProof/>
      </w:rPr>
    </w:sdtEndPr>
    <w:sdtContent>
      <w:p w14:paraId="21BE3401" w14:textId="77777777" w:rsidR="00E653C0" w:rsidRDefault="00E653C0" w:rsidP="000C1A28">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99751" w14:textId="77777777" w:rsidR="00A0244A" w:rsidRDefault="00A0244A" w:rsidP="00706D60">
      <w:r>
        <w:separator/>
      </w:r>
    </w:p>
  </w:footnote>
  <w:footnote w:type="continuationSeparator" w:id="0">
    <w:p w14:paraId="3F00D8B2" w14:textId="77777777" w:rsidR="00A0244A" w:rsidRDefault="00A0244A" w:rsidP="00706D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5CC83A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520F636C"/>
    <w:multiLevelType w:val="hybridMultilevel"/>
    <w:tmpl w:val="EA6E193E"/>
    <w:lvl w:ilvl="0" w:tplc="04090001">
      <w:start w:val="1"/>
      <w:numFmt w:val="bullet"/>
      <w:lvlText w:val=""/>
      <w:lvlJc w:val="left"/>
      <w:pPr>
        <w:ind w:left="1451" w:hanging="360"/>
      </w:pPr>
      <w:rPr>
        <w:rFonts w:ascii="Symbol" w:hAnsi="Symbol" w:hint="default"/>
      </w:rPr>
    </w:lvl>
    <w:lvl w:ilvl="1" w:tplc="04090003" w:tentative="1">
      <w:start w:val="1"/>
      <w:numFmt w:val="bullet"/>
      <w:lvlText w:val="o"/>
      <w:lvlJc w:val="left"/>
      <w:pPr>
        <w:ind w:left="2171" w:hanging="360"/>
      </w:pPr>
      <w:rPr>
        <w:rFonts w:ascii="Courier New" w:hAnsi="Courier New" w:cs="Courier New" w:hint="default"/>
      </w:rPr>
    </w:lvl>
    <w:lvl w:ilvl="2" w:tplc="04090005" w:tentative="1">
      <w:start w:val="1"/>
      <w:numFmt w:val="bullet"/>
      <w:lvlText w:val=""/>
      <w:lvlJc w:val="left"/>
      <w:pPr>
        <w:ind w:left="2891" w:hanging="360"/>
      </w:pPr>
      <w:rPr>
        <w:rFonts w:ascii="Wingdings" w:hAnsi="Wingdings" w:hint="default"/>
      </w:rPr>
    </w:lvl>
    <w:lvl w:ilvl="3" w:tplc="04090001" w:tentative="1">
      <w:start w:val="1"/>
      <w:numFmt w:val="bullet"/>
      <w:lvlText w:val=""/>
      <w:lvlJc w:val="left"/>
      <w:pPr>
        <w:ind w:left="3611" w:hanging="360"/>
      </w:pPr>
      <w:rPr>
        <w:rFonts w:ascii="Symbol" w:hAnsi="Symbol" w:hint="default"/>
      </w:rPr>
    </w:lvl>
    <w:lvl w:ilvl="4" w:tplc="04090003" w:tentative="1">
      <w:start w:val="1"/>
      <w:numFmt w:val="bullet"/>
      <w:lvlText w:val="o"/>
      <w:lvlJc w:val="left"/>
      <w:pPr>
        <w:ind w:left="4331" w:hanging="360"/>
      </w:pPr>
      <w:rPr>
        <w:rFonts w:ascii="Courier New" w:hAnsi="Courier New" w:cs="Courier New" w:hint="default"/>
      </w:rPr>
    </w:lvl>
    <w:lvl w:ilvl="5" w:tplc="04090005" w:tentative="1">
      <w:start w:val="1"/>
      <w:numFmt w:val="bullet"/>
      <w:lvlText w:val=""/>
      <w:lvlJc w:val="left"/>
      <w:pPr>
        <w:ind w:left="5051" w:hanging="360"/>
      </w:pPr>
      <w:rPr>
        <w:rFonts w:ascii="Wingdings" w:hAnsi="Wingdings" w:hint="default"/>
      </w:rPr>
    </w:lvl>
    <w:lvl w:ilvl="6" w:tplc="04090001" w:tentative="1">
      <w:start w:val="1"/>
      <w:numFmt w:val="bullet"/>
      <w:lvlText w:val=""/>
      <w:lvlJc w:val="left"/>
      <w:pPr>
        <w:ind w:left="5771" w:hanging="360"/>
      </w:pPr>
      <w:rPr>
        <w:rFonts w:ascii="Symbol" w:hAnsi="Symbol" w:hint="default"/>
      </w:rPr>
    </w:lvl>
    <w:lvl w:ilvl="7" w:tplc="04090003" w:tentative="1">
      <w:start w:val="1"/>
      <w:numFmt w:val="bullet"/>
      <w:lvlText w:val="o"/>
      <w:lvlJc w:val="left"/>
      <w:pPr>
        <w:ind w:left="6491" w:hanging="360"/>
      </w:pPr>
      <w:rPr>
        <w:rFonts w:ascii="Courier New" w:hAnsi="Courier New" w:cs="Courier New" w:hint="default"/>
      </w:rPr>
    </w:lvl>
    <w:lvl w:ilvl="8" w:tplc="04090005" w:tentative="1">
      <w:start w:val="1"/>
      <w:numFmt w:val="bullet"/>
      <w:lvlText w:val=""/>
      <w:lvlJc w:val="left"/>
      <w:pPr>
        <w:ind w:left="7211" w:hanging="360"/>
      </w:pPr>
      <w:rPr>
        <w:rFonts w:ascii="Wingdings" w:hAnsi="Wingdings" w:hint="default"/>
      </w:rPr>
    </w:lvl>
  </w:abstractNum>
  <w:abstractNum w:abstractNumId="2" w15:restartNumberingAfterBreak="0">
    <w:nsid w:val="5FED6215"/>
    <w:multiLevelType w:val="hybridMultilevel"/>
    <w:tmpl w:val="1A9C2C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688533">
    <w:abstractNumId w:val="1"/>
  </w:num>
  <w:num w:numId="2" w16cid:durableId="2082215655">
    <w:abstractNumId w:val="2"/>
  </w:num>
  <w:num w:numId="3" w16cid:durableId="1479417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007"/>
    <w:rsid w:val="00020FC9"/>
    <w:rsid w:val="000411DF"/>
    <w:rsid w:val="00064F7E"/>
    <w:rsid w:val="0008174B"/>
    <w:rsid w:val="000A06F2"/>
    <w:rsid w:val="000B5E2F"/>
    <w:rsid w:val="000C1A28"/>
    <w:rsid w:val="000F0E7A"/>
    <w:rsid w:val="001165A2"/>
    <w:rsid w:val="00131CFA"/>
    <w:rsid w:val="00136DDD"/>
    <w:rsid w:val="001548CE"/>
    <w:rsid w:val="00160F5D"/>
    <w:rsid w:val="001624D6"/>
    <w:rsid w:val="001624FF"/>
    <w:rsid w:val="00165112"/>
    <w:rsid w:val="00184A71"/>
    <w:rsid w:val="0019191C"/>
    <w:rsid w:val="00195BBF"/>
    <w:rsid w:val="001A0417"/>
    <w:rsid w:val="001A70F2"/>
    <w:rsid w:val="001B6E4C"/>
    <w:rsid w:val="00216729"/>
    <w:rsid w:val="0022046C"/>
    <w:rsid w:val="00226319"/>
    <w:rsid w:val="002347D8"/>
    <w:rsid w:val="002437EF"/>
    <w:rsid w:val="002620D5"/>
    <w:rsid w:val="002974C8"/>
    <w:rsid w:val="002B5D98"/>
    <w:rsid w:val="002C5772"/>
    <w:rsid w:val="002D1D2D"/>
    <w:rsid w:val="002E18C9"/>
    <w:rsid w:val="003161E7"/>
    <w:rsid w:val="00323564"/>
    <w:rsid w:val="00332E58"/>
    <w:rsid w:val="003412C7"/>
    <w:rsid w:val="00344941"/>
    <w:rsid w:val="0039035D"/>
    <w:rsid w:val="003A06B1"/>
    <w:rsid w:val="003A563E"/>
    <w:rsid w:val="003C041A"/>
    <w:rsid w:val="00416074"/>
    <w:rsid w:val="00417C61"/>
    <w:rsid w:val="00422963"/>
    <w:rsid w:val="00441D66"/>
    <w:rsid w:val="00444828"/>
    <w:rsid w:val="00451943"/>
    <w:rsid w:val="00462007"/>
    <w:rsid w:val="0047120D"/>
    <w:rsid w:val="004835A7"/>
    <w:rsid w:val="00491185"/>
    <w:rsid w:val="00492919"/>
    <w:rsid w:val="00497899"/>
    <w:rsid w:val="004E1DD5"/>
    <w:rsid w:val="004F392D"/>
    <w:rsid w:val="00500DAE"/>
    <w:rsid w:val="00504232"/>
    <w:rsid w:val="00506891"/>
    <w:rsid w:val="00530A49"/>
    <w:rsid w:val="0054254B"/>
    <w:rsid w:val="00542F7A"/>
    <w:rsid w:val="00570842"/>
    <w:rsid w:val="00576B76"/>
    <w:rsid w:val="00586D8C"/>
    <w:rsid w:val="005E2F7C"/>
    <w:rsid w:val="006122CF"/>
    <w:rsid w:val="00635FD5"/>
    <w:rsid w:val="006512AE"/>
    <w:rsid w:val="00655873"/>
    <w:rsid w:val="0065629D"/>
    <w:rsid w:val="006778E3"/>
    <w:rsid w:val="006833A8"/>
    <w:rsid w:val="006959F9"/>
    <w:rsid w:val="006B0178"/>
    <w:rsid w:val="006B6867"/>
    <w:rsid w:val="006C430C"/>
    <w:rsid w:val="006D3FD3"/>
    <w:rsid w:val="006D55D3"/>
    <w:rsid w:val="00700381"/>
    <w:rsid w:val="00706D60"/>
    <w:rsid w:val="00710767"/>
    <w:rsid w:val="00731E92"/>
    <w:rsid w:val="007331D7"/>
    <w:rsid w:val="0073372F"/>
    <w:rsid w:val="00733E78"/>
    <w:rsid w:val="00765CE0"/>
    <w:rsid w:val="00772A6D"/>
    <w:rsid w:val="007D3E12"/>
    <w:rsid w:val="007E363C"/>
    <w:rsid w:val="007F068A"/>
    <w:rsid w:val="008327CF"/>
    <w:rsid w:val="00835F5D"/>
    <w:rsid w:val="00843E40"/>
    <w:rsid w:val="00853AB8"/>
    <w:rsid w:val="00873804"/>
    <w:rsid w:val="00875493"/>
    <w:rsid w:val="00893122"/>
    <w:rsid w:val="00893554"/>
    <w:rsid w:val="008B678D"/>
    <w:rsid w:val="008E4CD9"/>
    <w:rsid w:val="008E68A6"/>
    <w:rsid w:val="0090735C"/>
    <w:rsid w:val="00935132"/>
    <w:rsid w:val="0096777A"/>
    <w:rsid w:val="0097024E"/>
    <w:rsid w:val="00974552"/>
    <w:rsid w:val="009B24E6"/>
    <w:rsid w:val="009B658F"/>
    <w:rsid w:val="009C36C5"/>
    <w:rsid w:val="009E32B1"/>
    <w:rsid w:val="00A0244A"/>
    <w:rsid w:val="00A11154"/>
    <w:rsid w:val="00A453C2"/>
    <w:rsid w:val="00A500F8"/>
    <w:rsid w:val="00A518CA"/>
    <w:rsid w:val="00A731CA"/>
    <w:rsid w:val="00A76AB8"/>
    <w:rsid w:val="00A94A86"/>
    <w:rsid w:val="00AB06C5"/>
    <w:rsid w:val="00AF2668"/>
    <w:rsid w:val="00AF2E07"/>
    <w:rsid w:val="00B01BDC"/>
    <w:rsid w:val="00B25214"/>
    <w:rsid w:val="00B45BD0"/>
    <w:rsid w:val="00B52CD1"/>
    <w:rsid w:val="00B602F1"/>
    <w:rsid w:val="00B73C61"/>
    <w:rsid w:val="00B8244B"/>
    <w:rsid w:val="00B82AAA"/>
    <w:rsid w:val="00B9702E"/>
    <w:rsid w:val="00BA4112"/>
    <w:rsid w:val="00BA485E"/>
    <w:rsid w:val="00BD161B"/>
    <w:rsid w:val="00BE71B2"/>
    <w:rsid w:val="00C0054C"/>
    <w:rsid w:val="00C270AC"/>
    <w:rsid w:val="00C47447"/>
    <w:rsid w:val="00C6701C"/>
    <w:rsid w:val="00C7287A"/>
    <w:rsid w:val="00C82CDF"/>
    <w:rsid w:val="00C85251"/>
    <w:rsid w:val="00CA722F"/>
    <w:rsid w:val="00CC691B"/>
    <w:rsid w:val="00CF3464"/>
    <w:rsid w:val="00CF4053"/>
    <w:rsid w:val="00D25B00"/>
    <w:rsid w:val="00D26120"/>
    <w:rsid w:val="00D44120"/>
    <w:rsid w:val="00D63AFC"/>
    <w:rsid w:val="00D76933"/>
    <w:rsid w:val="00D92464"/>
    <w:rsid w:val="00DA25BD"/>
    <w:rsid w:val="00DA6894"/>
    <w:rsid w:val="00DB5525"/>
    <w:rsid w:val="00DC333A"/>
    <w:rsid w:val="00DC487D"/>
    <w:rsid w:val="00E235E0"/>
    <w:rsid w:val="00E36945"/>
    <w:rsid w:val="00E4225C"/>
    <w:rsid w:val="00E4321D"/>
    <w:rsid w:val="00E541C4"/>
    <w:rsid w:val="00E55C29"/>
    <w:rsid w:val="00E653C0"/>
    <w:rsid w:val="00E734E5"/>
    <w:rsid w:val="00E8374D"/>
    <w:rsid w:val="00E930ED"/>
    <w:rsid w:val="00E96235"/>
    <w:rsid w:val="00EB318B"/>
    <w:rsid w:val="00EC4394"/>
    <w:rsid w:val="00EF2896"/>
    <w:rsid w:val="00F01492"/>
    <w:rsid w:val="00F2563A"/>
    <w:rsid w:val="00F421C1"/>
    <w:rsid w:val="00F43844"/>
    <w:rsid w:val="00F51C12"/>
    <w:rsid w:val="00F5245D"/>
    <w:rsid w:val="00F55238"/>
    <w:rsid w:val="00F713FC"/>
    <w:rsid w:val="00F855F3"/>
    <w:rsid w:val="00F8576E"/>
    <w:rsid w:val="00F96C55"/>
    <w:rsid w:val="00FD158D"/>
    <w:rsid w:val="00FD6CEF"/>
    <w:rsid w:val="00FE59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AB998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01C"/>
    <w:pPr>
      <w:jc w:val="both"/>
    </w:pPr>
  </w:style>
  <w:style w:type="paragraph" w:styleId="Heading1">
    <w:name w:val="heading 1"/>
    <w:basedOn w:val="Normal"/>
    <w:next w:val="Normal"/>
    <w:link w:val="Heading1Char"/>
    <w:uiPriority w:val="9"/>
    <w:qFormat/>
    <w:rsid w:val="007331D7"/>
    <w:pPr>
      <w:keepNext/>
      <w:keepLines/>
      <w:spacing w:before="240" w:after="360"/>
      <w:outlineLvl w:val="0"/>
    </w:pPr>
    <w:rPr>
      <w:rFonts w:ascii="Segoe UI" w:eastAsiaTheme="majorEastAsia" w:hAnsi="Segoe UI" w:cs="Segoe UI"/>
      <w:caps/>
      <w:color w:val="2F5496" w:themeColor="accent1" w:themeShade="BF"/>
      <w:sz w:val="40"/>
      <w:szCs w:val="40"/>
    </w:rPr>
  </w:style>
  <w:style w:type="paragraph" w:styleId="Heading2">
    <w:name w:val="heading 2"/>
    <w:basedOn w:val="Normal"/>
    <w:next w:val="Normal"/>
    <w:link w:val="Heading2Char"/>
    <w:uiPriority w:val="9"/>
    <w:qFormat/>
    <w:rsid w:val="00706D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42F7A"/>
    <w:rPr>
      <w:color w:val="808080"/>
    </w:rPr>
  </w:style>
  <w:style w:type="character" w:customStyle="1" w:styleId="Heading1Char">
    <w:name w:val="Heading 1 Char"/>
    <w:basedOn w:val="DefaultParagraphFont"/>
    <w:link w:val="Heading1"/>
    <w:uiPriority w:val="9"/>
    <w:rsid w:val="007331D7"/>
    <w:rPr>
      <w:rFonts w:ascii="Segoe UI" w:eastAsiaTheme="majorEastAsia" w:hAnsi="Segoe UI" w:cs="Segoe UI"/>
      <w:caps/>
      <w:color w:val="2F5496" w:themeColor="accent1" w:themeShade="BF"/>
      <w:sz w:val="40"/>
      <w:szCs w:val="40"/>
    </w:rPr>
  </w:style>
  <w:style w:type="paragraph" w:styleId="TOCHeading">
    <w:name w:val="TOC Heading"/>
    <w:basedOn w:val="Heading1"/>
    <w:next w:val="Normal"/>
    <w:uiPriority w:val="39"/>
    <w:unhideWhenUsed/>
    <w:qFormat/>
    <w:rsid w:val="00706D60"/>
    <w:pPr>
      <w:jc w:val="center"/>
      <w:outlineLvl w:val="9"/>
    </w:pPr>
  </w:style>
  <w:style w:type="paragraph" w:styleId="TOC1">
    <w:name w:val="toc 1"/>
    <w:basedOn w:val="Normal"/>
    <w:next w:val="Normal"/>
    <w:autoRedefine/>
    <w:uiPriority w:val="39"/>
    <w:rsid w:val="003A563E"/>
    <w:pPr>
      <w:tabs>
        <w:tab w:val="right" w:leader="dot" w:pos="9360"/>
      </w:tabs>
      <w:spacing w:after="100"/>
    </w:pPr>
  </w:style>
  <w:style w:type="character" w:styleId="Hyperlink">
    <w:name w:val="Hyperlink"/>
    <w:basedOn w:val="DefaultParagraphFont"/>
    <w:uiPriority w:val="99"/>
    <w:unhideWhenUsed/>
    <w:rsid w:val="00E96235"/>
    <w:rPr>
      <w:color w:val="0563C1" w:themeColor="hyperlink"/>
      <w:u w:val="single"/>
    </w:rPr>
  </w:style>
  <w:style w:type="paragraph" w:styleId="BalloonText">
    <w:name w:val="Balloon Text"/>
    <w:basedOn w:val="Normal"/>
    <w:link w:val="BalloonTextChar"/>
    <w:uiPriority w:val="99"/>
    <w:semiHidden/>
    <w:unhideWhenUsed/>
    <w:rsid w:val="00C852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251"/>
    <w:rPr>
      <w:rFonts w:ascii="Segoe UI" w:hAnsi="Segoe UI" w:cs="Segoe UI"/>
      <w:sz w:val="18"/>
      <w:szCs w:val="18"/>
    </w:rPr>
  </w:style>
  <w:style w:type="paragraph" w:styleId="NormalWeb">
    <w:name w:val="Normal (Web)"/>
    <w:basedOn w:val="Normal"/>
    <w:uiPriority w:val="99"/>
    <w:semiHidden/>
    <w:unhideWhenUsed/>
    <w:rsid w:val="00D924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C6701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rsid w:val="003A563E"/>
    <w:pPr>
      <w:tabs>
        <w:tab w:val="right" w:leader="dot" w:pos="9360"/>
      </w:tabs>
      <w:spacing w:after="100"/>
      <w:ind w:left="216"/>
    </w:pPr>
  </w:style>
  <w:style w:type="paragraph" w:styleId="ListParagraph">
    <w:name w:val="List Paragraph"/>
    <w:basedOn w:val="Normal"/>
    <w:uiPriority w:val="34"/>
    <w:semiHidden/>
    <w:qFormat/>
    <w:rsid w:val="009B658F"/>
    <w:pPr>
      <w:ind w:left="720"/>
      <w:contextualSpacing/>
    </w:pPr>
  </w:style>
  <w:style w:type="paragraph" w:styleId="Header">
    <w:name w:val="header"/>
    <w:basedOn w:val="Normal"/>
    <w:link w:val="HeaderChar"/>
    <w:uiPriority w:val="99"/>
    <w:semiHidden/>
    <w:rsid w:val="00E653C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6701C"/>
  </w:style>
  <w:style w:type="paragraph" w:styleId="Footer">
    <w:name w:val="footer"/>
    <w:basedOn w:val="Normal"/>
    <w:link w:val="FooterChar"/>
    <w:uiPriority w:val="99"/>
    <w:unhideWhenUsed/>
    <w:rsid w:val="000C1A28"/>
    <w:pPr>
      <w:spacing w:after="0" w:line="240" w:lineRule="auto"/>
      <w:ind w:right="680"/>
      <w:jc w:val="right"/>
    </w:pPr>
  </w:style>
  <w:style w:type="character" w:customStyle="1" w:styleId="FooterChar">
    <w:name w:val="Footer Char"/>
    <w:basedOn w:val="DefaultParagraphFont"/>
    <w:link w:val="Footer"/>
    <w:uiPriority w:val="99"/>
    <w:rsid w:val="000C1A28"/>
  </w:style>
  <w:style w:type="paragraph" w:styleId="ListBullet">
    <w:name w:val="List Bullet"/>
    <w:basedOn w:val="Normal"/>
    <w:uiPriority w:val="99"/>
    <w:rsid w:val="00D26120"/>
    <w:pPr>
      <w:numPr>
        <w:numId w:val="3"/>
      </w:numPr>
      <w:contextualSpacing/>
    </w:pPr>
  </w:style>
  <w:style w:type="paragraph" w:styleId="Subtitle">
    <w:name w:val="Subtitle"/>
    <w:basedOn w:val="Normal"/>
    <w:next w:val="Normal"/>
    <w:link w:val="SubtitleChar"/>
    <w:uiPriority w:val="11"/>
    <w:qFormat/>
    <w:rsid w:val="00706D60"/>
    <w:pPr>
      <w:jc w:val="center"/>
    </w:pPr>
  </w:style>
  <w:style w:type="character" w:customStyle="1" w:styleId="SubtitleChar">
    <w:name w:val="Subtitle Char"/>
    <w:basedOn w:val="DefaultParagraphFont"/>
    <w:link w:val="Subtitle"/>
    <w:uiPriority w:val="11"/>
    <w:rsid w:val="00706D60"/>
  </w:style>
  <w:style w:type="paragraph" w:styleId="Title">
    <w:name w:val="Title"/>
    <w:basedOn w:val="Normal"/>
    <w:next w:val="Normal"/>
    <w:link w:val="TitleChar"/>
    <w:uiPriority w:val="10"/>
    <w:rsid w:val="00A11154"/>
    <w:pPr>
      <w:spacing w:after="440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1154"/>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4519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phic">
    <w:name w:val="Graphic"/>
    <w:basedOn w:val="Normal"/>
    <w:next w:val="Normal"/>
    <w:link w:val="GraphicChar"/>
    <w:qFormat/>
    <w:rsid w:val="005E2F7C"/>
    <w:pPr>
      <w:keepNext/>
    </w:pPr>
  </w:style>
  <w:style w:type="character" w:customStyle="1" w:styleId="GraphicChar">
    <w:name w:val="Graphic Char"/>
    <w:basedOn w:val="DefaultParagraphFont"/>
    <w:link w:val="Graphic"/>
    <w:rsid w:val="005E2F7C"/>
  </w:style>
  <w:style w:type="character" w:styleId="UnresolvedMention">
    <w:name w:val="Unresolved Mention"/>
    <w:basedOn w:val="DefaultParagraphFont"/>
    <w:uiPriority w:val="99"/>
    <w:semiHidden/>
    <w:unhideWhenUsed/>
    <w:rsid w:val="003A5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6767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leria\AppData\Roaming\Microsoft\Templates\Whitepap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8B8AD61C37E409CBFE578EB088FA4F1"/>
        <w:category>
          <w:name w:val="General"/>
          <w:gallery w:val="placeholder"/>
        </w:category>
        <w:types>
          <w:type w:val="bbPlcHdr"/>
        </w:types>
        <w:behaviors>
          <w:behavior w:val="content"/>
        </w:behaviors>
        <w:guid w:val="{90ABBE38-6332-4ED1-BB0A-6D33EFD717F2}"/>
      </w:docPartPr>
      <w:docPartBody>
        <w:p w:rsidR="00740713" w:rsidRDefault="00000000">
          <w:pPr>
            <w:pStyle w:val="78B8AD61C37E409CBFE578EB088FA4F1"/>
          </w:pPr>
          <w:r w:rsidRPr="00706D60">
            <w:t>Introduction</w:t>
          </w:r>
        </w:p>
      </w:docPartBody>
    </w:docPart>
    <w:docPart>
      <w:docPartPr>
        <w:name w:val="55013B8AFD5D4C4BA273187E92045148"/>
        <w:category>
          <w:name w:val="General"/>
          <w:gallery w:val="placeholder"/>
        </w:category>
        <w:types>
          <w:type w:val="bbPlcHdr"/>
        </w:types>
        <w:behaviors>
          <w:behavior w:val="content"/>
        </w:behaviors>
        <w:guid w:val="{5926427D-4ADC-48C1-9FD2-9CE2FB5C8CBA}"/>
      </w:docPartPr>
      <w:docPartBody>
        <w:p w:rsidR="00740713" w:rsidRDefault="00000000">
          <w:pPr>
            <w:pStyle w:val="55013B8AFD5D4C4BA273187E92045148"/>
          </w:pPr>
          <w:r w:rsidRPr="00706D60">
            <w:t>Conclusion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9540CAE"/>
    <w:lvl w:ilvl="0">
      <w:start w:val="1"/>
      <w:numFmt w:val="bullet"/>
      <w:pStyle w:val="ListBullet"/>
      <w:lvlText w:val=""/>
      <w:lvlJc w:val="left"/>
      <w:pPr>
        <w:tabs>
          <w:tab w:val="num" w:pos="360"/>
        </w:tabs>
        <w:ind w:left="360" w:hanging="360"/>
      </w:pPr>
      <w:rPr>
        <w:rFonts w:ascii="Symbol" w:hAnsi="Symbol" w:hint="default"/>
      </w:rPr>
    </w:lvl>
  </w:abstractNum>
  <w:num w:numId="1" w16cid:durableId="331226232">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F51"/>
    <w:rsid w:val="00253D00"/>
    <w:rsid w:val="00653F51"/>
    <w:rsid w:val="00740713"/>
    <w:rsid w:val="00954752"/>
    <w:rsid w:val="00A62350"/>
    <w:rsid w:val="00B619FF"/>
    <w:rsid w:val="00C5562B"/>
    <w:rsid w:val="00DA4F34"/>
    <w:rsid w:val="00EC1A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8B8AD61C37E409CBFE578EB088FA4F1">
    <w:name w:val="78B8AD61C37E409CBFE578EB088FA4F1"/>
  </w:style>
  <w:style w:type="paragraph" w:customStyle="1" w:styleId="55013B8AFD5D4C4BA273187E92045148">
    <w:name w:val="55013B8AFD5D4C4BA273187E92045148"/>
  </w:style>
  <w:style w:type="paragraph" w:styleId="ListBullet">
    <w:name w:val="List Bullet"/>
    <w:basedOn w:val="Normal"/>
    <w:uiPriority w:val="99"/>
    <w:pPr>
      <w:numPr>
        <w:numId w:val="1"/>
      </w:numPr>
      <w:contextualSpacing/>
      <w:jc w:val="both"/>
    </w:pPr>
    <w:rPr>
      <w:rFonts w:eastAsiaTheme="minorHAnsi"/>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Whitepaper">
      <a:majorFont>
        <a:latin typeface="Segoe U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2" ma:contentTypeDescription="Create a new document." ma:contentTypeScope="" ma:versionID="7c6207be0ed472d84318204502fa2a99">
  <xsd:schema xmlns:xsd="http://www.w3.org/2001/XMLSchema" xmlns:xs="http://www.w3.org/2001/XMLSchema" xmlns:p="http://schemas.microsoft.com/office/2006/metadata/properties" xmlns:ns3="0c664b51-63af-4b9d-8d70-3880ca420fc4" targetNamespace="http://schemas.microsoft.com/office/2006/metadata/properties" ma:root="true" ma:fieldsID="43dccd35a9f54e98d1013bf76e2c9301" ns3:_="">
    <xsd:import namespace="0c664b51-63af-4b9d-8d70-3880ca420fc4"/>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7786F4-B754-4304-BC1D-32749421B756}">
  <ds:schemaRefs>
    <ds:schemaRef ds:uri="http://schemas.openxmlformats.org/officeDocument/2006/bibliography"/>
  </ds:schemaRefs>
</ds:datastoreItem>
</file>

<file path=customXml/itemProps2.xml><?xml version="1.0" encoding="utf-8"?>
<ds:datastoreItem xmlns:ds="http://schemas.openxmlformats.org/officeDocument/2006/customXml" ds:itemID="{206976B8-B398-4E0B-A6D7-2BF155EDEBA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B8191E2-A41A-4154-8A79-CEEDF419A6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F0803C-BF15-46C7-A351-ADAC5F26F3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Whitepaper</Template>
  <TotalTime>0</TotalTime>
  <Pages>12</Pages>
  <Words>2810</Words>
  <Characters>16018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2022-10-30T11:50:00Z</dcterms:created>
  <dcterms:modified xsi:type="dcterms:W3CDTF">2022-11-19T18:17:00Z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