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82A5A" w14:textId="77777777" w:rsidR="00EF0BE1" w:rsidRDefault="00EF0BE1" w:rsidP="001D478B">
      <w:pPr>
        <w:sectPr w:rsidR="00EF0BE1" w:rsidSect="00EC0A9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0542C0A5" w:rsidR="00EF0BE1" w:rsidRPr="007C5C03" w:rsidRDefault="001D478B" w:rsidP="007C5C03">
      <w:pPr>
        <w:pStyle w:val="Heading1"/>
        <w:rPr>
          <w:b/>
        </w:rPr>
      </w:pPr>
      <w:r w:rsidRPr="007C5C03">
        <w:rPr>
          <w:b/>
          <w:lang w:val="cy-GB"/>
        </w:rPr>
        <w:t>Cynllun Gwers Cam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5F6CE77" w:rsidR="00D46A8E" w:rsidRPr="007C5C03" w:rsidRDefault="001D478B" w:rsidP="00D46A8E">
      <w:pPr>
        <w:rPr>
          <w:b/>
          <w:sz w:val="28"/>
          <w:szCs w:val="28"/>
          <w:lang w:val="cy-GB"/>
        </w:rPr>
      </w:pPr>
      <w:r w:rsidRPr="007C5C03">
        <w:rPr>
          <w:b/>
          <w:sz w:val="28"/>
          <w:szCs w:val="28"/>
          <w:lang w:val="cy-GB"/>
        </w:rPr>
        <w:t>Cynllun Gwers – Cam 1</w:t>
      </w:r>
    </w:p>
    <w:p w14:paraId="61B47259" w14:textId="267F64F6" w:rsidR="00E179B2" w:rsidRPr="00D46A8E" w:rsidRDefault="001D478B" w:rsidP="00D46A8E">
      <w:pPr>
        <w:rPr>
          <w:b/>
          <w:sz w:val="28"/>
          <w:szCs w:val="28"/>
          <w:lang w:val="cy-GB"/>
        </w:rPr>
      </w:pPr>
      <w:r w:rsidRPr="007C5C03">
        <w:rPr>
          <w:b/>
          <w:sz w:val="28"/>
          <w:szCs w:val="28"/>
          <w:lang w:val="cy-GB"/>
        </w:rPr>
        <w:t>Cynllun Esiampl Gwers Fathemateg - RW</w:t>
      </w:r>
      <w:r w:rsidR="00E179B2" w:rsidRPr="007C5C03">
        <w:rPr>
          <w:b/>
          <w:sz w:val="28"/>
          <w:szCs w:val="28"/>
          <w:lang w:val="cy-GB"/>
        </w:rPr>
        <w:t xml:space="preserve"> 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9"/>
        <w:gridCol w:w="3422"/>
        <w:gridCol w:w="1180"/>
        <w:gridCol w:w="2179"/>
      </w:tblGrid>
      <w:tr w:rsidR="00D46A8E" w:rsidRPr="001D478B" w14:paraId="141F71CE" w14:textId="77777777" w:rsidTr="00904776">
        <w:tc>
          <w:tcPr>
            <w:tcW w:w="2252" w:type="dxa"/>
            <w:shd w:val="clear" w:color="auto" w:fill="auto"/>
          </w:tcPr>
          <w:p w14:paraId="222BD263" w14:textId="0C02B4C3" w:rsidR="00D46A8E" w:rsidRPr="007C5C03" w:rsidRDefault="001D478B" w:rsidP="001570FF">
            <w:pPr>
              <w:rPr>
                <w:szCs w:val="28"/>
              </w:rPr>
            </w:pPr>
            <w:r w:rsidRPr="007C5C03">
              <w:rPr>
                <w:szCs w:val="28"/>
                <w:lang w:val="cy-GB"/>
              </w:rPr>
              <w:t>Athro dan hyfforddiant</w:t>
            </w:r>
          </w:p>
        </w:tc>
        <w:tc>
          <w:tcPr>
            <w:tcW w:w="3555" w:type="dxa"/>
          </w:tcPr>
          <w:p w14:paraId="0632DE29" w14:textId="69623BFC" w:rsidR="00D46A8E" w:rsidRPr="001D478B" w:rsidRDefault="001D478B" w:rsidP="001570FF">
            <w:pPr>
              <w:rPr>
                <w:sz w:val="28"/>
                <w:szCs w:val="28"/>
              </w:rPr>
            </w:pPr>
            <w:r w:rsidRPr="007C5C03">
              <w:rPr>
                <w:sz w:val="28"/>
                <w:szCs w:val="28"/>
                <w:lang w:val="cy-GB"/>
              </w:rPr>
              <w:t>Amh</w:t>
            </w:r>
            <w:r w:rsidR="00E179B2" w:rsidRPr="007C5C03">
              <w:rPr>
                <w:sz w:val="28"/>
                <w:szCs w:val="28"/>
              </w:rPr>
              <w:t xml:space="preserve"> </w:t>
            </w:r>
          </w:p>
        </w:tc>
        <w:tc>
          <w:tcPr>
            <w:tcW w:w="950" w:type="dxa"/>
            <w:shd w:val="clear" w:color="auto" w:fill="auto"/>
          </w:tcPr>
          <w:p w14:paraId="6881753A" w14:textId="4E3EA14B" w:rsidR="00D46A8E" w:rsidRPr="007C5C03" w:rsidRDefault="001D478B" w:rsidP="001570FF">
            <w:pPr>
              <w:rPr>
                <w:szCs w:val="28"/>
              </w:rPr>
            </w:pPr>
            <w:r w:rsidRPr="007C5C03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5097696C" w:rsidR="00D46A8E" w:rsidRPr="007C5C03" w:rsidRDefault="001D478B" w:rsidP="001570FF">
            <w:pPr>
              <w:rPr>
                <w:sz w:val="28"/>
                <w:szCs w:val="28"/>
              </w:rPr>
            </w:pPr>
            <w:r w:rsidRPr="007C5C03">
              <w:rPr>
                <w:sz w:val="28"/>
                <w:szCs w:val="28"/>
                <w:lang w:val="cy-GB"/>
              </w:rPr>
              <w:t>Blwyddyn 2</w:t>
            </w:r>
          </w:p>
        </w:tc>
      </w:tr>
      <w:tr w:rsidR="00D46A8E" w:rsidRPr="001D478B" w14:paraId="03967396" w14:textId="77777777" w:rsidTr="00904776">
        <w:tc>
          <w:tcPr>
            <w:tcW w:w="2252" w:type="dxa"/>
            <w:shd w:val="clear" w:color="auto" w:fill="auto"/>
          </w:tcPr>
          <w:p w14:paraId="155DB2B9" w14:textId="2CD683DE" w:rsidR="00D46A8E" w:rsidRPr="007C5C03" w:rsidRDefault="001D478B" w:rsidP="001570FF">
            <w:pPr>
              <w:rPr>
                <w:szCs w:val="28"/>
              </w:rPr>
            </w:pPr>
            <w:r w:rsidRPr="007C5C03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207EE646" w14:textId="1E8786FD" w:rsidR="00D46A8E" w:rsidRPr="007C5C03" w:rsidRDefault="001D478B" w:rsidP="001D478B">
            <w:pPr>
              <w:rPr>
                <w:sz w:val="28"/>
                <w:szCs w:val="28"/>
              </w:rPr>
            </w:pPr>
            <w:r w:rsidRPr="007C5C03">
              <w:rPr>
                <w:sz w:val="28"/>
                <w:szCs w:val="28"/>
                <w:lang w:val="cy-GB"/>
              </w:rPr>
              <w:t>Mathemateg a Rhifedd/</w:t>
            </w:r>
          </w:p>
          <w:p w14:paraId="469E103D" w14:textId="55B89A64" w:rsidR="00157AF0" w:rsidRPr="007C5C03" w:rsidRDefault="001D478B" w:rsidP="001570FF">
            <w:pPr>
              <w:rPr>
                <w:sz w:val="28"/>
                <w:szCs w:val="28"/>
              </w:rPr>
            </w:pPr>
            <w:r w:rsidRPr="007C5C03">
              <w:rPr>
                <w:sz w:val="28"/>
                <w:szCs w:val="28"/>
                <w:lang w:val="cy-GB"/>
              </w:rPr>
              <w:t>Datblygiad Mathemategol</w:t>
            </w:r>
          </w:p>
        </w:tc>
        <w:tc>
          <w:tcPr>
            <w:tcW w:w="950" w:type="dxa"/>
            <w:shd w:val="clear" w:color="auto" w:fill="auto"/>
          </w:tcPr>
          <w:p w14:paraId="38E1D45E" w14:textId="136618F5" w:rsidR="00D46A8E" w:rsidRPr="007C5C03" w:rsidRDefault="001D478B" w:rsidP="001570FF">
            <w:pPr>
              <w:rPr>
                <w:szCs w:val="28"/>
              </w:rPr>
            </w:pPr>
            <w:r w:rsidRPr="007C5C03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582AB243" w:rsidR="00D46A8E" w:rsidRPr="007C5C03" w:rsidRDefault="001D478B" w:rsidP="001570FF">
            <w:pPr>
              <w:rPr>
                <w:sz w:val="28"/>
                <w:szCs w:val="28"/>
              </w:rPr>
            </w:pPr>
            <w:r w:rsidRPr="007C5C03">
              <w:rPr>
                <w:sz w:val="28"/>
                <w:szCs w:val="28"/>
                <w:lang w:val="cy-GB"/>
              </w:rPr>
              <w:t>Amh</w:t>
            </w:r>
          </w:p>
        </w:tc>
      </w:tr>
      <w:tr w:rsidR="00D46A8E" w:rsidRPr="001D478B" w14:paraId="67A3E20D" w14:textId="77777777" w:rsidTr="00904776">
        <w:tc>
          <w:tcPr>
            <w:tcW w:w="2252" w:type="dxa"/>
            <w:shd w:val="clear" w:color="auto" w:fill="auto"/>
          </w:tcPr>
          <w:p w14:paraId="3DDCE2D6" w14:textId="69201EDC" w:rsidR="00D46A8E" w:rsidRPr="007C5C03" w:rsidRDefault="001D478B" w:rsidP="001570FF">
            <w:pPr>
              <w:rPr>
                <w:szCs w:val="28"/>
              </w:rPr>
            </w:pPr>
            <w:r w:rsidRPr="007C5C03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6B3AF99D" w:rsidR="00D46A8E" w:rsidRPr="001D478B" w:rsidRDefault="001D478B" w:rsidP="001570FF">
            <w:pPr>
              <w:rPr>
                <w:sz w:val="28"/>
                <w:szCs w:val="28"/>
              </w:rPr>
            </w:pPr>
            <w:r w:rsidRPr="007C5C03">
              <w:rPr>
                <w:sz w:val="28"/>
                <w:szCs w:val="28"/>
                <w:lang w:val="cy-GB"/>
              </w:rPr>
              <w:t>Gwerth Lle</w:t>
            </w:r>
            <w:r w:rsidR="00E179B2" w:rsidRPr="007C5C03">
              <w:rPr>
                <w:sz w:val="28"/>
                <w:szCs w:val="28"/>
              </w:rPr>
              <w:t xml:space="preserve"> </w:t>
            </w:r>
          </w:p>
        </w:tc>
      </w:tr>
      <w:tr w:rsidR="00EB6268" w:rsidRPr="001D478B" w14:paraId="16A73A1C" w14:textId="77777777" w:rsidTr="00904776">
        <w:tc>
          <w:tcPr>
            <w:tcW w:w="2252" w:type="dxa"/>
            <w:shd w:val="clear" w:color="auto" w:fill="auto"/>
          </w:tcPr>
          <w:p w14:paraId="038A704D" w14:textId="6062FD23" w:rsidR="009D68DF" w:rsidRPr="001D478B" w:rsidRDefault="001D478B" w:rsidP="001570FF">
            <w:pPr>
              <w:rPr>
                <w:szCs w:val="28"/>
              </w:rPr>
            </w:pPr>
            <w:r w:rsidRPr="007C5C03">
              <w:rPr>
                <w:szCs w:val="28"/>
                <w:lang w:val="cy-GB"/>
              </w:rPr>
              <w:t>Cysylltiadau ystyrlon â'r Cwricwlwm</w:t>
            </w:r>
            <w:r w:rsidR="00BC35BE" w:rsidRPr="007C5C03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4F677322" w14:textId="72EAB65D" w:rsidR="00264AD2" w:rsidRPr="001D478B" w:rsidRDefault="001D478B" w:rsidP="001D478B">
            <w:pPr>
              <w:rPr>
                <w:sz w:val="28"/>
                <w:szCs w:val="28"/>
              </w:rPr>
            </w:pPr>
            <w:r w:rsidRPr="007C5C03">
              <w:rPr>
                <w:sz w:val="28"/>
                <w:szCs w:val="28"/>
                <w:lang w:val="cy-GB"/>
              </w:rPr>
              <w:t>Cyfredol:</w:t>
            </w:r>
            <w:r w:rsidR="00157AF0" w:rsidRPr="007C5C03">
              <w:rPr>
                <w:sz w:val="28"/>
                <w:szCs w:val="28"/>
              </w:rPr>
              <w:t xml:space="preserve"> </w:t>
            </w:r>
            <w:r w:rsidRPr="007C5C03">
              <w:rPr>
                <w:sz w:val="28"/>
                <w:szCs w:val="28"/>
                <w:lang w:val="cy-GB"/>
              </w:rPr>
              <w:t>Blwyddyn 2</w:t>
            </w:r>
            <w:r w:rsidR="00264AD2" w:rsidRPr="007C5C03">
              <w:rPr>
                <w:sz w:val="28"/>
                <w:szCs w:val="28"/>
              </w:rPr>
              <w:t xml:space="preserve"> </w:t>
            </w:r>
          </w:p>
          <w:p w14:paraId="3A1E8B57" w14:textId="304EAA65" w:rsidR="00264AD2" w:rsidRPr="007C5C03" w:rsidRDefault="007C5C03" w:rsidP="001D478B">
            <w:pPr>
              <w:rPr>
                <w:sz w:val="28"/>
                <w:szCs w:val="28"/>
              </w:rPr>
            </w:pPr>
            <w:r w:rsidRPr="007C5C03">
              <w:rPr>
                <w:sz w:val="28"/>
                <w:szCs w:val="28"/>
                <w:lang w:val="cy-GB"/>
              </w:rPr>
              <w:t>D</w:t>
            </w:r>
            <w:r w:rsidR="001D478B" w:rsidRPr="007C5C03">
              <w:rPr>
                <w:sz w:val="28"/>
                <w:szCs w:val="28"/>
                <w:lang w:val="cy-GB"/>
              </w:rPr>
              <w:t>efnyddio</w:t>
            </w:r>
            <w:r w:rsidRPr="007C5C03">
              <w:rPr>
                <w:sz w:val="28"/>
                <w:szCs w:val="28"/>
                <w:lang w:val="cy-GB"/>
              </w:rPr>
              <w:t xml:space="preserve"> sgiliau rhifau</w:t>
            </w:r>
            <w:r w:rsidR="001D478B" w:rsidRPr="007C5C03">
              <w:rPr>
                <w:sz w:val="28"/>
                <w:szCs w:val="28"/>
                <w:lang w:val="cy-GB"/>
              </w:rPr>
              <w:t xml:space="preserve">: </w:t>
            </w:r>
            <w:r w:rsidRPr="007C5C03">
              <w:rPr>
                <w:sz w:val="28"/>
                <w:szCs w:val="28"/>
                <w:lang w:val="cy-GB"/>
              </w:rPr>
              <w:t>dosrannu rhifau</w:t>
            </w:r>
            <w:r w:rsidR="001D478B" w:rsidRPr="007C5C03">
              <w:rPr>
                <w:sz w:val="28"/>
                <w:szCs w:val="28"/>
                <w:lang w:val="cy-GB"/>
              </w:rPr>
              <w:t xml:space="preserve"> 2 ddigid a gwybod gwerth pob digid, dangos dealltwriaeth </w:t>
            </w:r>
            <w:r w:rsidRPr="007C5C03">
              <w:rPr>
                <w:sz w:val="28"/>
                <w:szCs w:val="28"/>
                <w:lang w:val="cy-GB"/>
              </w:rPr>
              <w:t>o</w:t>
            </w:r>
            <w:r w:rsidR="001D478B" w:rsidRPr="007C5C03">
              <w:rPr>
                <w:sz w:val="28"/>
                <w:szCs w:val="28"/>
                <w:lang w:val="cy-GB"/>
              </w:rPr>
              <w:t xml:space="preserve"> bob digid hyd at o leiaf 100</w:t>
            </w:r>
          </w:p>
          <w:p w14:paraId="7E0156CA" w14:textId="337D459C" w:rsidR="00264AD2" w:rsidRPr="007C5C03" w:rsidRDefault="001D478B" w:rsidP="001D478B">
            <w:pPr>
              <w:rPr>
                <w:sz w:val="28"/>
                <w:szCs w:val="28"/>
              </w:rPr>
            </w:pPr>
            <w:r w:rsidRPr="007C5C03">
              <w:rPr>
                <w:sz w:val="28"/>
                <w:szCs w:val="28"/>
                <w:lang w:val="cy-GB"/>
              </w:rPr>
              <w:t>Datblygu rhesymu rhifyddol: defnyddio iaith fathemategol pob dydd i sôn am eu syniadau a’u dewisiadau eu hunain</w:t>
            </w:r>
          </w:p>
          <w:p w14:paraId="29EF90B8" w14:textId="61A89269" w:rsidR="00AD7E10" w:rsidRPr="001D478B" w:rsidRDefault="001D478B" w:rsidP="001D478B">
            <w:pPr>
              <w:rPr>
                <w:sz w:val="20"/>
                <w:szCs w:val="20"/>
              </w:rPr>
            </w:pPr>
            <w:r w:rsidRPr="007C5C03">
              <w:rPr>
                <w:sz w:val="20"/>
                <w:szCs w:val="20"/>
                <w:lang w:val="cy-GB"/>
              </w:rPr>
              <w:t>Cwricwlwm drafft ar gyfer MaRh (sylwer na fyddai disgwyl, fel arfer, i chi gysylltu â chwricwlwm drafft oni bai fod hyn yn cyd-fynd â’r hyn a wna’r ysgol)</w:t>
            </w:r>
            <w:r w:rsidR="00264AD2" w:rsidRPr="007C5C03">
              <w:rPr>
                <w:sz w:val="20"/>
                <w:szCs w:val="20"/>
              </w:rPr>
              <w:t xml:space="preserve"> </w:t>
            </w:r>
          </w:p>
          <w:p w14:paraId="7102E20E" w14:textId="55B024B8" w:rsidR="00157AF0" w:rsidRPr="001D478B" w:rsidRDefault="001D478B" w:rsidP="001570FF">
            <w:pPr>
              <w:rPr>
                <w:sz w:val="20"/>
                <w:szCs w:val="20"/>
              </w:rPr>
            </w:pPr>
            <w:r w:rsidRPr="007C5C03">
              <w:rPr>
                <w:sz w:val="20"/>
                <w:szCs w:val="20"/>
                <w:lang w:val="cy-GB"/>
              </w:rPr>
              <w:t>Beth sy’n bwysig:</w:t>
            </w:r>
            <w:r w:rsidR="00264AD2" w:rsidRPr="007C5C03">
              <w:rPr>
                <w:sz w:val="20"/>
                <w:szCs w:val="20"/>
              </w:rPr>
              <w:t xml:space="preserve"> </w:t>
            </w:r>
            <w:r w:rsidRPr="007C5C03">
              <w:rPr>
                <w:sz w:val="20"/>
                <w:szCs w:val="20"/>
                <w:lang w:val="cy-GB"/>
              </w:rPr>
              <w:t>Y system rifau, Cam Dilyniant 2: Rydw i wedi ymchwilio i gyfansoddi rhifau mewn amrywiaeth o ffyrdd ac rwy’n deall mai safle’r digidau a ddefnyddir sy’n gallu penderfynu gwerth y rhifau.</w:t>
            </w:r>
            <w:r w:rsidR="00A04710" w:rsidRPr="007C5C03">
              <w:rPr>
                <w:sz w:val="20"/>
                <w:szCs w:val="20"/>
              </w:rPr>
              <w:t xml:space="preserve"> </w:t>
            </w:r>
          </w:p>
        </w:tc>
      </w:tr>
      <w:tr w:rsidR="00EB6268" w:rsidRPr="001D478B" w14:paraId="0DD4DF40" w14:textId="77777777" w:rsidTr="00904776">
        <w:tc>
          <w:tcPr>
            <w:tcW w:w="2252" w:type="dxa"/>
            <w:shd w:val="clear" w:color="auto" w:fill="auto"/>
          </w:tcPr>
          <w:p w14:paraId="24B1AE44" w14:textId="0AD92BC2" w:rsidR="00BC35BE" w:rsidRPr="007C5C03" w:rsidRDefault="001D478B" w:rsidP="001D478B">
            <w:pPr>
              <w:rPr>
                <w:szCs w:val="28"/>
              </w:rPr>
            </w:pPr>
            <w:r w:rsidRPr="007C5C03">
              <w:rPr>
                <w:szCs w:val="28"/>
                <w:lang w:val="cy-GB"/>
              </w:rPr>
              <w:t>Cysylltiadau ystyrlon â:</w:t>
            </w:r>
          </w:p>
          <w:p w14:paraId="03F43AE1" w14:textId="425DB7E6" w:rsidR="009D68DF" w:rsidRPr="007C5C03" w:rsidRDefault="001D478B" w:rsidP="001570FF">
            <w:pPr>
              <w:rPr>
                <w:szCs w:val="28"/>
              </w:rPr>
            </w:pPr>
            <w:r w:rsidRPr="007C5C03">
              <w:rPr>
                <w:szCs w:val="28"/>
                <w:lang w:val="cy-GB"/>
              </w:rPr>
              <w:t>Cyfrifoldebau Trawsgwricwlaidd</w:t>
            </w:r>
          </w:p>
        </w:tc>
        <w:tc>
          <w:tcPr>
            <w:tcW w:w="6758" w:type="dxa"/>
            <w:gridSpan w:val="3"/>
          </w:tcPr>
          <w:p w14:paraId="4B837964" w14:textId="53530F45" w:rsidR="00EB6268" w:rsidRPr="00904776" w:rsidRDefault="001D478B" w:rsidP="001570FF">
            <w:p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>Rhifedd (</w:t>
            </w:r>
            <w:r w:rsidR="00904776" w:rsidRPr="00904776">
              <w:rPr>
                <w:sz w:val="22"/>
                <w:szCs w:val="22"/>
                <w:lang w:val="cy-GB"/>
              </w:rPr>
              <w:t>FfLlRh</w:t>
            </w:r>
            <w:r w:rsidRPr="00904776">
              <w:rPr>
                <w:sz w:val="22"/>
                <w:szCs w:val="22"/>
                <w:lang w:val="cy-GB"/>
              </w:rPr>
              <w:t>)</w:t>
            </w:r>
            <w:r w:rsidRPr="00904776">
              <w:rPr>
                <w:lang w:val="cy-GB"/>
              </w:rPr>
              <w:t xml:space="preserve"> </w:t>
            </w:r>
            <w:r w:rsidRPr="00904776">
              <w:rPr>
                <w:color w:val="70AD47" w:themeColor="accent6"/>
                <w:sz w:val="22"/>
                <w:szCs w:val="22"/>
                <w:lang w:val="cy-GB"/>
              </w:rPr>
              <w:t>mae disgyblion yn rhannu gweithgareddau a gwybodaeth i gwblhau tasg</w:t>
            </w:r>
            <w:r w:rsidRPr="00904776">
              <w:rPr>
                <w:color w:val="FFFF00"/>
                <w:sz w:val="22"/>
                <w:szCs w:val="22"/>
                <w:lang w:val="cy-GB"/>
              </w:rPr>
              <w:t>.</w:t>
            </w:r>
          </w:p>
        </w:tc>
      </w:tr>
      <w:tr w:rsidR="00D46A8E" w:rsidRPr="001D478B" w14:paraId="28CD5959" w14:textId="77777777" w:rsidTr="00904776">
        <w:tc>
          <w:tcPr>
            <w:tcW w:w="9010" w:type="dxa"/>
            <w:gridSpan w:val="4"/>
            <w:shd w:val="clear" w:color="auto" w:fill="auto"/>
          </w:tcPr>
          <w:p w14:paraId="1523F361" w14:textId="56D4411C" w:rsidR="00D46A8E" w:rsidRPr="00904776" w:rsidRDefault="001D478B" w:rsidP="001D478B">
            <w:pPr>
              <w:rPr>
                <w:szCs w:val="28"/>
              </w:rPr>
            </w:pPr>
            <w:r w:rsidRPr="00904776">
              <w:rPr>
                <w:szCs w:val="28"/>
                <w:lang w:val="cy-GB"/>
              </w:rPr>
              <w:t>Targedau Personol (Cysylltiedig â SAC ac wedi eu nodi mewn adolygiad wythnosol)</w:t>
            </w:r>
          </w:p>
          <w:p w14:paraId="01C54225" w14:textId="7FD6A931" w:rsidR="00D46A8E" w:rsidRPr="00904776" w:rsidRDefault="001D478B" w:rsidP="001D478B">
            <w:pPr>
              <w:rPr>
                <w:sz w:val="28"/>
                <w:szCs w:val="28"/>
              </w:rPr>
            </w:pPr>
            <w:r w:rsidRPr="00904776">
              <w:rPr>
                <w:sz w:val="28"/>
                <w:szCs w:val="28"/>
                <w:lang w:val="cy-GB"/>
              </w:rPr>
              <w:t>Amh</w:t>
            </w:r>
          </w:p>
          <w:p w14:paraId="159C509D" w14:textId="45023C04" w:rsidR="00E179B2" w:rsidRPr="001D478B" w:rsidRDefault="00E179B2" w:rsidP="001D478B">
            <w:pPr>
              <w:rPr>
                <w:sz w:val="28"/>
                <w:szCs w:val="28"/>
              </w:rPr>
            </w:pPr>
          </w:p>
        </w:tc>
      </w:tr>
    </w:tbl>
    <w:p w14:paraId="6039AB14" w14:textId="43238B0B" w:rsidR="00D46A8E" w:rsidRPr="001D478B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D478B" w14:paraId="032F6BB6" w14:textId="77777777" w:rsidTr="00904776">
        <w:tc>
          <w:tcPr>
            <w:tcW w:w="9010" w:type="dxa"/>
            <w:shd w:val="clear" w:color="auto" w:fill="D9E2F3" w:themeFill="accent1" w:themeFillTint="33"/>
          </w:tcPr>
          <w:p w14:paraId="1F65104F" w14:textId="6F98143D" w:rsidR="00D46A8E" w:rsidRPr="00904776" w:rsidRDefault="001D478B" w:rsidP="001570FF">
            <w:pPr>
              <w:rPr>
                <w:szCs w:val="28"/>
              </w:rPr>
            </w:pPr>
            <w:r w:rsidRPr="00904776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D478B" w14:paraId="35602596" w14:textId="77777777" w:rsidTr="00904776">
        <w:tc>
          <w:tcPr>
            <w:tcW w:w="9010" w:type="dxa"/>
          </w:tcPr>
          <w:p w14:paraId="4D43E3C2" w14:textId="091D3267" w:rsidR="00D46A8E" w:rsidRPr="00904776" w:rsidRDefault="001D478B" w:rsidP="001D478B">
            <w:p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>Bydd disgyblion yn dysgu i wneud y canlynol:</w:t>
            </w:r>
          </w:p>
          <w:p w14:paraId="7B8ED8F3" w14:textId="0366653A" w:rsidR="00137721" w:rsidRPr="001D478B" w:rsidRDefault="001D478B" w:rsidP="684E3B1D">
            <w:p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 xml:space="preserve">deall beth mae’r ffordd yr ydym yn ysgrifennu </w:t>
            </w:r>
            <w:r w:rsidR="00904776" w:rsidRPr="00904776">
              <w:rPr>
                <w:sz w:val="22"/>
                <w:szCs w:val="22"/>
                <w:lang w:val="cy-GB"/>
              </w:rPr>
              <w:t xml:space="preserve">rhifau </w:t>
            </w:r>
            <w:r w:rsidRPr="00904776">
              <w:rPr>
                <w:sz w:val="22"/>
                <w:szCs w:val="22"/>
                <w:lang w:val="cy-GB"/>
              </w:rPr>
              <w:t>yn ei ddweud wrthym am eu gwerth</w:t>
            </w:r>
            <w:r w:rsidR="684E3B1D" w:rsidRPr="00904776">
              <w:rPr>
                <w:sz w:val="22"/>
                <w:szCs w:val="22"/>
              </w:rPr>
              <w:t xml:space="preserve"> </w:t>
            </w:r>
          </w:p>
          <w:p w14:paraId="145FAC42" w14:textId="51092F24" w:rsidR="00D46A8E" w:rsidRPr="001D478B" w:rsidRDefault="00D46A8E" w:rsidP="001D478B">
            <w:pPr>
              <w:rPr>
                <w:sz w:val="22"/>
                <w:szCs w:val="22"/>
              </w:rPr>
            </w:pPr>
          </w:p>
        </w:tc>
      </w:tr>
    </w:tbl>
    <w:p w14:paraId="448EBB84" w14:textId="77777777" w:rsidR="00D46A8E" w:rsidRPr="001D478B" w:rsidRDefault="00D46A8E" w:rsidP="00D46A8E">
      <w:pPr>
        <w:rPr>
          <w:sz w:val="22"/>
          <w:szCs w:val="22"/>
        </w:rPr>
      </w:pPr>
    </w:p>
    <w:p w14:paraId="32BC907E" w14:textId="77777777" w:rsidR="00D46A8E" w:rsidRPr="001D478B" w:rsidRDefault="00D46A8E" w:rsidP="00D46A8E">
      <w:pPr>
        <w:rPr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D478B" w14:paraId="23A40964" w14:textId="77777777" w:rsidTr="001D478B">
        <w:tc>
          <w:tcPr>
            <w:tcW w:w="4505" w:type="dxa"/>
            <w:shd w:val="clear" w:color="auto" w:fill="D9E2F3" w:themeFill="accent1" w:themeFillTint="33"/>
          </w:tcPr>
          <w:p w14:paraId="07000DF0" w14:textId="42B9BC7D" w:rsidR="00D46A8E" w:rsidRPr="00904776" w:rsidRDefault="001D478B" w:rsidP="001570FF">
            <w:p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>Meini Prawf Llwyddiant (wedi eu cysylltu’n glir â phob Amcan Dysgu ac sy’n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DAD01A7" w:rsidR="00D46A8E" w:rsidRPr="00904776" w:rsidRDefault="001D478B" w:rsidP="001D478B">
            <w:p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>Asesu Dysgu’r Disgyblion</w:t>
            </w:r>
          </w:p>
          <w:p w14:paraId="731A66C0" w14:textId="10EE76DF" w:rsidR="00D46A8E" w:rsidRPr="00904776" w:rsidRDefault="001D478B" w:rsidP="001D478B">
            <w:p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>Tystiolaeth</w:t>
            </w:r>
          </w:p>
          <w:p w14:paraId="56E4D3F4" w14:textId="6B2C92D0" w:rsidR="00D46A8E" w:rsidRPr="00904776" w:rsidRDefault="001570FF" w:rsidP="001570FF">
            <w:p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 xml:space="preserve"> </w:t>
            </w:r>
            <w:r w:rsidR="001D478B" w:rsidRPr="00904776">
              <w:rPr>
                <w:sz w:val="22"/>
                <w:szCs w:val="22"/>
                <w:lang w:val="cy-GB"/>
              </w:rPr>
              <w:t>(Beth sydd gan y dysgwyr i’w ddweud/ysgrifennu/gwneud/cynhyrchu i ddangos yr hyn a ddysgir)</w:t>
            </w:r>
          </w:p>
        </w:tc>
      </w:tr>
      <w:tr w:rsidR="00D46A8E" w:rsidRPr="001D478B" w14:paraId="444AED9B" w14:textId="77777777" w:rsidTr="001D478B">
        <w:tc>
          <w:tcPr>
            <w:tcW w:w="4505" w:type="dxa"/>
          </w:tcPr>
          <w:p w14:paraId="02484ECA" w14:textId="031300F5" w:rsidR="00904776" w:rsidRPr="00904776" w:rsidRDefault="00904776" w:rsidP="00904776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>Rwy’n gallu grwpio/dosrannu rhif 2-ddigid yn ddegau ac unau</w:t>
            </w:r>
            <w:r w:rsidRPr="00904776">
              <w:rPr>
                <w:sz w:val="22"/>
                <w:szCs w:val="22"/>
              </w:rPr>
              <w:t xml:space="preserve"> </w:t>
            </w:r>
          </w:p>
          <w:p w14:paraId="1D956219" w14:textId="0165E01C" w:rsidR="00904776" w:rsidRPr="00904776" w:rsidRDefault="00904776" w:rsidP="00904776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>Rwy’n gallu esbonio gwerth y digid mewn rhif dau ddigid</w:t>
            </w:r>
          </w:p>
          <w:p w14:paraId="7BD7E8D0" w14:textId="2E990DBE" w:rsidR="00D46A8E" w:rsidRPr="00904776" w:rsidRDefault="00D46A8E" w:rsidP="001D478B">
            <w:pPr>
              <w:pStyle w:val="ListParagraph"/>
              <w:numPr>
                <w:ilvl w:val="0"/>
                <w:numId w:val="1"/>
              </w:numPr>
              <w:rPr>
                <w:color w:val="FFFFFF"/>
                <w:sz w:val="6"/>
                <w:szCs w:val="22"/>
              </w:rPr>
            </w:pPr>
          </w:p>
        </w:tc>
        <w:tc>
          <w:tcPr>
            <w:tcW w:w="4505" w:type="dxa"/>
          </w:tcPr>
          <w:p w14:paraId="50A037E8" w14:textId="3303BF8A" w:rsidR="00325AC5" w:rsidRPr="001D478B" w:rsidRDefault="001D478B" w:rsidP="00137721">
            <w:p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 xml:space="preserve">Yn  gallu grwpio ffrwyth mewn powlenni </w:t>
            </w:r>
            <w:r w:rsidR="00904776" w:rsidRPr="00904776">
              <w:rPr>
                <w:sz w:val="22"/>
                <w:szCs w:val="22"/>
                <w:lang w:val="cy-GB"/>
              </w:rPr>
              <w:t>fesul deg</w:t>
            </w:r>
            <w:r w:rsidRPr="00904776">
              <w:rPr>
                <w:sz w:val="22"/>
                <w:szCs w:val="22"/>
                <w:lang w:val="cy-GB"/>
              </w:rPr>
              <w:t xml:space="preserve"> </w:t>
            </w:r>
            <w:r w:rsidR="00904776" w:rsidRPr="00904776">
              <w:rPr>
                <w:sz w:val="22"/>
                <w:szCs w:val="22"/>
                <w:lang w:val="cy-GB"/>
              </w:rPr>
              <w:t>a fesul un</w:t>
            </w:r>
            <w:r w:rsidR="00137721" w:rsidRPr="00904776">
              <w:rPr>
                <w:sz w:val="22"/>
                <w:szCs w:val="22"/>
              </w:rPr>
              <w:t xml:space="preserve"> </w:t>
            </w:r>
          </w:p>
          <w:p w14:paraId="250B79C3" w14:textId="37604953" w:rsidR="00D46A8E" w:rsidRPr="00904776" w:rsidRDefault="001D478B" w:rsidP="001570FF">
            <w:p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 xml:space="preserve">Yn gallu rhagddweud faint o grwpiau </w:t>
            </w:r>
            <w:r w:rsidR="00904776" w:rsidRPr="00904776">
              <w:rPr>
                <w:sz w:val="22"/>
                <w:szCs w:val="22"/>
                <w:lang w:val="cy-GB"/>
              </w:rPr>
              <w:t>o</w:t>
            </w:r>
            <w:r w:rsidRPr="00904776">
              <w:rPr>
                <w:sz w:val="22"/>
                <w:szCs w:val="22"/>
                <w:lang w:val="cy-GB"/>
              </w:rPr>
              <w:t xml:space="preserve"> ddeg a faint o unau a </w:t>
            </w:r>
            <w:r w:rsidR="00904776" w:rsidRPr="00904776">
              <w:rPr>
                <w:sz w:val="22"/>
                <w:szCs w:val="22"/>
                <w:lang w:val="cy-GB"/>
              </w:rPr>
              <w:t>fydd</w:t>
            </w:r>
            <w:r w:rsidRPr="00904776">
              <w:rPr>
                <w:sz w:val="22"/>
                <w:szCs w:val="22"/>
                <w:lang w:val="cy-GB"/>
              </w:rPr>
              <w:t xml:space="preserve"> </w:t>
            </w:r>
            <w:r w:rsidR="00904776" w:rsidRPr="00904776">
              <w:rPr>
                <w:sz w:val="22"/>
                <w:szCs w:val="22"/>
                <w:lang w:val="cy-GB"/>
              </w:rPr>
              <w:t xml:space="preserve">mewn </w:t>
            </w:r>
            <w:r w:rsidRPr="00904776">
              <w:rPr>
                <w:sz w:val="22"/>
                <w:szCs w:val="22"/>
                <w:lang w:val="cy-GB"/>
              </w:rPr>
              <w:t>r</w:t>
            </w:r>
            <w:r w:rsidR="00904776" w:rsidRPr="00904776">
              <w:rPr>
                <w:sz w:val="22"/>
                <w:szCs w:val="22"/>
                <w:lang w:val="cy-GB"/>
              </w:rPr>
              <w:t>h</w:t>
            </w:r>
            <w:r w:rsidRPr="00904776">
              <w:rPr>
                <w:sz w:val="22"/>
                <w:szCs w:val="22"/>
                <w:lang w:val="cy-GB"/>
              </w:rPr>
              <w:t>if 2-ddigid</w:t>
            </w:r>
            <w:r w:rsidR="00904776" w:rsidRPr="00904776">
              <w:rPr>
                <w:sz w:val="22"/>
                <w:szCs w:val="22"/>
                <w:lang w:val="cy-GB"/>
              </w:rPr>
              <w:t xml:space="preserve"> penodol</w:t>
            </w:r>
          </w:p>
        </w:tc>
      </w:tr>
    </w:tbl>
    <w:p w14:paraId="30135971" w14:textId="77777777" w:rsidR="00045D70" w:rsidRPr="001D478B" w:rsidRDefault="00045D70" w:rsidP="00D46A8E">
      <w:pPr>
        <w:rPr>
          <w:sz w:val="22"/>
          <w:szCs w:val="22"/>
        </w:rPr>
        <w:sectPr w:rsidR="00045D70" w:rsidRPr="001D478B" w:rsidSect="00D46A8E">
          <w:headerReference w:type="default" r:id="rId16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14100" w:type="dxa"/>
        <w:tblLook w:val="04A0" w:firstRow="1" w:lastRow="0" w:firstColumn="1" w:lastColumn="0" w:noHBand="0" w:noVBand="1"/>
      </w:tblPr>
      <w:tblGrid>
        <w:gridCol w:w="1523"/>
        <w:gridCol w:w="4876"/>
        <w:gridCol w:w="4823"/>
        <w:gridCol w:w="2878"/>
      </w:tblGrid>
      <w:tr w:rsidR="00D805D9" w:rsidRPr="001D478B" w14:paraId="200AD4DF" w14:textId="77777777" w:rsidTr="00086541">
        <w:trPr>
          <w:trHeight w:val="1071"/>
        </w:trPr>
        <w:tc>
          <w:tcPr>
            <w:tcW w:w="1523" w:type="dxa"/>
          </w:tcPr>
          <w:p w14:paraId="1A57A304" w14:textId="392D152C" w:rsidR="00D805D9" w:rsidRPr="00904776" w:rsidRDefault="00D805D9" w:rsidP="001570FF">
            <w:pPr>
              <w:jc w:val="center"/>
            </w:pPr>
            <w:r w:rsidRPr="00904776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876" w:type="dxa"/>
          </w:tcPr>
          <w:p w14:paraId="2B883FB4" w14:textId="2D6FE8BD" w:rsidR="00D805D9" w:rsidRPr="00904776" w:rsidRDefault="00D805D9" w:rsidP="00D805D9">
            <w:pPr>
              <w:jc w:val="center"/>
              <w:rPr>
                <w:b/>
                <w:sz w:val="22"/>
                <w:szCs w:val="22"/>
              </w:rPr>
            </w:pPr>
            <w:r w:rsidRPr="00904776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509D04DB" w14:textId="3C27E1B2" w:rsidR="00D805D9" w:rsidRPr="00904776" w:rsidRDefault="001570FF" w:rsidP="001570FF">
            <w:pPr>
              <w:jc w:val="center"/>
              <w:rPr>
                <w:b/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 xml:space="preserve"> </w:t>
            </w:r>
            <w:r w:rsidR="00D805D9" w:rsidRPr="00904776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823" w:type="dxa"/>
          </w:tcPr>
          <w:p w14:paraId="1566AB39" w14:textId="61D51D25" w:rsidR="00D805D9" w:rsidRPr="00904776" w:rsidRDefault="00D805D9" w:rsidP="00D805D9">
            <w:pPr>
              <w:jc w:val="center"/>
              <w:rPr>
                <w:b/>
                <w:sz w:val="22"/>
                <w:szCs w:val="22"/>
              </w:rPr>
            </w:pPr>
            <w:r w:rsidRPr="00904776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EC36F18" w14:textId="394FF84D" w:rsidR="00D805D9" w:rsidRPr="00904776" w:rsidRDefault="001570FF" w:rsidP="00D805D9">
            <w:pPr>
              <w:jc w:val="center"/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 xml:space="preserve"> </w:t>
            </w:r>
            <w:r w:rsidR="00D805D9" w:rsidRPr="00904776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50AF6BD9" w14:textId="77777777" w:rsidR="00D805D9" w:rsidRPr="001D478B" w:rsidRDefault="00D805D9" w:rsidP="00D805D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78" w:type="dxa"/>
          </w:tcPr>
          <w:p w14:paraId="351C41E0" w14:textId="04FC625B" w:rsidR="00D805D9" w:rsidRPr="00904776" w:rsidRDefault="00D805D9" w:rsidP="00D805D9">
            <w:pPr>
              <w:jc w:val="center"/>
              <w:rPr>
                <w:b/>
                <w:sz w:val="22"/>
                <w:szCs w:val="22"/>
              </w:rPr>
            </w:pPr>
            <w:r w:rsidRPr="00904776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4A05B24C" w14:textId="22BB474F" w:rsidR="00D805D9" w:rsidRPr="00904776" w:rsidRDefault="001570FF" w:rsidP="001570FF">
            <w:pPr>
              <w:jc w:val="center"/>
              <w:rPr>
                <w:b/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 xml:space="preserve"> </w:t>
            </w:r>
            <w:r w:rsidR="00D805D9" w:rsidRPr="00904776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D805D9" w:rsidRPr="001D478B" w14:paraId="1D96C72E" w14:textId="77777777" w:rsidTr="00086541">
        <w:trPr>
          <w:trHeight w:val="983"/>
        </w:trPr>
        <w:tc>
          <w:tcPr>
            <w:tcW w:w="1523" w:type="dxa"/>
          </w:tcPr>
          <w:p w14:paraId="27AEB003" w14:textId="77777777" w:rsidR="00D805D9" w:rsidRPr="008C73D2" w:rsidRDefault="00D805D9" w:rsidP="00D805D9">
            <w:pPr>
              <w:jc w:val="center"/>
              <w:rPr>
                <w:b/>
              </w:rPr>
            </w:pPr>
          </w:p>
          <w:p w14:paraId="73A32E2A" w14:textId="77777777" w:rsidR="00D805D9" w:rsidRPr="008C73D2" w:rsidRDefault="00D805D9" w:rsidP="00D805D9">
            <w:pPr>
              <w:jc w:val="center"/>
              <w:rPr>
                <w:b/>
              </w:rPr>
            </w:pPr>
          </w:p>
          <w:p w14:paraId="6AAEEDE2" w14:textId="1E3C33FB" w:rsidR="00D805D9" w:rsidRPr="00904776" w:rsidRDefault="00D805D9" w:rsidP="001570FF">
            <w:pPr>
              <w:jc w:val="center"/>
              <w:rPr>
                <w:b/>
              </w:rPr>
            </w:pPr>
            <w:r w:rsidRPr="00904776">
              <w:rPr>
                <w:b/>
                <w:lang w:val="cy-GB"/>
              </w:rPr>
              <w:t xml:space="preserve">Cyfnod agoriadol </w:t>
            </w:r>
            <w:r w:rsidRPr="00904776">
              <w:rPr>
                <w:lang w:val="cy-GB"/>
              </w:rPr>
              <w:t>(gyda chysylltiadau â dysgu blaenorol)</w:t>
            </w:r>
          </w:p>
        </w:tc>
        <w:tc>
          <w:tcPr>
            <w:tcW w:w="4876" w:type="dxa"/>
          </w:tcPr>
          <w:p w14:paraId="2453AA07" w14:textId="77777777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</w:p>
          <w:p w14:paraId="38AE81B8" w14:textId="7966328A" w:rsidR="00D805D9" w:rsidRPr="00904776" w:rsidRDefault="00D805D9" w:rsidP="00D805D9">
            <w:p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>Dangos llun o afalau a gofyn ‘faint o afalau?’</w:t>
            </w:r>
            <w:r w:rsidRPr="00904776">
              <w:rPr>
                <w:sz w:val="22"/>
                <w:szCs w:val="22"/>
              </w:rPr>
              <w:t xml:space="preserve"> </w:t>
            </w:r>
            <w:r w:rsidRPr="00904776">
              <w:rPr>
                <w:sz w:val="22"/>
                <w:szCs w:val="22"/>
                <w:lang w:val="cy-GB"/>
              </w:rPr>
              <w:t>Gofyn i ddisgyblion sibrwd wrth y person nesaf atyn nhw, a dweud wrth ei gilydd sut roedden nhw’n gwybod.</w:t>
            </w:r>
          </w:p>
          <w:p w14:paraId="19B34C02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0E77AC3E" w14:textId="5A49A40A" w:rsidR="00D805D9" w:rsidRPr="008C73D2" w:rsidRDefault="00D805D9" w:rsidP="00D805D9">
            <w:p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>Tynnu sylw at wahanol ffyrdd y gellid bod wedi eu defnyddio, e.e. cyfrif fesul tri ac ychwanegu un, cyfrif pob un, saith a thri ac ati.</w:t>
            </w:r>
            <w:r w:rsidRPr="00904776">
              <w:rPr>
                <w:sz w:val="22"/>
                <w:szCs w:val="22"/>
              </w:rPr>
              <w:t xml:space="preserve"> </w:t>
            </w:r>
          </w:p>
          <w:p w14:paraId="20176CE4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3DB91A4E" w14:textId="31750AD9" w:rsidR="00D805D9" w:rsidRPr="00904776" w:rsidRDefault="00D805D9" w:rsidP="00D805D9">
            <w:pPr>
              <w:rPr>
                <w:color w:val="4472C4" w:themeColor="accent1"/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>Sicrhau bod pawb yn cytuno bod deg afal ac wedyn ‘fflachio’ dau o’r lluniau, a’u tynnu i lawr yn gyflym.</w:t>
            </w:r>
            <w:r w:rsidRPr="00904776">
              <w:rPr>
                <w:sz w:val="22"/>
                <w:szCs w:val="22"/>
              </w:rPr>
              <w:t xml:space="preserve"> </w:t>
            </w:r>
            <w:r w:rsidRPr="00904776">
              <w:rPr>
                <w:color w:val="4472C4" w:themeColor="accent1"/>
                <w:sz w:val="22"/>
                <w:szCs w:val="22"/>
                <w:lang w:val="cy-GB"/>
              </w:rPr>
              <w:t>Holwch ‘Faint nawr?’</w:t>
            </w:r>
            <w:r w:rsidRPr="00904776">
              <w:rPr>
                <w:color w:val="4472C4" w:themeColor="accent1"/>
                <w:sz w:val="22"/>
                <w:szCs w:val="22"/>
              </w:rPr>
              <w:t xml:space="preserve"> </w:t>
            </w:r>
            <w:r w:rsidRPr="00904776">
              <w:rPr>
                <w:color w:val="4472C4" w:themeColor="accent1"/>
                <w:sz w:val="22"/>
                <w:szCs w:val="22"/>
                <w:lang w:val="cy-GB"/>
              </w:rPr>
              <w:t>Sibrwd wrth y person nesaf atyn nhw, a dweud wrth ei gilydd sut roedden nhw’n gwybod.</w:t>
            </w:r>
          </w:p>
          <w:p w14:paraId="0132F403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7756C672" w14:textId="6D01045F" w:rsidR="00D805D9" w:rsidRPr="00904776" w:rsidRDefault="00D805D9" w:rsidP="001570FF">
            <w:pPr>
              <w:jc w:val="center"/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 xml:space="preserve">Chwarae’r gêm ‘fflachio’ gyda gwahanol symiau bob tro, gan </w:t>
            </w:r>
            <w:r w:rsidR="00904776" w:rsidRPr="00904776">
              <w:rPr>
                <w:sz w:val="22"/>
                <w:szCs w:val="22"/>
                <w:lang w:val="cy-GB"/>
              </w:rPr>
              <w:t>gyrraedd</w:t>
            </w:r>
            <w:r w:rsidRPr="00904776">
              <w:rPr>
                <w:sz w:val="22"/>
                <w:szCs w:val="22"/>
                <w:lang w:val="cy-GB"/>
              </w:rPr>
              <w:t xml:space="preserve"> uchafbwynt gyda deg llun a chyfrif fesul deg hyd at 100. Beth allai ddod nesaf...</w:t>
            </w:r>
          </w:p>
        </w:tc>
        <w:tc>
          <w:tcPr>
            <w:tcW w:w="4823" w:type="dxa"/>
          </w:tcPr>
          <w:p w14:paraId="4A89A6D6" w14:textId="77777777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</w:p>
          <w:p w14:paraId="1DD245A6" w14:textId="55DC025F" w:rsidR="00D805D9" w:rsidRPr="00904776" w:rsidRDefault="00D805D9" w:rsidP="00D805D9">
            <w:pPr>
              <w:rPr>
                <w:color w:val="70AD47" w:themeColor="accent6"/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 xml:space="preserve">Dysgwyr i eistedd </w:t>
            </w:r>
            <w:r w:rsidR="00904776" w:rsidRPr="00904776">
              <w:rPr>
                <w:sz w:val="22"/>
                <w:szCs w:val="22"/>
                <w:lang w:val="cy-GB"/>
              </w:rPr>
              <w:t>gyda ph</w:t>
            </w:r>
            <w:r w:rsidRPr="00904776">
              <w:rPr>
                <w:sz w:val="22"/>
                <w:szCs w:val="22"/>
                <w:lang w:val="cy-GB"/>
              </w:rPr>
              <w:t>artneriaid mathemateg; parau o gyrhaeddiad tebyg.</w:t>
            </w:r>
            <w:r w:rsidRPr="00904776">
              <w:rPr>
                <w:sz w:val="22"/>
                <w:szCs w:val="22"/>
              </w:rPr>
              <w:t xml:space="preserve"> </w:t>
            </w:r>
            <w:r w:rsidRPr="00904776">
              <w:rPr>
                <w:color w:val="70AD47" w:themeColor="accent6"/>
                <w:sz w:val="22"/>
                <w:szCs w:val="22"/>
                <w:lang w:val="cy-GB"/>
              </w:rPr>
              <w:t>Trafod a rhannu syniadau.</w:t>
            </w:r>
          </w:p>
          <w:p w14:paraId="26C6A5FB" w14:textId="77777777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</w:p>
          <w:p w14:paraId="2DDA5C43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2D123428" w14:textId="0437B193" w:rsidR="00D805D9" w:rsidRPr="008C73D2" w:rsidRDefault="00D805D9" w:rsidP="00D805D9">
            <w:p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>Dysgwyr i ddangos ac esbonio gwahanol ffyrdd o wneud deg.</w:t>
            </w:r>
            <w:r w:rsidRPr="00904776">
              <w:rPr>
                <w:sz w:val="22"/>
                <w:szCs w:val="22"/>
              </w:rPr>
              <w:t xml:space="preserve"> </w:t>
            </w:r>
          </w:p>
          <w:p w14:paraId="2E67B6C1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5BDAC3E2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729990A9" w14:textId="1CC56823" w:rsidR="00D805D9" w:rsidRPr="00904776" w:rsidRDefault="00D805D9" w:rsidP="00D805D9">
            <w:pPr>
              <w:rPr>
                <w:color w:val="4472C4" w:themeColor="accent1"/>
                <w:sz w:val="22"/>
                <w:szCs w:val="22"/>
              </w:rPr>
            </w:pPr>
            <w:r w:rsidRPr="00904776">
              <w:rPr>
                <w:color w:val="4472C4" w:themeColor="accent1"/>
                <w:sz w:val="22"/>
                <w:szCs w:val="22"/>
                <w:lang w:val="cy-GB"/>
              </w:rPr>
              <w:t>Trafod a rhannu syniadau.</w:t>
            </w:r>
            <w:r w:rsidRPr="00904776">
              <w:rPr>
                <w:color w:val="4472C4" w:themeColor="accent1"/>
                <w:sz w:val="22"/>
                <w:szCs w:val="22"/>
              </w:rPr>
              <w:t xml:space="preserve"> </w:t>
            </w:r>
            <w:r w:rsidRPr="008C73D2">
              <w:rPr>
                <w:color w:val="4472C4" w:themeColor="accent1"/>
                <w:sz w:val="22"/>
                <w:szCs w:val="22"/>
              </w:rPr>
              <w:t xml:space="preserve"> </w:t>
            </w:r>
            <w:r w:rsidRPr="00904776">
              <w:rPr>
                <w:color w:val="4472C4" w:themeColor="accent1"/>
                <w:sz w:val="22"/>
                <w:szCs w:val="22"/>
                <w:lang w:val="cy-GB"/>
              </w:rPr>
              <w:t>Esbonio sut maen nhw’n gwybod faint sydd.</w:t>
            </w:r>
          </w:p>
          <w:p w14:paraId="084FA240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721038A7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735A62D7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6D8EBBD4" w14:textId="0C9509B1" w:rsidR="00D805D9" w:rsidRPr="008C73D2" w:rsidRDefault="00D805D9" w:rsidP="00D805D9">
            <w:p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 xml:space="preserve">Disgyblion i siantio cyfrif fesul deg, gan ddefnyddio </w:t>
            </w:r>
            <w:r w:rsidR="00904776" w:rsidRPr="00904776">
              <w:rPr>
                <w:sz w:val="22"/>
                <w:szCs w:val="22"/>
                <w:lang w:val="cy-GB"/>
              </w:rPr>
              <w:t xml:space="preserve">bysedd </w:t>
            </w:r>
            <w:r w:rsidRPr="00904776">
              <w:rPr>
                <w:sz w:val="22"/>
                <w:szCs w:val="22"/>
                <w:lang w:val="cy-GB"/>
              </w:rPr>
              <w:t>ar bob cyfrif os bydd angen.</w:t>
            </w:r>
            <w:r w:rsidRPr="00904776">
              <w:rPr>
                <w:sz w:val="22"/>
                <w:szCs w:val="22"/>
              </w:rPr>
              <w:t xml:space="preserve"> </w:t>
            </w:r>
          </w:p>
          <w:p w14:paraId="17C8993F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05ABC8A7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2A3D5C14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69EAA327" w14:textId="77777777" w:rsidR="00D805D9" w:rsidRPr="001D478B" w:rsidRDefault="00D805D9" w:rsidP="00D805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78" w:type="dxa"/>
          </w:tcPr>
          <w:p w14:paraId="6D3F34CE" w14:textId="77777777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</w:p>
          <w:p w14:paraId="2CD9B4A7" w14:textId="0B8B29B7" w:rsidR="00D805D9" w:rsidRPr="00904776" w:rsidRDefault="00D805D9" w:rsidP="00D805D9">
            <w:p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>Llun afalau</w:t>
            </w:r>
            <w:r w:rsidR="00904776" w:rsidRPr="00904776">
              <w:rPr>
                <w:sz w:val="22"/>
                <w:szCs w:val="22"/>
                <w:lang w:val="cy-GB"/>
              </w:rPr>
              <w:t>:</w:t>
            </w:r>
          </w:p>
          <w:p w14:paraId="36F44136" w14:textId="77777777" w:rsidR="00D805D9" w:rsidRPr="008C73D2" w:rsidRDefault="00D805D9" w:rsidP="00D805D9">
            <w:pPr>
              <w:rPr>
                <w:sz w:val="22"/>
                <w:szCs w:val="22"/>
              </w:rPr>
            </w:pPr>
            <w:r w:rsidRPr="008C73D2">
              <w:rPr>
                <w:noProof/>
                <w:sz w:val="22"/>
                <w:szCs w:val="22"/>
                <w:lang w:eastAsia="en-GB"/>
              </w:rPr>
              <w:drawing>
                <wp:inline distT="0" distB="0" distL="0" distR="0" wp14:anchorId="275FD33C" wp14:editId="22377E0A">
                  <wp:extent cx="1347788" cy="896892"/>
                  <wp:effectExtent l="0" t="0" r="5080" b="0"/>
                  <wp:docPr id="2" name="Picture 2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836" cy="908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768696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05161DC2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3C805938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22EB8699" w14:textId="1FE2C33B" w:rsidR="00D805D9" w:rsidRPr="008C73D2" w:rsidRDefault="00D805D9" w:rsidP="00D805D9">
            <w:p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>Lluniau ar sleidiau ac ar Fwrdd Gwyn Rhyngweithiol y gellir eu fflachio i fyny neu eu tynnu i lawr.</w:t>
            </w:r>
            <w:r w:rsidRPr="00904776">
              <w:rPr>
                <w:sz w:val="22"/>
                <w:szCs w:val="22"/>
              </w:rPr>
              <w:t xml:space="preserve"> </w:t>
            </w:r>
          </w:p>
          <w:p w14:paraId="40975979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09505226" w14:textId="7B979135" w:rsidR="00D805D9" w:rsidRPr="008C73D2" w:rsidRDefault="00D805D9" w:rsidP="00D805D9">
            <w:p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>Lluniau o ddeg ynghyd â llinell rhifau.</w:t>
            </w:r>
            <w:r w:rsidRPr="00904776">
              <w:rPr>
                <w:sz w:val="22"/>
                <w:szCs w:val="22"/>
              </w:rPr>
              <w:t xml:space="preserve"> </w:t>
            </w:r>
          </w:p>
          <w:p w14:paraId="696C3173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76B20B13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2CDCF873" w14:textId="77777777" w:rsidR="00D805D9" w:rsidRPr="001D478B" w:rsidRDefault="00D805D9" w:rsidP="00D805D9">
            <w:pPr>
              <w:jc w:val="center"/>
              <w:rPr>
                <w:sz w:val="22"/>
                <w:szCs w:val="22"/>
              </w:rPr>
            </w:pPr>
          </w:p>
        </w:tc>
      </w:tr>
      <w:tr w:rsidR="00D805D9" w:rsidRPr="001D478B" w14:paraId="3E425A8C" w14:textId="77777777" w:rsidTr="00086541">
        <w:trPr>
          <w:trHeight w:val="2043"/>
        </w:trPr>
        <w:tc>
          <w:tcPr>
            <w:tcW w:w="1523" w:type="dxa"/>
          </w:tcPr>
          <w:p w14:paraId="645D9D5A" w14:textId="77777777" w:rsidR="00D805D9" w:rsidRPr="008C73D2" w:rsidRDefault="00D805D9" w:rsidP="00D805D9">
            <w:pPr>
              <w:jc w:val="center"/>
              <w:rPr>
                <w:b/>
              </w:rPr>
            </w:pPr>
          </w:p>
          <w:p w14:paraId="766A842C" w14:textId="77777777" w:rsidR="00D805D9" w:rsidRPr="008C73D2" w:rsidRDefault="00D805D9" w:rsidP="00D805D9">
            <w:pPr>
              <w:jc w:val="center"/>
              <w:rPr>
                <w:b/>
              </w:rPr>
            </w:pPr>
          </w:p>
          <w:p w14:paraId="2BAEF9A6" w14:textId="1355EE6E" w:rsidR="00D805D9" w:rsidRPr="00904776" w:rsidRDefault="00D805D9" w:rsidP="001570FF">
            <w:pPr>
              <w:jc w:val="center"/>
              <w:rPr>
                <w:b/>
              </w:rPr>
            </w:pPr>
            <w:r w:rsidRPr="00904776">
              <w:rPr>
                <w:b/>
                <w:lang w:val="cy-GB"/>
              </w:rPr>
              <w:t>Addysgu a Dysgu Craidd</w:t>
            </w:r>
          </w:p>
        </w:tc>
        <w:tc>
          <w:tcPr>
            <w:tcW w:w="4876" w:type="dxa"/>
          </w:tcPr>
          <w:p w14:paraId="7DA1AF1F" w14:textId="77777777" w:rsidR="00D805D9" w:rsidRPr="008C73D2" w:rsidRDefault="00D805D9" w:rsidP="00D805D9">
            <w:pPr>
              <w:jc w:val="center"/>
              <w:rPr>
                <w:sz w:val="28"/>
                <w:szCs w:val="28"/>
              </w:rPr>
            </w:pPr>
          </w:p>
          <w:p w14:paraId="3EC835E1" w14:textId="77777777" w:rsidR="00D805D9" w:rsidRPr="008C73D2" w:rsidRDefault="00D805D9" w:rsidP="00D805D9">
            <w:pPr>
              <w:rPr>
                <w:sz w:val="28"/>
                <w:szCs w:val="28"/>
              </w:rPr>
            </w:pPr>
          </w:p>
          <w:p w14:paraId="21C7D37B" w14:textId="28A6EFAC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>Dwedwch wrth y dysgwyr am ymweld â Marchnad Abertawe ar y penwythnos dangos lluniau o ffrwyth mewn powlenni.</w:t>
            </w:r>
            <w:r w:rsidRPr="00904776">
              <w:rPr>
                <w:sz w:val="22"/>
                <w:szCs w:val="22"/>
              </w:rPr>
              <w:t xml:space="preserve"> </w:t>
            </w:r>
            <w:r w:rsidRPr="00904776">
              <w:rPr>
                <w:sz w:val="22"/>
                <w:szCs w:val="22"/>
                <w:lang w:val="cy-GB"/>
              </w:rPr>
              <w:t xml:space="preserve">Esboniwch fod un o stondinwyr y farchnad, Jo, yn mynd i werthu ffrwyth </w:t>
            </w:r>
            <w:r w:rsidR="00904776" w:rsidRPr="00904776">
              <w:rPr>
                <w:sz w:val="22"/>
                <w:szCs w:val="22"/>
                <w:lang w:val="cy-GB"/>
              </w:rPr>
              <w:t>fesul</w:t>
            </w:r>
            <w:r w:rsidRPr="00904776">
              <w:rPr>
                <w:sz w:val="22"/>
                <w:szCs w:val="22"/>
                <w:lang w:val="cy-GB"/>
              </w:rPr>
              <w:t xml:space="preserve"> powlenni o ddeg, yn ogystal â’u gwerthu fesul un.</w:t>
            </w:r>
            <w:r w:rsidRPr="00904776">
              <w:rPr>
                <w:sz w:val="22"/>
                <w:szCs w:val="22"/>
              </w:rPr>
              <w:t xml:space="preserve"> </w:t>
            </w:r>
            <w:r w:rsidRPr="00904776">
              <w:rPr>
                <w:sz w:val="22"/>
                <w:szCs w:val="22"/>
                <w:lang w:val="cy-GB"/>
              </w:rPr>
              <w:t>Gofynnwch:</w:t>
            </w:r>
            <w:r w:rsidRPr="00904776">
              <w:rPr>
                <w:sz w:val="22"/>
                <w:szCs w:val="22"/>
              </w:rPr>
              <w:t xml:space="preserve"> </w:t>
            </w:r>
            <w:r w:rsidRPr="00904776">
              <w:rPr>
                <w:sz w:val="22"/>
                <w:szCs w:val="22"/>
                <w:lang w:val="cy-GB"/>
              </w:rPr>
              <w:t>Faint o bowlenni y bydd ar Jo eu hangen os bydd ganddi 67 o afalau a faint fydd dros ben?</w:t>
            </w:r>
            <w:r w:rsidRPr="00904776">
              <w:rPr>
                <w:sz w:val="22"/>
                <w:szCs w:val="22"/>
              </w:rPr>
              <w:t xml:space="preserve"> </w:t>
            </w:r>
          </w:p>
          <w:p w14:paraId="0A08C7E4" w14:textId="77777777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</w:p>
          <w:p w14:paraId="0DE91DC5" w14:textId="7A0034FE" w:rsidR="00D805D9" w:rsidRPr="00904776" w:rsidRDefault="00D805D9" w:rsidP="00D805D9">
            <w:pPr>
              <w:jc w:val="center"/>
              <w:rPr>
                <w:color w:val="4472C4" w:themeColor="accent1"/>
                <w:sz w:val="22"/>
                <w:szCs w:val="22"/>
              </w:rPr>
            </w:pPr>
            <w:r w:rsidRPr="00904776">
              <w:rPr>
                <w:color w:val="4472C4" w:themeColor="accent1"/>
                <w:sz w:val="22"/>
                <w:szCs w:val="22"/>
                <w:lang w:val="cy-GB"/>
              </w:rPr>
              <w:t>Ewch o gwmpas i edrych ar waith a meddwl dysgwyr; gwrandewch ar y trafodaethau a dewis rhai enghreifftiau i’w rhannu.</w:t>
            </w:r>
          </w:p>
          <w:p w14:paraId="4327BAED" w14:textId="77777777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</w:p>
          <w:p w14:paraId="663ADDF4" w14:textId="0BFC7E52" w:rsidR="00D805D9" w:rsidRPr="008C73D2" w:rsidRDefault="00D805D9" w:rsidP="00D805D9">
            <w:p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 xml:space="preserve">Dangoswch fod grwpio a chyfri </w:t>
            </w:r>
            <w:r w:rsidR="00904776" w:rsidRPr="00904776">
              <w:rPr>
                <w:sz w:val="22"/>
                <w:szCs w:val="22"/>
                <w:lang w:val="cy-GB"/>
              </w:rPr>
              <w:t>fesul deg o gymorth</w:t>
            </w:r>
            <w:r w:rsidRPr="00904776">
              <w:rPr>
                <w:sz w:val="22"/>
                <w:szCs w:val="22"/>
                <w:lang w:val="cy-GB"/>
              </w:rPr>
              <w:t>, gan dynnu sylw at y defnydd ar yr hyn y mae’r dysgwyr wedi ei gynrychioli i helpu i drefnu’r cyfrif fesul deg.</w:t>
            </w:r>
            <w:r w:rsidRPr="00904776">
              <w:rPr>
                <w:sz w:val="22"/>
                <w:szCs w:val="22"/>
              </w:rPr>
              <w:t xml:space="preserve"> </w:t>
            </w:r>
          </w:p>
          <w:p w14:paraId="7B61BAE5" w14:textId="2AED4AF4" w:rsidR="00D805D9" w:rsidRPr="008C73D2" w:rsidRDefault="00D805D9" w:rsidP="00D805D9">
            <w:pPr>
              <w:rPr>
                <w:sz w:val="22"/>
                <w:szCs w:val="22"/>
              </w:rPr>
            </w:pPr>
            <w:r w:rsidRPr="00904776">
              <w:rPr>
                <w:sz w:val="22"/>
                <w:szCs w:val="22"/>
                <w:lang w:val="cy-GB"/>
              </w:rPr>
              <w:t>Modelwch neidio fesul deg ar linell rifau.</w:t>
            </w:r>
            <w:r w:rsidRPr="00904776">
              <w:rPr>
                <w:sz w:val="22"/>
                <w:szCs w:val="22"/>
              </w:rPr>
              <w:t xml:space="preserve"> </w:t>
            </w:r>
            <w:r w:rsidRPr="00904776">
              <w:rPr>
                <w:sz w:val="22"/>
                <w:szCs w:val="22"/>
                <w:lang w:val="cy-GB"/>
              </w:rPr>
              <w:t>Esboniwch ein bod ni yn mynd i feddwl am grwpio rhif fesul deg a fesul un er mwyn i ni allu helpu Jo.</w:t>
            </w:r>
            <w:r w:rsidRPr="00904776">
              <w:rPr>
                <w:sz w:val="22"/>
                <w:szCs w:val="22"/>
              </w:rPr>
              <w:t xml:space="preserve"> </w:t>
            </w:r>
          </w:p>
          <w:p w14:paraId="6F4BDA8D" w14:textId="77777777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</w:p>
          <w:p w14:paraId="4C0C3AB3" w14:textId="36BC7B33" w:rsidR="00D805D9" w:rsidRDefault="00EB5DB5" w:rsidP="00D805D9">
            <w:pPr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cy-GB"/>
              </w:rPr>
              <w:t>Rhowch niferoedd eraill o afalau i ddysgwyr er mwyn iddyn nhw allu gweithio gyda’r rhain, gan gyfrif faint o bowlenni a faint o afalau unigol fydd bob tro.</w:t>
            </w:r>
            <w:r w:rsidR="00D805D9" w:rsidRPr="00904776">
              <w:rPr>
                <w:sz w:val="22"/>
                <w:szCs w:val="22"/>
              </w:rPr>
              <w:t xml:space="preserve"> </w:t>
            </w:r>
            <w:r w:rsidR="00D805D9" w:rsidRPr="008C73D2">
              <w:rPr>
                <w:sz w:val="22"/>
                <w:szCs w:val="22"/>
              </w:rPr>
              <w:t xml:space="preserve"> </w:t>
            </w:r>
            <w:r w:rsidR="00D805D9" w:rsidRPr="00904776">
              <w:rPr>
                <w:sz w:val="22"/>
                <w:szCs w:val="22"/>
                <w:lang w:val="cy-GB"/>
              </w:rPr>
              <w:t xml:space="preserve">Caiff y rhain eu darparu ar ffurf ‘rhestr </w:t>
            </w:r>
            <w:r w:rsidR="00904776" w:rsidRPr="00904776">
              <w:rPr>
                <w:sz w:val="22"/>
                <w:szCs w:val="22"/>
                <w:lang w:val="cy-GB"/>
              </w:rPr>
              <w:t>sylfaen</w:t>
            </w:r>
            <w:r w:rsidR="00D805D9" w:rsidRPr="00904776">
              <w:rPr>
                <w:sz w:val="22"/>
                <w:szCs w:val="22"/>
                <w:lang w:val="cy-GB"/>
              </w:rPr>
              <w:t>’ y mae’n rhaid i bawb ei wneud gyda rhyw ddewis o ran ‘topin’</w:t>
            </w:r>
            <w:r w:rsidR="00D805D9" w:rsidRPr="00904776">
              <w:rPr>
                <w:sz w:val="22"/>
                <w:szCs w:val="22"/>
              </w:rPr>
              <w:t xml:space="preserve"> </w:t>
            </w:r>
            <w:r w:rsidR="00D805D9" w:rsidRPr="008C73D2">
              <w:rPr>
                <w:sz w:val="22"/>
                <w:szCs w:val="22"/>
              </w:rPr>
              <w:t xml:space="preserve"> </w:t>
            </w:r>
          </w:p>
          <w:p w14:paraId="77CF2DE3" w14:textId="77777777" w:rsidR="00C022A2" w:rsidRPr="008C73D2" w:rsidRDefault="00C022A2" w:rsidP="00D805D9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  <w:p w14:paraId="5DAAE668" w14:textId="163358AA" w:rsidR="00D805D9" w:rsidRPr="008C73D2" w:rsidRDefault="00D805D9" w:rsidP="007C5C03">
            <w:pPr>
              <w:jc w:val="center"/>
              <w:rPr>
                <w:sz w:val="22"/>
                <w:szCs w:val="22"/>
              </w:rPr>
            </w:pPr>
            <w:r w:rsidRPr="00086541">
              <w:rPr>
                <w:sz w:val="22"/>
                <w:szCs w:val="22"/>
                <w:lang w:val="cy-GB"/>
              </w:rPr>
              <w:t xml:space="preserve">Mae’r rhestr waelodol yn darparu ffordd o sicrhau bod dysgwyr yn dysgu’r prif syniad ac mae’r </w:t>
            </w:r>
            <w:r w:rsidRPr="00086541">
              <w:rPr>
                <w:sz w:val="22"/>
                <w:szCs w:val="22"/>
                <w:lang w:val="cy-GB"/>
              </w:rPr>
              <w:lastRenderedPageBreak/>
              <w:t>gwahanol fathau o dopin yn caniatáu dewis a gwahaniaethu.</w:t>
            </w:r>
            <w:r w:rsidRPr="00086541">
              <w:rPr>
                <w:sz w:val="22"/>
                <w:szCs w:val="22"/>
              </w:rPr>
              <w:t xml:space="preserve"> </w:t>
            </w:r>
          </w:p>
          <w:p w14:paraId="00560BB6" w14:textId="77777777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</w:p>
          <w:p w14:paraId="000BF620" w14:textId="05110E04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  <w:r w:rsidRPr="00086541">
              <w:rPr>
                <w:sz w:val="22"/>
                <w:szCs w:val="22"/>
                <w:lang w:val="cy-GB"/>
              </w:rPr>
              <w:t xml:space="preserve">Rhestr </w:t>
            </w:r>
            <w:r w:rsidR="00086541" w:rsidRPr="00086541">
              <w:rPr>
                <w:sz w:val="22"/>
                <w:szCs w:val="22"/>
                <w:lang w:val="cy-GB"/>
              </w:rPr>
              <w:t>sylfaen</w:t>
            </w:r>
            <w:r w:rsidRPr="00086541">
              <w:rPr>
                <w:sz w:val="22"/>
                <w:szCs w:val="22"/>
                <w:lang w:val="cy-GB"/>
              </w:rPr>
              <w:t>:</w:t>
            </w:r>
            <w:r w:rsidRPr="00086541">
              <w:rPr>
                <w:sz w:val="22"/>
                <w:szCs w:val="22"/>
              </w:rPr>
              <w:t xml:space="preserve"> </w:t>
            </w:r>
            <w:r w:rsidRPr="008C73D2">
              <w:rPr>
                <w:sz w:val="22"/>
                <w:szCs w:val="22"/>
              </w:rPr>
              <w:t>63, 24, 37</w:t>
            </w:r>
          </w:p>
          <w:p w14:paraId="65EDD528" w14:textId="77777777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</w:p>
          <w:p w14:paraId="70175C32" w14:textId="1BD777EF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  <w:r w:rsidRPr="00086541">
              <w:rPr>
                <w:sz w:val="22"/>
                <w:szCs w:val="22"/>
                <w:lang w:val="cy-GB"/>
              </w:rPr>
              <w:t>Topin 1:</w:t>
            </w:r>
            <w:r w:rsidRPr="00086541">
              <w:rPr>
                <w:sz w:val="22"/>
                <w:szCs w:val="22"/>
              </w:rPr>
              <w:t xml:space="preserve"> </w:t>
            </w:r>
            <w:r w:rsidRPr="008C73D2">
              <w:rPr>
                <w:sz w:val="22"/>
                <w:szCs w:val="22"/>
              </w:rPr>
              <w:t>52, 71, 84</w:t>
            </w:r>
          </w:p>
          <w:p w14:paraId="4B38ED97" w14:textId="77777777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</w:p>
          <w:p w14:paraId="61FF8468" w14:textId="61473E8D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  <w:r w:rsidRPr="00086541">
              <w:rPr>
                <w:sz w:val="22"/>
                <w:szCs w:val="22"/>
                <w:lang w:val="cy-GB"/>
              </w:rPr>
              <w:t>Topin 2:</w:t>
            </w:r>
            <w:r w:rsidRPr="00086541">
              <w:rPr>
                <w:sz w:val="22"/>
                <w:szCs w:val="22"/>
              </w:rPr>
              <w:t xml:space="preserve"> </w:t>
            </w:r>
            <w:r w:rsidRPr="008C73D2">
              <w:rPr>
                <w:sz w:val="22"/>
                <w:szCs w:val="22"/>
              </w:rPr>
              <w:t>86, 95, 105</w:t>
            </w:r>
          </w:p>
          <w:p w14:paraId="22877FB8" w14:textId="77777777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</w:p>
          <w:p w14:paraId="433B8BF0" w14:textId="4843CF7D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  <w:r w:rsidRPr="00086541">
              <w:rPr>
                <w:sz w:val="22"/>
                <w:szCs w:val="22"/>
                <w:lang w:val="cy-GB"/>
              </w:rPr>
              <w:t>Topin 3:</w:t>
            </w:r>
            <w:r w:rsidRPr="00086541">
              <w:rPr>
                <w:sz w:val="22"/>
                <w:szCs w:val="22"/>
              </w:rPr>
              <w:t xml:space="preserve"> </w:t>
            </w:r>
            <w:r w:rsidRPr="008C73D2">
              <w:rPr>
                <w:sz w:val="22"/>
                <w:szCs w:val="22"/>
              </w:rPr>
              <w:t>97, 107, 118</w:t>
            </w:r>
          </w:p>
          <w:p w14:paraId="5E7444B6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2D7CE1BF" w14:textId="77777777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</w:p>
          <w:p w14:paraId="2AED17E2" w14:textId="2040328F" w:rsidR="00D805D9" w:rsidRPr="008C73D2" w:rsidRDefault="00D805D9" w:rsidP="00D805D9">
            <w:pPr>
              <w:rPr>
                <w:color w:val="4472C4" w:themeColor="accent1"/>
                <w:sz w:val="22"/>
                <w:szCs w:val="22"/>
              </w:rPr>
            </w:pPr>
            <w:r w:rsidRPr="00086541">
              <w:rPr>
                <w:color w:val="4472C4" w:themeColor="accent1"/>
                <w:sz w:val="22"/>
                <w:szCs w:val="22"/>
                <w:lang w:val="cy-GB"/>
              </w:rPr>
              <w:t>Ar adeg briodol, ystyriwch y rhestr sylfaenol gyda’ch gilydd, gan wirio meddyliau a chanolbwyntio ar ‘Faint o grwpiau o ddeg’.</w:t>
            </w:r>
            <w:r w:rsidRPr="00086541">
              <w:rPr>
                <w:color w:val="4472C4" w:themeColor="accent1"/>
                <w:sz w:val="22"/>
                <w:szCs w:val="22"/>
              </w:rPr>
              <w:t xml:space="preserve"> </w:t>
            </w:r>
            <w:r w:rsidRPr="00086541">
              <w:rPr>
                <w:color w:val="4472C4" w:themeColor="accent1"/>
                <w:sz w:val="22"/>
                <w:szCs w:val="22"/>
                <w:lang w:val="cy-GB"/>
              </w:rPr>
              <w:t>Defnyddiwch ddull ‘consensws’ – holwch un grŵp a gweld a oes eraill yn cytuno trwy frawd i fyny/bawd i lawr yn hytrach na neidio ar un ateb.</w:t>
            </w:r>
            <w:r w:rsidRPr="00086541">
              <w:rPr>
                <w:color w:val="4472C4" w:themeColor="accent1"/>
                <w:sz w:val="22"/>
                <w:szCs w:val="22"/>
              </w:rPr>
              <w:t xml:space="preserve"> </w:t>
            </w:r>
          </w:p>
          <w:p w14:paraId="64B9F51E" w14:textId="34742726" w:rsidR="00D805D9" w:rsidRPr="00086541" w:rsidRDefault="00D805D9" w:rsidP="00D805D9">
            <w:pPr>
              <w:rPr>
                <w:sz w:val="22"/>
                <w:szCs w:val="22"/>
              </w:rPr>
            </w:pPr>
            <w:r w:rsidRPr="00086541">
              <w:rPr>
                <w:sz w:val="22"/>
                <w:szCs w:val="22"/>
                <w:lang w:val="cy-GB"/>
              </w:rPr>
              <w:t>Ffrwyth Powlenni o ddeg  Fesul un</w:t>
            </w:r>
          </w:p>
          <w:p w14:paraId="4CFD6CB2" w14:textId="77777777" w:rsidR="00D805D9" w:rsidRPr="008C73D2" w:rsidRDefault="00D805D9" w:rsidP="00D805D9">
            <w:pPr>
              <w:rPr>
                <w:sz w:val="22"/>
                <w:szCs w:val="22"/>
              </w:rPr>
            </w:pPr>
            <w:r w:rsidRPr="008C73D2">
              <w:rPr>
                <w:sz w:val="22"/>
                <w:szCs w:val="22"/>
              </w:rPr>
              <w:t>63        6                      3</w:t>
            </w:r>
          </w:p>
          <w:p w14:paraId="313FB89D" w14:textId="77777777" w:rsidR="00D805D9" w:rsidRPr="008C73D2" w:rsidRDefault="00D805D9" w:rsidP="00D805D9">
            <w:pPr>
              <w:rPr>
                <w:sz w:val="22"/>
                <w:szCs w:val="22"/>
              </w:rPr>
            </w:pPr>
            <w:r w:rsidRPr="008C73D2">
              <w:rPr>
                <w:sz w:val="22"/>
                <w:szCs w:val="22"/>
              </w:rPr>
              <w:t>24        2                      4</w:t>
            </w:r>
          </w:p>
          <w:p w14:paraId="749A319A" w14:textId="77777777" w:rsidR="00D805D9" w:rsidRPr="008C73D2" w:rsidRDefault="00D805D9" w:rsidP="00D805D9">
            <w:pPr>
              <w:rPr>
                <w:sz w:val="22"/>
                <w:szCs w:val="22"/>
              </w:rPr>
            </w:pPr>
            <w:r w:rsidRPr="008C73D2">
              <w:rPr>
                <w:sz w:val="22"/>
                <w:szCs w:val="22"/>
              </w:rPr>
              <w:t>37        3                      7</w:t>
            </w:r>
          </w:p>
          <w:p w14:paraId="5A6DE797" w14:textId="52686BD1" w:rsidR="00D805D9" w:rsidRPr="008C73D2" w:rsidRDefault="00D805D9" w:rsidP="00D805D9">
            <w:pPr>
              <w:rPr>
                <w:sz w:val="22"/>
                <w:szCs w:val="22"/>
              </w:rPr>
            </w:pPr>
            <w:r w:rsidRPr="00086541">
              <w:rPr>
                <w:sz w:val="22"/>
                <w:szCs w:val="22"/>
                <w:lang w:val="cy-GB"/>
              </w:rPr>
              <w:t>Gofynnwch i’r dysgwyr barhau i gofnodi yn y ffordd hon ar gyfer y gweithgarwch topin.</w:t>
            </w:r>
            <w:r w:rsidRPr="00086541">
              <w:rPr>
                <w:sz w:val="22"/>
                <w:szCs w:val="22"/>
              </w:rPr>
              <w:t xml:space="preserve"> </w:t>
            </w:r>
          </w:p>
          <w:p w14:paraId="677FED2A" w14:textId="77777777" w:rsidR="00D805D9" w:rsidRPr="001D478B" w:rsidRDefault="00D805D9" w:rsidP="00D805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23" w:type="dxa"/>
          </w:tcPr>
          <w:p w14:paraId="0F022198" w14:textId="77777777" w:rsidR="00D805D9" w:rsidRPr="008C73D2" w:rsidRDefault="00D805D9" w:rsidP="00D805D9">
            <w:pPr>
              <w:jc w:val="center"/>
              <w:rPr>
                <w:sz w:val="28"/>
                <w:szCs w:val="28"/>
              </w:rPr>
            </w:pPr>
          </w:p>
          <w:p w14:paraId="5FCF6BC7" w14:textId="77777777" w:rsidR="00D805D9" w:rsidRPr="008C73D2" w:rsidRDefault="00D805D9" w:rsidP="00D805D9">
            <w:pPr>
              <w:jc w:val="center"/>
              <w:rPr>
                <w:sz w:val="28"/>
                <w:szCs w:val="28"/>
              </w:rPr>
            </w:pPr>
          </w:p>
          <w:p w14:paraId="3366ADE6" w14:textId="46C33957" w:rsidR="00D805D9" w:rsidRPr="008C73D2" w:rsidRDefault="00D805D9" w:rsidP="00D805D9">
            <w:pPr>
              <w:rPr>
                <w:color w:val="70AD47" w:themeColor="accent6"/>
                <w:sz w:val="22"/>
                <w:szCs w:val="22"/>
              </w:rPr>
            </w:pPr>
            <w:r w:rsidRPr="00086541">
              <w:rPr>
                <w:color w:val="70AD47" w:themeColor="accent6"/>
                <w:sz w:val="22"/>
                <w:szCs w:val="22"/>
                <w:lang w:val="cy-GB"/>
              </w:rPr>
              <w:t>Dysgwyr i drafod mewn parau.</w:t>
            </w:r>
            <w:r w:rsidRPr="00086541">
              <w:rPr>
                <w:color w:val="70AD47" w:themeColor="accent6"/>
                <w:sz w:val="22"/>
                <w:szCs w:val="22"/>
              </w:rPr>
              <w:t xml:space="preserve"> </w:t>
            </w:r>
            <w:r w:rsidRPr="008C73D2">
              <w:rPr>
                <w:color w:val="70AD47" w:themeColor="accent6"/>
                <w:sz w:val="22"/>
                <w:szCs w:val="22"/>
              </w:rPr>
              <w:t xml:space="preserve"> </w:t>
            </w:r>
            <w:r w:rsidRPr="00086541">
              <w:rPr>
                <w:color w:val="70AD47" w:themeColor="accent6"/>
                <w:sz w:val="22"/>
                <w:szCs w:val="22"/>
                <w:lang w:val="cy-GB"/>
              </w:rPr>
              <w:t>Gall dysgwyr ddefnyddio offer a byrddau gwyn i’w helpu.</w:t>
            </w:r>
            <w:r w:rsidRPr="00086541">
              <w:rPr>
                <w:color w:val="70AD47" w:themeColor="accent6"/>
                <w:sz w:val="22"/>
                <w:szCs w:val="22"/>
              </w:rPr>
              <w:t xml:space="preserve"> </w:t>
            </w:r>
          </w:p>
          <w:p w14:paraId="052A2D05" w14:textId="5696E29C" w:rsidR="00D805D9" w:rsidRPr="00086541" w:rsidRDefault="00D805D9" w:rsidP="00D805D9">
            <w:pPr>
              <w:rPr>
                <w:color w:val="70AD47" w:themeColor="accent6"/>
                <w:sz w:val="22"/>
                <w:szCs w:val="22"/>
              </w:rPr>
            </w:pPr>
            <w:r w:rsidRPr="00086541">
              <w:rPr>
                <w:color w:val="70AD47" w:themeColor="accent6"/>
                <w:sz w:val="22"/>
                <w:szCs w:val="22"/>
                <w:lang w:val="cy-GB"/>
              </w:rPr>
              <w:t>Mae angen iddynt gofnodi ac esbonio eu syniadau i’w gilydd.</w:t>
            </w:r>
          </w:p>
          <w:p w14:paraId="3E0DD1D6" w14:textId="77777777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</w:p>
          <w:p w14:paraId="3337E159" w14:textId="77777777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</w:p>
          <w:p w14:paraId="01CCEEAC" w14:textId="77777777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</w:p>
          <w:p w14:paraId="2DED0012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7828863C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45B29885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6F91EF5E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4C98ED2C" w14:textId="55094124" w:rsidR="00D805D9" w:rsidRPr="008C73D2" w:rsidRDefault="00D805D9" w:rsidP="00D805D9">
            <w:pPr>
              <w:rPr>
                <w:sz w:val="22"/>
                <w:szCs w:val="22"/>
              </w:rPr>
            </w:pPr>
            <w:r w:rsidRPr="00086541">
              <w:rPr>
                <w:sz w:val="22"/>
                <w:szCs w:val="22"/>
                <w:lang w:val="cy-GB"/>
              </w:rPr>
              <w:t xml:space="preserve">Dylai dysgwyr a ddewiswyd </w:t>
            </w:r>
            <w:r w:rsidR="00086541" w:rsidRPr="00086541">
              <w:rPr>
                <w:sz w:val="22"/>
                <w:szCs w:val="22"/>
                <w:lang w:val="cy-GB"/>
              </w:rPr>
              <w:t xml:space="preserve">ac </w:t>
            </w:r>
            <w:r w:rsidRPr="00086541">
              <w:rPr>
                <w:sz w:val="22"/>
                <w:szCs w:val="22"/>
                <w:lang w:val="cy-GB"/>
              </w:rPr>
              <w:t>sydd ag amrywiaeth o ddulliau esbonio eu dull o feddwl.</w:t>
            </w:r>
            <w:r w:rsidRPr="00086541">
              <w:rPr>
                <w:sz w:val="22"/>
                <w:szCs w:val="22"/>
              </w:rPr>
              <w:t xml:space="preserve"> </w:t>
            </w:r>
          </w:p>
          <w:p w14:paraId="21CF8CEC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325E0EB4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5D66E87B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4FF18F66" w14:textId="3A52CB2E" w:rsidR="00D805D9" w:rsidRPr="008C73D2" w:rsidRDefault="00D805D9" w:rsidP="00D805D9">
            <w:pPr>
              <w:rPr>
                <w:color w:val="70AD47" w:themeColor="accent6"/>
                <w:sz w:val="22"/>
                <w:szCs w:val="22"/>
              </w:rPr>
            </w:pPr>
            <w:r w:rsidRPr="00086541">
              <w:rPr>
                <w:color w:val="70AD47" w:themeColor="accent6"/>
                <w:sz w:val="22"/>
                <w:szCs w:val="22"/>
                <w:lang w:val="cy-GB"/>
              </w:rPr>
              <w:t>Dysgwyr i weithio mewn parau ar ‘restr sylfaen’, trwy gofnodi ar linellau rhif yn unigol.</w:t>
            </w:r>
            <w:r w:rsidRPr="00086541">
              <w:rPr>
                <w:color w:val="70AD47" w:themeColor="accent6"/>
                <w:sz w:val="22"/>
                <w:szCs w:val="22"/>
              </w:rPr>
              <w:t xml:space="preserve"> </w:t>
            </w:r>
          </w:p>
          <w:p w14:paraId="0117184C" w14:textId="77777777" w:rsidR="00D805D9" w:rsidRPr="008C73D2" w:rsidRDefault="00D805D9" w:rsidP="00D805D9">
            <w:pPr>
              <w:rPr>
                <w:color w:val="70AD47" w:themeColor="accent6"/>
                <w:sz w:val="22"/>
                <w:szCs w:val="22"/>
              </w:rPr>
            </w:pPr>
          </w:p>
          <w:p w14:paraId="6E0BBFB9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53C70B2D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1604A32E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4AF4C96B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2BDFE012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46A3CFFB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156EA7ED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512CFD79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4604E4A5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44C4780A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403DF944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2490732E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549F7E81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05C5100E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74059FDB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16D28C4C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265CFD47" w14:textId="77777777" w:rsidR="00D805D9" w:rsidRPr="008C73D2" w:rsidRDefault="00D805D9" w:rsidP="00D805D9">
            <w:pPr>
              <w:rPr>
                <w:color w:val="4472C4" w:themeColor="accent1"/>
                <w:sz w:val="22"/>
                <w:szCs w:val="22"/>
              </w:rPr>
            </w:pPr>
          </w:p>
          <w:p w14:paraId="586D5313" w14:textId="77777777" w:rsidR="00D805D9" w:rsidRPr="008C73D2" w:rsidRDefault="00D805D9" w:rsidP="00D805D9">
            <w:pPr>
              <w:rPr>
                <w:color w:val="4472C4" w:themeColor="accent1"/>
                <w:sz w:val="22"/>
                <w:szCs w:val="22"/>
              </w:rPr>
            </w:pPr>
          </w:p>
          <w:p w14:paraId="7518E846" w14:textId="322EC802" w:rsidR="00D805D9" w:rsidRPr="008C73D2" w:rsidRDefault="00D805D9" w:rsidP="00D805D9">
            <w:pPr>
              <w:rPr>
                <w:color w:val="4472C4" w:themeColor="accent1"/>
                <w:sz w:val="22"/>
                <w:szCs w:val="22"/>
              </w:rPr>
            </w:pPr>
            <w:r w:rsidRPr="00086541">
              <w:rPr>
                <w:color w:val="4472C4" w:themeColor="accent1"/>
                <w:sz w:val="22"/>
                <w:szCs w:val="22"/>
                <w:lang w:val="cy-GB"/>
              </w:rPr>
              <w:t>Dysgwyr i rannu syniadau â dosbarth.</w:t>
            </w:r>
            <w:r w:rsidRPr="00086541">
              <w:rPr>
                <w:color w:val="4472C4" w:themeColor="accent1"/>
                <w:sz w:val="22"/>
                <w:szCs w:val="22"/>
              </w:rPr>
              <w:t xml:space="preserve"> </w:t>
            </w:r>
            <w:r w:rsidRPr="008C73D2">
              <w:rPr>
                <w:color w:val="4472C4" w:themeColor="accent1"/>
                <w:sz w:val="22"/>
                <w:szCs w:val="22"/>
              </w:rPr>
              <w:t xml:space="preserve"> </w:t>
            </w:r>
            <w:r w:rsidRPr="00086541">
              <w:rPr>
                <w:color w:val="4472C4" w:themeColor="accent1"/>
                <w:sz w:val="22"/>
                <w:szCs w:val="22"/>
                <w:lang w:val="cy-GB"/>
              </w:rPr>
              <w:t xml:space="preserve">Bawd i fyny a bawd i lawr os </w:t>
            </w:r>
            <w:r w:rsidR="00086541" w:rsidRPr="00086541">
              <w:rPr>
                <w:color w:val="4472C4" w:themeColor="accent1"/>
                <w:sz w:val="22"/>
                <w:szCs w:val="22"/>
                <w:lang w:val="cy-GB"/>
              </w:rPr>
              <w:t>ydyn nhw’</w:t>
            </w:r>
            <w:r w:rsidRPr="00086541">
              <w:rPr>
                <w:color w:val="4472C4" w:themeColor="accent1"/>
                <w:sz w:val="22"/>
                <w:szCs w:val="22"/>
                <w:lang w:val="cy-GB"/>
              </w:rPr>
              <w:t>n cytuno/anghytuno.</w:t>
            </w:r>
            <w:r w:rsidRPr="00086541">
              <w:rPr>
                <w:color w:val="4472C4" w:themeColor="accent1"/>
                <w:sz w:val="22"/>
                <w:szCs w:val="22"/>
              </w:rPr>
              <w:t xml:space="preserve"> </w:t>
            </w:r>
          </w:p>
          <w:p w14:paraId="5793C69B" w14:textId="77777777" w:rsidR="00D805D9" w:rsidRPr="008C73D2" w:rsidRDefault="00D805D9" w:rsidP="00D805D9">
            <w:pPr>
              <w:rPr>
                <w:color w:val="4472C4" w:themeColor="accent1"/>
                <w:sz w:val="22"/>
                <w:szCs w:val="22"/>
              </w:rPr>
            </w:pPr>
          </w:p>
          <w:p w14:paraId="5B3707D7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6934B3A5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25DCBA67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1FE7C5C1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199A49C5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4F0CB713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35D829B2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40C46AAE" w14:textId="50E597B4" w:rsidR="00D805D9" w:rsidRPr="00086541" w:rsidRDefault="00D805D9" w:rsidP="00D805D9">
            <w:pPr>
              <w:rPr>
                <w:sz w:val="22"/>
                <w:szCs w:val="22"/>
              </w:rPr>
            </w:pPr>
            <w:r w:rsidRPr="00086541">
              <w:rPr>
                <w:sz w:val="22"/>
                <w:szCs w:val="22"/>
                <w:lang w:val="cy-GB"/>
              </w:rPr>
              <w:t>Dysgwyr i gofnodi gweithgarwch topin, gan chwilio am batrymau.</w:t>
            </w:r>
          </w:p>
          <w:p w14:paraId="383C3EBE" w14:textId="77777777" w:rsidR="00D805D9" w:rsidRPr="001D478B" w:rsidRDefault="00D805D9" w:rsidP="00D805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78" w:type="dxa"/>
          </w:tcPr>
          <w:p w14:paraId="45EB05EC" w14:textId="77777777" w:rsidR="00D805D9" w:rsidRPr="008C73D2" w:rsidRDefault="00D805D9" w:rsidP="00D805D9">
            <w:pPr>
              <w:jc w:val="center"/>
              <w:rPr>
                <w:sz w:val="28"/>
                <w:szCs w:val="28"/>
              </w:rPr>
            </w:pPr>
          </w:p>
          <w:p w14:paraId="644F02BA" w14:textId="77777777" w:rsidR="00D805D9" w:rsidRPr="008C73D2" w:rsidRDefault="00D805D9" w:rsidP="00D805D9">
            <w:pPr>
              <w:jc w:val="center"/>
              <w:rPr>
                <w:sz w:val="28"/>
                <w:szCs w:val="28"/>
              </w:rPr>
            </w:pPr>
          </w:p>
          <w:p w14:paraId="46288B29" w14:textId="44519913" w:rsidR="00D805D9" w:rsidRPr="008C73D2" w:rsidRDefault="00D805D9" w:rsidP="00D805D9">
            <w:pPr>
              <w:rPr>
                <w:sz w:val="22"/>
                <w:szCs w:val="22"/>
              </w:rPr>
            </w:pPr>
            <w:r w:rsidRPr="00086541">
              <w:rPr>
                <w:sz w:val="22"/>
                <w:szCs w:val="22"/>
                <w:lang w:val="cy-GB"/>
              </w:rPr>
              <w:t>Trefnu bod llinellau rhifau, cysylltiadau lluosog a byrddau gwyn ar gael.</w:t>
            </w:r>
            <w:r w:rsidRPr="00086541">
              <w:rPr>
                <w:sz w:val="22"/>
                <w:szCs w:val="22"/>
              </w:rPr>
              <w:t xml:space="preserve"> </w:t>
            </w:r>
          </w:p>
          <w:p w14:paraId="1C6F8BD3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7E53CEA7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702BD4ED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5C947677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4691A280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5C13D839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005AE6BE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3A52A6F2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0FDB53EE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6C2F944B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78590258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09BBE8FA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08E56DCE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64B2270A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50B598D8" w14:textId="6E5D7E5F" w:rsidR="00D805D9" w:rsidRPr="001D478B" w:rsidRDefault="00D805D9" w:rsidP="001570FF">
            <w:pPr>
              <w:jc w:val="center"/>
              <w:rPr>
                <w:sz w:val="28"/>
                <w:szCs w:val="28"/>
              </w:rPr>
            </w:pPr>
            <w:r w:rsidRPr="00086541">
              <w:rPr>
                <w:sz w:val="22"/>
                <w:szCs w:val="22"/>
                <w:lang w:val="cy-GB"/>
              </w:rPr>
              <w:t>Trefnu bod llinellau rhif wedi eu torri ymlaen llaw ac wedi eu hargraffu at ddibenion cofnodi.</w:t>
            </w:r>
            <w:r w:rsidRPr="00086541">
              <w:rPr>
                <w:sz w:val="22"/>
                <w:szCs w:val="22"/>
              </w:rPr>
              <w:t xml:space="preserve"> </w:t>
            </w:r>
          </w:p>
        </w:tc>
      </w:tr>
      <w:tr w:rsidR="00D805D9" w:rsidRPr="001D478B" w14:paraId="78EBC3C5" w14:textId="77777777" w:rsidTr="00086541">
        <w:trPr>
          <w:trHeight w:val="2051"/>
        </w:trPr>
        <w:tc>
          <w:tcPr>
            <w:tcW w:w="1523" w:type="dxa"/>
          </w:tcPr>
          <w:p w14:paraId="7098F90C" w14:textId="77777777" w:rsidR="00D805D9" w:rsidRPr="008C73D2" w:rsidRDefault="00D805D9" w:rsidP="00D805D9">
            <w:pPr>
              <w:jc w:val="center"/>
              <w:rPr>
                <w:b/>
              </w:rPr>
            </w:pPr>
          </w:p>
          <w:p w14:paraId="37973460" w14:textId="77777777" w:rsidR="00D805D9" w:rsidRPr="008C73D2" w:rsidRDefault="00D805D9" w:rsidP="00D805D9">
            <w:pPr>
              <w:jc w:val="center"/>
              <w:rPr>
                <w:b/>
              </w:rPr>
            </w:pPr>
          </w:p>
          <w:p w14:paraId="4DF92565" w14:textId="2D3245F0" w:rsidR="00D805D9" w:rsidRPr="00086541" w:rsidRDefault="00D805D9" w:rsidP="001570FF">
            <w:pPr>
              <w:jc w:val="center"/>
              <w:rPr>
                <w:b/>
              </w:rPr>
            </w:pPr>
            <w:r w:rsidRPr="00086541">
              <w:rPr>
                <w:b/>
                <w:lang w:val="cy-GB"/>
              </w:rPr>
              <w:t>Sesiwn Lawn</w:t>
            </w:r>
          </w:p>
        </w:tc>
        <w:tc>
          <w:tcPr>
            <w:tcW w:w="4876" w:type="dxa"/>
          </w:tcPr>
          <w:p w14:paraId="455A756E" w14:textId="4CAC7592" w:rsidR="00D805D9" w:rsidRPr="008C73D2" w:rsidRDefault="00D805D9" w:rsidP="00D805D9">
            <w:pPr>
              <w:rPr>
                <w:color w:val="4472C4" w:themeColor="accent1"/>
                <w:sz w:val="22"/>
                <w:szCs w:val="22"/>
              </w:rPr>
            </w:pPr>
            <w:r w:rsidRPr="00086541">
              <w:rPr>
                <w:color w:val="4472C4" w:themeColor="accent1"/>
                <w:sz w:val="22"/>
                <w:szCs w:val="22"/>
                <w:lang w:val="cy-GB"/>
              </w:rPr>
              <w:t>Gofynnwch i ddysgwyr o wahanol grwpiau topin ddod i gwblhau tabl dosbarth cyffredin gan gynnwys rhifau sylfaen a thopin.</w:t>
            </w:r>
            <w:r w:rsidRPr="00086541">
              <w:rPr>
                <w:color w:val="4472C4" w:themeColor="accent1"/>
                <w:sz w:val="22"/>
                <w:szCs w:val="22"/>
              </w:rPr>
              <w:t xml:space="preserve"> </w:t>
            </w:r>
          </w:p>
          <w:p w14:paraId="3A57D42E" w14:textId="7986188A" w:rsidR="00D805D9" w:rsidRPr="008C73D2" w:rsidRDefault="00D805D9" w:rsidP="00D805D9">
            <w:pPr>
              <w:rPr>
                <w:color w:val="4472C4" w:themeColor="accent1"/>
                <w:sz w:val="22"/>
                <w:szCs w:val="22"/>
              </w:rPr>
            </w:pPr>
            <w:r w:rsidRPr="00086541">
              <w:rPr>
                <w:color w:val="4472C4" w:themeColor="accent1"/>
                <w:sz w:val="22"/>
                <w:szCs w:val="22"/>
                <w:lang w:val="cy-GB"/>
              </w:rPr>
              <w:t>Ffrwyth  Powlenni o ddeg  Fesul un</w:t>
            </w:r>
            <w:r w:rsidRPr="00086541">
              <w:rPr>
                <w:color w:val="4472C4" w:themeColor="accent1"/>
                <w:sz w:val="22"/>
                <w:szCs w:val="22"/>
              </w:rPr>
              <w:t xml:space="preserve"> </w:t>
            </w:r>
          </w:p>
          <w:p w14:paraId="5673ACAB" w14:textId="77777777" w:rsidR="00D805D9" w:rsidRPr="008C73D2" w:rsidRDefault="00D805D9" w:rsidP="00D805D9">
            <w:pPr>
              <w:jc w:val="center"/>
              <w:rPr>
                <w:sz w:val="22"/>
                <w:szCs w:val="22"/>
              </w:rPr>
            </w:pPr>
          </w:p>
          <w:p w14:paraId="2EB412A9" w14:textId="4391181A" w:rsidR="00D805D9" w:rsidRPr="00086541" w:rsidRDefault="00D805D9" w:rsidP="00D805D9">
            <w:pPr>
              <w:rPr>
                <w:sz w:val="22"/>
                <w:szCs w:val="22"/>
              </w:rPr>
            </w:pPr>
            <w:r w:rsidRPr="00086541">
              <w:rPr>
                <w:sz w:val="22"/>
                <w:szCs w:val="22"/>
                <w:lang w:val="cy-GB"/>
              </w:rPr>
              <w:t>Gofynnwch i ddysgwyr a allan</w:t>
            </w:r>
            <w:r w:rsidR="00086541" w:rsidRPr="00086541">
              <w:rPr>
                <w:sz w:val="22"/>
                <w:szCs w:val="22"/>
                <w:lang w:val="cy-GB"/>
              </w:rPr>
              <w:t xml:space="preserve"> nhw</w:t>
            </w:r>
            <w:r w:rsidRPr="00086541">
              <w:rPr>
                <w:sz w:val="22"/>
                <w:szCs w:val="22"/>
                <w:lang w:val="cy-GB"/>
              </w:rPr>
              <w:t xml:space="preserve"> esbonio i Jo sut y byddai’n gwybod faint o bowlenni y gallai fod </w:t>
            </w:r>
            <w:r w:rsidRPr="00086541">
              <w:rPr>
                <w:sz w:val="22"/>
                <w:szCs w:val="22"/>
                <w:lang w:val="cy-GB"/>
              </w:rPr>
              <w:lastRenderedPageBreak/>
              <w:t>arnyn nhw eu hangen ar gyfer gwahanol niferoedd o afalau.</w:t>
            </w:r>
          </w:p>
          <w:p w14:paraId="4D3C9E82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2999B526" w14:textId="3529B863" w:rsidR="00D805D9" w:rsidRPr="00086541" w:rsidRDefault="00D805D9" w:rsidP="00D805D9">
            <w:pPr>
              <w:rPr>
                <w:color w:val="4472C4" w:themeColor="accent1"/>
                <w:sz w:val="22"/>
                <w:szCs w:val="22"/>
              </w:rPr>
            </w:pPr>
            <w:r w:rsidRPr="00086541">
              <w:rPr>
                <w:color w:val="4472C4" w:themeColor="accent1"/>
                <w:sz w:val="22"/>
                <w:szCs w:val="22"/>
                <w:lang w:val="cy-GB"/>
              </w:rPr>
              <w:t xml:space="preserve">Dangoswch nifer o bowlenni (e.e. 5) a dewis dysgwyr ar hap i ddod i bigo, allan o ddewis o dri, </w:t>
            </w:r>
            <w:r w:rsidR="00086541" w:rsidRPr="00086541">
              <w:rPr>
                <w:color w:val="4472C4" w:themeColor="accent1"/>
                <w:sz w:val="22"/>
                <w:szCs w:val="22"/>
                <w:lang w:val="cy-GB"/>
              </w:rPr>
              <w:t xml:space="preserve">ar gyfer pa </w:t>
            </w:r>
            <w:r w:rsidRPr="00086541">
              <w:rPr>
                <w:color w:val="4472C4" w:themeColor="accent1"/>
                <w:sz w:val="22"/>
                <w:szCs w:val="22"/>
                <w:lang w:val="cy-GB"/>
              </w:rPr>
              <w:t>nifer yr afalau y byddai gan Jo ddigon o bowlenni (e.e. 5 powlen, gyda dewis ar gyfer 64, 53, 87).</w:t>
            </w:r>
          </w:p>
          <w:p w14:paraId="5299637C" w14:textId="17C307BB" w:rsidR="00D805D9" w:rsidRPr="001D478B" w:rsidRDefault="00D805D9" w:rsidP="001570FF">
            <w:pPr>
              <w:rPr>
                <w:color w:val="4472C4" w:themeColor="accent1"/>
                <w:sz w:val="22"/>
                <w:szCs w:val="22"/>
              </w:rPr>
            </w:pPr>
            <w:r w:rsidRPr="00086541">
              <w:rPr>
                <w:sz w:val="22"/>
                <w:szCs w:val="22"/>
                <w:lang w:val="cy-GB"/>
              </w:rPr>
              <w:t>Atgoffwch y dysgwyr ein bod ni wedi bod yn edrych heddiw ar grwpi</w:t>
            </w:r>
            <w:r w:rsidR="00086541" w:rsidRPr="00086541">
              <w:rPr>
                <w:sz w:val="22"/>
                <w:szCs w:val="22"/>
                <w:lang w:val="cy-GB"/>
              </w:rPr>
              <w:t>o rhif</w:t>
            </w:r>
            <w:r w:rsidRPr="00086541">
              <w:rPr>
                <w:sz w:val="22"/>
                <w:szCs w:val="22"/>
                <w:lang w:val="cy-GB"/>
              </w:rPr>
              <w:t xml:space="preserve"> fesul deg a fesul un.</w:t>
            </w:r>
            <w:r w:rsidRPr="00086541">
              <w:rPr>
                <w:sz w:val="22"/>
                <w:szCs w:val="22"/>
              </w:rPr>
              <w:t xml:space="preserve"> </w:t>
            </w:r>
            <w:r w:rsidRPr="008C73D2">
              <w:rPr>
                <w:sz w:val="22"/>
                <w:szCs w:val="22"/>
              </w:rPr>
              <w:t xml:space="preserve"> </w:t>
            </w:r>
            <w:r w:rsidRPr="00086541">
              <w:rPr>
                <w:color w:val="4472C4" w:themeColor="accent1"/>
                <w:sz w:val="22"/>
                <w:szCs w:val="22"/>
                <w:lang w:val="cy-GB"/>
              </w:rPr>
              <w:t>Gofynnwch nhw i roi sgôr ‘gyfrinachol’ o ran sut maen nhw’n teimlo am hynny trwy roi bawd i fyny neu fawd i lawr.</w:t>
            </w:r>
            <w:r w:rsidRPr="00086541">
              <w:rPr>
                <w:color w:val="4472C4" w:themeColor="accent1"/>
                <w:sz w:val="22"/>
                <w:szCs w:val="22"/>
              </w:rPr>
              <w:t xml:space="preserve"> </w:t>
            </w:r>
          </w:p>
        </w:tc>
        <w:tc>
          <w:tcPr>
            <w:tcW w:w="4823" w:type="dxa"/>
          </w:tcPr>
          <w:p w14:paraId="4A3D66F5" w14:textId="56AD8415" w:rsidR="00D805D9" w:rsidRPr="008C73D2" w:rsidRDefault="00D805D9" w:rsidP="00D805D9">
            <w:pPr>
              <w:rPr>
                <w:color w:val="4472C4" w:themeColor="accent1"/>
                <w:sz w:val="22"/>
                <w:szCs w:val="22"/>
              </w:rPr>
            </w:pPr>
            <w:r w:rsidRPr="00086541">
              <w:rPr>
                <w:color w:val="4472C4" w:themeColor="accent1"/>
                <w:sz w:val="22"/>
                <w:szCs w:val="22"/>
                <w:lang w:val="cy-GB"/>
              </w:rPr>
              <w:lastRenderedPageBreak/>
              <w:t>Dysgwyr a ddewisir i ddod i ysgrifennu ar fwrdd.</w:t>
            </w:r>
            <w:r w:rsidRPr="00086541">
              <w:rPr>
                <w:color w:val="4472C4" w:themeColor="accent1"/>
                <w:sz w:val="22"/>
                <w:szCs w:val="22"/>
              </w:rPr>
              <w:t xml:space="preserve"> </w:t>
            </w:r>
            <w:r w:rsidRPr="008C73D2">
              <w:rPr>
                <w:color w:val="4472C4" w:themeColor="accent1"/>
                <w:sz w:val="22"/>
                <w:szCs w:val="22"/>
              </w:rPr>
              <w:t xml:space="preserve"> </w:t>
            </w:r>
            <w:r w:rsidRPr="00086541">
              <w:rPr>
                <w:color w:val="4472C4" w:themeColor="accent1"/>
                <w:sz w:val="22"/>
                <w:szCs w:val="22"/>
                <w:lang w:val="cy-GB"/>
              </w:rPr>
              <w:t>Gofynnir i eraill a ydyn</w:t>
            </w:r>
            <w:r w:rsidR="00086541" w:rsidRPr="00086541">
              <w:rPr>
                <w:color w:val="4472C4" w:themeColor="accent1"/>
                <w:sz w:val="22"/>
                <w:szCs w:val="22"/>
                <w:lang w:val="cy-GB"/>
              </w:rPr>
              <w:t xml:space="preserve"> nhw’</w:t>
            </w:r>
            <w:r w:rsidRPr="00086541">
              <w:rPr>
                <w:color w:val="4472C4" w:themeColor="accent1"/>
                <w:sz w:val="22"/>
                <w:szCs w:val="22"/>
                <w:lang w:val="cy-GB"/>
              </w:rPr>
              <w:t>n cytuno/anghytuno.</w:t>
            </w:r>
            <w:r w:rsidRPr="00086541">
              <w:rPr>
                <w:color w:val="4472C4" w:themeColor="accent1"/>
                <w:sz w:val="22"/>
                <w:szCs w:val="22"/>
              </w:rPr>
              <w:t xml:space="preserve"> </w:t>
            </w:r>
          </w:p>
          <w:p w14:paraId="30A3A55D" w14:textId="77777777" w:rsidR="00D805D9" w:rsidRPr="008C73D2" w:rsidRDefault="00D805D9" w:rsidP="00D805D9">
            <w:pPr>
              <w:rPr>
                <w:sz w:val="28"/>
                <w:szCs w:val="28"/>
              </w:rPr>
            </w:pPr>
          </w:p>
          <w:p w14:paraId="110BAAE4" w14:textId="77777777" w:rsidR="00D805D9" w:rsidRPr="008C73D2" w:rsidRDefault="00D805D9" w:rsidP="00D805D9">
            <w:pPr>
              <w:rPr>
                <w:sz w:val="28"/>
                <w:szCs w:val="28"/>
              </w:rPr>
            </w:pPr>
          </w:p>
          <w:p w14:paraId="07A7B8F6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486F5776" w14:textId="04FC04B8" w:rsidR="00D805D9" w:rsidRPr="008C73D2" w:rsidRDefault="00D805D9" w:rsidP="00D805D9">
            <w:pPr>
              <w:rPr>
                <w:sz w:val="22"/>
                <w:szCs w:val="22"/>
              </w:rPr>
            </w:pPr>
            <w:r w:rsidRPr="00086541">
              <w:rPr>
                <w:sz w:val="22"/>
                <w:szCs w:val="22"/>
                <w:lang w:val="cy-GB"/>
              </w:rPr>
              <w:t>Dysgwyr i esbonio wrth eraill beth y bydden</w:t>
            </w:r>
            <w:r w:rsidR="00086541" w:rsidRPr="00086541">
              <w:rPr>
                <w:sz w:val="22"/>
                <w:szCs w:val="22"/>
                <w:lang w:val="cy-GB"/>
              </w:rPr>
              <w:t xml:space="preserve"> nhw</w:t>
            </w:r>
            <w:r w:rsidRPr="00086541">
              <w:rPr>
                <w:sz w:val="22"/>
                <w:szCs w:val="22"/>
                <w:lang w:val="cy-GB"/>
              </w:rPr>
              <w:t xml:space="preserve"> yn ei ddweud wrth Jo.</w:t>
            </w:r>
            <w:r w:rsidRPr="00086541">
              <w:rPr>
                <w:sz w:val="22"/>
                <w:szCs w:val="22"/>
              </w:rPr>
              <w:t xml:space="preserve"> </w:t>
            </w:r>
          </w:p>
          <w:p w14:paraId="727B1624" w14:textId="77777777" w:rsidR="00D805D9" w:rsidRPr="008C73D2" w:rsidRDefault="00D805D9" w:rsidP="00D805D9">
            <w:pPr>
              <w:rPr>
                <w:sz w:val="28"/>
                <w:szCs w:val="28"/>
              </w:rPr>
            </w:pPr>
          </w:p>
          <w:p w14:paraId="770D5FD5" w14:textId="772E7D3E" w:rsidR="00D805D9" w:rsidRPr="008C73D2" w:rsidRDefault="00D805D9" w:rsidP="00D805D9">
            <w:pPr>
              <w:rPr>
                <w:color w:val="4472C4" w:themeColor="accent1"/>
                <w:sz w:val="22"/>
                <w:szCs w:val="22"/>
              </w:rPr>
            </w:pPr>
            <w:r w:rsidRPr="00086541">
              <w:rPr>
                <w:color w:val="4472C4" w:themeColor="accent1"/>
                <w:sz w:val="22"/>
                <w:szCs w:val="22"/>
                <w:lang w:val="cy-GB"/>
              </w:rPr>
              <w:t>Wrth i ddysgwr ddod i</w:t>
            </w:r>
            <w:r w:rsidR="00086541" w:rsidRPr="00086541">
              <w:rPr>
                <w:color w:val="4472C4" w:themeColor="accent1"/>
                <w:sz w:val="22"/>
                <w:szCs w:val="22"/>
                <w:lang w:val="cy-GB"/>
              </w:rPr>
              <w:t>’r blaen</w:t>
            </w:r>
            <w:r w:rsidRPr="00086541">
              <w:rPr>
                <w:color w:val="4472C4" w:themeColor="accent1"/>
                <w:sz w:val="22"/>
                <w:szCs w:val="22"/>
                <w:lang w:val="cy-GB"/>
              </w:rPr>
              <w:t>, dysgwyr eraill i sibrwd wrth ei gilydd a gwirio.</w:t>
            </w:r>
            <w:r w:rsidRPr="00086541">
              <w:rPr>
                <w:color w:val="4472C4" w:themeColor="accent1"/>
                <w:sz w:val="22"/>
                <w:szCs w:val="22"/>
              </w:rPr>
              <w:t xml:space="preserve"> </w:t>
            </w:r>
          </w:p>
          <w:p w14:paraId="572258DA" w14:textId="77777777" w:rsidR="00D805D9" w:rsidRPr="008C73D2" w:rsidRDefault="00D805D9" w:rsidP="00D805D9">
            <w:pPr>
              <w:rPr>
                <w:color w:val="4472C4" w:themeColor="accent1"/>
                <w:sz w:val="22"/>
                <w:szCs w:val="22"/>
              </w:rPr>
            </w:pPr>
          </w:p>
          <w:p w14:paraId="5BB78161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7F219FEF" w14:textId="209EC2DF" w:rsidR="00D805D9" w:rsidRPr="001D478B" w:rsidRDefault="00D805D9" w:rsidP="001570FF">
            <w:pPr>
              <w:rPr>
                <w:color w:val="4472C4" w:themeColor="accent1"/>
                <w:sz w:val="22"/>
                <w:szCs w:val="22"/>
              </w:rPr>
            </w:pPr>
            <w:r w:rsidRPr="00086541">
              <w:rPr>
                <w:color w:val="4472C4" w:themeColor="accent1"/>
                <w:sz w:val="22"/>
                <w:szCs w:val="22"/>
                <w:lang w:val="cy-GB"/>
              </w:rPr>
              <w:t>Hunanasesu trwy ddefnyddio bodiau cudd.</w:t>
            </w:r>
            <w:r w:rsidRPr="00086541">
              <w:rPr>
                <w:color w:val="4472C4" w:themeColor="accent1"/>
                <w:sz w:val="22"/>
                <w:szCs w:val="22"/>
              </w:rPr>
              <w:t xml:space="preserve"> </w:t>
            </w:r>
          </w:p>
        </w:tc>
        <w:tc>
          <w:tcPr>
            <w:tcW w:w="2878" w:type="dxa"/>
          </w:tcPr>
          <w:p w14:paraId="42B50AEB" w14:textId="6728978F" w:rsidR="00D805D9" w:rsidRPr="00086541" w:rsidRDefault="00D805D9" w:rsidP="00D805D9">
            <w:pPr>
              <w:rPr>
                <w:sz w:val="22"/>
                <w:szCs w:val="22"/>
              </w:rPr>
            </w:pPr>
            <w:r w:rsidRPr="00086541">
              <w:rPr>
                <w:sz w:val="22"/>
                <w:szCs w:val="22"/>
                <w:lang w:val="cy-GB"/>
              </w:rPr>
              <w:lastRenderedPageBreak/>
              <w:t>Powlenni a rhifau ar y bwrdd gwyn rhyngweithiol.</w:t>
            </w:r>
          </w:p>
          <w:p w14:paraId="3670B89B" w14:textId="77777777" w:rsidR="00D805D9" w:rsidRPr="008C73D2" w:rsidRDefault="00D805D9" w:rsidP="00D805D9">
            <w:pPr>
              <w:rPr>
                <w:sz w:val="22"/>
                <w:szCs w:val="22"/>
              </w:rPr>
            </w:pPr>
          </w:p>
          <w:p w14:paraId="0C45AE79" w14:textId="1D66E6FB" w:rsidR="00D805D9" w:rsidRPr="001D478B" w:rsidRDefault="00D805D9" w:rsidP="00D805D9">
            <w:pPr>
              <w:rPr>
                <w:sz w:val="22"/>
                <w:szCs w:val="22"/>
              </w:rPr>
            </w:pPr>
            <w:r w:rsidRPr="008C73D2">
              <w:rPr>
                <w:noProof/>
                <w:lang w:eastAsia="en-GB"/>
              </w:rPr>
              <w:drawing>
                <wp:inline distT="0" distB="0" distL="0" distR="0" wp14:anchorId="0FB7E867" wp14:editId="1D5B7A42">
                  <wp:extent cx="766763" cy="766763"/>
                  <wp:effectExtent l="0" t="0" r="0" b="0"/>
                  <wp:docPr id="4" name="Picture 4" descr="Chef Aid Bowl - Stainless Steel 13.6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ef Aid Bowl - Stainless Steel 13.6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002" cy="773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EB0736" w14:textId="4042301B" w:rsidR="00EF0BE1" w:rsidRPr="001D478B" w:rsidRDefault="00EF0BE1" w:rsidP="793CA7CC">
      <w:pPr>
        <w:rPr>
          <w:sz w:val="28"/>
          <w:szCs w:val="28"/>
        </w:rPr>
      </w:pPr>
    </w:p>
    <w:p w14:paraId="798BEE9C" w14:textId="32B70798" w:rsidR="00EF0BE1" w:rsidRPr="001D478B" w:rsidRDefault="001D478B" w:rsidP="00EF0BE1">
      <w:pPr>
        <w:rPr>
          <w:sz w:val="28"/>
          <w:szCs w:val="28"/>
        </w:rPr>
      </w:pPr>
      <w:r w:rsidRPr="00086541">
        <w:rPr>
          <w:sz w:val="28"/>
          <w:szCs w:val="28"/>
          <w:lang w:val="cy-GB"/>
        </w:rPr>
        <w:t>Darpariaeth ddatblygedig:</w:t>
      </w:r>
      <w:r w:rsidR="00BC399A" w:rsidRPr="00086541">
        <w:rPr>
          <w:sz w:val="28"/>
          <w:szCs w:val="28"/>
        </w:rPr>
        <w:t xml:space="preserve"> </w:t>
      </w:r>
      <w:r w:rsidRPr="00086541">
        <w:rPr>
          <w:sz w:val="28"/>
          <w:szCs w:val="28"/>
          <w:lang w:val="cy-GB"/>
        </w:rPr>
        <w:t xml:space="preserve">Stondin marchnad gyda ffrwyth plastig, grwpio ffrwyth </w:t>
      </w:r>
      <w:r w:rsidR="00086541" w:rsidRPr="00086541">
        <w:rPr>
          <w:sz w:val="28"/>
          <w:szCs w:val="28"/>
          <w:lang w:val="cy-GB"/>
        </w:rPr>
        <w:t>fesul</w:t>
      </w:r>
      <w:r w:rsidRPr="00086541">
        <w:rPr>
          <w:sz w:val="28"/>
          <w:szCs w:val="28"/>
          <w:lang w:val="cy-GB"/>
        </w:rPr>
        <w:t xml:space="preserve"> powlenni o ddeg.</w:t>
      </w:r>
      <w:r w:rsidR="00BC399A" w:rsidRPr="00086541">
        <w:rPr>
          <w:sz w:val="28"/>
          <w:szCs w:val="28"/>
        </w:rPr>
        <w:t xml:space="preserve"> </w:t>
      </w: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222B04BC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D98BD2" w14:textId="26194B34" w:rsidR="00EF0BE1" w:rsidRPr="00EF0BE1" w:rsidRDefault="00EF0BE1" w:rsidP="00EF0BE1">
      <w:bookmarkStart w:id="1" w:name="cysill"/>
      <w:bookmarkEnd w:id="1"/>
    </w:p>
    <w:sectPr w:rsidR="00EF0BE1" w:rsidRP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D76E00" w14:textId="77777777" w:rsidR="00F24F9A" w:rsidRDefault="00F24F9A" w:rsidP="00B24C18">
      <w:r>
        <w:separator/>
      </w:r>
    </w:p>
  </w:endnote>
  <w:endnote w:type="continuationSeparator" w:id="0">
    <w:p w14:paraId="171F8534" w14:textId="77777777" w:rsidR="00F24F9A" w:rsidRDefault="00F24F9A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3A38B" w14:textId="77777777" w:rsidR="001570FF" w:rsidRDefault="001570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7045817E" w:rsidR="007C5C03" w:rsidRDefault="007C5C0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22A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BF63DE8" w14:textId="77777777" w:rsidR="007C5C03" w:rsidRDefault="007C5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A3D54D" w14:textId="77777777" w:rsidR="001570FF" w:rsidRDefault="001570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28EB1D" w14:textId="77777777" w:rsidR="00F24F9A" w:rsidRDefault="00F24F9A" w:rsidP="00B24C18">
      <w:r>
        <w:separator/>
      </w:r>
    </w:p>
  </w:footnote>
  <w:footnote w:type="continuationSeparator" w:id="0">
    <w:p w14:paraId="5A438E9C" w14:textId="77777777" w:rsidR="00F24F9A" w:rsidRDefault="00F24F9A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B8D14" w14:textId="77777777" w:rsidR="001570FF" w:rsidRDefault="001570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BE056" w14:textId="77777777" w:rsidR="007C5C03" w:rsidRDefault="007C5C0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23B221" w14:textId="77777777" w:rsidR="001570FF" w:rsidRDefault="001570F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9818A" w14:textId="77777777" w:rsidR="007C5C03" w:rsidRDefault="007C5C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92989"/>
    <w:multiLevelType w:val="multilevel"/>
    <w:tmpl w:val="62C804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2"/>
      <w:numFmt w:val="none"/>
      <w:lvlText w:val="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FF52B2E"/>
    <w:multiLevelType w:val="hybridMultilevel"/>
    <w:tmpl w:val="D7403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32F2"/>
    <w:rsid w:val="00045D70"/>
    <w:rsid w:val="00056B54"/>
    <w:rsid w:val="00063D4A"/>
    <w:rsid w:val="00086541"/>
    <w:rsid w:val="000973E5"/>
    <w:rsid w:val="000B6B62"/>
    <w:rsid w:val="000E5C05"/>
    <w:rsid w:val="00137721"/>
    <w:rsid w:val="001570FF"/>
    <w:rsid w:val="00157AF0"/>
    <w:rsid w:val="00167F75"/>
    <w:rsid w:val="001D478B"/>
    <w:rsid w:val="00264AD2"/>
    <w:rsid w:val="002A5D71"/>
    <w:rsid w:val="002B2D5B"/>
    <w:rsid w:val="002F72F8"/>
    <w:rsid w:val="0031228F"/>
    <w:rsid w:val="00325AC5"/>
    <w:rsid w:val="003502C7"/>
    <w:rsid w:val="003770F9"/>
    <w:rsid w:val="003B005D"/>
    <w:rsid w:val="003C690E"/>
    <w:rsid w:val="003D3095"/>
    <w:rsid w:val="0040291F"/>
    <w:rsid w:val="00404821"/>
    <w:rsid w:val="00405745"/>
    <w:rsid w:val="00414BEF"/>
    <w:rsid w:val="00425C22"/>
    <w:rsid w:val="00467647"/>
    <w:rsid w:val="004847B6"/>
    <w:rsid w:val="00493256"/>
    <w:rsid w:val="004B73CD"/>
    <w:rsid w:val="004E1B77"/>
    <w:rsid w:val="005404E0"/>
    <w:rsid w:val="005B7769"/>
    <w:rsid w:val="00610C4A"/>
    <w:rsid w:val="00645E24"/>
    <w:rsid w:val="006953EE"/>
    <w:rsid w:val="006E32EF"/>
    <w:rsid w:val="00713823"/>
    <w:rsid w:val="007B65F8"/>
    <w:rsid w:val="007C1E92"/>
    <w:rsid w:val="007C5C03"/>
    <w:rsid w:val="00816DB9"/>
    <w:rsid w:val="00821CDD"/>
    <w:rsid w:val="00825827"/>
    <w:rsid w:val="00825DEF"/>
    <w:rsid w:val="008723DA"/>
    <w:rsid w:val="00896514"/>
    <w:rsid w:val="008B2B15"/>
    <w:rsid w:val="008B7C74"/>
    <w:rsid w:val="00904776"/>
    <w:rsid w:val="009A03EA"/>
    <w:rsid w:val="009C26DA"/>
    <w:rsid w:val="009D68DF"/>
    <w:rsid w:val="00A04710"/>
    <w:rsid w:val="00A46632"/>
    <w:rsid w:val="00A4664C"/>
    <w:rsid w:val="00A53AE4"/>
    <w:rsid w:val="00A7591C"/>
    <w:rsid w:val="00AA5380"/>
    <w:rsid w:val="00AD7E10"/>
    <w:rsid w:val="00AF532A"/>
    <w:rsid w:val="00B02BEF"/>
    <w:rsid w:val="00B0430A"/>
    <w:rsid w:val="00B24C18"/>
    <w:rsid w:val="00B85948"/>
    <w:rsid w:val="00BC35BE"/>
    <w:rsid w:val="00BC37D3"/>
    <w:rsid w:val="00BC399A"/>
    <w:rsid w:val="00BD75C9"/>
    <w:rsid w:val="00BF5170"/>
    <w:rsid w:val="00C022A2"/>
    <w:rsid w:val="00C160F2"/>
    <w:rsid w:val="00C36C9A"/>
    <w:rsid w:val="00D060A6"/>
    <w:rsid w:val="00D46A8E"/>
    <w:rsid w:val="00D805D9"/>
    <w:rsid w:val="00D91956"/>
    <w:rsid w:val="00DB1D3B"/>
    <w:rsid w:val="00E0589B"/>
    <w:rsid w:val="00E179B2"/>
    <w:rsid w:val="00E75960"/>
    <w:rsid w:val="00EB5DB5"/>
    <w:rsid w:val="00EB6268"/>
    <w:rsid w:val="00EC0A98"/>
    <w:rsid w:val="00EE0418"/>
    <w:rsid w:val="00EE0AC1"/>
    <w:rsid w:val="00EF0BE1"/>
    <w:rsid w:val="00F24F9A"/>
    <w:rsid w:val="00F33CDE"/>
    <w:rsid w:val="00F636FF"/>
    <w:rsid w:val="00F707F4"/>
    <w:rsid w:val="00F8496A"/>
    <w:rsid w:val="00FB79B2"/>
    <w:rsid w:val="00FC6BF2"/>
    <w:rsid w:val="0931F3D8"/>
    <w:rsid w:val="684E3B1D"/>
    <w:rsid w:val="793CA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537635E9-A9A5-471E-8686-09A9C2022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690E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690E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690E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690E"/>
    <w:pPr>
      <w:keepNext/>
      <w:keepLines/>
      <w:spacing w:before="40" w:line="259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690E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690E"/>
    <w:pPr>
      <w:keepNext/>
      <w:keepLines/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690E"/>
    <w:pPr>
      <w:keepNext/>
      <w:keepLines/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690E"/>
    <w:pPr>
      <w:keepNext/>
      <w:keepLines/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Title 2,List Paragraph1"/>
    <w:basedOn w:val="Normal"/>
    <w:link w:val="ListParagraphChar"/>
    <w:uiPriority w:val="34"/>
    <w:qFormat/>
    <w:rsid w:val="0013772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3C69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690E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690E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690E"/>
    <w:rPr>
      <w:rFonts w:asciiTheme="majorHAnsi" w:eastAsiaTheme="majorEastAsia" w:hAnsiTheme="majorHAnsi" w:cstheme="majorBidi"/>
      <w:color w:val="2F5496" w:themeColor="accent1" w:themeShade="BF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690E"/>
    <w:rPr>
      <w:rFonts w:asciiTheme="majorHAnsi" w:eastAsiaTheme="majorEastAsia" w:hAnsiTheme="majorHAnsi" w:cstheme="majorBidi"/>
      <w:color w:val="1F3763" w:themeColor="accent1" w:themeShade="7F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690E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690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690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yle1">
    <w:name w:val="Style1"/>
    <w:basedOn w:val="Normal"/>
    <w:link w:val="Style1Char"/>
    <w:rsid w:val="003C690E"/>
    <w:rPr>
      <w:rFonts w:ascii="Arial" w:eastAsia="Times New Roman" w:hAnsi="Arial" w:cs="Arial"/>
      <w:b/>
    </w:rPr>
  </w:style>
  <w:style w:type="character" w:customStyle="1" w:styleId="Style1Char">
    <w:name w:val="Style1 Char"/>
    <w:basedOn w:val="DefaultParagraphFont"/>
    <w:link w:val="Style1"/>
    <w:rsid w:val="003C690E"/>
    <w:rPr>
      <w:rFonts w:ascii="Arial" w:eastAsia="Times New Roman" w:hAnsi="Arial" w:cs="Arial"/>
      <w:b/>
    </w:rPr>
  </w:style>
  <w:style w:type="paragraph" w:styleId="NoSpacing">
    <w:name w:val="No Spacing"/>
    <w:link w:val="NoSpacingChar"/>
    <w:uiPriority w:val="1"/>
    <w:qFormat/>
    <w:rsid w:val="003C690E"/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3C690E"/>
    <w:rPr>
      <w:sz w:val="22"/>
      <w:szCs w:val="22"/>
    </w:rPr>
  </w:style>
  <w:style w:type="character" w:customStyle="1" w:styleId="ListParagraphChar">
    <w:name w:val="List Paragraph Char"/>
    <w:aliases w:val="Title 2 Char,List Paragraph1 Char"/>
    <w:link w:val="ListParagraph"/>
    <w:uiPriority w:val="34"/>
    <w:locked/>
    <w:rsid w:val="003C6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1" ma:contentTypeDescription="Create a new document." ma:contentTypeScope="" ma:versionID="f7503c1f194ed13e5e35437cfe0ceff0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f3b1d70b72433e7b5b4ac69833389fe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CB5D29-B12E-464B-8420-3E832AE63E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6CBF87-11EE-4825-AB7C-F93BFAE4DC6A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60E5C894-7D7C-4D4D-9494-08FF45A220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6</Pages>
  <Words>1063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Rachel Wallis</cp:lastModifiedBy>
  <cp:revision>2</cp:revision>
  <dcterms:created xsi:type="dcterms:W3CDTF">2019-11-01T17:10:00Z</dcterms:created>
  <dcterms:modified xsi:type="dcterms:W3CDTF">2019-11-01T17:10:00Z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