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57AE9" w14:textId="77777777" w:rsidR="00E067A8" w:rsidRDefault="00ED5964">
      <w:r>
        <w:rPr>
          <w:noProof/>
        </w:rPr>
        <w:drawing>
          <wp:inline distT="0" distB="0" distL="0" distR="0" wp14:anchorId="6BB64D4B" wp14:editId="4BC030FA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D9320F" w14:textId="77777777" w:rsidR="00ED5964" w:rsidRDefault="00ED5964"/>
    <w:p w14:paraId="52623520" w14:textId="77777777" w:rsidR="00ED5964" w:rsidRDefault="00ED5964"/>
    <w:p w14:paraId="1C9CF800" w14:textId="77777777" w:rsidR="006A5CFC" w:rsidRDefault="006A5CFC"/>
    <w:p w14:paraId="4CE2D6A4" w14:textId="77777777" w:rsidR="006A5CFC" w:rsidRDefault="006A5CFC"/>
    <w:p w14:paraId="355125B9" w14:textId="77777777" w:rsidR="00ED5964" w:rsidRDefault="00ED5964"/>
    <w:p w14:paraId="05210360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384889">
        <w:rPr>
          <w:rFonts w:asciiTheme="minorBidi" w:hAnsiTheme="minorBidi"/>
          <w:sz w:val="28"/>
          <w:szCs w:val="28"/>
        </w:rPr>
        <w:t>Dana Bardar</w:t>
      </w:r>
    </w:p>
    <w:p w14:paraId="5E8B333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384889">
        <w:rPr>
          <w:rFonts w:asciiTheme="minorBidi" w:hAnsiTheme="minorBidi"/>
          <w:sz w:val="28"/>
          <w:szCs w:val="28"/>
        </w:rPr>
        <w:t>2513145</w:t>
      </w:r>
    </w:p>
    <w:p w14:paraId="1D37DD4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384889">
        <w:rPr>
          <w:rFonts w:asciiTheme="minorBidi" w:hAnsiTheme="minorBidi"/>
          <w:sz w:val="28"/>
          <w:szCs w:val="28"/>
        </w:rPr>
        <w:t>LCHS4001</w:t>
      </w:r>
    </w:p>
    <w:p w14:paraId="0330DE03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Module:</w:t>
      </w:r>
      <w:r w:rsidR="00384889">
        <w:rPr>
          <w:rFonts w:asciiTheme="minorBidi" w:hAnsiTheme="minorBidi"/>
          <w:sz w:val="28"/>
          <w:szCs w:val="28"/>
        </w:rPr>
        <w:t xml:space="preserve"> Academic and Employability Skills 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04C1DE2D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384889">
        <w:rPr>
          <w:rFonts w:asciiTheme="minorBidi" w:hAnsiTheme="minorBidi"/>
          <w:sz w:val="28"/>
          <w:szCs w:val="28"/>
        </w:rPr>
        <w:t>IG</w:t>
      </w:r>
    </w:p>
    <w:p w14:paraId="1C7529F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55D78306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</w:t>
      </w:r>
      <w:r w:rsidR="00384889">
        <w:rPr>
          <w:rFonts w:asciiTheme="minorBidi" w:hAnsiTheme="minorBidi"/>
          <w:sz w:val="28"/>
          <w:szCs w:val="28"/>
        </w:rPr>
        <w:t>on:</w:t>
      </w:r>
      <w:r>
        <w:rPr>
          <w:rFonts w:asciiTheme="minorBidi" w:hAnsiTheme="minorBidi"/>
          <w:sz w:val="28"/>
          <w:szCs w:val="28"/>
        </w:rPr>
        <w:t xml:space="preserve"> </w:t>
      </w:r>
      <w:r w:rsidR="00384889">
        <w:rPr>
          <w:rFonts w:asciiTheme="minorBidi" w:hAnsiTheme="minorBidi"/>
          <w:sz w:val="28"/>
          <w:szCs w:val="28"/>
        </w:rPr>
        <w:t>23.11.205</w:t>
      </w:r>
    </w:p>
    <w:p w14:paraId="47CA6C60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BAC67A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01073A3" w14:textId="77777777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7231207C" w14:textId="77777777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61B820F1" w14:textId="77777777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6FD4ACF7" w14:textId="77777777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48E08AF3" w14:textId="77777777" w:rsidTr="004763EC">
        <w:trPr>
          <w:trHeight w:val="300"/>
        </w:trPr>
        <w:tc>
          <w:tcPr>
            <w:tcW w:w="4305" w:type="dxa"/>
            <w:hideMark/>
          </w:tcPr>
          <w:p w14:paraId="4CFC83C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E575EE7" w14:textId="77777777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</w:p>
        </w:tc>
      </w:tr>
      <w:tr w:rsidR="00FE136A" w:rsidRPr="00627ACC" w14:paraId="20E33D7F" w14:textId="77777777" w:rsidTr="00E03C06">
        <w:trPr>
          <w:trHeight w:val="300"/>
        </w:trPr>
        <w:tc>
          <w:tcPr>
            <w:tcW w:w="4305" w:type="dxa"/>
            <w:hideMark/>
          </w:tcPr>
          <w:p w14:paraId="693F6D9B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15CD1A3" w14:textId="77777777" w:rsidR="00FE136A" w:rsidRPr="00627ACC" w:rsidRDefault="00384889" w:rsidP="002A0C84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 my research</w:t>
            </w:r>
            <w:r w:rsidR="00801B6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started by looking at reliable websites such as National Careers Service, Habia and Indeed. These helped me understand the skills and the responsibilities needed for a Beauty Therapist. I used the CRAAP test to check if the information was</w:t>
            </w:r>
            <w:r w:rsidR="00801B6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recent and trustworthy. This process made me feel more confident</w:t>
            </w:r>
            <w:r w:rsidR="00E8384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using online sources and choosing only </w:t>
            </w:r>
            <w:r w:rsidR="008778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updated and professional information. </w:t>
            </w:r>
          </w:p>
        </w:tc>
      </w:tr>
      <w:tr w:rsidR="00FE136A" w:rsidRPr="00627ACC" w14:paraId="2A61A96C" w14:textId="77777777" w:rsidTr="00E03C06">
        <w:trPr>
          <w:trHeight w:val="300"/>
        </w:trPr>
        <w:tc>
          <w:tcPr>
            <w:tcW w:w="4305" w:type="dxa"/>
            <w:hideMark/>
          </w:tcPr>
          <w:p w14:paraId="48BAFE76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8C0E017" w14:textId="77777777" w:rsidR="00FE136A" w:rsidRPr="00627ACC" w:rsidRDefault="00877845" w:rsidP="002A0C84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prepare for my presentation, I organised </w:t>
            </w:r>
            <w:r w:rsidR="00CD76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ideas clearly and focused on the most important skills </w:t>
            </w:r>
            <w:r w:rsidR="0046427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of a Beauty Therapist</w:t>
            </w:r>
            <w:r w:rsidR="00FB40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such as communication</w:t>
            </w:r>
            <w:r w:rsidR="00283D7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professionalism and attention to detail. Practising</w:t>
            </w:r>
            <w:r w:rsidR="00A83FB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helped me feel more confident.  What went well was explaining why I c</w:t>
            </w:r>
            <w:r w:rsidR="0081612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hose this role. Next time I would try to </w:t>
            </w:r>
            <w:r w:rsidR="00E5531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 more confident in front of the people </w:t>
            </w:r>
            <w:r w:rsidR="00EF670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</w:t>
            </w:r>
            <w:r w:rsidR="00E5531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camera</w:t>
            </w:r>
            <w:r w:rsidR="00EF670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</w:p>
        </w:tc>
      </w:tr>
      <w:tr w:rsidR="00FE136A" w:rsidRPr="00627ACC" w14:paraId="43CB1113" w14:textId="77777777" w:rsidTr="00E03C06">
        <w:trPr>
          <w:trHeight w:val="300"/>
        </w:trPr>
        <w:tc>
          <w:tcPr>
            <w:tcW w:w="4305" w:type="dxa"/>
            <w:hideMark/>
          </w:tcPr>
          <w:p w14:paraId="7FAD709E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BC65C2D" w14:textId="77777777" w:rsidR="00FE136A" w:rsidRPr="00627ACC" w:rsidRDefault="00EF6708" w:rsidP="00A43110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One cha</w:t>
            </w:r>
            <w:r w:rsidR="0013068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llenge I faced during the research was finding recent and trusted information </w:t>
            </w:r>
            <w:r w:rsidR="00AB69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especially about Beauty Therapists in the Uk. Some websites were outdated or focused more on general beauty </w:t>
            </w:r>
            <w:r w:rsidR="007951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advice. It was also difficult to compare different sources and decide which ones were trustworthy. Another challenge was or</w:t>
            </w:r>
            <w:r w:rsidR="00C32BD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ganising all the information clearly for my presentation.</w:t>
            </w:r>
          </w:p>
        </w:tc>
      </w:tr>
      <w:tr w:rsidR="00FE136A" w:rsidRPr="00627ACC" w14:paraId="2F3FB36A" w14:textId="77777777" w:rsidTr="00E03C06">
        <w:trPr>
          <w:trHeight w:val="300"/>
        </w:trPr>
        <w:tc>
          <w:tcPr>
            <w:tcW w:w="4305" w:type="dxa"/>
            <w:hideMark/>
          </w:tcPr>
          <w:p w14:paraId="605AE0DD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19716BC2" w14:textId="77777777" w:rsidR="00FE136A" w:rsidRPr="00627ACC" w:rsidRDefault="000B68F8" w:rsidP="00A43110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improve, I want to develop </w:t>
            </w:r>
            <w:r w:rsidR="00BE3F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more structured research method, so I can fin</w:t>
            </w:r>
            <w:r w:rsidR="000129B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 trusted information faster. I also want to practi</w:t>
            </w:r>
            <w:r w:rsidR="00B1459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se presenting more often to feel more confident </w:t>
            </w:r>
            <w:r w:rsidR="00233C0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speaking in front of </w:t>
            </w:r>
            <w:r w:rsidR="00233C0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lastRenderedPageBreak/>
              <w:t xml:space="preserve">others. Another action is to take better </w:t>
            </w:r>
            <w:r w:rsidR="005531B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notes to organise my ideas and avoid incl</w:t>
            </w:r>
            <w:r w:rsidR="00B1410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uding unnecessary information.</w:t>
            </w:r>
          </w:p>
        </w:tc>
      </w:tr>
      <w:tr w:rsidR="00FE136A" w:rsidRPr="00627ACC" w14:paraId="5CEE8B80" w14:textId="77777777" w:rsidTr="004763EC">
        <w:trPr>
          <w:trHeight w:val="300"/>
        </w:trPr>
        <w:tc>
          <w:tcPr>
            <w:tcW w:w="4305" w:type="dxa"/>
          </w:tcPr>
          <w:p w14:paraId="39D2BD5A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5.  Further steps needed to Prepare for Task 3</w:t>
            </w:r>
          </w:p>
        </w:tc>
        <w:tc>
          <w:tcPr>
            <w:tcW w:w="9862" w:type="dxa"/>
          </w:tcPr>
          <w:p w14:paraId="64B70959" w14:textId="77777777" w:rsidR="00FE136A" w:rsidRPr="00627ACC" w:rsidRDefault="004014C7" w:rsidP="00A43110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need </w:t>
            </w:r>
            <w:r w:rsidR="00BD302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continue researching Beauty Therapy </w:t>
            </w:r>
            <w:r w:rsidR="008E1BD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using updated, professional websites and possibly</w:t>
            </w:r>
            <w:r w:rsidR="00A3066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books from the Uk. I also </w:t>
            </w:r>
            <w:r w:rsidR="001D0BC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want to focus on developing the skills required for this role, such as communication and pr</w:t>
            </w:r>
            <w:r w:rsidR="009937B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ofessionalism. Preparing early, practicing my speaking, and </w:t>
            </w:r>
            <w:r w:rsidR="0098428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collecting evidence will help me produce a clea</w:t>
            </w:r>
            <w:r w:rsidR="007D761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rer and more confident presentation.</w:t>
            </w:r>
          </w:p>
        </w:tc>
      </w:tr>
    </w:tbl>
    <w:p w14:paraId="466A841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F5B4B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C7941E2" w14:textId="77777777" w:rsidR="00ED5964" w:rsidRPr="00763E67" w:rsidRDefault="00763E67" w:rsidP="00763E67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763E67">
        <w:rPr>
          <w:rFonts w:asciiTheme="minorHAnsi" w:hAnsiTheme="minorHAnsi" w:cstheme="minorHAnsi"/>
          <w:b/>
          <w:bCs/>
          <w:sz w:val="24"/>
          <w:szCs w:val="24"/>
        </w:rPr>
        <w:t>References:</w:t>
      </w:r>
    </w:p>
    <w:p w14:paraId="02E15F96" w14:textId="77777777" w:rsidR="00763E67" w:rsidRDefault="00763E67" w:rsidP="00763E6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763E67">
        <w:rPr>
          <w:rFonts w:asciiTheme="minorBidi" w:hAnsiTheme="minorBidi"/>
          <w:sz w:val="24"/>
          <w:szCs w:val="24"/>
        </w:rPr>
        <w:t xml:space="preserve">National Careers Service (2024) </w:t>
      </w:r>
      <w:r w:rsidRPr="00763E67">
        <w:rPr>
          <w:rFonts w:asciiTheme="minorBidi" w:hAnsiTheme="minorBidi"/>
          <w:i/>
          <w:iCs/>
          <w:sz w:val="24"/>
          <w:szCs w:val="24"/>
        </w:rPr>
        <w:t>Beauty therapist</w:t>
      </w:r>
      <w:r w:rsidRPr="00763E67">
        <w:rPr>
          <w:rFonts w:asciiTheme="minorBidi" w:hAnsiTheme="minorBidi"/>
          <w:sz w:val="24"/>
          <w:szCs w:val="24"/>
        </w:rPr>
        <w:t xml:space="preserve">. Available at: </w:t>
      </w:r>
      <w:hyperlink r:id="rId9" w:history="1">
        <w:r w:rsidRPr="00763E67">
          <w:rPr>
            <w:rStyle w:val="Hyperlink"/>
            <w:rFonts w:asciiTheme="minorBidi" w:hAnsiTheme="minorBidi"/>
            <w:sz w:val="24"/>
            <w:szCs w:val="24"/>
          </w:rPr>
          <w:t>https://nationalcareers.service.gov.uk/job-profiles/beauty-therapist</w:t>
        </w:r>
      </w:hyperlink>
      <w:r w:rsidRPr="00763E67">
        <w:rPr>
          <w:rFonts w:asciiTheme="minorBidi" w:hAnsiTheme="minorBidi"/>
          <w:sz w:val="24"/>
          <w:szCs w:val="24"/>
        </w:rPr>
        <w:t xml:space="preserve"> (Accessed: 09 November 2025)</w:t>
      </w:r>
      <w:r>
        <w:rPr>
          <w:rFonts w:asciiTheme="minorBidi" w:hAnsiTheme="minorBidi"/>
          <w:sz w:val="24"/>
          <w:szCs w:val="24"/>
        </w:rPr>
        <w:t>.</w:t>
      </w:r>
    </w:p>
    <w:p w14:paraId="1B1CA0F0" w14:textId="77777777" w:rsidR="00763E67" w:rsidRDefault="00763E67" w:rsidP="00763E6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Habia (2024) </w:t>
      </w:r>
      <w:r w:rsidRPr="00763E67">
        <w:rPr>
          <w:rFonts w:asciiTheme="minorBidi" w:hAnsiTheme="minorBidi"/>
          <w:i/>
          <w:iCs/>
          <w:sz w:val="24"/>
          <w:szCs w:val="24"/>
        </w:rPr>
        <w:t>Beauty therapy</w:t>
      </w:r>
      <w:r>
        <w:rPr>
          <w:rFonts w:asciiTheme="minorBidi" w:hAnsiTheme="minorBidi"/>
          <w:sz w:val="24"/>
          <w:szCs w:val="24"/>
        </w:rPr>
        <w:t xml:space="preserve">. Available at: </w:t>
      </w:r>
      <w:hyperlink r:id="rId10" w:history="1">
        <w:r w:rsidRPr="007C28B3">
          <w:rPr>
            <w:rStyle w:val="Hyperlink"/>
            <w:rFonts w:asciiTheme="minorBidi" w:hAnsiTheme="minorBidi"/>
            <w:sz w:val="24"/>
            <w:szCs w:val="24"/>
          </w:rPr>
          <w:t>https://www.habia.org</w:t>
        </w:r>
      </w:hyperlink>
      <w:r>
        <w:rPr>
          <w:rFonts w:asciiTheme="minorBidi" w:hAnsiTheme="minorBidi"/>
          <w:sz w:val="24"/>
          <w:szCs w:val="24"/>
        </w:rPr>
        <w:t xml:space="preserve"> (Accessed: 09 November 2025).</w:t>
      </w:r>
    </w:p>
    <w:p w14:paraId="3456C772" w14:textId="77777777" w:rsidR="00763E67" w:rsidRPr="00763E67" w:rsidRDefault="00763E67" w:rsidP="00763E6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Indeed (2024) </w:t>
      </w:r>
      <w:r w:rsidRPr="00763E67">
        <w:rPr>
          <w:rFonts w:asciiTheme="minorBidi" w:hAnsiTheme="minorBidi"/>
          <w:i/>
          <w:iCs/>
          <w:sz w:val="24"/>
          <w:szCs w:val="24"/>
        </w:rPr>
        <w:t>Beauty therapist job description</w:t>
      </w:r>
      <w:r>
        <w:rPr>
          <w:rFonts w:asciiTheme="minorBidi" w:hAnsiTheme="minorBidi"/>
          <w:sz w:val="24"/>
          <w:szCs w:val="24"/>
        </w:rPr>
        <w:t xml:space="preserve">. Available at: </w:t>
      </w:r>
      <w:hyperlink r:id="rId11" w:history="1">
        <w:r w:rsidRPr="007C28B3">
          <w:rPr>
            <w:rStyle w:val="Hyperlink"/>
            <w:rFonts w:asciiTheme="minorBidi" w:hAnsiTheme="minorBidi"/>
            <w:sz w:val="24"/>
            <w:szCs w:val="24"/>
          </w:rPr>
          <w:t>https://www.indeed.com</w:t>
        </w:r>
      </w:hyperlink>
      <w:r>
        <w:rPr>
          <w:rFonts w:asciiTheme="minorBidi" w:hAnsiTheme="minorBidi"/>
          <w:sz w:val="24"/>
          <w:szCs w:val="24"/>
        </w:rPr>
        <w:t xml:space="preserve"> (Accessed: 09 November 2025).</w:t>
      </w:r>
    </w:p>
    <w:p w14:paraId="002E29FF" w14:textId="77777777" w:rsidR="00763E67" w:rsidRPr="00763E67" w:rsidRDefault="00763E67" w:rsidP="00763E67">
      <w:pPr>
        <w:pStyle w:val="ListParagraph"/>
        <w:jc w:val="both"/>
        <w:rPr>
          <w:rFonts w:asciiTheme="minorBidi" w:hAnsiTheme="minorBidi"/>
          <w:sz w:val="28"/>
          <w:szCs w:val="28"/>
        </w:rPr>
      </w:pPr>
    </w:p>
    <w:p w14:paraId="060DDD5A" w14:textId="77777777" w:rsidR="00763E67" w:rsidRDefault="00763E67" w:rsidP="00ED5964">
      <w:pPr>
        <w:jc w:val="both"/>
        <w:rPr>
          <w:rFonts w:asciiTheme="minorBidi" w:hAnsiTheme="minorBidi"/>
          <w:sz w:val="28"/>
          <w:szCs w:val="28"/>
        </w:rPr>
      </w:pPr>
    </w:p>
    <w:p w14:paraId="5CF184A3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87A393E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3F2D2EB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926194" w14:textId="77777777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9FE34" w14:textId="77777777" w:rsidR="004302E0" w:rsidRDefault="004302E0" w:rsidP="003C7C97">
      <w:pPr>
        <w:spacing w:after="0" w:line="240" w:lineRule="auto"/>
      </w:pPr>
      <w:r>
        <w:separator/>
      </w:r>
    </w:p>
  </w:endnote>
  <w:endnote w:type="continuationSeparator" w:id="0">
    <w:p w14:paraId="285B8382" w14:textId="77777777" w:rsidR="004302E0" w:rsidRDefault="004302E0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B0226" w14:textId="77777777" w:rsidR="004302E0" w:rsidRDefault="004302E0" w:rsidP="003C7C97">
      <w:pPr>
        <w:spacing w:after="0" w:line="240" w:lineRule="auto"/>
      </w:pPr>
      <w:r>
        <w:separator/>
      </w:r>
    </w:p>
  </w:footnote>
  <w:footnote w:type="continuationSeparator" w:id="0">
    <w:p w14:paraId="3A2B9DA6" w14:textId="77777777" w:rsidR="004302E0" w:rsidRDefault="004302E0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8AD7DC1"/>
    <w:multiLevelType w:val="hybridMultilevel"/>
    <w:tmpl w:val="3EE06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6"/>
  </w:num>
  <w:num w:numId="2" w16cid:durableId="351032333">
    <w:abstractNumId w:val="2"/>
  </w:num>
  <w:num w:numId="3" w16cid:durableId="1067413603">
    <w:abstractNumId w:val="10"/>
  </w:num>
  <w:num w:numId="4" w16cid:durableId="931426930">
    <w:abstractNumId w:val="20"/>
  </w:num>
  <w:num w:numId="5" w16cid:durableId="1422484198">
    <w:abstractNumId w:val="17"/>
  </w:num>
  <w:num w:numId="6" w16cid:durableId="552929862">
    <w:abstractNumId w:val="18"/>
  </w:num>
  <w:num w:numId="7" w16cid:durableId="587203086">
    <w:abstractNumId w:val="21"/>
  </w:num>
  <w:num w:numId="8" w16cid:durableId="389156196">
    <w:abstractNumId w:val="14"/>
  </w:num>
  <w:num w:numId="9" w16cid:durableId="1393503788">
    <w:abstractNumId w:val="4"/>
  </w:num>
  <w:num w:numId="10" w16cid:durableId="1579359955">
    <w:abstractNumId w:val="12"/>
  </w:num>
  <w:num w:numId="11" w16cid:durableId="806699681">
    <w:abstractNumId w:val="13"/>
  </w:num>
  <w:num w:numId="12" w16cid:durableId="1314750107">
    <w:abstractNumId w:val="11"/>
  </w:num>
  <w:num w:numId="13" w16cid:durableId="1766919701">
    <w:abstractNumId w:val="16"/>
  </w:num>
  <w:num w:numId="14" w16cid:durableId="1957908719">
    <w:abstractNumId w:val="9"/>
  </w:num>
  <w:num w:numId="15" w16cid:durableId="1132019979">
    <w:abstractNumId w:val="3"/>
  </w:num>
  <w:num w:numId="16" w16cid:durableId="1457524365">
    <w:abstractNumId w:val="5"/>
  </w:num>
  <w:num w:numId="17" w16cid:durableId="1386294306">
    <w:abstractNumId w:val="22"/>
  </w:num>
  <w:num w:numId="18" w16cid:durableId="1838374920">
    <w:abstractNumId w:val="19"/>
  </w:num>
  <w:num w:numId="19" w16cid:durableId="1827044992">
    <w:abstractNumId w:val="7"/>
  </w:num>
  <w:num w:numId="20" w16cid:durableId="895820667">
    <w:abstractNumId w:val="15"/>
  </w:num>
  <w:num w:numId="21" w16cid:durableId="817497522">
    <w:abstractNumId w:val="23"/>
  </w:num>
  <w:num w:numId="22" w16cid:durableId="725690465">
    <w:abstractNumId w:val="0"/>
  </w:num>
  <w:num w:numId="23" w16cid:durableId="1612087055">
    <w:abstractNumId w:val="8"/>
  </w:num>
  <w:num w:numId="24" w16cid:durableId="13966593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2E0"/>
    <w:rsid w:val="000129B5"/>
    <w:rsid w:val="00022C42"/>
    <w:rsid w:val="00027B15"/>
    <w:rsid w:val="00030A05"/>
    <w:rsid w:val="00070818"/>
    <w:rsid w:val="0008238F"/>
    <w:rsid w:val="00082EC6"/>
    <w:rsid w:val="00085388"/>
    <w:rsid w:val="000B68F8"/>
    <w:rsid w:val="000D41DC"/>
    <w:rsid w:val="000D5DCB"/>
    <w:rsid w:val="00125D37"/>
    <w:rsid w:val="00127C1A"/>
    <w:rsid w:val="0013068E"/>
    <w:rsid w:val="00131229"/>
    <w:rsid w:val="00150D81"/>
    <w:rsid w:val="00166CEB"/>
    <w:rsid w:val="00184A9A"/>
    <w:rsid w:val="001947DF"/>
    <w:rsid w:val="001B22BB"/>
    <w:rsid w:val="001B619C"/>
    <w:rsid w:val="001D0BCC"/>
    <w:rsid w:val="001D1D3C"/>
    <w:rsid w:val="002205D4"/>
    <w:rsid w:val="00222C3A"/>
    <w:rsid w:val="00226D31"/>
    <w:rsid w:val="00233C09"/>
    <w:rsid w:val="00236401"/>
    <w:rsid w:val="002370CE"/>
    <w:rsid w:val="00242974"/>
    <w:rsid w:val="00264023"/>
    <w:rsid w:val="00283D7A"/>
    <w:rsid w:val="002976D4"/>
    <w:rsid w:val="002A0C8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4889"/>
    <w:rsid w:val="00385D13"/>
    <w:rsid w:val="00396F60"/>
    <w:rsid w:val="003A51D6"/>
    <w:rsid w:val="003B07BA"/>
    <w:rsid w:val="003B125E"/>
    <w:rsid w:val="003C7B4B"/>
    <w:rsid w:val="003C7C97"/>
    <w:rsid w:val="003E2C93"/>
    <w:rsid w:val="004014C7"/>
    <w:rsid w:val="00406B8D"/>
    <w:rsid w:val="00410068"/>
    <w:rsid w:val="0041618E"/>
    <w:rsid w:val="0042295C"/>
    <w:rsid w:val="00426EEC"/>
    <w:rsid w:val="004302E0"/>
    <w:rsid w:val="004466C3"/>
    <w:rsid w:val="004552CE"/>
    <w:rsid w:val="00462006"/>
    <w:rsid w:val="0046427E"/>
    <w:rsid w:val="004763EC"/>
    <w:rsid w:val="00481FF7"/>
    <w:rsid w:val="00500295"/>
    <w:rsid w:val="00501AAF"/>
    <w:rsid w:val="00527AFA"/>
    <w:rsid w:val="005419DA"/>
    <w:rsid w:val="005531B5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46ACF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06E2"/>
    <w:rsid w:val="007125F1"/>
    <w:rsid w:val="007138EF"/>
    <w:rsid w:val="007270CF"/>
    <w:rsid w:val="007632A9"/>
    <w:rsid w:val="00763E67"/>
    <w:rsid w:val="00774092"/>
    <w:rsid w:val="00782830"/>
    <w:rsid w:val="0078664A"/>
    <w:rsid w:val="0079512D"/>
    <w:rsid w:val="007B0F6D"/>
    <w:rsid w:val="007C62C3"/>
    <w:rsid w:val="007D25AA"/>
    <w:rsid w:val="007D7618"/>
    <w:rsid w:val="007F0873"/>
    <w:rsid w:val="00801B62"/>
    <w:rsid w:val="00805726"/>
    <w:rsid w:val="00815117"/>
    <w:rsid w:val="0081612A"/>
    <w:rsid w:val="008520F8"/>
    <w:rsid w:val="00855F34"/>
    <w:rsid w:val="00877845"/>
    <w:rsid w:val="00877F74"/>
    <w:rsid w:val="008826B6"/>
    <w:rsid w:val="008B0B22"/>
    <w:rsid w:val="008C58B0"/>
    <w:rsid w:val="008C591B"/>
    <w:rsid w:val="008D2C5E"/>
    <w:rsid w:val="008E1BD7"/>
    <w:rsid w:val="00911784"/>
    <w:rsid w:val="00926458"/>
    <w:rsid w:val="00933720"/>
    <w:rsid w:val="00984283"/>
    <w:rsid w:val="009937BB"/>
    <w:rsid w:val="009C7E52"/>
    <w:rsid w:val="009D6BCD"/>
    <w:rsid w:val="009E4934"/>
    <w:rsid w:val="009F40A7"/>
    <w:rsid w:val="009F5CE6"/>
    <w:rsid w:val="00A035CD"/>
    <w:rsid w:val="00A30667"/>
    <w:rsid w:val="00A43110"/>
    <w:rsid w:val="00A50E80"/>
    <w:rsid w:val="00A513B0"/>
    <w:rsid w:val="00A63DE8"/>
    <w:rsid w:val="00A63F7F"/>
    <w:rsid w:val="00A667CE"/>
    <w:rsid w:val="00A75042"/>
    <w:rsid w:val="00A774BC"/>
    <w:rsid w:val="00A82678"/>
    <w:rsid w:val="00A83FB4"/>
    <w:rsid w:val="00A946CB"/>
    <w:rsid w:val="00AA77C8"/>
    <w:rsid w:val="00AA7CD2"/>
    <w:rsid w:val="00AB6968"/>
    <w:rsid w:val="00AC7BE2"/>
    <w:rsid w:val="00AE35BF"/>
    <w:rsid w:val="00B1067E"/>
    <w:rsid w:val="00B14103"/>
    <w:rsid w:val="00B14598"/>
    <w:rsid w:val="00B81790"/>
    <w:rsid w:val="00B81BBC"/>
    <w:rsid w:val="00BD03D5"/>
    <w:rsid w:val="00BD1831"/>
    <w:rsid w:val="00BD3025"/>
    <w:rsid w:val="00BE3F85"/>
    <w:rsid w:val="00C3215E"/>
    <w:rsid w:val="00C32BD3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CD7669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0217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5531C"/>
    <w:rsid w:val="00E64325"/>
    <w:rsid w:val="00E673C5"/>
    <w:rsid w:val="00E67967"/>
    <w:rsid w:val="00E82723"/>
    <w:rsid w:val="00E8384B"/>
    <w:rsid w:val="00EA29A5"/>
    <w:rsid w:val="00EC107C"/>
    <w:rsid w:val="00EC7EBE"/>
    <w:rsid w:val="00EC7FD2"/>
    <w:rsid w:val="00ED5964"/>
    <w:rsid w:val="00EF6708"/>
    <w:rsid w:val="00F1720B"/>
    <w:rsid w:val="00F36ADC"/>
    <w:rsid w:val="00F605C6"/>
    <w:rsid w:val="00F6785B"/>
    <w:rsid w:val="00F915D6"/>
    <w:rsid w:val="00FB4027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18EA70"/>
  <w15:chartTrackingRefBased/>
  <w15:docId w15:val="{1BA65631-0C9B-3045-939B-3643049FA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763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ndeed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habia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ationalcareers.service.gov.uk/job-profiles/beauty-therapis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bardardana/Desktop/Task%202%20Final%20Submission%20Template%20September%2020255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Task 2 Final Submission Template September 20255.dotx</Template>
  <TotalTime>0</TotalTime>
  <Pages>4</Pages>
  <Words>438</Words>
  <Characters>2498</Characters>
  <Application>Microsoft Office Word</Application>
  <DocSecurity>0</DocSecurity>
  <Lines>20</Lines>
  <Paragraphs>5</Paragraphs>
  <ScaleCrop>false</ScaleCrop>
  <Company>University of Wales Trinity Saint David</Company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Bardar Dana</dc:creator>
  <cp:keywords/>
  <dc:description/>
  <cp:lastModifiedBy>Dana Bardar (2513145)</cp:lastModifiedBy>
  <cp:revision>1</cp:revision>
  <dcterms:created xsi:type="dcterms:W3CDTF">2025-11-23T16:23:00Z</dcterms:created>
  <dcterms:modified xsi:type="dcterms:W3CDTF">2025-11-23T16:23:00Z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