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7D4F9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141E943" wp14:editId="589E513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06023A97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5588D89D" w14:textId="77777777" w:rsidTr="009E4559">
        <w:tc>
          <w:tcPr>
            <w:tcW w:w="9922" w:type="dxa"/>
            <w:shd w:val="clear" w:color="auto" w:fill="C0C0C0"/>
          </w:tcPr>
          <w:p w14:paraId="1E8E5613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7DEAE456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77B58957" w14:textId="77777777" w:rsidTr="1BC96CE7">
        <w:tc>
          <w:tcPr>
            <w:tcW w:w="2093" w:type="dxa"/>
          </w:tcPr>
          <w:p w14:paraId="3746A743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C8B7E1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E7146DE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AB89EEB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67E4D" w:rsidRPr="00A406E5" w14:paraId="598090B9" w14:textId="77777777" w:rsidTr="1BC96CE7">
        <w:tc>
          <w:tcPr>
            <w:tcW w:w="2093" w:type="dxa"/>
          </w:tcPr>
          <w:p w14:paraId="0A62C4FF" w14:textId="77777777" w:rsidR="00F67E4D" w:rsidRPr="00A406E5" w:rsidRDefault="00F67E4D" w:rsidP="00F67E4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AC891C" w14:textId="77777777" w:rsidR="00F67E4D" w:rsidRDefault="00F67E4D" w:rsidP="00F67E4D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6074714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Addysg a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Gofal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Blynyddoedd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Cynnar: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Statws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Ymarferydd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Blynyddoedd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Cynnar</w:t>
            </w:r>
            <w:proofErr w:type="spellEnd"/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0A2C1DD1" w14:textId="5E149A03" w:rsidR="00F67E4D" w:rsidRPr="00A406E5" w:rsidRDefault="00F67E4D" w:rsidP="00F67E4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Addysg a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Gofal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Blynyddoedd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Cynnar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67E4D" w:rsidRPr="00A406E5" w14:paraId="1E1331E6" w14:textId="77777777" w:rsidTr="1BC96CE7">
        <w:tc>
          <w:tcPr>
            <w:tcW w:w="2093" w:type="dxa"/>
          </w:tcPr>
          <w:p w14:paraId="343CF315" w14:textId="77777777" w:rsidR="00F67E4D" w:rsidRPr="00A406E5" w:rsidRDefault="00F67E4D" w:rsidP="00F67E4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2146395C" w14:textId="576550B0" w:rsidR="00F67E4D" w:rsidRPr="00A406E5" w:rsidRDefault="00F67E4D" w:rsidP="00F67E4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Adennill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Paradwys?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Cynaliadwyedd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yn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y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Blynyddoedd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</w:rPr>
              <w:t>Cynnar</w:t>
            </w:r>
            <w:proofErr w:type="spellEnd"/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B84B5B" w:rsidRPr="00A406E5" w14:paraId="1E1A0EF0" w14:textId="77777777" w:rsidTr="1BC96CE7">
        <w:tc>
          <w:tcPr>
            <w:tcW w:w="2093" w:type="dxa"/>
          </w:tcPr>
          <w:p w14:paraId="616E163A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578875" w14:textId="6E796838" w:rsidR="00B84B5B" w:rsidRPr="00A406E5" w:rsidRDefault="00F67E4D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ECEY6005C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41AE517" w14:textId="77777777" w:rsidR="00B84B5B" w:rsidRPr="004D5E9B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6D39579" w14:textId="74180CAA" w:rsidR="00B84B5B" w:rsidRPr="00A406E5" w:rsidRDefault="00F67E4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14:paraId="7570142B" w14:textId="77777777" w:rsidTr="1BC96CE7">
        <w:tc>
          <w:tcPr>
            <w:tcW w:w="2093" w:type="dxa"/>
          </w:tcPr>
          <w:p w14:paraId="68BBC7B4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06E93F47" w14:textId="1C371E50" w:rsidR="00DB116D" w:rsidRPr="00A406E5" w:rsidRDefault="00F67E4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Glenda Tinney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D2D3613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A8041FC" w14:textId="4B712C84" w:rsidR="00DB116D" w:rsidRPr="00A406E5" w:rsidRDefault="00F67E4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Tim y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modiwl</w:t>
            </w:r>
            <w:proofErr w:type="spellEnd"/>
          </w:p>
        </w:tc>
      </w:tr>
      <w:tr w:rsidR="00DB116D" w:rsidRPr="00A406E5" w14:paraId="17B36C60" w14:textId="77777777" w:rsidTr="1BC96CE7">
        <w:tc>
          <w:tcPr>
            <w:tcW w:w="2093" w:type="dxa"/>
          </w:tcPr>
          <w:p w14:paraId="67C2BB97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4A3875E" w14:textId="3B46B7D7" w:rsidR="00DB116D" w:rsidRPr="00A406E5" w:rsidRDefault="00F67E4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Cyflwyniad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llafar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a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thystiolaeth</w:t>
            </w:r>
            <w:proofErr w:type="spellEnd"/>
            <w:r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008CF021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9E4C056" w14:textId="32F59E4B" w:rsidR="00DB116D" w:rsidRPr="00A406E5" w:rsidRDefault="00F67E4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20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munud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a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thystiolaeth</w:t>
            </w:r>
            <w:proofErr w:type="spellEnd"/>
          </w:p>
        </w:tc>
      </w:tr>
      <w:tr w:rsidR="00B84B5B" w:rsidRPr="00A406E5" w14:paraId="5CB49CC4" w14:textId="77777777" w:rsidTr="1BC96CE7">
        <w:tc>
          <w:tcPr>
            <w:tcW w:w="2093" w:type="dxa"/>
          </w:tcPr>
          <w:p w14:paraId="5951689A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2786FF60" w14:textId="61127769" w:rsidR="0D07BEEF" w:rsidRDefault="0D07BEEF" w:rsidP="1BC96CE7">
            <w:pPr>
              <w:spacing w:before="120" w:after="120"/>
              <w:jc w:val="both"/>
              <w:rPr>
                <w:rStyle w:val="normaltextrun"/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1BC96CE7">
              <w:rPr>
                <w:rStyle w:val="normaltextrun"/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1</w:t>
            </w:r>
            <w:r w:rsidR="007569E8">
              <w:rPr>
                <w:rStyle w:val="normaltextrun"/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2/07</w:t>
            </w:r>
            <w:r w:rsidRPr="1BC96CE7">
              <w:rPr>
                <w:rStyle w:val="normaltextrun"/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/2</w:t>
            </w:r>
            <w:r w:rsidR="0027083B">
              <w:rPr>
                <w:rStyle w:val="normaltextrun"/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6</w:t>
            </w:r>
          </w:p>
          <w:p w14:paraId="2C9B01E7" w14:textId="424AEC57" w:rsidR="34E47D2C" w:rsidRDefault="34E47D2C" w:rsidP="1BC96CE7">
            <w:pPr>
              <w:spacing w:before="120" w:after="120"/>
              <w:jc w:val="both"/>
              <w:rPr>
                <w:rStyle w:val="normaltextrun"/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1BC96CE7">
              <w:rPr>
                <w:rStyle w:val="normaltextrun"/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23.59</w:t>
            </w:r>
          </w:p>
          <w:p w14:paraId="41597777" w14:textId="70371EEF" w:rsidR="1BC96CE7" w:rsidRDefault="1BC96CE7" w:rsidP="1BC96CE7">
            <w:pPr>
              <w:spacing w:before="120" w:after="120" w:line="259" w:lineRule="auto"/>
              <w:jc w:val="both"/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4DAEBAFC" w14:textId="18A6E780" w:rsidR="00B84B5B" w:rsidRPr="00A406E5" w:rsidRDefault="00B84B5B" w:rsidP="231EA9D3">
            <w:pPr>
              <w:spacing w:before="120" w:after="120" w:line="259" w:lineRule="auto"/>
              <w:jc w:val="both"/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2326D1F6" w14:textId="7B026E5C" w:rsidR="00B84B5B" w:rsidRPr="00A406E5" w:rsidRDefault="00B84B5B" w:rsidP="231EA9D3">
            <w:pPr>
              <w:spacing w:before="120" w:after="120" w:line="259" w:lineRule="auto"/>
              <w:jc w:val="both"/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3518111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4DCE6AF6" w14:textId="66FADAAE" w:rsidR="00B84B5B" w:rsidRPr="00A406E5" w:rsidRDefault="007569E8" w:rsidP="1BC96CE7">
            <w:pPr>
              <w:spacing w:before="120" w:after="120"/>
              <w:jc w:val="both"/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06</w:t>
            </w:r>
            <w:r w:rsidR="45238D64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/0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8</w:t>
            </w:r>
            <w:r w:rsidR="45238D64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/2</w:t>
            </w:r>
            <w:r w:rsidR="0027083B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6</w:t>
            </w:r>
          </w:p>
          <w:p w14:paraId="08D13395" w14:textId="54F0D4F8" w:rsidR="00B84B5B" w:rsidRPr="00A406E5" w:rsidRDefault="1280B432" w:rsidP="231EA9D3">
            <w:pPr>
              <w:spacing w:before="120" w:after="120"/>
              <w:jc w:val="both"/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1BC96CE7"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3pm</w:t>
            </w:r>
          </w:p>
        </w:tc>
      </w:tr>
      <w:tr w:rsidR="00152E9D" w:rsidRPr="007569E8" w14:paraId="051733D2" w14:textId="77777777" w:rsidTr="1BC96CE7">
        <w:tc>
          <w:tcPr>
            <w:tcW w:w="2093" w:type="dxa"/>
          </w:tcPr>
          <w:p w14:paraId="17EEE98A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438220E9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723552F3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A176133" w14:textId="77777777" w:rsidR="007F34F8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7F34F8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380825ED" w14:textId="358A06D3" w:rsidR="007F34F8" w:rsidRPr="00D0776C" w:rsidRDefault="007F34F8" w:rsidP="007F34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02BC18FC" w14:textId="2BA3B4B7" w:rsidR="00A406E5" w:rsidRPr="007F34F8" w:rsidRDefault="007F34F8" w:rsidP="007F34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  <w:r w:rsidR="00367C88"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406E5" w:rsidRPr="00A406E5" w14:paraId="6CD5FFFA" w14:textId="77777777" w:rsidTr="1BC96CE7">
        <w:tc>
          <w:tcPr>
            <w:tcW w:w="2093" w:type="dxa"/>
          </w:tcPr>
          <w:p w14:paraId="662BC293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37D47695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CEB14E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18DF8F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E95497E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03122D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7F34F8" w14:paraId="41ACC62B" w14:textId="77777777" w:rsidTr="00A406E5">
        <w:tc>
          <w:tcPr>
            <w:tcW w:w="9747" w:type="dxa"/>
            <w:shd w:val="pct10" w:color="auto" w:fill="auto"/>
          </w:tcPr>
          <w:p w14:paraId="68136C0C" w14:textId="77777777" w:rsidR="00C01A3F" w:rsidRPr="007F34F8" w:rsidRDefault="00367C88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7F34F8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4C24FA8D" w14:textId="77777777" w:rsidR="00C01A3F" w:rsidRPr="007F34F8" w:rsidRDefault="00367C88" w:rsidP="00553B4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7F34F8" w14:paraId="01ED85F6" w14:textId="77777777" w:rsidTr="00A406E5">
        <w:tc>
          <w:tcPr>
            <w:tcW w:w="9747" w:type="dxa"/>
          </w:tcPr>
          <w:p w14:paraId="1C3B3C63" w14:textId="77777777" w:rsidR="00C01A3F" w:rsidRPr="007F34F8" w:rsidRDefault="00C01A3F" w:rsidP="00273FE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2BE1FAFC" w14:textId="77777777" w:rsidR="00F67E4D" w:rsidRDefault="00F67E4D" w:rsidP="00F67E4D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1080" w:firstLine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gwerthuso’n feirniadol ymagweddau cyfredol at addysg a gofal blynyddoedd cynnar trwy lens cynaliadwyedd;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17665D68" w14:textId="77777777" w:rsidR="00F67E4D" w:rsidRDefault="00F67E4D" w:rsidP="00F67E4D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1080" w:firstLine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dadansoddi’n feirniadol y cyd-destunau athronyddol, cymdeithasol-ddiwylliannol, hanesyddol, deddfwriaethol a pholisi o ran cynaliadwyedd a dinasyddiaeth a’u harwyddocâd i gyd-destunau addysg a gofal blynyddoedd cynnar;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4D1A19AD" w14:textId="77777777" w:rsidR="00F67E4D" w:rsidRDefault="00F67E4D" w:rsidP="00F67E4D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1080" w:firstLine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adfyfyrio’n feirniadol ar hawliau’r plentyn, rôl yr oedolyn, systemau cymdeithasol-ddiwylliannol-wleidyddol ehangach a’u hymgysylltiad personol o ran addysg blynyddoedd cynnar ar gyfer cynaliadwyedd;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7D57D2D7" w14:textId="77777777" w:rsidR="00F67E4D" w:rsidRDefault="00F67E4D" w:rsidP="00F67E4D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1080" w:firstLine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trefnu eu gwybodaeth a’r hyn y maent wedi’i ddysgu drwy ddefnyddio amrywiaeth o adnoddau gwybodaeth, a chyflwyno’u gwaith ar y lefel briodol. 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0A2B009A" w14:textId="77777777" w:rsidR="00C01A3F" w:rsidRPr="007F34F8" w:rsidRDefault="00C01A3F" w:rsidP="00A85BF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2EC2CADE" w14:textId="77777777" w:rsidR="00C01A3F" w:rsidRPr="007F34F8" w:rsidRDefault="00C01A3F" w:rsidP="004D5E9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1038E3A5" w14:textId="77777777" w:rsidR="00C01A3F" w:rsidRPr="007F34F8" w:rsidRDefault="00C01A3F" w:rsidP="00BA1176">
      <w:pPr>
        <w:rPr>
          <w:rFonts w:ascii="Arial" w:hAnsi="Arial" w:cs="Arial"/>
          <w:b/>
          <w:lang w:val="es-ES"/>
        </w:rPr>
      </w:pPr>
    </w:p>
    <w:p w14:paraId="7181EA09" w14:textId="77777777" w:rsidR="00C01A3F" w:rsidRPr="007F34F8" w:rsidRDefault="00C01A3F" w:rsidP="00BA1176">
      <w:pPr>
        <w:rPr>
          <w:rFonts w:ascii="Arial" w:hAnsi="Arial" w:cs="Arial"/>
          <w:b/>
          <w:lang w:val="es-ES"/>
        </w:rPr>
      </w:pPr>
    </w:p>
    <w:p w14:paraId="1FFC5BD9" w14:textId="77777777" w:rsidR="0028204E" w:rsidRPr="007F34F8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0627C556" w14:textId="77777777" w:rsidTr="009E4559">
        <w:tc>
          <w:tcPr>
            <w:tcW w:w="9781" w:type="dxa"/>
            <w:shd w:val="clear" w:color="auto" w:fill="C0C0C0"/>
          </w:tcPr>
          <w:p w14:paraId="2F5C61FC" w14:textId="77777777"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F34F8">
              <w:rPr>
                <w:rFonts w:ascii="Arial" w:hAnsi="Arial" w:cs="Arial"/>
                <w:sz w:val="32"/>
                <w:lang w:val="es-ES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ECA1DFA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34DFCDB6" w14:textId="77777777" w:rsidR="00F67E4D" w:rsidRPr="00F67E4D" w:rsidRDefault="00F67E4D" w:rsidP="00F67E4D">
      <w:pPr>
        <w:spacing w:line="360" w:lineRule="auto"/>
        <w:ind w:left="720"/>
        <w:textAlignment w:val="baseline"/>
        <w:rPr>
          <w:rFonts w:ascii="Segoe UI" w:hAnsi="Segoe UI" w:cs="Segoe UI"/>
          <w:sz w:val="18"/>
          <w:szCs w:val="18"/>
          <w:lang w:eastAsia="zh-CN"/>
        </w:rPr>
      </w:pPr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 xml:space="preserve">Rhan 1 – </w:t>
      </w:r>
      <w:proofErr w:type="spellStart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Portffolio</w:t>
      </w:r>
      <w:proofErr w:type="spellEnd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 xml:space="preserve"> o </w:t>
      </w:r>
      <w:proofErr w:type="spellStart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dystiolaeth</w:t>
      </w:r>
      <w:proofErr w:type="spellEnd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.</w:t>
      </w:r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Bydd</w:t>
      </w:r>
      <w:proofErr w:type="spellEnd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 xml:space="preserve"> y </w:t>
      </w:r>
      <w:proofErr w:type="spellStart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dystiolaeth</w:t>
      </w:r>
      <w:proofErr w:type="spellEnd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 xml:space="preserve"> a </w:t>
      </w:r>
      <w:proofErr w:type="spellStart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gesglir</w:t>
      </w:r>
      <w:proofErr w:type="spellEnd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yn</w:t>
      </w:r>
      <w:proofErr w:type="spellEnd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rhan</w:t>
      </w:r>
      <w:proofErr w:type="spellEnd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 xml:space="preserve"> o </w:t>
      </w:r>
      <w:proofErr w:type="spellStart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Wobr</w:t>
      </w:r>
      <w:proofErr w:type="spellEnd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 xml:space="preserve"> John Muir.</w:t>
      </w:r>
      <w:r w:rsidRPr="00F67E4D">
        <w:rPr>
          <w:rFonts w:ascii="Arial" w:hAnsi="Arial" w:cs="Arial"/>
          <w:sz w:val="24"/>
          <w:szCs w:val="24"/>
          <w:lang w:eastAsia="zh-CN"/>
        </w:rPr>
        <w:t>  </w:t>
      </w:r>
    </w:p>
    <w:p w14:paraId="08E38FE5" w14:textId="77777777" w:rsidR="00F67E4D" w:rsidRPr="00F67E4D" w:rsidRDefault="00F67E4D" w:rsidP="00F67E4D">
      <w:pPr>
        <w:spacing w:line="360" w:lineRule="auto"/>
        <w:ind w:left="720"/>
        <w:textAlignment w:val="baseline"/>
        <w:rPr>
          <w:rFonts w:ascii="Segoe UI" w:hAnsi="Segoe UI" w:cs="Segoe UI"/>
          <w:sz w:val="18"/>
          <w:szCs w:val="18"/>
          <w:lang w:eastAsia="zh-CN"/>
        </w:rPr>
      </w:pPr>
      <w:r w:rsidRPr="00F67E4D">
        <w:rPr>
          <w:rFonts w:ascii="Arial" w:hAnsi="Arial" w:cs="Arial"/>
          <w:sz w:val="24"/>
          <w:szCs w:val="24"/>
          <w:lang w:eastAsia="zh-CN"/>
        </w:rPr>
        <w:t xml:space="preserve">Gan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ddefnyddio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canllawiau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yn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eich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darlithoedd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mae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angen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ymgymryd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â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phrofiad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sy'n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cefnogi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Gwobr John Muir.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Cadwch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y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dystiolaeth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a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gasglwch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fel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llyfr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lloffion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(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iawn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neu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digidol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). Gall y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llyfr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lloffion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sy’n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cynnwys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unrhyw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ffotograffau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,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storïau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,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cerddi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,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gwaith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celf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, dawns,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cân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,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clipiau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fideo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neu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unrhyw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gyfrwng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arall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,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gan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ei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fod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yn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cael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ei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asesu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. Gellir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rhannu’r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dystiolaeth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llyfr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lloffion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ar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one-drive neu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ar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Turnitin neu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fel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arteffactau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ffisegol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.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Trafodir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hyn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mewn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darlithoedd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>.  </w:t>
      </w:r>
    </w:p>
    <w:p w14:paraId="1D13F054" w14:textId="77777777" w:rsidR="00F67E4D" w:rsidRPr="00F67E4D" w:rsidRDefault="00F67E4D" w:rsidP="00F67E4D">
      <w:pPr>
        <w:spacing w:line="360" w:lineRule="auto"/>
        <w:ind w:left="720"/>
        <w:textAlignment w:val="baseline"/>
        <w:rPr>
          <w:rFonts w:ascii="Segoe UI" w:hAnsi="Segoe UI" w:cs="Segoe UI"/>
          <w:sz w:val="18"/>
          <w:szCs w:val="18"/>
          <w:lang w:eastAsia="zh-CN"/>
        </w:rPr>
      </w:pPr>
      <w:r w:rsidRPr="00F67E4D">
        <w:rPr>
          <w:rFonts w:ascii="Arial" w:hAnsi="Arial" w:cs="Arial"/>
          <w:sz w:val="24"/>
          <w:szCs w:val="24"/>
          <w:lang w:eastAsia="zh-CN"/>
        </w:rPr>
        <w:t> </w:t>
      </w:r>
    </w:p>
    <w:p w14:paraId="50FBB7DA" w14:textId="2387CE2A" w:rsidR="00F67E4D" w:rsidRPr="00F67E4D" w:rsidRDefault="00F67E4D" w:rsidP="00F67E4D">
      <w:pPr>
        <w:spacing w:line="360" w:lineRule="auto"/>
        <w:ind w:left="720"/>
        <w:textAlignment w:val="baseline"/>
        <w:rPr>
          <w:rFonts w:ascii="Segoe UI" w:hAnsi="Segoe UI" w:cs="Segoe UI"/>
          <w:sz w:val="18"/>
          <w:szCs w:val="18"/>
          <w:lang w:eastAsia="zh-CN"/>
        </w:rPr>
      </w:pPr>
      <w:r w:rsidRPr="68A98AEC">
        <w:rPr>
          <w:rFonts w:ascii="Arial" w:hAnsi="Arial" w:cs="Arial"/>
          <w:sz w:val="24"/>
          <w:szCs w:val="24"/>
          <w:lang w:eastAsia="zh-CN"/>
        </w:rPr>
        <w:t> </w:t>
      </w:r>
      <w:r w:rsidRPr="68A98AEC">
        <w:rPr>
          <w:rFonts w:ascii="Arial" w:hAnsi="Arial" w:cs="Arial"/>
          <w:b/>
          <w:bCs/>
          <w:sz w:val="24"/>
          <w:szCs w:val="24"/>
          <w:lang w:eastAsia="zh-CN"/>
        </w:rPr>
        <w:t xml:space="preserve">Rhan 2- </w:t>
      </w:r>
      <w:proofErr w:type="spellStart"/>
      <w:r w:rsidRPr="68A98AEC">
        <w:rPr>
          <w:rFonts w:ascii="Arial" w:hAnsi="Arial" w:cs="Arial"/>
          <w:b/>
          <w:bCs/>
          <w:sz w:val="24"/>
          <w:szCs w:val="24"/>
          <w:lang w:eastAsia="zh-CN"/>
        </w:rPr>
        <w:t>Myfyrio</w:t>
      </w:r>
      <w:proofErr w:type="spellEnd"/>
      <w:r w:rsidRPr="68A98AEC">
        <w:rPr>
          <w:rFonts w:ascii="Arial" w:hAnsi="Arial" w:cs="Arial"/>
          <w:b/>
          <w:bCs/>
          <w:sz w:val="24"/>
          <w:szCs w:val="24"/>
          <w:lang w:eastAsia="zh-CN"/>
        </w:rPr>
        <w:t xml:space="preserve"> a </w:t>
      </w:r>
      <w:proofErr w:type="spellStart"/>
      <w:r w:rsidRPr="68A98AEC">
        <w:rPr>
          <w:rFonts w:ascii="Arial" w:hAnsi="Arial" w:cs="Arial"/>
          <w:b/>
          <w:bCs/>
          <w:sz w:val="24"/>
          <w:szCs w:val="24"/>
          <w:lang w:eastAsia="zh-CN"/>
        </w:rPr>
        <w:t>Gwerthuso</w:t>
      </w:r>
      <w:proofErr w:type="spellEnd"/>
      <w:r w:rsidRPr="68A98AEC">
        <w:rPr>
          <w:rFonts w:ascii="Arial" w:hAnsi="Arial" w:cs="Arial"/>
          <w:sz w:val="24"/>
          <w:szCs w:val="24"/>
          <w:lang w:eastAsia="zh-CN"/>
        </w:rPr>
        <w:t> </w:t>
      </w:r>
    </w:p>
    <w:p w14:paraId="63C8F611" w14:textId="77777777" w:rsidR="00F67E4D" w:rsidRPr="00F67E4D" w:rsidRDefault="00F67E4D" w:rsidP="00F67E4D">
      <w:pPr>
        <w:spacing w:line="360" w:lineRule="auto"/>
        <w:ind w:left="720"/>
        <w:textAlignment w:val="baseline"/>
        <w:rPr>
          <w:rFonts w:ascii="Segoe UI" w:hAnsi="Segoe UI" w:cs="Segoe UI"/>
          <w:sz w:val="18"/>
          <w:szCs w:val="18"/>
          <w:lang w:eastAsia="zh-CN"/>
        </w:rPr>
      </w:pPr>
      <w:proofErr w:type="spellStart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Cyflwyniad</w:t>
      </w:r>
      <w:proofErr w:type="spellEnd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 xml:space="preserve"> 20 </w:t>
      </w:r>
      <w:proofErr w:type="spellStart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munud</w:t>
      </w:r>
      <w:proofErr w:type="spellEnd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. </w:t>
      </w:r>
      <w:r w:rsidRPr="00F67E4D">
        <w:rPr>
          <w:rFonts w:ascii="Arial" w:hAnsi="Arial" w:cs="Arial"/>
          <w:sz w:val="24"/>
          <w:szCs w:val="24"/>
          <w:lang w:eastAsia="zh-CN"/>
        </w:rPr>
        <w:t> </w:t>
      </w:r>
    </w:p>
    <w:p w14:paraId="2F94DC25" w14:textId="77777777" w:rsidR="00F67E4D" w:rsidRPr="00F67E4D" w:rsidRDefault="00F67E4D" w:rsidP="00F67E4D">
      <w:pPr>
        <w:spacing w:line="360" w:lineRule="auto"/>
        <w:ind w:left="720"/>
        <w:textAlignment w:val="baseline"/>
        <w:rPr>
          <w:rFonts w:ascii="Segoe UI" w:hAnsi="Segoe UI" w:cs="Segoe UI"/>
          <w:sz w:val="18"/>
          <w:szCs w:val="18"/>
          <w:lang w:eastAsia="zh-CN"/>
        </w:rPr>
      </w:pPr>
      <w:r w:rsidRPr="00F67E4D">
        <w:rPr>
          <w:rFonts w:ascii="Arial" w:hAnsi="Arial" w:cs="Arial"/>
          <w:sz w:val="24"/>
          <w:szCs w:val="24"/>
          <w:lang w:eastAsia="zh-CN"/>
        </w:rPr>
        <w:t xml:space="preserve">• Mae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angen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cyflwyno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a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myfyrio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ar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eich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profiad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yn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rhan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1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ddangos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sut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y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gwnaethoch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eich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cefnogi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ddatblygu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eich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dealltwriaeth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eich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hun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ac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ymgysylltiad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ymarferol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â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materion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a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thrafodaeth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cynaliadwyedd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 xml:space="preserve">(5 </w:t>
      </w:r>
      <w:proofErr w:type="spellStart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munud</w:t>
      </w:r>
      <w:proofErr w:type="spellEnd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).</w:t>
      </w:r>
      <w:r w:rsidRPr="00F67E4D">
        <w:rPr>
          <w:rFonts w:ascii="Arial" w:hAnsi="Arial" w:cs="Arial"/>
          <w:sz w:val="24"/>
          <w:szCs w:val="24"/>
          <w:lang w:eastAsia="zh-CN"/>
        </w:rPr>
        <w:t> </w:t>
      </w:r>
    </w:p>
    <w:p w14:paraId="7CCE357B" w14:textId="77777777" w:rsidR="00F67E4D" w:rsidRPr="00F67E4D" w:rsidRDefault="00F67E4D" w:rsidP="00F67E4D">
      <w:pPr>
        <w:spacing w:line="360" w:lineRule="auto"/>
        <w:ind w:left="720"/>
        <w:textAlignment w:val="baseline"/>
        <w:rPr>
          <w:rFonts w:ascii="Segoe UI" w:hAnsi="Segoe UI" w:cs="Segoe UI"/>
          <w:sz w:val="18"/>
          <w:szCs w:val="18"/>
          <w:lang w:eastAsia="zh-CN"/>
        </w:rPr>
      </w:pPr>
      <w:r w:rsidRPr="00F67E4D">
        <w:rPr>
          <w:rFonts w:ascii="Arial" w:hAnsi="Arial" w:cs="Arial"/>
          <w:sz w:val="24"/>
          <w:szCs w:val="24"/>
          <w:lang w:eastAsia="zh-CN"/>
        </w:rPr>
        <w:t xml:space="preserve">•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Gwerthuso'n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feirniadol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sut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y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gallai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ymgymryd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â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phrofiadau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fel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y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rhai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yn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rhan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1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gefnogi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athroniaeth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ac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egwyddorion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addysg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plentyndod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cynnar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ar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gyfer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cynaliadwyedd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 xml:space="preserve">(15 </w:t>
      </w:r>
      <w:proofErr w:type="spellStart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munud</w:t>
      </w:r>
      <w:proofErr w:type="spellEnd"/>
      <w:r w:rsidRPr="00F67E4D">
        <w:rPr>
          <w:rFonts w:ascii="Arial" w:hAnsi="Arial" w:cs="Arial"/>
          <w:b/>
          <w:bCs/>
          <w:sz w:val="24"/>
          <w:szCs w:val="24"/>
          <w:lang w:eastAsia="zh-CN"/>
        </w:rPr>
        <w:t>)</w:t>
      </w:r>
      <w:r w:rsidRPr="00F67E4D">
        <w:rPr>
          <w:rFonts w:ascii="Arial" w:hAnsi="Arial" w:cs="Arial"/>
          <w:sz w:val="24"/>
          <w:szCs w:val="24"/>
          <w:lang w:eastAsia="zh-CN"/>
        </w:rPr>
        <w:t xml:space="preserve">.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Rhaid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i'r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adran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hon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gynnwys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tystiolaeth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fanwl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o'r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llenyddiaeth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rydych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wedi'i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darllen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,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gan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gynnwys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erthyglau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theori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,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polisi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 xml:space="preserve"> ac </w:t>
      </w:r>
      <w:proofErr w:type="spellStart"/>
      <w:r w:rsidRPr="00F67E4D">
        <w:rPr>
          <w:rFonts w:ascii="Arial" w:hAnsi="Arial" w:cs="Arial"/>
          <w:sz w:val="24"/>
          <w:szCs w:val="24"/>
          <w:lang w:eastAsia="zh-CN"/>
        </w:rPr>
        <w:t>ymchwil</w:t>
      </w:r>
      <w:proofErr w:type="spellEnd"/>
      <w:r w:rsidRPr="00F67E4D">
        <w:rPr>
          <w:rFonts w:ascii="Arial" w:hAnsi="Arial" w:cs="Arial"/>
          <w:sz w:val="24"/>
          <w:szCs w:val="24"/>
          <w:lang w:eastAsia="zh-CN"/>
        </w:rPr>
        <w:t>. </w:t>
      </w:r>
    </w:p>
    <w:p w14:paraId="0DE698D0" w14:textId="77777777" w:rsidR="00F67E4D" w:rsidRPr="00F67E4D" w:rsidRDefault="00F67E4D" w:rsidP="00F67E4D">
      <w:pPr>
        <w:ind w:left="720"/>
        <w:jc w:val="both"/>
        <w:textAlignment w:val="baseline"/>
        <w:rPr>
          <w:rFonts w:ascii="Segoe UI" w:hAnsi="Segoe UI" w:cs="Segoe UI"/>
          <w:sz w:val="18"/>
          <w:szCs w:val="18"/>
          <w:lang w:eastAsia="zh-CN"/>
        </w:rPr>
      </w:pPr>
      <w:r w:rsidRPr="00F67E4D">
        <w:rPr>
          <w:rFonts w:ascii="Arial" w:hAnsi="Arial" w:cs="Arial"/>
          <w:sz w:val="24"/>
          <w:szCs w:val="24"/>
          <w:lang w:eastAsia="zh-CN"/>
        </w:rPr>
        <w:t> </w:t>
      </w:r>
    </w:p>
    <w:tbl>
      <w:tblPr>
        <w:tblW w:w="0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6"/>
        <w:gridCol w:w="7232"/>
      </w:tblGrid>
      <w:tr w:rsidR="00F67E4D" w:rsidRPr="00F67E4D" w14:paraId="67A6EE78" w14:textId="77777777" w:rsidTr="00F67E4D">
        <w:trPr>
          <w:trHeight w:val="300"/>
        </w:trPr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81110B" w14:textId="77777777" w:rsidR="00F67E4D" w:rsidRPr="00F67E4D" w:rsidRDefault="00F67E4D" w:rsidP="00F67E4D">
            <w:pPr>
              <w:ind w:left="105" w:right="-30"/>
              <w:textAlignment w:val="baseline"/>
              <w:rPr>
                <w:sz w:val="24"/>
                <w:szCs w:val="24"/>
                <w:lang w:eastAsia="zh-CN"/>
              </w:rPr>
            </w:pPr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PRAWF DDARLLEN 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77B6A7" w14:textId="77777777" w:rsidR="00F67E4D" w:rsidRPr="00F67E4D" w:rsidRDefault="00F67E4D" w:rsidP="00F67E4D">
            <w:pPr>
              <w:ind w:left="105" w:right="-30"/>
              <w:textAlignment w:val="baseline"/>
              <w:rPr>
                <w:sz w:val="24"/>
                <w:szCs w:val="24"/>
                <w:lang w:eastAsia="zh-CN"/>
              </w:rPr>
            </w:pP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Ar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gyfer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yr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asesiad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hwn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gallwch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chi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ddefnyddio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Deallusrwydd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Artiffisial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Cynhyrchiol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i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wirio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eich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testun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/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creadigaeth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eich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hun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am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wallau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gramadegol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a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chystrawennol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yn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cynnwys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aralleirio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eich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gwaith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eich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hun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o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fewn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safonau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penodol</w:t>
            </w:r>
            <w:proofErr w:type="spellEnd"/>
            <w:r w:rsidRPr="00F67E4D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. </w:t>
            </w:r>
          </w:p>
        </w:tc>
      </w:tr>
    </w:tbl>
    <w:p w14:paraId="512FB67D" w14:textId="018ECDA0" w:rsidR="00A85BFE" w:rsidRDefault="00A85BFE" w:rsidP="00F67E4D">
      <w:pPr>
        <w:jc w:val="both"/>
        <w:rPr>
          <w:rFonts w:ascii="Arial" w:hAnsi="Arial" w:cs="Arial"/>
          <w:sz w:val="22"/>
          <w:szCs w:val="22"/>
        </w:rPr>
      </w:pPr>
    </w:p>
    <w:p w14:paraId="2E78C53C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4DB2CFE2" w14:textId="77777777" w:rsidTr="009E4559">
        <w:trPr>
          <w:trHeight w:val="414"/>
        </w:trPr>
        <w:tc>
          <w:tcPr>
            <w:tcW w:w="10670" w:type="dxa"/>
            <w:shd w:val="clear" w:color="auto" w:fill="D9D9D9"/>
          </w:tcPr>
          <w:p w14:paraId="6A3350E2" w14:textId="77777777"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5FDDEC8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FC74E81" w14:textId="77777777"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7C1BA0CC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AF4AE91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7D9BF47" w14:textId="77777777"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678BCF06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991F6E9" w14:textId="77777777" w:rsidR="00C01A3F" w:rsidRPr="007F34F8" w:rsidRDefault="00367C88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F34F8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6FBA51C3" w14:textId="77777777" w:rsidR="00C01A3F" w:rsidRPr="007F34F8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9DF8F43" w14:textId="77777777" w:rsidR="00D22D9C" w:rsidRPr="007F34F8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087ED0E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99E2B9F" w14:textId="77777777"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33FC3E37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6EEB9A72" w14:textId="77777777" w:rsidR="00C01A3F" w:rsidRPr="007F34F8" w:rsidRDefault="00A45FA0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F34F8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5F90F8C7" w14:textId="77777777" w:rsidR="00D22D9C" w:rsidRPr="007F34F8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7A4E3C0" w14:textId="77777777" w:rsidR="00D22D9C" w:rsidRPr="007F34F8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6BC22772" w14:textId="77777777"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270336F" w14:textId="77777777"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571D5E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B28020B" w14:textId="77777777" w:rsidR="00C01A3F" w:rsidRPr="00A406E5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8E3350A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F76A0B0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4FF7AE6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81A7FE0" w14:textId="77777777"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lastRenderedPageBreak/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0BA8A8A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05B5800" w14:textId="77777777" w:rsidR="00C01A3F" w:rsidRPr="007F34F8" w:rsidRDefault="00BA5017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F34F8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2B4BD477" w14:textId="77777777" w:rsidR="00C01A3F" w:rsidRPr="007F34F8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7229241" w14:textId="77777777" w:rsidR="008566E5" w:rsidRPr="007F34F8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45183DC" w14:textId="77777777" w:rsidR="00D22D9C" w:rsidRPr="007F34F8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7F34F8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663C43E5" w14:textId="77777777" w:rsidR="00995D51" w:rsidRPr="007F34F8" w:rsidRDefault="00BA5017" w:rsidP="00103507">
      <w:pPr>
        <w:jc w:val="both"/>
        <w:rPr>
          <w:rFonts w:ascii="Arial" w:hAnsi="Arial" w:cs="Arial"/>
          <w:sz w:val="22"/>
          <w:szCs w:val="22"/>
          <w:lang w:val="es-ES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7F34F8">
        <w:rPr>
          <w:rFonts w:ascii="Arial" w:hAnsi="Arial" w:cs="Arial"/>
          <w:sz w:val="22"/>
          <w:szCs w:val="22"/>
          <w:lang w:val="es-ES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7F34F8">
        <w:rPr>
          <w:rFonts w:ascii="Arial" w:hAnsi="Arial" w:cs="Arial"/>
          <w:sz w:val="22"/>
          <w:szCs w:val="22"/>
          <w:lang w:val="es-ES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7F34F8">
        <w:rPr>
          <w:rFonts w:ascii="Arial" w:hAnsi="Arial" w:cs="Arial"/>
          <w:sz w:val="22"/>
          <w:szCs w:val="22"/>
          <w:lang w:val="es-ES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1059224" w14:textId="77777777" w:rsidR="00995D51" w:rsidRPr="007F34F8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DC442C6" w14:textId="77777777" w:rsidR="00D22D9C" w:rsidRPr="007F34F8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D427BA6" w14:textId="77777777" w:rsidR="00C01A3F" w:rsidRPr="007F34F8" w:rsidRDefault="00CB1FD6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F34F8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6A8E6159" w14:textId="77777777" w:rsidR="00C01A3F" w:rsidRPr="007F34F8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3398F8F" w14:textId="77777777" w:rsidR="00FB3B4E" w:rsidRPr="007F34F8" w:rsidRDefault="00FB3B4E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245674D" w14:textId="77777777" w:rsidR="00D22D9C" w:rsidRPr="007F34F8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B989C50" w14:textId="77777777" w:rsidR="00C01A3F" w:rsidRPr="007F34F8" w:rsidRDefault="00C01A3F">
      <w:pPr>
        <w:rPr>
          <w:rFonts w:ascii="Arial" w:hAnsi="Arial" w:cs="Arial"/>
          <w:sz w:val="22"/>
          <w:szCs w:val="22"/>
          <w:lang w:val="es-ES"/>
        </w:rPr>
      </w:pPr>
      <w:r w:rsidRPr="007F34F8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794BCAE1" w14:textId="77777777" w:rsidTr="009E4559">
        <w:trPr>
          <w:jc w:val="center"/>
        </w:trPr>
        <w:tc>
          <w:tcPr>
            <w:tcW w:w="10670" w:type="dxa"/>
            <w:shd w:val="clear" w:color="auto" w:fill="BFBFBF"/>
          </w:tcPr>
          <w:p w14:paraId="68B16A66" w14:textId="77777777" w:rsidR="00152E9D" w:rsidRPr="00A406E5" w:rsidRDefault="00152E9D" w:rsidP="00553B4B">
            <w:pPr>
              <w:rPr>
                <w:rFonts w:ascii="Arial" w:hAnsi="Arial" w:cs="Arial"/>
              </w:rPr>
            </w:pPr>
            <w:r w:rsidRPr="007F34F8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="004D5E9B" w:rsidRPr="007F34F8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BB3154B" w14:textId="77777777" w:rsidR="00152E9D" w:rsidRPr="00A406E5" w:rsidRDefault="00152E9D" w:rsidP="00152E9D">
      <w:pPr>
        <w:rPr>
          <w:rFonts w:ascii="Arial" w:hAnsi="Arial" w:cs="Arial"/>
        </w:rPr>
      </w:pPr>
    </w:p>
    <w:p w14:paraId="5044CC51" w14:textId="77777777" w:rsidR="00152E9D" w:rsidRPr="007F34F8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7F34F8">
        <w:rPr>
          <w:rFonts w:ascii="Arial" w:hAnsi="Arial" w:cs="Arial"/>
          <w:sz w:val="20"/>
          <w:lang w:val="es-ES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A5F12D1" w14:textId="77777777" w:rsidR="00152E9D" w:rsidRPr="007F34F8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7F34F8" w:rsidSect="00F31C04">
          <w:footerReference w:type="default" r:id="rId13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2C61E280" w14:textId="77777777" w:rsidR="00152E9D" w:rsidRPr="007F34F8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1BD1CF15" w14:textId="77777777" w:rsidTr="68A98AEC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3B04AB" w14:textId="77777777"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6D2EE87D" w14:textId="77777777"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B99F17B" w14:textId="77777777"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C2C4FED" w14:textId="77777777" w:rsidTr="68A98AE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02127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798B8E7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E625C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44318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9D4E1ED" w14:textId="77777777" w:rsidTr="68A98AE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02E8B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40B1679" w14:textId="77777777" w:rsidR="00F67E4D" w:rsidRDefault="00F67E4D" w:rsidP="00F67E4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lang w:val="cy-GB"/>
              </w:rPr>
              <w:t>Ymchwil; cyfeirnodi llafar a rhestr gyfeiriadau.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486A0137" w14:textId="77777777" w:rsidR="00F67E4D" w:rsidRDefault="00F67E4D" w:rsidP="00F67E4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4"/>
                <w:szCs w:val="14"/>
              </w:rPr>
              <w:t> </w:t>
            </w:r>
          </w:p>
          <w:p w14:paraId="59A5FE4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19EA0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33D36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841ED7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4408A6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0B9CB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E5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857F7D1" w14:textId="77777777" w:rsidTr="68A98AEC">
        <w:trPr>
          <w:trHeight w:val="451"/>
        </w:trPr>
        <w:tc>
          <w:tcPr>
            <w:tcW w:w="4169" w:type="pct"/>
            <w:vMerge/>
          </w:tcPr>
          <w:p w14:paraId="56EC2EB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18B8" w14:textId="480BFBE9" w:rsidR="00152E9D" w:rsidRPr="00A406E5" w:rsidRDefault="00F67E4D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</w:tcPr>
          <w:p w14:paraId="66C6167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C7F2FFD" w14:textId="77777777" w:rsidTr="68A98AE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CAF60D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224E24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DAD27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C8C6C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6C4E93F" w14:textId="77777777" w:rsidTr="68A98AE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0D96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9353268" w14:textId="77777777" w:rsidR="00F67E4D" w:rsidRDefault="00F67E4D" w:rsidP="00F67E4D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 xml:space="preserve">Rhan 2-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Myfyrio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</w:rPr>
              <w:t xml:space="preserve"> 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58DB7414" w14:textId="77777777" w:rsidR="00F67E4D" w:rsidRDefault="00F67E4D" w:rsidP="00F67E4D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Cyflwyniad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</w:rPr>
              <w:t xml:space="preserve"> 5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munud</w:t>
            </w:r>
            <w:proofErr w:type="spellEnd"/>
            <w:r>
              <w:rPr>
                <w:rStyle w:val="eop"/>
                <w:rFonts w:ascii="Arial" w:hAnsi="Arial" w:cs="Arial"/>
              </w:rPr>
              <w:t> </w:t>
            </w:r>
          </w:p>
          <w:p w14:paraId="76011B39" w14:textId="77777777" w:rsidR="00F67E4D" w:rsidRDefault="00F67E4D" w:rsidP="00F67E4D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 xml:space="preserve">Mae </w:t>
            </w:r>
            <w:proofErr w:type="spellStart"/>
            <w:r>
              <w:rPr>
                <w:rStyle w:val="normaltextrun"/>
                <w:rFonts w:ascii="Arial" w:hAnsi="Arial" w:cs="Arial"/>
              </w:rPr>
              <w:t>angen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cyflwyno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a </w:t>
            </w:r>
            <w:proofErr w:type="spellStart"/>
            <w:r>
              <w:rPr>
                <w:rStyle w:val="normaltextrun"/>
                <w:rFonts w:ascii="Arial" w:hAnsi="Arial" w:cs="Arial"/>
              </w:rPr>
              <w:t>myfyrio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ar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eich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profiad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yn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rhan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1 </w:t>
            </w:r>
            <w:proofErr w:type="spellStart"/>
            <w:r>
              <w:rPr>
                <w:rStyle w:val="normaltextrun"/>
                <w:rFonts w:ascii="Arial" w:hAnsi="Arial" w:cs="Arial"/>
              </w:rPr>
              <w:t>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ddangos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sut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y </w:t>
            </w:r>
            <w:proofErr w:type="spellStart"/>
            <w:r>
              <w:rPr>
                <w:rStyle w:val="normaltextrun"/>
                <w:rFonts w:ascii="Arial" w:hAnsi="Arial" w:cs="Arial"/>
              </w:rPr>
              <w:t>gwnaethoch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eich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cefnogi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ddatblygu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eich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dealltwriaeth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eich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hun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ac </w:t>
            </w:r>
            <w:proofErr w:type="spellStart"/>
            <w:r>
              <w:rPr>
                <w:rStyle w:val="normaltextrun"/>
                <w:rFonts w:ascii="Arial" w:hAnsi="Arial" w:cs="Arial"/>
              </w:rPr>
              <w:t>ymgysylltiad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ymarferol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â </w:t>
            </w:r>
            <w:proofErr w:type="spellStart"/>
            <w:r>
              <w:rPr>
                <w:rStyle w:val="normaltextrun"/>
                <w:rFonts w:ascii="Arial" w:hAnsi="Arial" w:cs="Arial"/>
              </w:rPr>
              <w:t>materion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a </w:t>
            </w:r>
            <w:proofErr w:type="spellStart"/>
            <w:r>
              <w:rPr>
                <w:rStyle w:val="normaltextrun"/>
                <w:rFonts w:ascii="Arial" w:hAnsi="Arial" w:cs="Arial"/>
              </w:rPr>
              <w:t>thrafodaeth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cynaliadwyedd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1C7FF0E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4963C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8664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C8536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F35CA5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A0B071" w14:textId="52D24295" w:rsidR="00152E9D" w:rsidRPr="00A406E5" w:rsidRDefault="00F67E4D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BF6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2C9D26" w14:textId="77777777" w:rsidTr="68A98AEC">
        <w:trPr>
          <w:trHeight w:val="451"/>
        </w:trPr>
        <w:tc>
          <w:tcPr>
            <w:tcW w:w="4169" w:type="pct"/>
            <w:vMerge/>
          </w:tcPr>
          <w:p w14:paraId="5B35087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19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2BEB97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04B1B0" w14:textId="77777777" w:rsidTr="68A98AE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957B5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BA8BB5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2744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77264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962E639" w14:textId="77777777" w:rsidTr="68A98AE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8BC00" w14:textId="77777777" w:rsidR="00F67E4D" w:rsidRDefault="00F67E4D" w:rsidP="00F67E4D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 xml:space="preserve">Rhan 2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Gwerthuso</w:t>
            </w:r>
            <w:proofErr w:type="spellEnd"/>
            <w:r>
              <w:rPr>
                <w:rStyle w:val="eop"/>
                <w:rFonts w:ascii="Arial" w:hAnsi="Arial" w:cs="Arial"/>
              </w:rPr>
              <w:t> </w:t>
            </w:r>
          </w:p>
          <w:p w14:paraId="44E114AE" w14:textId="77777777" w:rsidR="00F67E4D" w:rsidRDefault="00F67E4D" w:rsidP="00F67E4D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Cyflwynid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</w:rPr>
              <w:t xml:space="preserve"> 15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munud</w:t>
            </w:r>
            <w:proofErr w:type="spellEnd"/>
            <w:r>
              <w:rPr>
                <w:rStyle w:val="eop"/>
                <w:rFonts w:ascii="Arial" w:hAnsi="Arial" w:cs="Arial"/>
              </w:rPr>
              <w:t> </w:t>
            </w:r>
          </w:p>
          <w:p w14:paraId="09E33866" w14:textId="77777777" w:rsidR="00F67E4D" w:rsidRDefault="00F67E4D" w:rsidP="00F67E4D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</w:rPr>
              <w:t>Gwerthuso'n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feirniadol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sut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y </w:t>
            </w:r>
            <w:proofErr w:type="spellStart"/>
            <w:r>
              <w:rPr>
                <w:rStyle w:val="normaltextrun"/>
                <w:rFonts w:ascii="Arial" w:hAnsi="Arial" w:cs="Arial"/>
              </w:rPr>
              <w:t>gallai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ymgymryd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â </w:t>
            </w:r>
            <w:proofErr w:type="spellStart"/>
            <w:r>
              <w:rPr>
                <w:rStyle w:val="normaltextrun"/>
                <w:rFonts w:ascii="Arial" w:hAnsi="Arial" w:cs="Arial"/>
              </w:rPr>
              <w:t>phrofiadau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fel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y </w:t>
            </w:r>
            <w:proofErr w:type="spellStart"/>
            <w:r>
              <w:rPr>
                <w:rStyle w:val="normaltextrun"/>
                <w:rFonts w:ascii="Arial" w:hAnsi="Arial" w:cs="Arial"/>
              </w:rPr>
              <w:t>rhai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yn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rhan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1 </w:t>
            </w:r>
            <w:proofErr w:type="spellStart"/>
            <w:r>
              <w:rPr>
                <w:rStyle w:val="normaltextrun"/>
                <w:rFonts w:ascii="Arial" w:hAnsi="Arial" w:cs="Arial"/>
              </w:rPr>
              <w:t>gefnogi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athroniaeth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ac </w:t>
            </w:r>
            <w:proofErr w:type="spellStart"/>
            <w:r>
              <w:rPr>
                <w:rStyle w:val="normaltextrun"/>
                <w:rFonts w:ascii="Arial" w:hAnsi="Arial" w:cs="Arial"/>
              </w:rPr>
              <w:t>egwyddorion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addysg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plentyndod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cynnar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ar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gyfer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cynaliadwyedd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. 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6CF744B8" w14:textId="77777777" w:rsidR="00F67E4D" w:rsidRDefault="00F67E4D" w:rsidP="00F67E4D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</w:rPr>
              <w:t>Rhaid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i'r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adran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hon </w:t>
            </w:r>
            <w:proofErr w:type="spellStart"/>
            <w:r>
              <w:rPr>
                <w:rStyle w:val="normaltextrun"/>
                <w:rFonts w:ascii="Arial" w:hAnsi="Arial" w:cs="Arial"/>
              </w:rPr>
              <w:t>gynnwys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tystiolaeth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fanwl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o'r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llenyddiaeth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rydych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wedi'i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darllen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, </w:t>
            </w:r>
            <w:proofErr w:type="spellStart"/>
            <w:r>
              <w:rPr>
                <w:rStyle w:val="normaltextrun"/>
                <w:rFonts w:ascii="Arial" w:hAnsi="Arial" w:cs="Arial"/>
              </w:rPr>
              <w:t>gan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gynnwys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erthyglau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theori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, </w:t>
            </w:r>
            <w:proofErr w:type="spellStart"/>
            <w:r>
              <w:rPr>
                <w:rStyle w:val="normaltextrun"/>
                <w:rFonts w:ascii="Arial" w:hAnsi="Arial" w:cs="Arial"/>
              </w:rPr>
              <w:t>polisi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ac </w:t>
            </w:r>
            <w:proofErr w:type="spellStart"/>
            <w:r>
              <w:rPr>
                <w:rStyle w:val="normaltextrun"/>
                <w:rFonts w:ascii="Arial" w:hAnsi="Arial" w:cs="Arial"/>
              </w:rPr>
              <w:t>ymchwil</w:t>
            </w:r>
            <w:proofErr w:type="spellEnd"/>
            <w:r>
              <w:rPr>
                <w:rStyle w:val="normaltextrun"/>
                <w:rFonts w:ascii="Arial" w:hAnsi="Arial" w:cs="Arial"/>
              </w:rPr>
              <w:t>.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61217E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FA607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C52F65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C23EC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7EF2ED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DE499B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E9D0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FD5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9A093B4" w14:textId="77777777" w:rsidTr="68A98AEC">
        <w:trPr>
          <w:trHeight w:val="451"/>
        </w:trPr>
        <w:tc>
          <w:tcPr>
            <w:tcW w:w="4169" w:type="pct"/>
            <w:vMerge/>
          </w:tcPr>
          <w:p w14:paraId="0226D69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86C6" w14:textId="4DAF0351" w:rsidR="00152E9D" w:rsidRPr="00A406E5" w:rsidRDefault="00F67E4D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/>
          </w:tcPr>
          <w:p w14:paraId="4D560F9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26F285C" w14:textId="77777777" w:rsidTr="68A98AE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4F52A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lastRenderedPageBreak/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1E22D10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B98C6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4D02B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6BA39F8" w14:textId="77777777" w:rsidTr="68A98AEC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6C3C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9C40599" w14:textId="77777777" w:rsidR="00F67E4D" w:rsidRDefault="00F67E4D" w:rsidP="00F67E4D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 xml:space="preserve">Rhan 1 –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Portffolio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</w:rPr>
              <w:t xml:space="preserve"> o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dystiolaeth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</w:rPr>
              <w:t>.</w:t>
            </w:r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Bydd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</w:rPr>
              <w:t xml:space="preserve"> y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dystiolaeth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</w:rPr>
              <w:t xml:space="preserve"> a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gesglir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yn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rhan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</w:rPr>
              <w:t xml:space="preserve"> o </w:t>
            </w:r>
            <w:proofErr w:type="spellStart"/>
            <w:r>
              <w:rPr>
                <w:rStyle w:val="normaltextrun"/>
                <w:rFonts w:ascii="Arial" w:hAnsi="Arial" w:cs="Arial"/>
                <w:b/>
                <w:bCs/>
              </w:rPr>
              <w:t>Wobr</w:t>
            </w:r>
            <w:proofErr w:type="spellEnd"/>
            <w:r>
              <w:rPr>
                <w:rStyle w:val="normaltextrun"/>
                <w:rFonts w:ascii="Arial" w:hAnsi="Arial" w:cs="Arial"/>
                <w:b/>
                <w:bCs/>
              </w:rPr>
              <w:t xml:space="preserve"> John Muir.</w:t>
            </w:r>
            <w:r>
              <w:rPr>
                <w:rStyle w:val="normaltextrun"/>
                <w:rFonts w:ascii="Arial" w:hAnsi="Arial" w:cs="Arial"/>
              </w:rPr>
              <w:t> 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2017BF03" w14:textId="77777777" w:rsidR="00F67E4D" w:rsidRDefault="00F67E4D" w:rsidP="00F67E4D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 xml:space="preserve">Gan </w:t>
            </w:r>
            <w:proofErr w:type="spellStart"/>
            <w:r>
              <w:rPr>
                <w:rStyle w:val="normaltextrun"/>
                <w:rFonts w:ascii="Arial" w:hAnsi="Arial" w:cs="Arial"/>
              </w:rPr>
              <w:t>ddefnyddio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canllawiau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yn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eich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darlithoedd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mae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angen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ymgymryd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â </w:t>
            </w:r>
            <w:proofErr w:type="spellStart"/>
            <w:r>
              <w:rPr>
                <w:rStyle w:val="normaltextrun"/>
                <w:rFonts w:ascii="Arial" w:hAnsi="Arial" w:cs="Arial"/>
              </w:rPr>
              <w:t>phrofiad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sy'n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cefnogi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Gwobr John Muir. </w:t>
            </w:r>
            <w:proofErr w:type="spellStart"/>
            <w:r>
              <w:rPr>
                <w:rStyle w:val="normaltextrun"/>
                <w:rFonts w:ascii="Arial" w:hAnsi="Arial" w:cs="Arial"/>
              </w:rPr>
              <w:t>Cadwch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y </w:t>
            </w:r>
            <w:proofErr w:type="spellStart"/>
            <w:r>
              <w:rPr>
                <w:rStyle w:val="normaltextrun"/>
                <w:rFonts w:ascii="Arial" w:hAnsi="Arial" w:cs="Arial"/>
              </w:rPr>
              <w:t>dystiolaeth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a </w:t>
            </w:r>
            <w:proofErr w:type="spellStart"/>
            <w:r>
              <w:rPr>
                <w:rStyle w:val="normaltextrun"/>
                <w:rFonts w:ascii="Arial" w:hAnsi="Arial" w:cs="Arial"/>
              </w:rPr>
              <w:t>gasglwch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fel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llyfr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lloffion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(</w:t>
            </w:r>
            <w:proofErr w:type="spellStart"/>
            <w:r>
              <w:rPr>
                <w:rStyle w:val="normaltextrun"/>
                <w:rFonts w:ascii="Arial" w:hAnsi="Arial" w:cs="Arial"/>
              </w:rPr>
              <w:t>iawn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neu </w:t>
            </w:r>
            <w:proofErr w:type="spellStart"/>
            <w:r>
              <w:rPr>
                <w:rStyle w:val="normaltextrun"/>
                <w:rFonts w:ascii="Arial" w:hAnsi="Arial" w:cs="Arial"/>
              </w:rPr>
              <w:t>digidol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). Gall y </w:t>
            </w:r>
            <w:proofErr w:type="spellStart"/>
            <w:r>
              <w:rPr>
                <w:rStyle w:val="normaltextrun"/>
                <w:rFonts w:ascii="Arial" w:hAnsi="Arial" w:cs="Arial"/>
              </w:rPr>
              <w:t>llyfr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lloffion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sy’n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cynnwys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unrhyw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ffotograffau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, </w:t>
            </w:r>
            <w:proofErr w:type="spellStart"/>
            <w:r>
              <w:rPr>
                <w:rStyle w:val="normaltextrun"/>
                <w:rFonts w:ascii="Arial" w:hAnsi="Arial" w:cs="Arial"/>
              </w:rPr>
              <w:t>storïau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, </w:t>
            </w:r>
            <w:proofErr w:type="spellStart"/>
            <w:r>
              <w:rPr>
                <w:rStyle w:val="normaltextrun"/>
                <w:rFonts w:ascii="Arial" w:hAnsi="Arial" w:cs="Arial"/>
              </w:rPr>
              <w:t>cerddi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, </w:t>
            </w:r>
            <w:proofErr w:type="spellStart"/>
            <w:r>
              <w:rPr>
                <w:rStyle w:val="normaltextrun"/>
                <w:rFonts w:ascii="Arial" w:hAnsi="Arial" w:cs="Arial"/>
              </w:rPr>
              <w:t>gwaith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celf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, dawns, </w:t>
            </w:r>
            <w:proofErr w:type="spellStart"/>
            <w:r>
              <w:rPr>
                <w:rStyle w:val="normaltextrun"/>
                <w:rFonts w:ascii="Arial" w:hAnsi="Arial" w:cs="Arial"/>
              </w:rPr>
              <w:t>cân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, </w:t>
            </w:r>
            <w:proofErr w:type="spellStart"/>
            <w:r>
              <w:rPr>
                <w:rStyle w:val="normaltextrun"/>
                <w:rFonts w:ascii="Arial" w:hAnsi="Arial" w:cs="Arial"/>
              </w:rPr>
              <w:t>clipiau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fideo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neu </w:t>
            </w:r>
            <w:proofErr w:type="spellStart"/>
            <w:r>
              <w:rPr>
                <w:rStyle w:val="normaltextrun"/>
                <w:rFonts w:ascii="Arial" w:hAnsi="Arial" w:cs="Arial"/>
              </w:rPr>
              <w:t>unrhyw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gyfrwng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arall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, </w:t>
            </w:r>
            <w:proofErr w:type="spellStart"/>
            <w:r>
              <w:rPr>
                <w:rStyle w:val="normaltextrun"/>
                <w:rFonts w:ascii="Arial" w:hAnsi="Arial" w:cs="Arial"/>
              </w:rPr>
              <w:t>gan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ei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fod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yn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cael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ei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asesu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. Gellir </w:t>
            </w:r>
            <w:proofErr w:type="spellStart"/>
            <w:r>
              <w:rPr>
                <w:rStyle w:val="normaltextrun"/>
                <w:rFonts w:ascii="Arial" w:hAnsi="Arial" w:cs="Arial"/>
              </w:rPr>
              <w:t>rhannu’r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dystiolaeth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llyfr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lloffion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ar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one-drive neu </w:t>
            </w:r>
            <w:proofErr w:type="spellStart"/>
            <w:r>
              <w:rPr>
                <w:rStyle w:val="normaltextrun"/>
                <w:rFonts w:ascii="Arial" w:hAnsi="Arial" w:cs="Arial"/>
              </w:rPr>
              <w:t>ar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Turnitin neu </w:t>
            </w:r>
            <w:proofErr w:type="spellStart"/>
            <w:r>
              <w:rPr>
                <w:rStyle w:val="normaltextrun"/>
                <w:rFonts w:ascii="Arial" w:hAnsi="Arial" w:cs="Arial"/>
              </w:rPr>
              <w:t>fel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arteffactau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ffisegol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. </w:t>
            </w:r>
            <w:proofErr w:type="spellStart"/>
            <w:r>
              <w:rPr>
                <w:rStyle w:val="normaltextrun"/>
                <w:rFonts w:ascii="Arial" w:hAnsi="Arial" w:cs="Arial"/>
              </w:rPr>
              <w:t>Trafodir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hyn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mewn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normaltextrun"/>
                <w:rFonts w:ascii="Arial" w:hAnsi="Arial" w:cs="Arial"/>
              </w:rPr>
              <w:t>darlithoedd</w:t>
            </w:r>
            <w:proofErr w:type="spellEnd"/>
            <w:r>
              <w:rPr>
                <w:rStyle w:val="normaltextrun"/>
                <w:rFonts w:ascii="Arial" w:hAnsi="Arial" w:cs="Arial"/>
              </w:rPr>
              <w:t>.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7C599D4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F31E5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DF7A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16FF4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F5BC6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49A58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9A9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8291D35" w14:textId="77777777" w:rsidTr="68A98AEC">
        <w:trPr>
          <w:trHeight w:val="450"/>
        </w:trPr>
        <w:tc>
          <w:tcPr>
            <w:tcW w:w="4169" w:type="pct"/>
            <w:vMerge/>
          </w:tcPr>
          <w:p w14:paraId="514EB1E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46A7" w14:textId="39EA9970" w:rsidR="00152E9D" w:rsidRPr="00A406E5" w:rsidRDefault="65FF99C3" w:rsidP="68A98AEC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68A98AEC">
              <w:rPr>
                <w:rFonts w:ascii="Arial" w:hAnsi="Arial" w:cs="Arial"/>
                <w:sz w:val="32"/>
                <w:szCs w:val="32"/>
              </w:rPr>
              <w:t>2</w:t>
            </w:r>
            <w:r w:rsidR="00F67E4D" w:rsidRPr="68A98AEC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416" w:type="pct"/>
            <w:vMerge/>
          </w:tcPr>
          <w:p w14:paraId="72A251C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3D30879" w14:textId="77777777" w:rsidTr="68A98AE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525E4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EF7DCC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DE8CD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CE3BA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B08DFDB" w14:textId="77777777" w:rsidTr="68A98AEC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F8FA7F" w14:textId="007C831F" w:rsidR="00152E9D" w:rsidRPr="00F67E4D" w:rsidRDefault="00F67E4D" w:rsidP="00152E9D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F67E4D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cy-GB"/>
              </w:rPr>
              <w:t>Ansawdd y sgiliau cyflwyno llafar, strwythur a threfniadaeth.</w:t>
            </w:r>
            <w:r w:rsidRPr="00F67E4D">
              <w:rPr>
                <w:rStyle w:val="eop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14:paraId="27AED39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8F858E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77FC0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C4521" w14:textId="6DE2DEE2" w:rsidR="00152E9D" w:rsidRPr="00A406E5" w:rsidRDefault="00F67E4D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B96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1EE7686" w14:textId="77777777" w:rsidTr="68A98AEC">
        <w:trPr>
          <w:trHeight w:val="450"/>
        </w:trPr>
        <w:tc>
          <w:tcPr>
            <w:tcW w:w="4169" w:type="pct"/>
            <w:vMerge/>
          </w:tcPr>
          <w:p w14:paraId="1E80CD0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FB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</w:tcPr>
          <w:p w14:paraId="1437F63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7445CFE3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06460FC7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545362B" w14:textId="77777777" w:rsidR="00152E9D" w:rsidRPr="007F34F8" w:rsidRDefault="00CB1FD6" w:rsidP="00553B4B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7F34F8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B3BEF74" w14:textId="77777777" w:rsidR="00152E9D" w:rsidRPr="007F34F8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55E1B32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48CBC80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8D80B2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32FAF8E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776EA7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B26C12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E08F9E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CC4D76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6889317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07F98D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A16845C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DF28435" w14:textId="77777777" w:rsidR="00C073F1" w:rsidRDefault="00C073F1" w:rsidP="00152E9D">
      <w:pPr>
        <w:rPr>
          <w:rFonts w:ascii="Arial" w:hAnsi="Arial" w:cs="Arial"/>
        </w:rPr>
      </w:pPr>
    </w:p>
    <w:p w14:paraId="2BC696A2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4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C8D9339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5E55F1C2" w14:textId="77777777"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08358DE9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222889A7" w14:textId="77777777"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0991C6A4" w14:textId="77777777"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14:paraId="5BC65744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387E2E63" w14:textId="77777777"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14:paraId="471952D4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630EBA98" w14:textId="77777777"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14:paraId="318B614A" w14:textId="77777777"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14:paraId="338AF78A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4B20184B" w14:textId="77777777" w:rsidR="00F217F6" w:rsidRPr="00C73F6F" w:rsidRDefault="00F217F6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950C8DE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B36BB6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DC00E3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6BEE763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36396608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530C232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3ACD49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6863E39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5B1F100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51B736F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7CC44159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00BE63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14:paraId="3FD7E181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754727C5" w14:textId="77777777" w:rsidR="00F217F6" w:rsidRPr="00D9771E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5CDAB1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28D12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EC38B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749321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E130281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A53F58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21FE9CF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14:paraId="12916458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7F2F9CA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1F6591C0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69544A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77775C3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91A520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3D2A11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3D2A11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C97D2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9D249B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4363769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9C9F2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3754C5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35FD73B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4D782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207DC0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F217F6" w:rsidRPr="00D9771E" w14:paraId="0ED6778E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EC34F58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55C7D8D4" w14:textId="77777777" w:rsidR="00F217F6" w:rsidRPr="00CA7DB9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6ED63293" w14:textId="77777777" w:rsidR="00F217F6" w:rsidRPr="00D9771E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A5F3162" w14:textId="77777777" w:rsidR="00F217F6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14:paraId="20F6395F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103B0E7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5A65B05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9FEA521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11ECC8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FB58FFE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61ED38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14:paraId="78FA1B53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4B53FF4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863446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23446902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14:paraId="127D24AE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14:paraId="65F4EE7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06D4179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C91FC0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C91FC0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7A75643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0491B693" w14:textId="77777777" w:rsidR="00F217F6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6515CD56" w14:textId="77777777" w:rsidR="00F217F6" w:rsidRPr="00E518DC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1073555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9D3F5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14:paraId="329500C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194B569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14:paraId="7A44B9B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9956E6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4BA60C8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14:paraId="6D1FA4E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2073B3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A77977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D9771E" w14:paraId="6A17D385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DF7255B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7D60E49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092EF24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6910DA2A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68E77B1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292937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C3152F1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B47BF4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0A826EA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  <w:p w14:paraId="48DAA39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6C31C9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14:paraId="062DB2CB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2230BD9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2E6D56D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2C968294" w14:textId="77777777" w:rsidR="00F217F6" w:rsidRPr="007F34F8" w:rsidRDefault="00F217F6" w:rsidP="00357A2B">
            <w:pPr>
              <w:rPr>
                <w:rFonts w:ascii="Arial" w:hAnsi="Arial" w:cs="Arial"/>
                <w:lang w:val="es-ES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7F34F8">
              <w:rPr>
                <w:rFonts w:ascii="Arial" w:hAnsi="Arial" w:cs="Arial"/>
                <w:lang w:val="es-ES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251C2249" w14:textId="77777777" w:rsidR="00F217F6" w:rsidRPr="007F34F8" w:rsidRDefault="00F217F6" w:rsidP="00357A2B">
            <w:pPr>
              <w:rPr>
                <w:rFonts w:ascii="Arial" w:hAnsi="Arial" w:cs="Arial"/>
                <w:lang w:val="es-ES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14:paraId="435C1F0A" w14:textId="77777777" w:rsidR="00F217F6" w:rsidRPr="007F34F8" w:rsidRDefault="00F217F6" w:rsidP="00357A2B">
            <w:pPr>
              <w:rPr>
                <w:rFonts w:ascii="Arial" w:hAnsi="Arial" w:cs="Arial"/>
                <w:lang w:val="es-ES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401F9847" w14:textId="77777777" w:rsidR="00F217F6" w:rsidRPr="007F34F8" w:rsidRDefault="00F217F6" w:rsidP="00357A2B">
            <w:pPr>
              <w:rPr>
                <w:rFonts w:ascii="Arial" w:hAnsi="Arial" w:cs="Arial"/>
                <w:lang w:val="es-ES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7F34F8">
              <w:rPr>
                <w:rFonts w:ascii="Arial" w:hAnsi="Arial" w:cs="Arial"/>
                <w:lang w:val="es-ES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1721A6E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10B930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3413469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62889F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14:paraId="2E6815C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D9771E" w14:paraId="2D73A5F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F1A94EC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29CFE206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71ED42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64BE8D93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14:paraId="7D4A2853" w14:textId="77777777" w:rsidR="00F217F6" w:rsidRPr="00ED3ABD" w:rsidRDefault="00F217F6" w:rsidP="00357A2B">
            <w:pPr>
              <w:rPr>
                <w:rFonts w:ascii="Arial" w:hAnsi="Arial" w:cs="Arial"/>
              </w:rPr>
            </w:pPr>
          </w:p>
          <w:p w14:paraId="20F9F5E2" w14:textId="77777777" w:rsidR="00F217F6" w:rsidRPr="00E07BE3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05AB126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4AD4A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8F2A5B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8F2A5B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BCDAA78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C118B3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16C414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6CF9D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3BB9D7B8" w14:textId="77777777" w:rsidR="00F217F6" w:rsidRPr="008F2A5B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14:paraId="6395782C" w14:textId="77777777" w:rsidR="00F217F6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14:paraId="78301103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709A8E8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78A1C031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05717E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83DD050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566D7895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0B7DF12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68F58170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14:paraId="48B2CD5F" w14:textId="77777777" w:rsidR="00F217F6" w:rsidRDefault="00F217F6" w:rsidP="00F217F6">
      <w:pPr>
        <w:rPr>
          <w:rFonts w:ascii="Arial" w:hAnsi="Arial" w:cs="Arial"/>
        </w:rPr>
      </w:pPr>
    </w:p>
    <w:p w14:paraId="0E7D8AC9" w14:textId="77777777" w:rsidR="000376F8" w:rsidRDefault="000376F8" w:rsidP="00F217F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0376F8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F0BED" w14:textId="77777777" w:rsidR="00260D23" w:rsidRDefault="00260D23">
      <w:r>
        <w:separator/>
      </w:r>
    </w:p>
  </w:endnote>
  <w:endnote w:type="continuationSeparator" w:id="0">
    <w:p w14:paraId="4200E1D0" w14:textId="77777777" w:rsidR="00260D23" w:rsidRDefault="00260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841F1" w14:textId="77777777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5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10</w:t>
    </w:r>
    <w:r w:rsidR="00866A6D" w:rsidRPr="00F217F6">
      <w:rPr>
        <w:b/>
        <w:sz w:val="24"/>
        <w:szCs w:val="24"/>
        <w:lang w:val="cy-GB"/>
      </w:rPr>
      <w:fldChar w:fldCharType="end"/>
    </w:r>
  </w:p>
  <w:p w14:paraId="2D56A8B2" w14:textId="77777777"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FBC2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BEA16" w14:textId="77777777" w:rsidR="00260D23" w:rsidRDefault="00260D23">
      <w:r>
        <w:separator/>
      </w:r>
    </w:p>
  </w:footnote>
  <w:footnote w:type="continuationSeparator" w:id="0">
    <w:p w14:paraId="062CE5EE" w14:textId="77777777" w:rsidR="00260D23" w:rsidRDefault="00260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117C3"/>
    <w:multiLevelType w:val="multilevel"/>
    <w:tmpl w:val="91588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622420689">
    <w:abstractNumId w:val="1"/>
  </w:num>
  <w:num w:numId="2" w16cid:durableId="2025861155">
    <w:abstractNumId w:val="10"/>
  </w:num>
  <w:num w:numId="3" w16cid:durableId="1833132064">
    <w:abstractNumId w:val="16"/>
  </w:num>
  <w:num w:numId="4" w16cid:durableId="1708290908">
    <w:abstractNumId w:val="12"/>
  </w:num>
  <w:num w:numId="5" w16cid:durableId="2135635616">
    <w:abstractNumId w:val="8"/>
  </w:num>
  <w:num w:numId="6" w16cid:durableId="1818302675">
    <w:abstractNumId w:val="15"/>
  </w:num>
  <w:num w:numId="7" w16cid:durableId="1051463324">
    <w:abstractNumId w:val="2"/>
  </w:num>
  <w:num w:numId="8" w16cid:durableId="1166048835">
    <w:abstractNumId w:val="14"/>
  </w:num>
  <w:num w:numId="9" w16cid:durableId="1989359036">
    <w:abstractNumId w:val="11"/>
  </w:num>
  <w:num w:numId="10" w16cid:durableId="1764107379">
    <w:abstractNumId w:val="5"/>
  </w:num>
  <w:num w:numId="11" w16cid:durableId="617760255">
    <w:abstractNumId w:val="6"/>
  </w:num>
  <w:num w:numId="12" w16cid:durableId="2021159188">
    <w:abstractNumId w:val="9"/>
  </w:num>
  <w:num w:numId="13" w16cid:durableId="760679624">
    <w:abstractNumId w:val="13"/>
  </w:num>
  <w:num w:numId="14" w16cid:durableId="1798403154">
    <w:abstractNumId w:val="3"/>
  </w:num>
  <w:num w:numId="15" w16cid:durableId="2135175533">
    <w:abstractNumId w:val="0"/>
  </w:num>
  <w:num w:numId="16" w16cid:durableId="307632808">
    <w:abstractNumId w:val="7"/>
  </w:num>
  <w:num w:numId="17" w16cid:durableId="1190527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76F8"/>
    <w:rsid w:val="000822E5"/>
    <w:rsid w:val="000971FC"/>
    <w:rsid w:val="000A2A3A"/>
    <w:rsid w:val="000A492A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52260"/>
    <w:rsid w:val="00260D23"/>
    <w:rsid w:val="00260DE6"/>
    <w:rsid w:val="0027083B"/>
    <w:rsid w:val="00273FEE"/>
    <w:rsid w:val="0028204E"/>
    <w:rsid w:val="0028591B"/>
    <w:rsid w:val="00287F88"/>
    <w:rsid w:val="00291841"/>
    <w:rsid w:val="002C449B"/>
    <w:rsid w:val="002C6040"/>
    <w:rsid w:val="002D5B3F"/>
    <w:rsid w:val="002E272E"/>
    <w:rsid w:val="002F5778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70A38"/>
    <w:rsid w:val="004874DE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366DF"/>
    <w:rsid w:val="007569E8"/>
    <w:rsid w:val="00757839"/>
    <w:rsid w:val="00770C81"/>
    <w:rsid w:val="00791024"/>
    <w:rsid w:val="00793F0A"/>
    <w:rsid w:val="007A2657"/>
    <w:rsid w:val="007A5709"/>
    <w:rsid w:val="007C682C"/>
    <w:rsid w:val="007D2385"/>
    <w:rsid w:val="007E6F99"/>
    <w:rsid w:val="007F214F"/>
    <w:rsid w:val="007F34F8"/>
    <w:rsid w:val="00800069"/>
    <w:rsid w:val="008042F0"/>
    <w:rsid w:val="008310A0"/>
    <w:rsid w:val="0083583F"/>
    <w:rsid w:val="00835D29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CB2"/>
    <w:rsid w:val="00A03BB8"/>
    <w:rsid w:val="00A3505D"/>
    <w:rsid w:val="00A4036F"/>
    <w:rsid w:val="00A406E5"/>
    <w:rsid w:val="00A45FA0"/>
    <w:rsid w:val="00A4641C"/>
    <w:rsid w:val="00A55876"/>
    <w:rsid w:val="00A67FB1"/>
    <w:rsid w:val="00A85BFE"/>
    <w:rsid w:val="00AA4930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96546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A36EE"/>
    <w:rsid w:val="00DB116D"/>
    <w:rsid w:val="00DD17CC"/>
    <w:rsid w:val="00DE217A"/>
    <w:rsid w:val="00DF321B"/>
    <w:rsid w:val="00E05287"/>
    <w:rsid w:val="00E230E0"/>
    <w:rsid w:val="00E45034"/>
    <w:rsid w:val="00E51AAC"/>
    <w:rsid w:val="00E5293F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67E4D"/>
    <w:rsid w:val="00F8381F"/>
    <w:rsid w:val="00F90A15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  <w:rsid w:val="0D07BEEF"/>
    <w:rsid w:val="0EC906F6"/>
    <w:rsid w:val="1280B432"/>
    <w:rsid w:val="1578A286"/>
    <w:rsid w:val="1BC96CE7"/>
    <w:rsid w:val="231EA9D3"/>
    <w:rsid w:val="34E47D2C"/>
    <w:rsid w:val="45238D64"/>
    <w:rsid w:val="4F28FDFB"/>
    <w:rsid w:val="5A7034F9"/>
    <w:rsid w:val="5B87F23E"/>
    <w:rsid w:val="5ED0E68E"/>
    <w:rsid w:val="65FF99C3"/>
    <w:rsid w:val="68A98AEC"/>
    <w:rsid w:val="6921D9E3"/>
    <w:rsid w:val="723744D5"/>
    <w:rsid w:val="772DDF83"/>
    <w:rsid w:val="7DD88B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C42FDF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paragraph">
    <w:name w:val="paragraph"/>
    <w:basedOn w:val="Normal"/>
    <w:rsid w:val="00F67E4D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F67E4D"/>
  </w:style>
  <w:style w:type="character" w:customStyle="1" w:styleId="eop">
    <w:name w:val="eop"/>
    <w:basedOn w:val="DefaultParagraphFont"/>
    <w:rsid w:val="00F67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67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9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85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7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2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7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9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9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2817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33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54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51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802EE38805B14B91077D7B05415C63" ma:contentTypeVersion="13" ma:contentTypeDescription="Create a new document." ma:contentTypeScope="" ma:versionID="9b8a5e2bf0e654b7653ed3a682c846bd">
  <xsd:schema xmlns:xsd="http://www.w3.org/2001/XMLSchema" xmlns:xs="http://www.w3.org/2001/XMLSchema" xmlns:p="http://schemas.microsoft.com/office/2006/metadata/properties" xmlns:ns2="e87f4cbc-160f-487d-9673-7dfd5497eaf4" xmlns:ns3="16bfc89a-06a0-41d6-ae50-6ff65b36cb8b" targetNamespace="http://schemas.microsoft.com/office/2006/metadata/properties" ma:root="true" ma:fieldsID="f591151d5306c1d7dfc48c1c72013ac1" ns2:_="" ns3:_="">
    <xsd:import namespace="e87f4cbc-160f-487d-9673-7dfd5497eaf4"/>
    <xsd:import namespace="16bfc89a-06a0-41d6-ae50-6ff65b36cb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7f4cbc-160f-487d-9673-7dfd5497e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fc89a-06a0-41d6-ae50-6ff65b36cb8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9C934-FEC8-4C03-A035-C79F74EF4C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EEC71F-0F45-4A14-8741-42028B68FC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7f4cbc-160f-487d-9673-7dfd5497eaf4"/>
    <ds:schemaRef ds:uri="16bfc89a-06a0-41d6-ae50-6ff65b36cb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569E9D-56C9-47AD-89AD-F2192B7DB89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ECFEAC-3AE6-4C35-BB8F-628598BB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</TotalTime>
  <Pages>11</Pages>
  <Words>3911</Words>
  <Characters>22294</Characters>
  <Application>Microsoft Office Word</Application>
  <DocSecurity>0</DocSecurity>
  <Lines>185</Lines>
  <Paragraphs>52</Paragraphs>
  <ScaleCrop>false</ScaleCrop>
  <Company>S.I.H.E.</Company>
  <LinksUpToDate>false</LinksUpToDate>
  <CharactersWithSpaces>26153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Glenda Tinney</cp:lastModifiedBy>
  <cp:revision>2</cp:revision>
  <cp:lastPrinted>2014-10-10T07:42:00Z</cp:lastPrinted>
  <dcterms:created xsi:type="dcterms:W3CDTF">2026-06-11T12:25:00Z</dcterms:created>
  <dcterms:modified xsi:type="dcterms:W3CDTF">2026-06-11T12:25:00Z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0x010100AB802EE38805B14B91077D7B05415C63</vt:lpwstr>
  </property>
</Properties>
</file>