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B986A" w14:textId="0CE22F99" w:rsidR="00807843" w:rsidRDefault="00807843">
      <w:pPr>
        <w:pStyle w:val="Heading1"/>
      </w:pPr>
    </w:p>
    <w:p w14:paraId="7BB93BF7" w14:textId="69ABDC3E" w:rsidR="00807843" w:rsidRPr="00985C81" w:rsidRDefault="00985C81" w:rsidP="00985C81">
      <w:pPr>
        <w:pStyle w:val="ListBullet"/>
      </w:pPr>
      <w:r>
        <w:rPr>
          <w:rFonts w:ascii="Segoe UI" w:hAnsi="Segoe UI" w:cs="Segoe UI"/>
          <w:color w:val="0D0D0D"/>
          <w:shd w:val="clear" w:color="auto" w:fill="FFFFFF"/>
        </w:rPr>
        <w:t>Hi, this is Ekram Saidi Rasooli, student number 2325300 from UWTSD.</w:t>
      </w:r>
    </w:p>
    <w:p w14:paraId="21DA2B4B" w14:textId="66C42163" w:rsidR="00985C81" w:rsidRDefault="00985C81" w:rsidP="00985C81">
      <w:pPr>
        <w:pStyle w:val="ListBullet"/>
      </w:pPr>
      <w:r>
        <w:rPr>
          <w:rFonts w:ascii="Segoe UI" w:hAnsi="Segoe UI" w:cs="Segoe UI"/>
          <w:color w:val="0D0D0D"/>
          <w:shd w:val="clear" w:color="auto" w:fill="FFFFFF"/>
        </w:rPr>
        <w:t xml:space="preserve">Link to my </w:t>
      </w:r>
      <w:r w:rsidRPr="00985C81">
        <w:rPr>
          <w:rFonts w:ascii="Segoe UI" w:hAnsi="Segoe UI" w:cs="Segoe UI"/>
          <w:color w:val="0D0D0D"/>
          <w:shd w:val="clear" w:color="auto" w:fill="FFFFFF"/>
        </w:rPr>
        <w:t>portfolio</w:t>
      </w:r>
      <w:r>
        <w:rPr>
          <w:rFonts w:ascii="Segoe UI" w:hAnsi="Segoe UI" w:cs="Segoe UI"/>
          <w:color w:val="0D0D0D"/>
          <w:shd w:val="clear" w:color="auto" w:fill="FFFFFF"/>
        </w:rPr>
        <w:t xml:space="preserve"> is here. </w:t>
      </w:r>
    </w:p>
    <w:p w14:paraId="0C3E6633" w14:textId="0D0EAF77" w:rsidR="00807843" w:rsidRDefault="00985C81" w:rsidP="00985C81">
      <w:pPr>
        <w:pStyle w:val="Heading2"/>
      </w:pPr>
      <w:hyperlink r:id="rId7" w:history="1">
        <w:r>
          <w:rPr>
            <w:rFonts w:ascii="AppleSystemUIFont" w:hAnsi="AppleSystemUIFont" w:cs="AppleSystemUIFont"/>
            <w:color w:val="auto"/>
            <w:sz w:val="26"/>
            <w:lang w:val="en-GB"/>
          </w:rPr>
          <w:t>https://sites.google.com/view/ekrams-portfolio/home</w:t>
        </w:r>
      </w:hyperlink>
    </w:p>
    <w:sectPr w:rsidR="00807843">
      <w:footerReference w:type="default" r:id="rId8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2BD7B" w14:textId="77777777" w:rsidR="00683B63" w:rsidRDefault="00683B63">
      <w:r>
        <w:separator/>
      </w:r>
    </w:p>
    <w:p w14:paraId="62EC07C6" w14:textId="77777777" w:rsidR="00683B63" w:rsidRDefault="00683B63"/>
  </w:endnote>
  <w:endnote w:type="continuationSeparator" w:id="0">
    <w:p w14:paraId="730FF69C" w14:textId="77777777" w:rsidR="00683B63" w:rsidRDefault="00683B63">
      <w:r>
        <w:continuationSeparator/>
      </w:r>
    </w:p>
    <w:p w14:paraId="4674AF70" w14:textId="77777777" w:rsidR="00683B63" w:rsidRDefault="00683B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CB2D85" w14:textId="77777777" w:rsidR="00807843" w:rsidRDefault="000F312B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>
          <w:rPr>
            <w:noProof/>
            <w:lang w:val="en-GB" w:bidi="en-GB"/>
          </w:rPr>
          <w:t>0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11B58" w14:textId="77777777" w:rsidR="00683B63" w:rsidRDefault="00683B63">
      <w:r>
        <w:separator/>
      </w:r>
    </w:p>
    <w:p w14:paraId="3A0308FD" w14:textId="77777777" w:rsidR="00683B63" w:rsidRDefault="00683B63"/>
  </w:footnote>
  <w:footnote w:type="continuationSeparator" w:id="0">
    <w:p w14:paraId="446E9219" w14:textId="77777777" w:rsidR="00683B63" w:rsidRDefault="00683B63">
      <w:r>
        <w:continuationSeparator/>
      </w:r>
    </w:p>
    <w:p w14:paraId="60E7A205" w14:textId="77777777" w:rsidR="00683B63" w:rsidRDefault="00683B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77669">
    <w:abstractNumId w:val="1"/>
  </w:num>
  <w:num w:numId="2" w16cid:durableId="1527861829">
    <w:abstractNumId w:val="0"/>
  </w:num>
  <w:num w:numId="3" w16cid:durableId="1232275501">
    <w:abstractNumId w:val="2"/>
  </w:num>
  <w:num w:numId="4" w16cid:durableId="20247458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C81"/>
    <w:rsid w:val="000F312B"/>
    <w:rsid w:val="00683B63"/>
    <w:rsid w:val="007A1663"/>
    <w:rsid w:val="00807843"/>
    <w:rsid w:val="00985C81"/>
    <w:rsid w:val="00D7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4CCAB1"/>
  <w15:chartTrackingRefBased/>
  <w15:docId w15:val="{F6CDF0F3-4A4E-A34C-90E1-B6A41A7F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ekrams-portfolio/h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kramrasooli/Library/Containers/com.microsoft.Word/Data/Library/Application%20Support/Microsoft/Office/16.0/DTS/en-GB%7b1EA631F5-2953-4644-A94D-7DEE7662D7CC%7d/%7b32BFD472-8DCA-144D-9BE9-5D8DE3DA0AE0%7dtf10002086_mac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3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Ekram Rasooli</dc:creator>
  <cp:keywords/>
  <dc:description/>
  <cp:lastModifiedBy>Ekram Rasooli (2325300)</cp:lastModifiedBy>
  <cp:revision>1</cp:revision>
  <dcterms:created xsi:type="dcterms:W3CDTF">2024-04-26T13:19:00Z</dcterms:created>
  <dcterms:modified xsi:type="dcterms:W3CDTF">2024-04-26T13:23:00Z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