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4A873866" w:rsidR="00152E9D" w:rsidRPr="00A406E5" w:rsidRDefault="00152E9D" w:rsidP="006200F9">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 xml:space="preserve">Student </w:t>
            </w:r>
            <w:r w:rsidR="006200F9">
              <w:rPr>
                <w:rFonts w:ascii="Arial" w:hAnsi="Arial" w:cs="Arial"/>
                <w:b/>
                <w:caps/>
                <w:sz w:val="40"/>
              </w:rPr>
              <w:t>SELF EVALUATION</w:t>
            </w:r>
            <w:r w:rsidR="004D5E9B">
              <w:rPr>
                <w:rFonts w:ascii="Arial" w:hAnsi="Arial" w:cs="Arial"/>
                <w:b/>
                <w:caps/>
                <w:sz w:val="40"/>
              </w:rPr>
              <w:t xml:space="preserve"> FORM</w:t>
            </w:r>
            <w:r w:rsidR="007430AB">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FB652B" w:rsidRPr="00D544AE" w14:paraId="62CA6F0E" w14:textId="77777777" w:rsidTr="00AA6027">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FB652B" w:rsidRPr="00D544AE" w:rsidRDefault="00FB652B" w:rsidP="00FB652B">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tcPr>
          <w:p w14:paraId="738C273E" w14:textId="78A525BF" w:rsidR="00FB652B" w:rsidRPr="00D544AE" w:rsidRDefault="00FB652B" w:rsidP="00FB652B">
            <w:pPr>
              <w:rPr>
                <w:rFonts w:ascii="Arial" w:hAnsi="Arial" w:cs="Arial"/>
                <w:b/>
                <w:sz w:val="16"/>
                <w:szCs w:val="16"/>
              </w:rPr>
            </w:pPr>
            <w:r w:rsidRPr="00ED6348">
              <w:rPr>
                <w:rFonts w:ascii="Arial" w:hAnsi="Arial" w:cs="Arial"/>
                <w:b/>
                <w:sz w:val="16"/>
                <w:szCs w:val="16"/>
              </w:rPr>
              <w:t>BA Illustration, BA Graphic Design, BA Advertising and Brand Design.</w:t>
            </w:r>
          </w:p>
        </w:tc>
      </w:tr>
      <w:tr w:rsidR="00FB652B" w:rsidRPr="00D544AE" w14:paraId="216001BB" w14:textId="77777777" w:rsidTr="00AA6027">
        <w:trPr>
          <w:trHeight w:hRule="exact" w:val="374"/>
        </w:trPr>
        <w:tc>
          <w:tcPr>
            <w:tcW w:w="2235" w:type="dxa"/>
            <w:shd w:val="clear" w:color="auto" w:fill="D9D9D9" w:themeFill="background1" w:themeFillShade="D9"/>
            <w:vAlign w:val="center"/>
          </w:tcPr>
          <w:p w14:paraId="0B135DE8" w14:textId="77777777" w:rsidR="00FB652B" w:rsidRPr="00D544AE" w:rsidRDefault="00FB652B" w:rsidP="00FB652B">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tcPr>
          <w:p w14:paraId="79EA021D" w14:textId="72A5F8E9" w:rsidR="00FB652B" w:rsidRPr="00D544AE" w:rsidRDefault="00FB652B" w:rsidP="00FB652B">
            <w:pPr>
              <w:rPr>
                <w:rFonts w:ascii="Arial" w:hAnsi="Arial" w:cs="Arial"/>
                <w:b/>
                <w:sz w:val="16"/>
                <w:szCs w:val="16"/>
              </w:rPr>
            </w:pPr>
            <w:r w:rsidRPr="00ED6348">
              <w:rPr>
                <w:rFonts w:ascii="Arial" w:hAnsi="Arial" w:cs="Arial"/>
                <w:b/>
                <w:sz w:val="16"/>
                <w:szCs w:val="16"/>
              </w:rPr>
              <w:t xml:space="preserve">Sustainability, Enterprise and Entrepreneurship </w:t>
            </w:r>
          </w:p>
        </w:tc>
      </w:tr>
      <w:tr w:rsidR="00FB652B"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FB652B" w:rsidRPr="00D544AE" w:rsidRDefault="00FB652B" w:rsidP="00FB652B">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644AEB78" w:rsidR="00FB652B" w:rsidRPr="00D544AE" w:rsidRDefault="00FB652B" w:rsidP="00FB652B">
            <w:pPr>
              <w:rPr>
                <w:rFonts w:ascii="Arial" w:hAnsi="Arial" w:cs="Arial"/>
                <w:b/>
                <w:sz w:val="16"/>
                <w:szCs w:val="16"/>
              </w:rPr>
            </w:pPr>
            <w:r>
              <w:rPr>
                <w:rFonts w:ascii="Arial" w:hAnsi="Arial" w:cs="Arial"/>
                <w:b/>
                <w:sz w:val="16"/>
                <w:szCs w:val="16"/>
              </w:rPr>
              <w:t>ADGD5004</w:t>
            </w:r>
          </w:p>
        </w:tc>
        <w:tc>
          <w:tcPr>
            <w:tcW w:w="2552" w:type="dxa"/>
            <w:tcBorders>
              <w:bottom w:val="single" w:sz="4" w:space="0" w:color="auto"/>
            </w:tcBorders>
            <w:shd w:val="clear" w:color="auto" w:fill="D9D9D9" w:themeFill="background1" w:themeFillShade="D9"/>
            <w:vAlign w:val="center"/>
          </w:tcPr>
          <w:p w14:paraId="6CCD2369" w14:textId="1FC32E52" w:rsidR="00FB652B" w:rsidRPr="00D544AE" w:rsidRDefault="00FB652B" w:rsidP="00FB652B">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6EE107" w:rsidR="00FB652B" w:rsidRPr="00D544AE" w:rsidRDefault="00FB652B" w:rsidP="00FB652B">
            <w:pPr>
              <w:rPr>
                <w:rFonts w:ascii="Arial" w:hAnsi="Arial" w:cs="Arial"/>
                <w:b/>
                <w:sz w:val="16"/>
                <w:szCs w:val="16"/>
              </w:rPr>
            </w:pPr>
            <w:r>
              <w:rPr>
                <w:rFonts w:ascii="Arial" w:hAnsi="Arial" w:cs="Arial"/>
                <w:b/>
                <w:sz w:val="16"/>
                <w:szCs w:val="16"/>
              </w:rPr>
              <w:t>50%</w:t>
            </w:r>
          </w:p>
        </w:tc>
      </w:tr>
      <w:tr w:rsidR="00FB652B"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FB652B" w:rsidRPr="00D544AE" w:rsidRDefault="00FB652B" w:rsidP="00FB652B">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293838EE" w:rsidR="00FB652B" w:rsidRPr="00D544AE" w:rsidRDefault="00FB652B" w:rsidP="00FB652B">
            <w:pPr>
              <w:rPr>
                <w:rFonts w:ascii="Arial" w:hAnsi="Arial" w:cs="Arial"/>
                <w:b/>
                <w:sz w:val="16"/>
                <w:szCs w:val="16"/>
              </w:rPr>
            </w:pPr>
            <w:r>
              <w:rPr>
                <w:rFonts w:ascii="Arial" w:hAnsi="Arial" w:cs="Arial"/>
                <w:b/>
                <w:sz w:val="16"/>
                <w:szCs w:val="16"/>
              </w:rPr>
              <w:t>Task 1 – Business Plan and Presentation</w:t>
            </w:r>
          </w:p>
        </w:tc>
      </w:tr>
    </w:tbl>
    <w:p w14:paraId="24C30D57" w14:textId="57412946" w:rsidR="0069448A" w:rsidRDefault="0069448A"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3D0BE4" w:rsidRPr="00D544AE" w14:paraId="097D1BFF" w14:textId="77777777" w:rsidTr="0063038A">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2DB4CB17" w14:textId="77777777" w:rsidR="003D0BE4" w:rsidRPr="00D544AE" w:rsidRDefault="003D0BE4"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0BDFEDD3" w14:textId="77777777" w:rsidR="003D0BE4" w:rsidRPr="00D544AE" w:rsidRDefault="003D0BE4"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B38189" w14:textId="77777777" w:rsidR="003D0BE4" w:rsidRPr="00D544AE" w:rsidRDefault="003D0BE4"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3D0BE4" w:rsidRPr="00D544AE" w14:paraId="69480905" w14:textId="77777777" w:rsidTr="00D20A5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1FA7B418" w14:textId="77777777" w:rsidR="003D0BE4" w:rsidRPr="00D544AE" w:rsidRDefault="003D0BE4"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7FB4C7DE" w14:textId="77777777" w:rsidR="003D0BE4" w:rsidRPr="00D544AE" w:rsidRDefault="003D0BE4"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556496F8" w14:textId="77777777" w:rsidR="003D0BE4" w:rsidRPr="00D544AE" w:rsidRDefault="003D0BE4"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0F0083BC" w14:textId="77777777" w:rsidR="003D0BE4" w:rsidRPr="00D544AE" w:rsidRDefault="003D0BE4"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1CA7C65" w14:textId="77777777" w:rsidR="003D0BE4" w:rsidRPr="00D544AE" w:rsidRDefault="003D0BE4"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012F1E6" w14:textId="77777777" w:rsidR="003D0BE4" w:rsidRPr="00D544AE" w:rsidRDefault="003D0BE4"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1D70223" w14:textId="77777777" w:rsidR="003D0BE4" w:rsidRPr="00D544AE" w:rsidRDefault="003D0BE4"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079BCAD" w14:textId="77777777" w:rsidR="003D0BE4" w:rsidRPr="00D544AE" w:rsidRDefault="003D0BE4"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3D0BE4" w:rsidRPr="00D544AE" w14:paraId="74573839" w14:textId="77777777" w:rsidTr="00D20A5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0B8EEC4C" w14:textId="77777777" w:rsidR="003D0BE4" w:rsidRPr="00D544AE" w:rsidRDefault="003D0BE4"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050BCD2B" w14:textId="77777777" w:rsidR="003D0BE4" w:rsidRPr="00D544AE" w:rsidRDefault="003D0BE4"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30CAAEE2" w14:textId="77777777" w:rsidR="003D0BE4" w:rsidRPr="00D544AE" w:rsidRDefault="003D0BE4"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6AA3D9C8" w14:textId="77777777" w:rsidR="003D0BE4" w:rsidRPr="00D544AE" w:rsidRDefault="003D0BE4"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2AE6CB03" w14:textId="77777777" w:rsidR="003D0BE4" w:rsidRPr="00D544AE" w:rsidRDefault="003D0BE4"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73070781" w14:textId="77777777" w:rsidR="003D0BE4" w:rsidRPr="00D544AE" w:rsidRDefault="003D0BE4"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6FB7E2C3" w14:textId="77777777" w:rsidR="003D0BE4" w:rsidRPr="00D544AE" w:rsidRDefault="003D0BE4"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7C833943" w14:textId="77777777" w:rsidR="003D0BE4" w:rsidRPr="00D544AE" w:rsidRDefault="003D0BE4"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5138CB3B" w14:textId="77777777" w:rsidR="003D0BE4" w:rsidRPr="00D544AE" w:rsidRDefault="003D0BE4"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0AD97512" w14:textId="77777777" w:rsidR="003D0BE4" w:rsidRPr="00D544AE" w:rsidRDefault="003D0BE4"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536CF6D3" w14:textId="77777777" w:rsidR="003D0BE4" w:rsidRPr="00D544AE" w:rsidRDefault="003D0BE4"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1645DAD7" w14:textId="77777777" w:rsidR="003D0BE4" w:rsidRPr="00D544AE" w:rsidRDefault="003D0BE4"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10E929F3" w14:textId="77777777" w:rsidR="003D0BE4" w:rsidRPr="00D544AE" w:rsidRDefault="003D0BE4"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5BFAF976" w14:textId="77777777" w:rsidR="003D0BE4" w:rsidRPr="00D544AE" w:rsidRDefault="003D0BE4"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464107D2" w14:textId="77777777" w:rsidR="003D0BE4" w:rsidRPr="00D544AE" w:rsidRDefault="003D0BE4"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47D5E8F7" w14:textId="77777777" w:rsidR="003D0BE4" w:rsidRPr="00D544AE" w:rsidRDefault="003D0BE4" w:rsidP="0063038A">
            <w:pPr>
              <w:jc w:val="center"/>
              <w:rPr>
                <w:rFonts w:ascii="Arial" w:hAnsi="Arial" w:cs="Arial"/>
                <w:b/>
                <w:sz w:val="16"/>
                <w:szCs w:val="16"/>
              </w:rPr>
            </w:pPr>
            <w:r>
              <w:rPr>
                <w:rFonts w:ascii="Arial" w:hAnsi="Arial" w:cs="Arial"/>
                <w:b/>
                <w:sz w:val="16"/>
                <w:szCs w:val="16"/>
              </w:rPr>
              <w:t>90-100%</w:t>
            </w:r>
          </w:p>
        </w:tc>
      </w:tr>
      <w:tr w:rsidR="003D0BE4" w:rsidRPr="00D544AE" w14:paraId="34D3D744" w14:textId="77777777" w:rsidTr="00D20A5D">
        <w:trPr>
          <w:trHeight w:val="504"/>
        </w:trPr>
        <w:tc>
          <w:tcPr>
            <w:tcW w:w="967" w:type="pct"/>
            <w:tcBorders>
              <w:right w:val="single" w:sz="4" w:space="0" w:color="auto"/>
            </w:tcBorders>
            <w:vAlign w:val="center"/>
          </w:tcPr>
          <w:p w14:paraId="5114E382" w14:textId="77777777" w:rsidR="003D0BE4" w:rsidRPr="00D544AE" w:rsidRDefault="003D0BE4"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2968D55C" w14:textId="3581F442" w:rsidR="003D0BE4" w:rsidRPr="000946C4" w:rsidRDefault="00AA1A60" w:rsidP="0063038A">
            <w:pPr>
              <w:jc w:val="center"/>
              <w:rPr>
                <w:rFonts w:ascii="Arial" w:hAnsi="Arial" w:cs="Arial"/>
                <w:b/>
                <w:sz w:val="16"/>
                <w:szCs w:val="16"/>
              </w:rPr>
            </w:pPr>
            <w:r>
              <w:rPr>
                <w:rFonts w:ascii="Arial" w:hAnsi="Arial" w:cs="Arial"/>
                <w:b/>
                <w:sz w:val="16"/>
                <w:szCs w:val="16"/>
              </w:rPr>
              <w:t>30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35CDE9D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78F9DA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BA059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186115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F53C52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BBED93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9FAC0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9695D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FEBC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D8BEC4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BF56DF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88595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6D8833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B2EFE0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r>
      <w:tr w:rsidR="003D0BE4" w:rsidRPr="00D544AE" w14:paraId="5D35F1DE" w14:textId="77777777" w:rsidTr="00D20A5D">
        <w:trPr>
          <w:trHeight w:val="504"/>
        </w:trPr>
        <w:tc>
          <w:tcPr>
            <w:tcW w:w="967" w:type="pct"/>
            <w:tcBorders>
              <w:right w:val="single" w:sz="4" w:space="0" w:color="auto"/>
            </w:tcBorders>
            <w:vAlign w:val="center"/>
          </w:tcPr>
          <w:p w14:paraId="3DF61030" w14:textId="77777777" w:rsidR="003D0BE4" w:rsidRPr="00D544AE" w:rsidRDefault="003D0BE4"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23D7DC07" w14:textId="53E2B280" w:rsidR="003D0BE4" w:rsidRPr="000946C4" w:rsidRDefault="00AA1A60" w:rsidP="0063038A">
            <w:pPr>
              <w:jc w:val="center"/>
              <w:rPr>
                <w:rFonts w:ascii="Arial" w:hAnsi="Arial" w:cs="Arial"/>
                <w:b/>
                <w:sz w:val="16"/>
                <w:szCs w:val="16"/>
              </w:rPr>
            </w:pPr>
            <w:r>
              <w:rPr>
                <w:rFonts w:ascii="Arial" w:hAnsi="Arial" w:cs="Arial"/>
                <w:b/>
                <w:sz w:val="16"/>
                <w:szCs w:val="16"/>
              </w:rPr>
              <w:t>15</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B20C32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22EC45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D341E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704E5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67AB6C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CC3A3B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6CD489"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2226DE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DDFF4F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C66A3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DE5DE2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88691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A3478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A0F6F8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r>
      <w:tr w:rsidR="003D0BE4" w:rsidRPr="00D544AE" w14:paraId="4510FFC7" w14:textId="77777777" w:rsidTr="00D20A5D">
        <w:trPr>
          <w:trHeight w:val="504"/>
        </w:trPr>
        <w:tc>
          <w:tcPr>
            <w:tcW w:w="967" w:type="pct"/>
            <w:tcBorders>
              <w:right w:val="single" w:sz="4" w:space="0" w:color="auto"/>
            </w:tcBorders>
            <w:vAlign w:val="center"/>
          </w:tcPr>
          <w:p w14:paraId="798CC675" w14:textId="77777777" w:rsidR="003D0BE4" w:rsidRPr="00D544AE" w:rsidRDefault="003D0BE4"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28A67D87" w14:textId="40EF92C9" w:rsidR="003D0BE4" w:rsidRPr="000946C4" w:rsidRDefault="00AA1A60" w:rsidP="0063038A">
            <w:pPr>
              <w:jc w:val="center"/>
              <w:rPr>
                <w:rFonts w:ascii="Arial" w:hAnsi="Arial" w:cs="Arial"/>
                <w:b/>
                <w:sz w:val="16"/>
                <w:szCs w:val="16"/>
              </w:rPr>
            </w:pPr>
            <w:r>
              <w:rPr>
                <w:rFonts w:ascii="Arial" w:hAnsi="Arial" w:cs="Arial"/>
                <w:b/>
                <w:sz w:val="16"/>
                <w:szCs w:val="16"/>
              </w:rPr>
              <w:t>15</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162A63C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7343C5C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A074B5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4E33A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C491DA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C03EDA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DC20DC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897051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4AA80D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1CC6B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7012152"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168066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CA7F6D"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2987428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r>
      <w:tr w:rsidR="003D0BE4" w:rsidRPr="00D544AE" w14:paraId="05D81E3C" w14:textId="77777777" w:rsidTr="00D20A5D">
        <w:trPr>
          <w:trHeight w:val="504"/>
        </w:trPr>
        <w:tc>
          <w:tcPr>
            <w:tcW w:w="967" w:type="pct"/>
            <w:tcBorders>
              <w:right w:val="single" w:sz="4" w:space="0" w:color="auto"/>
            </w:tcBorders>
            <w:vAlign w:val="center"/>
          </w:tcPr>
          <w:p w14:paraId="383145FE" w14:textId="77777777" w:rsidR="003D0BE4" w:rsidRPr="00D544AE" w:rsidRDefault="003D0BE4"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5556ECCD" w14:textId="21587C4C" w:rsidR="003D0BE4" w:rsidRPr="000946C4" w:rsidRDefault="00AA1A60" w:rsidP="0063038A">
            <w:pPr>
              <w:jc w:val="center"/>
              <w:rPr>
                <w:rFonts w:ascii="Arial" w:hAnsi="Arial" w:cs="Arial"/>
                <w:b/>
                <w:sz w:val="16"/>
                <w:szCs w:val="16"/>
              </w:rPr>
            </w:pPr>
            <w:r>
              <w:rPr>
                <w:rFonts w:ascii="Arial" w:hAnsi="Arial" w:cs="Arial"/>
                <w:b/>
                <w:sz w:val="16"/>
                <w:szCs w:val="16"/>
              </w:rPr>
              <w:t>10</w:t>
            </w:r>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02C751EA"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339E1E8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5405F47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37F63E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9284805"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95FBD0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8E2E3B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1346FC9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553D750"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C77D7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CA5695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0C6E81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C206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0391A79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r>
      <w:tr w:rsidR="003D0BE4" w:rsidRPr="00D544AE" w14:paraId="72B55CF0" w14:textId="77777777" w:rsidTr="00D20A5D">
        <w:trPr>
          <w:trHeight w:val="504"/>
        </w:trPr>
        <w:tc>
          <w:tcPr>
            <w:tcW w:w="967" w:type="pct"/>
            <w:tcBorders>
              <w:right w:val="single" w:sz="4" w:space="0" w:color="auto"/>
            </w:tcBorders>
            <w:vAlign w:val="center"/>
          </w:tcPr>
          <w:p w14:paraId="4F0CA25D" w14:textId="77777777" w:rsidR="003D0BE4" w:rsidRPr="00D544AE" w:rsidRDefault="003D0BE4"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2BD96F6" w14:textId="0F28532C" w:rsidR="003D0BE4" w:rsidRPr="000946C4" w:rsidRDefault="00AA1A60" w:rsidP="0063038A">
            <w:pPr>
              <w:jc w:val="center"/>
              <w:rPr>
                <w:rFonts w:ascii="Arial" w:hAnsi="Arial" w:cs="Arial"/>
                <w:b/>
                <w:sz w:val="16"/>
                <w:szCs w:val="16"/>
              </w:rPr>
            </w:pPr>
            <w:r>
              <w:rPr>
                <w:rFonts w:ascii="Arial" w:hAnsi="Arial" w:cs="Arial"/>
                <w:b/>
                <w:sz w:val="16"/>
                <w:szCs w:val="16"/>
              </w:rPr>
              <w:t>30</w:t>
            </w:r>
            <w:bookmarkStart w:id="0" w:name="_GoBack"/>
            <w:bookmarkEnd w:id="0"/>
            <w:r w:rsidR="003D0BE4">
              <w:rPr>
                <w:rFonts w:ascii="Arial" w:hAnsi="Arial" w:cs="Arial"/>
                <w:b/>
                <w:sz w:val="16"/>
                <w:szCs w:val="16"/>
              </w:rPr>
              <w:t>%</w:t>
            </w:r>
          </w:p>
        </w:tc>
        <w:tc>
          <w:tcPr>
            <w:tcW w:w="268" w:type="pct"/>
            <w:tcBorders>
              <w:left w:val="single" w:sz="4" w:space="0" w:color="auto"/>
              <w:right w:val="single" w:sz="4" w:space="0" w:color="auto"/>
            </w:tcBorders>
            <w:shd w:val="clear" w:color="auto" w:fill="F2F2F2" w:themeFill="background1" w:themeFillShade="F2"/>
            <w:vAlign w:val="center"/>
          </w:tcPr>
          <w:p w14:paraId="2E5538A8"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F2F2F2" w:themeFill="background1" w:themeFillShade="F2"/>
            <w:vAlign w:val="center"/>
          </w:tcPr>
          <w:p w14:paraId="166B3DFB"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2B357B7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DCE16F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653C4F1"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6B728C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A3D186"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6A9F84C"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A71D67"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1FCF2F"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65C24F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02672E"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F3D0E93"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4650674" w14:textId="77777777" w:rsidR="003D0BE4" w:rsidRPr="000946C4" w:rsidRDefault="003D0BE4"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E0412B">
              <w:rPr>
                <w:rFonts w:ascii="Arial" w:hAnsi="Arial" w:cs="Arial"/>
                <w:b/>
                <w:sz w:val="16"/>
                <w:szCs w:val="16"/>
              </w:rPr>
            </w:r>
            <w:r w:rsidR="00E0412B">
              <w:rPr>
                <w:rFonts w:ascii="Arial" w:hAnsi="Arial" w:cs="Arial"/>
                <w:b/>
                <w:sz w:val="16"/>
                <w:szCs w:val="16"/>
              </w:rPr>
              <w:fldChar w:fldCharType="separate"/>
            </w:r>
            <w:r>
              <w:rPr>
                <w:rFonts w:ascii="Arial" w:hAnsi="Arial" w:cs="Arial"/>
                <w:b/>
                <w:sz w:val="16"/>
                <w:szCs w:val="16"/>
              </w:rPr>
              <w:fldChar w:fldCharType="end"/>
            </w:r>
          </w:p>
        </w:tc>
      </w:tr>
    </w:tbl>
    <w:p w14:paraId="4EE7ABAC" w14:textId="77777777" w:rsidR="003D0BE4" w:rsidRDefault="003D0BE4" w:rsidP="00152E9D">
      <w:pPr>
        <w:rPr>
          <w:rFonts w:ascii="Arial" w:hAnsi="Arial" w:cs="Arial"/>
          <w:b/>
          <w:sz w:val="22"/>
          <w:szCs w:val="22"/>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69448A" w:rsidRPr="0082263E" w14:paraId="7BFD7AD1" w14:textId="77777777" w:rsidTr="0063038A">
        <w:trPr>
          <w:trHeight w:val="75"/>
        </w:trPr>
        <w:tc>
          <w:tcPr>
            <w:tcW w:w="10598" w:type="dxa"/>
            <w:gridSpan w:val="4"/>
            <w:shd w:val="clear" w:color="auto" w:fill="D9D9D9" w:themeFill="background1" w:themeFillShade="D9"/>
          </w:tcPr>
          <w:p w14:paraId="23EDFC8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69448A" w:rsidRPr="00971172" w14:paraId="0097BA2B" w14:textId="77777777" w:rsidTr="003D0BE4">
        <w:trPr>
          <w:trHeight w:val="1442"/>
        </w:trPr>
        <w:tc>
          <w:tcPr>
            <w:tcW w:w="10598" w:type="dxa"/>
            <w:gridSpan w:val="4"/>
          </w:tcPr>
          <w:p w14:paraId="465D9179" w14:textId="77777777" w:rsidR="0069448A" w:rsidRDefault="0069448A" w:rsidP="003D0BE4">
            <w:pPr>
              <w:pStyle w:val="BulletedList"/>
              <w:numPr>
                <w:ilvl w:val="0"/>
                <w:numId w:val="0"/>
              </w:numPr>
              <w:spacing w:after="120"/>
              <w:rPr>
                <w:rFonts w:ascii="Calibri" w:hAnsi="Calibri"/>
                <w:sz w:val="20"/>
                <w:szCs w:val="20"/>
              </w:rPr>
            </w:pPr>
          </w:p>
          <w:p w14:paraId="0EA29804" w14:textId="77777777" w:rsidR="0069448A" w:rsidRDefault="0069448A" w:rsidP="003D0BE4">
            <w:pPr>
              <w:pStyle w:val="BulletedList"/>
              <w:numPr>
                <w:ilvl w:val="0"/>
                <w:numId w:val="0"/>
              </w:numPr>
              <w:spacing w:after="120"/>
              <w:rPr>
                <w:rFonts w:ascii="Calibri" w:hAnsi="Calibri"/>
                <w:sz w:val="20"/>
                <w:szCs w:val="20"/>
              </w:rPr>
            </w:pPr>
          </w:p>
          <w:p w14:paraId="0EAE88C1" w14:textId="77777777" w:rsidR="0069448A" w:rsidRDefault="0069448A" w:rsidP="003D0BE4">
            <w:pPr>
              <w:pStyle w:val="BulletedList"/>
              <w:numPr>
                <w:ilvl w:val="0"/>
                <w:numId w:val="0"/>
              </w:numPr>
              <w:spacing w:after="120"/>
              <w:rPr>
                <w:rFonts w:ascii="Calibri" w:hAnsi="Calibri"/>
                <w:sz w:val="20"/>
                <w:szCs w:val="20"/>
              </w:rPr>
            </w:pPr>
          </w:p>
          <w:p w14:paraId="58C10989" w14:textId="77777777" w:rsidR="0069448A" w:rsidRPr="00CE0319" w:rsidRDefault="0069448A" w:rsidP="003D0BE4">
            <w:pPr>
              <w:pStyle w:val="BulletedList"/>
              <w:numPr>
                <w:ilvl w:val="0"/>
                <w:numId w:val="0"/>
              </w:numPr>
              <w:spacing w:after="120"/>
              <w:rPr>
                <w:rFonts w:ascii="Calibri" w:hAnsi="Calibri"/>
                <w:sz w:val="20"/>
                <w:szCs w:val="20"/>
              </w:rPr>
            </w:pPr>
          </w:p>
        </w:tc>
      </w:tr>
      <w:tr w:rsidR="0069448A" w:rsidRPr="0082263E" w14:paraId="0B157ED3" w14:textId="77777777" w:rsidTr="00C90248">
        <w:trPr>
          <w:trHeight w:val="75"/>
        </w:trPr>
        <w:tc>
          <w:tcPr>
            <w:tcW w:w="10598" w:type="dxa"/>
            <w:gridSpan w:val="4"/>
            <w:tcBorders>
              <w:bottom w:val="single" w:sz="4" w:space="0" w:color="000000"/>
            </w:tcBorders>
            <w:shd w:val="clear" w:color="auto" w:fill="D9D9D9" w:themeFill="background1" w:themeFillShade="D9"/>
          </w:tcPr>
          <w:p w14:paraId="57CDBE97" w14:textId="77777777" w:rsidR="0069448A" w:rsidRPr="0082263E" w:rsidRDefault="0069448A" w:rsidP="0063038A">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69448A" w:rsidRPr="00971172" w14:paraId="79E70096" w14:textId="77777777" w:rsidTr="0063038A">
        <w:trPr>
          <w:trHeight w:val="1456"/>
        </w:trPr>
        <w:tc>
          <w:tcPr>
            <w:tcW w:w="10598" w:type="dxa"/>
            <w:gridSpan w:val="4"/>
          </w:tcPr>
          <w:p w14:paraId="52AF2D08" w14:textId="77777777" w:rsidR="0069448A" w:rsidRDefault="0069448A" w:rsidP="003D0BE4">
            <w:pPr>
              <w:pStyle w:val="BulletedList"/>
              <w:numPr>
                <w:ilvl w:val="0"/>
                <w:numId w:val="0"/>
              </w:numPr>
              <w:spacing w:after="120"/>
              <w:rPr>
                <w:rFonts w:ascii="Calibri" w:hAnsi="Calibri"/>
                <w:sz w:val="20"/>
                <w:szCs w:val="20"/>
              </w:rPr>
            </w:pPr>
          </w:p>
          <w:p w14:paraId="255F7795" w14:textId="77777777" w:rsidR="0069448A" w:rsidRDefault="0069448A" w:rsidP="003D0BE4">
            <w:pPr>
              <w:pStyle w:val="BulletedList"/>
              <w:numPr>
                <w:ilvl w:val="0"/>
                <w:numId w:val="0"/>
              </w:numPr>
              <w:spacing w:after="120"/>
              <w:rPr>
                <w:rFonts w:ascii="Calibri" w:hAnsi="Calibri"/>
                <w:sz w:val="20"/>
                <w:szCs w:val="20"/>
              </w:rPr>
            </w:pPr>
          </w:p>
          <w:p w14:paraId="5A7B4347" w14:textId="77777777" w:rsidR="0069448A" w:rsidRDefault="0069448A" w:rsidP="003D0BE4">
            <w:pPr>
              <w:pStyle w:val="BulletedList"/>
              <w:numPr>
                <w:ilvl w:val="0"/>
                <w:numId w:val="0"/>
              </w:numPr>
              <w:spacing w:after="120"/>
              <w:rPr>
                <w:rFonts w:ascii="Calibri" w:hAnsi="Calibri"/>
                <w:sz w:val="20"/>
                <w:szCs w:val="20"/>
              </w:rPr>
            </w:pPr>
          </w:p>
          <w:p w14:paraId="45D0E4D1" w14:textId="77777777" w:rsidR="0069448A" w:rsidRPr="00CE0319" w:rsidRDefault="0069448A" w:rsidP="0063038A">
            <w:pPr>
              <w:pStyle w:val="BulletedList"/>
              <w:numPr>
                <w:ilvl w:val="0"/>
                <w:numId w:val="0"/>
              </w:numPr>
              <w:rPr>
                <w:rFonts w:ascii="Calibri" w:hAnsi="Calibri"/>
                <w:sz w:val="20"/>
                <w:szCs w:val="20"/>
              </w:rPr>
            </w:pPr>
          </w:p>
        </w:tc>
      </w:tr>
      <w:tr w:rsidR="0069448A" w:rsidRPr="00971172" w14:paraId="16F3DDA2" w14:textId="77777777" w:rsidTr="0063038A">
        <w:trPr>
          <w:trHeight w:hRule="exact" w:val="442"/>
        </w:trPr>
        <w:tc>
          <w:tcPr>
            <w:tcW w:w="2235" w:type="dxa"/>
            <w:shd w:val="clear" w:color="auto" w:fill="D9D9D9" w:themeFill="background1" w:themeFillShade="D9"/>
          </w:tcPr>
          <w:p w14:paraId="2E0E7274" w14:textId="77777777" w:rsidR="0069448A" w:rsidRPr="00CE0319" w:rsidRDefault="0069448A" w:rsidP="0063038A">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7B499EA2" w14:textId="77777777" w:rsidR="0069448A" w:rsidRPr="00CE0319" w:rsidRDefault="0069448A" w:rsidP="0063038A">
            <w:pPr>
              <w:pStyle w:val="BulletedList"/>
              <w:numPr>
                <w:ilvl w:val="0"/>
                <w:numId w:val="0"/>
              </w:numPr>
              <w:rPr>
                <w:rFonts w:ascii="Calibri" w:hAnsi="Calibri"/>
                <w:sz w:val="20"/>
                <w:szCs w:val="20"/>
              </w:rPr>
            </w:pPr>
          </w:p>
        </w:tc>
        <w:tc>
          <w:tcPr>
            <w:tcW w:w="851" w:type="dxa"/>
            <w:shd w:val="clear" w:color="auto" w:fill="D9D9D9" w:themeFill="background1" w:themeFillShade="D9"/>
          </w:tcPr>
          <w:p w14:paraId="5257AC87" w14:textId="77777777" w:rsidR="0069448A" w:rsidRPr="00CE0319" w:rsidRDefault="0069448A" w:rsidP="0063038A">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0882A4AB" w14:textId="77777777" w:rsidR="0069448A" w:rsidRPr="00CE0319" w:rsidRDefault="0069448A" w:rsidP="0063038A">
            <w:pPr>
              <w:pStyle w:val="BulletedList"/>
              <w:numPr>
                <w:ilvl w:val="0"/>
                <w:numId w:val="0"/>
              </w:numPr>
              <w:rPr>
                <w:rFonts w:ascii="Calibri" w:hAnsi="Calibri"/>
                <w:sz w:val="20"/>
                <w:szCs w:val="20"/>
              </w:rPr>
            </w:pPr>
          </w:p>
        </w:tc>
      </w:tr>
    </w:tbl>
    <w:p w14:paraId="248A5B75" w14:textId="77777777" w:rsidR="0069448A" w:rsidRPr="00D544AE" w:rsidRDefault="0069448A" w:rsidP="00775491">
      <w:pPr>
        <w:rPr>
          <w:rFonts w:ascii="Arial" w:hAnsi="Arial" w:cs="Arial"/>
          <w:b/>
          <w:sz w:val="13"/>
          <w:szCs w:val="13"/>
        </w:rPr>
      </w:pPr>
    </w:p>
    <w:sectPr w:rsidR="0069448A"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BB8412" w14:textId="77777777" w:rsidR="00E0412B" w:rsidRDefault="00E0412B">
      <w:r>
        <w:separator/>
      </w:r>
    </w:p>
  </w:endnote>
  <w:endnote w:type="continuationSeparator" w:id="0">
    <w:p w14:paraId="6A1DA50D" w14:textId="77777777" w:rsidR="00E0412B" w:rsidRDefault="00E04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2E2F9" w14:textId="77777777" w:rsidR="00E0412B" w:rsidRDefault="00E0412B">
      <w:r>
        <w:separator/>
      </w:r>
    </w:p>
  </w:footnote>
  <w:footnote w:type="continuationSeparator" w:id="0">
    <w:p w14:paraId="70F60757" w14:textId="77777777" w:rsidR="00E0412B" w:rsidRDefault="00E041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D2F80"/>
    <w:rsid w:val="000E3AA1"/>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D0BE4"/>
    <w:rsid w:val="003E5751"/>
    <w:rsid w:val="004046A9"/>
    <w:rsid w:val="00404C50"/>
    <w:rsid w:val="00423934"/>
    <w:rsid w:val="00426244"/>
    <w:rsid w:val="00443CD4"/>
    <w:rsid w:val="00470A38"/>
    <w:rsid w:val="004874DE"/>
    <w:rsid w:val="004B5334"/>
    <w:rsid w:val="004B6C14"/>
    <w:rsid w:val="004B6E42"/>
    <w:rsid w:val="004C4F19"/>
    <w:rsid w:val="004D5E9B"/>
    <w:rsid w:val="004D63D9"/>
    <w:rsid w:val="004E0BAC"/>
    <w:rsid w:val="004E6585"/>
    <w:rsid w:val="0050249F"/>
    <w:rsid w:val="00520D08"/>
    <w:rsid w:val="00524566"/>
    <w:rsid w:val="00530BEF"/>
    <w:rsid w:val="00552351"/>
    <w:rsid w:val="00561F00"/>
    <w:rsid w:val="00562C4E"/>
    <w:rsid w:val="00562DEC"/>
    <w:rsid w:val="00576AB4"/>
    <w:rsid w:val="00577917"/>
    <w:rsid w:val="00590667"/>
    <w:rsid w:val="005969E2"/>
    <w:rsid w:val="005A1689"/>
    <w:rsid w:val="005A4705"/>
    <w:rsid w:val="005B61CD"/>
    <w:rsid w:val="005D1D58"/>
    <w:rsid w:val="005D432C"/>
    <w:rsid w:val="005E0883"/>
    <w:rsid w:val="005E285E"/>
    <w:rsid w:val="005E72F8"/>
    <w:rsid w:val="005F0579"/>
    <w:rsid w:val="005F3A53"/>
    <w:rsid w:val="006062A3"/>
    <w:rsid w:val="00610E08"/>
    <w:rsid w:val="006140BF"/>
    <w:rsid w:val="006161BE"/>
    <w:rsid w:val="006200F9"/>
    <w:rsid w:val="00620787"/>
    <w:rsid w:val="00632434"/>
    <w:rsid w:val="0063478F"/>
    <w:rsid w:val="00644256"/>
    <w:rsid w:val="00661D6F"/>
    <w:rsid w:val="006628E9"/>
    <w:rsid w:val="0066725E"/>
    <w:rsid w:val="006716C7"/>
    <w:rsid w:val="00681208"/>
    <w:rsid w:val="00681FA9"/>
    <w:rsid w:val="00691EA9"/>
    <w:rsid w:val="006934D4"/>
    <w:rsid w:val="0069448A"/>
    <w:rsid w:val="006A6DC3"/>
    <w:rsid w:val="006B1DCF"/>
    <w:rsid w:val="006C1480"/>
    <w:rsid w:val="006C43E8"/>
    <w:rsid w:val="006D49ED"/>
    <w:rsid w:val="006D55CE"/>
    <w:rsid w:val="006D637A"/>
    <w:rsid w:val="006D6B5E"/>
    <w:rsid w:val="006D6F24"/>
    <w:rsid w:val="006E2FFD"/>
    <w:rsid w:val="006E3E4E"/>
    <w:rsid w:val="006F45BF"/>
    <w:rsid w:val="006F60E0"/>
    <w:rsid w:val="00702F71"/>
    <w:rsid w:val="007366DF"/>
    <w:rsid w:val="007430AB"/>
    <w:rsid w:val="00757839"/>
    <w:rsid w:val="00770C81"/>
    <w:rsid w:val="00775491"/>
    <w:rsid w:val="00791024"/>
    <w:rsid w:val="00793F0A"/>
    <w:rsid w:val="00796569"/>
    <w:rsid w:val="007A2657"/>
    <w:rsid w:val="007C682C"/>
    <w:rsid w:val="007D2385"/>
    <w:rsid w:val="007E6F99"/>
    <w:rsid w:val="007F214F"/>
    <w:rsid w:val="00800069"/>
    <w:rsid w:val="008042F0"/>
    <w:rsid w:val="00806CAF"/>
    <w:rsid w:val="008310A0"/>
    <w:rsid w:val="00835D29"/>
    <w:rsid w:val="00842E7F"/>
    <w:rsid w:val="00847B46"/>
    <w:rsid w:val="00852933"/>
    <w:rsid w:val="008566E5"/>
    <w:rsid w:val="008566FE"/>
    <w:rsid w:val="00865B46"/>
    <w:rsid w:val="00867E42"/>
    <w:rsid w:val="00896134"/>
    <w:rsid w:val="008A62BC"/>
    <w:rsid w:val="008B0C3E"/>
    <w:rsid w:val="008B43E7"/>
    <w:rsid w:val="008C518B"/>
    <w:rsid w:val="008D763F"/>
    <w:rsid w:val="008F036F"/>
    <w:rsid w:val="008F1308"/>
    <w:rsid w:val="008F6F72"/>
    <w:rsid w:val="008F78C2"/>
    <w:rsid w:val="00904568"/>
    <w:rsid w:val="00911394"/>
    <w:rsid w:val="00921431"/>
    <w:rsid w:val="00923EF2"/>
    <w:rsid w:val="00926D25"/>
    <w:rsid w:val="00926E9D"/>
    <w:rsid w:val="00932C6E"/>
    <w:rsid w:val="00933F10"/>
    <w:rsid w:val="009433C5"/>
    <w:rsid w:val="00957045"/>
    <w:rsid w:val="00965881"/>
    <w:rsid w:val="00975DEE"/>
    <w:rsid w:val="009871FF"/>
    <w:rsid w:val="00990799"/>
    <w:rsid w:val="00995D51"/>
    <w:rsid w:val="009A0631"/>
    <w:rsid w:val="009B10ED"/>
    <w:rsid w:val="009D3EA4"/>
    <w:rsid w:val="009D649C"/>
    <w:rsid w:val="009E4BC1"/>
    <w:rsid w:val="009F55DF"/>
    <w:rsid w:val="009F5CB2"/>
    <w:rsid w:val="00A024D1"/>
    <w:rsid w:val="00A03BB8"/>
    <w:rsid w:val="00A24201"/>
    <w:rsid w:val="00A3505D"/>
    <w:rsid w:val="00A358F6"/>
    <w:rsid w:val="00A37278"/>
    <w:rsid w:val="00A4036F"/>
    <w:rsid w:val="00A406E5"/>
    <w:rsid w:val="00A4641C"/>
    <w:rsid w:val="00A55876"/>
    <w:rsid w:val="00A67FB1"/>
    <w:rsid w:val="00A85BFE"/>
    <w:rsid w:val="00AA1A60"/>
    <w:rsid w:val="00AB6FE7"/>
    <w:rsid w:val="00AB7AD7"/>
    <w:rsid w:val="00AC5F32"/>
    <w:rsid w:val="00AD118C"/>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0547"/>
    <w:rsid w:val="00C01A3F"/>
    <w:rsid w:val="00C073F1"/>
    <w:rsid w:val="00C1285B"/>
    <w:rsid w:val="00C1361B"/>
    <w:rsid w:val="00C14E1F"/>
    <w:rsid w:val="00C315AF"/>
    <w:rsid w:val="00C36D9A"/>
    <w:rsid w:val="00C4360E"/>
    <w:rsid w:val="00C44A72"/>
    <w:rsid w:val="00C46C11"/>
    <w:rsid w:val="00C61FC2"/>
    <w:rsid w:val="00C705F9"/>
    <w:rsid w:val="00C80F0F"/>
    <w:rsid w:val="00C8667A"/>
    <w:rsid w:val="00C90248"/>
    <w:rsid w:val="00C93BCB"/>
    <w:rsid w:val="00CC241A"/>
    <w:rsid w:val="00CE4035"/>
    <w:rsid w:val="00CE65AB"/>
    <w:rsid w:val="00CF4266"/>
    <w:rsid w:val="00D20A5D"/>
    <w:rsid w:val="00D22D9C"/>
    <w:rsid w:val="00D241F1"/>
    <w:rsid w:val="00D275CB"/>
    <w:rsid w:val="00D30DFA"/>
    <w:rsid w:val="00D463A5"/>
    <w:rsid w:val="00D4710D"/>
    <w:rsid w:val="00D47D25"/>
    <w:rsid w:val="00D544AE"/>
    <w:rsid w:val="00D62ACD"/>
    <w:rsid w:val="00DA36EE"/>
    <w:rsid w:val="00DB116D"/>
    <w:rsid w:val="00DD17CC"/>
    <w:rsid w:val="00DD70CE"/>
    <w:rsid w:val="00DE217A"/>
    <w:rsid w:val="00DE77F7"/>
    <w:rsid w:val="00DF321B"/>
    <w:rsid w:val="00E0412B"/>
    <w:rsid w:val="00E05287"/>
    <w:rsid w:val="00E230E0"/>
    <w:rsid w:val="00E51AAC"/>
    <w:rsid w:val="00E66CC0"/>
    <w:rsid w:val="00E728A9"/>
    <w:rsid w:val="00E807D9"/>
    <w:rsid w:val="00EA0F4E"/>
    <w:rsid w:val="00EA295B"/>
    <w:rsid w:val="00EA3B9B"/>
    <w:rsid w:val="00EA6801"/>
    <w:rsid w:val="00EB4F96"/>
    <w:rsid w:val="00ED1FD3"/>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B652B"/>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0</TotalTime>
  <Pages>1</Pages>
  <Words>400</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Microsoft Office User</cp:lastModifiedBy>
  <cp:revision>3</cp:revision>
  <cp:lastPrinted>2018-09-17T14:34:00Z</cp:lastPrinted>
  <dcterms:created xsi:type="dcterms:W3CDTF">2018-09-20T13:14:00Z</dcterms:created>
  <dcterms:modified xsi:type="dcterms:W3CDTF">2018-09-20T13:16:00Z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