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85EDE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193FDC3" wp14:editId="657AF6A8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0D5C2AB7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4D7B68A2" w14:textId="77777777" w:rsidTr="00342C53">
        <w:tc>
          <w:tcPr>
            <w:tcW w:w="9922" w:type="dxa"/>
            <w:shd w:val="clear" w:color="auto" w:fill="C0C0C0"/>
          </w:tcPr>
          <w:p w14:paraId="23DF6D93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1269EC97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010"/>
        <w:gridCol w:w="2551"/>
        <w:gridCol w:w="2268"/>
      </w:tblGrid>
      <w:tr w:rsidR="003B3F9D" w:rsidRPr="00A406E5" w14:paraId="7E5DF400" w14:textId="77777777" w:rsidTr="00334884">
        <w:tc>
          <w:tcPr>
            <w:tcW w:w="2093" w:type="dxa"/>
            <w:shd w:val="pct15" w:color="auto" w:fill="auto"/>
          </w:tcPr>
          <w:p w14:paraId="04A61940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010" w:type="dxa"/>
          </w:tcPr>
          <w:p w14:paraId="73236F28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51" w:type="dxa"/>
            <w:shd w:val="clear" w:color="auto" w:fill="D9D9D9"/>
          </w:tcPr>
          <w:p w14:paraId="316C599A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24B63D64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2666012D" w14:textId="77777777" w:rsidTr="00A406E5">
        <w:tc>
          <w:tcPr>
            <w:tcW w:w="2093" w:type="dxa"/>
            <w:shd w:val="pct15" w:color="auto" w:fill="auto"/>
          </w:tcPr>
          <w:p w14:paraId="7566998F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7C1E0300" w14:textId="0BEF3B31" w:rsidR="00DB116D" w:rsidRPr="001E1E60" w:rsidRDefault="00D02EE3" w:rsidP="00E51AAC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1E1E60">
              <w:rPr>
                <w:rFonts w:ascii="Arial" w:hAnsi="Arial" w:cs="Arial"/>
                <w:bCs/>
                <w:sz w:val="22"/>
                <w:szCs w:val="22"/>
              </w:rPr>
              <w:t>Portffolio</w:t>
            </w:r>
            <w:proofErr w:type="spellEnd"/>
            <w:r w:rsidRPr="001E1E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1E1E60">
              <w:rPr>
                <w:rFonts w:ascii="Arial" w:hAnsi="Arial" w:cs="Arial"/>
                <w:bCs/>
                <w:sz w:val="22"/>
                <w:szCs w:val="22"/>
              </w:rPr>
              <w:t>Gwasanaethau</w:t>
            </w:r>
            <w:proofErr w:type="spellEnd"/>
            <w:r w:rsidRPr="001E1E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1E1E60">
              <w:rPr>
                <w:rFonts w:ascii="Arial" w:hAnsi="Arial" w:cs="Arial"/>
                <w:bCs/>
                <w:sz w:val="22"/>
                <w:szCs w:val="22"/>
              </w:rPr>
              <w:t>Cyhoeddus</w:t>
            </w:r>
            <w:proofErr w:type="spellEnd"/>
          </w:p>
        </w:tc>
      </w:tr>
      <w:tr w:rsidR="008F1308" w:rsidRPr="00A406E5" w14:paraId="0CCA9DE6" w14:textId="77777777" w:rsidTr="00274691">
        <w:tc>
          <w:tcPr>
            <w:tcW w:w="2093" w:type="dxa"/>
            <w:shd w:val="pct15" w:color="auto" w:fill="auto"/>
          </w:tcPr>
          <w:p w14:paraId="3247DDA9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A0F6CB9" w14:textId="5CAD2C61" w:rsidR="008F1308" w:rsidRPr="001E1E60" w:rsidRDefault="00D02EE3" w:rsidP="00E51AAC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1E1E60">
              <w:rPr>
                <w:rFonts w:ascii="Arial" w:hAnsi="Arial" w:cs="Arial"/>
                <w:bCs/>
                <w:sz w:val="22"/>
                <w:szCs w:val="22"/>
              </w:rPr>
              <w:t>Dysgu</w:t>
            </w:r>
            <w:proofErr w:type="spellEnd"/>
            <w:r w:rsidRPr="001E1E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1E1E60">
              <w:rPr>
                <w:rFonts w:ascii="Arial" w:hAnsi="Arial" w:cs="Arial"/>
                <w:bCs/>
                <w:sz w:val="22"/>
                <w:szCs w:val="22"/>
              </w:rPr>
              <w:t>yn</w:t>
            </w:r>
            <w:proofErr w:type="spellEnd"/>
            <w:r w:rsidRPr="001E1E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1E1E60">
              <w:rPr>
                <w:rFonts w:ascii="Arial" w:hAnsi="Arial" w:cs="Arial"/>
                <w:bCs/>
                <w:sz w:val="22"/>
                <w:szCs w:val="22"/>
              </w:rPr>
              <w:t>yr</w:t>
            </w:r>
            <w:proofErr w:type="spellEnd"/>
            <w:r w:rsidRPr="001E1E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1E1E60">
              <w:rPr>
                <w:rFonts w:ascii="Arial" w:hAnsi="Arial" w:cs="Arial"/>
                <w:bCs/>
                <w:sz w:val="22"/>
                <w:szCs w:val="22"/>
              </w:rPr>
              <w:t>Oes</w:t>
            </w:r>
            <w:proofErr w:type="spellEnd"/>
            <w:r w:rsidRPr="001E1E6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1E1E60">
              <w:rPr>
                <w:rFonts w:ascii="Arial" w:hAnsi="Arial" w:cs="Arial"/>
                <w:bCs/>
                <w:sz w:val="22"/>
                <w:szCs w:val="22"/>
              </w:rPr>
              <w:t>Digidol</w:t>
            </w:r>
            <w:proofErr w:type="spellEnd"/>
          </w:p>
        </w:tc>
      </w:tr>
      <w:tr w:rsidR="00B84B5B" w:rsidRPr="00A406E5" w14:paraId="6547007D" w14:textId="77777777" w:rsidTr="00334884">
        <w:tc>
          <w:tcPr>
            <w:tcW w:w="2093" w:type="dxa"/>
            <w:shd w:val="pct15" w:color="auto" w:fill="auto"/>
          </w:tcPr>
          <w:p w14:paraId="541825DE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010" w:type="dxa"/>
          </w:tcPr>
          <w:p w14:paraId="3D71A105" w14:textId="597FE81D" w:rsidR="00B84B5B" w:rsidRPr="001E1E60" w:rsidRDefault="00D02EE3" w:rsidP="00152E9D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E1E60">
              <w:rPr>
                <w:rFonts w:ascii="Arial" w:hAnsi="Arial" w:cs="Arial"/>
                <w:bCs/>
                <w:sz w:val="22"/>
                <w:szCs w:val="22"/>
              </w:rPr>
              <w:t>BMPS4009</w:t>
            </w:r>
            <w:r w:rsidR="001E1E60" w:rsidRPr="001E1E60">
              <w:rPr>
                <w:rFonts w:ascii="Arial" w:hAnsi="Arial" w:cs="Arial"/>
                <w:bCs/>
                <w:sz w:val="22"/>
                <w:szCs w:val="22"/>
              </w:rPr>
              <w:t>/C</w:t>
            </w:r>
            <w:r w:rsidRPr="001E1E60">
              <w:rPr>
                <w:rFonts w:ascii="Arial" w:hAnsi="Arial" w:cs="Arial"/>
                <w:bCs/>
                <w:sz w:val="22"/>
                <w:szCs w:val="22"/>
              </w:rPr>
              <w:t xml:space="preserve"> &amp; BMPL 4007</w:t>
            </w:r>
            <w:r w:rsidR="001E1E60" w:rsidRPr="001E1E60">
              <w:rPr>
                <w:rFonts w:ascii="Arial" w:hAnsi="Arial" w:cs="Arial"/>
                <w:bCs/>
                <w:sz w:val="22"/>
                <w:szCs w:val="22"/>
              </w:rPr>
              <w:t>/C</w:t>
            </w:r>
          </w:p>
        </w:tc>
        <w:tc>
          <w:tcPr>
            <w:tcW w:w="2551" w:type="dxa"/>
            <w:shd w:val="clear" w:color="auto" w:fill="D9D9D9"/>
          </w:tcPr>
          <w:p w14:paraId="4B3B21D2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68D496F" w14:textId="0AC1FBF2" w:rsidR="00B84B5B" w:rsidRPr="001E1E60" w:rsidRDefault="00D02EE3" w:rsidP="00E51AAC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E1E60">
              <w:rPr>
                <w:rFonts w:ascii="Arial" w:hAnsi="Arial" w:cs="Arial"/>
                <w:bCs/>
                <w:sz w:val="22"/>
                <w:szCs w:val="22"/>
              </w:rPr>
              <w:t>50%</w:t>
            </w:r>
          </w:p>
        </w:tc>
      </w:tr>
      <w:tr w:rsidR="00DB116D" w:rsidRPr="00A406E5" w14:paraId="2DE686BB" w14:textId="77777777" w:rsidTr="00334884">
        <w:tc>
          <w:tcPr>
            <w:tcW w:w="2093" w:type="dxa"/>
            <w:shd w:val="pct15" w:color="auto" w:fill="auto"/>
          </w:tcPr>
          <w:p w14:paraId="6FEA9B17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010" w:type="dxa"/>
          </w:tcPr>
          <w:p w14:paraId="164CBFD6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D9D9D9"/>
          </w:tcPr>
          <w:p w14:paraId="19683F99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4F5C95AA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145EBE7" w14:textId="77777777" w:rsidTr="00334884">
        <w:tc>
          <w:tcPr>
            <w:tcW w:w="2093" w:type="dxa"/>
            <w:shd w:val="pct15" w:color="auto" w:fill="auto"/>
          </w:tcPr>
          <w:p w14:paraId="7FCB83F4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010" w:type="dxa"/>
          </w:tcPr>
          <w:p w14:paraId="3D92278B" w14:textId="7FDFFE32" w:rsidR="00DB116D" w:rsidRPr="00334884" w:rsidRDefault="00D02EE3" w:rsidP="005F0579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334884">
              <w:rPr>
                <w:rFonts w:ascii="Arial" w:hAnsi="Arial" w:cs="Arial"/>
                <w:bCs/>
                <w:sz w:val="22"/>
                <w:szCs w:val="22"/>
              </w:rPr>
              <w:t>Tystiolaeth</w:t>
            </w:r>
            <w:proofErr w:type="spellEnd"/>
            <w:r w:rsidRPr="00334884">
              <w:rPr>
                <w:rFonts w:ascii="Arial" w:hAnsi="Arial" w:cs="Arial"/>
                <w:bCs/>
                <w:sz w:val="22"/>
                <w:szCs w:val="22"/>
              </w:rPr>
              <w:t xml:space="preserve"> o </w:t>
            </w:r>
            <w:proofErr w:type="spellStart"/>
            <w:r w:rsidRPr="00334884">
              <w:rPr>
                <w:rFonts w:ascii="Arial" w:hAnsi="Arial" w:cs="Arial"/>
                <w:bCs/>
                <w:sz w:val="22"/>
                <w:szCs w:val="22"/>
              </w:rPr>
              <w:t>Ddysgu</w:t>
            </w:r>
            <w:proofErr w:type="spellEnd"/>
            <w:r w:rsidRPr="00334884">
              <w:rPr>
                <w:rFonts w:ascii="Arial" w:hAnsi="Arial" w:cs="Arial"/>
                <w:bCs/>
                <w:sz w:val="22"/>
                <w:szCs w:val="22"/>
              </w:rPr>
              <w:t xml:space="preserve"> (E-</w:t>
            </w:r>
            <w:proofErr w:type="spellStart"/>
            <w:r w:rsidRPr="00334884">
              <w:rPr>
                <w:rFonts w:ascii="Arial" w:hAnsi="Arial" w:cs="Arial"/>
                <w:bCs/>
                <w:sz w:val="22"/>
                <w:szCs w:val="22"/>
              </w:rPr>
              <w:t>Bortffolio</w:t>
            </w:r>
            <w:proofErr w:type="spellEnd"/>
            <w:r w:rsidRPr="00334884">
              <w:rPr>
                <w:rFonts w:ascii="Arial" w:hAnsi="Arial" w:cs="Arial"/>
                <w:bCs/>
                <w:sz w:val="22"/>
                <w:szCs w:val="22"/>
              </w:rPr>
              <w:t>)</w:t>
            </w:r>
          </w:p>
        </w:tc>
        <w:tc>
          <w:tcPr>
            <w:tcW w:w="2551" w:type="dxa"/>
            <w:shd w:val="pct15" w:color="auto" w:fill="auto"/>
          </w:tcPr>
          <w:p w14:paraId="2B03DBBC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4E1185C6" w14:textId="3CA864B4" w:rsidR="00DB116D" w:rsidRPr="00334884" w:rsidRDefault="00D02EE3" w:rsidP="00E51AAC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34884">
              <w:rPr>
                <w:rFonts w:ascii="Arial" w:hAnsi="Arial" w:cs="Arial"/>
                <w:bCs/>
                <w:sz w:val="22"/>
                <w:szCs w:val="22"/>
              </w:rPr>
              <w:t>1,500</w:t>
            </w:r>
          </w:p>
        </w:tc>
      </w:tr>
      <w:tr w:rsidR="00B84B5B" w:rsidRPr="00A406E5" w14:paraId="644828FF" w14:textId="77777777" w:rsidTr="00334884">
        <w:tc>
          <w:tcPr>
            <w:tcW w:w="2093" w:type="dxa"/>
            <w:shd w:val="pct15" w:color="auto" w:fill="auto"/>
          </w:tcPr>
          <w:p w14:paraId="4277B0C5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010" w:type="dxa"/>
            <w:shd w:val="clear" w:color="auto" w:fill="auto"/>
          </w:tcPr>
          <w:p w14:paraId="04C543B8" w14:textId="25E34171" w:rsidR="00B84B5B" w:rsidRPr="00334884" w:rsidRDefault="00D02EE3" w:rsidP="005F0579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334884">
              <w:rPr>
                <w:rFonts w:ascii="Arial" w:hAnsi="Arial" w:cs="Arial"/>
                <w:bCs/>
                <w:sz w:val="22"/>
                <w:szCs w:val="22"/>
              </w:rPr>
              <w:t>Dydd</w:t>
            </w:r>
            <w:proofErr w:type="spellEnd"/>
            <w:r w:rsidRPr="0033488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bCs/>
                <w:sz w:val="22"/>
                <w:szCs w:val="22"/>
              </w:rPr>
              <w:t>Gwener</w:t>
            </w:r>
            <w:proofErr w:type="spellEnd"/>
            <w:r w:rsidRPr="00334884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334884">
              <w:rPr>
                <w:rFonts w:ascii="Arial" w:hAnsi="Arial" w:cs="Arial"/>
                <w:bCs/>
                <w:sz w:val="22"/>
                <w:szCs w:val="22"/>
              </w:rPr>
              <w:t>Tachwedd</w:t>
            </w:r>
            <w:proofErr w:type="spellEnd"/>
            <w:r w:rsidRPr="00334884">
              <w:rPr>
                <w:rFonts w:ascii="Arial" w:hAnsi="Arial" w:cs="Arial"/>
                <w:bCs/>
                <w:sz w:val="22"/>
                <w:szCs w:val="22"/>
              </w:rPr>
              <w:t xml:space="preserve"> 11eg, 2022 – 23:59pm</w:t>
            </w:r>
          </w:p>
        </w:tc>
        <w:tc>
          <w:tcPr>
            <w:tcW w:w="2551" w:type="dxa"/>
            <w:shd w:val="pct15" w:color="auto" w:fill="auto"/>
          </w:tcPr>
          <w:p w14:paraId="1EC3AEA1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540F2696" w14:textId="2D951BFE" w:rsidR="00B84B5B" w:rsidRPr="00334884" w:rsidRDefault="00D02EE3" w:rsidP="005F0579">
            <w:pPr>
              <w:spacing w:before="120"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334884">
              <w:rPr>
                <w:rFonts w:ascii="Arial" w:hAnsi="Arial" w:cs="Arial"/>
                <w:bCs/>
                <w:sz w:val="22"/>
                <w:szCs w:val="22"/>
              </w:rPr>
              <w:t>Dydd</w:t>
            </w:r>
            <w:proofErr w:type="spellEnd"/>
            <w:r w:rsidRPr="0033488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bCs/>
                <w:sz w:val="22"/>
                <w:szCs w:val="22"/>
              </w:rPr>
              <w:t>Llun</w:t>
            </w:r>
            <w:proofErr w:type="spellEnd"/>
            <w:r w:rsidRPr="00334884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334884">
              <w:rPr>
                <w:rFonts w:ascii="Arial" w:hAnsi="Arial" w:cs="Arial"/>
                <w:bCs/>
                <w:sz w:val="22"/>
                <w:szCs w:val="22"/>
              </w:rPr>
              <w:t>Rhagfyr</w:t>
            </w:r>
            <w:proofErr w:type="spellEnd"/>
            <w:r w:rsidRPr="00334884">
              <w:rPr>
                <w:rFonts w:ascii="Arial" w:hAnsi="Arial" w:cs="Arial"/>
                <w:bCs/>
                <w:sz w:val="22"/>
                <w:szCs w:val="22"/>
              </w:rPr>
              <w:t xml:space="preserve"> 12fed, 2022 – 9y.b.</w:t>
            </w:r>
          </w:p>
        </w:tc>
      </w:tr>
      <w:tr w:rsidR="00152E9D" w:rsidRPr="00A406E5" w14:paraId="43B04C3D" w14:textId="77777777" w:rsidTr="00A406E5">
        <w:tc>
          <w:tcPr>
            <w:tcW w:w="2093" w:type="dxa"/>
            <w:shd w:val="pct15" w:color="auto" w:fill="auto"/>
          </w:tcPr>
          <w:p w14:paraId="3F59BD0B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B612E1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3FF314F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0136902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15D9CF43" w14:textId="77777777" w:rsidTr="00A406E5">
        <w:tc>
          <w:tcPr>
            <w:tcW w:w="2093" w:type="dxa"/>
            <w:shd w:val="pct15" w:color="auto" w:fill="auto"/>
          </w:tcPr>
          <w:p w14:paraId="5D69AA2F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9B2A7BD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5D930D70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39C73FF0" w14:textId="77777777" w:rsidTr="00A406E5">
        <w:tc>
          <w:tcPr>
            <w:tcW w:w="9747" w:type="dxa"/>
            <w:shd w:val="pct10" w:color="auto" w:fill="auto"/>
          </w:tcPr>
          <w:p w14:paraId="6D776E08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9C51BC6" w14:textId="77777777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5288C086" w14:textId="77777777" w:rsidTr="00A406E5">
        <w:tc>
          <w:tcPr>
            <w:tcW w:w="9747" w:type="dxa"/>
          </w:tcPr>
          <w:p w14:paraId="2BECBF31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B2A928" w14:textId="77777777" w:rsidR="00D02EE3" w:rsidRPr="00334884" w:rsidRDefault="00D02EE3" w:rsidP="00D02EE3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334884">
              <w:rPr>
                <w:rFonts w:ascii="Arial" w:hAnsi="Arial" w:cs="Arial"/>
                <w:b/>
                <w:sz w:val="22"/>
                <w:szCs w:val="22"/>
              </w:rPr>
              <w:t>Ar</w:t>
            </w:r>
            <w:proofErr w:type="spellEnd"/>
            <w:r w:rsidRPr="0033488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b/>
                <w:sz w:val="22"/>
                <w:szCs w:val="22"/>
              </w:rPr>
              <w:t>ôl</w:t>
            </w:r>
            <w:proofErr w:type="spellEnd"/>
            <w:r w:rsidRPr="0033488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b/>
                <w:sz w:val="22"/>
                <w:szCs w:val="22"/>
              </w:rPr>
              <w:t>cwblhau'r</w:t>
            </w:r>
            <w:proofErr w:type="spellEnd"/>
            <w:r w:rsidRPr="0033488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b/>
                <w:sz w:val="22"/>
                <w:szCs w:val="22"/>
              </w:rPr>
              <w:t>modiwl</w:t>
            </w:r>
            <w:proofErr w:type="spellEnd"/>
            <w:r w:rsidRPr="0033488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b/>
                <w:sz w:val="22"/>
                <w:szCs w:val="22"/>
              </w:rPr>
              <w:t>hwn</w:t>
            </w:r>
            <w:proofErr w:type="spellEnd"/>
            <w:r w:rsidRPr="0033488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b/>
                <w:sz w:val="22"/>
                <w:szCs w:val="22"/>
              </w:rPr>
              <w:t>yn</w:t>
            </w:r>
            <w:proofErr w:type="spellEnd"/>
            <w:r w:rsidRPr="0033488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b/>
                <w:sz w:val="22"/>
                <w:szCs w:val="22"/>
              </w:rPr>
              <w:t>llwyddiannus</w:t>
            </w:r>
            <w:proofErr w:type="spellEnd"/>
            <w:r w:rsidRPr="00334884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spellStart"/>
            <w:r w:rsidRPr="00334884">
              <w:rPr>
                <w:rFonts w:ascii="Arial" w:hAnsi="Arial" w:cs="Arial"/>
                <w:b/>
                <w:sz w:val="22"/>
                <w:szCs w:val="22"/>
              </w:rPr>
              <w:t>dylai'r</w:t>
            </w:r>
            <w:proofErr w:type="spellEnd"/>
            <w:r w:rsidRPr="0033488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b/>
                <w:sz w:val="22"/>
                <w:szCs w:val="22"/>
              </w:rPr>
              <w:t>myfyriwr</w:t>
            </w:r>
            <w:proofErr w:type="spellEnd"/>
            <w:r w:rsidRPr="0033488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b/>
                <w:sz w:val="22"/>
                <w:szCs w:val="22"/>
              </w:rPr>
              <w:t>allu</w:t>
            </w:r>
            <w:proofErr w:type="spellEnd"/>
            <w:r w:rsidRPr="00334884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01055A6" w14:textId="77777777" w:rsidR="00D02EE3" w:rsidRPr="00334884" w:rsidRDefault="00D02EE3" w:rsidP="00D02EE3">
            <w:pPr>
              <w:numPr>
                <w:ilvl w:val="0"/>
                <w:numId w:val="17"/>
              </w:num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Dangos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sgiliau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sylfaenol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sy'n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ofynnol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fod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ddysgwr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annibynnol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gwydn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iach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DB28D5B" w14:textId="77777777" w:rsidR="00D02EE3" w:rsidRPr="00334884" w:rsidRDefault="00D02EE3" w:rsidP="00D02EE3">
            <w:pPr>
              <w:numPr>
                <w:ilvl w:val="0"/>
                <w:numId w:val="17"/>
              </w:num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Ymarfer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egwyddorion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ystwythder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dysgu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06ED23F2" w14:textId="5CCCD548" w:rsidR="00C01A3F" w:rsidRPr="00334884" w:rsidRDefault="00D02EE3" w:rsidP="004D5E9B">
            <w:pPr>
              <w:numPr>
                <w:ilvl w:val="0"/>
                <w:numId w:val="17"/>
              </w:numPr>
              <w:spacing w:line="48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Defnyddio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technoleg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addas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gefnogi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gwella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eu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profiad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dysgu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maes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4884">
              <w:rPr>
                <w:rFonts w:ascii="Arial" w:hAnsi="Arial" w:cs="Arial"/>
                <w:sz w:val="22"/>
                <w:szCs w:val="22"/>
              </w:rPr>
              <w:t>disgyblaeth</w:t>
            </w:r>
            <w:proofErr w:type="spellEnd"/>
            <w:r w:rsidRPr="0033488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634EA4B4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5B1166EE" w14:textId="793737F7" w:rsidR="00C01A3F" w:rsidRDefault="00C01A3F" w:rsidP="00BA1176">
      <w:pPr>
        <w:rPr>
          <w:rFonts w:ascii="Arial" w:hAnsi="Arial" w:cs="Arial"/>
          <w:b/>
        </w:rPr>
      </w:pPr>
    </w:p>
    <w:p w14:paraId="566AF75D" w14:textId="60A095B5" w:rsidR="00334884" w:rsidRDefault="00334884" w:rsidP="00BA1176">
      <w:pPr>
        <w:rPr>
          <w:rFonts w:ascii="Arial" w:hAnsi="Arial" w:cs="Arial"/>
          <w:b/>
        </w:rPr>
      </w:pPr>
    </w:p>
    <w:p w14:paraId="0B9C2250" w14:textId="7FDD1D91" w:rsidR="00334884" w:rsidRDefault="00334884" w:rsidP="00BA1176">
      <w:pPr>
        <w:rPr>
          <w:rFonts w:ascii="Arial" w:hAnsi="Arial" w:cs="Arial"/>
          <w:b/>
        </w:rPr>
      </w:pPr>
    </w:p>
    <w:p w14:paraId="6C6EF563" w14:textId="35264369" w:rsidR="00EE6F25" w:rsidRDefault="00EE6F25" w:rsidP="005969E2">
      <w:pPr>
        <w:jc w:val="both"/>
        <w:rPr>
          <w:rFonts w:ascii="Arial" w:hAnsi="Arial" w:cs="Arial"/>
          <w:b/>
        </w:rPr>
      </w:pPr>
    </w:p>
    <w:p w14:paraId="17F4DD07" w14:textId="77777777" w:rsidR="00334884" w:rsidRPr="00A406E5" w:rsidRDefault="00334884" w:rsidP="005969E2">
      <w:pPr>
        <w:jc w:val="both"/>
        <w:rPr>
          <w:rFonts w:ascii="Arial" w:hAnsi="Arial" w:cs="Arial"/>
          <w:sz w:val="22"/>
          <w:szCs w:val="22"/>
        </w:rPr>
      </w:pPr>
    </w:p>
    <w:p w14:paraId="77C8CF00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00"/>
        <w:gridCol w:w="9665"/>
      </w:tblGrid>
      <w:tr w:rsidR="00334884" w:rsidRPr="00A406E5" w14:paraId="4FF7E242" w14:textId="77777777" w:rsidTr="00334884">
        <w:tc>
          <w:tcPr>
            <w:tcW w:w="10065" w:type="dxa"/>
            <w:gridSpan w:val="2"/>
            <w:shd w:val="clear" w:color="auto" w:fill="DDD9C3" w:themeFill="background2" w:themeFillShade="E6"/>
          </w:tcPr>
          <w:p w14:paraId="24F46C9F" w14:textId="77777777" w:rsidR="00334884" w:rsidRPr="0038035F" w:rsidRDefault="00334884" w:rsidP="00064DDD">
            <w:pPr>
              <w:jc w:val="center"/>
              <w:rPr>
                <w:rFonts w:ascii="Arial" w:hAnsi="Arial" w:cs="Arial"/>
                <w:b/>
                <w:color w:val="DDD9C3" w:themeColor="background2" w:themeShade="E6"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Pr="00633444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  <w:tr w:rsidR="00334884" w14:paraId="133C67D1" w14:textId="77777777" w:rsidTr="00334884">
        <w:tc>
          <w:tcPr>
            <w:tcW w:w="10065" w:type="dxa"/>
            <w:gridSpan w:val="2"/>
          </w:tcPr>
          <w:p w14:paraId="73AFD74A" w14:textId="77777777" w:rsidR="00334884" w:rsidRPr="0038035F" w:rsidRDefault="00334884" w:rsidP="00064DDD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633444">
              <w:rPr>
                <w:rFonts w:ascii="Arial" w:hAnsi="Arial" w:cs="Arial"/>
                <w:sz w:val="22"/>
                <w:szCs w:val="22"/>
                <w:lang w:val="cy-GB"/>
              </w:rPr>
              <w:t>Lluniwch adroddiad sy’n cynnwys y tasgau canlynol:</w:t>
            </w:r>
          </w:p>
          <w:p w14:paraId="3BE31F81" w14:textId="77777777" w:rsidR="00334884" w:rsidRPr="00882827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4884" w14:paraId="34ED4E70" w14:textId="77777777" w:rsidTr="00334884">
        <w:tc>
          <w:tcPr>
            <w:tcW w:w="400" w:type="dxa"/>
          </w:tcPr>
          <w:p w14:paraId="0F676923" w14:textId="77777777" w:rsidR="00334884" w:rsidRPr="00882827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  <w:r w:rsidRPr="008828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9665" w:type="dxa"/>
          </w:tcPr>
          <w:p w14:paraId="0D391DA3" w14:textId="77777777" w:rsidR="00334884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  <w:r w:rsidRPr="004B1DB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Crynodeb ysgrifenedig 300 o eiriau</w:t>
            </w:r>
            <w:r w:rsidRPr="004B1DBA">
              <w:rPr>
                <w:rFonts w:ascii="Arial" w:hAnsi="Arial" w:cs="Arial"/>
                <w:sz w:val="22"/>
                <w:szCs w:val="22"/>
                <w:lang w:val="cy-GB"/>
              </w:rPr>
              <w:t>, gydag o leiaf un ddelwedd ategol, ar y pwnc “Paratoi ar gyfer Addysg Uwch” (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sydd dan sylw </w:t>
            </w:r>
            <w:r w:rsidRPr="004B1DBA">
              <w:rPr>
                <w:rFonts w:ascii="Arial" w:hAnsi="Arial" w:cs="Arial"/>
                <w:sz w:val="22"/>
                <w:szCs w:val="22"/>
                <w:lang w:val="cy-GB"/>
              </w:rPr>
              <w:t>yn Uned 0).</w:t>
            </w:r>
            <w:r w:rsidRPr="0038035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32B959" w14:textId="77777777" w:rsidR="00334884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FD81F2" w14:textId="77777777" w:rsidR="00334884" w:rsidRPr="0038035F" w:rsidRDefault="00334884" w:rsidP="00064DDD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4B1DBA">
              <w:rPr>
                <w:rFonts w:ascii="Arial" w:hAnsi="Arial" w:cs="Arial"/>
                <w:sz w:val="22"/>
                <w:szCs w:val="22"/>
                <w:lang w:val="cy-GB"/>
              </w:rPr>
              <w:t xml:space="preserve">Dylai’r crynodeb gynnwys cyfeiriadau at </w:t>
            </w:r>
            <w:r w:rsidRPr="004B1DB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o leiaf bedair </w:t>
            </w:r>
            <w:r w:rsidRPr="004B1DBA">
              <w:rPr>
                <w:rFonts w:ascii="Arial" w:hAnsi="Arial" w:cs="Arial"/>
                <w:sz w:val="22"/>
                <w:szCs w:val="22"/>
                <w:lang w:val="cy-GB"/>
              </w:rPr>
              <w:t>ffynhonnell wybodaeth, gan gynnwys o leiaf un gwerslyfr ac un erthygl gredadwy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o gyfnodolyn neu bapur newydd</w:t>
            </w:r>
            <w:r w:rsidRPr="004B1DB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Pr="003803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B1DBA">
              <w:rPr>
                <w:rFonts w:ascii="Arial" w:hAnsi="Arial" w:cs="Arial"/>
                <w:sz w:val="22"/>
                <w:szCs w:val="22"/>
                <w:lang w:val="cy-GB"/>
              </w:rPr>
              <w:t>Dylid defnyddio dull cyfeirnodi Ha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r</w:t>
            </w:r>
            <w:r w:rsidRPr="004B1DBA">
              <w:rPr>
                <w:rFonts w:ascii="Arial" w:hAnsi="Arial" w:cs="Arial"/>
                <w:sz w:val="22"/>
                <w:szCs w:val="22"/>
                <w:lang w:val="cy-GB"/>
              </w:rPr>
              <w:t>vard drwy gydol y gwaith.</w:t>
            </w:r>
          </w:p>
          <w:p w14:paraId="376EE8FF" w14:textId="77777777" w:rsidR="00334884" w:rsidRPr="00882827" w:rsidRDefault="00334884" w:rsidP="00064DDD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4884" w14:paraId="71693776" w14:textId="77777777" w:rsidTr="00334884">
        <w:tc>
          <w:tcPr>
            <w:tcW w:w="400" w:type="dxa"/>
          </w:tcPr>
          <w:p w14:paraId="0EE6E353" w14:textId="77777777" w:rsidR="00334884" w:rsidRPr="00882827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  <w:r w:rsidRPr="00882827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9665" w:type="dxa"/>
          </w:tcPr>
          <w:p w14:paraId="4AABA950" w14:textId="77777777" w:rsidR="00334884" w:rsidRPr="0038035F" w:rsidRDefault="00334884" w:rsidP="00064DDD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A80A5B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Map meddwl</w:t>
            </w:r>
            <w:r w:rsidRPr="00A80A5B">
              <w:rPr>
                <w:rFonts w:ascii="Arial" w:hAnsi="Arial" w:cs="Arial"/>
                <w:sz w:val="22"/>
                <w:szCs w:val="22"/>
                <w:lang w:val="cy-GB"/>
              </w:rPr>
              <w:t xml:space="preserve"> ar y pwnc “Dod yn Ddysgwr Digidol” (sydd dan sylw yn Uned 1). Dylai’r map meddwl ddarlunio sut mae prif themâu a chysyniadau’r pwnc hwn yn gysylltiedig, a sut maen nhw’n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cyfrannu at</w:t>
            </w:r>
            <w:r w:rsidRPr="00A80A5B">
              <w:rPr>
                <w:rFonts w:ascii="Arial" w:hAnsi="Arial" w:cs="Arial"/>
                <w:sz w:val="22"/>
                <w:szCs w:val="22"/>
                <w:lang w:val="cy-GB"/>
              </w:rPr>
              <w:t xml:space="preserve"> eich paratoi ar gyfer gweithio yn eich dewis ddisgyblaeth.</w:t>
            </w:r>
          </w:p>
          <w:p w14:paraId="368B4AD0" w14:textId="77777777" w:rsidR="00334884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C1E4DB" w14:textId="77777777" w:rsidR="00334884" w:rsidRPr="00882827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  <w:r w:rsidRPr="00A80A5B">
              <w:rPr>
                <w:rFonts w:ascii="Arial" w:hAnsi="Arial" w:cs="Arial"/>
                <w:sz w:val="22"/>
                <w:szCs w:val="22"/>
                <w:lang w:val="cy-GB"/>
              </w:rPr>
              <w:t>Dylai eich map meddwl fod yn ddim mwy na 300 o eiriau a dylech ddefnyddio cyfeiriadau i gefnogi’ch gwaith.</w:t>
            </w:r>
            <w:r w:rsidRPr="003803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80A5B">
              <w:rPr>
                <w:rFonts w:ascii="Arial" w:hAnsi="Arial" w:cs="Arial"/>
                <w:sz w:val="22"/>
                <w:szCs w:val="22"/>
                <w:lang w:val="cy-GB"/>
              </w:rPr>
              <w:t>Gellir ei lunio â llaw neu gan ddefnyddio MS Word, PowerPoint neu feddalwedd briodol megis Mind Meister (ar gael yn:</w:t>
            </w:r>
            <w:r w:rsidRPr="0038035F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0" w:history="1">
              <w:r w:rsidRPr="00A80A5B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>www.mindmeister.com/</w:t>
              </w:r>
            </w:hyperlink>
            <w:r w:rsidRPr="00A80A5B">
              <w:rPr>
                <w:rStyle w:val="Hyperlink"/>
                <w:rFonts w:ascii="Arial" w:hAnsi="Arial" w:cs="Arial"/>
                <w:sz w:val="22"/>
                <w:szCs w:val="22"/>
                <w:u w:val="none"/>
                <w:lang w:val="cy-GB"/>
              </w:rPr>
              <w:t>).</w:t>
            </w:r>
            <w:r w:rsidRPr="0038035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175707C" w14:textId="77777777" w:rsidR="00334884" w:rsidRPr="00882827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4884" w14:paraId="5B42BC7A" w14:textId="77777777" w:rsidTr="00334884">
        <w:trPr>
          <w:trHeight w:val="1797"/>
        </w:trPr>
        <w:tc>
          <w:tcPr>
            <w:tcW w:w="400" w:type="dxa"/>
          </w:tcPr>
          <w:p w14:paraId="6C8191B7" w14:textId="77777777" w:rsidR="00334884" w:rsidRPr="00882827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  <w:r w:rsidRPr="00882827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9665" w:type="dxa"/>
          </w:tcPr>
          <w:p w14:paraId="41C01064" w14:textId="77777777" w:rsidR="00334884" w:rsidRPr="0038035F" w:rsidRDefault="00334884" w:rsidP="00064DDD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2D18E6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Cyflwyniad fideo dwy funud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o hyd </w:t>
            </w:r>
            <w:r w:rsidRPr="002D18E6">
              <w:rPr>
                <w:rFonts w:ascii="Arial" w:hAnsi="Arial" w:cs="Arial"/>
                <w:sz w:val="22"/>
                <w:szCs w:val="22"/>
                <w:lang w:val="cy-GB"/>
              </w:rPr>
              <w:t>am eich hunaniaeth bersonol a sut mae wedi’i ffurfio gan eich ymdeimlad o le, gwerthoedd a chredoau.</w:t>
            </w:r>
            <w:r w:rsidRPr="003803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8E6">
              <w:rPr>
                <w:rFonts w:ascii="Arial" w:hAnsi="Arial" w:cs="Arial"/>
                <w:sz w:val="22"/>
                <w:szCs w:val="22"/>
                <w:lang w:val="cy-GB"/>
              </w:rPr>
              <w:t>Eglurwch sut y gall y rhain eich gwneud yn aelod da o dîm (fel yr amlinellir yn Uned 2, “Dod yn Aelod Da o Dîm).</w:t>
            </w:r>
            <w:r w:rsidRPr="003803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8E6">
              <w:rPr>
                <w:rFonts w:ascii="Arial" w:hAnsi="Arial" w:cs="Arial"/>
                <w:sz w:val="22"/>
                <w:szCs w:val="22"/>
                <w:lang w:val="cy-GB"/>
              </w:rPr>
              <w:t>Eto mae’n rhaid i chi ddefnyddio ffynonellau credadwy i gefnogi’ch gwaith a dull cyfeirnodi Harvard.</w:t>
            </w:r>
          </w:p>
          <w:p w14:paraId="0041B05D" w14:textId="77777777" w:rsidR="00334884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177FB4" w14:textId="77777777" w:rsidR="00334884" w:rsidRPr="0038035F" w:rsidRDefault="00334884" w:rsidP="00064DDD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2D18E6">
              <w:rPr>
                <w:rFonts w:ascii="Arial" w:hAnsi="Arial" w:cs="Arial"/>
                <w:sz w:val="22"/>
                <w:szCs w:val="22"/>
                <w:lang w:val="cy-GB"/>
              </w:rPr>
              <w:t>Gall myfyrwyr ddefnyddio llwyfan o’u dewis ar y we i greu a rhannu eu fideo e.e. OneDrive, Adobe Spark.</w:t>
            </w:r>
            <w:r w:rsidRPr="003803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8E6">
              <w:rPr>
                <w:rFonts w:ascii="Arial" w:hAnsi="Arial" w:cs="Arial"/>
                <w:sz w:val="22"/>
                <w:szCs w:val="22"/>
                <w:lang w:val="cy-GB"/>
              </w:rPr>
              <w:t>Fodd bynnag, awgrymir bod y fideo’n cael ei lanlwytho i YouTube gyda dolen i’ch gwaith wedi’i chopïo a’i hymgorffori yn eich adroddiad.</w:t>
            </w:r>
          </w:p>
          <w:p w14:paraId="678B04C4" w14:textId="77777777" w:rsidR="00334884" w:rsidRPr="00882827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4884" w14:paraId="775889AD" w14:textId="77777777" w:rsidTr="00334884">
        <w:tc>
          <w:tcPr>
            <w:tcW w:w="400" w:type="dxa"/>
          </w:tcPr>
          <w:p w14:paraId="2A457607" w14:textId="77777777" w:rsidR="00334884" w:rsidRPr="00882827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  <w:r w:rsidRPr="00882827">
              <w:rPr>
                <w:rFonts w:ascii="Arial" w:hAnsi="Arial" w:cs="Arial"/>
                <w:sz w:val="22"/>
                <w:szCs w:val="22"/>
              </w:rPr>
              <w:t xml:space="preserve">4. </w:t>
            </w:r>
          </w:p>
        </w:tc>
        <w:tc>
          <w:tcPr>
            <w:tcW w:w="9665" w:type="dxa"/>
          </w:tcPr>
          <w:p w14:paraId="45CDBEFD" w14:textId="77777777" w:rsidR="00334884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  <w:r w:rsidRPr="002D18E6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Adfyfyrdod 300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o eiriau </w:t>
            </w:r>
            <w:r w:rsidRPr="002D18E6">
              <w:rPr>
                <w:rFonts w:ascii="Arial" w:hAnsi="Arial" w:cs="Arial"/>
                <w:sz w:val="22"/>
                <w:szCs w:val="22"/>
                <w:lang w:val="cy-GB"/>
              </w:rPr>
              <w:t>gan ddefnyddio offeryn adfyfyrio Borton</w:t>
            </w:r>
            <w:r w:rsidRPr="002D18E6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 w:rsidRPr="002D18E6">
              <w:rPr>
                <w:rFonts w:ascii="Arial" w:hAnsi="Arial" w:cs="Arial"/>
                <w:sz w:val="22"/>
                <w:szCs w:val="22"/>
                <w:lang w:val="cy-GB"/>
              </w:rPr>
              <w:t>lle byddwch yn adfyfyrio ar ddechrau yn y brifysgol, mynd i’r afa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e</w:t>
            </w:r>
            <w:r w:rsidRPr="002D18E6">
              <w:rPr>
                <w:rFonts w:ascii="Arial" w:hAnsi="Arial" w:cs="Arial"/>
                <w:sz w:val="22"/>
                <w:szCs w:val="22"/>
                <w:lang w:val="cy-GB"/>
              </w:rPr>
              <w:t>l â dysgu ac adnoddau ar-lein, a’r broses o ysgrifennu eich aseini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a</w:t>
            </w:r>
            <w:r w:rsidRPr="002D18E6">
              <w:rPr>
                <w:rFonts w:ascii="Arial" w:hAnsi="Arial" w:cs="Arial"/>
                <w:sz w:val="22"/>
                <w:szCs w:val="22"/>
                <w:lang w:val="cy-GB"/>
              </w:rPr>
              <w:t xml:space="preserve">dau cyntaf.  </w:t>
            </w:r>
            <w:r w:rsidRPr="0038035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124BE97" w14:textId="77777777" w:rsidR="00334884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B04FB0" w14:textId="77777777" w:rsidR="00334884" w:rsidRPr="0038035F" w:rsidRDefault="00334884" w:rsidP="00064DDD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2D18E6">
              <w:rPr>
                <w:rFonts w:ascii="Arial" w:hAnsi="Arial" w:cs="Arial"/>
                <w:sz w:val="22"/>
                <w:szCs w:val="22"/>
                <w:lang w:val="cy-GB"/>
              </w:rPr>
              <w:t xml:space="preserve">Dylai eich adfyfyrio gynnwys cyfeiriadau at </w:t>
            </w:r>
            <w:r w:rsidRPr="002D18E6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o leiaf ddau</w:t>
            </w:r>
            <w:r w:rsidRPr="002D18E6">
              <w:rPr>
                <w:rFonts w:ascii="Arial" w:hAnsi="Arial" w:cs="Arial"/>
                <w:sz w:val="22"/>
                <w:szCs w:val="22"/>
                <w:lang w:val="cy-GB"/>
              </w:rPr>
              <w:t xml:space="preserve"> ffynhonnell gwybodaeth, gan ddefnyddio dull cyfeirnodi Harvard.</w:t>
            </w:r>
          </w:p>
          <w:p w14:paraId="7BEE12EA" w14:textId="77777777" w:rsidR="00334884" w:rsidRPr="00882827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4884" w14:paraId="2A6B9D89" w14:textId="77777777" w:rsidTr="00334884">
        <w:tc>
          <w:tcPr>
            <w:tcW w:w="400" w:type="dxa"/>
          </w:tcPr>
          <w:p w14:paraId="1AA696A1" w14:textId="77777777" w:rsidR="00334884" w:rsidRPr="00882827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5. </w:t>
            </w:r>
          </w:p>
        </w:tc>
        <w:tc>
          <w:tcPr>
            <w:tcW w:w="9665" w:type="dxa"/>
          </w:tcPr>
          <w:p w14:paraId="03ED5DCF" w14:textId="77777777" w:rsidR="00334884" w:rsidRPr="0038035F" w:rsidRDefault="00334884" w:rsidP="00064DDD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7254F2">
              <w:rPr>
                <w:rFonts w:ascii="Arial" w:hAnsi="Arial" w:cs="Arial"/>
                <w:sz w:val="22"/>
                <w:szCs w:val="22"/>
                <w:lang w:val="cy-GB"/>
              </w:rPr>
              <w:t xml:space="preserve">Rhaid rhestru’r </w:t>
            </w:r>
            <w:r w:rsidRPr="007254F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cyfeiriadau </w:t>
            </w:r>
            <w:r w:rsidRPr="007254F2">
              <w:rPr>
                <w:rFonts w:ascii="Arial" w:hAnsi="Arial" w:cs="Arial"/>
                <w:sz w:val="22"/>
                <w:szCs w:val="22"/>
                <w:lang w:val="cy-GB"/>
              </w:rPr>
              <w:t xml:space="preserve">yn nhrefn yr wyddor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ddiwedd </w:t>
            </w:r>
            <w:r w:rsidRPr="007254F2">
              <w:rPr>
                <w:rFonts w:ascii="Arial" w:hAnsi="Arial" w:cs="Arial"/>
                <w:sz w:val="22"/>
                <w:szCs w:val="22"/>
                <w:lang w:val="cy-GB"/>
              </w:rPr>
              <w:t xml:space="preserve">y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p</w:t>
            </w:r>
            <w:r w:rsidRPr="007254F2">
              <w:rPr>
                <w:rFonts w:ascii="Arial" w:hAnsi="Arial" w:cs="Arial"/>
                <w:sz w:val="22"/>
                <w:szCs w:val="22"/>
                <w:lang w:val="cy-GB"/>
              </w:rPr>
              <w:t>apur gan lynu’n llym at ddull Harvard.</w:t>
            </w:r>
            <w:r w:rsidRPr="007254F2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</w:p>
          <w:p w14:paraId="44346DF8" w14:textId="77777777" w:rsidR="00334884" w:rsidRPr="00860D3C" w:rsidRDefault="00334884" w:rsidP="00064DD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DBA237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8EF7EC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6E0279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05C5AC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21416C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7B9D15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EA1C22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EA2ACE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1CF3BF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63C088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820443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8E5C0A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11CBC3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66DFD0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491987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39409F4" w14:textId="00D168AF" w:rsidR="00A85BFE" w:rsidRDefault="00A85BFE" w:rsidP="00334884">
      <w:pPr>
        <w:jc w:val="both"/>
        <w:rPr>
          <w:rFonts w:ascii="Arial" w:hAnsi="Arial" w:cs="Arial"/>
          <w:sz w:val="22"/>
          <w:szCs w:val="22"/>
        </w:rPr>
      </w:pPr>
    </w:p>
    <w:p w14:paraId="614E848B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54542019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1C3FBD76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3A603CD1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90A00AF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2FC8FC7D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C8B02C1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0BF57A90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636B8E9F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694CCC4" w14:textId="1BB8EC18" w:rsidR="00C01A3F" w:rsidRPr="00334884" w:rsidRDefault="00A04F8B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r w:rsidR="00334884" w:rsidRPr="00334884">
        <w:rPr>
          <w:rFonts w:ascii="Arial" w:hAnsi="Arial" w:cs="Arial"/>
          <w:i/>
          <w:color w:val="FF0000"/>
          <w:sz w:val="22"/>
          <w:szCs w:val="22"/>
          <w:lang w:val="cy-GB"/>
        </w:rPr>
        <w:t>Dylai eich portffolio gynnwys cyfeiriad at o leiaf 10 ffynhonnell o’r fath a dylai’r safon gyfeirnodi ar gyfer eich cwrs gael ei defnyddio drwyddo draw.</w:t>
      </w:r>
    </w:p>
    <w:p w14:paraId="13D61071" w14:textId="20460892" w:rsidR="00334884" w:rsidRDefault="00334884" w:rsidP="00D22D9C">
      <w:pPr>
        <w:jc w:val="both"/>
        <w:rPr>
          <w:rFonts w:ascii="Arial" w:hAnsi="Arial" w:cs="Arial"/>
          <w:sz w:val="22"/>
          <w:szCs w:val="22"/>
        </w:rPr>
      </w:pPr>
    </w:p>
    <w:p w14:paraId="39C39731" w14:textId="77777777" w:rsidR="00334884" w:rsidRPr="00A406E5" w:rsidRDefault="00334884" w:rsidP="00D22D9C">
      <w:pPr>
        <w:jc w:val="both"/>
        <w:rPr>
          <w:rFonts w:ascii="Arial" w:hAnsi="Arial" w:cs="Arial"/>
          <w:sz w:val="22"/>
          <w:szCs w:val="22"/>
        </w:rPr>
      </w:pPr>
    </w:p>
    <w:p w14:paraId="25805E56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8AFC8A2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AB0BBF5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092755F6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5197B6F" w14:textId="0583F706"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r w:rsidR="00334884" w:rsidRPr="00334884">
        <w:rPr>
          <w:rFonts w:ascii="Arial" w:hAnsi="Arial" w:cs="Arial"/>
          <w:i/>
          <w:color w:val="FF0000"/>
          <w:sz w:val="22"/>
          <w:szCs w:val="22"/>
          <w:lang w:val="cy-GB"/>
        </w:rPr>
        <w:t>Dylech gyfeirio at bethau rydych wedi’u dysgu o’r unedau perthnasol yn y modwl.</w:t>
      </w:r>
      <w:r w:rsidR="00334884" w:rsidRPr="00334884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r w:rsidR="00334884" w:rsidRPr="00334884">
        <w:rPr>
          <w:rFonts w:ascii="Arial" w:hAnsi="Arial" w:cs="Arial"/>
          <w:i/>
          <w:color w:val="FF0000"/>
          <w:sz w:val="22"/>
          <w:szCs w:val="22"/>
          <w:lang w:val="cy-GB"/>
        </w:rPr>
        <w:t>Dylai eich ymateb i’r tasgau arddangos gwybodaeth o gysyniadau, damcaniaethau a modelau perthnasol, ac arddangos y sgiliau rydych wedi’u datblygu yn ystod y modwl fel aralleirio, synthesis, cyfeirnodi a sgiliau digidol.</w:t>
      </w:r>
    </w:p>
    <w:p w14:paraId="7DA12C9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B385979" w14:textId="1F8BF796" w:rsidR="00D22D9C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57A60597" w14:textId="77777777" w:rsidR="00334884" w:rsidRPr="00A406E5" w:rsidRDefault="00334884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2BCD4ED9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7E56B724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5FBCD7E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AB30A63" w14:textId="503FD2C8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r w:rsidR="00334884" w:rsidRPr="00334884">
        <w:rPr>
          <w:rFonts w:ascii="Arial" w:hAnsi="Arial" w:cs="Arial"/>
          <w:i/>
          <w:color w:val="FF0000"/>
          <w:sz w:val="22"/>
          <w:szCs w:val="22"/>
          <w:lang w:val="cy-GB"/>
        </w:rPr>
        <w:t>Mae angen i chi ddangos y gallu i oedi ac adfyfyrio ar gysyniadau allweddol, cydbwyso gwahanol safbwyntiau a phwyso a mesur y dystiolaeth.</w:t>
      </w:r>
    </w:p>
    <w:p w14:paraId="71A25985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C51302F" w14:textId="1731525E" w:rsidR="00D22D9C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5A3191D3" w14:textId="77777777" w:rsidR="00334884" w:rsidRPr="00A406E5" w:rsidRDefault="00334884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51B2786E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lastRenderedPageBreak/>
        <w:t>Sgiliau Ymarferol</w:t>
      </w:r>
    </w:p>
    <w:p w14:paraId="46C2E974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3E82EAA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F709E2C" w14:textId="72D4DA5F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  <w:r w:rsidR="00334884">
        <w:rPr>
          <w:rFonts w:ascii="Arial" w:hAnsi="Arial" w:cs="Arial"/>
          <w:b/>
          <w:i/>
          <w:sz w:val="22"/>
          <w:szCs w:val="22"/>
          <w:lang w:val="cy-GB"/>
        </w:rPr>
        <w:t xml:space="preserve">  </w:t>
      </w:r>
      <w:r w:rsidR="00334884" w:rsidRPr="00334884">
        <w:rPr>
          <w:rFonts w:ascii="Arial" w:hAnsi="Arial" w:cs="Arial"/>
          <w:i/>
          <w:color w:val="FF0000"/>
          <w:sz w:val="22"/>
          <w:szCs w:val="22"/>
          <w:lang w:val="cy-GB"/>
        </w:rPr>
        <w:t>Dylech arddangos eich bod yn gallu cymhwyso’r wybodaeth a gawsoch yn ystod y modwl i’r dasg asesu.</w:t>
      </w:r>
      <w:r w:rsidRPr="00334884">
        <w:rPr>
          <w:rFonts w:ascii="Arial" w:hAnsi="Arial" w:cs="Arial"/>
          <w:b/>
          <w:i/>
          <w:color w:val="FF0000"/>
          <w:sz w:val="22"/>
          <w:szCs w:val="22"/>
          <w:lang w:val="cy-GB"/>
        </w:rPr>
        <w:t xml:space="preserve"> </w:t>
      </w:r>
      <w:r w:rsidR="00C01A3F" w:rsidRPr="00334884">
        <w:rPr>
          <w:rFonts w:ascii="Arial" w:hAnsi="Arial" w:cs="Arial"/>
          <w:i/>
          <w:color w:val="FF0000"/>
          <w:sz w:val="22"/>
          <w:szCs w:val="22"/>
        </w:rPr>
        <w:t xml:space="preserve"> </w:t>
      </w:r>
    </w:p>
    <w:p w14:paraId="5E70DCD8" w14:textId="707F0B88"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4EA4A94" w14:textId="77777777" w:rsidR="001E1E60" w:rsidRPr="00A406E5" w:rsidRDefault="001E1E60" w:rsidP="00D22D9C">
      <w:pPr>
        <w:jc w:val="both"/>
        <w:rPr>
          <w:rFonts w:ascii="Arial" w:hAnsi="Arial" w:cs="Arial"/>
          <w:sz w:val="22"/>
          <w:szCs w:val="22"/>
        </w:rPr>
      </w:pPr>
    </w:p>
    <w:p w14:paraId="2AD522A9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4D9F7F37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0942C4B0" w14:textId="55531CA7" w:rsidR="00995D51" w:rsidRDefault="00274691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1803A3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F4695F2" w14:textId="332736AC"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r w:rsidR="001E1E60" w:rsidRPr="001E1E60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Disgwylir i chi ddefnyddio </w:t>
      </w:r>
      <w:r w:rsidR="001E1E60" w:rsidRPr="001E1E60">
        <w:rPr>
          <w:rFonts w:ascii="Arial" w:hAnsi="Arial" w:cs="Arial"/>
          <w:i/>
          <w:color w:val="FF0000"/>
          <w:sz w:val="22"/>
          <w:szCs w:val="22"/>
          <w:highlight w:val="yellow"/>
          <w:lang w:val="cy-GB"/>
        </w:rPr>
        <w:t>Cymraeg/Saesneg y DU</w:t>
      </w:r>
      <w:r w:rsidR="001E1E60" w:rsidRPr="001E1E60">
        <w:rPr>
          <w:rFonts w:ascii="Arial" w:hAnsi="Arial" w:cs="Arial"/>
          <w:i/>
          <w:color w:val="FF0000"/>
          <w:sz w:val="22"/>
          <w:szCs w:val="22"/>
          <w:lang w:val="cy-GB"/>
        </w:rPr>
        <w:t xml:space="preserve"> a’r ystod lawn o sgiliau trosglwyddadwy a gyflwynir ac yr ymhelaethir arnynt ar draws yr Unedau sy’n gysylltiedig â’r Modwl Priodoleddau Graddedig.</w:t>
      </w:r>
    </w:p>
    <w:p w14:paraId="21F31459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05604CFD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5A76314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34DEA9C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03B8DCA4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5F2E0669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5F538AC" w14:textId="77777777" w:rsidR="00152E9D" w:rsidRPr="00A406E5" w:rsidRDefault="00152E9D" w:rsidP="00152E9D">
      <w:pPr>
        <w:rPr>
          <w:rFonts w:ascii="Arial" w:hAnsi="Arial" w:cs="Arial"/>
        </w:rPr>
      </w:pPr>
    </w:p>
    <w:p w14:paraId="0B8C0810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161DFEAB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1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7BFAA15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246658CA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ECB7CE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4A541AF3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79AB033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3815E4F9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569031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28A77A2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06990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29F1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94379AF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FE02F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DC3B34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7C0F7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0EDFFA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75A7A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DAC659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C1273E" w14:textId="06B6D761" w:rsidR="00152E9D" w:rsidRPr="00A406E5" w:rsidRDefault="001E1E60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5EE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902D3E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254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4A6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CAA0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207873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87780A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74150A0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62F564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0E05F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188EC60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DBCC9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453EE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78B39F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33CE52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30944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CB5A36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4AECC1" w14:textId="28A0EBC7" w:rsidR="00152E9D" w:rsidRPr="00A406E5" w:rsidRDefault="001E1E60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7A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FAEE37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F27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C0E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9AB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EF9B65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A91935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6DCF396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1D98CA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1F63FC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D80D4E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D439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4AA5D7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D0514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0CA1F4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1EB98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6BFC4D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EE1A75" w14:textId="54D2CCFA" w:rsidR="00152E9D" w:rsidRPr="00A406E5" w:rsidRDefault="001E1E60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CB8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309D468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6EE0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297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ACD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571CD69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B267B1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2E4DDF8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C8414C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1E09F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B5826B0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E1E5E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3E721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8ABB0C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DAA772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FA9BC2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DA40BC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654C9A" w14:textId="6190EAE5" w:rsidR="00152E9D" w:rsidRPr="00A406E5" w:rsidRDefault="001E1E60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927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1DDB20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1C0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4C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217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9499AE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96C2EF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5653B45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43A674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F995B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A4B5D64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C8D70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EED0C9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708E4C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B3DA40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CA4C14" w14:textId="29FC937E" w:rsidR="00152E9D" w:rsidRPr="00A406E5" w:rsidRDefault="001E1E60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633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5DABC5E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923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BCA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B58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337902F8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6F70DB7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4473AD00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4C0A8BA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E15A53D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1D7751A1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79F666D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9293E7D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5E4F018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7FB4449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4DD57908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5834E4E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95FBE63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09178A5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7233C84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11910306" w14:textId="77777777" w:rsidR="00C073F1" w:rsidRDefault="00C073F1" w:rsidP="00152E9D">
      <w:pPr>
        <w:rPr>
          <w:rFonts w:ascii="Arial" w:hAnsi="Arial" w:cs="Arial"/>
        </w:rPr>
      </w:pPr>
    </w:p>
    <w:p w14:paraId="032DABDD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2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0A26F6FC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13DDCFC8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3F78F8E6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2DABB1BE" w14:textId="77777777" w:rsidTr="00924471">
        <w:tc>
          <w:tcPr>
            <w:tcW w:w="13858" w:type="dxa"/>
            <w:shd w:val="clear" w:color="auto" w:fill="8DB3E2" w:themeFill="text2" w:themeFillTint="66"/>
          </w:tcPr>
          <w:p w14:paraId="1EF16490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2ECEA02A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7212E1F4" w14:textId="77777777" w:rsidTr="00EE00D3">
        <w:tc>
          <w:tcPr>
            <w:tcW w:w="13948" w:type="dxa"/>
            <w:shd w:val="clear" w:color="auto" w:fill="8DB3E2" w:themeFill="text2" w:themeFillTint="66"/>
          </w:tcPr>
          <w:p w14:paraId="47E33271" w14:textId="77777777"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35FA1A9A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597343BA" w14:textId="77777777"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56DB4C3A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18D063FE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36083572" w14:textId="77777777"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73F7313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D285D9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09BCD9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429E774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6A1145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2C957D0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7DEB782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4D6E140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302A3D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67532B8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7CBA4A2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1BCF35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02C22B76" w14:textId="77777777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0D98C5C4" w14:textId="77777777"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8E7B66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C4DBB8E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D20EF2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383B0B1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5E1E440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A239BB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53190AD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1E579BD8" w14:textId="77777777" w:rsidTr="00EE00D3">
        <w:tc>
          <w:tcPr>
            <w:tcW w:w="1735" w:type="dxa"/>
            <w:shd w:val="clear" w:color="auto" w:fill="8DB3E2" w:themeFill="text2" w:themeFillTint="66"/>
          </w:tcPr>
          <w:p w14:paraId="6E09EE4F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0E083F7F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D7899D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6B1C6F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D2B864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79CBAF6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615F40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633FFED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91F9A4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6F57E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168C5A9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17D122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62D2E5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755390CA" w14:textId="77777777" w:rsidTr="00EE00D3">
        <w:tc>
          <w:tcPr>
            <w:tcW w:w="1735" w:type="dxa"/>
            <w:shd w:val="clear" w:color="auto" w:fill="8DB3E2" w:themeFill="text2" w:themeFillTint="66"/>
          </w:tcPr>
          <w:p w14:paraId="220277F3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53C06DE2" w14:textId="77777777"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8445151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FF05E94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369188E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DFA952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6F8F4C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ED92EA7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CDF808E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4C9F80E1" w14:textId="77777777" w:rsidTr="00EE00D3">
        <w:tc>
          <w:tcPr>
            <w:tcW w:w="1735" w:type="dxa"/>
            <w:shd w:val="clear" w:color="auto" w:fill="8DB3E2" w:themeFill="text2" w:themeFillTint="66"/>
          </w:tcPr>
          <w:p w14:paraId="21E680FB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22EEF0BB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4395FDB7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6C332FC4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02BC6DB0" w14:textId="77777777"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11C8B99B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5C85196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92D11D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511305A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61CCC4B0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07A278C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F00C9F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5C50770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15F3E64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48D6AA6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6E54257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D2EC76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6A3E36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0858AAD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4DD9CEB5" w14:textId="77777777" w:rsidTr="00EE00D3">
        <w:tc>
          <w:tcPr>
            <w:tcW w:w="1735" w:type="dxa"/>
            <w:shd w:val="clear" w:color="auto" w:fill="8DB3E2" w:themeFill="text2" w:themeFillTint="66"/>
          </w:tcPr>
          <w:p w14:paraId="1E20121B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4F634B88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2F558350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7E9B64E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2A7B181C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4F58BF8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AB80086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1FF8D8C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28A19B7F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  <w:p w14:paraId="5AD7100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78DF16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6B729345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2588A74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685B67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52B4E59D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00D9ACB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39C321C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0DF28A9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2CBC490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4E4A80E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1B3F5B2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898ED70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3675FDBE" w14:textId="77777777" w:rsidTr="00EE00D3">
        <w:tc>
          <w:tcPr>
            <w:tcW w:w="1735" w:type="dxa"/>
            <w:shd w:val="clear" w:color="auto" w:fill="8DB3E2" w:themeFill="text2" w:themeFillTint="66"/>
          </w:tcPr>
          <w:p w14:paraId="37DBDA9C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085E58E2" w14:textId="77777777"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6849126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46C11760" w14:textId="77777777" w:rsidR="002F0E34" w:rsidRPr="00ED3ABD" w:rsidRDefault="002F0E34" w:rsidP="00EF2593">
            <w:pPr>
              <w:rPr>
                <w:rFonts w:ascii="Arial" w:hAnsi="Arial" w:cs="Arial"/>
              </w:rPr>
            </w:pPr>
          </w:p>
          <w:p w14:paraId="78AA9D08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4572FF8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5FD824DE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020B4872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5E6F132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07BFABFD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F35C272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2C716D2E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6764186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51BC73E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5B7C7BA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67942D53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A9BB80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2F0779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E294794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0ABE38A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D450FC2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D7A4B3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7A51AC2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40055C7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BE769D7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7D43FF0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4A5A411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AE6EE" w14:textId="77777777" w:rsidR="00E83AEA" w:rsidRDefault="00E83AEA">
      <w:r>
        <w:separator/>
      </w:r>
    </w:p>
  </w:endnote>
  <w:endnote w:type="continuationSeparator" w:id="0">
    <w:p w14:paraId="21D3D5F6" w14:textId="77777777" w:rsidR="00E83AEA" w:rsidRDefault="00E83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AD892" w14:textId="77777777"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126346">
      <w:rPr>
        <w:b/>
        <w:noProof/>
        <w:lang w:val="cy-GB"/>
      </w:rPr>
      <w:t>5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126346">
      <w:rPr>
        <w:b/>
        <w:noProof/>
      </w:rPr>
      <w:t>10</w:t>
    </w:r>
    <w:r w:rsidR="00274691">
      <w:rPr>
        <w:b/>
        <w:sz w:val="24"/>
        <w:szCs w:val="24"/>
      </w:rPr>
      <w:fldChar w:fldCharType="end"/>
    </w:r>
  </w:p>
  <w:p w14:paraId="4E730432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AEAA6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1FB27" w14:textId="77777777" w:rsidR="00E83AEA" w:rsidRDefault="00E83AEA">
      <w:r>
        <w:separator/>
      </w:r>
    </w:p>
  </w:footnote>
  <w:footnote w:type="continuationSeparator" w:id="0">
    <w:p w14:paraId="3209F764" w14:textId="77777777" w:rsidR="00E83AEA" w:rsidRDefault="00E83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7210E6"/>
    <w:multiLevelType w:val="hybridMultilevel"/>
    <w:tmpl w:val="C10C883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409436">
      <w:numFmt w:val="bullet"/>
      <w:lvlText w:val="•"/>
      <w:lvlJc w:val="left"/>
      <w:pPr>
        <w:ind w:left="1800" w:hanging="720"/>
      </w:pPr>
      <w:rPr>
        <w:rFonts w:ascii="Arial" w:eastAsia="Calibri" w:hAnsi="Arial" w:cs="Aria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11"/>
  </w:num>
  <w:num w:numId="5">
    <w:abstractNumId w:val="7"/>
  </w:num>
  <w:num w:numId="6">
    <w:abstractNumId w:val="14"/>
  </w:num>
  <w:num w:numId="7">
    <w:abstractNumId w:val="2"/>
  </w:num>
  <w:num w:numId="8">
    <w:abstractNumId w:val="13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2"/>
  </w:num>
  <w:num w:numId="14">
    <w:abstractNumId w:val="3"/>
  </w:num>
  <w:num w:numId="15">
    <w:abstractNumId w:val="0"/>
  </w:num>
  <w:num w:numId="16">
    <w:abstractNumId w:val="6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1E60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34884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11398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02EE3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A36EE"/>
    <w:rsid w:val="00DA401D"/>
    <w:rsid w:val="00DB116D"/>
    <w:rsid w:val="00DD17CC"/>
    <w:rsid w:val="00DE217A"/>
    <w:rsid w:val="00DF321B"/>
    <w:rsid w:val="00E230E0"/>
    <w:rsid w:val="00E246E7"/>
    <w:rsid w:val="00E27F15"/>
    <w:rsid w:val="00E51AAC"/>
    <w:rsid w:val="00E66CC0"/>
    <w:rsid w:val="00E728A9"/>
    <w:rsid w:val="00E807D9"/>
    <w:rsid w:val="00E83AEA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01599E3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mindmeister.com/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D0BA-3540-4F72-A8F6-7C4A95565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3</TotalTime>
  <Pages>9</Pages>
  <Words>3182</Words>
  <Characters>18140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21280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Heddwen Davies</cp:lastModifiedBy>
  <cp:revision>2</cp:revision>
  <cp:lastPrinted>2014-10-10T07:42:00Z</cp:lastPrinted>
  <dcterms:created xsi:type="dcterms:W3CDTF">2022-11-07T22:44:00Z</dcterms:created>
  <dcterms:modified xsi:type="dcterms:W3CDTF">2022-11-07T22:44:00Z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