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Layout table"/>
      </w:tblPr>
      <w:tblGrid>
        <w:gridCol w:w="7650"/>
        <w:gridCol w:w="2574"/>
      </w:tblGrid>
      <w:tr w:rsidR="002B2D13" w:rsidRPr="00D60069" w14:paraId="05403970" w14:textId="77777777" w:rsidTr="001E0877">
        <w:tc>
          <w:tcPr>
            <w:tcW w:w="7650" w:type="dxa"/>
          </w:tcPr>
          <w:p w14:paraId="6517CA78" w14:textId="77777777" w:rsidR="002B2D13" w:rsidRPr="00D60069" w:rsidRDefault="00C84D17">
            <w:pPr>
              <w:pStyle w:val="Title"/>
            </w:pPr>
            <w:sdt>
              <w:sdtPr>
                <w:id w:val="-1086378735"/>
                <w:placeholder>
                  <w:docPart w:val="8B11E2B2FD42472ABADB61104A22FCD7"/>
                </w:placeholder>
                <w:temporary/>
                <w:showingPlcHdr/>
                <w15:appearance w15:val="hidden"/>
              </w:sdtPr>
              <w:sdtEndPr/>
              <w:sdtContent>
                <w:r w:rsidR="006344A8" w:rsidRPr="00D60069">
                  <w:t>Team Meeting</w:t>
                </w:r>
              </w:sdtContent>
            </w:sdt>
          </w:p>
        </w:tc>
        <w:tc>
          <w:tcPr>
            <w:tcW w:w="2574" w:type="dxa"/>
            <w:vAlign w:val="bottom"/>
          </w:tcPr>
          <w:p w14:paraId="5CBF496A" w14:textId="14253192" w:rsidR="00D62E01" w:rsidRPr="00D60069" w:rsidRDefault="006E6DF8" w:rsidP="00DB2D2E">
            <w:pPr>
              <w:pStyle w:val="Heading3"/>
              <w:jc w:val="both"/>
            </w:pPr>
            <w:r>
              <w:t>06/04/2020</w:t>
            </w:r>
          </w:p>
          <w:p w14:paraId="31704FF6" w14:textId="7CCC0765" w:rsidR="00D62E01" w:rsidRPr="00D60069" w:rsidRDefault="006E6DF8" w:rsidP="00DB2D2E">
            <w:pPr>
              <w:pStyle w:val="Heading3"/>
              <w:jc w:val="both"/>
            </w:pPr>
            <w:r>
              <w:t>2.00 – 4.50pm</w:t>
            </w:r>
          </w:p>
          <w:p w14:paraId="3CB84BC9" w14:textId="61ACD7DD" w:rsidR="002B2D13" w:rsidRPr="00D60069" w:rsidRDefault="006E6DF8" w:rsidP="00DB2D2E">
            <w:pPr>
              <w:pStyle w:val="Heading3"/>
              <w:jc w:val="both"/>
            </w:pPr>
            <w:r>
              <w:t>Microsoft Teams</w:t>
            </w:r>
          </w:p>
        </w:tc>
      </w:tr>
    </w:tbl>
    <w:tbl>
      <w:tblPr>
        <w:tblStyle w:val="PlainTable5"/>
        <w:tblW w:w="5000" w:type="pct"/>
        <w:tblCellMar>
          <w:top w:w="14" w:type="dxa"/>
          <w:left w:w="0" w:type="dxa"/>
          <w:bottom w:w="14" w:type="dxa"/>
          <w:right w:w="0" w:type="dxa"/>
        </w:tblCellMar>
        <w:tblLook w:val="0600" w:firstRow="0" w:lastRow="0" w:firstColumn="0" w:lastColumn="0" w:noHBand="1" w:noVBand="1"/>
        <w:tblDescription w:val="Layout table"/>
      </w:tblPr>
      <w:tblGrid>
        <w:gridCol w:w="1946"/>
        <w:gridCol w:w="3184"/>
        <w:gridCol w:w="1779"/>
        <w:gridCol w:w="3315"/>
      </w:tblGrid>
      <w:tr w:rsidR="00DB2D2E" w:rsidRPr="00D60069" w14:paraId="3BA8C728" w14:textId="77777777" w:rsidTr="00E048B4">
        <w:trPr>
          <w:gridAfter w:val="2"/>
          <w:wAfter w:w="5094" w:type="dxa"/>
        </w:trPr>
        <w:sdt>
          <w:sdtPr>
            <w:id w:val="834805806"/>
            <w:placeholder>
              <w:docPart w:val="3EC834996A644AFDB784A67B1F5B2526"/>
            </w:placeholder>
            <w:temporary/>
            <w:showingPlcHdr/>
            <w15:appearance w15:val="hidden"/>
          </w:sdtPr>
          <w:sdtEndPr/>
          <w:sdtContent>
            <w:tc>
              <w:tcPr>
                <w:tcW w:w="1946" w:type="dxa"/>
                <w:tcMar>
                  <w:top w:w="144" w:type="dxa"/>
                </w:tcMar>
              </w:tcPr>
              <w:p w14:paraId="0BE821E2" w14:textId="77777777" w:rsidR="00DB2D2E" w:rsidRPr="00D60069" w:rsidRDefault="00DB2D2E" w:rsidP="00D60069">
                <w:pPr>
                  <w:pStyle w:val="Heading2"/>
                  <w:spacing w:after="80"/>
                  <w:outlineLvl w:val="1"/>
                </w:pPr>
                <w:r w:rsidRPr="00D60069">
                  <w:t>Meeting called by:</w:t>
                </w:r>
              </w:p>
            </w:tc>
          </w:sdtContent>
        </w:sdt>
        <w:tc>
          <w:tcPr>
            <w:tcW w:w="3184" w:type="dxa"/>
            <w:tcMar>
              <w:top w:w="144" w:type="dxa"/>
            </w:tcMar>
          </w:tcPr>
          <w:p w14:paraId="6368844F" w14:textId="49508D1D" w:rsidR="00DB2D2E" w:rsidRPr="00D60069" w:rsidRDefault="006E6DF8" w:rsidP="00D60069">
            <w:pPr>
              <w:spacing w:after="80"/>
            </w:pPr>
            <w:r>
              <w:t>Ceri and Prithi</w:t>
            </w:r>
          </w:p>
        </w:tc>
      </w:tr>
      <w:tr w:rsidR="002B2D13" w:rsidRPr="00D60069" w14:paraId="79AA5F89" w14:textId="77777777" w:rsidTr="00E048B4">
        <w:tc>
          <w:tcPr>
            <w:tcW w:w="1946" w:type="dxa"/>
          </w:tcPr>
          <w:p w14:paraId="54ED180E" w14:textId="77777777" w:rsidR="002B2D13" w:rsidRPr="00D60069" w:rsidRDefault="002B2D13" w:rsidP="00D60069">
            <w:pPr>
              <w:pStyle w:val="Heading2"/>
              <w:spacing w:after="80"/>
              <w:outlineLvl w:val="1"/>
            </w:pPr>
          </w:p>
        </w:tc>
        <w:tc>
          <w:tcPr>
            <w:tcW w:w="3184" w:type="dxa"/>
          </w:tcPr>
          <w:p w14:paraId="26C0B8B7" w14:textId="77777777" w:rsidR="002B2D13" w:rsidRPr="00D60069" w:rsidRDefault="002B2D13" w:rsidP="00D60069">
            <w:pPr>
              <w:spacing w:after="80"/>
            </w:pPr>
          </w:p>
        </w:tc>
        <w:tc>
          <w:tcPr>
            <w:tcW w:w="1779" w:type="dxa"/>
          </w:tcPr>
          <w:p w14:paraId="4A7AFFF9" w14:textId="77777777" w:rsidR="002B2D13" w:rsidRPr="00D60069" w:rsidRDefault="00C84D17" w:rsidP="00D60069">
            <w:pPr>
              <w:pStyle w:val="Heading2"/>
              <w:spacing w:after="80"/>
              <w:outlineLvl w:val="1"/>
            </w:pPr>
            <w:sdt>
              <w:sdtPr>
                <w:id w:val="795647141"/>
                <w:placeholder>
                  <w:docPart w:val="008B8268AD94459A9700325A72520F81"/>
                </w:placeholder>
                <w:temporary/>
                <w:showingPlcHdr/>
                <w15:appearance w15:val="hidden"/>
              </w:sdtPr>
              <w:sdtEndPr/>
              <w:sdtContent>
                <w:r w:rsidR="006344A8" w:rsidRPr="00D60069">
                  <w:t>Note taker:</w:t>
                </w:r>
              </w:sdtContent>
            </w:sdt>
          </w:p>
        </w:tc>
        <w:tc>
          <w:tcPr>
            <w:tcW w:w="3315" w:type="dxa"/>
          </w:tcPr>
          <w:p w14:paraId="6BBAD5D6" w14:textId="1579E670" w:rsidR="002B2D13" w:rsidRPr="00D60069" w:rsidRDefault="006E6DF8" w:rsidP="00D60069">
            <w:pPr>
              <w:spacing w:after="80"/>
            </w:pPr>
            <w:r>
              <w:t>Ceri</w:t>
            </w:r>
          </w:p>
        </w:tc>
      </w:tr>
      <w:tr w:rsidR="002B2D13" w:rsidRPr="00D60069" w14:paraId="02E4B67B" w14:textId="77777777" w:rsidTr="00E048B4">
        <w:tc>
          <w:tcPr>
            <w:tcW w:w="1946" w:type="dxa"/>
          </w:tcPr>
          <w:p w14:paraId="18200116" w14:textId="77777777" w:rsidR="002B2D13" w:rsidRPr="00D60069" w:rsidRDefault="00C84D17" w:rsidP="00D60069">
            <w:pPr>
              <w:pStyle w:val="Heading2"/>
              <w:spacing w:after="80"/>
              <w:outlineLvl w:val="1"/>
            </w:pPr>
            <w:sdt>
              <w:sdtPr>
                <w:id w:val="-1232768380"/>
                <w:placeholder>
                  <w:docPart w:val="F450D7C20777466E8D51E91F1B73E5C4"/>
                </w:placeholder>
                <w:temporary/>
                <w:showingPlcHdr/>
                <w15:appearance w15:val="hidden"/>
              </w:sdtPr>
              <w:sdtEndPr/>
              <w:sdtContent>
                <w:r w:rsidR="006344A8" w:rsidRPr="00D60069">
                  <w:t>Timekeeper:</w:t>
                </w:r>
              </w:sdtContent>
            </w:sdt>
          </w:p>
        </w:tc>
        <w:tc>
          <w:tcPr>
            <w:tcW w:w="3184" w:type="dxa"/>
          </w:tcPr>
          <w:p w14:paraId="1ED65547" w14:textId="0B5D2086" w:rsidR="002B2D13" w:rsidRPr="00D60069" w:rsidRDefault="006E6DF8" w:rsidP="00D60069">
            <w:pPr>
              <w:spacing w:after="80"/>
            </w:pPr>
            <w:r>
              <w:t>Prithi</w:t>
            </w:r>
          </w:p>
        </w:tc>
        <w:tc>
          <w:tcPr>
            <w:tcW w:w="1779" w:type="dxa"/>
          </w:tcPr>
          <w:p w14:paraId="1F9245AF" w14:textId="77777777" w:rsidR="002B2D13" w:rsidRPr="00D60069" w:rsidRDefault="002B2D13" w:rsidP="00D60069">
            <w:pPr>
              <w:pStyle w:val="Heading2"/>
              <w:spacing w:after="80"/>
              <w:outlineLvl w:val="1"/>
            </w:pPr>
          </w:p>
        </w:tc>
        <w:tc>
          <w:tcPr>
            <w:tcW w:w="3315" w:type="dxa"/>
          </w:tcPr>
          <w:p w14:paraId="49880997" w14:textId="77777777" w:rsidR="002B2D13" w:rsidRPr="00D60069" w:rsidRDefault="002B2D13" w:rsidP="00D60069">
            <w:pPr>
              <w:spacing w:after="80"/>
            </w:pPr>
          </w:p>
        </w:tc>
      </w:tr>
    </w:tbl>
    <w:tbl>
      <w:tblPr>
        <w:tblW w:w="5000" w:type="pct"/>
        <w:tblCellMar>
          <w:top w:w="14" w:type="dxa"/>
          <w:left w:w="0" w:type="dxa"/>
          <w:bottom w:w="14" w:type="dxa"/>
          <w:right w:w="0" w:type="dxa"/>
        </w:tblCellMar>
        <w:tblLook w:val="0000" w:firstRow="0" w:lastRow="0" w:firstColumn="0" w:lastColumn="0" w:noHBand="0" w:noVBand="0"/>
        <w:tblDescription w:val="Layout table"/>
      </w:tblPr>
      <w:tblGrid>
        <w:gridCol w:w="1980"/>
        <w:gridCol w:w="8244"/>
      </w:tblGrid>
      <w:tr w:rsidR="002B2D13" w:rsidRPr="00D60069" w14:paraId="5C739823" w14:textId="77777777" w:rsidTr="00E048B4">
        <w:tc>
          <w:tcPr>
            <w:tcW w:w="1980" w:type="dxa"/>
            <w:tcMar>
              <w:top w:w="144" w:type="dxa"/>
            </w:tcMar>
          </w:tcPr>
          <w:p w14:paraId="1B39513F" w14:textId="77777777" w:rsidR="002B2D13" w:rsidRPr="00D60069" w:rsidRDefault="00C84D17">
            <w:pPr>
              <w:pStyle w:val="Heading2"/>
            </w:pPr>
            <w:sdt>
              <w:sdtPr>
                <w:id w:val="1643469904"/>
                <w:placeholder>
                  <w:docPart w:val="23477B2A120C47D88FF513F8CC0442AF"/>
                </w:placeholder>
                <w:temporary/>
                <w:showingPlcHdr/>
                <w15:appearance w15:val="hidden"/>
              </w:sdtPr>
              <w:sdtEndPr/>
              <w:sdtContent>
                <w:r w:rsidR="006344A8" w:rsidRPr="00D60069">
                  <w:t>Attendees:</w:t>
                </w:r>
              </w:sdtContent>
            </w:sdt>
          </w:p>
        </w:tc>
        <w:tc>
          <w:tcPr>
            <w:tcW w:w="8244" w:type="dxa"/>
            <w:tcMar>
              <w:top w:w="144" w:type="dxa"/>
            </w:tcMar>
          </w:tcPr>
          <w:p w14:paraId="00EE9916" w14:textId="30FB74FD" w:rsidR="002B2D13" w:rsidRPr="00D60069" w:rsidRDefault="006E6DF8" w:rsidP="00D62E01">
            <w:r>
              <w:t>Ceri, Lucy and Prithi</w:t>
            </w:r>
          </w:p>
        </w:tc>
      </w:tr>
    </w:tbl>
    <w:sdt>
      <w:sdtPr>
        <w:id w:val="-2901889"/>
        <w:placeholder>
          <w:docPart w:val="F167A81CA860413E88D3B470F0A8DA10"/>
        </w:placeholder>
        <w:temporary/>
        <w:showingPlcHdr/>
        <w15:appearance w15:val="hidden"/>
      </w:sdtPr>
      <w:sdtEndPr/>
      <w:sdtContent>
        <w:p w14:paraId="59A06AEE" w14:textId="77777777" w:rsidR="002B2D13" w:rsidRPr="00D60069" w:rsidRDefault="006344A8">
          <w:pPr>
            <w:pStyle w:val="Heading1"/>
          </w:pPr>
          <w:r w:rsidRPr="00D60069">
            <w:t>Minutes</w:t>
          </w:r>
        </w:p>
      </w:sdtContent>
    </w:sdt>
    <w:tbl>
      <w:tblPr>
        <w:tblW w:w="5000" w:type="pct"/>
        <w:tblCellMar>
          <w:left w:w="0" w:type="dxa"/>
          <w:right w:w="0" w:type="dxa"/>
        </w:tblCellMar>
        <w:tblLook w:val="0000" w:firstRow="0" w:lastRow="0" w:firstColumn="0" w:lastColumn="0" w:noHBand="0" w:noVBand="0"/>
        <w:tblDescription w:val="Layout table"/>
      </w:tblPr>
      <w:tblGrid>
        <w:gridCol w:w="1620"/>
        <w:gridCol w:w="4970"/>
        <w:gridCol w:w="1324"/>
        <w:gridCol w:w="2310"/>
      </w:tblGrid>
      <w:tr w:rsidR="002B2D13" w:rsidRPr="00D60069" w14:paraId="3FBC5AC5" w14:textId="77777777" w:rsidTr="00D62E01">
        <w:tc>
          <w:tcPr>
            <w:tcW w:w="1620" w:type="dxa"/>
          </w:tcPr>
          <w:p w14:paraId="7A330732" w14:textId="77777777" w:rsidR="002B2D13" w:rsidRPr="00D60069" w:rsidRDefault="00DB2D2E" w:rsidP="00DB2D2E">
            <w:pPr>
              <w:pStyle w:val="Heading2"/>
            </w:pPr>
            <w:bookmarkStart w:id="0" w:name="MinuteItems"/>
            <w:bookmarkStart w:id="1" w:name="MinuteTopicSection"/>
            <w:bookmarkEnd w:id="0"/>
            <w:r>
              <w:t>Agenda item 1</w:t>
            </w:r>
          </w:p>
        </w:tc>
        <w:tc>
          <w:tcPr>
            <w:tcW w:w="4970" w:type="dxa"/>
          </w:tcPr>
          <w:p w14:paraId="12A80818" w14:textId="4C0BB8AA" w:rsidR="002B2D13" w:rsidRPr="00D60069" w:rsidRDefault="006E6DF8">
            <w:r>
              <w:t>Further develop Reality TV programme</w:t>
            </w:r>
          </w:p>
        </w:tc>
        <w:tc>
          <w:tcPr>
            <w:tcW w:w="1324" w:type="dxa"/>
          </w:tcPr>
          <w:p w14:paraId="534B4F2B" w14:textId="77777777" w:rsidR="002B2D13" w:rsidRPr="00D60069" w:rsidRDefault="00C84D17">
            <w:pPr>
              <w:pStyle w:val="Heading2"/>
            </w:pPr>
            <w:sdt>
              <w:sdtPr>
                <w:id w:val="1737199064"/>
                <w:placeholder>
                  <w:docPart w:val="300293FA9CA8447B9D63FC89A723147C"/>
                </w:placeholder>
                <w:temporary/>
                <w:showingPlcHdr/>
                <w15:appearance w15:val="hidden"/>
              </w:sdtPr>
              <w:sdtEndPr/>
              <w:sdtContent>
                <w:r w:rsidR="006344A8" w:rsidRPr="00D60069">
                  <w:t>Presenter:</w:t>
                </w:r>
              </w:sdtContent>
            </w:sdt>
          </w:p>
        </w:tc>
        <w:tc>
          <w:tcPr>
            <w:tcW w:w="2310" w:type="dxa"/>
          </w:tcPr>
          <w:p w14:paraId="0B290548" w14:textId="604C7605" w:rsidR="002B2D13" w:rsidRPr="00D60069" w:rsidRDefault="006E6DF8">
            <w:r>
              <w:t>Ceri, Lucy and Prithi</w:t>
            </w:r>
          </w:p>
        </w:tc>
      </w:tr>
    </w:tbl>
    <w:p w14:paraId="37F31993" w14:textId="77777777" w:rsidR="002B2D13" w:rsidRPr="00D60069" w:rsidRDefault="00C84D17">
      <w:pPr>
        <w:pStyle w:val="Heading4"/>
      </w:pPr>
      <w:sdt>
        <w:sdtPr>
          <w:id w:val="-391195506"/>
          <w:placeholder>
            <w:docPart w:val="6E00E767B7D0447E89E13581A486EFC9"/>
          </w:placeholder>
          <w:temporary/>
          <w:showingPlcHdr/>
          <w15:appearance w15:val="hidden"/>
        </w:sdtPr>
        <w:sdtEndPr/>
        <w:sdtContent>
          <w:r w:rsidR="006344A8" w:rsidRPr="00D60069">
            <w:t>Discussion:</w:t>
          </w:r>
        </w:sdtContent>
      </w:sdt>
    </w:p>
    <w:p w14:paraId="115A0703" w14:textId="1FBD1539" w:rsidR="006E6DF8" w:rsidRDefault="006E6DF8">
      <w:bookmarkStart w:id="2" w:name="_GoBack"/>
      <w:bookmarkEnd w:id="2"/>
      <w:r>
        <w:t>Following our last meeting, many questions and points were raised that we needed to discuss in order to fully iron out all the details regarding our reality TV programme.</w:t>
      </w:r>
      <w:r w:rsidR="00AD5E17">
        <w:t xml:space="preserve"> </w:t>
      </w:r>
      <w:r w:rsidR="0095341F">
        <w:t>Here is an outline of all topics discussed and the decisions that were made.</w:t>
      </w:r>
    </w:p>
    <w:p w14:paraId="33E3DEA9" w14:textId="47E1C0A7" w:rsidR="0095341F" w:rsidRDefault="0095341F"/>
    <w:p w14:paraId="3AA8968B" w14:textId="5EB345B7" w:rsidR="0095341F" w:rsidRDefault="00A3573F" w:rsidP="00A904B1">
      <w:pPr>
        <w:pStyle w:val="ListParagraph"/>
        <w:numPr>
          <w:ilvl w:val="0"/>
          <w:numId w:val="8"/>
        </w:numPr>
      </w:pPr>
      <w:r>
        <w:t xml:space="preserve">Firstly we discussed </w:t>
      </w:r>
      <w:r w:rsidR="00F45667">
        <w:t>having a brief description of the show</w:t>
      </w:r>
      <w:r w:rsidR="0012552D">
        <w:t xml:space="preserve"> </w:t>
      </w:r>
      <w:r w:rsidR="00696D34">
        <w:t xml:space="preserve">for the purpose of our pitch, as well as for the information section on </w:t>
      </w:r>
      <w:r w:rsidR="00483B13">
        <w:t xml:space="preserve">TV where people will see what our show is about. </w:t>
      </w:r>
      <w:r w:rsidR="009C0418">
        <w:t xml:space="preserve">A 2 sentence </w:t>
      </w:r>
      <w:r w:rsidR="002E6DE5">
        <w:t xml:space="preserve">logline was agreed upon by all and this </w:t>
      </w:r>
      <w:r w:rsidR="00C13822">
        <w:t>will now feature in our pitch.</w:t>
      </w:r>
      <w:r w:rsidR="00C13822">
        <w:br/>
      </w:r>
    </w:p>
    <w:p w14:paraId="21213E1D" w14:textId="51F6C0F5" w:rsidR="00DC514B" w:rsidRDefault="001D0940" w:rsidP="00DC514B">
      <w:pPr>
        <w:pStyle w:val="ListParagraph"/>
        <w:numPr>
          <w:ilvl w:val="0"/>
          <w:numId w:val="8"/>
        </w:numPr>
      </w:pPr>
      <w:r>
        <w:t>We then discussed</w:t>
      </w:r>
      <w:r w:rsidR="00B515D8">
        <w:t xml:space="preserve"> data and research that could be used to support </w:t>
      </w:r>
      <w:r w:rsidR="009E0004">
        <w:t xml:space="preserve">our beliefs that </w:t>
      </w:r>
      <w:r w:rsidR="00F9324E">
        <w:t xml:space="preserve">this show will be successful. </w:t>
      </w:r>
      <w:r w:rsidR="000E7914">
        <w:t xml:space="preserve">The data we have </w:t>
      </w:r>
      <w:r w:rsidR="0075596D">
        <w:t>included in our Powerpoint consists of information</w:t>
      </w:r>
      <w:r w:rsidR="00F9324E">
        <w:t xml:space="preserve"> regarding </w:t>
      </w:r>
      <w:r w:rsidR="002944D8">
        <w:t>the number of peop</w:t>
      </w:r>
      <w:r w:rsidR="00593939">
        <w:t>le who watch</w:t>
      </w:r>
      <w:r w:rsidR="0075596D">
        <w:t xml:space="preserve"> reality TV</w:t>
      </w:r>
      <w:r w:rsidR="00010FFF">
        <w:t xml:space="preserve"> and </w:t>
      </w:r>
      <w:r w:rsidR="00E25A71">
        <w:t xml:space="preserve">the average number of hours </w:t>
      </w:r>
      <w:r w:rsidR="00B9681A">
        <w:t>people watch reality TV each week</w:t>
      </w:r>
      <w:r w:rsidR="00010FFF">
        <w:t xml:space="preserve">. </w:t>
      </w:r>
      <w:r w:rsidR="00DA2501">
        <w:t xml:space="preserve">We also talk about how reality TV has become part of UK culture and </w:t>
      </w:r>
      <w:r w:rsidR="00D477AD">
        <w:t>the potential it creates for making large amounts of revenue.</w:t>
      </w:r>
      <w:r w:rsidR="00010FFF">
        <w:t xml:space="preserve"> However, we all agree that </w:t>
      </w:r>
      <w:r w:rsidR="00D477AD">
        <w:t xml:space="preserve">even </w:t>
      </w:r>
      <w:r w:rsidR="00010FFF">
        <w:t xml:space="preserve">more academic evidence </w:t>
      </w:r>
      <w:r w:rsidR="00D477AD">
        <w:t xml:space="preserve">will be needed in this section to further support our </w:t>
      </w:r>
      <w:r w:rsidR="00DC514B">
        <w:t>reasoning, and this will form one of our Action Points below.</w:t>
      </w:r>
      <w:r w:rsidR="00DC514B">
        <w:br/>
      </w:r>
    </w:p>
    <w:p w14:paraId="1E853948" w14:textId="514DA5B5" w:rsidR="004D027F" w:rsidRDefault="00792CC3" w:rsidP="004D027F">
      <w:r>
        <w:t xml:space="preserve">We then proceeded to </w:t>
      </w:r>
      <w:r w:rsidR="00C30830">
        <w:t>discuss each aspect of the show</w:t>
      </w:r>
      <w:r w:rsidR="00D06F13">
        <w:t xml:space="preserve"> itself and how it will actually work, in terms of structure, </w:t>
      </w:r>
      <w:r w:rsidR="00CE7B41">
        <w:t xml:space="preserve">challenges, location, </w:t>
      </w:r>
      <w:r w:rsidR="005615E9">
        <w:t>selection of participants</w:t>
      </w:r>
      <w:r w:rsidR="005B3621">
        <w:t>,</w:t>
      </w:r>
      <w:r w:rsidR="005B3621" w:rsidRPr="005B3621">
        <w:t xml:space="preserve"> </w:t>
      </w:r>
      <w:r w:rsidR="005B3621">
        <w:t>how each episode</w:t>
      </w:r>
      <w:r w:rsidR="001F77ED">
        <w:t xml:space="preserve"> will be structured</w:t>
      </w:r>
      <w:r w:rsidR="005615E9">
        <w:t xml:space="preserve">, </w:t>
      </w:r>
      <w:r w:rsidR="002A0836">
        <w:t>name of the show,</w:t>
      </w:r>
      <w:r w:rsidR="005B3621">
        <w:t xml:space="preserve"> </w:t>
      </w:r>
      <w:r w:rsidR="002A0836">
        <w:t>social media presence</w:t>
      </w:r>
      <w:r w:rsidR="00275590">
        <w:t xml:space="preserve"> and a</w:t>
      </w:r>
      <w:r w:rsidR="004E66E6">
        <w:t xml:space="preserve">udience participation, </w:t>
      </w:r>
      <w:r w:rsidR="00275590">
        <w:t xml:space="preserve">voting methods, </w:t>
      </w:r>
      <w:r w:rsidR="004E66E6">
        <w:t xml:space="preserve">revenue </w:t>
      </w:r>
      <w:r w:rsidR="00275590">
        <w:t xml:space="preserve">sources </w:t>
      </w:r>
      <w:r w:rsidR="009763C6">
        <w:t xml:space="preserve">and any moral issues. Each of these </w:t>
      </w:r>
      <w:r w:rsidR="004D027F">
        <w:t>aspects are discussed below.</w:t>
      </w:r>
      <w:r w:rsidR="004D027F">
        <w:br/>
      </w:r>
    </w:p>
    <w:p w14:paraId="565CCB45" w14:textId="37F8DB40" w:rsidR="00D43640" w:rsidRDefault="006D40AE" w:rsidP="00806C8D">
      <w:pPr>
        <w:pStyle w:val="ListParagraph"/>
        <w:numPr>
          <w:ilvl w:val="0"/>
          <w:numId w:val="9"/>
        </w:numPr>
      </w:pPr>
      <w:r>
        <w:rPr>
          <w:b/>
          <w:bCs/>
        </w:rPr>
        <w:t xml:space="preserve">STRUCTURE OF THE SHOW </w:t>
      </w:r>
      <w:r w:rsidR="00AA4E6F">
        <w:rPr>
          <w:b/>
          <w:bCs/>
        </w:rPr>
        <w:t>–</w:t>
      </w:r>
      <w:r>
        <w:rPr>
          <w:b/>
          <w:bCs/>
        </w:rPr>
        <w:t xml:space="preserve"> </w:t>
      </w:r>
      <w:r w:rsidR="00AA4E6F">
        <w:t>The show will be based on a remote tropical island</w:t>
      </w:r>
      <w:r w:rsidR="003B48B2">
        <w:t xml:space="preserve"> somewhere in the Southern Hemisphere</w:t>
      </w:r>
      <w:r w:rsidR="00044DED">
        <w:t xml:space="preserve">. </w:t>
      </w:r>
      <w:r w:rsidR="00946A07">
        <w:t>There will be 14 participants in total – 7 meat eaters, and 7 non-meat eater</w:t>
      </w:r>
      <w:r w:rsidR="00390453">
        <w:t>s, and they will start off separated in th</w:t>
      </w:r>
      <w:r w:rsidR="00F86409">
        <w:t>ese groups.</w:t>
      </w:r>
      <w:r w:rsidR="00AC222D">
        <w:t xml:space="preserve"> </w:t>
      </w:r>
      <w:r w:rsidR="00527227">
        <w:t xml:space="preserve">Before the </w:t>
      </w:r>
      <w:r w:rsidR="00797646">
        <w:t>show fully starts, we will have one episode introducing all the participants, and giving the audience a preview of what to expect in the upcoming weeks.</w:t>
      </w:r>
      <w:r w:rsidR="00806C8D">
        <w:br/>
      </w:r>
      <w:r w:rsidR="00797646">
        <w:br/>
        <w:t>The 2 groups will live in</w:t>
      </w:r>
      <w:r w:rsidR="00AC222D">
        <w:t xml:space="preserve"> 2 separate camps for the first week</w:t>
      </w:r>
      <w:r w:rsidR="00210871">
        <w:t>,</w:t>
      </w:r>
      <w:r w:rsidR="00417BA2">
        <w:t xml:space="preserve"> but they will have to erect the camps themselves</w:t>
      </w:r>
      <w:r w:rsidR="004D0D4C">
        <w:t xml:space="preserve"> (materials will be provided). However, one group will r</w:t>
      </w:r>
      <w:r w:rsidR="00B17068">
        <w:t xml:space="preserve">eceive only very basic materials in order for them to build their camp, whilst the other group will receive far better materials </w:t>
      </w:r>
      <w:r w:rsidR="00D52BC7">
        <w:t xml:space="preserve">and will be able to erect a </w:t>
      </w:r>
      <w:r w:rsidR="00603BD3">
        <w:t xml:space="preserve">greater camp with more facilities. To determine which group lives in which camp, </w:t>
      </w:r>
      <w:r w:rsidR="00210871">
        <w:t>in</w:t>
      </w:r>
      <w:r w:rsidR="00F86409">
        <w:t xml:space="preserve"> the first show</w:t>
      </w:r>
      <w:r w:rsidR="00210871">
        <w:t xml:space="preserve"> </w:t>
      </w:r>
      <w:r w:rsidR="00F86409">
        <w:t xml:space="preserve">the two groups will face a </w:t>
      </w:r>
      <w:r w:rsidR="00D762B1">
        <w:t>challenge focusing on teamwork</w:t>
      </w:r>
      <w:r w:rsidR="00B12C0B">
        <w:t>; the</w:t>
      </w:r>
      <w:r w:rsidR="00AC222D">
        <w:t xml:space="preserve"> winners of </w:t>
      </w:r>
      <w:r w:rsidR="00603BD3">
        <w:t>which will get to move to the better camp.</w:t>
      </w:r>
      <w:r w:rsidR="00012866">
        <w:t xml:space="preserve"> </w:t>
      </w:r>
      <w:r w:rsidR="00806C8D">
        <w:br/>
      </w:r>
      <w:r w:rsidR="001D2417">
        <w:br/>
        <w:t>Having the two groups separated will allow for alliances and friendships to form</w:t>
      </w:r>
      <w:r w:rsidR="00113FBD">
        <w:t xml:space="preserve">, and daily tasks and challenges will </w:t>
      </w:r>
      <w:r w:rsidR="0039210D">
        <w:t xml:space="preserve">create drama and allow the audience to see the contestants’ personalities </w:t>
      </w:r>
      <w:r w:rsidR="00527227">
        <w:t>right from the start</w:t>
      </w:r>
      <w:r w:rsidR="003A6CDE">
        <w:t>. However, after the first week, both camps will unite to form one big group</w:t>
      </w:r>
      <w:r w:rsidR="00BD5D41">
        <w:t xml:space="preserve">. This is where </w:t>
      </w:r>
      <w:r w:rsidR="009A627F">
        <w:t xml:space="preserve">we hope for drama as people with strong opposing views meet </w:t>
      </w:r>
      <w:r w:rsidR="00F91EB9">
        <w:t>and live with each other in challenging conditions</w:t>
      </w:r>
      <w:r w:rsidR="00DB5C85">
        <w:t>. By having all contestants united in one group, this wil</w:t>
      </w:r>
      <w:r w:rsidR="0012763A">
        <w:t xml:space="preserve">l create scope for </w:t>
      </w:r>
      <w:r w:rsidR="00865A93">
        <w:t>arguments and drama, as well as friendships and even potentially relationships to form.</w:t>
      </w:r>
      <w:r w:rsidR="00806C8D">
        <w:br/>
      </w:r>
      <w:r w:rsidR="00806C8D">
        <w:br/>
        <w:t>After the end of the second week, one contestant will be voted off the show</w:t>
      </w:r>
      <w:r w:rsidR="00FD49AC">
        <w:t xml:space="preserve"> following a live trial</w:t>
      </w:r>
      <w:r w:rsidR="00806C8D">
        <w:t xml:space="preserve"> each night, and the winner will be crowned in the grand finale</w:t>
      </w:r>
      <w:r w:rsidR="00E840D2">
        <w:t xml:space="preserve">, receiving the £50,000 cash prize, as well as the fame </w:t>
      </w:r>
      <w:r w:rsidR="008332A1">
        <w:t>that comes from winning such a big show.</w:t>
      </w:r>
      <w:r w:rsidR="00C84D17">
        <w:br/>
      </w:r>
      <w:r w:rsidR="00C84D17">
        <w:lastRenderedPageBreak/>
        <w:br/>
      </w:r>
      <w:r w:rsidR="00341BB4">
        <w:t xml:space="preserve">As this show is </w:t>
      </w:r>
      <w:r w:rsidR="0087151A">
        <w:t xml:space="preserve">also about health and the difference between meat eaters and non-meat eaters, </w:t>
      </w:r>
      <w:r w:rsidR="00C8466D">
        <w:t xml:space="preserve">all participants will have </w:t>
      </w:r>
      <w:r w:rsidR="005136A0">
        <w:t xml:space="preserve">certain measurements taken </w:t>
      </w:r>
      <w:r w:rsidR="00EA6B52">
        <w:t xml:space="preserve">before partaking in the show – for example weight, body fat percentage, </w:t>
      </w:r>
      <w:r w:rsidR="00FB135D">
        <w:t>chest</w:t>
      </w:r>
      <w:r w:rsidR="00144F60">
        <w:t xml:space="preserve"> and waist measurements</w:t>
      </w:r>
      <w:r w:rsidR="001C7A87">
        <w:t xml:space="preserve"> etc, as well as other health tests</w:t>
      </w:r>
      <w:r w:rsidR="00CC1385">
        <w:t xml:space="preserve"> such as stamina tests (bleep tests), </w:t>
      </w:r>
      <w:r w:rsidR="00166DAB">
        <w:t>lung function endurance test</w:t>
      </w:r>
      <w:r w:rsidR="00886205">
        <w:t>s</w:t>
      </w:r>
      <w:r w:rsidR="001C7A87">
        <w:t>. The purpose of this is to see how the contestants in both groups fare with the conditions and small portions of meaty food and vegan foo</w:t>
      </w:r>
      <w:r w:rsidR="00837C07">
        <w:t xml:space="preserve">d, and after the show is finished, all </w:t>
      </w:r>
      <w:r w:rsidR="00095DC8">
        <w:t>participants will have the same health measurements</w:t>
      </w:r>
      <w:r w:rsidR="005F3C78">
        <w:t xml:space="preserve"> and tests</w:t>
      </w:r>
      <w:r w:rsidR="00095DC8">
        <w:t xml:space="preserve"> taken again to see the difference. In the aftershow, the </w:t>
      </w:r>
      <w:r w:rsidR="00FD3D10">
        <w:t xml:space="preserve">results will be disclosed </w:t>
      </w:r>
      <w:r w:rsidR="00F54210">
        <w:t xml:space="preserve">and a verdict will therefore be reached regarding </w:t>
      </w:r>
      <w:r w:rsidR="001F3838">
        <w:t xml:space="preserve">which diet is actually better for coping in such </w:t>
      </w:r>
      <w:r w:rsidR="009F1DE4">
        <w:t xml:space="preserve">a challenging </w:t>
      </w:r>
      <w:r w:rsidR="00C76943">
        <w:t xml:space="preserve">environment. </w:t>
      </w:r>
      <w:r w:rsidR="00C84D17">
        <w:t xml:space="preserve">- </w:t>
      </w:r>
      <w:r w:rsidR="00C84D17">
        <w:rPr>
          <w:b/>
          <w:bCs/>
        </w:rPr>
        <w:t>AFTERTHOUGHT</w:t>
      </w:r>
    </w:p>
    <w:p w14:paraId="2E2AA68C" w14:textId="77777777" w:rsidR="00C8466D" w:rsidRDefault="00C8466D" w:rsidP="00C8466D"/>
    <w:p w14:paraId="6F2080FB" w14:textId="77777777" w:rsidR="005939DF" w:rsidRDefault="00D43640" w:rsidP="005939DF">
      <w:pPr>
        <w:pStyle w:val="ListParagraph"/>
        <w:numPr>
          <w:ilvl w:val="0"/>
          <w:numId w:val="9"/>
        </w:numPr>
      </w:pPr>
      <w:r>
        <w:rPr>
          <w:b/>
          <w:bCs/>
        </w:rPr>
        <w:t>CHALLENGES –</w:t>
      </w:r>
      <w:r>
        <w:t xml:space="preserve"> </w:t>
      </w:r>
      <w:r w:rsidR="007D4C59">
        <w:t>As well as</w:t>
      </w:r>
      <w:r w:rsidR="00183A76">
        <w:t xml:space="preserve"> </w:t>
      </w:r>
      <w:r w:rsidR="004F3716">
        <w:t xml:space="preserve">the challenging nature of the </w:t>
      </w:r>
      <w:r w:rsidR="00183A76">
        <w:t xml:space="preserve">general living conditions and </w:t>
      </w:r>
      <w:r w:rsidR="001240CD">
        <w:t>lack of food</w:t>
      </w:r>
      <w:r w:rsidR="00156ACF">
        <w:t>, contestants will face regular trials and challenges</w:t>
      </w:r>
      <w:r w:rsidR="002C5FF8">
        <w:t xml:space="preserve">. We aim to make these trials as entertaining as possible for the watching audience, and therefore they will be designed to test people’s fears – fears such as </w:t>
      </w:r>
      <w:r w:rsidR="00CC596A">
        <w:t xml:space="preserve">heights, claustrophobia, </w:t>
      </w:r>
      <w:r w:rsidR="00096115">
        <w:t>water,</w:t>
      </w:r>
      <w:r w:rsidR="00750105">
        <w:t xml:space="preserve"> </w:t>
      </w:r>
      <w:r w:rsidR="008F0643">
        <w:t>animals such as spiders and snakes, as wel</w:t>
      </w:r>
      <w:r w:rsidR="00700BCD">
        <w:t>l as eating and drinking trials.</w:t>
      </w:r>
      <w:r w:rsidR="00F50D51">
        <w:t xml:space="preserve"> </w:t>
      </w:r>
      <w:r w:rsidR="0085054F">
        <w:t xml:space="preserve">Other challenges will be regular fitness challenges such as challenging obstacle courses </w:t>
      </w:r>
      <w:r w:rsidR="0078280D">
        <w:t xml:space="preserve">and races etc, to test their fitness levels </w:t>
      </w:r>
      <w:r w:rsidR="006A3605">
        <w:t>whilst they are on a restricted diet.</w:t>
      </w:r>
      <w:r w:rsidR="005939DF">
        <w:br/>
      </w:r>
    </w:p>
    <w:p w14:paraId="4D010EC6" w14:textId="77777777" w:rsidR="005939DF" w:rsidRDefault="005939DF" w:rsidP="005939DF">
      <w:pPr>
        <w:pStyle w:val="ListParagraph"/>
      </w:pPr>
    </w:p>
    <w:p w14:paraId="6C884DE3" w14:textId="77777777" w:rsidR="003E7C01" w:rsidRDefault="000B2904" w:rsidP="005939DF">
      <w:pPr>
        <w:pStyle w:val="ListParagraph"/>
        <w:numPr>
          <w:ilvl w:val="0"/>
          <w:numId w:val="9"/>
        </w:numPr>
      </w:pPr>
      <w:r>
        <w:rPr>
          <w:b/>
          <w:bCs/>
        </w:rPr>
        <w:t xml:space="preserve">LOCATION </w:t>
      </w:r>
      <w:r w:rsidR="001508C3">
        <w:rPr>
          <w:b/>
          <w:bCs/>
        </w:rPr>
        <w:t>–</w:t>
      </w:r>
      <w:r>
        <w:rPr>
          <w:b/>
          <w:bCs/>
        </w:rPr>
        <w:t xml:space="preserve"> </w:t>
      </w:r>
      <w:r w:rsidR="00A679DD">
        <w:t>In order to distance ourselves more from the format of other shows, namely I’m a Celebrity</w:t>
      </w:r>
      <w:r w:rsidR="006555E7">
        <w:t>, we decided to change the location from a jungle to a remote tropical island</w:t>
      </w:r>
      <w:r w:rsidR="007C1804">
        <w:t xml:space="preserve">. </w:t>
      </w:r>
      <w:r w:rsidR="003E7C01">
        <w:br/>
      </w:r>
    </w:p>
    <w:p w14:paraId="4420DC19" w14:textId="77777777" w:rsidR="003E7C01" w:rsidRDefault="003E7C01" w:rsidP="003E7C01">
      <w:pPr>
        <w:pStyle w:val="ListParagraph"/>
      </w:pPr>
    </w:p>
    <w:p w14:paraId="63A87739" w14:textId="77777777" w:rsidR="009C5B41" w:rsidRDefault="003E7C01" w:rsidP="00A01524">
      <w:pPr>
        <w:pStyle w:val="ListParagraph"/>
        <w:numPr>
          <w:ilvl w:val="0"/>
          <w:numId w:val="9"/>
        </w:numPr>
      </w:pPr>
      <w:r>
        <w:rPr>
          <w:b/>
          <w:bCs/>
        </w:rPr>
        <w:t>SELECTION OF PARTICIPANTS</w:t>
      </w:r>
      <w:r w:rsidR="00E71988">
        <w:rPr>
          <w:b/>
          <w:bCs/>
        </w:rPr>
        <w:t xml:space="preserve"> </w:t>
      </w:r>
      <w:r w:rsidR="007B4A7E">
        <w:rPr>
          <w:b/>
          <w:bCs/>
        </w:rPr>
        <w:t>–</w:t>
      </w:r>
      <w:r w:rsidR="00E71988">
        <w:rPr>
          <w:b/>
          <w:bCs/>
        </w:rPr>
        <w:t xml:space="preserve"> </w:t>
      </w:r>
      <w:r w:rsidR="007B4A7E">
        <w:t>As previously discussed, we are looking for participants</w:t>
      </w:r>
      <w:r w:rsidR="006E35D6">
        <w:t xml:space="preserve"> with certain </w:t>
      </w:r>
      <w:r w:rsidR="005B64D9">
        <w:t>viewpoints and with certain traits/qualities</w:t>
      </w:r>
      <w:r w:rsidR="0007767C">
        <w:t xml:space="preserve">. To make the </w:t>
      </w:r>
      <w:r w:rsidR="00A01524">
        <w:t>show e</w:t>
      </w:r>
      <w:r w:rsidR="00663B1E">
        <w:t xml:space="preserve">ntertaining, we will aim to </w:t>
      </w:r>
      <w:r w:rsidR="00362510">
        <w:t>cast people with strong personalities</w:t>
      </w:r>
      <w:r w:rsidR="00865512">
        <w:t xml:space="preserve">, and </w:t>
      </w:r>
      <w:r w:rsidR="00077891">
        <w:t xml:space="preserve">our production </w:t>
      </w:r>
      <w:r w:rsidR="00917413">
        <w:t xml:space="preserve">team will </w:t>
      </w:r>
      <w:r w:rsidR="00D75363">
        <w:t>achieve this by adopting</w:t>
      </w:r>
      <w:r w:rsidR="00E9247C">
        <w:t xml:space="preserve"> a couple of different strategies. Firstly, </w:t>
      </w:r>
      <w:r w:rsidR="00E92B43">
        <w:t>we</w:t>
      </w:r>
      <w:r w:rsidR="00E9247C">
        <w:t xml:space="preserve"> will scour social media for </w:t>
      </w:r>
      <w:r w:rsidR="00BD54B4">
        <w:t>people w</w:t>
      </w:r>
      <w:r w:rsidR="00C10125">
        <w:t>ho are active online with relevant viewpoints and personalities.</w:t>
      </w:r>
      <w:r w:rsidR="00E92B43">
        <w:t xml:space="preserve"> We will then </w:t>
      </w:r>
      <w:r w:rsidR="00B97750">
        <w:t xml:space="preserve">advertise about the upcoming show and </w:t>
      </w:r>
      <w:r w:rsidR="004644C5">
        <w:t>place a casting call</w:t>
      </w:r>
      <w:r w:rsidR="000D667D">
        <w:t xml:space="preserve"> out</w:t>
      </w:r>
      <w:r w:rsidR="0064676B">
        <w:t xml:space="preserve">. Applicants will then be invited to an informal interview </w:t>
      </w:r>
      <w:r w:rsidR="00120868">
        <w:t>with us, and from these we will select our 14 contestants.</w:t>
      </w:r>
      <w:r w:rsidR="009C5B41">
        <w:br/>
      </w:r>
    </w:p>
    <w:p w14:paraId="50F2BBCB" w14:textId="77777777" w:rsidR="009C5B41" w:rsidRDefault="009C5B41" w:rsidP="009C5B41">
      <w:pPr>
        <w:pStyle w:val="ListParagraph"/>
      </w:pPr>
    </w:p>
    <w:p w14:paraId="12D4CC79" w14:textId="6100076E" w:rsidR="00BF25C6" w:rsidRDefault="005A4252" w:rsidP="00B630C0">
      <w:pPr>
        <w:pStyle w:val="ListParagraph"/>
        <w:numPr>
          <w:ilvl w:val="0"/>
          <w:numId w:val="9"/>
        </w:numPr>
      </w:pPr>
      <w:r>
        <w:rPr>
          <w:b/>
          <w:bCs/>
        </w:rPr>
        <w:t xml:space="preserve">INDIVIDUAL </w:t>
      </w:r>
      <w:r w:rsidR="001F77ED">
        <w:rPr>
          <w:b/>
          <w:bCs/>
        </w:rPr>
        <w:t>EPISODE STRUCTURE</w:t>
      </w:r>
      <w:r>
        <w:rPr>
          <w:b/>
          <w:bCs/>
        </w:rPr>
        <w:t xml:space="preserve"> </w:t>
      </w:r>
      <w:r w:rsidR="008137A1">
        <w:rPr>
          <w:b/>
          <w:bCs/>
        </w:rPr>
        <w:t>–</w:t>
      </w:r>
      <w:r>
        <w:rPr>
          <w:b/>
          <w:bCs/>
        </w:rPr>
        <w:t xml:space="preserve"> </w:t>
      </w:r>
      <w:r w:rsidR="008137A1">
        <w:t xml:space="preserve">We decided that </w:t>
      </w:r>
      <w:r w:rsidR="001E35FB">
        <w:t xml:space="preserve">the show would be broadcast at 9pm every evening for </w:t>
      </w:r>
      <w:r w:rsidR="001F2997">
        <w:t xml:space="preserve">just under 4 weeks. </w:t>
      </w:r>
      <w:r w:rsidR="001C5960">
        <w:t xml:space="preserve">As mentioned above, the first episode will </w:t>
      </w:r>
      <w:r w:rsidR="003601C1">
        <w:t>be an introduction to the contestants and a preview of what is to come on the show</w:t>
      </w:r>
      <w:r w:rsidR="00813093">
        <w:t>, and there will also be an aftershow where the contestants will meet again to discuss their time on the show</w:t>
      </w:r>
      <w:r w:rsidR="00910AF2">
        <w:t xml:space="preserve"> and</w:t>
      </w:r>
      <w:r w:rsidR="00813093">
        <w:t xml:space="preserve"> see the results of their health tests</w:t>
      </w:r>
      <w:r w:rsidR="00910AF2">
        <w:t xml:space="preserve">. </w:t>
      </w:r>
      <w:r w:rsidR="00F7100B">
        <w:t xml:space="preserve">The aftershow will be broadcast a few days after the grand final. </w:t>
      </w:r>
      <w:r w:rsidR="00565D03">
        <w:br/>
      </w:r>
      <w:r w:rsidR="00565D03">
        <w:br/>
        <w:t xml:space="preserve">Each show will be presented live </w:t>
      </w:r>
      <w:r w:rsidR="00197397">
        <w:t>by a celebrity presenter</w:t>
      </w:r>
      <w:r w:rsidR="00F70102">
        <w:t xml:space="preserve"> and will </w:t>
      </w:r>
      <w:r w:rsidR="001F43F8">
        <w:t xml:space="preserve">consist of highlights of what has happened in the camps in the last 24 hours. </w:t>
      </w:r>
      <w:r w:rsidR="009F2EA1">
        <w:t xml:space="preserve">For the first 2 weeks, each episode will least 1 hour, with this increasing to 1.5 hours after this to allow time for the nightly live trials. </w:t>
      </w:r>
      <w:r w:rsidR="00D61C44">
        <w:t>These live trials will be between the bottom 2 contestants following a public vote,</w:t>
      </w:r>
      <w:r w:rsidR="006B629C">
        <w:t xml:space="preserve"> the loser of which will be sent home</w:t>
      </w:r>
      <w:r w:rsidR="00D61C44">
        <w:t xml:space="preserve"> and </w:t>
      </w:r>
      <w:r w:rsidR="00971153">
        <w:t xml:space="preserve">the camp will be presented with a cake </w:t>
      </w:r>
      <w:r w:rsidR="006B629C">
        <w:t xml:space="preserve">at the end with </w:t>
      </w:r>
      <w:r w:rsidR="00870208">
        <w:t xml:space="preserve">the </w:t>
      </w:r>
      <w:r w:rsidR="006B629C">
        <w:t>face of the loser on</w:t>
      </w:r>
      <w:r w:rsidR="00870208">
        <w:t xml:space="preserve">, as a reward for surviving another day. </w:t>
      </w:r>
      <w:r w:rsidR="00870208">
        <w:br/>
      </w:r>
      <w:r w:rsidR="00870208">
        <w:br/>
      </w:r>
      <w:r w:rsidR="00463611">
        <w:t>Having a</w:t>
      </w:r>
      <w:r w:rsidR="00686005">
        <w:t xml:space="preserve"> live show with highlights each night, </w:t>
      </w:r>
      <w:r w:rsidR="00CD67DB">
        <w:t xml:space="preserve">means that the content from the previous 24 hours can be edited and condensed into entertaining clips which will keep the audience engaged. </w:t>
      </w:r>
      <w:r w:rsidR="00B630C0">
        <w:t>In our previous meeting we had discussed the idea of having a separate channel where the camps would be live broadcast 24 hours a day so that the audience could see what was happening at any time they like and to prove that the show is unscripted. However, we have now decided that to save the cost of creating our own channel just for this purpose, webcams will be inserted in the camps which people can look at via our app 24/7 – thus fulfilling the same purpose in a more cost-effective way.</w:t>
      </w:r>
      <w:r w:rsidR="00C84D17">
        <w:br/>
      </w:r>
      <w:r w:rsidR="00BF25C6">
        <w:br/>
      </w:r>
    </w:p>
    <w:p w14:paraId="73C104CE" w14:textId="0951D88E" w:rsidR="002918A2" w:rsidRDefault="00BF25C6" w:rsidP="00B630C0">
      <w:pPr>
        <w:pStyle w:val="ListParagraph"/>
        <w:numPr>
          <w:ilvl w:val="0"/>
          <w:numId w:val="9"/>
        </w:numPr>
      </w:pPr>
      <w:r>
        <w:rPr>
          <w:b/>
          <w:bCs/>
        </w:rPr>
        <w:t xml:space="preserve">NAME OF THE SHOW </w:t>
      </w:r>
      <w:r w:rsidR="00A64450">
        <w:rPr>
          <w:b/>
          <w:bCs/>
        </w:rPr>
        <w:t xml:space="preserve">– </w:t>
      </w:r>
      <w:r w:rsidR="00A64450">
        <w:t xml:space="preserve">A few </w:t>
      </w:r>
      <w:r w:rsidR="00D92F70">
        <w:t xml:space="preserve">names were suggested </w:t>
      </w:r>
      <w:r w:rsidR="00FB3BF6">
        <w:t>–</w:t>
      </w:r>
      <w:r w:rsidR="00D92F70">
        <w:t xml:space="preserve"> </w:t>
      </w:r>
      <w:r w:rsidR="00FB3BF6">
        <w:t xml:space="preserve">What’s the Beef with Vegans, Culture Clash and Clash of Cultures. We dismissed </w:t>
      </w:r>
      <w:r w:rsidR="002047D2">
        <w:t>What’s the Beef with Vegans as we felt this could be antagonistic</w:t>
      </w:r>
      <w:r w:rsidR="002918A2">
        <w:t>. We have decided to continue thinking of potential names for the show.</w:t>
      </w:r>
      <w:r w:rsidR="0046793A">
        <w:br/>
      </w:r>
      <w:r w:rsidR="002918A2">
        <w:br/>
      </w:r>
    </w:p>
    <w:p w14:paraId="6DB1DE94" w14:textId="77777777" w:rsidR="00D75E3A" w:rsidRDefault="0046793A" w:rsidP="006C0A28">
      <w:pPr>
        <w:pStyle w:val="ListParagraph"/>
        <w:numPr>
          <w:ilvl w:val="0"/>
          <w:numId w:val="9"/>
        </w:numPr>
      </w:pPr>
      <w:r>
        <w:rPr>
          <w:b/>
          <w:bCs/>
        </w:rPr>
        <w:t>SOCIAL MEDIA PRESENCE</w:t>
      </w:r>
      <w:r w:rsidR="00D02CE8">
        <w:rPr>
          <w:b/>
          <w:bCs/>
        </w:rPr>
        <w:t xml:space="preserve"> AND AUDIENCE ENGAGEMENT</w:t>
      </w:r>
      <w:r>
        <w:rPr>
          <w:b/>
          <w:bCs/>
        </w:rPr>
        <w:t xml:space="preserve"> </w:t>
      </w:r>
      <w:r w:rsidR="00CD4230">
        <w:rPr>
          <w:b/>
          <w:bCs/>
        </w:rPr>
        <w:t>–</w:t>
      </w:r>
      <w:r>
        <w:rPr>
          <w:b/>
          <w:bCs/>
        </w:rPr>
        <w:t xml:space="preserve"> </w:t>
      </w:r>
      <w:r w:rsidR="00CD4230">
        <w:t xml:space="preserve">We all recognize the importance that social media will have on the success of this show, as </w:t>
      </w:r>
      <w:r w:rsidR="00EF6DD9">
        <w:t xml:space="preserve">the majority of our target audience will use social media in one form or another. </w:t>
      </w:r>
      <w:r w:rsidR="004044B7">
        <w:t xml:space="preserve">Therefore </w:t>
      </w:r>
      <w:r w:rsidR="00183A50">
        <w:t xml:space="preserve">we will create our own Facebook, Instagram and Twitter accounts that we will update regularly with entertaining </w:t>
      </w:r>
      <w:r w:rsidR="00F56DBE">
        <w:t xml:space="preserve">content such as pictures, videos, behind the scene clips and </w:t>
      </w:r>
      <w:r w:rsidR="00FA1913">
        <w:t xml:space="preserve">sneek previews for the upcoming show. </w:t>
      </w:r>
      <w:r w:rsidR="006A2FF3">
        <w:t xml:space="preserve">We will also have strong presence on Tik Tok </w:t>
      </w:r>
      <w:r w:rsidR="00DF7813">
        <w:t>–</w:t>
      </w:r>
      <w:r w:rsidR="006A2FF3">
        <w:t xml:space="preserve"> </w:t>
      </w:r>
      <w:r w:rsidR="00D35A39">
        <w:t xml:space="preserve">a video-sharing social networking service that has become incredibly popular in recent months. </w:t>
      </w:r>
      <w:r w:rsidR="00D8543B">
        <w:br/>
      </w:r>
      <w:r w:rsidR="00D8543B">
        <w:br/>
        <w:t>As well as having a strong social media presence</w:t>
      </w:r>
      <w:r w:rsidR="00D02CE8">
        <w:t xml:space="preserve">, we will create our own app that people will be able to download for free. This app will </w:t>
      </w:r>
      <w:r w:rsidR="00D4783C">
        <w:t xml:space="preserve">contain similar content to our social media accounts, as well as being a platform for people to vote </w:t>
      </w:r>
      <w:r w:rsidR="00D4783C">
        <w:lastRenderedPageBreak/>
        <w:t xml:space="preserve">for free each night and to access the webcams that we will install in the camps. </w:t>
      </w:r>
      <w:r w:rsidR="009B3001">
        <w:t xml:space="preserve">To </w:t>
      </w:r>
      <w:r w:rsidR="00CD2786">
        <w:t>further engage the audience</w:t>
      </w:r>
      <w:r w:rsidR="00C6469B">
        <w:t xml:space="preserve">, </w:t>
      </w:r>
      <w:r w:rsidR="00FE352A">
        <w:t>during</w:t>
      </w:r>
      <w:r w:rsidR="00C6469B">
        <w:t xml:space="preserve"> each </w:t>
      </w:r>
      <w:r w:rsidR="00711997">
        <w:t xml:space="preserve">of the extended shows in the </w:t>
      </w:r>
      <w:r w:rsidR="00FE352A">
        <w:t>final 2 weeks of the show</w:t>
      </w:r>
      <w:r w:rsidR="005961C7">
        <w:t xml:space="preserve">, a different contestant will be </w:t>
      </w:r>
      <w:r w:rsidR="000846AD">
        <w:t xml:space="preserve">pulled aside to answer questions from the viewers, and the app will host a forum where people can </w:t>
      </w:r>
      <w:r w:rsidR="0014059E">
        <w:t>post questions</w:t>
      </w:r>
      <w:r w:rsidR="00C341C9">
        <w:t xml:space="preserve"> that they want to ask.</w:t>
      </w:r>
      <w:r w:rsidR="006C0A28">
        <w:br/>
      </w:r>
      <w:r w:rsidR="006C0A28">
        <w:br/>
        <w:t xml:space="preserve">Another way we will engage the audience is by </w:t>
      </w:r>
      <w:r w:rsidR="00B53E2D">
        <w:t>hosting a competition to win a luxury holiday</w:t>
      </w:r>
      <w:r w:rsidR="00DC166A">
        <w:t xml:space="preserve">. Rather than simply having to answer a question to </w:t>
      </w:r>
      <w:r w:rsidR="00913BF5">
        <w:t xml:space="preserve">enter the competition, we have decided to </w:t>
      </w:r>
      <w:r w:rsidR="00FE420F">
        <w:t>adopt a different approach. At a random point during each episode, one letter of the alphabet will be shown to the audience</w:t>
      </w:r>
      <w:r w:rsidR="00D5121A">
        <w:t xml:space="preserve">. A different letter will be shown each night for </w:t>
      </w:r>
      <w:r w:rsidR="00C517E7">
        <w:t>the first 3 weeks of the show</w:t>
      </w:r>
      <w:r w:rsidR="00165020">
        <w:t>, and these letters when put together will spell a phrase</w:t>
      </w:r>
      <w:r w:rsidR="00745B2F">
        <w:t>. Once people have this phrase, they can then enter the competition</w:t>
      </w:r>
      <w:r w:rsidR="002D610A">
        <w:t xml:space="preserve"> – the winner of which will be announced during the grand final. This competition structure will encourage people to tune in every night to watch the show, and therefore should help ensure consistently high viewing figures.</w:t>
      </w:r>
      <w:r w:rsidR="00D75E3A">
        <w:br/>
      </w:r>
    </w:p>
    <w:p w14:paraId="512624B2" w14:textId="2E8851FB" w:rsidR="002D610A" w:rsidRDefault="00C74C18" w:rsidP="0087045B">
      <w:pPr>
        <w:pStyle w:val="ListParagraph"/>
        <w:ind w:left="360"/>
      </w:pPr>
      <w:r>
        <w:t>An in</w:t>
      </w:r>
      <w:r w:rsidR="007642DD">
        <w:t xml:space="preserve">teresting aspect of the show </w:t>
      </w:r>
      <w:r w:rsidR="00B6014A">
        <w:t xml:space="preserve">will </w:t>
      </w:r>
      <w:r w:rsidR="00DE5987">
        <w:t>be to see the affect confirmation bias has to play in regards to the</w:t>
      </w:r>
      <w:r w:rsidR="00744828">
        <w:t xml:space="preserve"> viewers</w:t>
      </w:r>
      <w:r w:rsidR="00A4167B">
        <w:t xml:space="preserve">. As the contestants are split into </w:t>
      </w:r>
      <w:r w:rsidR="00FF2CFF">
        <w:t xml:space="preserve">meat eaters and non-meat eaters, </w:t>
      </w:r>
      <w:r w:rsidR="00E162FF">
        <w:t xml:space="preserve">all viewers </w:t>
      </w:r>
      <w:r w:rsidR="00743CEE">
        <w:t xml:space="preserve">will automatically fit into of those 2 categories. This means that </w:t>
      </w:r>
      <w:r w:rsidR="006B6840">
        <w:t>they will likely automatically side with that group of contestants on the show</w:t>
      </w:r>
      <w:r w:rsidR="00FB3922">
        <w:t xml:space="preserve"> because of their own views. </w:t>
      </w:r>
      <w:r w:rsidR="0051342E">
        <w:t xml:space="preserve">They will also more likely </w:t>
      </w:r>
      <w:r w:rsidR="005E78AC">
        <w:t xml:space="preserve">notice when participants who share their views </w:t>
      </w:r>
      <w:r w:rsidR="00410801">
        <w:t>do well</w:t>
      </w:r>
      <w:r w:rsidR="00421BC1">
        <w:t>,</w:t>
      </w:r>
      <w:r w:rsidR="002F4C16">
        <w:t xml:space="preserve"> </w:t>
      </w:r>
      <w:r w:rsidR="00410801">
        <w:t>and focus on these moments</w:t>
      </w:r>
      <w:r w:rsidR="002F4C16">
        <w:t xml:space="preserve">. As part of a social experiment – voters on the app will be made to answer 1 question before they can vote </w:t>
      </w:r>
      <w:r w:rsidR="009A37AC">
        <w:t>–</w:t>
      </w:r>
      <w:r w:rsidR="002F4C16">
        <w:t xml:space="preserve"> </w:t>
      </w:r>
      <w:r w:rsidR="009A37AC">
        <w:t xml:space="preserve">Are they a meat eater or not? </w:t>
      </w:r>
      <w:r w:rsidR="00511A5F">
        <w:t>With this answer, and their voting history, we will be able to see if they h</w:t>
      </w:r>
      <w:r w:rsidR="00971C14">
        <w:t xml:space="preserve">ave voted for people with the same </w:t>
      </w:r>
      <w:r w:rsidR="00AB710F">
        <w:t>views</w:t>
      </w:r>
      <w:r w:rsidR="00112FE7">
        <w:t xml:space="preserve">, and we will be able to </w:t>
      </w:r>
      <w:r w:rsidR="00C92402">
        <w:t xml:space="preserve">analyse how much confirmation bias there is amongst viewers. </w:t>
      </w:r>
      <w:r w:rsidR="00A41E28">
        <w:t xml:space="preserve">There will also </w:t>
      </w:r>
      <w:r w:rsidR="0085032D">
        <w:t>be a questionnaire that users of the app can answer at the start of the show, and at the end of the show, for us, and them, to see if their views have changed over the course of the show.</w:t>
      </w:r>
      <w:r w:rsidR="003A3AE5">
        <w:t xml:space="preserve"> - </w:t>
      </w:r>
      <w:r w:rsidR="003A3AE5">
        <w:rPr>
          <w:b/>
          <w:bCs/>
        </w:rPr>
        <w:t>AFTERTHOUGHT</w:t>
      </w:r>
      <w:r w:rsidR="00275590">
        <w:br/>
      </w:r>
      <w:r w:rsidR="002D610A">
        <w:br/>
      </w:r>
    </w:p>
    <w:p w14:paraId="6B526BF6" w14:textId="53E2092E" w:rsidR="000D2BFB" w:rsidRDefault="00275590" w:rsidP="006C0A28">
      <w:pPr>
        <w:pStyle w:val="ListParagraph"/>
        <w:numPr>
          <w:ilvl w:val="0"/>
          <w:numId w:val="9"/>
        </w:numPr>
      </w:pPr>
      <w:r>
        <w:rPr>
          <w:b/>
          <w:bCs/>
        </w:rPr>
        <w:t xml:space="preserve">VOTING METHODS </w:t>
      </w:r>
      <w:r w:rsidR="000D7827">
        <w:rPr>
          <w:b/>
          <w:bCs/>
        </w:rPr>
        <w:t>–</w:t>
      </w:r>
      <w:r>
        <w:rPr>
          <w:b/>
          <w:bCs/>
        </w:rPr>
        <w:t xml:space="preserve"> </w:t>
      </w:r>
      <w:r w:rsidR="0070228E">
        <w:t xml:space="preserve">There will be 3 ways </w:t>
      </w:r>
      <w:r w:rsidR="001848EA">
        <w:t>that people can vot</w:t>
      </w:r>
      <w:r w:rsidR="00227BEF">
        <w:t>e</w:t>
      </w:r>
      <w:r w:rsidR="001B0068">
        <w:t xml:space="preserve"> </w:t>
      </w:r>
      <w:r w:rsidR="006D103C">
        <w:t xml:space="preserve">– either free via the app, or via text or </w:t>
      </w:r>
      <w:r w:rsidR="000D2BFB">
        <w:t>call.</w:t>
      </w:r>
      <w:r w:rsidR="003A3AE5">
        <w:t xml:space="preserve"> People will vote to save their favourite contestant.</w:t>
      </w:r>
      <w:r w:rsidR="00C617FE">
        <w:br/>
      </w:r>
      <w:r w:rsidR="000D2BFB">
        <w:br/>
      </w:r>
    </w:p>
    <w:p w14:paraId="5686407F" w14:textId="2186FD2F" w:rsidR="00C617FE" w:rsidRDefault="00C45257" w:rsidP="006C0A28">
      <w:pPr>
        <w:pStyle w:val="ListParagraph"/>
        <w:numPr>
          <w:ilvl w:val="0"/>
          <w:numId w:val="9"/>
        </w:numPr>
      </w:pPr>
      <w:r>
        <w:rPr>
          <w:b/>
          <w:bCs/>
        </w:rPr>
        <w:t>REVENUE SOURCES –</w:t>
      </w:r>
      <w:r>
        <w:t xml:space="preserve"> </w:t>
      </w:r>
      <w:r w:rsidR="00E52E62">
        <w:t>Th</w:t>
      </w:r>
      <w:r w:rsidR="00D57216">
        <w:t xml:space="preserve">e main revenue </w:t>
      </w:r>
      <w:r w:rsidR="00A64DB6">
        <w:t xml:space="preserve">source for </w:t>
      </w:r>
      <w:r w:rsidR="006E2F06">
        <w:t>the show will be in the form of advertisements</w:t>
      </w:r>
      <w:r w:rsidR="00380BD5">
        <w:t xml:space="preserve"> </w:t>
      </w:r>
      <w:r w:rsidR="00AC559C">
        <w:t>during adv</w:t>
      </w:r>
      <w:r w:rsidR="00702D46">
        <w:t>ertising breaks</w:t>
      </w:r>
      <w:r w:rsidR="00FD2F1C">
        <w:t xml:space="preserve">, as well as </w:t>
      </w:r>
      <w:r w:rsidR="00CA34A2">
        <w:t>adverts on the app. We will look for a large company to sponsor the show thus bringing in large amounts of revenue</w:t>
      </w:r>
      <w:r w:rsidR="007F52AD">
        <w:t xml:space="preserve">, </w:t>
      </w:r>
      <w:r w:rsidR="00DE346E">
        <w:t xml:space="preserve">with further revenue being made through </w:t>
      </w:r>
      <w:r w:rsidR="00BC1F15">
        <w:t>people voting via text and calls</w:t>
      </w:r>
      <w:r w:rsidR="00E8577C">
        <w:t xml:space="preserve"> and entering the competition. </w:t>
      </w:r>
      <w:r w:rsidR="00C617FE">
        <w:br/>
      </w:r>
      <w:r w:rsidR="00C617FE">
        <w:br/>
      </w:r>
    </w:p>
    <w:p w14:paraId="232814F5" w14:textId="3B880AB1" w:rsidR="00F6041B" w:rsidRDefault="00C617FE" w:rsidP="006C0A28">
      <w:pPr>
        <w:pStyle w:val="ListParagraph"/>
        <w:numPr>
          <w:ilvl w:val="0"/>
          <w:numId w:val="9"/>
        </w:numPr>
      </w:pPr>
      <w:r>
        <w:rPr>
          <w:b/>
          <w:bCs/>
        </w:rPr>
        <w:t xml:space="preserve">MORAL ISSUES </w:t>
      </w:r>
      <w:r w:rsidR="00824DEC">
        <w:rPr>
          <w:b/>
          <w:bCs/>
        </w:rPr>
        <w:t>–</w:t>
      </w:r>
      <w:r>
        <w:t xml:space="preserve"> </w:t>
      </w:r>
      <w:r w:rsidR="00824DEC">
        <w:t xml:space="preserve">The show will be challenging for all participants and therefore we will ensure that </w:t>
      </w:r>
      <w:r w:rsidR="003A0D92">
        <w:t xml:space="preserve">they undergo a physical and mental capacity test to ensure they are suitable to partake in the show. </w:t>
      </w:r>
      <w:r w:rsidR="000670C4">
        <w:t xml:space="preserve">They will also be offered after-show counselling, and </w:t>
      </w:r>
      <w:r w:rsidR="00641750">
        <w:t>there will be a clause in their contract that allows them to withdraw from the show if they find that they are unable to cope</w:t>
      </w:r>
      <w:r w:rsidR="00AC718F">
        <w:t xml:space="preserve">. </w:t>
      </w:r>
      <w:r w:rsidR="00843553">
        <w:t xml:space="preserve">A potential issue that was raised was </w:t>
      </w:r>
      <w:r w:rsidR="002A76C2">
        <w:t xml:space="preserve">the fact that the meat eaters would have to hunt and kill </w:t>
      </w:r>
      <w:r w:rsidR="009C4294">
        <w:t>for food. However, our argument is that if they were back at home then they would be eating meat that would have been killed anyway</w:t>
      </w:r>
      <w:r w:rsidR="00D42E82">
        <w:t>, and it is in fact simply an uncomfortable truth about the realities of meat-eating.</w:t>
      </w:r>
      <w:r w:rsidR="00E24A97">
        <w:br/>
      </w:r>
      <w:r w:rsidR="00F6041B">
        <w:br/>
      </w:r>
    </w:p>
    <w:p w14:paraId="301A159D" w14:textId="2B24FAAC" w:rsidR="002B2D13" w:rsidRDefault="00F6041B">
      <w:r>
        <w:t xml:space="preserve">To conclude our meeting, we looked at the first draft of the PowerPoint. </w:t>
      </w:r>
      <w:r w:rsidR="004D458A">
        <w:t xml:space="preserve">Overall, we felt that some of the pictures needed changing in order to suit the look we </w:t>
      </w:r>
      <w:r w:rsidR="002A49EF">
        <w:t>are aiming to achieve. Two of the pictures were of a lettuce leaf and a steak fighting each other, and Lucy agreed to take those pictures and turn them into characters with faces etc to bring them to life and to add some humour</w:t>
      </w:r>
      <w:r w:rsidR="0036175E">
        <w:t xml:space="preserve">. Lucy also is going to design the logo as she has the correct software to do so. </w:t>
      </w:r>
      <w:r w:rsidR="002C2A37">
        <w:t>We also went through and added information in sections such as</w:t>
      </w:r>
      <w:r w:rsidR="003C7A08">
        <w:t xml:space="preserve"> who the target audience are, how interactive the show will be, </w:t>
      </w:r>
      <w:r w:rsidR="00085FEF">
        <w:t xml:space="preserve">and what resources we will need to </w:t>
      </w:r>
      <w:r w:rsidR="006E0F91">
        <w:t>create the show.</w:t>
      </w:r>
      <w:r w:rsidR="00806C8D">
        <w:br/>
      </w:r>
      <w:r w:rsidR="004D027F">
        <w:br/>
      </w:r>
      <w:sdt>
        <w:sdtPr>
          <w:id w:val="1574465788"/>
          <w:placeholder>
            <w:docPart w:val="5030296AADC0477E82A4EB2B0679F27F"/>
          </w:placeholder>
          <w:temporary/>
          <w:showingPlcHdr/>
          <w15:appearance w15:val="hidden"/>
        </w:sdtPr>
        <w:sdtEndPr/>
        <w:sdtContent>
          <w:r w:rsidR="006344A8" w:rsidRPr="00D60069">
            <w:t>Conclusions:</w:t>
          </w:r>
        </w:sdtContent>
      </w:sdt>
    </w:p>
    <w:p w14:paraId="73BBF8BB" w14:textId="60D73818" w:rsidR="00DB2D2E" w:rsidRPr="00D60069" w:rsidRDefault="006E0F91">
      <w:r>
        <w:t xml:space="preserve">To conclude </w:t>
      </w:r>
      <w:r w:rsidR="00F54C26">
        <w:t>–</w:t>
      </w:r>
      <w:r>
        <w:t xml:space="preserve"> </w:t>
      </w:r>
      <w:r w:rsidR="00F54C26">
        <w:t>we made a lot of progre</w:t>
      </w:r>
      <w:r w:rsidR="003C306B">
        <w:t xml:space="preserve">ss during this </w:t>
      </w:r>
      <w:r w:rsidR="00C94909">
        <w:t xml:space="preserve">meeting, and </w:t>
      </w:r>
      <w:r w:rsidR="006353E3">
        <w:t xml:space="preserve">have worked out all details regarding </w:t>
      </w:r>
      <w:r w:rsidR="00C97705">
        <w:t xml:space="preserve">how </w:t>
      </w:r>
      <w:r w:rsidR="00AC6C11">
        <w:t>the show will work</w:t>
      </w:r>
      <w:r w:rsidR="00BE5489">
        <w:t xml:space="preserve"> and what is needed for us to do next.</w:t>
      </w:r>
    </w:p>
    <w:tbl>
      <w:tblPr>
        <w:tblStyle w:val="GridTable1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Description w:val="Content table"/>
      </w:tblPr>
      <w:tblGrid>
        <w:gridCol w:w="5310"/>
        <w:gridCol w:w="3060"/>
        <w:gridCol w:w="1854"/>
      </w:tblGrid>
      <w:tr w:rsidR="002B2D13" w:rsidRPr="00D60069" w14:paraId="44EC538E" w14:textId="77777777" w:rsidTr="001E0877">
        <w:trPr>
          <w:tblHeader/>
        </w:trPr>
        <w:tc>
          <w:tcPr>
            <w:tcW w:w="5310" w:type="dxa"/>
            <w:vAlign w:val="bottom"/>
          </w:tcPr>
          <w:p w14:paraId="0D420FD4" w14:textId="77777777" w:rsidR="002B2D13" w:rsidRPr="00D60069" w:rsidRDefault="00DB2D2E" w:rsidP="00D60069">
            <w:pPr>
              <w:pStyle w:val="Heading2"/>
              <w:spacing w:after="80"/>
              <w:outlineLvl w:val="1"/>
            </w:pPr>
            <w:bookmarkStart w:id="3" w:name="MinuteDiscussion"/>
            <w:bookmarkStart w:id="4" w:name="MinuteActionItems"/>
            <w:bookmarkEnd w:id="3"/>
            <w:bookmarkEnd w:id="4"/>
            <w:r>
              <w:t>Action Points</w:t>
            </w:r>
          </w:p>
        </w:tc>
        <w:bookmarkStart w:id="5" w:name="MinutePersonResponsible"/>
        <w:bookmarkEnd w:id="5"/>
        <w:tc>
          <w:tcPr>
            <w:tcW w:w="3060" w:type="dxa"/>
            <w:vAlign w:val="bottom"/>
          </w:tcPr>
          <w:p w14:paraId="3A65EF17" w14:textId="77777777" w:rsidR="002B2D13" w:rsidRPr="00D60069" w:rsidRDefault="00C84D17" w:rsidP="00D60069">
            <w:pPr>
              <w:pStyle w:val="Heading2"/>
              <w:spacing w:after="80"/>
              <w:outlineLvl w:val="1"/>
            </w:pPr>
            <w:sdt>
              <w:sdtPr>
                <w:id w:val="-319821758"/>
                <w:placeholder>
                  <w:docPart w:val="94E953D66A1649AB9117A2E368221429"/>
                </w:placeholder>
                <w:temporary/>
                <w:showingPlcHdr/>
                <w15:appearance w15:val="hidden"/>
              </w:sdtPr>
              <w:sdtEndPr/>
              <w:sdtContent>
                <w:r w:rsidR="006344A8" w:rsidRPr="00D60069">
                  <w:t>Person responsible</w:t>
                </w:r>
              </w:sdtContent>
            </w:sdt>
          </w:p>
        </w:tc>
        <w:bookmarkStart w:id="6" w:name="MinuteDeadline"/>
        <w:bookmarkEnd w:id="6"/>
        <w:tc>
          <w:tcPr>
            <w:tcW w:w="1854" w:type="dxa"/>
            <w:vAlign w:val="bottom"/>
          </w:tcPr>
          <w:p w14:paraId="73920C3C" w14:textId="77777777" w:rsidR="002B2D13" w:rsidRPr="00D60069" w:rsidRDefault="00C84D17" w:rsidP="00D60069">
            <w:pPr>
              <w:pStyle w:val="Heading2"/>
              <w:spacing w:after="80"/>
              <w:outlineLvl w:val="1"/>
            </w:pPr>
            <w:sdt>
              <w:sdtPr>
                <w:id w:val="433413345"/>
                <w:placeholder>
                  <w:docPart w:val="DC066D2C8CD84134B309455C43F5D765"/>
                </w:placeholder>
                <w:temporary/>
                <w:showingPlcHdr/>
                <w15:appearance w15:val="hidden"/>
              </w:sdtPr>
              <w:sdtEndPr/>
              <w:sdtContent>
                <w:r w:rsidR="006344A8" w:rsidRPr="00D60069">
                  <w:t>Deadline</w:t>
                </w:r>
              </w:sdtContent>
            </w:sdt>
          </w:p>
        </w:tc>
      </w:tr>
      <w:tr w:rsidR="002B2D13" w:rsidRPr="00D60069" w14:paraId="06C3BF2C" w14:textId="77777777" w:rsidTr="00D60069">
        <w:tc>
          <w:tcPr>
            <w:tcW w:w="5310" w:type="dxa"/>
          </w:tcPr>
          <w:p w14:paraId="394E4EDF" w14:textId="74430673" w:rsidR="002B2D13" w:rsidRPr="00D60069" w:rsidRDefault="00BE5489" w:rsidP="00D60069">
            <w:pPr>
              <w:pStyle w:val="ListBullet"/>
              <w:spacing w:after="80"/>
            </w:pPr>
            <w:r>
              <w:t xml:space="preserve">More research </w:t>
            </w:r>
            <w:r w:rsidR="00D30B82">
              <w:t>about why the show will be a success</w:t>
            </w:r>
          </w:p>
        </w:tc>
        <w:tc>
          <w:tcPr>
            <w:tcW w:w="3060" w:type="dxa"/>
          </w:tcPr>
          <w:p w14:paraId="0C348427" w14:textId="60D8D372" w:rsidR="002B2D13" w:rsidRPr="00D60069" w:rsidRDefault="00D30B82" w:rsidP="00D60069">
            <w:pPr>
              <w:spacing w:after="80"/>
            </w:pPr>
            <w:r>
              <w:t>Ceri, Lucy and Prithi</w:t>
            </w:r>
          </w:p>
        </w:tc>
        <w:tc>
          <w:tcPr>
            <w:tcW w:w="1854" w:type="dxa"/>
          </w:tcPr>
          <w:p w14:paraId="55BE760D" w14:textId="573B1081" w:rsidR="002B2D13" w:rsidRPr="00D60069" w:rsidRDefault="00D30B82" w:rsidP="00D60069">
            <w:pPr>
              <w:spacing w:after="80"/>
            </w:pPr>
            <w:r>
              <w:t>21/04/2020</w:t>
            </w:r>
          </w:p>
        </w:tc>
      </w:tr>
      <w:tr w:rsidR="002B2D13" w:rsidRPr="00D60069" w14:paraId="1879D8BD" w14:textId="77777777" w:rsidTr="00D60069">
        <w:tc>
          <w:tcPr>
            <w:tcW w:w="5310" w:type="dxa"/>
          </w:tcPr>
          <w:p w14:paraId="1E89A46C" w14:textId="0B79834A" w:rsidR="002B2D13" w:rsidRPr="00D60069" w:rsidRDefault="00D30B82" w:rsidP="00D60069">
            <w:pPr>
              <w:pStyle w:val="ListBullet"/>
              <w:spacing w:after="80"/>
            </w:pPr>
            <w:r>
              <w:t>Think of a name for the show</w:t>
            </w:r>
          </w:p>
        </w:tc>
        <w:tc>
          <w:tcPr>
            <w:tcW w:w="3060" w:type="dxa"/>
          </w:tcPr>
          <w:p w14:paraId="217587DF" w14:textId="6B390DE1" w:rsidR="002B2D13" w:rsidRPr="00D60069" w:rsidRDefault="00D30B82" w:rsidP="00D60069">
            <w:pPr>
              <w:spacing w:after="80"/>
            </w:pPr>
            <w:r>
              <w:t>Ceri, Lucy and Prithi</w:t>
            </w:r>
          </w:p>
        </w:tc>
        <w:tc>
          <w:tcPr>
            <w:tcW w:w="1854" w:type="dxa"/>
          </w:tcPr>
          <w:p w14:paraId="34EA382D" w14:textId="30B9F99B" w:rsidR="002B2D13" w:rsidRPr="00D60069" w:rsidRDefault="00D30B82" w:rsidP="00D60069">
            <w:pPr>
              <w:spacing w:after="80"/>
            </w:pPr>
            <w:r>
              <w:t>21/04/2020</w:t>
            </w:r>
          </w:p>
        </w:tc>
      </w:tr>
      <w:tr w:rsidR="002B2D13" w:rsidRPr="00D60069" w14:paraId="2EDD6364" w14:textId="77777777" w:rsidTr="00D60069">
        <w:tc>
          <w:tcPr>
            <w:tcW w:w="5310" w:type="dxa"/>
            <w:tcMar>
              <w:bottom w:w="288" w:type="dxa"/>
            </w:tcMar>
          </w:tcPr>
          <w:p w14:paraId="157C7B97" w14:textId="5DB19D62" w:rsidR="002B2D13" w:rsidRPr="00D60069" w:rsidRDefault="00D30B82" w:rsidP="00D60069">
            <w:pPr>
              <w:pStyle w:val="ListBullet"/>
              <w:spacing w:after="80"/>
            </w:pPr>
            <w:r>
              <w:t>Complete Powerpoint</w:t>
            </w:r>
          </w:p>
        </w:tc>
        <w:tc>
          <w:tcPr>
            <w:tcW w:w="3060" w:type="dxa"/>
            <w:tcMar>
              <w:bottom w:w="288" w:type="dxa"/>
            </w:tcMar>
          </w:tcPr>
          <w:p w14:paraId="639E1AC8" w14:textId="5751BBAD" w:rsidR="002B2D13" w:rsidRPr="00D60069" w:rsidRDefault="00D30B82" w:rsidP="00D60069">
            <w:pPr>
              <w:spacing w:after="80"/>
            </w:pPr>
            <w:r>
              <w:t>Ceri, Lucy and Prithi</w:t>
            </w:r>
          </w:p>
        </w:tc>
        <w:tc>
          <w:tcPr>
            <w:tcW w:w="1854" w:type="dxa"/>
            <w:tcMar>
              <w:bottom w:w="288" w:type="dxa"/>
            </w:tcMar>
          </w:tcPr>
          <w:p w14:paraId="43765D12" w14:textId="170B074C" w:rsidR="002B2D13" w:rsidRPr="00D60069" w:rsidRDefault="00D30B82" w:rsidP="00D60069">
            <w:pPr>
              <w:spacing w:after="80"/>
            </w:pPr>
            <w:r>
              <w:t>21/04/2020</w:t>
            </w:r>
          </w:p>
        </w:tc>
      </w:tr>
    </w:tbl>
    <w:bookmarkEnd w:id="1"/>
    <w:p w14:paraId="131796D0" w14:textId="60D2926E" w:rsidR="00DB2D2E" w:rsidRPr="00C84D17" w:rsidRDefault="00DB2D2E">
      <w:pPr>
        <w:rPr>
          <w:bCs/>
        </w:rPr>
      </w:pPr>
      <w:r w:rsidRPr="00DB2D2E">
        <w:rPr>
          <w:b/>
        </w:rPr>
        <w:t>Date of Next Meeting:</w:t>
      </w:r>
      <w:r w:rsidR="00C84D17">
        <w:rPr>
          <w:b/>
        </w:rPr>
        <w:t xml:space="preserve"> </w:t>
      </w:r>
      <w:r w:rsidR="00C84D17">
        <w:rPr>
          <w:bCs/>
        </w:rPr>
        <w:t>08/04/2020</w:t>
      </w:r>
    </w:p>
    <w:sectPr w:rsidR="00DB2D2E" w:rsidRPr="00C84D17">
      <w:footerReference w:type="default" r:id="rId7"/>
      <w:type w:val="continuous"/>
      <w:pgSz w:w="12240" w:h="15840" w:code="1"/>
      <w:pgMar w:top="1008" w:right="1008" w:bottom="1008" w:left="1008" w:header="720" w:footer="648" w:gutter="0"/>
      <w:cols w:space="720"/>
      <w:titlePg/>
      <w:docGrid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B05CC" w14:textId="77777777" w:rsidR="0087231D" w:rsidRDefault="0087231D">
      <w:pPr>
        <w:spacing w:before="0" w:after="0"/>
      </w:pPr>
      <w:r>
        <w:separator/>
      </w:r>
    </w:p>
  </w:endnote>
  <w:endnote w:type="continuationSeparator" w:id="0">
    <w:p w14:paraId="29D26688" w14:textId="77777777" w:rsidR="0087231D" w:rsidRDefault="0087231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596814"/>
      <w:docPartObj>
        <w:docPartGallery w:val="Page Numbers (Bottom of Page)"/>
        <w:docPartUnique/>
      </w:docPartObj>
    </w:sdtPr>
    <w:sdtEndPr>
      <w:rPr>
        <w:noProof/>
      </w:rPr>
    </w:sdtEndPr>
    <w:sdtContent>
      <w:p w14:paraId="29C6EEEF" w14:textId="77777777" w:rsidR="002B2D13" w:rsidRDefault="006344A8">
        <w:pPr>
          <w:pStyle w:val="Footer"/>
        </w:pPr>
        <w:r>
          <w:fldChar w:fldCharType="begin"/>
        </w:r>
        <w:r>
          <w:instrText xml:space="preserve"> PAGE   \* MERGEFORMAT </w:instrText>
        </w:r>
        <w:r>
          <w:fldChar w:fldCharType="separate"/>
        </w:r>
        <w:r w:rsidR="003D5BF7">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17086" w14:textId="77777777" w:rsidR="0087231D" w:rsidRDefault="0087231D">
      <w:pPr>
        <w:spacing w:before="0" w:after="0"/>
      </w:pPr>
      <w:r>
        <w:separator/>
      </w:r>
    </w:p>
  </w:footnote>
  <w:footnote w:type="continuationSeparator" w:id="0">
    <w:p w14:paraId="1790874D" w14:textId="77777777" w:rsidR="0087231D" w:rsidRDefault="0087231D">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473E61B8"/>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60422FA"/>
    <w:lvl w:ilvl="0">
      <w:start w:val="1"/>
      <w:numFmt w:val="bullet"/>
      <w:pStyle w:val="ListBullet"/>
      <w:lvlText w:val=""/>
      <w:lvlJc w:val="left"/>
      <w:pPr>
        <w:tabs>
          <w:tab w:val="num" w:pos="360"/>
        </w:tabs>
        <w:ind w:left="360" w:hanging="360"/>
      </w:pPr>
      <w:rPr>
        <w:rFonts w:ascii="Wingdings" w:hAnsi="Wingdings" w:hint="default"/>
      </w:rPr>
    </w:lvl>
  </w:abstractNum>
  <w:abstractNum w:abstractNumId="2" w15:restartNumberingAfterBreak="0">
    <w:nsid w:val="2F796087"/>
    <w:multiLevelType w:val="hybridMultilevel"/>
    <w:tmpl w:val="B3DC6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A4016"/>
    <w:multiLevelType w:val="hybridMultilevel"/>
    <w:tmpl w:val="9D044FAC"/>
    <w:lvl w:ilvl="0" w:tplc="0428E8AA">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5E52573"/>
    <w:multiLevelType w:val="hybridMultilevel"/>
    <w:tmpl w:val="0FEE5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F24AEE"/>
    <w:multiLevelType w:val="hybridMultilevel"/>
    <w:tmpl w:val="C206F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8604FDB"/>
    <w:multiLevelType w:val="hybridMultilevel"/>
    <w:tmpl w:val="B6789F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1"/>
  </w:num>
  <w:num w:numId="4">
    <w:abstractNumId w:val="0"/>
  </w:num>
  <w:num w:numId="5">
    <w:abstractNumId w:val="1"/>
    <w:lvlOverride w:ilvl="0">
      <w:startOverride w:val="1"/>
    </w:lvlOverride>
  </w:num>
  <w:num w:numId="6">
    <w:abstractNumId w:val="1"/>
    <w:lvlOverride w:ilvl="0">
      <w:startOverride w:val="1"/>
    </w:lvlOverride>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7024" w:allStyles="0" w:customStyles="0" w:latentStyles="1" w:stylesInUse="0" w:headingStyles="1"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D2E"/>
    <w:rsid w:val="00010FFF"/>
    <w:rsid w:val="00012866"/>
    <w:rsid w:val="0002775A"/>
    <w:rsid w:val="00044DED"/>
    <w:rsid w:val="00055CF3"/>
    <w:rsid w:val="000670C4"/>
    <w:rsid w:val="00075AE5"/>
    <w:rsid w:val="0007767C"/>
    <w:rsid w:val="00077891"/>
    <w:rsid w:val="000846AD"/>
    <w:rsid w:val="00085FEF"/>
    <w:rsid w:val="000948B3"/>
    <w:rsid w:val="00095DC8"/>
    <w:rsid w:val="00096115"/>
    <w:rsid w:val="000B2904"/>
    <w:rsid w:val="000C0C23"/>
    <w:rsid w:val="000D2BFB"/>
    <w:rsid w:val="000D667D"/>
    <w:rsid w:val="000D7827"/>
    <w:rsid w:val="000E7914"/>
    <w:rsid w:val="000F57C1"/>
    <w:rsid w:val="00112FE7"/>
    <w:rsid w:val="00113FBD"/>
    <w:rsid w:val="00120868"/>
    <w:rsid w:val="001240CD"/>
    <w:rsid w:val="0012552D"/>
    <w:rsid w:val="0012763A"/>
    <w:rsid w:val="0014059E"/>
    <w:rsid w:val="001420D7"/>
    <w:rsid w:val="00144F60"/>
    <w:rsid w:val="001508C3"/>
    <w:rsid w:val="00156ACF"/>
    <w:rsid w:val="00165020"/>
    <w:rsid w:val="00166DAB"/>
    <w:rsid w:val="00183A50"/>
    <w:rsid w:val="00183A76"/>
    <w:rsid w:val="001848EA"/>
    <w:rsid w:val="00197397"/>
    <w:rsid w:val="001B0068"/>
    <w:rsid w:val="001C5960"/>
    <w:rsid w:val="001C7A87"/>
    <w:rsid w:val="001D0940"/>
    <w:rsid w:val="001D2417"/>
    <w:rsid w:val="001E0877"/>
    <w:rsid w:val="001E35FB"/>
    <w:rsid w:val="001F2997"/>
    <w:rsid w:val="001F3838"/>
    <w:rsid w:val="001F43F8"/>
    <w:rsid w:val="001F77ED"/>
    <w:rsid w:val="002047D2"/>
    <w:rsid w:val="00210871"/>
    <w:rsid w:val="00227BEF"/>
    <w:rsid w:val="00275590"/>
    <w:rsid w:val="00286E05"/>
    <w:rsid w:val="002918A2"/>
    <w:rsid w:val="002944D8"/>
    <w:rsid w:val="002A0836"/>
    <w:rsid w:val="002A49EF"/>
    <w:rsid w:val="002A76C2"/>
    <w:rsid w:val="002B2D13"/>
    <w:rsid w:val="002C2A37"/>
    <w:rsid w:val="002C5FF8"/>
    <w:rsid w:val="002D610A"/>
    <w:rsid w:val="002E6DE5"/>
    <w:rsid w:val="002F4C16"/>
    <w:rsid w:val="00313FBE"/>
    <w:rsid w:val="00321467"/>
    <w:rsid w:val="00341BB4"/>
    <w:rsid w:val="0034721D"/>
    <w:rsid w:val="003601C1"/>
    <w:rsid w:val="0036175E"/>
    <w:rsid w:val="00362510"/>
    <w:rsid w:val="00380BD5"/>
    <w:rsid w:val="00390453"/>
    <w:rsid w:val="0039210D"/>
    <w:rsid w:val="003A0D92"/>
    <w:rsid w:val="003A3AE5"/>
    <w:rsid w:val="003A612A"/>
    <w:rsid w:val="003A6CDE"/>
    <w:rsid w:val="003B48B2"/>
    <w:rsid w:val="003C306B"/>
    <w:rsid w:val="003C7A08"/>
    <w:rsid w:val="003D5BF7"/>
    <w:rsid w:val="003E5D95"/>
    <w:rsid w:val="003E7C01"/>
    <w:rsid w:val="003F257D"/>
    <w:rsid w:val="004044B7"/>
    <w:rsid w:val="00410801"/>
    <w:rsid w:val="00417BA2"/>
    <w:rsid w:val="00421BC1"/>
    <w:rsid w:val="00463611"/>
    <w:rsid w:val="004644C5"/>
    <w:rsid w:val="0046793A"/>
    <w:rsid w:val="00483B13"/>
    <w:rsid w:val="004D027F"/>
    <w:rsid w:val="004D0D4C"/>
    <w:rsid w:val="004D458A"/>
    <w:rsid w:val="004E66E6"/>
    <w:rsid w:val="004F3716"/>
    <w:rsid w:val="00511A5F"/>
    <w:rsid w:val="0051342E"/>
    <w:rsid w:val="005136A0"/>
    <w:rsid w:val="00516C62"/>
    <w:rsid w:val="00527227"/>
    <w:rsid w:val="00530D22"/>
    <w:rsid w:val="00531C91"/>
    <w:rsid w:val="005441B3"/>
    <w:rsid w:val="0054438A"/>
    <w:rsid w:val="005615E9"/>
    <w:rsid w:val="00565D03"/>
    <w:rsid w:val="00593939"/>
    <w:rsid w:val="005939DF"/>
    <w:rsid w:val="005961C7"/>
    <w:rsid w:val="005A26CA"/>
    <w:rsid w:val="005A4252"/>
    <w:rsid w:val="005A7328"/>
    <w:rsid w:val="005B3621"/>
    <w:rsid w:val="005B64D9"/>
    <w:rsid w:val="005D5F9D"/>
    <w:rsid w:val="005E78AC"/>
    <w:rsid w:val="005F3C78"/>
    <w:rsid w:val="00603BD3"/>
    <w:rsid w:val="00626A9F"/>
    <w:rsid w:val="006344A8"/>
    <w:rsid w:val="006353E3"/>
    <w:rsid w:val="00641750"/>
    <w:rsid w:val="0064676B"/>
    <w:rsid w:val="006555E7"/>
    <w:rsid w:val="00662343"/>
    <w:rsid w:val="00663B1E"/>
    <w:rsid w:val="00686005"/>
    <w:rsid w:val="00690ECD"/>
    <w:rsid w:val="00696D34"/>
    <w:rsid w:val="006A2FF3"/>
    <w:rsid w:val="006A3605"/>
    <w:rsid w:val="006B629C"/>
    <w:rsid w:val="006B6840"/>
    <w:rsid w:val="006C0A28"/>
    <w:rsid w:val="006D103C"/>
    <w:rsid w:val="006D40AE"/>
    <w:rsid w:val="006E0F91"/>
    <w:rsid w:val="006E2F06"/>
    <w:rsid w:val="006E35D6"/>
    <w:rsid w:val="006E6DF8"/>
    <w:rsid w:val="00700BCD"/>
    <w:rsid w:val="0070228E"/>
    <w:rsid w:val="00702D46"/>
    <w:rsid w:val="00705D90"/>
    <w:rsid w:val="00711997"/>
    <w:rsid w:val="00712743"/>
    <w:rsid w:val="00734EEC"/>
    <w:rsid w:val="00743CEE"/>
    <w:rsid w:val="00744828"/>
    <w:rsid w:val="00745B2F"/>
    <w:rsid w:val="00750105"/>
    <w:rsid w:val="0075596D"/>
    <w:rsid w:val="007642DD"/>
    <w:rsid w:val="00767298"/>
    <w:rsid w:val="0078280D"/>
    <w:rsid w:val="00792CC3"/>
    <w:rsid w:val="00797646"/>
    <w:rsid w:val="007A7639"/>
    <w:rsid w:val="007B1192"/>
    <w:rsid w:val="007B4A7E"/>
    <w:rsid w:val="007C1804"/>
    <w:rsid w:val="007D4C59"/>
    <w:rsid w:val="007E712F"/>
    <w:rsid w:val="007F04FA"/>
    <w:rsid w:val="007F52AD"/>
    <w:rsid w:val="00806C8D"/>
    <w:rsid w:val="00813093"/>
    <w:rsid w:val="008137A1"/>
    <w:rsid w:val="00824DEC"/>
    <w:rsid w:val="008332A1"/>
    <w:rsid w:val="00837C07"/>
    <w:rsid w:val="00843553"/>
    <w:rsid w:val="0085032D"/>
    <w:rsid w:val="0085054F"/>
    <w:rsid w:val="00865512"/>
    <w:rsid w:val="00865A93"/>
    <w:rsid w:val="00870208"/>
    <w:rsid w:val="0087045B"/>
    <w:rsid w:val="0087151A"/>
    <w:rsid w:val="0087231D"/>
    <w:rsid w:val="00886205"/>
    <w:rsid w:val="008E364B"/>
    <w:rsid w:val="008F0643"/>
    <w:rsid w:val="008F42B7"/>
    <w:rsid w:val="00910AF2"/>
    <w:rsid w:val="00913BF5"/>
    <w:rsid w:val="009154EB"/>
    <w:rsid w:val="00917413"/>
    <w:rsid w:val="0094396B"/>
    <w:rsid w:val="00946A07"/>
    <w:rsid w:val="0095341F"/>
    <w:rsid w:val="009618EA"/>
    <w:rsid w:val="00971153"/>
    <w:rsid w:val="00971C14"/>
    <w:rsid w:val="009763C6"/>
    <w:rsid w:val="009A37AC"/>
    <w:rsid w:val="009A627F"/>
    <w:rsid w:val="009B3001"/>
    <w:rsid w:val="009C0418"/>
    <w:rsid w:val="009C4294"/>
    <w:rsid w:val="009C5B41"/>
    <w:rsid w:val="009E0004"/>
    <w:rsid w:val="009F1DE4"/>
    <w:rsid w:val="009F2EA1"/>
    <w:rsid w:val="009F5D4D"/>
    <w:rsid w:val="00A01524"/>
    <w:rsid w:val="00A101A9"/>
    <w:rsid w:val="00A160C3"/>
    <w:rsid w:val="00A3573F"/>
    <w:rsid w:val="00A4167B"/>
    <w:rsid w:val="00A41E28"/>
    <w:rsid w:val="00A44B1C"/>
    <w:rsid w:val="00A64450"/>
    <w:rsid w:val="00A64DB6"/>
    <w:rsid w:val="00A679DD"/>
    <w:rsid w:val="00A904B1"/>
    <w:rsid w:val="00AA4E6F"/>
    <w:rsid w:val="00AB0864"/>
    <w:rsid w:val="00AB3FDE"/>
    <w:rsid w:val="00AB710F"/>
    <w:rsid w:val="00AC222D"/>
    <w:rsid w:val="00AC559C"/>
    <w:rsid w:val="00AC6C11"/>
    <w:rsid w:val="00AC718F"/>
    <w:rsid w:val="00AD5E17"/>
    <w:rsid w:val="00AE1B30"/>
    <w:rsid w:val="00B12C0B"/>
    <w:rsid w:val="00B17068"/>
    <w:rsid w:val="00B515D8"/>
    <w:rsid w:val="00B53E2D"/>
    <w:rsid w:val="00B6014A"/>
    <w:rsid w:val="00B6202A"/>
    <w:rsid w:val="00B630C0"/>
    <w:rsid w:val="00B9681A"/>
    <w:rsid w:val="00B97750"/>
    <w:rsid w:val="00BC1F15"/>
    <w:rsid w:val="00BC2736"/>
    <w:rsid w:val="00BD1459"/>
    <w:rsid w:val="00BD54B4"/>
    <w:rsid w:val="00BD5D41"/>
    <w:rsid w:val="00BE5489"/>
    <w:rsid w:val="00BF25C6"/>
    <w:rsid w:val="00C10125"/>
    <w:rsid w:val="00C1110C"/>
    <w:rsid w:val="00C13822"/>
    <w:rsid w:val="00C27D3E"/>
    <w:rsid w:val="00C30830"/>
    <w:rsid w:val="00C341C9"/>
    <w:rsid w:val="00C37E11"/>
    <w:rsid w:val="00C45257"/>
    <w:rsid w:val="00C50F45"/>
    <w:rsid w:val="00C517E7"/>
    <w:rsid w:val="00C617FE"/>
    <w:rsid w:val="00C6469B"/>
    <w:rsid w:val="00C74C18"/>
    <w:rsid w:val="00C76943"/>
    <w:rsid w:val="00C8466D"/>
    <w:rsid w:val="00C84D17"/>
    <w:rsid w:val="00C92402"/>
    <w:rsid w:val="00C94909"/>
    <w:rsid w:val="00C96DC4"/>
    <w:rsid w:val="00C97705"/>
    <w:rsid w:val="00CA16F3"/>
    <w:rsid w:val="00CA34A2"/>
    <w:rsid w:val="00CC1385"/>
    <w:rsid w:val="00CC472F"/>
    <w:rsid w:val="00CC596A"/>
    <w:rsid w:val="00CC7012"/>
    <w:rsid w:val="00CD2786"/>
    <w:rsid w:val="00CD4230"/>
    <w:rsid w:val="00CD67DB"/>
    <w:rsid w:val="00CE7B41"/>
    <w:rsid w:val="00D02CE8"/>
    <w:rsid w:val="00D06F13"/>
    <w:rsid w:val="00D07E54"/>
    <w:rsid w:val="00D30B82"/>
    <w:rsid w:val="00D35A39"/>
    <w:rsid w:val="00D42E82"/>
    <w:rsid w:val="00D43640"/>
    <w:rsid w:val="00D477AD"/>
    <w:rsid w:val="00D4783C"/>
    <w:rsid w:val="00D5121A"/>
    <w:rsid w:val="00D52BC7"/>
    <w:rsid w:val="00D57216"/>
    <w:rsid w:val="00D60069"/>
    <w:rsid w:val="00D61C44"/>
    <w:rsid w:val="00D62E01"/>
    <w:rsid w:val="00D661EE"/>
    <w:rsid w:val="00D741C4"/>
    <w:rsid w:val="00D75363"/>
    <w:rsid w:val="00D75E3A"/>
    <w:rsid w:val="00D762B1"/>
    <w:rsid w:val="00D8543B"/>
    <w:rsid w:val="00D92F70"/>
    <w:rsid w:val="00DA243F"/>
    <w:rsid w:val="00DA2501"/>
    <w:rsid w:val="00DB2D2E"/>
    <w:rsid w:val="00DB5C85"/>
    <w:rsid w:val="00DC166A"/>
    <w:rsid w:val="00DC514B"/>
    <w:rsid w:val="00DE346E"/>
    <w:rsid w:val="00DE5987"/>
    <w:rsid w:val="00DF7813"/>
    <w:rsid w:val="00E048B4"/>
    <w:rsid w:val="00E162FF"/>
    <w:rsid w:val="00E24A97"/>
    <w:rsid w:val="00E25A71"/>
    <w:rsid w:val="00E30E89"/>
    <w:rsid w:val="00E52E62"/>
    <w:rsid w:val="00E71988"/>
    <w:rsid w:val="00E840D2"/>
    <w:rsid w:val="00E8577C"/>
    <w:rsid w:val="00E9247C"/>
    <w:rsid w:val="00E92B43"/>
    <w:rsid w:val="00EA6B52"/>
    <w:rsid w:val="00EC0F04"/>
    <w:rsid w:val="00EC44D2"/>
    <w:rsid w:val="00EF6DD9"/>
    <w:rsid w:val="00F24C97"/>
    <w:rsid w:val="00F434DD"/>
    <w:rsid w:val="00F45667"/>
    <w:rsid w:val="00F50D51"/>
    <w:rsid w:val="00F54210"/>
    <w:rsid w:val="00F54C26"/>
    <w:rsid w:val="00F56DBE"/>
    <w:rsid w:val="00F6041B"/>
    <w:rsid w:val="00F70102"/>
    <w:rsid w:val="00F7100B"/>
    <w:rsid w:val="00F86409"/>
    <w:rsid w:val="00F91EB9"/>
    <w:rsid w:val="00F9324E"/>
    <w:rsid w:val="00FA1913"/>
    <w:rsid w:val="00FB135D"/>
    <w:rsid w:val="00FB3922"/>
    <w:rsid w:val="00FB3BF6"/>
    <w:rsid w:val="00FD2F1C"/>
    <w:rsid w:val="00FD3D10"/>
    <w:rsid w:val="00FD49AC"/>
    <w:rsid w:val="00FE352A"/>
    <w:rsid w:val="00FE420F"/>
    <w:rsid w:val="00FF2C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1B22D1"/>
  <w15:docId w15:val="{09FB536B-1898-4DE8-B59D-9065BC918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19"/>
        <w:szCs w:val="19"/>
        <w:lang w:val="en-US"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BF7"/>
  </w:style>
  <w:style w:type="paragraph" w:styleId="Heading1">
    <w:name w:val="heading 1"/>
    <w:basedOn w:val="Normal"/>
    <w:uiPriority w:val="9"/>
    <w:qFormat/>
    <w:pPr>
      <w:keepNext/>
      <w:pBdr>
        <w:bottom w:val="double" w:sz="4" w:space="1" w:color="000000" w:themeColor="text1"/>
      </w:pBdr>
      <w:spacing w:before="240"/>
      <w:jc w:val="center"/>
      <w:outlineLvl w:val="0"/>
    </w:pPr>
    <w:rPr>
      <w:rFonts w:asciiTheme="majorHAnsi" w:eastAsiaTheme="majorEastAsia" w:hAnsiTheme="majorHAnsi" w:cs="Arial"/>
      <w:b/>
      <w:bCs/>
      <w:i/>
      <w:kern w:val="32"/>
      <w:sz w:val="28"/>
      <w:szCs w:val="32"/>
    </w:rPr>
  </w:style>
  <w:style w:type="paragraph" w:styleId="Heading2">
    <w:name w:val="heading 2"/>
    <w:basedOn w:val="Normal"/>
    <w:uiPriority w:val="9"/>
    <w:qFormat/>
    <w:pPr>
      <w:keepNext/>
      <w:outlineLvl w:val="1"/>
    </w:pPr>
    <w:rPr>
      <w:rFonts w:asciiTheme="majorHAnsi" w:eastAsiaTheme="majorEastAsia" w:hAnsiTheme="majorHAnsi" w:cs="Arial"/>
      <w:b/>
      <w:bCs/>
      <w:iCs/>
      <w:szCs w:val="28"/>
    </w:rPr>
  </w:style>
  <w:style w:type="paragraph" w:styleId="Heading3">
    <w:name w:val="heading 3"/>
    <w:basedOn w:val="Normal"/>
    <w:uiPriority w:val="9"/>
    <w:qFormat/>
    <w:rsid w:val="00D62E01"/>
    <w:pPr>
      <w:spacing w:before="0" w:after="120"/>
      <w:jc w:val="right"/>
      <w:outlineLvl w:val="2"/>
    </w:pPr>
    <w:rPr>
      <w:rFonts w:asciiTheme="majorHAnsi" w:eastAsiaTheme="majorEastAsia" w:hAnsiTheme="majorHAnsi"/>
      <w:b/>
      <w:szCs w:val="22"/>
    </w:rPr>
  </w:style>
  <w:style w:type="paragraph" w:styleId="Heading4">
    <w:name w:val="heading 4"/>
    <w:basedOn w:val="Normal"/>
    <w:link w:val="Heading4Char"/>
    <w:uiPriority w:val="9"/>
    <w:unhideWhenUsed/>
    <w:qFormat/>
    <w:rsid w:val="00D60069"/>
    <w:pPr>
      <w:keepNext/>
      <w:spacing w:before="200" w:after="120"/>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customStyle="1" w:styleId="Heading4Char">
    <w:name w:val="Heading 4 Char"/>
    <w:basedOn w:val="DefaultParagraphFont"/>
    <w:link w:val="Heading4"/>
    <w:uiPriority w:val="9"/>
    <w:rsid w:val="00D60069"/>
    <w:rPr>
      <w:b/>
    </w:rPr>
  </w:style>
  <w:style w:type="paragraph" w:styleId="ListBullet">
    <w:name w:val="List Bullet"/>
    <w:basedOn w:val="Normal"/>
    <w:uiPriority w:val="10"/>
    <w:qFormat/>
    <w:pPr>
      <w:numPr>
        <w:numId w:val="3"/>
      </w:numPr>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spacing w:before="0" w:after="0"/>
    </w:pPr>
  </w:style>
  <w:style w:type="character" w:customStyle="1" w:styleId="HeaderChar">
    <w:name w:val="Header Char"/>
    <w:basedOn w:val="DefaultParagraphFont"/>
    <w:link w:val="Header"/>
    <w:uiPriority w:val="99"/>
    <w:rPr>
      <w:rFonts w:asciiTheme="minorHAnsi" w:hAnsiTheme="minorHAnsi"/>
      <w:sz w:val="19"/>
    </w:rPr>
  </w:style>
  <w:style w:type="paragraph" w:styleId="Footer">
    <w:name w:val="footer"/>
    <w:basedOn w:val="Normal"/>
    <w:link w:val="FooterChar"/>
    <w:uiPriority w:val="99"/>
    <w:unhideWhenUsed/>
    <w:pPr>
      <w:spacing w:before="0" w:after="0"/>
    </w:pPr>
  </w:style>
  <w:style w:type="character" w:customStyle="1" w:styleId="FooterChar">
    <w:name w:val="Footer Char"/>
    <w:basedOn w:val="DefaultParagraphFont"/>
    <w:link w:val="Footer"/>
    <w:uiPriority w:val="99"/>
    <w:rPr>
      <w:rFonts w:asciiTheme="minorHAnsi" w:hAnsiTheme="minorHAnsi"/>
      <w:sz w:val="19"/>
    </w:rPr>
  </w:style>
  <w:style w:type="paragraph" w:styleId="Title">
    <w:name w:val="Title"/>
    <w:basedOn w:val="Normal"/>
    <w:link w:val="TitleChar"/>
    <w:uiPriority w:val="1"/>
    <w:qFormat/>
    <w:rsid w:val="001E0877"/>
    <w:pPr>
      <w:spacing w:before="0" w:after="160"/>
      <w:contextualSpacing/>
    </w:pPr>
    <w:rPr>
      <w:rFonts w:asciiTheme="majorHAnsi" w:eastAsiaTheme="majorEastAsia" w:hAnsiTheme="majorHAnsi" w:cstheme="majorBidi"/>
      <w:b/>
      <w:kern w:val="28"/>
      <w:sz w:val="48"/>
      <w:szCs w:val="56"/>
    </w:rPr>
  </w:style>
  <w:style w:type="character" w:customStyle="1" w:styleId="TitleChar">
    <w:name w:val="Title Char"/>
    <w:basedOn w:val="DefaultParagraphFont"/>
    <w:link w:val="Title"/>
    <w:uiPriority w:val="1"/>
    <w:rsid w:val="001E0877"/>
    <w:rPr>
      <w:rFonts w:asciiTheme="majorHAnsi" w:eastAsiaTheme="majorEastAsia" w:hAnsiTheme="majorHAnsi" w:cstheme="majorBidi"/>
      <w:b/>
      <w:kern w:val="28"/>
      <w:sz w:val="48"/>
      <w:szCs w:val="56"/>
    </w:rPr>
  </w:style>
  <w:style w:type="table" w:styleId="GridTable1Light">
    <w:name w:val="Grid Table 1 Light"/>
    <w:basedOn w:val="TableNormal"/>
    <w:uiPriority w:val="46"/>
    <w:rsid w:val="00D60069"/>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E048B4"/>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unhideWhenUsed/>
    <w:qFormat/>
    <w:rsid w:val="00A904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van\AppData\Roaming\Microsoft\Templates\Informal%20meeting%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11E2B2FD42472ABADB61104A22FCD7"/>
        <w:category>
          <w:name w:val="General"/>
          <w:gallery w:val="placeholder"/>
        </w:category>
        <w:types>
          <w:type w:val="bbPlcHdr"/>
        </w:types>
        <w:behaviors>
          <w:behavior w:val="content"/>
        </w:behaviors>
        <w:guid w:val="{8A7CF461-B85A-4A56-934E-8F5057EA4868}"/>
      </w:docPartPr>
      <w:docPartBody>
        <w:p w:rsidR="00846E13" w:rsidRDefault="0010115B">
          <w:pPr>
            <w:pStyle w:val="8B11E2B2FD42472ABADB61104A22FCD7"/>
          </w:pPr>
          <w:r>
            <w:t>Team Meeting</w:t>
          </w:r>
        </w:p>
      </w:docPartBody>
    </w:docPart>
    <w:docPart>
      <w:docPartPr>
        <w:name w:val="008B8268AD94459A9700325A72520F81"/>
        <w:category>
          <w:name w:val="General"/>
          <w:gallery w:val="placeholder"/>
        </w:category>
        <w:types>
          <w:type w:val="bbPlcHdr"/>
        </w:types>
        <w:behaviors>
          <w:behavior w:val="content"/>
        </w:behaviors>
        <w:guid w:val="{22E9C7A2-99F5-48BC-B30F-B785CBD8E2FC}"/>
      </w:docPartPr>
      <w:docPartBody>
        <w:p w:rsidR="00846E13" w:rsidRDefault="0010115B">
          <w:pPr>
            <w:pStyle w:val="008B8268AD94459A9700325A72520F81"/>
          </w:pPr>
          <w:r w:rsidRPr="00E048B4">
            <w:t>Note taker:</w:t>
          </w:r>
        </w:p>
      </w:docPartBody>
    </w:docPart>
    <w:docPart>
      <w:docPartPr>
        <w:name w:val="F450D7C20777466E8D51E91F1B73E5C4"/>
        <w:category>
          <w:name w:val="General"/>
          <w:gallery w:val="placeholder"/>
        </w:category>
        <w:types>
          <w:type w:val="bbPlcHdr"/>
        </w:types>
        <w:behaviors>
          <w:behavior w:val="content"/>
        </w:behaviors>
        <w:guid w:val="{D4035130-9BF0-4F22-8CC3-2C53D532A6CB}"/>
      </w:docPartPr>
      <w:docPartBody>
        <w:p w:rsidR="00846E13" w:rsidRDefault="0010115B">
          <w:pPr>
            <w:pStyle w:val="F450D7C20777466E8D51E91F1B73E5C4"/>
          </w:pPr>
          <w:r w:rsidRPr="00E048B4">
            <w:t>Timekeeper:</w:t>
          </w:r>
        </w:p>
      </w:docPartBody>
    </w:docPart>
    <w:docPart>
      <w:docPartPr>
        <w:name w:val="23477B2A120C47D88FF513F8CC0442AF"/>
        <w:category>
          <w:name w:val="General"/>
          <w:gallery w:val="placeholder"/>
        </w:category>
        <w:types>
          <w:type w:val="bbPlcHdr"/>
        </w:types>
        <w:behaviors>
          <w:behavior w:val="content"/>
        </w:behaviors>
        <w:guid w:val="{7CF34A22-4969-46FF-B326-64FC724EAAC7}"/>
      </w:docPartPr>
      <w:docPartBody>
        <w:p w:rsidR="00846E13" w:rsidRDefault="0010115B">
          <w:pPr>
            <w:pStyle w:val="23477B2A120C47D88FF513F8CC0442AF"/>
          </w:pPr>
          <w:r>
            <w:t>Attendees:</w:t>
          </w:r>
        </w:p>
      </w:docPartBody>
    </w:docPart>
    <w:docPart>
      <w:docPartPr>
        <w:name w:val="F167A81CA860413E88D3B470F0A8DA10"/>
        <w:category>
          <w:name w:val="General"/>
          <w:gallery w:val="placeholder"/>
        </w:category>
        <w:types>
          <w:type w:val="bbPlcHdr"/>
        </w:types>
        <w:behaviors>
          <w:behavior w:val="content"/>
        </w:behaviors>
        <w:guid w:val="{48B6CDAF-9935-4745-986C-49B1A9DC38FA}"/>
      </w:docPartPr>
      <w:docPartBody>
        <w:p w:rsidR="00846E13" w:rsidRDefault="0010115B">
          <w:pPr>
            <w:pStyle w:val="F167A81CA860413E88D3B470F0A8DA10"/>
          </w:pPr>
          <w:r>
            <w:t>Minutes</w:t>
          </w:r>
        </w:p>
      </w:docPartBody>
    </w:docPart>
    <w:docPart>
      <w:docPartPr>
        <w:name w:val="300293FA9CA8447B9D63FC89A723147C"/>
        <w:category>
          <w:name w:val="General"/>
          <w:gallery w:val="placeholder"/>
        </w:category>
        <w:types>
          <w:type w:val="bbPlcHdr"/>
        </w:types>
        <w:behaviors>
          <w:behavior w:val="content"/>
        </w:behaviors>
        <w:guid w:val="{6F8C8300-5390-4436-B9A5-27FAE2642312}"/>
      </w:docPartPr>
      <w:docPartBody>
        <w:p w:rsidR="00846E13" w:rsidRDefault="0010115B">
          <w:pPr>
            <w:pStyle w:val="300293FA9CA8447B9D63FC89A723147C"/>
          </w:pPr>
          <w:r>
            <w:t>Presenter:</w:t>
          </w:r>
        </w:p>
      </w:docPartBody>
    </w:docPart>
    <w:docPart>
      <w:docPartPr>
        <w:name w:val="6E00E767B7D0447E89E13581A486EFC9"/>
        <w:category>
          <w:name w:val="General"/>
          <w:gallery w:val="placeholder"/>
        </w:category>
        <w:types>
          <w:type w:val="bbPlcHdr"/>
        </w:types>
        <w:behaviors>
          <w:behavior w:val="content"/>
        </w:behaviors>
        <w:guid w:val="{69A13FE3-F457-4B63-AE29-F24772475974}"/>
      </w:docPartPr>
      <w:docPartBody>
        <w:p w:rsidR="00846E13" w:rsidRDefault="0010115B">
          <w:pPr>
            <w:pStyle w:val="6E00E767B7D0447E89E13581A486EFC9"/>
          </w:pPr>
          <w:r>
            <w:t>Discussion:</w:t>
          </w:r>
        </w:p>
      </w:docPartBody>
    </w:docPart>
    <w:docPart>
      <w:docPartPr>
        <w:name w:val="5030296AADC0477E82A4EB2B0679F27F"/>
        <w:category>
          <w:name w:val="General"/>
          <w:gallery w:val="placeholder"/>
        </w:category>
        <w:types>
          <w:type w:val="bbPlcHdr"/>
        </w:types>
        <w:behaviors>
          <w:behavior w:val="content"/>
        </w:behaviors>
        <w:guid w:val="{E928AEBB-A7F6-45FD-8315-96E29415856E}"/>
      </w:docPartPr>
      <w:docPartBody>
        <w:p w:rsidR="00846E13" w:rsidRDefault="0010115B">
          <w:pPr>
            <w:pStyle w:val="5030296AADC0477E82A4EB2B0679F27F"/>
          </w:pPr>
          <w:r>
            <w:t>Conclusions:</w:t>
          </w:r>
        </w:p>
      </w:docPartBody>
    </w:docPart>
    <w:docPart>
      <w:docPartPr>
        <w:name w:val="94E953D66A1649AB9117A2E368221429"/>
        <w:category>
          <w:name w:val="General"/>
          <w:gallery w:val="placeholder"/>
        </w:category>
        <w:types>
          <w:type w:val="bbPlcHdr"/>
        </w:types>
        <w:behaviors>
          <w:behavior w:val="content"/>
        </w:behaviors>
        <w:guid w:val="{3D0CECE9-A45F-499E-A842-720BBD22D358}"/>
      </w:docPartPr>
      <w:docPartBody>
        <w:p w:rsidR="00846E13" w:rsidRDefault="0010115B">
          <w:pPr>
            <w:pStyle w:val="94E953D66A1649AB9117A2E368221429"/>
          </w:pPr>
          <w:r>
            <w:t>Person responsible</w:t>
          </w:r>
        </w:p>
      </w:docPartBody>
    </w:docPart>
    <w:docPart>
      <w:docPartPr>
        <w:name w:val="DC066D2C8CD84134B309455C43F5D765"/>
        <w:category>
          <w:name w:val="General"/>
          <w:gallery w:val="placeholder"/>
        </w:category>
        <w:types>
          <w:type w:val="bbPlcHdr"/>
        </w:types>
        <w:behaviors>
          <w:behavior w:val="content"/>
        </w:behaviors>
        <w:guid w:val="{033940F3-2D24-4302-8914-78E803E9EBA3}"/>
      </w:docPartPr>
      <w:docPartBody>
        <w:p w:rsidR="00846E13" w:rsidRDefault="0010115B">
          <w:pPr>
            <w:pStyle w:val="DC066D2C8CD84134B309455C43F5D765"/>
          </w:pPr>
          <w:r>
            <w:t>Deadline</w:t>
          </w:r>
        </w:p>
      </w:docPartBody>
    </w:docPart>
    <w:docPart>
      <w:docPartPr>
        <w:name w:val="3EC834996A644AFDB784A67B1F5B2526"/>
        <w:category>
          <w:name w:val="General"/>
          <w:gallery w:val="placeholder"/>
        </w:category>
        <w:types>
          <w:type w:val="bbPlcHdr"/>
        </w:types>
        <w:behaviors>
          <w:behavior w:val="content"/>
        </w:behaviors>
        <w:guid w:val="{A87ABEA7-3460-40D4-A0CA-54EA8D25DEF2}"/>
      </w:docPartPr>
      <w:docPartBody>
        <w:p w:rsidR="00846E13" w:rsidRDefault="00DB7043" w:rsidP="00DB7043">
          <w:pPr>
            <w:pStyle w:val="3EC834996A644AFDB784A67B1F5B2526"/>
          </w:pPr>
          <w:r w:rsidRPr="00E048B4">
            <w:t>Meeting called by: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043"/>
    <w:rsid w:val="0010115B"/>
    <w:rsid w:val="00846E13"/>
    <w:rsid w:val="00DB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11E2B2FD42472ABADB61104A22FCD7">
    <w:name w:val="8B11E2B2FD42472ABADB61104A22FCD7"/>
  </w:style>
  <w:style w:type="paragraph" w:customStyle="1" w:styleId="E12D300D487F45658D170EE9590E931E">
    <w:name w:val="E12D300D487F45658D170EE9590E931E"/>
  </w:style>
  <w:style w:type="paragraph" w:customStyle="1" w:styleId="911377C835AD4B18A9C1B7BA7C4A86F2">
    <w:name w:val="911377C835AD4B18A9C1B7BA7C4A86F2"/>
  </w:style>
  <w:style w:type="paragraph" w:customStyle="1" w:styleId="1B9D1C1799AF41B78004361B895B5AA4">
    <w:name w:val="1B9D1C1799AF41B78004361B895B5AA4"/>
  </w:style>
  <w:style w:type="paragraph" w:customStyle="1" w:styleId="DE1AEB7AB22D4B3DB5F11C8CFAF77188">
    <w:name w:val="DE1AEB7AB22D4B3DB5F11C8CFAF77188"/>
  </w:style>
  <w:style w:type="paragraph" w:customStyle="1" w:styleId="9327C054196647C88E2685A52466F346">
    <w:name w:val="9327C054196647C88E2685A52466F346"/>
  </w:style>
  <w:style w:type="paragraph" w:customStyle="1" w:styleId="30B30E49DFDB4768A9A876FA01B9537B">
    <w:name w:val="30B30E49DFDB4768A9A876FA01B9537B"/>
  </w:style>
  <w:style w:type="paragraph" w:customStyle="1" w:styleId="3CD103861C4C44C2A4695183A3BF3043">
    <w:name w:val="3CD103861C4C44C2A4695183A3BF3043"/>
  </w:style>
  <w:style w:type="paragraph" w:customStyle="1" w:styleId="F714D7928A714DEFBC1860CFBF1AC0C8">
    <w:name w:val="F714D7928A714DEFBC1860CFBF1AC0C8"/>
  </w:style>
  <w:style w:type="paragraph" w:customStyle="1" w:styleId="F998AA4CA7074600B3392BA4E6111561">
    <w:name w:val="F998AA4CA7074600B3392BA4E6111561"/>
  </w:style>
  <w:style w:type="paragraph" w:customStyle="1" w:styleId="008B8268AD94459A9700325A72520F81">
    <w:name w:val="008B8268AD94459A9700325A72520F81"/>
  </w:style>
  <w:style w:type="paragraph" w:customStyle="1" w:styleId="2C49B1785A2548ACA4D72A73E15C49A6">
    <w:name w:val="2C49B1785A2548ACA4D72A73E15C49A6"/>
  </w:style>
  <w:style w:type="paragraph" w:customStyle="1" w:styleId="F450D7C20777466E8D51E91F1B73E5C4">
    <w:name w:val="F450D7C20777466E8D51E91F1B73E5C4"/>
  </w:style>
  <w:style w:type="paragraph" w:customStyle="1" w:styleId="3B177889F69E47588E690F6F3F26CE20">
    <w:name w:val="3B177889F69E47588E690F6F3F26CE20"/>
  </w:style>
  <w:style w:type="paragraph" w:customStyle="1" w:styleId="23477B2A120C47D88FF513F8CC0442AF">
    <w:name w:val="23477B2A120C47D88FF513F8CC0442AF"/>
  </w:style>
  <w:style w:type="paragraph" w:customStyle="1" w:styleId="A91B1ADDF5E94804BFFE8435D8B0B871">
    <w:name w:val="A91B1ADDF5E94804BFFE8435D8B0B871"/>
  </w:style>
  <w:style w:type="paragraph" w:customStyle="1" w:styleId="1A49258A78AD407197E6B74B51984FAB">
    <w:name w:val="1A49258A78AD407197E6B74B51984FAB"/>
  </w:style>
  <w:style w:type="paragraph" w:customStyle="1" w:styleId="A0B7C126043D42C1BBFBD7F56B23F519">
    <w:name w:val="A0B7C126043D42C1BBFBD7F56B23F519"/>
  </w:style>
  <w:style w:type="paragraph" w:customStyle="1" w:styleId="3F99581A1B6D4C7FAA18CCA37E9D6147">
    <w:name w:val="3F99581A1B6D4C7FAA18CCA37E9D6147"/>
  </w:style>
  <w:style w:type="paragraph" w:customStyle="1" w:styleId="996FBE6CFF4A4F52B12424B0F3A85E85">
    <w:name w:val="996FBE6CFF4A4F52B12424B0F3A85E85"/>
  </w:style>
  <w:style w:type="paragraph" w:customStyle="1" w:styleId="F167A81CA860413E88D3B470F0A8DA10">
    <w:name w:val="F167A81CA860413E88D3B470F0A8DA10"/>
  </w:style>
  <w:style w:type="paragraph" w:customStyle="1" w:styleId="17F38783262D4340946E2A567854FAC1">
    <w:name w:val="17F38783262D4340946E2A567854FAC1"/>
  </w:style>
  <w:style w:type="paragraph" w:customStyle="1" w:styleId="98D70C86A52143E881EECE9CE5F298F1">
    <w:name w:val="98D70C86A52143E881EECE9CE5F298F1"/>
  </w:style>
  <w:style w:type="paragraph" w:customStyle="1" w:styleId="300293FA9CA8447B9D63FC89A723147C">
    <w:name w:val="300293FA9CA8447B9D63FC89A723147C"/>
  </w:style>
  <w:style w:type="paragraph" w:customStyle="1" w:styleId="E8B62E98A94C48D48901AB54DF9E2418">
    <w:name w:val="E8B62E98A94C48D48901AB54DF9E2418"/>
  </w:style>
  <w:style w:type="paragraph" w:customStyle="1" w:styleId="6E00E767B7D0447E89E13581A486EFC9">
    <w:name w:val="6E00E767B7D0447E89E13581A486EFC9"/>
  </w:style>
  <w:style w:type="paragraph" w:customStyle="1" w:styleId="7ED210F142B742C2A775B18F53C23788">
    <w:name w:val="7ED210F142B742C2A775B18F53C23788"/>
  </w:style>
  <w:style w:type="paragraph" w:customStyle="1" w:styleId="5030296AADC0477E82A4EB2B0679F27F">
    <w:name w:val="5030296AADC0477E82A4EB2B0679F27F"/>
  </w:style>
  <w:style w:type="paragraph" w:customStyle="1" w:styleId="FB467264980A45DB96D4B4BB2EE9E85F">
    <w:name w:val="FB467264980A45DB96D4B4BB2EE9E85F"/>
  </w:style>
  <w:style w:type="paragraph" w:customStyle="1" w:styleId="E8E5AB8C9AE8481B8EDEAE6B495E40E9">
    <w:name w:val="E8E5AB8C9AE8481B8EDEAE6B495E40E9"/>
  </w:style>
  <w:style w:type="paragraph" w:customStyle="1" w:styleId="94E953D66A1649AB9117A2E368221429">
    <w:name w:val="94E953D66A1649AB9117A2E368221429"/>
  </w:style>
  <w:style w:type="paragraph" w:customStyle="1" w:styleId="DC066D2C8CD84134B309455C43F5D765">
    <w:name w:val="DC066D2C8CD84134B309455C43F5D765"/>
  </w:style>
  <w:style w:type="paragraph" w:customStyle="1" w:styleId="9D7980499D124A4AB70FACC0AE607BDF">
    <w:name w:val="9D7980499D124A4AB70FACC0AE607BDF"/>
  </w:style>
  <w:style w:type="paragraph" w:customStyle="1" w:styleId="74F9543C551C42AAA438529628B4F9C8">
    <w:name w:val="74F9543C551C42AAA438529628B4F9C8"/>
  </w:style>
  <w:style w:type="paragraph" w:customStyle="1" w:styleId="6976FF667A1F411F905B35B48784B71C">
    <w:name w:val="6976FF667A1F411F905B35B48784B71C"/>
  </w:style>
  <w:style w:type="paragraph" w:customStyle="1" w:styleId="03811A928892403699FBDB6634CD995B">
    <w:name w:val="03811A928892403699FBDB6634CD995B"/>
  </w:style>
  <w:style w:type="paragraph" w:customStyle="1" w:styleId="E1C9A6CAD1AC4A62A1BAD4B72F3D1DD2">
    <w:name w:val="E1C9A6CAD1AC4A62A1BAD4B72F3D1DD2"/>
  </w:style>
  <w:style w:type="paragraph" w:customStyle="1" w:styleId="577F6723288F47BC82B67C5E2313FC3B">
    <w:name w:val="577F6723288F47BC82B67C5E2313FC3B"/>
  </w:style>
  <w:style w:type="paragraph" w:customStyle="1" w:styleId="E2BF4E3D10CD466497E9AB12D981A3E0">
    <w:name w:val="E2BF4E3D10CD466497E9AB12D981A3E0"/>
  </w:style>
  <w:style w:type="paragraph" w:customStyle="1" w:styleId="570C4A7696404F8D8A4525AC1C58BE27">
    <w:name w:val="570C4A7696404F8D8A4525AC1C58BE27"/>
  </w:style>
  <w:style w:type="paragraph" w:customStyle="1" w:styleId="70CBC386A4A54D0D8F84AE2FE5286026">
    <w:name w:val="70CBC386A4A54D0D8F84AE2FE5286026"/>
  </w:style>
  <w:style w:type="paragraph" w:customStyle="1" w:styleId="6BF8E36664DD43AC92B44EC8524C04DE">
    <w:name w:val="6BF8E36664DD43AC92B44EC8524C04DE"/>
  </w:style>
  <w:style w:type="paragraph" w:customStyle="1" w:styleId="642B63A4B5E24B91B0A48B5235DC6662">
    <w:name w:val="642B63A4B5E24B91B0A48B5235DC6662"/>
  </w:style>
  <w:style w:type="paragraph" w:customStyle="1" w:styleId="1F2B93D0852B4BA2BAC03E0766062213">
    <w:name w:val="1F2B93D0852B4BA2BAC03E0766062213"/>
  </w:style>
  <w:style w:type="paragraph" w:customStyle="1" w:styleId="BBFCF780F4F54B4DB9F89657E96F8D17">
    <w:name w:val="BBFCF780F4F54B4DB9F89657E96F8D17"/>
  </w:style>
  <w:style w:type="paragraph" w:customStyle="1" w:styleId="FDC2DB91C1874B5CAE09532104DE7E3E">
    <w:name w:val="FDC2DB91C1874B5CAE09532104DE7E3E"/>
  </w:style>
  <w:style w:type="paragraph" w:customStyle="1" w:styleId="3FC8CF8DB4CD438A8B538EF8C34D6DD8">
    <w:name w:val="3FC8CF8DB4CD438A8B538EF8C34D6DD8"/>
  </w:style>
  <w:style w:type="paragraph" w:customStyle="1" w:styleId="85325FF4FB5948799B00A08F341151AC">
    <w:name w:val="85325FF4FB5948799B00A08F341151AC"/>
  </w:style>
  <w:style w:type="paragraph" w:customStyle="1" w:styleId="F61FBAB82B954AB9A44F16B17D07E213">
    <w:name w:val="F61FBAB82B954AB9A44F16B17D07E213"/>
  </w:style>
  <w:style w:type="paragraph" w:customStyle="1" w:styleId="3DDEC7750FBE4454A8B5E4F8EE5DBABE">
    <w:name w:val="3DDEC7750FBE4454A8B5E4F8EE5DBABE"/>
  </w:style>
  <w:style w:type="paragraph" w:customStyle="1" w:styleId="79DDC997EF484E66863CD7E53B871CBE">
    <w:name w:val="79DDC997EF484E66863CD7E53B871CBE"/>
  </w:style>
  <w:style w:type="paragraph" w:customStyle="1" w:styleId="D57B9B48A4C24794864731625332B9ED">
    <w:name w:val="D57B9B48A4C24794864731625332B9ED"/>
  </w:style>
  <w:style w:type="paragraph" w:customStyle="1" w:styleId="4526783F62A744DA88969CBEBA3BB1C1">
    <w:name w:val="4526783F62A744DA88969CBEBA3BB1C1"/>
  </w:style>
  <w:style w:type="paragraph" w:customStyle="1" w:styleId="2E9AA3EE343245EB9A878775AA9B8F45">
    <w:name w:val="2E9AA3EE343245EB9A878775AA9B8F45"/>
  </w:style>
  <w:style w:type="paragraph" w:customStyle="1" w:styleId="59DFEB981D3F43638E6865DCBFEE9093">
    <w:name w:val="59DFEB981D3F43638E6865DCBFEE9093"/>
  </w:style>
  <w:style w:type="paragraph" w:customStyle="1" w:styleId="E1CEA6CF542E48A6B2E4514D23802CBC">
    <w:name w:val="E1CEA6CF542E48A6B2E4514D23802CBC"/>
  </w:style>
  <w:style w:type="paragraph" w:customStyle="1" w:styleId="BB63E81E92974ED2B78153E561AA8462">
    <w:name w:val="BB63E81E92974ED2B78153E561AA8462"/>
  </w:style>
  <w:style w:type="paragraph" w:customStyle="1" w:styleId="02B52232AF4041C9A2DADB5C2ED5F0CA">
    <w:name w:val="02B52232AF4041C9A2DADB5C2ED5F0CA"/>
  </w:style>
  <w:style w:type="paragraph" w:customStyle="1" w:styleId="2775230444CB45DD883243FC6AA7767E">
    <w:name w:val="2775230444CB45DD883243FC6AA7767E"/>
  </w:style>
  <w:style w:type="paragraph" w:customStyle="1" w:styleId="666FD5A539814779868C7D4761AD64D1">
    <w:name w:val="666FD5A539814779868C7D4761AD64D1"/>
  </w:style>
  <w:style w:type="paragraph" w:customStyle="1" w:styleId="F74C1F99B0794A3480C4941C17F95A32">
    <w:name w:val="F74C1F99B0794A3480C4941C17F95A32"/>
  </w:style>
  <w:style w:type="paragraph" w:customStyle="1" w:styleId="251763C008D644DE9FC872C8DC2F5B4B">
    <w:name w:val="251763C008D644DE9FC872C8DC2F5B4B"/>
  </w:style>
  <w:style w:type="paragraph" w:customStyle="1" w:styleId="E0658398ACEF4EE1B6131B5DFC1061FF">
    <w:name w:val="E0658398ACEF4EE1B6131B5DFC1061FF"/>
  </w:style>
  <w:style w:type="paragraph" w:customStyle="1" w:styleId="71A2D99AC666495A9679B155A5436B5A">
    <w:name w:val="71A2D99AC666495A9679B155A5436B5A"/>
  </w:style>
  <w:style w:type="paragraph" w:customStyle="1" w:styleId="4C30D8677C31402B8FC803F8468D24EF">
    <w:name w:val="4C30D8677C31402B8FC803F8468D24EF"/>
  </w:style>
  <w:style w:type="paragraph" w:customStyle="1" w:styleId="70D9F75A41964468B70CA546D7620E6E">
    <w:name w:val="70D9F75A41964468B70CA546D7620E6E"/>
  </w:style>
  <w:style w:type="paragraph" w:customStyle="1" w:styleId="ADE97CA0B1964D7CAA9603077D61C82A">
    <w:name w:val="ADE97CA0B1964D7CAA9603077D61C82A"/>
  </w:style>
  <w:style w:type="paragraph" w:customStyle="1" w:styleId="8C26782F359641ED9C91C8174E0C9E70">
    <w:name w:val="8C26782F359641ED9C91C8174E0C9E70"/>
  </w:style>
  <w:style w:type="paragraph" w:customStyle="1" w:styleId="3D498FE3369B4D6B9451C09307F3A0E1">
    <w:name w:val="3D498FE3369B4D6B9451C09307F3A0E1"/>
  </w:style>
  <w:style w:type="paragraph" w:customStyle="1" w:styleId="A275E0AC994F45B0AF6D5EE939E5EDB6">
    <w:name w:val="A275E0AC994F45B0AF6D5EE939E5EDB6"/>
  </w:style>
  <w:style w:type="paragraph" w:customStyle="1" w:styleId="E6E98B1322904EE998B65A4A877C5224">
    <w:name w:val="E6E98B1322904EE998B65A4A877C5224"/>
  </w:style>
  <w:style w:type="paragraph" w:customStyle="1" w:styleId="EB76484335DC47C58B94DB9935646F1A">
    <w:name w:val="EB76484335DC47C58B94DB9935646F1A"/>
  </w:style>
  <w:style w:type="paragraph" w:customStyle="1" w:styleId="D5EBBCBEDCC540E0A81B55C0FF251276">
    <w:name w:val="D5EBBCBEDCC540E0A81B55C0FF251276"/>
  </w:style>
  <w:style w:type="paragraph" w:customStyle="1" w:styleId="B659915A9D894011907F89384393E0EE">
    <w:name w:val="B659915A9D894011907F89384393E0EE"/>
  </w:style>
  <w:style w:type="paragraph" w:customStyle="1" w:styleId="65776EF76F644A75A34726D2F0BD4DFC">
    <w:name w:val="65776EF76F644A75A34726D2F0BD4DFC"/>
  </w:style>
  <w:style w:type="paragraph" w:customStyle="1" w:styleId="1469ED4F0DF44E58A576C849DE040A4D">
    <w:name w:val="1469ED4F0DF44E58A576C849DE040A4D"/>
  </w:style>
  <w:style w:type="paragraph" w:customStyle="1" w:styleId="9B4EC5B2897642F09E991ADEC627BB21">
    <w:name w:val="9B4EC5B2897642F09E991ADEC627BB21"/>
  </w:style>
  <w:style w:type="paragraph" w:customStyle="1" w:styleId="1A3A7A0910A64961B038F36A1824CCE5">
    <w:name w:val="1A3A7A0910A64961B038F36A1824CCE5"/>
  </w:style>
  <w:style w:type="paragraph" w:customStyle="1" w:styleId="34550D7AF340442B86BE5CC870F1E016">
    <w:name w:val="34550D7AF340442B86BE5CC870F1E016"/>
  </w:style>
  <w:style w:type="paragraph" w:customStyle="1" w:styleId="65B679B527F4482CAED541510E145446">
    <w:name w:val="65B679B527F4482CAED541510E145446"/>
  </w:style>
  <w:style w:type="paragraph" w:customStyle="1" w:styleId="E44D4102AC4F4615A354945CE5BF3EF6">
    <w:name w:val="E44D4102AC4F4615A354945CE5BF3EF6"/>
  </w:style>
  <w:style w:type="paragraph" w:customStyle="1" w:styleId="3EEBB6550E8141979320913A0CE044FB">
    <w:name w:val="3EEBB6550E8141979320913A0CE044FB"/>
  </w:style>
  <w:style w:type="paragraph" w:customStyle="1" w:styleId="4A0BF94F592E43968B55092A1236FCC5">
    <w:name w:val="4A0BF94F592E43968B55092A1236FCC5"/>
  </w:style>
  <w:style w:type="paragraph" w:customStyle="1" w:styleId="456089DCFA0147E69293B6BAA467358E">
    <w:name w:val="456089DCFA0147E69293B6BAA467358E"/>
  </w:style>
  <w:style w:type="paragraph" w:customStyle="1" w:styleId="73AC1339A8504835BAA487553B0EF21A">
    <w:name w:val="73AC1339A8504835BAA487553B0EF21A"/>
  </w:style>
  <w:style w:type="paragraph" w:customStyle="1" w:styleId="9036B5B6C72E46C18AC6C3A4C3FF60EA">
    <w:name w:val="9036B5B6C72E46C18AC6C3A4C3FF60EA"/>
  </w:style>
  <w:style w:type="paragraph" w:customStyle="1" w:styleId="9CC7DA5152494178B0EC8D669BDA7D9B">
    <w:name w:val="9CC7DA5152494178B0EC8D669BDA7D9B"/>
  </w:style>
  <w:style w:type="paragraph" w:customStyle="1" w:styleId="65297B9B828942559B9A3E6131C9323D">
    <w:name w:val="65297B9B828942559B9A3E6131C9323D"/>
  </w:style>
  <w:style w:type="paragraph" w:customStyle="1" w:styleId="3EC834996A644AFDB784A67B1F5B2526">
    <w:name w:val="3EC834996A644AFDB784A67B1F5B2526"/>
    <w:rsid w:val="00DB70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Informal meeting minutes</Template>
  <TotalTime>1812</TotalTime>
  <Pages>3</Pages>
  <Words>2259</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Ceri Cranfield (1707673)</cp:lastModifiedBy>
  <cp:revision>330</cp:revision>
  <dcterms:created xsi:type="dcterms:W3CDTF">2020-04-06T17:07:00Z</dcterms:created>
  <dcterms:modified xsi:type="dcterms:W3CDTF">2020-04-07T23:12:00Z</dcterms:modified>
  <cp:version/>
</cp:coreProperties>
</file>