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3B484268" w14:textId="77777777" w:rsidR="00E97D7D" w:rsidRDefault="00E97D7D" w:rsidP="00E97D7D"/>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E97D7D" w14:paraId="5018228B" w14:textId="77777777" w:rsidTr="009B6EF6">
            <w:sdt>
              <w:sdtPr>
                <w:rPr>
                  <w:color w:val="2E74B5" w:themeColor="accent1" w:themeShade="BF"/>
                  <w:sz w:val="24"/>
                  <w:szCs w:val="24"/>
                  <w:lang w:val="en-GB"/>
                </w:rPr>
                <w:alias w:val="Company"/>
                <w:id w:val="13406915"/>
                <w:placeholder>
                  <w:docPart w:val="B7E6D68BE9C243B2B77661C0521E1A0D"/>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E286E30" w14:textId="5705AA3D" w:rsidR="00E97D7D" w:rsidRDefault="00752647" w:rsidP="009B6EF6">
                    <w:pPr>
                      <w:pStyle w:val="NoSpacing"/>
                      <w:rPr>
                        <w:color w:val="2E74B5" w:themeColor="accent1" w:themeShade="BF"/>
                        <w:sz w:val="24"/>
                      </w:rPr>
                    </w:pPr>
                    <w:r>
                      <w:rPr>
                        <w:color w:val="2E74B5" w:themeColor="accent1" w:themeShade="BF"/>
                        <w:sz w:val="24"/>
                        <w:szCs w:val="24"/>
                        <w:lang w:val="en-GB"/>
                      </w:rPr>
                      <w:t>University</w:t>
                    </w:r>
                    <w:r w:rsidR="00F73229">
                      <w:rPr>
                        <w:color w:val="2E74B5" w:themeColor="accent1" w:themeShade="BF"/>
                        <w:sz w:val="24"/>
                        <w:szCs w:val="24"/>
                        <w:lang w:val="en-GB"/>
                      </w:rPr>
                      <w:t xml:space="preserve"> of Wales, Trinity St. David</w:t>
                    </w:r>
                  </w:p>
                </w:tc>
              </w:sdtContent>
            </w:sdt>
          </w:tr>
          <w:tr w:rsidR="00E97D7D" w14:paraId="0AB7A014" w14:textId="77777777" w:rsidTr="009B6EF6">
            <w:tc>
              <w:tcPr>
                <w:tcW w:w="7672" w:type="dxa"/>
              </w:tcPr>
              <w:sdt>
                <w:sdtPr>
                  <w:rPr>
                    <w:rFonts w:asciiTheme="majorHAnsi" w:eastAsiaTheme="majorEastAsia" w:hAnsiTheme="majorHAnsi" w:cstheme="majorBidi"/>
                    <w:color w:val="5B9BD5" w:themeColor="accent1"/>
                    <w:sz w:val="88"/>
                    <w:szCs w:val="88"/>
                    <w:lang w:val="en-GB"/>
                  </w:rPr>
                  <w:alias w:val="Title"/>
                  <w:id w:val="13406919"/>
                  <w:placeholder>
                    <w:docPart w:val="9FD7D3C2BC6543A780FDE63964078AA7"/>
                  </w:placeholder>
                  <w:dataBinding w:prefixMappings="xmlns:ns0='http://schemas.openxmlformats.org/package/2006/metadata/core-properties' xmlns:ns1='http://purl.org/dc/elements/1.1/'" w:xpath="/ns0:coreProperties[1]/ns1:title[1]" w:storeItemID="{6C3C8BC8-F283-45AE-878A-BAB7291924A1}"/>
                  <w:text/>
                </w:sdtPr>
                <w:sdtEndPr/>
                <w:sdtContent>
                  <w:p w14:paraId="48F2190B" w14:textId="3C7AEB05" w:rsidR="00E97D7D" w:rsidRDefault="00F73229" w:rsidP="009B6EF6">
                    <w:pPr>
                      <w:pStyle w:val="NoSpacing"/>
                      <w:spacing w:line="216" w:lineRule="auto"/>
                      <w:rPr>
                        <w:rFonts w:asciiTheme="majorHAnsi" w:eastAsiaTheme="majorEastAsia" w:hAnsiTheme="majorHAnsi" w:cstheme="majorBidi"/>
                        <w:color w:val="5B9BD5" w:themeColor="accent1"/>
                        <w:sz w:val="88"/>
                        <w:szCs w:val="88"/>
                      </w:rPr>
                    </w:pPr>
                    <w:proofErr w:type="spellStart"/>
                    <w:r>
                      <w:rPr>
                        <w:rFonts w:asciiTheme="majorHAnsi" w:eastAsiaTheme="majorEastAsia" w:hAnsiTheme="majorHAnsi" w:cstheme="majorBidi"/>
                        <w:color w:val="5B9BD5" w:themeColor="accent1"/>
                        <w:sz w:val="88"/>
                        <w:szCs w:val="88"/>
                        <w:lang w:val="en-GB"/>
                      </w:rPr>
                      <w:t>SmartLight</w:t>
                    </w:r>
                    <w:proofErr w:type="spellEnd"/>
                    <w:r>
                      <w:rPr>
                        <w:rFonts w:asciiTheme="majorHAnsi" w:eastAsiaTheme="majorEastAsia" w:hAnsiTheme="majorHAnsi" w:cstheme="majorBidi"/>
                        <w:color w:val="5B9BD5" w:themeColor="accent1"/>
                        <w:sz w:val="88"/>
                        <w:szCs w:val="88"/>
                        <w:lang w:val="en-GB"/>
                      </w:rPr>
                      <w:t xml:space="preserve"> </w:t>
                    </w:r>
                    <w:r w:rsidR="00665342">
                      <w:rPr>
                        <w:rFonts w:asciiTheme="majorHAnsi" w:eastAsiaTheme="majorEastAsia" w:hAnsiTheme="majorHAnsi" w:cstheme="majorBidi"/>
                        <w:color w:val="5B9BD5" w:themeColor="accent1"/>
                        <w:sz w:val="88"/>
                        <w:szCs w:val="88"/>
                        <w:lang w:val="en-GB"/>
                      </w:rPr>
                      <w:t>P</w:t>
                    </w:r>
                    <w:r>
                      <w:rPr>
                        <w:rFonts w:asciiTheme="majorHAnsi" w:eastAsiaTheme="majorEastAsia" w:hAnsiTheme="majorHAnsi" w:cstheme="majorBidi"/>
                        <w:color w:val="5B9BD5" w:themeColor="accent1"/>
                        <w:sz w:val="88"/>
                        <w:szCs w:val="88"/>
                        <w:lang w:val="en-GB"/>
                      </w:rPr>
                      <w:t>roject</w:t>
                    </w:r>
                    <w:r w:rsidR="00665342">
                      <w:rPr>
                        <w:rFonts w:asciiTheme="majorHAnsi" w:eastAsiaTheme="majorEastAsia" w:hAnsiTheme="majorHAnsi" w:cstheme="majorBidi"/>
                        <w:color w:val="5B9BD5" w:themeColor="accent1"/>
                        <w:sz w:val="88"/>
                        <w:szCs w:val="88"/>
                        <w:lang w:val="en-GB"/>
                      </w:rPr>
                      <w:t xml:space="preserve"> Management</w:t>
                    </w:r>
                    <w:r>
                      <w:rPr>
                        <w:rFonts w:asciiTheme="majorHAnsi" w:eastAsiaTheme="majorEastAsia" w:hAnsiTheme="majorHAnsi" w:cstheme="majorBidi"/>
                        <w:color w:val="5B9BD5" w:themeColor="accent1"/>
                        <w:sz w:val="88"/>
                        <w:szCs w:val="88"/>
                        <w:lang w:val="en-GB"/>
                      </w:rPr>
                      <w:t xml:space="preserve"> </w:t>
                    </w:r>
                    <w:r w:rsidR="00665342">
                      <w:rPr>
                        <w:rFonts w:asciiTheme="majorHAnsi" w:eastAsiaTheme="majorEastAsia" w:hAnsiTheme="majorHAnsi" w:cstheme="majorBidi"/>
                        <w:color w:val="5B9BD5" w:themeColor="accent1"/>
                        <w:sz w:val="88"/>
                        <w:szCs w:val="88"/>
                        <w:lang w:val="en-GB"/>
                      </w:rPr>
                      <w:t>R</w:t>
                    </w:r>
                    <w:r>
                      <w:rPr>
                        <w:rFonts w:asciiTheme="majorHAnsi" w:eastAsiaTheme="majorEastAsia" w:hAnsiTheme="majorHAnsi" w:cstheme="majorBidi"/>
                        <w:color w:val="5B9BD5" w:themeColor="accent1"/>
                        <w:sz w:val="88"/>
                        <w:szCs w:val="88"/>
                        <w:lang w:val="en-GB"/>
                      </w:rPr>
                      <w:t>eport</w:t>
                    </w:r>
                  </w:p>
                </w:sdtContent>
              </w:sdt>
            </w:tc>
          </w:tr>
          <w:tr w:rsidR="00E97D7D" w14:paraId="1FC67280" w14:textId="77777777" w:rsidTr="009B6EF6">
            <w:sdt>
              <w:sdtPr>
                <w:rPr>
                  <w:color w:val="2E74B5" w:themeColor="accent1" w:themeShade="BF"/>
                  <w:sz w:val="24"/>
                  <w:szCs w:val="24"/>
                </w:rPr>
                <w:alias w:val="Subtitle"/>
                <w:id w:val="13406923"/>
                <w:placeholder>
                  <w:docPart w:val="151D39A08DB2418193C7AA4A4FA08EF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184D404" w14:textId="2007C2AF" w:rsidR="00E97D7D" w:rsidRDefault="00F73229" w:rsidP="009B6EF6">
                    <w:pPr>
                      <w:pStyle w:val="NoSpacing"/>
                      <w:rPr>
                        <w:color w:val="2E74B5" w:themeColor="accent1" w:themeShade="BF"/>
                        <w:sz w:val="24"/>
                      </w:rPr>
                    </w:pPr>
                    <w:r>
                      <w:rPr>
                        <w:color w:val="2E74B5" w:themeColor="accent1" w:themeShade="BF"/>
                        <w:sz w:val="24"/>
                        <w:szCs w:val="24"/>
                      </w:rPr>
                      <w:t>BEng Computer Systems and Electronics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E97D7D" w14:paraId="5A050850" w14:textId="77777777" w:rsidTr="009B6EF6">
            <w:tc>
              <w:tcPr>
                <w:tcW w:w="7221" w:type="dxa"/>
                <w:tcMar>
                  <w:top w:w="216" w:type="dxa"/>
                  <w:left w:w="115" w:type="dxa"/>
                  <w:bottom w:w="216" w:type="dxa"/>
                  <w:right w:w="115" w:type="dxa"/>
                </w:tcMar>
              </w:tcPr>
              <w:p w14:paraId="1B235233" w14:textId="78830934" w:rsidR="00E97D7D" w:rsidRDefault="00F73229" w:rsidP="009B6EF6">
                <w:pPr>
                  <w:pStyle w:val="NoSpacing"/>
                  <w:rPr>
                    <w:color w:val="5B9BD5" w:themeColor="accent1"/>
                    <w:sz w:val="28"/>
                    <w:szCs w:val="28"/>
                  </w:rPr>
                </w:pPr>
                <w:r>
                  <w:rPr>
                    <w:color w:val="5B9BD5" w:themeColor="accent1"/>
                    <w:sz w:val="28"/>
                    <w:szCs w:val="28"/>
                  </w:rPr>
                  <w:t>Thorbjørn R. Kristiansen</w:t>
                </w:r>
              </w:p>
              <w:p w14:paraId="35151CC2" w14:textId="17248DD4" w:rsidR="00E97D7D" w:rsidRDefault="00E97D7D" w:rsidP="009B6EF6">
                <w:pPr>
                  <w:pStyle w:val="NoSpacing"/>
                  <w:rPr>
                    <w:color w:val="5B9BD5" w:themeColor="accent1"/>
                    <w:sz w:val="28"/>
                    <w:szCs w:val="28"/>
                  </w:rPr>
                </w:pPr>
                <w:r>
                  <w:rPr>
                    <w:color w:val="5B9BD5" w:themeColor="accent1"/>
                    <w:sz w:val="28"/>
                    <w:szCs w:val="28"/>
                  </w:rPr>
                  <w:t>Lecturer: Su</w:t>
                </w:r>
                <w:r w:rsidR="0076779C">
                  <w:rPr>
                    <w:color w:val="5B9BD5" w:themeColor="accent1"/>
                    <w:sz w:val="28"/>
                    <w:szCs w:val="28"/>
                  </w:rPr>
                  <w:t>e</w:t>
                </w:r>
                <w:r>
                  <w:rPr>
                    <w:color w:val="5B9BD5" w:themeColor="accent1"/>
                    <w:sz w:val="28"/>
                    <w:szCs w:val="28"/>
                  </w:rPr>
                  <w:t xml:space="preserve"> Maw</w:t>
                </w:r>
              </w:p>
              <w:p w14:paraId="1C66AD89" w14:textId="2BD68B8E" w:rsidR="00F73229" w:rsidRDefault="00F73229" w:rsidP="009B6EF6">
                <w:pPr>
                  <w:pStyle w:val="NoSpacing"/>
                  <w:rPr>
                    <w:color w:val="5B9BD5" w:themeColor="accent1"/>
                    <w:sz w:val="28"/>
                    <w:szCs w:val="28"/>
                  </w:rPr>
                </w:pPr>
                <w:r>
                  <w:rPr>
                    <w:color w:val="5B9BD5" w:themeColor="accent1"/>
                    <w:sz w:val="28"/>
                    <w:szCs w:val="28"/>
                  </w:rPr>
                  <w:t>April 2018</w:t>
                </w:r>
              </w:p>
              <w:p w14:paraId="05FD1B18" w14:textId="77777777" w:rsidR="00E97D7D" w:rsidRDefault="00E97D7D" w:rsidP="009B6EF6">
                <w:pPr>
                  <w:pStyle w:val="NoSpacing"/>
                  <w:rPr>
                    <w:color w:val="5B9BD5" w:themeColor="accent1"/>
                  </w:rPr>
                </w:pPr>
              </w:p>
            </w:tc>
          </w:tr>
        </w:tbl>
        <w:p w14:paraId="0E1CBF6E" w14:textId="77777777" w:rsidR="00E97D7D" w:rsidRDefault="00E97D7D" w:rsidP="00E97D7D">
          <w:r>
            <w:br w:type="page"/>
          </w:r>
        </w:p>
      </w:sdtContent>
    </w:sdt>
    <w:sdt>
      <w:sdtPr>
        <w:rPr>
          <w:rFonts w:ascii="Arial" w:eastAsiaTheme="minorHAnsi" w:hAnsi="Arial" w:cs="Arial"/>
          <w:color w:val="auto"/>
          <w:sz w:val="24"/>
          <w:szCs w:val="24"/>
          <w:lang w:val="en-GB"/>
        </w:rPr>
        <w:id w:val="-1090311279"/>
        <w:docPartObj>
          <w:docPartGallery w:val="Table of Contents"/>
          <w:docPartUnique/>
        </w:docPartObj>
      </w:sdtPr>
      <w:sdtEndPr>
        <w:rPr>
          <w:b/>
          <w:bCs/>
          <w:noProof/>
        </w:rPr>
      </w:sdtEndPr>
      <w:sdtContent>
        <w:p w14:paraId="2F9C2C32" w14:textId="18A726A3" w:rsidR="00703F88" w:rsidRDefault="00703F88">
          <w:pPr>
            <w:pStyle w:val="TOCHeading"/>
          </w:pPr>
          <w:r>
            <w:t>Contents</w:t>
          </w:r>
        </w:p>
        <w:p w14:paraId="0CFCE58D" w14:textId="239B229C" w:rsidR="004E1711" w:rsidRDefault="00703F88">
          <w:pPr>
            <w:pStyle w:val="TOC1"/>
            <w:tabs>
              <w:tab w:val="right" w:leader="dot" w:pos="8493"/>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11139911" w:history="1">
            <w:r w:rsidR="004E1711" w:rsidRPr="00EB4C76">
              <w:rPr>
                <w:rStyle w:val="Hyperlink"/>
                <w:noProof/>
              </w:rPr>
              <w:t>Introduction</w:t>
            </w:r>
            <w:r w:rsidR="004E1711">
              <w:rPr>
                <w:noProof/>
                <w:webHidden/>
              </w:rPr>
              <w:tab/>
            </w:r>
            <w:r w:rsidR="004E1711">
              <w:rPr>
                <w:noProof/>
                <w:webHidden/>
              </w:rPr>
              <w:fldChar w:fldCharType="begin"/>
            </w:r>
            <w:r w:rsidR="004E1711">
              <w:rPr>
                <w:noProof/>
                <w:webHidden/>
              </w:rPr>
              <w:instrText xml:space="preserve"> PAGEREF _Toc511139911 \h </w:instrText>
            </w:r>
            <w:r w:rsidR="004E1711">
              <w:rPr>
                <w:noProof/>
                <w:webHidden/>
              </w:rPr>
            </w:r>
            <w:r w:rsidR="004E1711">
              <w:rPr>
                <w:noProof/>
                <w:webHidden/>
              </w:rPr>
              <w:fldChar w:fldCharType="separate"/>
            </w:r>
            <w:r w:rsidR="004E1711">
              <w:rPr>
                <w:noProof/>
                <w:webHidden/>
              </w:rPr>
              <w:t>2</w:t>
            </w:r>
            <w:r w:rsidR="004E1711">
              <w:rPr>
                <w:noProof/>
                <w:webHidden/>
              </w:rPr>
              <w:fldChar w:fldCharType="end"/>
            </w:r>
          </w:hyperlink>
        </w:p>
        <w:p w14:paraId="5CFF0E9D" w14:textId="7B4C287D" w:rsidR="004E1711" w:rsidRDefault="00B00690">
          <w:pPr>
            <w:pStyle w:val="TOC1"/>
            <w:tabs>
              <w:tab w:val="right" w:leader="dot" w:pos="8493"/>
            </w:tabs>
            <w:rPr>
              <w:rFonts w:asciiTheme="minorHAnsi" w:eastAsiaTheme="minorEastAsia" w:hAnsiTheme="minorHAnsi" w:cstheme="minorBidi"/>
              <w:noProof/>
              <w:sz w:val="22"/>
              <w:szCs w:val="22"/>
              <w:lang w:eastAsia="en-GB"/>
            </w:rPr>
          </w:pPr>
          <w:hyperlink w:anchor="_Toc511139912" w:history="1">
            <w:r w:rsidR="004E1711" w:rsidRPr="00EB4C76">
              <w:rPr>
                <w:rStyle w:val="Hyperlink"/>
                <w:noProof/>
              </w:rPr>
              <w:t>About the SmartLight</w:t>
            </w:r>
            <w:r w:rsidR="004E1711">
              <w:rPr>
                <w:noProof/>
                <w:webHidden/>
              </w:rPr>
              <w:tab/>
            </w:r>
            <w:r w:rsidR="004E1711">
              <w:rPr>
                <w:noProof/>
                <w:webHidden/>
              </w:rPr>
              <w:fldChar w:fldCharType="begin"/>
            </w:r>
            <w:r w:rsidR="004E1711">
              <w:rPr>
                <w:noProof/>
                <w:webHidden/>
              </w:rPr>
              <w:instrText xml:space="preserve"> PAGEREF _Toc511139912 \h </w:instrText>
            </w:r>
            <w:r w:rsidR="004E1711">
              <w:rPr>
                <w:noProof/>
                <w:webHidden/>
              </w:rPr>
            </w:r>
            <w:r w:rsidR="004E1711">
              <w:rPr>
                <w:noProof/>
                <w:webHidden/>
              </w:rPr>
              <w:fldChar w:fldCharType="separate"/>
            </w:r>
            <w:r w:rsidR="004E1711">
              <w:rPr>
                <w:noProof/>
                <w:webHidden/>
              </w:rPr>
              <w:t>3</w:t>
            </w:r>
            <w:r w:rsidR="004E1711">
              <w:rPr>
                <w:noProof/>
                <w:webHidden/>
              </w:rPr>
              <w:fldChar w:fldCharType="end"/>
            </w:r>
          </w:hyperlink>
        </w:p>
        <w:p w14:paraId="3FE0864F" w14:textId="2AF1CC39" w:rsidR="004E1711" w:rsidRDefault="00B00690">
          <w:pPr>
            <w:pStyle w:val="TOC1"/>
            <w:tabs>
              <w:tab w:val="right" w:leader="dot" w:pos="8493"/>
            </w:tabs>
            <w:rPr>
              <w:rFonts w:asciiTheme="minorHAnsi" w:eastAsiaTheme="minorEastAsia" w:hAnsiTheme="minorHAnsi" w:cstheme="minorBidi"/>
              <w:noProof/>
              <w:sz w:val="22"/>
              <w:szCs w:val="22"/>
              <w:lang w:eastAsia="en-GB"/>
            </w:rPr>
          </w:pPr>
          <w:hyperlink w:anchor="_Toc511139913" w:history="1">
            <w:r w:rsidR="004E1711" w:rsidRPr="00EB4C76">
              <w:rPr>
                <w:rStyle w:val="Hyperlink"/>
                <w:noProof/>
              </w:rPr>
              <w:t>Risk</w:t>
            </w:r>
            <w:r w:rsidR="004E1711">
              <w:rPr>
                <w:noProof/>
                <w:webHidden/>
              </w:rPr>
              <w:tab/>
            </w:r>
            <w:r w:rsidR="004E1711">
              <w:rPr>
                <w:noProof/>
                <w:webHidden/>
              </w:rPr>
              <w:fldChar w:fldCharType="begin"/>
            </w:r>
            <w:r w:rsidR="004E1711">
              <w:rPr>
                <w:noProof/>
                <w:webHidden/>
              </w:rPr>
              <w:instrText xml:space="preserve"> PAGEREF _Toc511139913 \h </w:instrText>
            </w:r>
            <w:r w:rsidR="004E1711">
              <w:rPr>
                <w:noProof/>
                <w:webHidden/>
              </w:rPr>
            </w:r>
            <w:r w:rsidR="004E1711">
              <w:rPr>
                <w:noProof/>
                <w:webHidden/>
              </w:rPr>
              <w:fldChar w:fldCharType="separate"/>
            </w:r>
            <w:r w:rsidR="004E1711">
              <w:rPr>
                <w:noProof/>
                <w:webHidden/>
              </w:rPr>
              <w:t>4</w:t>
            </w:r>
            <w:r w:rsidR="004E1711">
              <w:rPr>
                <w:noProof/>
                <w:webHidden/>
              </w:rPr>
              <w:fldChar w:fldCharType="end"/>
            </w:r>
          </w:hyperlink>
        </w:p>
        <w:p w14:paraId="238D6668" w14:textId="56774AB9" w:rsidR="004E1711" w:rsidRDefault="00B00690">
          <w:pPr>
            <w:pStyle w:val="TOC2"/>
            <w:tabs>
              <w:tab w:val="right" w:leader="dot" w:pos="8493"/>
            </w:tabs>
            <w:rPr>
              <w:rFonts w:asciiTheme="minorHAnsi" w:eastAsiaTheme="minorEastAsia" w:hAnsiTheme="minorHAnsi" w:cstheme="minorBidi"/>
              <w:noProof/>
              <w:sz w:val="22"/>
              <w:szCs w:val="22"/>
              <w:lang w:eastAsia="en-GB"/>
            </w:rPr>
          </w:pPr>
          <w:hyperlink w:anchor="_Toc511139914" w:history="1">
            <w:r w:rsidR="004E1711" w:rsidRPr="00EB4C76">
              <w:rPr>
                <w:rStyle w:val="Hyperlink"/>
                <w:noProof/>
              </w:rPr>
              <w:t>Risk Identification</w:t>
            </w:r>
            <w:r w:rsidR="004E1711">
              <w:rPr>
                <w:noProof/>
                <w:webHidden/>
              </w:rPr>
              <w:tab/>
            </w:r>
            <w:r w:rsidR="004E1711">
              <w:rPr>
                <w:noProof/>
                <w:webHidden/>
              </w:rPr>
              <w:fldChar w:fldCharType="begin"/>
            </w:r>
            <w:r w:rsidR="004E1711">
              <w:rPr>
                <w:noProof/>
                <w:webHidden/>
              </w:rPr>
              <w:instrText xml:space="preserve"> PAGEREF _Toc511139914 \h </w:instrText>
            </w:r>
            <w:r w:rsidR="004E1711">
              <w:rPr>
                <w:noProof/>
                <w:webHidden/>
              </w:rPr>
            </w:r>
            <w:r w:rsidR="004E1711">
              <w:rPr>
                <w:noProof/>
                <w:webHidden/>
              </w:rPr>
              <w:fldChar w:fldCharType="separate"/>
            </w:r>
            <w:r w:rsidR="004E1711">
              <w:rPr>
                <w:noProof/>
                <w:webHidden/>
              </w:rPr>
              <w:t>4</w:t>
            </w:r>
            <w:r w:rsidR="004E1711">
              <w:rPr>
                <w:noProof/>
                <w:webHidden/>
              </w:rPr>
              <w:fldChar w:fldCharType="end"/>
            </w:r>
          </w:hyperlink>
        </w:p>
        <w:p w14:paraId="029E783B" w14:textId="6CD2301D" w:rsidR="004E1711" w:rsidRDefault="00B00690">
          <w:pPr>
            <w:pStyle w:val="TOC2"/>
            <w:tabs>
              <w:tab w:val="right" w:leader="dot" w:pos="8493"/>
            </w:tabs>
            <w:rPr>
              <w:rFonts w:asciiTheme="minorHAnsi" w:eastAsiaTheme="minorEastAsia" w:hAnsiTheme="minorHAnsi" w:cstheme="minorBidi"/>
              <w:noProof/>
              <w:sz w:val="22"/>
              <w:szCs w:val="22"/>
              <w:lang w:eastAsia="en-GB"/>
            </w:rPr>
          </w:pPr>
          <w:hyperlink w:anchor="_Toc511139915" w:history="1">
            <w:r w:rsidR="004E1711" w:rsidRPr="00EB4C76">
              <w:rPr>
                <w:rStyle w:val="Hyperlink"/>
                <w:noProof/>
              </w:rPr>
              <w:t>Risk Exposure Calculations Explained</w:t>
            </w:r>
            <w:r w:rsidR="004E1711">
              <w:rPr>
                <w:noProof/>
                <w:webHidden/>
              </w:rPr>
              <w:tab/>
            </w:r>
            <w:r w:rsidR="004E1711">
              <w:rPr>
                <w:noProof/>
                <w:webHidden/>
              </w:rPr>
              <w:fldChar w:fldCharType="begin"/>
            </w:r>
            <w:r w:rsidR="004E1711">
              <w:rPr>
                <w:noProof/>
                <w:webHidden/>
              </w:rPr>
              <w:instrText xml:space="preserve"> PAGEREF _Toc511139915 \h </w:instrText>
            </w:r>
            <w:r w:rsidR="004E1711">
              <w:rPr>
                <w:noProof/>
                <w:webHidden/>
              </w:rPr>
            </w:r>
            <w:r w:rsidR="004E1711">
              <w:rPr>
                <w:noProof/>
                <w:webHidden/>
              </w:rPr>
              <w:fldChar w:fldCharType="separate"/>
            </w:r>
            <w:r w:rsidR="004E1711">
              <w:rPr>
                <w:noProof/>
                <w:webHidden/>
              </w:rPr>
              <w:t>5</w:t>
            </w:r>
            <w:r w:rsidR="004E1711">
              <w:rPr>
                <w:noProof/>
                <w:webHidden/>
              </w:rPr>
              <w:fldChar w:fldCharType="end"/>
            </w:r>
          </w:hyperlink>
        </w:p>
        <w:p w14:paraId="147717BF" w14:textId="589B4F21" w:rsidR="004E1711" w:rsidRDefault="00B00690">
          <w:pPr>
            <w:pStyle w:val="TOC2"/>
            <w:tabs>
              <w:tab w:val="right" w:leader="dot" w:pos="8493"/>
            </w:tabs>
            <w:rPr>
              <w:rFonts w:asciiTheme="minorHAnsi" w:eastAsiaTheme="minorEastAsia" w:hAnsiTheme="minorHAnsi" w:cstheme="minorBidi"/>
              <w:noProof/>
              <w:sz w:val="22"/>
              <w:szCs w:val="22"/>
              <w:lang w:eastAsia="en-GB"/>
            </w:rPr>
          </w:pPr>
          <w:hyperlink w:anchor="_Toc511139916" w:history="1">
            <w:r w:rsidR="004E1711" w:rsidRPr="00EB4C76">
              <w:rPr>
                <w:rStyle w:val="Hyperlink"/>
                <w:noProof/>
              </w:rPr>
              <w:t>Probability Impact Matrix</w:t>
            </w:r>
            <w:r w:rsidR="004E1711">
              <w:rPr>
                <w:noProof/>
                <w:webHidden/>
              </w:rPr>
              <w:tab/>
            </w:r>
            <w:r w:rsidR="004E1711">
              <w:rPr>
                <w:noProof/>
                <w:webHidden/>
              </w:rPr>
              <w:fldChar w:fldCharType="begin"/>
            </w:r>
            <w:r w:rsidR="004E1711">
              <w:rPr>
                <w:noProof/>
                <w:webHidden/>
              </w:rPr>
              <w:instrText xml:space="preserve"> PAGEREF _Toc511139916 \h </w:instrText>
            </w:r>
            <w:r w:rsidR="004E1711">
              <w:rPr>
                <w:noProof/>
                <w:webHidden/>
              </w:rPr>
            </w:r>
            <w:r w:rsidR="004E1711">
              <w:rPr>
                <w:noProof/>
                <w:webHidden/>
              </w:rPr>
              <w:fldChar w:fldCharType="separate"/>
            </w:r>
            <w:r w:rsidR="004E1711">
              <w:rPr>
                <w:noProof/>
                <w:webHidden/>
              </w:rPr>
              <w:t>5</w:t>
            </w:r>
            <w:r w:rsidR="004E1711">
              <w:rPr>
                <w:noProof/>
                <w:webHidden/>
              </w:rPr>
              <w:fldChar w:fldCharType="end"/>
            </w:r>
          </w:hyperlink>
        </w:p>
        <w:p w14:paraId="37D6C997" w14:textId="2F86807F" w:rsidR="004E1711" w:rsidRDefault="00B00690">
          <w:pPr>
            <w:pStyle w:val="TOC1"/>
            <w:tabs>
              <w:tab w:val="right" w:leader="dot" w:pos="8493"/>
            </w:tabs>
            <w:rPr>
              <w:rFonts w:asciiTheme="minorHAnsi" w:eastAsiaTheme="minorEastAsia" w:hAnsiTheme="minorHAnsi" w:cstheme="minorBidi"/>
              <w:noProof/>
              <w:sz w:val="22"/>
              <w:szCs w:val="22"/>
              <w:lang w:eastAsia="en-GB"/>
            </w:rPr>
          </w:pPr>
          <w:hyperlink w:anchor="_Toc511139917" w:history="1">
            <w:r w:rsidR="004E1711" w:rsidRPr="00EB4C76">
              <w:rPr>
                <w:rStyle w:val="Hyperlink"/>
                <w:noProof/>
              </w:rPr>
              <w:t>Code of Practice</w:t>
            </w:r>
            <w:r w:rsidR="004E1711">
              <w:rPr>
                <w:noProof/>
                <w:webHidden/>
              </w:rPr>
              <w:tab/>
            </w:r>
            <w:r w:rsidR="004E1711">
              <w:rPr>
                <w:noProof/>
                <w:webHidden/>
              </w:rPr>
              <w:fldChar w:fldCharType="begin"/>
            </w:r>
            <w:r w:rsidR="004E1711">
              <w:rPr>
                <w:noProof/>
                <w:webHidden/>
              </w:rPr>
              <w:instrText xml:space="preserve"> PAGEREF _Toc511139917 \h </w:instrText>
            </w:r>
            <w:r w:rsidR="004E1711">
              <w:rPr>
                <w:noProof/>
                <w:webHidden/>
              </w:rPr>
            </w:r>
            <w:r w:rsidR="004E1711">
              <w:rPr>
                <w:noProof/>
                <w:webHidden/>
              </w:rPr>
              <w:fldChar w:fldCharType="separate"/>
            </w:r>
            <w:r w:rsidR="004E1711">
              <w:rPr>
                <w:noProof/>
                <w:webHidden/>
              </w:rPr>
              <w:t>6</w:t>
            </w:r>
            <w:r w:rsidR="004E1711">
              <w:rPr>
                <w:noProof/>
                <w:webHidden/>
              </w:rPr>
              <w:fldChar w:fldCharType="end"/>
            </w:r>
          </w:hyperlink>
        </w:p>
        <w:p w14:paraId="4600701C" w14:textId="4FD51AE1" w:rsidR="004E1711" w:rsidRDefault="00B00690">
          <w:pPr>
            <w:pStyle w:val="TOC2"/>
            <w:tabs>
              <w:tab w:val="right" w:leader="dot" w:pos="8493"/>
            </w:tabs>
            <w:rPr>
              <w:rFonts w:asciiTheme="minorHAnsi" w:eastAsiaTheme="minorEastAsia" w:hAnsiTheme="minorHAnsi" w:cstheme="minorBidi"/>
              <w:noProof/>
              <w:sz w:val="22"/>
              <w:szCs w:val="22"/>
              <w:lang w:eastAsia="en-GB"/>
            </w:rPr>
          </w:pPr>
          <w:hyperlink w:anchor="_Toc511139918" w:history="1">
            <w:r w:rsidR="004E1711" w:rsidRPr="00EB4C76">
              <w:rPr>
                <w:rStyle w:val="Hyperlink"/>
                <w:noProof/>
              </w:rPr>
              <w:t>Ethical and Legal Issues</w:t>
            </w:r>
            <w:r w:rsidR="004E1711">
              <w:rPr>
                <w:noProof/>
                <w:webHidden/>
              </w:rPr>
              <w:tab/>
            </w:r>
            <w:r w:rsidR="004E1711">
              <w:rPr>
                <w:noProof/>
                <w:webHidden/>
              </w:rPr>
              <w:fldChar w:fldCharType="begin"/>
            </w:r>
            <w:r w:rsidR="004E1711">
              <w:rPr>
                <w:noProof/>
                <w:webHidden/>
              </w:rPr>
              <w:instrText xml:space="preserve"> PAGEREF _Toc511139918 \h </w:instrText>
            </w:r>
            <w:r w:rsidR="004E1711">
              <w:rPr>
                <w:noProof/>
                <w:webHidden/>
              </w:rPr>
            </w:r>
            <w:r w:rsidR="004E1711">
              <w:rPr>
                <w:noProof/>
                <w:webHidden/>
              </w:rPr>
              <w:fldChar w:fldCharType="separate"/>
            </w:r>
            <w:r w:rsidR="004E1711">
              <w:rPr>
                <w:noProof/>
                <w:webHidden/>
              </w:rPr>
              <w:t>6</w:t>
            </w:r>
            <w:r w:rsidR="004E1711">
              <w:rPr>
                <w:noProof/>
                <w:webHidden/>
              </w:rPr>
              <w:fldChar w:fldCharType="end"/>
            </w:r>
          </w:hyperlink>
        </w:p>
        <w:p w14:paraId="19D9BC3D" w14:textId="3CD6BF0B" w:rsidR="004E1711" w:rsidRDefault="00B00690">
          <w:pPr>
            <w:pStyle w:val="TOC3"/>
            <w:tabs>
              <w:tab w:val="right" w:leader="dot" w:pos="8493"/>
            </w:tabs>
            <w:rPr>
              <w:rFonts w:asciiTheme="minorHAnsi" w:eastAsiaTheme="minorEastAsia" w:hAnsiTheme="minorHAnsi" w:cstheme="minorBidi"/>
              <w:noProof/>
              <w:sz w:val="22"/>
              <w:szCs w:val="22"/>
              <w:lang w:eastAsia="en-GB"/>
            </w:rPr>
          </w:pPr>
          <w:hyperlink w:anchor="_Toc511139919" w:history="1">
            <w:r w:rsidR="004E1711" w:rsidRPr="00EB4C76">
              <w:rPr>
                <w:rStyle w:val="Hyperlink"/>
                <w:noProof/>
              </w:rPr>
              <w:t>Conforming with the British Computer Society Code of Conduct</w:t>
            </w:r>
            <w:r w:rsidR="004E1711">
              <w:rPr>
                <w:noProof/>
                <w:webHidden/>
              </w:rPr>
              <w:tab/>
            </w:r>
            <w:r w:rsidR="004E1711">
              <w:rPr>
                <w:noProof/>
                <w:webHidden/>
              </w:rPr>
              <w:fldChar w:fldCharType="begin"/>
            </w:r>
            <w:r w:rsidR="004E1711">
              <w:rPr>
                <w:noProof/>
                <w:webHidden/>
              </w:rPr>
              <w:instrText xml:space="preserve"> PAGEREF _Toc511139919 \h </w:instrText>
            </w:r>
            <w:r w:rsidR="004E1711">
              <w:rPr>
                <w:noProof/>
                <w:webHidden/>
              </w:rPr>
            </w:r>
            <w:r w:rsidR="004E1711">
              <w:rPr>
                <w:noProof/>
                <w:webHidden/>
              </w:rPr>
              <w:fldChar w:fldCharType="separate"/>
            </w:r>
            <w:r w:rsidR="004E1711">
              <w:rPr>
                <w:noProof/>
                <w:webHidden/>
              </w:rPr>
              <w:t>6</w:t>
            </w:r>
            <w:r w:rsidR="004E1711">
              <w:rPr>
                <w:noProof/>
                <w:webHidden/>
              </w:rPr>
              <w:fldChar w:fldCharType="end"/>
            </w:r>
          </w:hyperlink>
        </w:p>
        <w:p w14:paraId="5117305F" w14:textId="742CC947" w:rsidR="004E1711" w:rsidRDefault="00B00690">
          <w:pPr>
            <w:pStyle w:val="TOC3"/>
            <w:tabs>
              <w:tab w:val="right" w:leader="dot" w:pos="8493"/>
            </w:tabs>
            <w:rPr>
              <w:rFonts w:asciiTheme="minorHAnsi" w:eastAsiaTheme="minorEastAsia" w:hAnsiTheme="minorHAnsi" w:cstheme="minorBidi"/>
              <w:noProof/>
              <w:sz w:val="22"/>
              <w:szCs w:val="22"/>
              <w:lang w:eastAsia="en-GB"/>
            </w:rPr>
          </w:pPr>
          <w:hyperlink w:anchor="_Toc511139920" w:history="1">
            <w:r w:rsidR="004E1711" w:rsidRPr="00EB4C76">
              <w:rPr>
                <w:rStyle w:val="Hyperlink"/>
                <w:noProof/>
              </w:rPr>
              <w:t>Conforming with the IEEE Code of Conduct</w:t>
            </w:r>
            <w:r w:rsidR="004E1711">
              <w:rPr>
                <w:noProof/>
                <w:webHidden/>
              </w:rPr>
              <w:tab/>
            </w:r>
            <w:r w:rsidR="004E1711">
              <w:rPr>
                <w:noProof/>
                <w:webHidden/>
              </w:rPr>
              <w:fldChar w:fldCharType="begin"/>
            </w:r>
            <w:r w:rsidR="004E1711">
              <w:rPr>
                <w:noProof/>
                <w:webHidden/>
              </w:rPr>
              <w:instrText xml:space="preserve"> PAGEREF _Toc511139920 \h </w:instrText>
            </w:r>
            <w:r w:rsidR="004E1711">
              <w:rPr>
                <w:noProof/>
                <w:webHidden/>
              </w:rPr>
            </w:r>
            <w:r w:rsidR="004E1711">
              <w:rPr>
                <w:noProof/>
                <w:webHidden/>
              </w:rPr>
              <w:fldChar w:fldCharType="separate"/>
            </w:r>
            <w:r w:rsidR="004E1711">
              <w:rPr>
                <w:noProof/>
                <w:webHidden/>
              </w:rPr>
              <w:t>7</w:t>
            </w:r>
            <w:r w:rsidR="004E1711">
              <w:rPr>
                <w:noProof/>
                <w:webHidden/>
              </w:rPr>
              <w:fldChar w:fldCharType="end"/>
            </w:r>
          </w:hyperlink>
        </w:p>
        <w:p w14:paraId="01A79FE8" w14:textId="2CE00B27" w:rsidR="004E1711" w:rsidRDefault="00B00690">
          <w:pPr>
            <w:pStyle w:val="TOC3"/>
            <w:tabs>
              <w:tab w:val="right" w:leader="dot" w:pos="8493"/>
            </w:tabs>
            <w:rPr>
              <w:rFonts w:asciiTheme="minorHAnsi" w:eastAsiaTheme="minorEastAsia" w:hAnsiTheme="minorHAnsi" w:cstheme="minorBidi"/>
              <w:noProof/>
              <w:sz w:val="22"/>
              <w:szCs w:val="22"/>
              <w:lang w:eastAsia="en-GB"/>
            </w:rPr>
          </w:pPr>
          <w:hyperlink w:anchor="_Toc511139921" w:history="1">
            <w:r w:rsidR="004E1711" w:rsidRPr="00EB4C76">
              <w:rPr>
                <w:rStyle w:val="Hyperlink"/>
                <w:noProof/>
              </w:rPr>
              <w:t>United Kingdom Lighting Legislations</w:t>
            </w:r>
            <w:r w:rsidR="004E1711">
              <w:rPr>
                <w:noProof/>
                <w:webHidden/>
              </w:rPr>
              <w:tab/>
            </w:r>
            <w:r w:rsidR="004E1711">
              <w:rPr>
                <w:noProof/>
                <w:webHidden/>
              </w:rPr>
              <w:fldChar w:fldCharType="begin"/>
            </w:r>
            <w:r w:rsidR="004E1711">
              <w:rPr>
                <w:noProof/>
                <w:webHidden/>
              </w:rPr>
              <w:instrText xml:space="preserve"> PAGEREF _Toc511139921 \h </w:instrText>
            </w:r>
            <w:r w:rsidR="004E1711">
              <w:rPr>
                <w:noProof/>
                <w:webHidden/>
              </w:rPr>
            </w:r>
            <w:r w:rsidR="004E1711">
              <w:rPr>
                <w:noProof/>
                <w:webHidden/>
              </w:rPr>
              <w:fldChar w:fldCharType="separate"/>
            </w:r>
            <w:r w:rsidR="004E1711">
              <w:rPr>
                <w:noProof/>
                <w:webHidden/>
              </w:rPr>
              <w:t>7</w:t>
            </w:r>
            <w:r w:rsidR="004E1711">
              <w:rPr>
                <w:noProof/>
                <w:webHidden/>
              </w:rPr>
              <w:fldChar w:fldCharType="end"/>
            </w:r>
          </w:hyperlink>
        </w:p>
        <w:p w14:paraId="16AE3045" w14:textId="169AD2B3" w:rsidR="004E1711" w:rsidRDefault="00B00690">
          <w:pPr>
            <w:pStyle w:val="TOC2"/>
            <w:tabs>
              <w:tab w:val="right" w:leader="dot" w:pos="8493"/>
            </w:tabs>
            <w:rPr>
              <w:rFonts w:asciiTheme="minorHAnsi" w:eastAsiaTheme="minorEastAsia" w:hAnsiTheme="minorHAnsi" w:cstheme="minorBidi"/>
              <w:noProof/>
              <w:sz w:val="22"/>
              <w:szCs w:val="22"/>
              <w:lang w:eastAsia="en-GB"/>
            </w:rPr>
          </w:pPr>
          <w:hyperlink w:anchor="_Toc511139922" w:history="1">
            <w:r w:rsidR="004E1711" w:rsidRPr="00EB4C76">
              <w:rPr>
                <w:rStyle w:val="Hyperlink"/>
                <w:noProof/>
              </w:rPr>
              <w:t>Sustainability and Environmental Issues</w:t>
            </w:r>
            <w:r w:rsidR="004E1711">
              <w:rPr>
                <w:noProof/>
                <w:webHidden/>
              </w:rPr>
              <w:tab/>
            </w:r>
            <w:r w:rsidR="004E1711">
              <w:rPr>
                <w:noProof/>
                <w:webHidden/>
              </w:rPr>
              <w:fldChar w:fldCharType="begin"/>
            </w:r>
            <w:r w:rsidR="004E1711">
              <w:rPr>
                <w:noProof/>
                <w:webHidden/>
              </w:rPr>
              <w:instrText xml:space="preserve"> PAGEREF _Toc511139922 \h </w:instrText>
            </w:r>
            <w:r w:rsidR="004E1711">
              <w:rPr>
                <w:noProof/>
                <w:webHidden/>
              </w:rPr>
            </w:r>
            <w:r w:rsidR="004E1711">
              <w:rPr>
                <w:noProof/>
                <w:webHidden/>
              </w:rPr>
              <w:fldChar w:fldCharType="separate"/>
            </w:r>
            <w:r w:rsidR="004E1711">
              <w:rPr>
                <w:noProof/>
                <w:webHidden/>
              </w:rPr>
              <w:t>7</w:t>
            </w:r>
            <w:r w:rsidR="004E1711">
              <w:rPr>
                <w:noProof/>
                <w:webHidden/>
              </w:rPr>
              <w:fldChar w:fldCharType="end"/>
            </w:r>
          </w:hyperlink>
        </w:p>
        <w:p w14:paraId="337E8842" w14:textId="749B0552" w:rsidR="004E1711" w:rsidRDefault="00B00690">
          <w:pPr>
            <w:pStyle w:val="TOC3"/>
            <w:tabs>
              <w:tab w:val="right" w:leader="dot" w:pos="8493"/>
            </w:tabs>
            <w:rPr>
              <w:rFonts w:asciiTheme="minorHAnsi" w:eastAsiaTheme="minorEastAsia" w:hAnsiTheme="minorHAnsi" w:cstheme="minorBidi"/>
              <w:noProof/>
              <w:sz w:val="22"/>
              <w:szCs w:val="22"/>
              <w:lang w:eastAsia="en-GB"/>
            </w:rPr>
          </w:pPr>
          <w:hyperlink w:anchor="_Toc511139923" w:history="1">
            <w:r w:rsidR="004E1711" w:rsidRPr="00EB4C76">
              <w:rPr>
                <w:rStyle w:val="Hyperlink"/>
                <w:noProof/>
              </w:rPr>
              <w:t>First, Second and Third Order Factors</w:t>
            </w:r>
            <w:r w:rsidR="004E1711">
              <w:rPr>
                <w:noProof/>
                <w:webHidden/>
              </w:rPr>
              <w:tab/>
            </w:r>
            <w:r w:rsidR="004E1711">
              <w:rPr>
                <w:noProof/>
                <w:webHidden/>
              </w:rPr>
              <w:fldChar w:fldCharType="begin"/>
            </w:r>
            <w:r w:rsidR="004E1711">
              <w:rPr>
                <w:noProof/>
                <w:webHidden/>
              </w:rPr>
              <w:instrText xml:space="preserve"> PAGEREF _Toc511139923 \h </w:instrText>
            </w:r>
            <w:r w:rsidR="004E1711">
              <w:rPr>
                <w:noProof/>
                <w:webHidden/>
              </w:rPr>
            </w:r>
            <w:r w:rsidR="004E1711">
              <w:rPr>
                <w:noProof/>
                <w:webHidden/>
              </w:rPr>
              <w:fldChar w:fldCharType="separate"/>
            </w:r>
            <w:r w:rsidR="004E1711">
              <w:rPr>
                <w:noProof/>
                <w:webHidden/>
              </w:rPr>
              <w:t>7</w:t>
            </w:r>
            <w:r w:rsidR="004E1711">
              <w:rPr>
                <w:noProof/>
                <w:webHidden/>
              </w:rPr>
              <w:fldChar w:fldCharType="end"/>
            </w:r>
          </w:hyperlink>
        </w:p>
        <w:p w14:paraId="183E0C01" w14:textId="3C1C08AC" w:rsidR="004E1711" w:rsidRDefault="00B00690">
          <w:pPr>
            <w:pStyle w:val="TOC1"/>
            <w:tabs>
              <w:tab w:val="right" w:leader="dot" w:pos="8493"/>
            </w:tabs>
            <w:rPr>
              <w:rFonts w:asciiTheme="minorHAnsi" w:eastAsiaTheme="minorEastAsia" w:hAnsiTheme="minorHAnsi" w:cstheme="minorBidi"/>
              <w:noProof/>
              <w:sz w:val="22"/>
              <w:szCs w:val="22"/>
              <w:lang w:eastAsia="en-GB"/>
            </w:rPr>
          </w:pPr>
          <w:hyperlink w:anchor="_Toc511139924" w:history="1">
            <w:r w:rsidR="004E1711" w:rsidRPr="00EB4C76">
              <w:rPr>
                <w:rStyle w:val="Hyperlink"/>
                <w:noProof/>
              </w:rPr>
              <w:t>References</w:t>
            </w:r>
            <w:r w:rsidR="004E1711">
              <w:rPr>
                <w:noProof/>
                <w:webHidden/>
              </w:rPr>
              <w:tab/>
            </w:r>
            <w:r w:rsidR="004E1711">
              <w:rPr>
                <w:noProof/>
                <w:webHidden/>
              </w:rPr>
              <w:fldChar w:fldCharType="begin"/>
            </w:r>
            <w:r w:rsidR="004E1711">
              <w:rPr>
                <w:noProof/>
                <w:webHidden/>
              </w:rPr>
              <w:instrText xml:space="preserve"> PAGEREF _Toc511139924 \h </w:instrText>
            </w:r>
            <w:r w:rsidR="004E1711">
              <w:rPr>
                <w:noProof/>
                <w:webHidden/>
              </w:rPr>
            </w:r>
            <w:r w:rsidR="004E1711">
              <w:rPr>
                <w:noProof/>
                <w:webHidden/>
              </w:rPr>
              <w:fldChar w:fldCharType="separate"/>
            </w:r>
            <w:r w:rsidR="004E1711">
              <w:rPr>
                <w:noProof/>
                <w:webHidden/>
              </w:rPr>
              <w:t>9</w:t>
            </w:r>
            <w:r w:rsidR="004E1711">
              <w:rPr>
                <w:noProof/>
                <w:webHidden/>
              </w:rPr>
              <w:fldChar w:fldCharType="end"/>
            </w:r>
          </w:hyperlink>
        </w:p>
        <w:p w14:paraId="1F5F5127" w14:textId="1293BE28" w:rsidR="004E1711" w:rsidRDefault="00B00690">
          <w:pPr>
            <w:pStyle w:val="TOC1"/>
            <w:tabs>
              <w:tab w:val="right" w:leader="dot" w:pos="8493"/>
            </w:tabs>
            <w:rPr>
              <w:rFonts w:asciiTheme="minorHAnsi" w:eastAsiaTheme="minorEastAsia" w:hAnsiTheme="minorHAnsi" w:cstheme="minorBidi"/>
              <w:noProof/>
              <w:sz w:val="22"/>
              <w:szCs w:val="22"/>
              <w:lang w:eastAsia="en-GB"/>
            </w:rPr>
          </w:pPr>
          <w:hyperlink w:anchor="_Toc511139925" w:history="1">
            <w:r w:rsidR="004E1711" w:rsidRPr="00EB4C76">
              <w:rPr>
                <w:rStyle w:val="Hyperlink"/>
                <w:noProof/>
              </w:rPr>
              <w:t>Appendix 1 – Source Code</w:t>
            </w:r>
            <w:r w:rsidR="004E1711">
              <w:rPr>
                <w:noProof/>
                <w:webHidden/>
              </w:rPr>
              <w:tab/>
            </w:r>
            <w:r w:rsidR="004E1711">
              <w:rPr>
                <w:noProof/>
                <w:webHidden/>
              </w:rPr>
              <w:fldChar w:fldCharType="begin"/>
            </w:r>
            <w:r w:rsidR="004E1711">
              <w:rPr>
                <w:noProof/>
                <w:webHidden/>
              </w:rPr>
              <w:instrText xml:space="preserve"> PAGEREF _Toc511139925 \h </w:instrText>
            </w:r>
            <w:r w:rsidR="004E1711">
              <w:rPr>
                <w:noProof/>
                <w:webHidden/>
              </w:rPr>
            </w:r>
            <w:r w:rsidR="004E1711">
              <w:rPr>
                <w:noProof/>
                <w:webHidden/>
              </w:rPr>
              <w:fldChar w:fldCharType="separate"/>
            </w:r>
            <w:r w:rsidR="004E1711">
              <w:rPr>
                <w:noProof/>
                <w:webHidden/>
              </w:rPr>
              <w:t>11</w:t>
            </w:r>
            <w:r w:rsidR="004E1711">
              <w:rPr>
                <w:noProof/>
                <w:webHidden/>
              </w:rPr>
              <w:fldChar w:fldCharType="end"/>
            </w:r>
          </w:hyperlink>
        </w:p>
        <w:p w14:paraId="26B90BA4" w14:textId="282BE98B" w:rsidR="004E1711" w:rsidRDefault="00B00690">
          <w:pPr>
            <w:pStyle w:val="TOC1"/>
            <w:tabs>
              <w:tab w:val="right" w:leader="dot" w:pos="8493"/>
            </w:tabs>
            <w:rPr>
              <w:rFonts w:asciiTheme="minorHAnsi" w:eastAsiaTheme="minorEastAsia" w:hAnsiTheme="minorHAnsi" w:cstheme="minorBidi"/>
              <w:noProof/>
              <w:sz w:val="22"/>
              <w:szCs w:val="22"/>
              <w:lang w:eastAsia="en-GB"/>
            </w:rPr>
          </w:pPr>
          <w:hyperlink w:anchor="_Toc511139926" w:history="1">
            <w:r w:rsidR="004E1711" w:rsidRPr="00EB4C76">
              <w:rPr>
                <w:rStyle w:val="Hyperlink"/>
                <w:noProof/>
              </w:rPr>
              <w:t>Appendix 2 – Header File Code</w:t>
            </w:r>
            <w:r w:rsidR="004E1711">
              <w:rPr>
                <w:noProof/>
                <w:webHidden/>
              </w:rPr>
              <w:tab/>
            </w:r>
            <w:r w:rsidR="004E1711">
              <w:rPr>
                <w:noProof/>
                <w:webHidden/>
              </w:rPr>
              <w:fldChar w:fldCharType="begin"/>
            </w:r>
            <w:r w:rsidR="004E1711">
              <w:rPr>
                <w:noProof/>
                <w:webHidden/>
              </w:rPr>
              <w:instrText xml:space="preserve"> PAGEREF _Toc511139926 \h </w:instrText>
            </w:r>
            <w:r w:rsidR="004E1711">
              <w:rPr>
                <w:noProof/>
                <w:webHidden/>
              </w:rPr>
            </w:r>
            <w:r w:rsidR="004E1711">
              <w:rPr>
                <w:noProof/>
                <w:webHidden/>
              </w:rPr>
              <w:fldChar w:fldCharType="separate"/>
            </w:r>
            <w:r w:rsidR="004E1711">
              <w:rPr>
                <w:noProof/>
                <w:webHidden/>
              </w:rPr>
              <w:t>14</w:t>
            </w:r>
            <w:r w:rsidR="004E1711">
              <w:rPr>
                <w:noProof/>
                <w:webHidden/>
              </w:rPr>
              <w:fldChar w:fldCharType="end"/>
            </w:r>
          </w:hyperlink>
        </w:p>
        <w:p w14:paraId="155833F0" w14:textId="13D5E1D9" w:rsidR="00703F88" w:rsidRDefault="00703F88">
          <w:r>
            <w:rPr>
              <w:b/>
              <w:bCs/>
              <w:noProof/>
            </w:rPr>
            <w:fldChar w:fldCharType="end"/>
          </w:r>
        </w:p>
      </w:sdtContent>
    </w:sdt>
    <w:p w14:paraId="5D60FDDF" w14:textId="77777777" w:rsidR="00E97D7D" w:rsidRDefault="00E97D7D" w:rsidP="00E97D7D"/>
    <w:p w14:paraId="6CF82934" w14:textId="77777777" w:rsidR="00E97D7D" w:rsidRDefault="00E97D7D" w:rsidP="00E97D7D">
      <w:r>
        <w:br w:type="page"/>
      </w:r>
    </w:p>
    <w:p w14:paraId="07519DE4" w14:textId="77777777" w:rsidR="00E97D7D" w:rsidRDefault="00E97D7D" w:rsidP="00E97D7D">
      <w:pPr>
        <w:pStyle w:val="Heading1"/>
      </w:pPr>
      <w:bookmarkStart w:id="0" w:name="_Toc511139911"/>
      <w:r>
        <w:lastRenderedPageBreak/>
        <w:t>Introduction</w:t>
      </w:r>
      <w:bookmarkEnd w:id="0"/>
    </w:p>
    <w:p w14:paraId="74881D4B" w14:textId="3DF11F40" w:rsidR="00717C08" w:rsidRDefault="00717C08" w:rsidP="00E97D7D">
      <w:r>
        <w:t xml:space="preserve">In lieu of a new green future, bicycles </w:t>
      </w:r>
      <w:r w:rsidR="00832C05">
        <w:t>are</w:t>
      </w:r>
      <w:r w:rsidR="00D51032">
        <w:t xml:space="preserve"> one solution to the increasingly problematic pollution problems that </w:t>
      </w:r>
      <w:r w:rsidR="00215091">
        <w:t>is destroying the environment. One inherent problem with bicycles is the safety aspect</w:t>
      </w:r>
      <w:r w:rsidR="00832C05">
        <w:t>, as p</w:t>
      </w:r>
      <w:r w:rsidR="00215091">
        <w:t xml:space="preserve">eople are not as protected on a bicycle compared to a car. The least complex solution to this problem is enhancing visibility, which will </w:t>
      </w:r>
      <w:r w:rsidR="000C53B6">
        <w:t xml:space="preserve">decrease the chance of a collision. </w:t>
      </w:r>
    </w:p>
    <w:p w14:paraId="6122D9D1" w14:textId="7D7FB79A" w:rsidR="00E97D7D" w:rsidRDefault="00E97D7D" w:rsidP="00E97D7D">
      <w:r>
        <w:t>The SmartLight bicycle illumination system was developed to make urban commuting and countryside cycling safer</w:t>
      </w:r>
      <w:r w:rsidR="000C53B6">
        <w:t xml:space="preserve"> </w:t>
      </w:r>
      <w:r w:rsidR="00832C05">
        <w:t>by utilising</w:t>
      </w:r>
      <w:r w:rsidR="000C53B6">
        <w:t xml:space="preserve"> intelligent lighting systems</w:t>
      </w:r>
      <w:r>
        <w:t xml:space="preserve">. Many different stages have been completed, with good results overall. Some of the original features of the lighting system were omitted, and other features were added as development continued. </w:t>
      </w:r>
    </w:p>
    <w:p w14:paraId="110B044A" w14:textId="6F12DF0F" w:rsidR="00E97D7D" w:rsidRDefault="00E97D7D" w:rsidP="00E97D7D">
      <w:r>
        <w:t>This report will cover the general project plan regarding the SmartLight e-Bike lamp from Viking e-Bike Technologies (VeT). It will cover risk assessment and management, ethical issues, legal issues and planning (Gantt-</w:t>
      </w:r>
      <w:r w:rsidR="000B7440">
        <w:t>chart</w:t>
      </w:r>
      <w:r>
        <w:t>).</w:t>
      </w:r>
      <w:r w:rsidR="000E2FEC">
        <w:t xml:space="preserve"> The PERT-chart was omitted from this document due to its size.</w:t>
      </w:r>
      <w:r w:rsidR="00AB20B8">
        <w:t xml:space="preserve"> The current standpoint will also be discussed.</w:t>
      </w:r>
    </w:p>
    <w:p w14:paraId="3FF944F7" w14:textId="5B3FC6F0" w:rsidR="00D80B7C" w:rsidRDefault="00D80B7C" w:rsidP="00E97D7D">
      <w:r>
        <w:t>For reference, the group consists of Ashleigh Elder and Thorbjørn Kristiansen. Ashleigh Elder is developing another active lighting system mounted on</w:t>
      </w:r>
      <w:r w:rsidR="00387E14">
        <w:t xml:space="preserve"> clothing. Two members have left the group du</w:t>
      </w:r>
      <w:r w:rsidR="00396BE8">
        <w:t>e</w:t>
      </w:r>
      <w:r w:rsidR="00387E14">
        <w:t xml:space="preserve"> to unforeseen circumstances.</w:t>
      </w:r>
      <w:r w:rsidR="00396BE8">
        <w:t xml:space="preserve"> Their </w:t>
      </w:r>
      <w:r w:rsidR="002B4017">
        <w:t xml:space="preserve">project details and progress are omitted. </w:t>
      </w:r>
      <w:r w:rsidR="001E0182">
        <w:t>Andrew Hardwick’s progress is incorporated into the Gantt chart</w:t>
      </w:r>
      <w:r w:rsidR="005C4969">
        <w:t>, as he contributed to the project during the initial phases</w:t>
      </w:r>
      <w:r w:rsidR="001E0182">
        <w:t>.</w:t>
      </w:r>
    </w:p>
    <w:p w14:paraId="5D5A82E0" w14:textId="77777777" w:rsidR="007210A6" w:rsidRDefault="007210A6" w:rsidP="00E97D7D"/>
    <w:p w14:paraId="7B343CC5" w14:textId="77777777" w:rsidR="007210A6" w:rsidRDefault="007210A6">
      <w:r>
        <w:br w:type="page"/>
      </w:r>
    </w:p>
    <w:p w14:paraId="6EB04ACB" w14:textId="122C1A77" w:rsidR="00E97D7D" w:rsidRDefault="006960C8" w:rsidP="006960C8">
      <w:pPr>
        <w:pStyle w:val="Heading1"/>
      </w:pPr>
      <w:bookmarkStart w:id="1" w:name="_Toc511139912"/>
      <w:r>
        <w:lastRenderedPageBreak/>
        <w:t xml:space="preserve">About the </w:t>
      </w:r>
      <w:proofErr w:type="spellStart"/>
      <w:r>
        <w:t>SmartLight</w:t>
      </w:r>
      <w:bookmarkEnd w:id="1"/>
      <w:proofErr w:type="spellEnd"/>
    </w:p>
    <w:p w14:paraId="41001083" w14:textId="23D73913" w:rsidR="006960C8" w:rsidRDefault="0029342B" w:rsidP="006960C8">
      <w:r>
        <w:t xml:space="preserve">The </w:t>
      </w:r>
      <w:proofErr w:type="spellStart"/>
      <w:r>
        <w:t>SmartLight</w:t>
      </w:r>
      <w:proofErr w:type="spellEnd"/>
      <w:r>
        <w:t xml:space="preserve"> system is a bike illumination system which incorporates various battery-saving </w:t>
      </w:r>
      <w:r w:rsidR="006D2B68">
        <w:t>technologies such as adaptive brightness based on ambient light levels</w:t>
      </w:r>
      <w:r w:rsidR="002D2F11">
        <w:t xml:space="preserve"> and </w:t>
      </w:r>
      <w:r w:rsidR="006D2B68">
        <w:t xml:space="preserve">speed sensing capabilities to </w:t>
      </w:r>
      <w:r w:rsidR="002D2F11">
        <w:t>adjust the brightness according to the speed of the bicycle. It also in</w:t>
      </w:r>
      <w:r w:rsidR="00454FD1">
        <w:t xml:space="preserve">corporates an override mode which sets the front light to its maximum brightness, disregarding any input from factors such as speed or ambient light. The rear light is designed to flash at 4Hz when the brake lever is applied, and otherwise stay </w:t>
      </w:r>
      <w:r w:rsidR="004121B4">
        <w:t xml:space="preserve">lit </w:t>
      </w:r>
      <w:proofErr w:type="gramStart"/>
      <w:r w:rsidR="004121B4">
        <w:t>at all times</w:t>
      </w:r>
      <w:proofErr w:type="gramEnd"/>
      <w:r w:rsidR="004121B4">
        <w:t xml:space="preserve">. </w:t>
      </w:r>
    </w:p>
    <w:p w14:paraId="12B56413" w14:textId="2546F648" w:rsidR="003A6CC4" w:rsidRDefault="003A6CC4" w:rsidP="006960C8">
      <w:r>
        <w:rPr>
          <w:noProof/>
        </w:rPr>
        <mc:AlternateContent>
          <mc:Choice Requires="wpg">
            <w:drawing>
              <wp:anchor distT="0" distB="0" distL="114300" distR="114300" simplePos="0" relativeHeight="251666432" behindDoc="0" locked="0" layoutInCell="1" allowOverlap="1" wp14:anchorId="2E62E30D" wp14:editId="18BB51A2">
                <wp:simplePos x="0" y="0"/>
                <wp:positionH relativeFrom="column">
                  <wp:posOffset>-3175</wp:posOffset>
                </wp:positionH>
                <wp:positionV relativeFrom="paragraph">
                  <wp:posOffset>890270</wp:posOffset>
                </wp:positionV>
                <wp:extent cx="5399405" cy="3630295"/>
                <wp:effectExtent l="0" t="0" r="0" b="8255"/>
                <wp:wrapTopAndBottom/>
                <wp:docPr id="11" name="Group 11"/>
                <wp:cNvGraphicFramePr/>
                <a:graphic xmlns:a="http://schemas.openxmlformats.org/drawingml/2006/main">
                  <a:graphicData uri="http://schemas.microsoft.com/office/word/2010/wordprocessingGroup">
                    <wpg:wgp>
                      <wpg:cNvGrpSpPr/>
                      <wpg:grpSpPr>
                        <a:xfrm>
                          <a:off x="0" y="0"/>
                          <a:ext cx="5399405" cy="3630295"/>
                          <a:chOff x="0" y="0"/>
                          <a:chExt cx="5399405" cy="3630295"/>
                        </a:xfrm>
                      </wpg:grpSpPr>
                      <pic:pic xmlns:pic="http://schemas.openxmlformats.org/drawingml/2006/picture">
                        <pic:nvPicPr>
                          <pic:cNvPr id="9"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399405" cy="3310255"/>
                          </a:xfrm>
                          <a:prstGeom prst="rect">
                            <a:avLst/>
                          </a:prstGeom>
                        </pic:spPr>
                      </pic:pic>
                      <wps:wsp>
                        <wps:cNvPr id="10" name="Text Box 10"/>
                        <wps:cNvSpPr txBox="1"/>
                        <wps:spPr>
                          <a:xfrm>
                            <a:off x="0" y="3371850"/>
                            <a:ext cx="5399405" cy="258445"/>
                          </a:xfrm>
                          <a:prstGeom prst="rect">
                            <a:avLst/>
                          </a:prstGeom>
                          <a:solidFill>
                            <a:prstClr val="white"/>
                          </a:solidFill>
                          <a:ln>
                            <a:noFill/>
                          </a:ln>
                        </wps:spPr>
                        <wps:txbx>
                          <w:txbxContent>
                            <w:p w14:paraId="3635AAE3" w14:textId="0BA89A82" w:rsidR="003A6CC4" w:rsidRPr="00D23915" w:rsidRDefault="003A6CC4" w:rsidP="003A6CC4">
                              <w:pPr>
                                <w:pStyle w:val="Caption"/>
                                <w:jc w:val="center"/>
                                <w:rPr>
                                  <w:noProof/>
                                  <w:sz w:val="24"/>
                                  <w:szCs w:val="24"/>
                                </w:rPr>
                              </w:pPr>
                              <w:r>
                                <w:t xml:space="preserve">Figure </w:t>
                              </w:r>
                              <w:fldSimple w:instr=" SEQ Figure \* ARABIC ">
                                <w:r>
                                  <w:rPr>
                                    <w:noProof/>
                                  </w:rPr>
                                  <w:t>1</w:t>
                                </w:r>
                              </w:fldSimple>
                              <w:r>
                                <w:t xml:space="preserve"> - Circuit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62E30D" id="Group 11" o:spid="_x0000_s1026" style="position:absolute;margin-left:-.25pt;margin-top:70.1pt;width:425.15pt;height:285.85pt;z-index:251666432" coordsize="53994,3630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53994;height:33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10" o:spid="_x0000_s1028" type="#_x0000_t202" style="position:absolute;top:33718;width:5399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3635AAE3" w14:textId="0BA89A82" w:rsidR="003A6CC4" w:rsidRPr="00D23915" w:rsidRDefault="003A6CC4" w:rsidP="003A6CC4">
                        <w:pPr>
                          <w:pStyle w:val="Caption"/>
                          <w:jc w:val="center"/>
                          <w:rPr>
                            <w:noProof/>
                            <w:sz w:val="24"/>
                            <w:szCs w:val="24"/>
                          </w:rPr>
                        </w:pPr>
                        <w:r>
                          <w:t xml:space="preserve">Figure </w:t>
                        </w:r>
                        <w:fldSimple w:instr=" SEQ Figure \* ARABIC ">
                          <w:r>
                            <w:rPr>
                              <w:noProof/>
                            </w:rPr>
                            <w:t>1</w:t>
                          </w:r>
                        </w:fldSimple>
                        <w:r>
                          <w:t xml:space="preserve"> - Circuit diagram</w:t>
                        </w:r>
                      </w:p>
                    </w:txbxContent>
                  </v:textbox>
                </v:shape>
                <w10:wrap type="topAndBottom"/>
              </v:group>
            </w:pict>
          </mc:Fallback>
        </mc:AlternateContent>
      </w:r>
      <w:r w:rsidR="004121B4">
        <w:t xml:space="preserve">To achieve this, a prototype was built utilising a </w:t>
      </w:r>
      <w:r w:rsidR="00C43036">
        <w:t xml:space="preserve">Programmable Intelligent Computer (PIC) by Microchip, and various other discreet electronic components. </w:t>
      </w:r>
    </w:p>
    <w:p w14:paraId="0CF8872D" w14:textId="4A317529" w:rsidR="003A6CC4" w:rsidRDefault="00615F74">
      <w:r>
        <w:t>In figure 1, we see the completed circuit d</w:t>
      </w:r>
      <w:r w:rsidR="00BF133A">
        <w:t>iagram in schematic view. The PIC16F887</w:t>
      </w:r>
      <w:r w:rsidR="003E47C0">
        <w:t xml:space="preserve"> is in the middle, controlling the output to the MOSFET’s </w:t>
      </w:r>
      <w:r w:rsidR="00A57FEB">
        <w:t>based on user input. All the components in this schematic cost less than £2</w:t>
      </w:r>
      <w:r w:rsidR="00DE76DC">
        <w:t xml:space="preserve"> each</w:t>
      </w:r>
      <w:r w:rsidR="00A57FEB">
        <w:t>, except for the high brightness LED</w:t>
      </w:r>
      <w:r w:rsidR="00A041D0">
        <w:t>s and the</w:t>
      </w:r>
      <w:r w:rsidR="00E213C7">
        <w:t xml:space="preserve"> lithium</w:t>
      </w:r>
      <w:r w:rsidR="00A041D0">
        <w:t xml:space="preserve"> batteries</w:t>
      </w:r>
      <w:r w:rsidR="00E213C7">
        <w:t xml:space="preserve"> (not shown in schematic)</w:t>
      </w:r>
      <w:r w:rsidR="00A041D0">
        <w:t xml:space="preserve">. This allows for cheap manufacturing, as the parts needed are </w:t>
      </w:r>
      <w:r w:rsidR="00E213C7">
        <w:t>readily available.</w:t>
      </w:r>
      <w:bookmarkStart w:id="2" w:name="_GoBack"/>
      <w:bookmarkEnd w:id="2"/>
    </w:p>
    <w:p w14:paraId="6D145ED9" w14:textId="08A6625F" w:rsidR="003A6CC4" w:rsidRDefault="003A6CC4" w:rsidP="006960C8"/>
    <w:p w14:paraId="72187FA5" w14:textId="77777777" w:rsidR="003A6CC4" w:rsidRDefault="003A6CC4">
      <w:r>
        <w:br w:type="page"/>
      </w:r>
    </w:p>
    <w:p w14:paraId="36B2E921" w14:textId="77777777" w:rsidR="004121B4" w:rsidRDefault="004121B4" w:rsidP="006960C8"/>
    <w:p w14:paraId="28867108" w14:textId="3E27B75A" w:rsidR="00914040" w:rsidRDefault="00A3532C" w:rsidP="00A3532C">
      <w:pPr>
        <w:pStyle w:val="Heading2"/>
      </w:pPr>
      <w:r>
        <w:t>Project Plan and Current Status</w:t>
      </w:r>
    </w:p>
    <w:p w14:paraId="19D78D7B" w14:textId="093D45CB" w:rsidR="003A6CC4" w:rsidRDefault="008262B9" w:rsidP="00A3532C">
      <w:r>
        <w:t>The project is currently at its final stage, as evident in the Gantt-chart</w:t>
      </w:r>
      <w:r w:rsidR="00431CFA">
        <w:t xml:space="preserve"> (figure 1)</w:t>
      </w:r>
      <w:r>
        <w:t>.</w:t>
      </w:r>
      <w:r w:rsidR="00E828E5">
        <w:t xml:space="preserve"> The prototype is at </w:t>
      </w:r>
      <w:r w:rsidR="00A42A3B">
        <w:t xml:space="preserve">the protoboard stage, with final manufacture due in mid-May. </w:t>
      </w:r>
      <w:r w:rsidR="00F032FC">
        <w:t xml:space="preserve">Final documentation is underway, as the practical components of the project are </w:t>
      </w:r>
      <w:r w:rsidR="00A94BEB">
        <w:t xml:space="preserve">in its finishing stage. Some delays are in effect, mainly the final prototype build. This is mainly because a focus on </w:t>
      </w:r>
      <w:r w:rsidR="00762629">
        <w:t>documentation</w:t>
      </w:r>
      <w:r w:rsidR="00A94BEB">
        <w:t xml:space="preserve"> was </w:t>
      </w:r>
      <w:r w:rsidR="00762629">
        <w:t xml:space="preserve">prioritised. </w:t>
      </w:r>
      <w:r w:rsidR="00057C3B">
        <w:t>Manufacture of an industry-standard prototype was considered</w:t>
      </w:r>
      <w:r w:rsidR="00062F9B">
        <w:t xml:space="preserve">, although this was scrapped late in the process. The timeframe did not allow this to happen, </w:t>
      </w:r>
      <w:r w:rsidR="003A4481">
        <w:t xml:space="preserve">and the funding was non-existent. However, a professional PCB </w:t>
      </w:r>
      <w:r w:rsidR="00266927">
        <w:t xml:space="preserve">is still a possibility, given the production time is short enough. </w:t>
      </w:r>
      <w:r w:rsidR="00687A94">
        <w:t>Please refer to appendices for te</w:t>
      </w:r>
      <w:r w:rsidR="008151AB">
        <w:t>chnical details (source code and circuit diagrams).</w:t>
      </w:r>
    </w:p>
    <w:p w14:paraId="0EAB33F9" w14:textId="77777777" w:rsidR="003A6CC4" w:rsidRDefault="003A6CC4">
      <w:r>
        <w:br w:type="page"/>
      </w:r>
    </w:p>
    <w:p w14:paraId="4227BAFD" w14:textId="77777777" w:rsidR="00C6509F" w:rsidRDefault="00C6509F" w:rsidP="00A3532C"/>
    <w:p w14:paraId="14B1C6BF" w14:textId="5764FBBB" w:rsidR="00A3532C" w:rsidRPr="00A3532C" w:rsidRDefault="005043C4" w:rsidP="00A3532C">
      <w:r>
        <w:rPr>
          <w:noProof/>
        </w:rPr>
        <mc:AlternateContent>
          <mc:Choice Requires="wpg">
            <w:drawing>
              <wp:anchor distT="0" distB="0" distL="114300" distR="114300" simplePos="0" relativeHeight="251662336" behindDoc="0" locked="0" layoutInCell="1" allowOverlap="1" wp14:anchorId="581A166A" wp14:editId="521E6A5B">
                <wp:simplePos x="0" y="0"/>
                <wp:positionH relativeFrom="column">
                  <wp:posOffset>-1233805</wp:posOffset>
                </wp:positionH>
                <wp:positionV relativeFrom="paragraph">
                  <wp:posOffset>0</wp:posOffset>
                </wp:positionV>
                <wp:extent cx="7506970" cy="7531735"/>
                <wp:effectExtent l="0" t="0" r="0" b="0"/>
                <wp:wrapTopAndBottom/>
                <wp:docPr id="7" name="Group 7"/>
                <wp:cNvGraphicFramePr/>
                <a:graphic xmlns:a="http://schemas.openxmlformats.org/drawingml/2006/main">
                  <a:graphicData uri="http://schemas.microsoft.com/office/word/2010/wordprocessingGroup">
                    <wpg:wgp>
                      <wpg:cNvGrpSpPr/>
                      <wpg:grpSpPr>
                        <a:xfrm>
                          <a:off x="0" y="0"/>
                          <a:ext cx="7506970" cy="7531735"/>
                          <a:chOff x="0" y="0"/>
                          <a:chExt cx="7506970" cy="7531735"/>
                        </a:xfrm>
                      </wpg:grpSpPr>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06970" cy="7216140"/>
                          </a:xfrm>
                          <a:prstGeom prst="rect">
                            <a:avLst/>
                          </a:prstGeom>
                        </pic:spPr>
                      </pic:pic>
                      <wps:wsp>
                        <wps:cNvPr id="6" name="Text Box 6"/>
                        <wps:cNvSpPr txBox="1"/>
                        <wps:spPr>
                          <a:xfrm>
                            <a:off x="0" y="7273290"/>
                            <a:ext cx="7506970" cy="258445"/>
                          </a:xfrm>
                          <a:prstGeom prst="rect">
                            <a:avLst/>
                          </a:prstGeom>
                          <a:solidFill>
                            <a:prstClr val="white"/>
                          </a:solidFill>
                          <a:ln>
                            <a:noFill/>
                          </a:ln>
                        </wps:spPr>
                        <wps:txbx>
                          <w:txbxContent>
                            <w:p w14:paraId="7C01376F" w14:textId="585E2398" w:rsidR="005043C4" w:rsidRPr="00A31316" w:rsidRDefault="005043C4" w:rsidP="005043C4">
                              <w:pPr>
                                <w:pStyle w:val="Caption"/>
                                <w:jc w:val="center"/>
                                <w:rPr>
                                  <w:noProof/>
                                  <w:sz w:val="24"/>
                                  <w:szCs w:val="24"/>
                                </w:rPr>
                              </w:pPr>
                              <w:r>
                                <w:t xml:space="preserve">Figure </w:t>
                              </w:r>
                              <w:r w:rsidR="00B00690">
                                <w:fldChar w:fldCharType="begin"/>
                              </w:r>
                              <w:r w:rsidR="00B00690">
                                <w:instrText xml:space="preserve"> SEQ Figure \* ARABIC </w:instrText>
                              </w:r>
                              <w:r w:rsidR="00B00690">
                                <w:fldChar w:fldCharType="separate"/>
                              </w:r>
                              <w:r w:rsidR="003A6CC4">
                                <w:rPr>
                                  <w:noProof/>
                                </w:rPr>
                                <w:t>2</w:t>
                              </w:r>
                              <w:r w:rsidR="00B00690">
                                <w:rPr>
                                  <w:noProof/>
                                </w:rPr>
                                <w:fldChar w:fldCharType="end"/>
                              </w:r>
                              <w:r>
                                <w:t xml:space="preserve"> - Project Gantt-chart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1A166A" id="Group 7" o:spid="_x0000_s1029" style="position:absolute;margin-left:-97.15pt;margin-top:0;width:591.1pt;height:593.05pt;z-index:251662336" coordsize="75069,75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">
                <v:shape id="Picture 3" o:spid="_x0000_s1030" type="#_x0000_t75" style="position:absolute;width:75069;height:72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">
                  <v:imagedata r:id="rId11" o:title=""/>
                </v:shape>
                <v:shape id="Text Box 6" o:spid="_x0000_s1031" type="#_x0000_t202" style="position:absolute;top:72732;width:7506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7C01376F" w14:textId="585E2398" w:rsidR="005043C4" w:rsidRPr="00A31316" w:rsidRDefault="005043C4" w:rsidP="005043C4">
                        <w:pPr>
                          <w:pStyle w:val="Caption"/>
                          <w:jc w:val="center"/>
                          <w:rPr>
                            <w:noProof/>
                            <w:sz w:val="24"/>
                            <w:szCs w:val="24"/>
                          </w:rPr>
                        </w:pPr>
                        <w:r>
                          <w:t xml:space="preserve">Figure </w:t>
                        </w:r>
                        <w:r w:rsidR="00B00690">
                          <w:fldChar w:fldCharType="begin"/>
                        </w:r>
                        <w:r w:rsidR="00B00690">
                          <w:instrText xml:space="preserve"> SEQ Figure \* ARABIC </w:instrText>
                        </w:r>
                        <w:r w:rsidR="00B00690">
                          <w:fldChar w:fldCharType="separate"/>
                        </w:r>
                        <w:r w:rsidR="003A6CC4">
                          <w:rPr>
                            <w:noProof/>
                          </w:rPr>
                          <w:t>2</w:t>
                        </w:r>
                        <w:r w:rsidR="00B00690">
                          <w:rPr>
                            <w:noProof/>
                          </w:rPr>
                          <w:fldChar w:fldCharType="end"/>
                        </w:r>
                        <w:r>
                          <w:t xml:space="preserve"> - Project Gantt-chart</w:t>
                        </w:r>
                      </w:p>
                    </w:txbxContent>
                  </v:textbox>
                </v:shape>
                <w10:wrap type="topAndBottom"/>
              </v:group>
            </w:pict>
          </mc:Fallback>
        </mc:AlternateContent>
      </w:r>
      <w:r w:rsidR="0041758E">
        <w:t xml:space="preserve"> </w:t>
      </w:r>
    </w:p>
    <w:p w14:paraId="4D54A5D4" w14:textId="436A946D" w:rsidR="006960C8" w:rsidRDefault="006960C8" w:rsidP="006960C8"/>
    <w:p w14:paraId="6ACCEE57" w14:textId="0F6DEEBF" w:rsidR="006960C8" w:rsidRDefault="006960C8" w:rsidP="006960C8"/>
    <w:p w14:paraId="076CBBD4" w14:textId="24824CB6" w:rsidR="006960C8" w:rsidRDefault="006960C8" w:rsidP="006960C8"/>
    <w:p w14:paraId="35C5B3CA" w14:textId="5D522948" w:rsidR="006960C8" w:rsidRDefault="006960C8" w:rsidP="006960C8"/>
    <w:p w14:paraId="7C324B9F" w14:textId="42667546" w:rsidR="00E97D7D" w:rsidRDefault="00BD2CBC" w:rsidP="00BD2CBC">
      <w:pPr>
        <w:pStyle w:val="Heading1"/>
      </w:pPr>
      <w:bookmarkStart w:id="3" w:name="_Toc511139913"/>
      <w:r>
        <w:t>Risk</w:t>
      </w:r>
      <w:bookmarkEnd w:id="3"/>
    </w:p>
    <w:p w14:paraId="6FADDD49" w14:textId="0CDE78C6" w:rsidR="00BD2CBC" w:rsidRDefault="000035C8" w:rsidP="00BD2CBC">
      <w:r>
        <w:t>Ri</w:t>
      </w:r>
      <w:r w:rsidR="00B124E3">
        <w:t>sk within an engineering project can be defined</w:t>
      </w:r>
      <w:r w:rsidR="00FA6929">
        <w:t xml:space="preserve"> as the possibility of</w:t>
      </w:r>
      <w:r w:rsidR="00E229AD">
        <w:t xml:space="preserve"> </w:t>
      </w:r>
      <w:r w:rsidR="005E09C6">
        <w:t xml:space="preserve">the occurrence of </w:t>
      </w:r>
      <w:r w:rsidR="00E229AD">
        <w:t>events leading to</w:t>
      </w:r>
      <w:r w:rsidR="00FA6929">
        <w:t xml:space="preserve"> project failure. </w:t>
      </w:r>
      <w:r w:rsidR="003F46CC">
        <w:t xml:space="preserve">This is influenced by many factors, such as development issues, cost issues </w:t>
      </w:r>
      <w:r w:rsidR="0042251C">
        <w:t>and personnel losses</w:t>
      </w:r>
      <w:r w:rsidR="00917B37">
        <w:fldChar w:fldCharType="begin" w:fldLock="1"/>
      </w:r>
      <w:r w:rsidR="00917B37">
        <w:instrText>ADDIN CSL_CITATION { "citationItems" : [ { "id" : "ITEM-1", "itemData" : { "author" : [ { "dropping-particle" : "", "family" : "Boban", "given" : "Marija", "non-dropping-particle" : "", "parse-names" : false, "suffix" : "" }, { "dropping-particle" : "", "family" : "Pozgaj", "given" : "Zeljka", "non-dropping-particle" : "", "parse-names" : false, "suffix" : "" }, { "dropping-particle" : "", "family" : "Sertic", "given" : "Hrvoje", "non-dropping-particle" : "", "parse-names" : false, "suffix" : "" } ], "container-title" : "Management", "id" : "ITEM-1", "issue" : "2", "issued" : { "date-parts" : [ [ "2003" ] ] }, "page" : "71-99", "title" : "Strategies for successful software development risk management", "type" : "article-journal", "volume" : "8" }, "uris" : [ "http://www.mendeley.com/documents/?uuid=8f4e44cf-d465-47c2-bcf5-d29b9d9898d1" ] } ], "mendeley" : { "formattedCitation" : "[1]", "plainTextFormattedCitation" : "[1]", "previouslyFormattedCitation" : "[1]" }, "properties" : {  }, "schema" : "https://github.com/citation-style-language/schema/raw/master/csl-citation.json" }</w:instrText>
      </w:r>
      <w:r w:rsidR="00917B37">
        <w:fldChar w:fldCharType="separate"/>
      </w:r>
      <w:r w:rsidR="00917B37" w:rsidRPr="00917B37">
        <w:rPr>
          <w:noProof/>
        </w:rPr>
        <w:t>[1]</w:t>
      </w:r>
      <w:r w:rsidR="00917B37">
        <w:fldChar w:fldCharType="end"/>
      </w:r>
      <w:r w:rsidR="0042251C">
        <w:t xml:space="preserve">. </w:t>
      </w:r>
      <w:r w:rsidR="00917B37">
        <w:t>The key to managing risk lies within planning and project management</w:t>
      </w:r>
      <w:r w:rsidR="00F73229">
        <w:t xml:space="preserve">, as will be explained for this specific project. </w:t>
      </w:r>
    </w:p>
    <w:p w14:paraId="4ED19A5E" w14:textId="24684574" w:rsidR="00355B33" w:rsidRDefault="00914C42" w:rsidP="00355B33">
      <w:pPr>
        <w:pStyle w:val="Heading2"/>
      </w:pPr>
      <w:bookmarkStart w:id="4" w:name="_Toc511139914"/>
      <w:r>
        <w:t>Risk Identification</w:t>
      </w:r>
      <w:bookmarkEnd w:id="4"/>
    </w:p>
    <w:p w14:paraId="56181E01" w14:textId="7F920FAE" w:rsidR="00355B33" w:rsidRDefault="004D193C" w:rsidP="00355B33">
      <w:r>
        <w:t xml:space="preserve">This project is susceptible to </w:t>
      </w:r>
      <w:r w:rsidR="00A2250F">
        <w:t xml:space="preserve">a multitude of different risks, as it is highly dependant on software and hardware development. </w:t>
      </w:r>
      <w:r w:rsidR="007E2934">
        <w:t>Inherently, the project is a</w:t>
      </w:r>
      <w:r w:rsidR="002877A1">
        <w:t xml:space="preserve">n academic exercise </w:t>
      </w:r>
      <w:r w:rsidR="00EE0A2B">
        <w:t xml:space="preserve">designed to </w:t>
      </w:r>
      <w:r w:rsidR="002A3E82">
        <w:t>conform with</w:t>
      </w:r>
      <w:r w:rsidR="00EE0A2B">
        <w:t xml:space="preserve"> industrial </w:t>
      </w:r>
      <w:r w:rsidR="002A3E82">
        <w:t>circumstances</w:t>
      </w:r>
      <w:r w:rsidR="00EE0A2B">
        <w:t xml:space="preserve">. Therefore, some of the risks are </w:t>
      </w:r>
      <w:r w:rsidR="004225B2">
        <w:t xml:space="preserve">less probable to occur when </w:t>
      </w:r>
      <w:r w:rsidR="00B72C09">
        <w:t>this is taken into consideration.</w:t>
      </w:r>
    </w:p>
    <w:p w14:paraId="533D39A4" w14:textId="31A49300" w:rsidR="002F4050" w:rsidRDefault="001C3A91" w:rsidP="00355B33">
      <w:r>
        <w:t xml:space="preserve">The main risks in this project </w:t>
      </w:r>
      <w:r w:rsidR="00AF72BD">
        <w:t xml:space="preserve">can be classified </w:t>
      </w:r>
      <w:r w:rsidR="00C100AF">
        <w:t>in three categories:</w:t>
      </w:r>
    </w:p>
    <w:p w14:paraId="602C8FB7" w14:textId="67ED8900" w:rsidR="00B1718B" w:rsidRDefault="00B1718B" w:rsidP="00B1718B">
      <w:pPr>
        <w:pStyle w:val="ListParagraph"/>
        <w:numPr>
          <w:ilvl w:val="0"/>
          <w:numId w:val="2"/>
        </w:numPr>
      </w:pPr>
      <w:r>
        <w:t>Personne</w:t>
      </w:r>
      <w:r w:rsidR="005F0654">
        <w:t>l</w:t>
      </w:r>
      <w:r w:rsidR="000E5A05">
        <w:t xml:space="preserve"> risks</w:t>
      </w:r>
    </w:p>
    <w:p w14:paraId="63AF90F3" w14:textId="3996F114" w:rsidR="005F0654" w:rsidRDefault="00784035" w:rsidP="005F0654">
      <w:pPr>
        <w:pStyle w:val="ListParagraph"/>
        <w:numPr>
          <w:ilvl w:val="0"/>
          <w:numId w:val="3"/>
        </w:numPr>
      </w:pPr>
      <w:r>
        <w:t xml:space="preserve">R1 - </w:t>
      </w:r>
      <w:r w:rsidR="006B5FAA">
        <w:t>Physical injury (</w:t>
      </w:r>
      <w:r w:rsidR="00B644F0">
        <w:t>including, but not limited to: E</w:t>
      </w:r>
      <w:r w:rsidR="006B5FAA">
        <w:t xml:space="preserve">lectric shock, battery explosions, eye damage (wire clippings), </w:t>
      </w:r>
      <w:r w:rsidR="00B644F0">
        <w:t>fall damage (</w:t>
      </w:r>
      <w:r w:rsidR="007C72CF">
        <w:t>e.g. tripping over loose wires</w:t>
      </w:r>
      <w:r w:rsidR="00B644F0">
        <w:t>))</w:t>
      </w:r>
    </w:p>
    <w:p w14:paraId="78B742E1" w14:textId="6A06D68B" w:rsidR="00B644F0" w:rsidRDefault="00784035" w:rsidP="005F0654">
      <w:pPr>
        <w:pStyle w:val="ListParagraph"/>
        <w:numPr>
          <w:ilvl w:val="0"/>
          <w:numId w:val="3"/>
        </w:numPr>
      </w:pPr>
      <w:r>
        <w:t xml:space="preserve">R2 - </w:t>
      </w:r>
      <w:r w:rsidR="00B644F0">
        <w:t xml:space="preserve">Personnel losses (loss of employment, </w:t>
      </w:r>
      <w:r w:rsidR="0058600A">
        <w:t>death, illness, etc</w:t>
      </w:r>
      <w:r w:rsidR="002663FF">
        <w:t>.</w:t>
      </w:r>
      <w:r w:rsidR="0058600A">
        <w:t>)</w:t>
      </w:r>
    </w:p>
    <w:p w14:paraId="51DAD324" w14:textId="1078D16A" w:rsidR="00A27B71" w:rsidRDefault="00784035" w:rsidP="00A27B71">
      <w:pPr>
        <w:pStyle w:val="ListParagraph"/>
        <w:numPr>
          <w:ilvl w:val="0"/>
          <w:numId w:val="3"/>
        </w:numPr>
      </w:pPr>
      <w:r>
        <w:t xml:space="preserve">R3 - </w:t>
      </w:r>
      <w:r w:rsidR="00A27B71">
        <w:t>Personnel incompetence</w:t>
      </w:r>
    </w:p>
    <w:p w14:paraId="137F65E3" w14:textId="434640CC" w:rsidR="0058600A" w:rsidRDefault="004C1454" w:rsidP="004C1454">
      <w:pPr>
        <w:pStyle w:val="ListParagraph"/>
        <w:numPr>
          <w:ilvl w:val="0"/>
          <w:numId w:val="2"/>
        </w:numPr>
      </w:pPr>
      <w:r>
        <w:t>Technological risks</w:t>
      </w:r>
    </w:p>
    <w:p w14:paraId="7930A175" w14:textId="66010424" w:rsidR="004C1454" w:rsidRDefault="00784035" w:rsidP="004C1454">
      <w:pPr>
        <w:pStyle w:val="ListParagraph"/>
        <w:numPr>
          <w:ilvl w:val="0"/>
          <w:numId w:val="3"/>
        </w:numPr>
      </w:pPr>
      <w:r>
        <w:t xml:space="preserve">R4 - </w:t>
      </w:r>
      <w:r w:rsidR="004C1454">
        <w:t>Data loss</w:t>
      </w:r>
    </w:p>
    <w:p w14:paraId="79D5D9C7" w14:textId="36BFF7C8" w:rsidR="004C1454" w:rsidRDefault="00784035" w:rsidP="004C1454">
      <w:pPr>
        <w:pStyle w:val="ListParagraph"/>
        <w:numPr>
          <w:ilvl w:val="0"/>
          <w:numId w:val="3"/>
        </w:numPr>
      </w:pPr>
      <w:r>
        <w:t xml:space="preserve">R5 - </w:t>
      </w:r>
      <w:r w:rsidR="0013022D">
        <w:t>Dead-on-arrival components</w:t>
      </w:r>
    </w:p>
    <w:p w14:paraId="0E3FE0D2" w14:textId="195B3E8A" w:rsidR="0013022D" w:rsidRDefault="00784035" w:rsidP="004C1454">
      <w:pPr>
        <w:pStyle w:val="ListParagraph"/>
        <w:numPr>
          <w:ilvl w:val="0"/>
          <w:numId w:val="3"/>
        </w:numPr>
      </w:pPr>
      <w:r>
        <w:t xml:space="preserve">R6 - </w:t>
      </w:r>
      <w:r w:rsidR="00E27ED6">
        <w:t>Development software malfunction</w:t>
      </w:r>
    </w:p>
    <w:p w14:paraId="65251EF5" w14:textId="12F6F638" w:rsidR="00C100AF" w:rsidRDefault="00784035" w:rsidP="00C100AF">
      <w:pPr>
        <w:pStyle w:val="ListParagraph"/>
        <w:numPr>
          <w:ilvl w:val="0"/>
          <w:numId w:val="3"/>
        </w:numPr>
      </w:pPr>
      <w:r>
        <w:t xml:space="preserve">R7 - </w:t>
      </w:r>
      <w:r w:rsidR="00E27ED6">
        <w:t>Developed software malfunction</w:t>
      </w:r>
    </w:p>
    <w:p w14:paraId="1BD66B0E" w14:textId="019B87B0" w:rsidR="00C100AF" w:rsidRDefault="0046052E" w:rsidP="0046052E">
      <w:pPr>
        <w:pStyle w:val="ListParagraph"/>
        <w:numPr>
          <w:ilvl w:val="0"/>
          <w:numId w:val="2"/>
        </w:numPr>
      </w:pPr>
      <w:r>
        <w:t>Planning risks</w:t>
      </w:r>
    </w:p>
    <w:p w14:paraId="46B11306" w14:textId="1D7446EC" w:rsidR="0046052E" w:rsidRDefault="00784035" w:rsidP="00E60A30">
      <w:pPr>
        <w:pStyle w:val="ListParagraph"/>
        <w:numPr>
          <w:ilvl w:val="0"/>
          <w:numId w:val="5"/>
        </w:numPr>
      </w:pPr>
      <w:r>
        <w:t xml:space="preserve">R8 - </w:t>
      </w:r>
      <w:r w:rsidR="00E60A30">
        <w:t>Unrealistic time frame</w:t>
      </w:r>
    </w:p>
    <w:p w14:paraId="35F63FF0" w14:textId="413A9892" w:rsidR="00E60A30" w:rsidRDefault="00784035" w:rsidP="00E60A30">
      <w:pPr>
        <w:pStyle w:val="ListParagraph"/>
        <w:numPr>
          <w:ilvl w:val="0"/>
          <w:numId w:val="5"/>
        </w:numPr>
      </w:pPr>
      <w:r>
        <w:t xml:space="preserve">R9 - </w:t>
      </w:r>
      <w:r w:rsidR="00472C8A">
        <w:t>Gold plating</w:t>
      </w:r>
      <w:r w:rsidR="009F4715">
        <w:t xml:space="preserve"> (</w:t>
      </w:r>
      <w:r w:rsidR="00356801">
        <w:t>u</w:t>
      </w:r>
      <w:r w:rsidR="009F4715">
        <w:t xml:space="preserve">nnecessary </w:t>
      </w:r>
      <w:r w:rsidR="00356801">
        <w:t>attributes)</w:t>
      </w:r>
    </w:p>
    <w:p w14:paraId="7F448786" w14:textId="75F846DA" w:rsidR="00472C8A" w:rsidRDefault="00784035" w:rsidP="00E60A30">
      <w:pPr>
        <w:pStyle w:val="ListParagraph"/>
        <w:numPr>
          <w:ilvl w:val="0"/>
          <w:numId w:val="5"/>
        </w:numPr>
      </w:pPr>
      <w:r>
        <w:t xml:space="preserve">R10 - </w:t>
      </w:r>
      <w:r w:rsidR="00D80B7C">
        <w:t>Real time performance problems</w:t>
      </w:r>
    </w:p>
    <w:p w14:paraId="5BB6531D" w14:textId="120BA84B" w:rsidR="00294D94" w:rsidRPr="00355B33" w:rsidRDefault="00E27ED6" w:rsidP="00355B33">
      <w:r>
        <w:t xml:space="preserve">Note the difference between </w:t>
      </w:r>
      <w:r w:rsidR="00D00101">
        <w:t>the last two points</w:t>
      </w:r>
      <w:r w:rsidR="00E60A30">
        <w:t xml:space="preserve"> under the technological risks category</w:t>
      </w:r>
      <w:r w:rsidR="00D00101">
        <w:t xml:space="preserve">. Development software refers to the programs utilised to develop </w:t>
      </w:r>
      <w:r w:rsidR="0000304B">
        <w:t xml:space="preserve">prototypes and compile code. Developed software refers to software written by </w:t>
      </w:r>
      <w:r w:rsidR="0000304B">
        <w:lastRenderedPageBreak/>
        <w:t>a group member.</w:t>
      </w:r>
      <w:r w:rsidR="00D80B7C">
        <w:t xml:space="preserve"> Personnel risks are critical, as this individual part of the project (SmartLight) is managed by a single individual. </w:t>
      </w:r>
    </w:p>
    <w:p w14:paraId="29015E51" w14:textId="30C8DD35" w:rsidR="00377D75" w:rsidRDefault="0076779C" w:rsidP="0076779C">
      <w:pPr>
        <w:pStyle w:val="Heading2"/>
      </w:pPr>
      <w:bookmarkStart w:id="5" w:name="_Toc511139915"/>
      <w:r>
        <w:t>Risk Exposure Calculations</w:t>
      </w:r>
      <w:r w:rsidR="00294D94">
        <w:t xml:space="preserve"> Explained</w:t>
      </w:r>
      <w:bookmarkEnd w:id="5"/>
    </w:p>
    <w:p w14:paraId="308C18F6" w14:textId="7A84CA85" w:rsidR="00E97D7D" w:rsidRDefault="009D78B7" w:rsidP="00960C04">
      <w:r>
        <w:t>Risk exposure</w:t>
      </w:r>
      <w:r w:rsidR="009E049F">
        <w:t xml:space="preserve"> (RE)</w:t>
      </w:r>
      <w:r>
        <w:t xml:space="preserve"> is calculated by multiplying the probability of occurrence </w:t>
      </w:r>
      <w:r w:rsidR="0068303A">
        <w:t xml:space="preserve">with </w:t>
      </w:r>
      <w:r w:rsidR="00AF709F">
        <w:t xml:space="preserve">the potential damage for a given </w:t>
      </w:r>
      <w:r w:rsidR="003423A6">
        <w:t>risk scenario</w:t>
      </w:r>
      <w:r w:rsidR="002F1C16">
        <w:fldChar w:fldCharType="begin" w:fldLock="1"/>
      </w:r>
      <w:r w:rsidR="003539CD">
        <w:instrText>ADDIN CSL_CITATION { "citationItems" : [ { "id" : "ITEM-1", "itemData" : { "URL" : "http://csse.usc.edu/TECHRPTS/1991/usccse91-500/usccse91-500.pdf", "accessed" : { "date-parts" : [ [ "2018", "4", "5" ] ] }, "author" : [ { "dropping-particle" : "", "family" : "Boehm", "given" : "Barry W", "non-dropping-particle" : "", "parse-names" : false, "suffix" : "" } ], "id" : "ITEM-1", "issued" : { "date-parts" : [ [ "0" ] ] }, "title" : "Software Risk Management: Principles and Practices", "type" : "webpage" }, "uris" : [ "http://www.mendeley.com/documents/?uuid=666b97cd-bca3-3e6b-bb0e-338e783dd3d9" ] } ], "mendeley" : { "formattedCitation" : "[2]", "plainTextFormattedCitation" : "[2]", "previouslyFormattedCitation" : "[2]" }, "properties" : {  }, "schema" : "https://github.com/citation-style-language/schema/raw/master/csl-citation.json" }</w:instrText>
      </w:r>
      <w:r w:rsidR="002F1C16">
        <w:fldChar w:fldCharType="separate"/>
      </w:r>
      <w:r w:rsidR="002F1C16" w:rsidRPr="002F1C16">
        <w:rPr>
          <w:noProof/>
        </w:rPr>
        <w:t>[2]</w:t>
      </w:r>
      <w:r w:rsidR="002F1C16">
        <w:fldChar w:fldCharType="end"/>
      </w:r>
      <w:r w:rsidR="003423A6">
        <w:t xml:space="preserve">. Probability is on a scale from 0 to 1, where 0 </w:t>
      </w:r>
      <w:r w:rsidR="00527B74">
        <w:t xml:space="preserve">is absolutely no chance, and 1 is guaranteed to occur. A probability of 0.5 therefore means there is a 50% chance of </w:t>
      </w:r>
      <w:r w:rsidR="00355B33">
        <w:t xml:space="preserve">occurrence. </w:t>
      </w:r>
      <w:r w:rsidR="00E52B35">
        <w:t>A</w:t>
      </w:r>
      <w:r w:rsidR="00F90D02">
        <w:t xml:space="preserve">s an example, numbers from a 1995 study by </w:t>
      </w:r>
      <w:proofErr w:type="spellStart"/>
      <w:r w:rsidR="00761C5B">
        <w:t>Eby</w:t>
      </w:r>
      <w:proofErr w:type="spellEnd"/>
      <w:r w:rsidR="00761C5B">
        <w:t xml:space="preserve"> can be used t</w:t>
      </w:r>
      <w:r w:rsidR="003B2317">
        <w:t xml:space="preserve">o demonstrate this. </w:t>
      </w:r>
      <w:r w:rsidR="001D3A90">
        <w:t>If a</w:t>
      </w:r>
      <w:r w:rsidR="003B2317">
        <w:t xml:space="preserve"> driver is a 20 year old male</w:t>
      </w:r>
      <w:r w:rsidR="00E86721">
        <w:t xml:space="preserve"> with one year of driving experience</w:t>
      </w:r>
      <w:r w:rsidR="003B2317">
        <w:t xml:space="preserve">, </w:t>
      </w:r>
      <w:r w:rsidR="009D1411">
        <w:t xml:space="preserve">the probability of a crash is </w:t>
      </w:r>
      <w:r w:rsidR="003B2317">
        <w:t>0.156</w:t>
      </w:r>
      <w:r w:rsidR="00CB4CE1">
        <w:t xml:space="preserve"> (15</w:t>
      </w:r>
      <w:r w:rsidR="00026042">
        <w:t>.6</w:t>
      </w:r>
      <w:r w:rsidR="00CB4CE1">
        <w:t xml:space="preserve">%) </w:t>
      </w:r>
      <w:r w:rsidR="00524988">
        <w:fldChar w:fldCharType="begin" w:fldLock="1"/>
      </w:r>
      <w:r w:rsidR="00751D97">
        <w:instrText>ADDIN CSL_CITATION { "citationItems" : [ { "id" : "ITEM-1", "itemData" : { "URL" : "https://deepblue.lib.umich.edu/bitstream/handle/2027.42/1115/88736.0001.001.pdf", "abstract" : "Ann Arbor, MI 48109 12. Sponsoring Agency Name and Address I 15. Supplementary Notes 13. Type of Report and Period Covered 16. Abstract The study was designed to determine the crash likelihood of drivers in Michigan as a function of two independent variables: driver age and driving experience. The age variable had eight levels (18, 19, 20, 21, 22, 23, 24, and 25 years old) and the experience variable had two levels (one and two years of experience). The dependent variable was the annual number of crashes per person. The results showed that for drivers with one year of experience the crash rate declined generally between the ages of 18 and 23, with an upturn at age 22. The average crash rates then leveled off between the ages of 23 and 25. This finding suggests that the youth-related factors in crash involvement decline up to about age 23. For drivers with two years of experience, the crash rates declined up to about age 21, then increased slightly for the rest of the ages studied. Finally, crash rates for drivers with two years of experience were significantly higher for the 23, 24 and 25-year-olds than the rates for drivers with one year of experience in the same age groups.", "accessed" : { "date-parts" : [ [ "2018", "4", "5" ] ] }, "author" : [ { "dropping-particle" : "", "family" : "Eby", "given" : "David W", "non-dropping-particle" : "", "parse-names" : false, "suffix" : "" } ], "id" : "ITEM-1", "issued" : { "date-parts" : [ [ "0" ] ] }, "title" : "An Analysis of Crash Likelihood: Age versus Driving Experience 6. Performing Organ~zation Code I 1 4 Sponsoring Agency Code", "type" : "webpage" }, "uris" : [ "http://www.mendeley.com/documents/?uuid=175f2033-e916-3045-bad2-94579782c3cd" ] } ], "mendeley" : { "formattedCitation" : "[3]", "plainTextFormattedCitation" : "[3]", "previouslyFormattedCitation" : "[3]" }, "properties" : {  }, "schema" : "https://github.com/citation-style-language/schema/raw/master/csl-citation.json" }</w:instrText>
      </w:r>
      <w:r w:rsidR="00524988">
        <w:fldChar w:fldCharType="separate"/>
      </w:r>
      <w:r w:rsidR="002F1C16" w:rsidRPr="002F1C16">
        <w:rPr>
          <w:noProof/>
        </w:rPr>
        <w:t>[3]</w:t>
      </w:r>
      <w:r w:rsidR="00524988">
        <w:fldChar w:fldCharType="end"/>
      </w:r>
      <w:r w:rsidR="006C400A">
        <w:t>.</w:t>
      </w:r>
      <w:r w:rsidR="001D3A90">
        <w:t xml:space="preserve"> The car is worth </w:t>
      </w:r>
      <w:r w:rsidR="001E5C71">
        <w:t>£10,000.</w:t>
      </w:r>
      <w:r w:rsidR="006C400A">
        <w:t xml:space="preserve"> Using these numbers, the RE is calculated as follows</w:t>
      </w:r>
      <w:r w:rsidR="00960C04">
        <w:t>:</w:t>
      </w:r>
      <w:r w:rsidR="00960C04">
        <w:br/>
      </w:r>
      <m:oMathPara>
        <m:oMath>
          <m:r>
            <w:rPr>
              <w:rFonts w:ascii="Cambria Math" w:hAnsi="Cambria Math"/>
            </w:rPr>
            <m:t>10000×0.156≈1500</m:t>
          </m:r>
          <m:r>
            <m:rPr>
              <m:sty m:val="p"/>
            </m:rPr>
            <w:rPr>
              <w:rFonts w:eastAsiaTheme="minorEastAsia"/>
            </w:rPr>
            <w:br/>
          </m:r>
        </m:oMath>
      </m:oMathPara>
      <w:r w:rsidR="001E5C71">
        <w:t xml:space="preserve">For simplification purposes, all other factors like </w:t>
      </w:r>
      <w:r w:rsidR="003416F6">
        <w:t xml:space="preserve">power, make and model are omitted. The insurance premium </w:t>
      </w:r>
      <w:r w:rsidR="00CF79D4">
        <w:t>can be estimated to be approximately £15</w:t>
      </w:r>
      <w:r w:rsidR="00F14338">
        <w:t xml:space="preserve">00 (rounded for </w:t>
      </w:r>
      <w:r w:rsidR="00DA16BC">
        <w:t>convenience</w:t>
      </w:r>
      <w:r w:rsidR="00F14338">
        <w:t>)</w:t>
      </w:r>
      <w:r w:rsidR="00800868">
        <w:t xml:space="preserve">. This is assuming the car is </w:t>
      </w:r>
      <w:r w:rsidR="00B72C09">
        <w:t>destroyed</w:t>
      </w:r>
      <w:r w:rsidR="00800868">
        <w:t xml:space="preserve">, so the premium would be </w:t>
      </w:r>
      <w:r w:rsidR="001F586B">
        <w:t xml:space="preserve">lower as there are </w:t>
      </w:r>
      <w:r w:rsidR="00B72C09">
        <w:t>a multitude of real life factors that will have to be incorporated into the equation</w:t>
      </w:r>
      <w:r w:rsidR="00DE6CA0">
        <w:t xml:space="preserve"> to make the approximation viable</w:t>
      </w:r>
      <w:r w:rsidR="00B72C09">
        <w:t xml:space="preserve">. </w:t>
      </w:r>
    </w:p>
    <w:p w14:paraId="1E456846" w14:textId="213AB222" w:rsidR="002D0503" w:rsidRDefault="00DE6CA0" w:rsidP="00960C04">
      <w:r>
        <w:t xml:space="preserve">Calculating RE </w:t>
      </w:r>
      <w:r w:rsidR="00594C42">
        <w:t xml:space="preserve">for this project is </w:t>
      </w:r>
      <w:r w:rsidR="00BA6BD7">
        <w:t>unfeasible</w:t>
      </w:r>
      <w:r w:rsidR="00594C42">
        <w:t>, as t</w:t>
      </w:r>
      <w:r w:rsidR="00623641">
        <w:t>he</w:t>
      </w:r>
      <w:r w:rsidR="00594C42">
        <w:t xml:space="preserve"> statistical data about the probability of </w:t>
      </w:r>
      <w:r w:rsidR="00BA6BD7">
        <w:t>occurrence regarding the listed risk factors</w:t>
      </w:r>
      <w:r w:rsidR="00623641">
        <w:t xml:space="preserve"> is limited at best</w:t>
      </w:r>
      <w:r w:rsidR="00BA6BD7">
        <w:t xml:space="preserve">. Therefore, a </w:t>
      </w:r>
      <w:r w:rsidR="007D515E">
        <w:t>probability impact matrix</w:t>
      </w:r>
      <w:r w:rsidR="003101FA">
        <w:fldChar w:fldCharType="begin" w:fldLock="1"/>
      </w:r>
      <w:r w:rsidR="003101FA">
        <w:instrText>ADDIN CSL_CITATION { "citationItems" : [ { "id" : "ITEM-1", "itemData" : { "abstract" : "During the course of a project it may appear different threats being usually placed either in account of human resources or the funding account. However, they are not the only threat. In achieving successful designs, its management must take into account sudden changes in the environment (natural disasters), of the political, the socio-economic (armed conflicts, strikes, new regulations, etc.). Completion of a project may also be threatened by labor incidental, movement and more. Thus, difficult situations or risk management is of key importance in project management. Proper management of the threats of the type listed involves a more precise prediction of the effects that could be caused by events considered at risk. Of the reach of managers interested in determining the size of risk are qualitative, semi-quantitative and quantitative methods. The content of this study, in addition to highlighting a theoretical form of the key issues of risk and its management will be considered an example of how can be used probability-impact matrix as qualitative risk analysis method.", "author" : [ { "dropping-particle" : "", "family" : "Dumbrav\u0103", "given" : "Vasile", "non-dropping-particle" : "", "parse-names" : false, "suffix" : "" } ], "id" : "ITEM-1", "issued" : { "date-parts" : [ [ "2013" ] ] }, "title" : "Using Probability \u2013 Impact Matrix in Analysis and Risk Assessment Projects", "type" : "article-journal" }, "uris" : [ "http://www.mendeley.com/documents/?uuid=87f36e2e-436e-3ece-b34e-75038b6e2dbb" ] } ], "mendeley" : { "formattedCitation" : "[4]", "plainTextFormattedCitation" : "[4]", "previouslyFormattedCitation" : "[4]" }, "properties" : {  }, "schema" : "https://github.com/citation-style-language/schema/raw/master/csl-citation.json" }</w:instrText>
      </w:r>
      <w:r w:rsidR="003101FA">
        <w:fldChar w:fldCharType="separate"/>
      </w:r>
      <w:r w:rsidR="003101FA" w:rsidRPr="003101FA">
        <w:rPr>
          <w:noProof/>
        </w:rPr>
        <w:t>[4]</w:t>
      </w:r>
      <w:r w:rsidR="003101FA">
        <w:fldChar w:fldCharType="end"/>
      </w:r>
      <w:r w:rsidR="007D515E">
        <w:t xml:space="preserve"> is used as a substitute, as it is more flexible and </w:t>
      </w:r>
      <w:r w:rsidR="00856551">
        <w:t>viable</w:t>
      </w:r>
      <w:r w:rsidR="007D515E">
        <w:t xml:space="preserve"> in this context. </w:t>
      </w:r>
    </w:p>
    <w:p w14:paraId="11B217A0" w14:textId="4CD13CA2" w:rsidR="00356801" w:rsidRDefault="00F42FD9" w:rsidP="00F42FD9">
      <w:pPr>
        <w:pStyle w:val="Heading2"/>
      </w:pPr>
      <w:bookmarkStart w:id="6" w:name="_Toc511139916"/>
      <w:r>
        <w:t>Probability Impact Matrix</w:t>
      </w:r>
      <w:bookmarkEnd w:id="6"/>
    </w:p>
    <w:p w14:paraId="5B030EB2" w14:textId="14225709" w:rsidR="00F42FD9" w:rsidRDefault="00AF40B3" w:rsidP="00F42FD9">
      <w:r>
        <w:t xml:space="preserve">A probability impact matrix is a </w:t>
      </w:r>
      <w:r w:rsidR="00AA1647">
        <w:t xml:space="preserve">graphically simple representation of the risk factors in a project. </w:t>
      </w:r>
      <w:r w:rsidR="00343AB9">
        <w:t xml:space="preserve">In figure </w:t>
      </w:r>
      <w:r w:rsidR="005043C4">
        <w:t>2</w:t>
      </w:r>
      <w:r w:rsidR="00343AB9">
        <w:t>, the different risk codes (ref</w:t>
      </w:r>
      <w:r w:rsidR="000308A5">
        <w:t>.</w:t>
      </w:r>
      <w:r w:rsidR="00343AB9">
        <w:t xml:space="preserve"> bullet points above) are placed in </w:t>
      </w:r>
      <w:r w:rsidR="006E614E">
        <w:t xml:space="preserve">accordance with the probability of occurrence </w:t>
      </w:r>
      <w:r w:rsidR="000308A5">
        <w:t>and</w:t>
      </w:r>
      <w:r w:rsidR="006E614E">
        <w:t xml:space="preserve"> correlates with the severity of </w:t>
      </w:r>
      <w:r w:rsidR="00C60D96">
        <w:t xml:space="preserve">the situation. </w:t>
      </w:r>
      <w:r w:rsidR="000308A5">
        <w:t xml:space="preserve">For example, R2 (personnel losses) is unlikely to happen, but it’s impact is severe. </w:t>
      </w:r>
      <w:r w:rsidR="00A82C36">
        <w:t xml:space="preserve">Since this project is understaffed by default, </w:t>
      </w:r>
      <w:r w:rsidR="00BD09FD">
        <w:t>the impact will</w:t>
      </w:r>
      <w:r w:rsidR="00360523">
        <w:t xml:space="preserve"> be</w:t>
      </w:r>
      <w:r w:rsidR="00BD09FD">
        <w:t xml:space="preserve"> crippl</w:t>
      </w:r>
      <w:r w:rsidR="00360523">
        <w:t>ing to</w:t>
      </w:r>
      <w:r w:rsidR="00BD09FD">
        <w:t xml:space="preserve"> the project. </w:t>
      </w:r>
      <w:r w:rsidR="00360523">
        <w:t>The</w:t>
      </w:r>
      <w:r w:rsidR="00062427">
        <w:t xml:space="preserve"> rubrics inside the</w:t>
      </w:r>
      <w:r w:rsidR="00360523">
        <w:t xml:space="preserve"> dashed line </w:t>
      </w:r>
      <w:r w:rsidR="00255F30">
        <w:t xml:space="preserve">indicates that immediate action is needed to absolve the situation and rescue the project. </w:t>
      </w:r>
    </w:p>
    <w:p w14:paraId="0814BF32" w14:textId="57BE154A" w:rsidR="00ED1135" w:rsidRDefault="00ED1135" w:rsidP="00F42FD9"/>
    <w:p w14:paraId="3243ACD9" w14:textId="77777777" w:rsidR="00ED1135" w:rsidRDefault="00ED1135">
      <w:r>
        <w:br w:type="page"/>
      </w:r>
    </w:p>
    <w:p w14:paraId="512D73BE" w14:textId="32B4D49E" w:rsidR="001B1A57" w:rsidRPr="00F42FD9" w:rsidRDefault="006D7070" w:rsidP="00FB0268">
      <w:pPr>
        <w:pStyle w:val="Heading1"/>
      </w:pPr>
      <w:bookmarkStart w:id="7" w:name="_Toc511139917"/>
      <w:r>
        <w:rPr>
          <w:noProof/>
        </w:rPr>
        <w:lastRenderedPageBreak/>
        <mc:AlternateContent>
          <mc:Choice Requires="wpg">
            <w:drawing>
              <wp:anchor distT="0" distB="0" distL="114300" distR="114300" simplePos="0" relativeHeight="251658240" behindDoc="0" locked="0" layoutInCell="1" allowOverlap="1" wp14:anchorId="15C40CA4" wp14:editId="73E30F14">
                <wp:simplePos x="0" y="0"/>
                <wp:positionH relativeFrom="column">
                  <wp:posOffset>635</wp:posOffset>
                </wp:positionH>
                <wp:positionV relativeFrom="paragraph">
                  <wp:posOffset>0</wp:posOffset>
                </wp:positionV>
                <wp:extent cx="4061460" cy="4773295"/>
                <wp:effectExtent l="0" t="0" r="0" b="8255"/>
                <wp:wrapTopAndBottom/>
                <wp:docPr id="5" name="Group 5"/>
                <wp:cNvGraphicFramePr/>
                <a:graphic xmlns:a="http://schemas.openxmlformats.org/drawingml/2006/main">
                  <a:graphicData uri="http://schemas.microsoft.com/office/word/2010/wordprocessingGroup">
                    <wpg:wgp>
                      <wpg:cNvGrpSpPr/>
                      <wpg:grpSpPr>
                        <a:xfrm>
                          <a:off x="0" y="0"/>
                          <a:ext cx="4061460" cy="4773295"/>
                          <a:chOff x="0" y="0"/>
                          <a:chExt cx="4061460" cy="4773295"/>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61460" cy="4457700"/>
                          </a:xfrm>
                          <a:prstGeom prst="rect">
                            <a:avLst/>
                          </a:prstGeom>
                          <a:noFill/>
                          <a:ln>
                            <a:noFill/>
                          </a:ln>
                        </pic:spPr>
                      </pic:pic>
                      <wps:wsp>
                        <wps:cNvPr id="1" name="Text Box 1"/>
                        <wps:cNvSpPr txBox="1"/>
                        <wps:spPr>
                          <a:xfrm>
                            <a:off x="0" y="4514850"/>
                            <a:ext cx="4061460" cy="258445"/>
                          </a:xfrm>
                          <a:prstGeom prst="rect">
                            <a:avLst/>
                          </a:prstGeom>
                          <a:solidFill>
                            <a:prstClr val="white"/>
                          </a:solidFill>
                          <a:ln>
                            <a:noFill/>
                          </a:ln>
                        </wps:spPr>
                        <wps:txbx>
                          <w:txbxContent>
                            <w:p w14:paraId="1108466C" w14:textId="6E25A167" w:rsidR="006D7070" w:rsidRPr="001A0DB7" w:rsidRDefault="006D7070" w:rsidP="006D7070">
                              <w:pPr>
                                <w:pStyle w:val="Caption"/>
                                <w:jc w:val="center"/>
                                <w:rPr>
                                  <w:sz w:val="24"/>
                                  <w:szCs w:val="24"/>
                                </w:rPr>
                              </w:pPr>
                              <w:r>
                                <w:t xml:space="preserve">Figure </w:t>
                              </w:r>
                              <w:r w:rsidR="00B00690">
                                <w:fldChar w:fldCharType="begin"/>
                              </w:r>
                              <w:r w:rsidR="00B00690">
                                <w:instrText xml:space="preserve"> SEQ Figure \* ARABIC </w:instrText>
                              </w:r>
                              <w:r w:rsidR="00B00690">
                                <w:fldChar w:fldCharType="separate"/>
                              </w:r>
                              <w:r w:rsidR="003A6CC4">
                                <w:rPr>
                                  <w:noProof/>
                                </w:rPr>
                                <w:t>3</w:t>
                              </w:r>
                              <w:r w:rsidR="00B00690">
                                <w:rPr>
                                  <w:noProof/>
                                </w:rPr>
                                <w:fldChar w:fldCharType="end"/>
                              </w:r>
                              <w:r>
                                <w:t xml:space="preserve"> - Probability impact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C40CA4" id="Group 5" o:spid="_x0000_s1032" style="position:absolute;margin-left:.05pt;margin-top:0;width:319.8pt;height:375.85pt;z-index:251658240" coordsize="40614,47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">
                <v:shape id="Picture 4" o:spid="_x0000_s1033" type="#_x0000_t75" style="position:absolute;width:40614;height:44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">
                  <v:imagedata r:id="rId13" o:title=""/>
                </v:shape>
                <v:shape id="Text Box 1" o:spid="_x0000_s1034" type="#_x0000_t202" style="position:absolute;top:45148;width:4061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1108466C" w14:textId="6E25A167" w:rsidR="006D7070" w:rsidRPr="001A0DB7" w:rsidRDefault="006D7070" w:rsidP="006D7070">
                        <w:pPr>
                          <w:pStyle w:val="Caption"/>
                          <w:jc w:val="center"/>
                          <w:rPr>
                            <w:sz w:val="24"/>
                            <w:szCs w:val="24"/>
                          </w:rPr>
                        </w:pPr>
                        <w:r>
                          <w:t xml:space="preserve">Figure </w:t>
                        </w:r>
                        <w:r w:rsidR="00B00690">
                          <w:fldChar w:fldCharType="begin"/>
                        </w:r>
                        <w:r w:rsidR="00B00690">
                          <w:instrText xml:space="preserve"> SEQ Figure \* ARABIC </w:instrText>
                        </w:r>
                        <w:r w:rsidR="00B00690">
                          <w:fldChar w:fldCharType="separate"/>
                        </w:r>
                        <w:r w:rsidR="003A6CC4">
                          <w:rPr>
                            <w:noProof/>
                          </w:rPr>
                          <w:t>3</w:t>
                        </w:r>
                        <w:r w:rsidR="00B00690">
                          <w:rPr>
                            <w:noProof/>
                          </w:rPr>
                          <w:fldChar w:fldCharType="end"/>
                        </w:r>
                        <w:r>
                          <w:t xml:space="preserve"> - Probability impact matrix</w:t>
                        </w:r>
                      </w:p>
                    </w:txbxContent>
                  </v:textbox>
                </v:shape>
                <w10:wrap type="topAndBottom"/>
              </v:group>
            </w:pict>
          </mc:Fallback>
        </mc:AlternateContent>
      </w:r>
      <w:r w:rsidR="00FB0268">
        <w:t>Code of Practice</w:t>
      </w:r>
      <w:bookmarkEnd w:id="7"/>
    </w:p>
    <w:p w14:paraId="4430A8B3" w14:textId="3EB36ED7" w:rsidR="00A31C81" w:rsidRDefault="00E257B5" w:rsidP="0029337C">
      <w:pPr>
        <w:pStyle w:val="Heading2"/>
      </w:pPr>
      <w:bookmarkStart w:id="8" w:name="_Toc511139918"/>
      <w:r>
        <w:t>Ethical and Legal Issues</w:t>
      </w:r>
      <w:bookmarkEnd w:id="8"/>
    </w:p>
    <w:p w14:paraId="04B01297" w14:textId="3184729A" w:rsidR="003D5C2C" w:rsidRPr="003D5C2C" w:rsidRDefault="003D5C2C" w:rsidP="00FB0268">
      <w:pPr>
        <w:pStyle w:val="Heading3"/>
      </w:pPr>
      <w:bookmarkStart w:id="9" w:name="_Toc511139919"/>
      <w:r>
        <w:t>Conforming with the British Computer Society Code of Conduct</w:t>
      </w:r>
      <w:bookmarkEnd w:id="9"/>
    </w:p>
    <w:p w14:paraId="47B5C461" w14:textId="3E2EFF71" w:rsidR="00580356" w:rsidRDefault="00844AF0" w:rsidP="00580356">
      <w:r>
        <w:t>The British Computer</w:t>
      </w:r>
      <w:r w:rsidR="001C1C60">
        <w:t xml:space="preserve"> Society (BCS)</w:t>
      </w:r>
      <w:r w:rsidR="00D770E3">
        <w:t xml:space="preserve"> </w:t>
      </w:r>
      <w:r w:rsidR="006610CD">
        <w:t xml:space="preserve">provides </w:t>
      </w:r>
      <w:r w:rsidR="00254E0B">
        <w:t>a</w:t>
      </w:r>
      <w:r w:rsidR="00785D18">
        <w:t>n ethical</w:t>
      </w:r>
      <w:r w:rsidR="00254E0B">
        <w:t xml:space="preserve"> code of conduct</w:t>
      </w:r>
      <w:r w:rsidR="006610CD">
        <w:t xml:space="preserve"> </w:t>
      </w:r>
      <w:r w:rsidR="00460395">
        <w:t xml:space="preserve">surrounding the development of </w:t>
      </w:r>
      <w:r w:rsidR="00254E0B">
        <w:t xml:space="preserve">software and electronics. </w:t>
      </w:r>
      <w:r w:rsidR="00B067C8">
        <w:t xml:space="preserve">The code ensures that </w:t>
      </w:r>
      <w:r w:rsidR="00955B0E">
        <w:t>members of the BCS complies both with relevant laws as well as the ethical issues that may come forth during developmen</w:t>
      </w:r>
      <w:r w:rsidR="00A4530E">
        <w:t>t</w:t>
      </w:r>
      <w:r w:rsidR="005C4EB3">
        <w:t>.</w:t>
      </w:r>
      <w:r w:rsidR="00A4530E">
        <w:t xml:space="preserve"> Breach of these terms may result in </w:t>
      </w:r>
      <w:r w:rsidR="00DD0BE2">
        <w:t>expulsion from the society</w:t>
      </w:r>
      <w:r w:rsidR="005C4EB3">
        <w:fldChar w:fldCharType="begin" w:fldLock="1"/>
      </w:r>
      <w:r w:rsidR="002F6D56">
        <w:instrText>ADDIN CSL_CITATION { "citationItems" : [ { "id" : "ITEM-1", "itemData" : { "URL" : "http://www.bcs.org/upload/pdf/conduct.pdf", "accessed" : { "date-parts" : [ [ "2018", "4", "9" ] ] }, "id" : "ITEM-1", "issued" : { "date-parts" : [ [ "0" ] ] }, "title" : "Trustee Board Regulations Schedule 3 v5 \u2013 Code of Conduct for BCS Members", "type" : "webpage" }, "uris" : [ "http://www.mendeley.com/documents/?uuid=ce0af9e4-e6fc-3cd1-bdd7-1286876d9177" ] } ], "mendeley" : { "formattedCitation" : "[5]", "plainTextFormattedCitation" : "[5]", "previouslyFormattedCitation" : "[5]" }, "properties" : {  }, "schema" : "https://github.com/citation-style-language/schema/raw/master/csl-citation.json" }</w:instrText>
      </w:r>
      <w:r w:rsidR="005C4EB3">
        <w:fldChar w:fldCharType="separate"/>
      </w:r>
      <w:r w:rsidR="005C4EB3" w:rsidRPr="005C4EB3">
        <w:rPr>
          <w:noProof/>
        </w:rPr>
        <w:t>[5]</w:t>
      </w:r>
      <w:r w:rsidR="005C4EB3">
        <w:fldChar w:fldCharType="end"/>
      </w:r>
      <w:r w:rsidR="00DD0BE2">
        <w:t xml:space="preserve">. </w:t>
      </w:r>
    </w:p>
    <w:p w14:paraId="34C1DFA0" w14:textId="581FBE47" w:rsidR="005C4EB3" w:rsidRDefault="00DD0BE2" w:rsidP="00580356">
      <w:r>
        <w:t>This project is not heavily reliant on ethical issues, as there is no human testing involved, and the product</w:t>
      </w:r>
      <w:r w:rsidR="00B67E22">
        <w:t>’</w:t>
      </w:r>
      <w:r>
        <w:t xml:space="preserve">s performance </w:t>
      </w:r>
      <w:r w:rsidR="00B67E22">
        <w:t xml:space="preserve">will not have a significant impact </w:t>
      </w:r>
      <w:r w:rsidR="00E13BBB">
        <w:t xml:space="preserve">on the society or the environment. </w:t>
      </w:r>
      <w:r w:rsidR="002A3DE2">
        <w:t>However, since the product is designed to increase the user</w:t>
      </w:r>
      <w:r w:rsidR="0072299A">
        <w:t>’</w:t>
      </w:r>
      <w:r w:rsidR="002A3DE2">
        <w:t xml:space="preserve">s safety, </w:t>
      </w:r>
      <w:r w:rsidR="00A5618F">
        <w:t xml:space="preserve">it has to deliver on this promise to conform with </w:t>
      </w:r>
      <w:r w:rsidR="00716864">
        <w:t>paragraph 2</w:t>
      </w:r>
      <w:r w:rsidR="00DB0D06">
        <w:t>F</w:t>
      </w:r>
      <w:r w:rsidR="00C42C24">
        <w:t xml:space="preserve"> which states “</w:t>
      </w:r>
      <w:r w:rsidR="00C42C24" w:rsidRPr="00C42C24">
        <w:rPr>
          <w:i/>
        </w:rPr>
        <w:t>avoid injuring others, their property, reputation, or employment by false or malicious or negligent action or inaction</w:t>
      </w:r>
      <w:r w:rsidR="00C42C24">
        <w:t>.”</w:t>
      </w:r>
      <w:r w:rsidR="00C42C24">
        <w:fldChar w:fldCharType="begin" w:fldLock="1"/>
      </w:r>
      <w:r w:rsidR="002F6D56">
        <w:instrText>ADDIN CSL_CITATION { "citationItems" : [ { "id" : "ITEM-1", "itemData" : { "URL" : "http://www.bcs.org/upload/pdf/conduct.pdf", "accessed" : { "date-parts" : [ [ "2018", "4", "9" ] ] }, "id" : "ITEM-1", "issued" : { "date-parts" : [ [ "0" ] ] }, "title" : "Trustee Board Regulations Schedule 3 v5 \u2013 Code of Conduct for BCS Members", "type" : "webpage" }, "uris" : [ "http://www.mendeley.com/documents/?uuid=ce0af9e4-e6fc-3cd1-bdd7-1286876d9177" ] } ], "mendeley" : { "formattedCitation" : "[5]", "plainTextFormattedCitation" : "[5]", "previouslyFormattedCitation" : "[5]" }, "properties" : {  }, "schema" : "https://github.com/citation-style-language/schema/raw/master/csl-citation.json" }</w:instrText>
      </w:r>
      <w:r w:rsidR="00C42C24">
        <w:fldChar w:fldCharType="separate"/>
      </w:r>
      <w:r w:rsidR="00C42C24" w:rsidRPr="00C42C24">
        <w:rPr>
          <w:noProof/>
        </w:rPr>
        <w:t>[5]</w:t>
      </w:r>
      <w:r w:rsidR="00C42C24">
        <w:fldChar w:fldCharType="end"/>
      </w:r>
      <w:r w:rsidR="00C42C24">
        <w:t xml:space="preserve">. </w:t>
      </w:r>
      <w:r w:rsidR="00DB0D06">
        <w:t>Paragraphs 2A</w:t>
      </w:r>
      <w:r w:rsidR="00354070">
        <w:t xml:space="preserve"> and 2B are </w:t>
      </w:r>
      <w:r w:rsidR="009A2C3A">
        <w:t xml:space="preserve">perhaps more relevant in industry, as </w:t>
      </w:r>
      <w:r w:rsidR="0029598E">
        <w:t>the</w:t>
      </w:r>
      <w:r w:rsidR="00E548BF">
        <w:t xml:space="preserve">y dictate that an individual should not </w:t>
      </w:r>
      <w:r w:rsidR="00E548BF">
        <w:lastRenderedPageBreak/>
        <w:t xml:space="preserve">undertake work </w:t>
      </w:r>
      <w:r w:rsidR="004501C4">
        <w:t xml:space="preserve">with complexity outside of their competence level. </w:t>
      </w:r>
      <w:r w:rsidR="00665522">
        <w:t xml:space="preserve">This project </w:t>
      </w:r>
      <w:r w:rsidR="000763F8">
        <w:t>strives</w:t>
      </w:r>
      <w:r w:rsidR="00665522">
        <w:t xml:space="preserve"> to conform with the entirety of the BCS c</w:t>
      </w:r>
      <w:r w:rsidR="003A7757">
        <w:t>ode of conduct.</w:t>
      </w:r>
    </w:p>
    <w:p w14:paraId="0BDC3E38" w14:textId="12E64CCE" w:rsidR="00284065" w:rsidRDefault="003A67EA" w:rsidP="00FB0268">
      <w:pPr>
        <w:pStyle w:val="Heading3"/>
      </w:pPr>
      <w:bookmarkStart w:id="10" w:name="_Toc511139920"/>
      <w:r>
        <w:t>Conforming with the IEEE Code of Conduct</w:t>
      </w:r>
      <w:bookmarkEnd w:id="10"/>
    </w:p>
    <w:p w14:paraId="33011BCE" w14:textId="6F22A975" w:rsidR="00FE34D4" w:rsidRDefault="001703EE" w:rsidP="00580356">
      <w:r>
        <w:t xml:space="preserve">The </w:t>
      </w:r>
      <w:r w:rsidR="00FE34D4" w:rsidRPr="00FE34D4">
        <w:t>Institute of Electrical and Electronics Engineers</w:t>
      </w:r>
      <w:r w:rsidR="00FE34D4">
        <w:t xml:space="preserve"> (IEEE)</w:t>
      </w:r>
      <w:r>
        <w:t xml:space="preserve"> are more targeted towards this project, as it </w:t>
      </w:r>
      <w:r w:rsidR="00F51B67">
        <w:t xml:space="preserve">is </w:t>
      </w:r>
      <w:r w:rsidR="002A00E7">
        <w:t xml:space="preserve">predominantly </w:t>
      </w:r>
      <w:r w:rsidR="00564C37">
        <w:t xml:space="preserve">an exercise in electronics design. </w:t>
      </w:r>
      <w:r w:rsidR="00774E32">
        <w:t xml:space="preserve">In this code, the most relevant paragraph is </w:t>
      </w:r>
      <w:r w:rsidR="00C41217">
        <w:t>the first part of §3. It states that “</w:t>
      </w:r>
      <w:r w:rsidR="00C41217" w:rsidRPr="00690D5F">
        <w:rPr>
          <w:i/>
        </w:rPr>
        <w:t>We will avoid injuring others, their property, data, reputation, or employment by false or malicious action</w:t>
      </w:r>
      <w:r w:rsidR="00C41217">
        <w:t>.”</w:t>
      </w:r>
      <w:r w:rsidR="00CF0337">
        <w:fldChar w:fldCharType="begin" w:fldLock="1"/>
      </w:r>
      <w:r w:rsidR="00821444">
        <w:instrText>ADDIN CSL_CITATION { "citationItems" : [ { "id" : "ITEM-1", "itemData" : { "URL" : "https://www.ieee.org/content/dam/ieee-org/ieee/web/org/about/ieee_code_of_conduct.pdf", "abstract" : "We, the members and employees of IEEE, recognize the importance of our technologies in affecting the quality of life throughout the world and we accept a personal obligation to our professions, the members of IEEE, and other individuals involved in IEEE activities in our fields of interest. By this obligation we commit ourselves to the highest standards of integrity, responsible behavior, and ethical and professional conduct. We agree to be bound by the following rules: 1. Be respectful of others \u2022 We will be respectful of others, including IEEE members and IEEE employees, and will act in a professional manner while participating in IEEE activities.", "accessed" : { "date-parts" : [ [ "2018", "4", "10" ] ] }, "id" : "ITEM-1", "issued" : { "date-parts" : [ [ "2014" ] ] }, "title" : "IEEE CODE OF CONDUCT", "type" : "webpage" }, "uris" : [ "http://www.mendeley.com/documents/?uuid=fdfa6edf-6726-34dd-9b44-9c9339267643" ] } ], "mendeley" : { "formattedCitation" : "[6]", "plainTextFormattedCitation" : "[6]", "previouslyFormattedCitation" : "[6]" }, "properties" : {  }, "schema" : "https://github.com/citation-style-language/schema/raw/master/csl-citation.json" }</w:instrText>
      </w:r>
      <w:r w:rsidR="00CF0337">
        <w:fldChar w:fldCharType="separate"/>
      </w:r>
      <w:r w:rsidR="00CF0337" w:rsidRPr="00CF0337">
        <w:rPr>
          <w:noProof/>
        </w:rPr>
        <w:t>[6]</w:t>
      </w:r>
      <w:r w:rsidR="00CF0337">
        <w:fldChar w:fldCharType="end"/>
      </w:r>
      <w:r w:rsidR="00C41217">
        <w:t xml:space="preserve">. </w:t>
      </w:r>
    </w:p>
    <w:p w14:paraId="341C826E" w14:textId="37707A04" w:rsidR="00781578" w:rsidRDefault="00011F92" w:rsidP="00FB0268">
      <w:pPr>
        <w:pStyle w:val="Heading3"/>
      </w:pPr>
      <w:bookmarkStart w:id="11" w:name="_Toc511139921"/>
      <w:r>
        <w:t>United Kingdom Lighting Legislations</w:t>
      </w:r>
      <w:bookmarkEnd w:id="11"/>
    </w:p>
    <w:p w14:paraId="7105CDAE" w14:textId="5E4D7A3A" w:rsidR="00011F92" w:rsidRDefault="00B860A5" w:rsidP="00011F92">
      <w:r>
        <w:t>A</w:t>
      </w:r>
      <w:r w:rsidR="00FC7772">
        <w:t xml:space="preserve">ccording to </w:t>
      </w:r>
      <w:r w:rsidR="00FC7772" w:rsidRPr="00FC7772">
        <w:t>The Road Vehicles Lighting and Goods Vehicles</w:t>
      </w:r>
      <w:r w:rsidR="002A32AF">
        <w:t xml:space="preserve"> Regulations of 2009, </w:t>
      </w:r>
      <w:r>
        <w:t>bicycle illumination needs to conform to a set of rules that ensure</w:t>
      </w:r>
      <w:r w:rsidR="00BD2369">
        <w:t>s the safety of</w:t>
      </w:r>
      <w:r w:rsidR="005F77B7">
        <w:t xml:space="preserve"> the user, other</w:t>
      </w:r>
      <w:r w:rsidR="00BD2369">
        <w:t xml:space="preserve"> road users</w:t>
      </w:r>
      <w:r w:rsidR="005F77B7">
        <w:t xml:space="preserve"> and </w:t>
      </w:r>
      <w:r w:rsidR="00BD2369">
        <w:t>pedestrians</w:t>
      </w:r>
      <w:r w:rsidR="0063767A">
        <w:t xml:space="preserve">. </w:t>
      </w:r>
      <w:r w:rsidR="001B50FD">
        <w:t>Ensuring</w:t>
      </w:r>
      <w:r w:rsidR="005F01AC">
        <w:t xml:space="preserve"> a standard of</w:t>
      </w:r>
      <w:r w:rsidR="001B50FD">
        <w:t xml:space="preserve"> safe operation is vital, as “common sense” is too </w:t>
      </w:r>
      <w:r w:rsidR="005F01AC">
        <w:t>vague.</w:t>
      </w:r>
      <w:r w:rsidR="00FB4F92">
        <w:t xml:space="preserve"> According to these regulations, an illumination system is required</w:t>
      </w:r>
      <w:r w:rsidR="00187DC4">
        <w:t xml:space="preserve"> by default</w:t>
      </w:r>
      <w:r w:rsidR="00FB4F92">
        <w:t xml:space="preserve">. </w:t>
      </w:r>
      <w:r w:rsidR="00A1026E">
        <w:t xml:space="preserve">If flashing lights are </w:t>
      </w:r>
      <w:r w:rsidR="00FF7FB6">
        <w:t>incorporated (rear light in this case), the frequency most be between 1</w:t>
      </w:r>
      <w:r w:rsidR="00671FB4">
        <w:t>Hz-4Hz</w:t>
      </w:r>
      <w:r w:rsidR="005A59A7">
        <w:fldChar w:fldCharType="begin" w:fldLock="1"/>
      </w:r>
      <w:r w:rsidR="005A59A7">
        <w:instrText>ADDIN CSL_CITATION { "citationItems" : [ { "id" : "ITEM-1", "itemData" : { "URL" : "http://www.legislation.gov.uk/uksi/2009/3220/made", "abstract" : "These Regulations amend the Road Vehicles Lighting Regulations 1989 (\u201cthe Lighting Regulations\u201d) and the Goods Vehicles (Plating and Testing) Regulations 1988 (\u201cthe Goods Vehicles Regulations\u201d).", "accessed" : { "date-parts" : [ [ "2018", "4", "10" ] ] }, "id" : "ITEM-1", "issued" : { "date-parts" : [ [ "0" ] ] }, "publisher" : "Queen's Printer of Acts of Parliament", "title" : "The Road Vehicles Lighting and Goods Vehicles (Plating and Testing) (Amendment) Regulations 2009", "type" : "webpage" }, "uris" : [ "http://www.mendeley.com/documents/?uuid=2373afb6-4277-30d3-b350-686a00fe84ef" ] } ], "mendeley" : { "formattedCitation" : "[7]", "plainTextFormattedCitation" : "[7]", "previouslyFormattedCitation" : "[7]" }, "properties" : {  }, "schema" : "https://github.com/citation-style-language/schema/raw/master/csl-citation.json" }</w:instrText>
      </w:r>
      <w:r w:rsidR="005A59A7">
        <w:fldChar w:fldCharType="separate"/>
      </w:r>
      <w:r w:rsidR="005A59A7" w:rsidRPr="005A59A7">
        <w:rPr>
          <w:noProof/>
        </w:rPr>
        <w:t>[7]</w:t>
      </w:r>
      <w:r w:rsidR="005A59A7">
        <w:fldChar w:fldCharType="end"/>
      </w:r>
      <w:r w:rsidR="00671FB4">
        <w:t xml:space="preserve">. </w:t>
      </w:r>
      <w:r w:rsidR="005A59A7">
        <w:t>These regulations are however outdated when compared to the current technological advancements in the field.</w:t>
      </w:r>
      <w:r w:rsidR="009C3D8C">
        <w:t xml:space="preserve"> There is no mention of automatic light intensity adjustment.</w:t>
      </w:r>
      <w:r w:rsidR="005A59A7">
        <w:t xml:space="preserve"> </w:t>
      </w:r>
      <w:r w:rsidR="00F71EB8">
        <w:t>These regulations have not been updated since 2009, which marks almost 10 years without changes at the time of writing</w:t>
      </w:r>
      <w:r w:rsidR="007E7185">
        <w:fldChar w:fldCharType="begin" w:fldLock="1"/>
      </w:r>
      <w:r w:rsidR="007E7185">
        <w:instrText>ADDIN CSL_CITATION { "citationItems" : [ { "id" : "ITEM-1", "itemData" : { "URL" : "https://www.cyclinguk.org/cyclists-library/regulations/lighting-regulations", "accessed" : { "date-parts" : [ [ "2018", "4", "10" ] ] }, "author" : [ { "dropping-particle" : "", "family" : "Bever", "given" : "Simon", "non-dropping-particle" : "", "parse-names" : false, "suffix" : "" } ], "container-title" : "CyclingUK.org", "id" : "ITEM-1", "issued" : { "date-parts" : [ [ "2017" ] ] }, "title" : "An updated guide to cycle lighting regulations | Cycling UK", "type" : "webpage" }, "uris" : [ "http://www.mendeley.com/documents/?uuid=f8f35f33-b216-34b0-9a6e-e31f677bb9d2" ] } ], "mendeley" : { "formattedCitation" : "[8]", "plainTextFormattedCitation" : "[8]", "previouslyFormattedCitation" : "[8]" }, "properties" : {  }, "schema" : "https://github.com/citation-style-language/schema/raw/master/csl-citation.json" }</w:instrText>
      </w:r>
      <w:r w:rsidR="007E7185">
        <w:fldChar w:fldCharType="separate"/>
      </w:r>
      <w:r w:rsidR="007E7185" w:rsidRPr="007E7185">
        <w:rPr>
          <w:noProof/>
        </w:rPr>
        <w:t>[8]</w:t>
      </w:r>
      <w:r w:rsidR="007E7185">
        <w:fldChar w:fldCharType="end"/>
      </w:r>
      <w:r w:rsidR="00F71EB8">
        <w:t xml:space="preserve">. </w:t>
      </w:r>
      <w:r w:rsidR="00E97A49">
        <w:t xml:space="preserve">Some regulations are still valid today, such as mounting positions, light colour and </w:t>
      </w:r>
      <w:r w:rsidR="009C3D8C">
        <w:t xml:space="preserve">emitted light angle. </w:t>
      </w:r>
    </w:p>
    <w:p w14:paraId="5D56F230" w14:textId="63571B7C" w:rsidR="00FB0268" w:rsidRDefault="00266DC6" w:rsidP="00266DC6">
      <w:pPr>
        <w:pStyle w:val="Heading2"/>
      </w:pPr>
      <w:bookmarkStart w:id="12" w:name="_Toc511139922"/>
      <w:r>
        <w:t>Sustainability and Environmental Issues</w:t>
      </w:r>
      <w:bookmarkEnd w:id="12"/>
    </w:p>
    <w:p w14:paraId="1FC65D95" w14:textId="42B0A1D6" w:rsidR="00266DC6" w:rsidRDefault="00266DC6" w:rsidP="00266DC6">
      <w:pPr>
        <w:pStyle w:val="Heading3"/>
      </w:pPr>
      <w:bookmarkStart w:id="13" w:name="_Toc511139923"/>
      <w:r>
        <w:t xml:space="preserve">First, Second and Third </w:t>
      </w:r>
      <w:r w:rsidR="00981147">
        <w:t>Order Factors</w:t>
      </w:r>
      <w:bookmarkEnd w:id="13"/>
    </w:p>
    <w:p w14:paraId="0D3D5E78" w14:textId="67276ED5" w:rsidR="00981147" w:rsidRPr="00981147" w:rsidRDefault="002E3C4C" w:rsidP="00981147">
      <w:r>
        <w:t xml:space="preserve">The environmental sustainability of this product is assessed by analysing the first, second and third order </w:t>
      </w:r>
      <w:r w:rsidR="009215B4">
        <w:t xml:space="preserve">environmental impact factors. The first order impacts are generally the same for any </w:t>
      </w:r>
      <w:r w:rsidR="00AB1CD4">
        <w:t>electronics project, as</w:t>
      </w:r>
      <w:r w:rsidR="00A8194B">
        <w:t xml:space="preserve"> emitting greenhouse gases can be considered a certainty by applying</w:t>
      </w:r>
      <w:r w:rsidR="00425CDA">
        <w:t xml:space="preserve"> logic</w:t>
      </w:r>
      <w:r w:rsidR="00A8194B">
        <w:t xml:space="preserve">. Techniques exist to mitigate these factors, and since the components in this product are </w:t>
      </w:r>
      <w:r w:rsidR="00732A95">
        <w:t xml:space="preserve">readily available and have been produced for decades, their production techniques have </w:t>
      </w:r>
      <w:r w:rsidR="00425CDA">
        <w:t>improved</w:t>
      </w:r>
      <w:r w:rsidR="00732A95">
        <w:t xml:space="preserve"> drastically. E-waste is another first order concern, as people tend to discard electronics</w:t>
      </w:r>
      <w:r w:rsidR="00610E91">
        <w:t xml:space="preserve"> the wrong way. Research has been made on the production of biodegradable PCB’s</w:t>
      </w:r>
      <w:r w:rsidR="00FE50BC">
        <w:t>, with promising results</w:t>
      </w:r>
      <w:r w:rsidR="00FE50BC">
        <w:fldChar w:fldCharType="begin" w:fldLock="1"/>
      </w:r>
      <w:r w:rsidR="00FE50BC">
        <w:instrText>ADDIN CSL_CITATION { "citationItems" : [ { "id" : "ITEM-1", "itemData" : { "DOI" : "10.1109/ISSE.2016.7563157", "ISBN" : "978-1-5090-1389-0", "author" : [ { "dropping-particle" : "", "family" : "Geczy", "given" : "Attila", "non-dropping-particle" : "", "parse-names" : false, "suffix" : "" }, { "dropping-particle" : "", "family" : "Gal", "given" : "Laszlo", "non-dropping-particle" : "", "parse-names" : false, "suffix" : "" }, { "dropping-particle" : "", "family" : "Kovacs", "given" : "Balint", "non-dropping-particle" : "", "parse-names" : false, "suffix" : "" }, { "dropping-particle" : "", "family" : "Hajdu", "given" : "Istvan", "non-dropping-particle" : "", "parse-names" : false, "suffix" : "" } ], "container-title" : "2016 39th International Spring Seminar on Electronics Technology (ISSE)", "id" : "ITEM-1", "issued" : { "date-parts" : [ [ "2016", "5" ] ] }, "page" : "37-42", "publisher" : "IEEE", "title" : "Toward producing commercial electronics on biodegradable PCB substrates", "type" : "paper-conference" }, "uris" : [ "http://www.mendeley.com/documents/?uuid=25eb77c9-a32b-38cd-b63e-54dda595a3b9" ] } ], "mendeley" : { "formattedCitation" : "[9]", "plainTextFormattedCitation" : "[9]", "previouslyFormattedCitation" : "[9]" }, "properties" : {  }, "schema" : "https://github.com/citation-style-language/schema/raw/master/csl-citation.json" }</w:instrText>
      </w:r>
      <w:r w:rsidR="00FE50BC">
        <w:fldChar w:fldCharType="separate"/>
      </w:r>
      <w:r w:rsidR="00FE50BC" w:rsidRPr="00FE50BC">
        <w:rPr>
          <w:noProof/>
        </w:rPr>
        <w:t>[9]</w:t>
      </w:r>
      <w:r w:rsidR="00FE50BC">
        <w:fldChar w:fldCharType="end"/>
      </w:r>
      <w:r w:rsidR="00FE50BC">
        <w:t xml:space="preserve">. </w:t>
      </w:r>
      <w:r w:rsidR="00E158CA">
        <w:t xml:space="preserve">Making </w:t>
      </w:r>
      <w:r w:rsidR="00E158CA">
        <w:lastRenderedPageBreak/>
        <w:t xml:space="preserve">battery production green is a </w:t>
      </w:r>
      <w:r w:rsidR="00B44093">
        <w:t>more complex task, as</w:t>
      </w:r>
      <w:r w:rsidR="00046482">
        <w:t xml:space="preserve"> some of</w:t>
      </w:r>
      <w:r w:rsidR="00B44093">
        <w:t xml:space="preserve"> the components </w:t>
      </w:r>
      <w:r w:rsidR="00046482">
        <w:t xml:space="preserve">that make up a lithium-ion </w:t>
      </w:r>
      <w:r w:rsidR="00B44093">
        <w:t>battery are inherently environmentally damaging</w:t>
      </w:r>
      <w:r w:rsidR="00F504EC">
        <w:fldChar w:fldCharType="begin" w:fldLock="1"/>
      </w:r>
      <w:r w:rsidR="00F504EC">
        <w:instrText>ADDIN CSL_CITATION { "citationItems" : [ { "id" : "ITEM-1", "itemData" : { "DOI" : "10.1021/es400614y", "ISSN" : "0013-936X", "abstract" : "Rechargeable lithium-ion (Li-ion) and lithium-polymer (Li-poly) batteries have recently become dominant in consumer electronic products because of advantages associated with energy density and product longevity. However, the small size of these batteries, the high rate of disposal of consumer products in which they are used, and the lack of uniform regulatory policy on their disposal means that lithium batteries may contribute substantially to environmental pollution and adverse human health impacts due to potentially toxic materials. In this research, we used standardized leaching tests, life-cycle impact assessment (LCIA), and hazard assessment models to evaluate hazardous waste classification, resource depletion potential, and toxicity potentials of lithium batteries used in cellphones. Our results demonstrate that according to U.S. federal regulations, defunct Li-ion batteries are classified hazardous due to their lead (Pb) content (average 6.29 mg/L; \u03c3 = 11.1; limit 5). However, according to Californ...", "author" : [ { "dropping-particle" : "", "family" : "Kang", "given" : "Daniel Hsing Po", "non-dropping-particle" : "", "parse-names" : false, "suffix" : "" }, { "dropping-particle" : "", "family" : "Chen", "given" : "Mengjun", "non-dropping-particle" : "", "parse-names" : false, "suffix" : "" }, { "dropping-particle" : "", "family" : "Ogunseitan", "given" : "Oladele A.", "non-dropping-particle" : "", "parse-names" : false, "suffix" : "" } ], "container-title" : "Environmental Science &amp; Technology", "id" : "ITEM-1", "issue" : "10", "issued" : { "date-parts" : [ [ "2013", "5", "21" ] ] }, "page" : "5495-5503", "publisher" : "American Chemical Society", "title" : "Potential Environmental and Human Health Impacts of Rechargeable Lithium Batteries in Electronic Waste", "type" : "article-journal", "volume" : "47" }, "uris" : [ "http://www.mendeley.com/documents/?uuid=68166653-d8f7-3591-b8cc-d1e7576314a8" ] } ], "mendeley" : { "formattedCitation" : "[10]", "plainTextFormattedCitation" : "[10]", "previouslyFormattedCitation" : "[10]" }, "properties" : {  }, "schema" : "https://github.com/citation-style-language/schema/raw/master/csl-citation.json" }</w:instrText>
      </w:r>
      <w:r w:rsidR="00F504EC">
        <w:fldChar w:fldCharType="separate"/>
      </w:r>
      <w:r w:rsidR="00F504EC" w:rsidRPr="00F504EC">
        <w:rPr>
          <w:noProof/>
        </w:rPr>
        <w:t>[10]</w:t>
      </w:r>
      <w:r w:rsidR="00F504EC">
        <w:fldChar w:fldCharType="end"/>
      </w:r>
      <w:r w:rsidR="00B44093">
        <w:t xml:space="preserve">. </w:t>
      </w:r>
    </w:p>
    <w:p w14:paraId="391842C6" w14:textId="1EEF075B" w:rsidR="00843903" w:rsidRDefault="00B039BB">
      <w:r>
        <w:t xml:space="preserve">The second order effects are mostly positive, as </w:t>
      </w:r>
      <w:r w:rsidR="00631EC0">
        <w:t xml:space="preserve">the company hopes to make people use less fossil fuels </w:t>
      </w:r>
      <w:r w:rsidR="005D1A99">
        <w:t xml:space="preserve">by utilising bicycles in their daily commute. This is merely a hypothesis based on logic and common sense, as this device will </w:t>
      </w:r>
      <w:r w:rsidR="002F31ED">
        <w:t xml:space="preserve">aim to </w:t>
      </w:r>
      <w:r w:rsidR="005D1A99">
        <w:t xml:space="preserve">make the commute safer, and therefore, more attractive. </w:t>
      </w:r>
      <w:r w:rsidR="009F7D5A">
        <w:t>As for third order effects, the device will make an impact long-term. As more and more companies get involved with making b</w:t>
      </w:r>
      <w:r w:rsidR="004E7248">
        <w:t xml:space="preserve">icycles more attractive, more people will use them, and the cityscape will have to change to accommodate more bicycles and less motorised transport. </w:t>
      </w:r>
    </w:p>
    <w:p w14:paraId="52F9EB20" w14:textId="301F2084" w:rsidR="00DD7FB5" w:rsidRDefault="00DD7FB5" w:rsidP="00DD7FB5">
      <w:pPr>
        <w:pStyle w:val="Heading1"/>
      </w:pPr>
      <w:r>
        <w:t>Quality</w:t>
      </w:r>
    </w:p>
    <w:p w14:paraId="68E45A83" w14:textId="7B498A6D" w:rsidR="00DD7FB5" w:rsidRDefault="00DD7FB5" w:rsidP="00DD7FB5">
      <w:r>
        <w:t xml:space="preserve">Assessing the products quality was </w:t>
      </w:r>
      <w:r w:rsidR="008061C2">
        <w:t xml:space="preserve">mostly done by comparing it with existing products on the market. This gave a general overview of the market </w:t>
      </w:r>
      <w:r w:rsidR="00D46DB8">
        <w:t>needs and consumer pref</w:t>
      </w:r>
      <w:r w:rsidR="00E96C47">
        <w:t xml:space="preserve">erence. </w:t>
      </w:r>
      <w:r w:rsidR="006C24B1">
        <w:t>General usability was also considered.</w:t>
      </w:r>
      <w:r w:rsidR="00CE69FA">
        <w:t xml:space="preserve"> The prototype does not allow for ergonomic testing, </w:t>
      </w:r>
      <w:r w:rsidR="005D5BC4">
        <w:t>as it is currently in the protoboard stage. Final designs are</w:t>
      </w:r>
      <w:r w:rsidR="005C412B">
        <w:t xml:space="preserve"> expected to be completed by the end of May 2018. The functionality aspect </w:t>
      </w:r>
      <w:r w:rsidR="007C27E5">
        <w:t xml:space="preserve">is a dynamic development process, as necessary features were </w:t>
      </w:r>
      <w:r w:rsidR="00362AA2">
        <w:t>added,</w:t>
      </w:r>
      <w:r w:rsidR="007C27E5">
        <w:t xml:space="preserve"> and unnecessary features were removed throughout the prototyping and testing stage. </w:t>
      </w:r>
      <w:r w:rsidR="00362AA2">
        <w:t xml:space="preserve">As more features impact the reliability (more things to go wrong), the feature set was kept to a minimum. This also ensures a </w:t>
      </w:r>
      <w:r w:rsidR="00E461E6">
        <w:t>more pleasant user experience, as more choice can lead to dissatisfaction</w:t>
      </w:r>
      <w:r w:rsidR="00C92444">
        <w:fldChar w:fldCharType="begin" w:fldLock="1"/>
      </w:r>
      <w:r w:rsidR="00C92444">
        <w:instrText>ADDIN CSL_CITATION { "citationItems" : [ { "id" : "ITEM-1", "itemData" : { "author" : [ { "dropping-particle" : "", "family" : "Schwartz", "given" : "Barry", "non-dropping-particle" : "", "parse-names" : false, "suffix" : "" } ], "id" : "ITEM-1", "issued" : { "date-parts" : [ [ "2009" ] ] }, "publisher" : "HarperCollins", "title" : "The paradox of choice", "type" : "article" }, "uris" : [ "http://www.mendeley.com/documents/?uuid=3d41fde1-b453-4f33-8fba-1475c9458b43" ] } ], "mendeley" : { "formattedCitation" : "[11]", "plainTextFormattedCitation" : "[11]", "previouslyFormattedCitation" : "[11]" }, "properties" : {  }, "schema" : "https://github.com/citation-style-language/schema/raw/master/csl-citation.json" }</w:instrText>
      </w:r>
      <w:r w:rsidR="00C92444">
        <w:fldChar w:fldCharType="separate"/>
      </w:r>
      <w:r w:rsidR="00C92444" w:rsidRPr="00C92444">
        <w:rPr>
          <w:noProof/>
        </w:rPr>
        <w:t>[11]</w:t>
      </w:r>
      <w:r w:rsidR="00C92444">
        <w:fldChar w:fldCharType="end"/>
      </w:r>
      <w:r w:rsidR="00C92444">
        <w:t>.</w:t>
      </w:r>
      <w:r w:rsidR="00E461E6">
        <w:t xml:space="preserve"> </w:t>
      </w:r>
    </w:p>
    <w:p w14:paraId="31C4E02A" w14:textId="1F3C0E98" w:rsidR="00CB6925" w:rsidRDefault="00CB6925" w:rsidP="00CB6925">
      <w:pPr>
        <w:pStyle w:val="Heading1"/>
      </w:pPr>
      <w:r>
        <w:t>Conclusion</w:t>
      </w:r>
    </w:p>
    <w:p w14:paraId="5E08AC7E" w14:textId="0B4C6E8E" w:rsidR="00CB6925" w:rsidRPr="00CB6925" w:rsidRDefault="00CB6925" w:rsidP="00CB6925">
      <w:r>
        <w:t xml:space="preserve">This project </w:t>
      </w:r>
      <w:r w:rsidR="008505EE">
        <w:t>was largely successful, though it still is marginally incomplete. Project planning is vital to ensure a smooth workflow</w:t>
      </w:r>
      <w:r w:rsidR="00553098">
        <w:t xml:space="preserve">. Proper planning also makes </w:t>
      </w:r>
      <w:r w:rsidR="00173C60">
        <w:t xml:space="preserve">avoiding obstacles </w:t>
      </w:r>
      <w:r w:rsidR="00550367">
        <w:t xml:space="preserve">effortless, as a proper plan will incorporate contingency time at the appropriate places, mainly at the very end. </w:t>
      </w:r>
      <w:r w:rsidR="00CD1C33">
        <w:t xml:space="preserve">The </w:t>
      </w:r>
      <w:proofErr w:type="spellStart"/>
      <w:r w:rsidR="00CD1C33">
        <w:t>SmartLight</w:t>
      </w:r>
      <w:proofErr w:type="spellEnd"/>
      <w:r w:rsidR="00CD1C33">
        <w:t xml:space="preserve"> has some innovative features which will hopefully make it attractive to the public. Its low component-cost also makes it </w:t>
      </w:r>
      <w:r w:rsidR="00500D7F">
        <w:t xml:space="preserve">cheaper overall, which would be </w:t>
      </w:r>
      <w:r w:rsidR="003A7917">
        <w:t>one of the</w:t>
      </w:r>
      <w:r w:rsidR="00500D7F">
        <w:t xml:space="preserve"> main selling point</w:t>
      </w:r>
      <w:r w:rsidR="003A7917">
        <w:t>s</w:t>
      </w:r>
      <w:r w:rsidR="00500D7F">
        <w:t xml:space="preserve"> for this type of equipment. </w:t>
      </w:r>
      <w:r w:rsidR="00730B92">
        <w:t xml:space="preserve"> </w:t>
      </w:r>
    </w:p>
    <w:p w14:paraId="19298E05" w14:textId="0E219330" w:rsidR="005C4EB3" w:rsidRDefault="005C4EB3">
      <w:r>
        <w:br w:type="page"/>
      </w:r>
    </w:p>
    <w:p w14:paraId="7F132EBA" w14:textId="271EB674" w:rsidR="004E1711" w:rsidRDefault="004E1711" w:rsidP="004E1711">
      <w:pPr>
        <w:pStyle w:val="Heading1"/>
      </w:pPr>
      <w:bookmarkStart w:id="14" w:name="_Toc511139924"/>
      <w:r>
        <w:lastRenderedPageBreak/>
        <w:t>References</w:t>
      </w:r>
      <w:bookmarkEnd w:id="14"/>
    </w:p>
    <w:p w14:paraId="4F9748CC" w14:textId="76B30CAC" w:rsidR="002F6D56" w:rsidRPr="002F6D56" w:rsidRDefault="005C4EB3" w:rsidP="002F6D56">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2F6D56" w:rsidRPr="002F6D56">
        <w:rPr>
          <w:noProof/>
        </w:rPr>
        <w:t>[1]</w:t>
      </w:r>
      <w:r w:rsidR="002F6D56" w:rsidRPr="002F6D56">
        <w:rPr>
          <w:noProof/>
        </w:rPr>
        <w:tab/>
        <w:t xml:space="preserve">M. Boban, Z. Pozgaj, and H. Sertic, “Strategies for successful software development risk management,” </w:t>
      </w:r>
      <w:r w:rsidR="002F6D56" w:rsidRPr="002F6D56">
        <w:rPr>
          <w:i/>
          <w:iCs/>
          <w:noProof/>
        </w:rPr>
        <w:t>Management</w:t>
      </w:r>
      <w:r w:rsidR="002F6D56" w:rsidRPr="002F6D56">
        <w:rPr>
          <w:noProof/>
        </w:rPr>
        <w:t>, vol. 8, no. 2, pp. 71–99, 2003.</w:t>
      </w:r>
    </w:p>
    <w:p w14:paraId="79D0A122" w14:textId="77777777" w:rsidR="002F6D56" w:rsidRPr="002F6D56" w:rsidRDefault="002F6D56" w:rsidP="002F6D56">
      <w:pPr>
        <w:widowControl w:val="0"/>
        <w:autoSpaceDE w:val="0"/>
        <w:autoSpaceDN w:val="0"/>
        <w:adjustRightInd w:val="0"/>
        <w:ind w:left="640" w:hanging="640"/>
        <w:rPr>
          <w:noProof/>
        </w:rPr>
      </w:pPr>
      <w:r w:rsidRPr="002F6D56">
        <w:rPr>
          <w:noProof/>
        </w:rPr>
        <w:t>[2]</w:t>
      </w:r>
      <w:r w:rsidRPr="002F6D56">
        <w:rPr>
          <w:noProof/>
        </w:rPr>
        <w:tab/>
        <w:t>B. W. Boehm, “Software Risk Management: Principles and Practices.” [Online]. Available: http://csse.usc.edu/TECHRPTS/1991/usccse91-500/usccse91-500.pdf. [Accessed: 05-Apr-2018].</w:t>
      </w:r>
    </w:p>
    <w:p w14:paraId="53C28C30" w14:textId="77777777" w:rsidR="002F6D56" w:rsidRPr="002F6D56" w:rsidRDefault="002F6D56" w:rsidP="002F6D56">
      <w:pPr>
        <w:widowControl w:val="0"/>
        <w:autoSpaceDE w:val="0"/>
        <w:autoSpaceDN w:val="0"/>
        <w:adjustRightInd w:val="0"/>
        <w:ind w:left="640" w:hanging="640"/>
        <w:rPr>
          <w:noProof/>
        </w:rPr>
      </w:pPr>
      <w:r w:rsidRPr="002F6D56">
        <w:rPr>
          <w:noProof/>
        </w:rPr>
        <w:t>[3]</w:t>
      </w:r>
      <w:r w:rsidRPr="002F6D56">
        <w:rPr>
          <w:noProof/>
        </w:rPr>
        <w:tab/>
        <w:t>D. W. Eby, “An Analysis of Crash Likelihood: Age versus Driving Experience 6. Performing Organ~zation Code I 1 4 Sponsoring Agency Code.” [Online]. Available: https://deepblue.lib.umich.edu/bitstream/handle/2027.42/1115/88736.0001.001.pdf. [Accessed: 05-Apr-2018].</w:t>
      </w:r>
    </w:p>
    <w:p w14:paraId="6988EA92" w14:textId="77777777" w:rsidR="002F6D56" w:rsidRPr="002F6D56" w:rsidRDefault="002F6D56" w:rsidP="002F6D56">
      <w:pPr>
        <w:widowControl w:val="0"/>
        <w:autoSpaceDE w:val="0"/>
        <w:autoSpaceDN w:val="0"/>
        <w:adjustRightInd w:val="0"/>
        <w:ind w:left="640" w:hanging="640"/>
        <w:rPr>
          <w:noProof/>
        </w:rPr>
      </w:pPr>
      <w:r w:rsidRPr="002F6D56">
        <w:rPr>
          <w:noProof/>
        </w:rPr>
        <w:t>[4]</w:t>
      </w:r>
      <w:r w:rsidRPr="002F6D56">
        <w:rPr>
          <w:noProof/>
        </w:rPr>
        <w:tab/>
        <w:t>V. Dumbravă, “Using Probability – Impact Matrix in Analysis and Risk Assessment Projects,” 2013.</w:t>
      </w:r>
    </w:p>
    <w:p w14:paraId="449BDAC6" w14:textId="77777777" w:rsidR="002F6D56" w:rsidRPr="002F6D56" w:rsidRDefault="002F6D56" w:rsidP="002F6D56">
      <w:pPr>
        <w:widowControl w:val="0"/>
        <w:autoSpaceDE w:val="0"/>
        <w:autoSpaceDN w:val="0"/>
        <w:adjustRightInd w:val="0"/>
        <w:ind w:left="640" w:hanging="640"/>
        <w:rPr>
          <w:noProof/>
        </w:rPr>
      </w:pPr>
      <w:r w:rsidRPr="002F6D56">
        <w:rPr>
          <w:noProof/>
        </w:rPr>
        <w:t>[5]</w:t>
      </w:r>
      <w:r w:rsidRPr="002F6D56">
        <w:rPr>
          <w:noProof/>
        </w:rPr>
        <w:tab/>
        <w:t>“Trustee Board Regulations Schedule 3 v5 – Code of Conduct for BCS Members.” [Online]. Available: http://www.bcs.org/upload/pdf/conduct.pdf. [Accessed: 09-Apr-2018].</w:t>
      </w:r>
    </w:p>
    <w:p w14:paraId="2A24C1D0" w14:textId="77777777" w:rsidR="002F6D56" w:rsidRPr="002F6D56" w:rsidRDefault="002F6D56" w:rsidP="002F6D56">
      <w:pPr>
        <w:widowControl w:val="0"/>
        <w:autoSpaceDE w:val="0"/>
        <w:autoSpaceDN w:val="0"/>
        <w:adjustRightInd w:val="0"/>
        <w:ind w:left="640" w:hanging="640"/>
        <w:rPr>
          <w:noProof/>
        </w:rPr>
      </w:pPr>
      <w:r w:rsidRPr="002F6D56">
        <w:rPr>
          <w:noProof/>
        </w:rPr>
        <w:t>[6]</w:t>
      </w:r>
      <w:r w:rsidRPr="002F6D56">
        <w:rPr>
          <w:noProof/>
        </w:rPr>
        <w:tab/>
        <w:t>“IEEE CODE OF CONDUCT,” 2014. [Online]. Available: https://www.ieee.org/content/dam/ieee-org/ieee/web/org/about/ieee_code_of_conduct.pdf. [Accessed: 10-Apr-2018].</w:t>
      </w:r>
    </w:p>
    <w:p w14:paraId="5F2C00E8" w14:textId="77777777" w:rsidR="002F6D56" w:rsidRPr="002F6D56" w:rsidRDefault="002F6D56" w:rsidP="002F6D56">
      <w:pPr>
        <w:widowControl w:val="0"/>
        <w:autoSpaceDE w:val="0"/>
        <w:autoSpaceDN w:val="0"/>
        <w:adjustRightInd w:val="0"/>
        <w:ind w:left="640" w:hanging="640"/>
        <w:rPr>
          <w:noProof/>
        </w:rPr>
      </w:pPr>
      <w:r w:rsidRPr="002F6D56">
        <w:rPr>
          <w:noProof/>
        </w:rPr>
        <w:t>[7]</w:t>
      </w:r>
      <w:r w:rsidRPr="002F6D56">
        <w:rPr>
          <w:noProof/>
        </w:rPr>
        <w:tab/>
        <w:t>“The Road Vehicles Lighting and Goods Vehicles (Plating and Testing) (Amendment) Regulations 2009.” [Online]. Available: http://www.legislation.gov.uk/uksi/2009/3220/made. [Accessed: 10-Apr-2018].</w:t>
      </w:r>
    </w:p>
    <w:p w14:paraId="362BB4E6" w14:textId="77777777" w:rsidR="002F6D56" w:rsidRPr="002F6D56" w:rsidRDefault="002F6D56" w:rsidP="002F6D56">
      <w:pPr>
        <w:widowControl w:val="0"/>
        <w:autoSpaceDE w:val="0"/>
        <w:autoSpaceDN w:val="0"/>
        <w:adjustRightInd w:val="0"/>
        <w:ind w:left="640" w:hanging="640"/>
        <w:rPr>
          <w:noProof/>
        </w:rPr>
      </w:pPr>
      <w:r w:rsidRPr="002F6D56">
        <w:rPr>
          <w:noProof/>
        </w:rPr>
        <w:t>[8]</w:t>
      </w:r>
      <w:r w:rsidRPr="002F6D56">
        <w:rPr>
          <w:noProof/>
        </w:rPr>
        <w:tab/>
        <w:t xml:space="preserve">S. Bever, “An updated guide to cycle lighting regulations | Cycling UK,” </w:t>
      </w:r>
      <w:r w:rsidRPr="002F6D56">
        <w:rPr>
          <w:i/>
          <w:iCs/>
          <w:noProof/>
        </w:rPr>
        <w:t>CyclingUK.org</w:t>
      </w:r>
      <w:r w:rsidRPr="002F6D56">
        <w:rPr>
          <w:noProof/>
        </w:rPr>
        <w:t>, 2017. [Online]. Available: https://www.cyclinguk.org/cyclists-library/regulations/lighting-regulations. [Accessed: 10-Apr-2018].</w:t>
      </w:r>
    </w:p>
    <w:p w14:paraId="45C7B59E" w14:textId="77777777" w:rsidR="002F6D56" w:rsidRPr="002F6D56" w:rsidRDefault="002F6D56" w:rsidP="002F6D56">
      <w:pPr>
        <w:widowControl w:val="0"/>
        <w:autoSpaceDE w:val="0"/>
        <w:autoSpaceDN w:val="0"/>
        <w:adjustRightInd w:val="0"/>
        <w:ind w:left="640" w:hanging="640"/>
        <w:rPr>
          <w:noProof/>
        </w:rPr>
      </w:pPr>
      <w:r w:rsidRPr="002F6D56">
        <w:rPr>
          <w:noProof/>
        </w:rPr>
        <w:t>[9]</w:t>
      </w:r>
      <w:r w:rsidRPr="002F6D56">
        <w:rPr>
          <w:noProof/>
        </w:rPr>
        <w:tab/>
        <w:t xml:space="preserve">A. Geczy, L. Gal, B. Kovacs, and I. Hajdu, “Toward producing commercial electronics on biodegradable PCB substrates,” in </w:t>
      </w:r>
      <w:r w:rsidRPr="002F6D56">
        <w:rPr>
          <w:i/>
          <w:iCs/>
          <w:noProof/>
        </w:rPr>
        <w:t xml:space="preserve">2016 39th International </w:t>
      </w:r>
      <w:r w:rsidRPr="002F6D56">
        <w:rPr>
          <w:i/>
          <w:iCs/>
          <w:noProof/>
        </w:rPr>
        <w:lastRenderedPageBreak/>
        <w:t>Spring Seminar on Electronics Technology (ISSE)</w:t>
      </w:r>
      <w:r w:rsidRPr="002F6D56">
        <w:rPr>
          <w:noProof/>
        </w:rPr>
        <w:t>, 2016, pp. 37–42.</w:t>
      </w:r>
    </w:p>
    <w:p w14:paraId="198F54FA" w14:textId="77777777" w:rsidR="002F6D56" w:rsidRPr="002F6D56" w:rsidRDefault="002F6D56" w:rsidP="002F6D56">
      <w:pPr>
        <w:widowControl w:val="0"/>
        <w:autoSpaceDE w:val="0"/>
        <w:autoSpaceDN w:val="0"/>
        <w:adjustRightInd w:val="0"/>
        <w:ind w:left="640" w:hanging="640"/>
        <w:rPr>
          <w:noProof/>
        </w:rPr>
      </w:pPr>
      <w:r w:rsidRPr="002F6D56">
        <w:rPr>
          <w:noProof/>
        </w:rPr>
        <w:t>[10]</w:t>
      </w:r>
      <w:r w:rsidRPr="002F6D56">
        <w:rPr>
          <w:noProof/>
        </w:rPr>
        <w:tab/>
        <w:t xml:space="preserve">D. H. P. Kang, M. Chen, and O. A. Ogunseitan, “Potential Environmental and Human Health Impacts of Rechargeable Lithium Batteries in Electronic Waste,” </w:t>
      </w:r>
      <w:r w:rsidRPr="002F6D56">
        <w:rPr>
          <w:i/>
          <w:iCs/>
          <w:noProof/>
        </w:rPr>
        <w:t>Environ. Sci. Technol.</w:t>
      </w:r>
      <w:r w:rsidRPr="002F6D56">
        <w:rPr>
          <w:noProof/>
        </w:rPr>
        <w:t>, vol. 47, no. 10, pp. 5495–5503, May 2013.</w:t>
      </w:r>
    </w:p>
    <w:p w14:paraId="2ABBC7D9" w14:textId="77777777" w:rsidR="002F6D56" w:rsidRPr="002F6D56" w:rsidRDefault="002F6D56" w:rsidP="002F6D56">
      <w:pPr>
        <w:widowControl w:val="0"/>
        <w:autoSpaceDE w:val="0"/>
        <w:autoSpaceDN w:val="0"/>
        <w:adjustRightInd w:val="0"/>
        <w:ind w:left="640" w:hanging="640"/>
        <w:rPr>
          <w:noProof/>
        </w:rPr>
      </w:pPr>
      <w:r w:rsidRPr="002F6D56">
        <w:rPr>
          <w:noProof/>
        </w:rPr>
        <w:t>[11]</w:t>
      </w:r>
      <w:r w:rsidRPr="002F6D56">
        <w:rPr>
          <w:noProof/>
        </w:rPr>
        <w:tab/>
        <w:t>B. Schwartz, “The paradox of choice.” HarperCollins, 2009.</w:t>
      </w:r>
    </w:p>
    <w:p w14:paraId="22535711" w14:textId="4383C11A" w:rsidR="004E4EBE" w:rsidRDefault="005C4EB3" w:rsidP="00580356">
      <w:r>
        <w:fldChar w:fldCharType="end"/>
      </w:r>
    </w:p>
    <w:p w14:paraId="3093ED98" w14:textId="77777777" w:rsidR="004E4EBE" w:rsidRDefault="004E4EBE">
      <w:r>
        <w:br w:type="page"/>
      </w:r>
    </w:p>
    <w:p w14:paraId="1A71290A" w14:textId="143C67F1" w:rsidR="005960B1" w:rsidRPr="005960B1" w:rsidRDefault="007C184F" w:rsidP="005960B1">
      <w:pPr>
        <w:pStyle w:val="Heading1"/>
      </w:pPr>
      <w:bookmarkStart w:id="15" w:name="_Toc511139925"/>
      <w:r>
        <w:lastRenderedPageBreak/>
        <w:t>Appendix 1 – Source Code</w:t>
      </w:r>
      <w:bookmarkEnd w:id="15"/>
    </w:p>
    <w:p w14:paraId="03879BF7" w14:textId="42747314"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8000"/>
          <w:sz w:val="16"/>
          <w:szCs w:val="16"/>
        </w:rPr>
        <w:t>//One rotation per second is 2.2m/s or approximately 8km/h for a 700mm bike wheel</w:t>
      </w:r>
    </w:p>
    <w:p w14:paraId="047700D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808080"/>
          <w:sz w:val="16"/>
          <w:szCs w:val="16"/>
        </w:rPr>
        <w:t>#include</w:t>
      </w:r>
      <w:r w:rsidRPr="005960B1">
        <w:rPr>
          <w:rFonts w:ascii="Consolas" w:hAnsi="Consolas" w:cs="Consolas"/>
          <w:color w:val="000000"/>
          <w:sz w:val="16"/>
          <w:szCs w:val="16"/>
        </w:rPr>
        <w:t xml:space="preserve"> </w:t>
      </w:r>
      <w:r w:rsidRPr="005960B1">
        <w:rPr>
          <w:rFonts w:ascii="Consolas" w:hAnsi="Consolas" w:cs="Consolas"/>
          <w:color w:val="A31515"/>
          <w:sz w:val="16"/>
          <w:szCs w:val="16"/>
        </w:rPr>
        <w:t>&lt;</w:t>
      </w:r>
      <w:proofErr w:type="spellStart"/>
      <w:r w:rsidRPr="005960B1">
        <w:rPr>
          <w:rFonts w:ascii="Consolas" w:hAnsi="Consolas" w:cs="Consolas"/>
          <w:color w:val="A31515"/>
          <w:sz w:val="16"/>
          <w:szCs w:val="16"/>
        </w:rPr>
        <w:t>main.h</w:t>
      </w:r>
      <w:proofErr w:type="spellEnd"/>
      <w:r w:rsidRPr="005960B1">
        <w:rPr>
          <w:rFonts w:ascii="Consolas" w:hAnsi="Consolas" w:cs="Consolas"/>
          <w:color w:val="A31515"/>
          <w:sz w:val="16"/>
          <w:szCs w:val="16"/>
        </w:rPr>
        <w:t>&gt;</w:t>
      </w:r>
    </w:p>
    <w:p w14:paraId="6466FA3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FF"/>
          <w:sz w:val="16"/>
          <w:szCs w:val="16"/>
        </w:rPr>
        <w:t>void</w:t>
      </w:r>
      <w:r w:rsidRPr="005960B1">
        <w:rPr>
          <w:rFonts w:ascii="Consolas" w:hAnsi="Consolas" w:cs="Consolas"/>
          <w:color w:val="000000"/>
          <w:sz w:val="16"/>
          <w:szCs w:val="16"/>
        </w:rPr>
        <w:t xml:space="preserve"> reading(</w:t>
      </w:r>
      <w:r w:rsidRPr="005960B1">
        <w:rPr>
          <w:rFonts w:ascii="Consolas" w:hAnsi="Consolas" w:cs="Consolas"/>
          <w:color w:val="0000FF"/>
          <w:sz w:val="16"/>
          <w:szCs w:val="16"/>
        </w:rPr>
        <w:t>void</w:t>
      </w:r>
      <w:r w:rsidRPr="005960B1">
        <w:rPr>
          <w:rFonts w:ascii="Consolas" w:hAnsi="Consolas" w:cs="Consolas"/>
          <w:color w:val="000000"/>
          <w:sz w:val="16"/>
          <w:szCs w:val="16"/>
        </w:rPr>
        <w:t>);</w:t>
      </w:r>
    </w:p>
    <w:p w14:paraId="5D9AC55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1592340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roofErr w:type="spellStart"/>
      <w:r w:rsidRPr="005960B1">
        <w:rPr>
          <w:rFonts w:ascii="Consolas" w:hAnsi="Consolas" w:cs="Consolas"/>
          <w:color w:val="0000FF"/>
          <w:sz w:val="16"/>
          <w:szCs w:val="16"/>
        </w:rPr>
        <w:t>int</w:t>
      </w:r>
      <w:proofErr w:type="spellEnd"/>
      <w:r w:rsidRPr="005960B1">
        <w:rPr>
          <w:rFonts w:ascii="Consolas" w:hAnsi="Consolas" w:cs="Consolas"/>
          <w:color w:val="000000"/>
          <w:sz w:val="16"/>
          <w:szCs w:val="16"/>
        </w:rPr>
        <w:t xml:space="preserve"> counter = 0; </w:t>
      </w:r>
      <w:r w:rsidRPr="005960B1">
        <w:rPr>
          <w:rFonts w:ascii="Consolas" w:hAnsi="Consolas" w:cs="Consolas"/>
          <w:color w:val="000000"/>
          <w:sz w:val="16"/>
          <w:szCs w:val="16"/>
        </w:rPr>
        <w:tab/>
      </w:r>
      <w:r w:rsidRPr="005960B1">
        <w:rPr>
          <w:rFonts w:ascii="Consolas" w:hAnsi="Consolas" w:cs="Consolas"/>
          <w:color w:val="008000"/>
          <w:sz w:val="16"/>
          <w:szCs w:val="16"/>
        </w:rPr>
        <w:t>//Counter variable for RTCC overflow</w:t>
      </w:r>
    </w:p>
    <w:p w14:paraId="24E3206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roofErr w:type="spellStart"/>
      <w:r w:rsidRPr="005960B1">
        <w:rPr>
          <w:rFonts w:ascii="Consolas" w:hAnsi="Consolas" w:cs="Consolas"/>
          <w:color w:val="0000FF"/>
          <w:sz w:val="16"/>
          <w:szCs w:val="16"/>
        </w:rPr>
        <w:t>int</w:t>
      </w:r>
      <w:proofErr w:type="spellEnd"/>
      <w:r w:rsidRPr="005960B1">
        <w:rPr>
          <w:rFonts w:ascii="Consolas" w:hAnsi="Consolas" w:cs="Consolas"/>
          <w:color w:val="000000"/>
          <w:sz w:val="16"/>
          <w:szCs w:val="16"/>
        </w:rPr>
        <w:t xml:space="preserve"> toggle = 0; </w:t>
      </w:r>
      <w:r w:rsidRPr="005960B1">
        <w:rPr>
          <w:rFonts w:ascii="Consolas" w:hAnsi="Consolas" w:cs="Consolas"/>
          <w:color w:val="000000"/>
          <w:sz w:val="16"/>
          <w:szCs w:val="16"/>
        </w:rPr>
        <w:tab/>
      </w:r>
      <w:r w:rsidRPr="005960B1">
        <w:rPr>
          <w:rFonts w:ascii="Consolas" w:hAnsi="Consolas" w:cs="Consolas"/>
          <w:color w:val="008000"/>
          <w:sz w:val="16"/>
          <w:szCs w:val="16"/>
        </w:rPr>
        <w:t>//Variable for switch toggle</w:t>
      </w:r>
    </w:p>
    <w:p w14:paraId="385ECEC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roofErr w:type="spellStart"/>
      <w:r w:rsidRPr="005960B1">
        <w:rPr>
          <w:rFonts w:ascii="Consolas" w:hAnsi="Consolas" w:cs="Consolas"/>
          <w:color w:val="0000FF"/>
          <w:sz w:val="16"/>
          <w:szCs w:val="16"/>
        </w:rPr>
        <w:t>int</w:t>
      </w:r>
      <w:proofErr w:type="spellEnd"/>
      <w:r w:rsidRPr="005960B1">
        <w:rPr>
          <w:rFonts w:ascii="Consolas" w:hAnsi="Consolas" w:cs="Consolas"/>
          <w:color w:val="000000"/>
          <w:sz w:val="16"/>
          <w:szCs w:val="16"/>
        </w:rPr>
        <w:t xml:space="preserve"> x = 0;</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//Override toggle variable</w:t>
      </w:r>
    </w:p>
    <w:p w14:paraId="2830A84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roofErr w:type="spellStart"/>
      <w:r w:rsidRPr="005960B1">
        <w:rPr>
          <w:rFonts w:ascii="Consolas" w:hAnsi="Consolas" w:cs="Consolas"/>
          <w:color w:val="0000FF"/>
          <w:sz w:val="16"/>
          <w:szCs w:val="16"/>
        </w:rPr>
        <w:t>int</w:t>
      </w:r>
      <w:proofErr w:type="spellEnd"/>
      <w:r w:rsidRPr="005960B1">
        <w:rPr>
          <w:rFonts w:ascii="Consolas" w:hAnsi="Consolas" w:cs="Consolas"/>
          <w:color w:val="000000"/>
          <w:sz w:val="16"/>
          <w:szCs w:val="16"/>
        </w:rPr>
        <w:t xml:space="preserve"> y = 0;</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 xml:space="preserve">//Counter </w:t>
      </w:r>
      <w:proofErr w:type="spellStart"/>
      <w:r w:rsidRPr="005960B1">
        <w:rPr>
          <w:rFonts w:ascii="Consolas" w:hAnsi="Consolas" w:cs="Consolas"/>
          <w:color w:val="008000"/>
          <w:sz w:val="16"/>
          <w:szCs w:val="16"/>
        </w:rPr>
        <w:t>varaible</w:t>
      </w:r>
      <w:proofErr w:type="spellEnd"/>
      <w:r w:rsidRPr="005960B1">
        <w:rPr>
          <w:rFonts w:ascii="Consolas" w:hAnsi="Consolas" w:cs="Consolas"/>
          <w:color w:val="008000"/>
          <w:sz w:val="16"/>
          <w:szCs w:val="16"/>
        </w:rPr>
        <w:t xml:space="preserve"> for wheel rotation</w:t>
      </w:r>
    </w:p>
    <w:p w14:paraId="6DB5684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roofErr w:type="spellStart"/>
      <w:r w:rsidRPr="005960B1">
        <w:rPr>
          <w:rFonts w:ascii="Consolas" w:hAnsi="Consolas" w:cs="Consolas"/>
          <w:color w:val="0000FF"/>
          <w:sz w:val="16"/>
          <w:szCs w:val="16"/>
        </w:rPr>
        <w:t>int</w:t>
      </w:r>
      <w:proofErr w:type="spellEnd"/>
      <w:r w:rsidRPr="005960B1">
        <w:rPr>
          <w:rFonts w:ascii="Consolas" w:hAnsi="Consolas" w:cs="Consolas"/>
          <w:color w:val="000000"/>
          <w:sz w:val="16"/>
          <w:szCs w:val="16"/>
        </w:rPr>
        <w:t xml:space="preserve"> flag = 0;</w:t>
      </w:r>
    </w:p>
    <w:p w14:paraId="636EC25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FF"/>
          <w:sz w:val="16"/>
          <w:szCs w:val="16"/>
        </w:rPr>
        <w:t>long</w:t>
      </w:r>
      <w:r w:rsidRPr="005960B1">
        <w:rPr>
          <w:rFonts w:ascii="Consolas" w:hAnsi="Consolas" w:cs="Consolas"/>
          <w:color w:val="000000"/>
          <w:sz w:val="16"/>
          <w:szCs w:val="16"/>
        </w:rPr>
        <w:t xml:space="preserve"> </w:t>
      </w:r>
      <w:proofErr w:type="spellStart"/>
      <w:r w:rsidRPr="005960B1">
        <w:rPr>
          <w:rFonts w:ascii="Consolas" w:hAnsi="Consolas" w:cs="Consolas"/>
          <w:color w:val="0000FF"/>
          <w:sz w:val="16"/>
          <w:szCs w:val="16"/>
        </w:rPr>
        <w:t>int</w:t>
      </w:r>
      <w:proofErr w:type="spellEnd"/>
      <w:r w:rsidRPr="005960B1">
        <w:rPr>
          <w:rFonts w:ascii="Consolas" w:hAnsi="Consolas" w:cs="Consolas"/>
          <w:color w:val="000000"/>
          <w:sz w:val="16"/>
          <w:szCs w:val="16"/>
        </w:rPr>
        <w:t xml:space="preserve"> duty = 0, </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 xml:space="preserve"> = 0, </w:t>
      </w:r>
      <w:proofErr w:type="spellStart"/>
      <w:r w:rsidRPr="005960B1">
        <w:rPr>
          <w:rFonts w:ascii="Consolas" w:hAnsi="Consolas" w:cs="Consolas"/>
          <w:color w:val="000000"/>
          <w:sz w:val="16"/>
          <w:szCs w:val="16"/>
        </w:rPr>
        <w:t>old_dutypc</w:t>
      </w:r>
      <w:proofErr w:type="spellEnd"/>
      <w:r w:rsidRPr="005960B1">
        <w:rPr>
          <w:rFonts w:ascii="Consolas" w:hAnsi="Consolas" w:cs="Consolas"/>
          <w:color w:val="000000"/>
          <w:sz w:val="16"/>
          <w:szCs w:val="16"/>
        </w:rPr>
        <w:t xml:space="preserve"> = 0; </w:t>
      </w:r>
      <w:r w:rsidRPr="005960B1">
        <w:rPr>
          <w:rFonts w:ascii="Consolas" w:hAnsi="Consolas" w:cs="Consolas"/>
          <w:color w:val="008000"/>
          <w:sz w:val="16"/>
          <w:szCs w:val="16"/>
        </w:rPr>
        <w:t>//Defines variables for pulse width modulation</w:t>
      </w:r>
    </w:p>
    <w:p w14:paraId="2B21526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3862FD0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#INT_RTCC</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//Real-time clock interrupt</w:t>
      </w:r>
    </w:p>
    <w:p w14:paraId="4890E30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roofErr w:type="gramStart"/>
      <w:r w:rsidRPr="005960B1">
        <w:rPr>
          <w:rFonts w:ascii="Consolas" w:hAnsi="Consolas" w:cs="Consolas"/>
          <w:color w:val="0000FF"/>
          <w:sz w:val="16"/>
          <w:szCs w:val="16"/>
        </w:rPr>
        <w:t>void</w:t>
      </w:r>
      <w:r w:rsidRPr="005960B1">
        <w:rPr>
          <w:rFonts w:ascii="Consolas" w:hAnsi="Consolas" w:cs="Consolas"/>
          <w:color w:val="000000"/>
          <w:sz w:val="16"/>
          <w:szCs w:val="16"/>
        </w:rPr>
        <w:t xml:space="preserve">  </w:t>
      </w:r>
      <w:proofErr w:type="spellStart"/>
      <w:r w:rsidRPr="005960B1">
        <w:rPr>
          <w:rFonts w:ascii="Consolas" w:hAnsi="Consolas" w:cs="Consolas"/>
          <w:color w:val="000000"/>
          <w:sz w:val="16"/>
          <w:szCs w:val="16"/>
        </w:rPr>
        <w:t>RTCC</w:t>
      </w:r>
      <w:proofErr w:type="gramEnd"/>
      <w:r w:rsidRPr="005960B1">
        <w:rPr>
          <w:rFonts w:ascii="Consolas" w:hAnsi="Consolas" w:cs="Consolas"/>
          <w:color w:val="000000"/>
          <w:sz w:val="16"/>
          <w:szCs w:val="16"/>
        </w:rPr>
        <w:t>_isr</w:t>
      </w:r>
      <w:proofErr w:type="spellEnd"/>
      <w:r w:rsidRPr="005960B1">
        <w:rPr>
          <w:rFonts w:ascii="Consolas" w:hAnsi="Consolas" w:cs="Consolas"/>
          <w:color w:val="000000"/>
          <w:sz w:val="16"/>
          <w:szCs w:val="16"/>
        </w:rPr>
        <w:t>(</w:t>
      </w:r>
      <w:r w:rsidRPr="005960B1">
        <w:rPr>
          <w:rFonts w:ascii="Consolas" w:hAnsi="Consolas" w:cs="Consolas"/>
          <w:color w:val="0000FF"/>
          <w:sz w:val="16"/>
          <w:szCs w:val="16"/>
        </w:rPr>
        <w:t>void</w:t>
      </w:r>
      <w:r w:rsidRPr="005960B1">
        <w:rPr>
          <w:rFonts w:ascii="Consolas" w:hAnsi="Consolas" w:cs="Consolas"/>
          <w:color w:val="000000"/>
          <w:sz w:val="16"/>
          <w:szCs w:val="16"/>
        </w:rPr>
        <w:t xml:space="preserve">) </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//Interrupt service routine</w:t>
      </w:r>
    </w:p>
    <w:p w14:paraId="79638C2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7B051FA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counter++;</w:t>
      </w:r>
    </w:p>
    <w:p w14:paraId="0E9CB91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(counter == 250 &amp;&amp; toggle == 1)</w:t>
      </w:r>
      <w:r w:rsidRPr="005960B1">
        <w:rPr>
          <w:rFonts w:ascii="Consolas" w:hAnsi="Consolas" w:cs="Consolas"/>
          <w:color w:val="000000"/>
          <w:sz w:val="16"/>
          <w:szCs w:val="16"/>
        </w:rPr>
        <w:tab/>
      </w:r>
      <w:r w:rsidRPr="005960B1">
        <w:rPr>
          <w:rFonts w:ascii="Consolas" w:hAnsi="Consolas" w:cs="Consolas"/>
          <w:color w:val="008000"/>
          <w:sz w:val="16"/>
          <w:szCs w:val="16"/>
        </w:rPr>
        <w:t>//250 overflows = 1 second</w:t>
      </w:r>
      <w:r w:rsidRPr="005960B1">
        <w:rPr>
          <w:rFonts w:ascii="Consolas" w:hAnsi="Consolas" w:cs="Consolas"/>
          <w:color w:val="008000"/>
          <w:sz w:val="16"/>
          <w:szCs w:val="16"/>
        </w:rPr>
        <w:tab/>
      </w:r>
    </w:p>
    <w:p w14:paraId="2D7481D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69A5E59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gramStart"/>
      <w:r w:rsidRPr="005960B1">
        <w:rPr>
          <w:rFonts w:ascii="Consolas" w:hAnsi="Consolas" w:cs="Consolas"/>
          <w:color w:val="000000"/>
          <w:sz w:val="16"/>
          <w:szCs w:val="16"/>
        </w:rPr>
        <w:t>reading(</w:t>
      </w:r>
      <w:proofErr w:type="gram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//Calls light adjustment function</w:t>
      </w:r>
    </w:p>
    <w:p w14:paraId="1C653BC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72B21E8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364ACCF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EA6973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#INT_EXT</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//RB0 interrupt</w:t>
      </w:r>
    </w:p>
    <w:p w14:paraId="0804179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FF"/>
          <w:sz w:val="16"/>
          <w:szCs w:val="16"/>
        </w:rPr>
        <w:t>void</w:t>
      </w:r>
      <w:r w:rsidRPr="005960B1">
        <w:rPr>
          <w:rFonts w:ascii="Consolas" w:hAnsi="Consolas" w:cs="Consolas"/>
          <w:color w:val="000000"/>
          <w:sz w:val="16"/>
          <w:szCs w:val="16"/>
        </w:rPr>
        <w:t xml:space="preserve"> RB0_isr(</w:t>
      </w:r>
      <w:r w:rsidRPr="005960B1">
        <w:rPr>
          <w:rFonts w:ascii="Consolas" w:hAnsi="Consolas" w:cs="Consolas"/>
          <w:color w:val="0000FF"/>
          <w:sz w:val="16"/>
          <w:szCs w:val="16"/>
        </w:rPr>
        <w:t>void</w:t>
      </w:r>
      <w:r w:rsidRPr="005960B1">
        <w:rPr>
          <w:rFonts w:ascii="Consolas" w:hAnsi="Consolas" w:cs="Consolas"/>
          <w:color w:val="000000"/>
          <w:sz w:val="16"/>
          <w:szCs w:val="16"/>
        </w:rPr>
        <w:t>)</w:t>
      </w:r>
    </w:p>
    <w:p w14:paraId="200A949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50F415D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y++;</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//Rotational incrementation</w:t>
      </w:r>
    </w:p>
    <w:p w14:paraId="3EF5B10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clear_interrupt</w:t>
      </w:r>
      <w:proofErr w:type="spellEnd"/>
      <w:r w:rsidRPr="005960B1">
        <w:rPr>
          <w:rFonts w:ascii="Consolas" w:hAnsi="Consolas" w:cs="Consolas"/>
          <w:color w:val="000000"/>
          <w:sz w:val="16"/>
          <w:szCs w:val="16"/>
        </w:rPr>
        <w:t>(INT_EXT);</w:t>
      </w:r>
      <w:r w:rsidRPr="005960B1">
        <w:rPr>
          <w:rFonts w:ascii="Consolas" w:hAnsi="Consolas" w:cs="Consolas"/>
          <w:color w:val="000000"/>
          <w:sz w:val="16"/>
          <w:szCs w:val="16"/>
        </w:rPr>
        <w:tab/>
      </w:r>
      <w:r w:rsidRPr="005960B1">
        <w:rPr>
          <w:rFonts w:ascii="Consolas" w:hAnsi="Consolas" w:cs="Consolas"/>
          <w:color w:val="008000"/>
          <w:sz w:val="16"/>
          <w:szCs w:val="16"/>
        </w:rPr>
        <w:t>//Clears interrupt for next reading</w:t>
      </w:r>
    </w:p>
    <w:p w14:paraId="7295BCB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7575FB3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4A33707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FF"/>
          <w:sz w:val="16"/>
          <w:szCs w:val="16"/>
        </w:rPr>
        <w:t>void</w:t>
      </w:r>
      <w:r w:rsidRPr="005960B1">
        <w:rPr>
          <w:rFonts w:ascii="Consolas" w:hAnsi="Consolas" w:cs="Consolas"/>
          <w:color w:val="000000"/>
          <w:sz w:val="16"/>
          <w:szCs w:val="16"/>
        </w:rPr>
        <w:t xml:space="preserve"> </w:t>
      </w:r>
      <w:proofErr w:type="gramStart"/>
      <w:r w:rsidRPr="005960B1">
        <w:rPr>
          <w:rFonts w:ascii="Consolas" w:hAnsi="Consolas" w:cs="Consolas"/>
          <w:color w:val="000000"/>
          <w:sz w:val="16"/>
          <w:szCs w:val="16"/>
        </w:rPr>
        <w:t>reading(</w:t>
      </w:r>
      <w:proofErr w:type="gram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8000"/>
          <w:sz w:val="16"/>
          <w:szCs w:val="16"/>
        </w:rPr>
        <w:t>//Light adjustment function</w:t>
      </w:r>
    </w:p>
    <w:p w14:paraId="326EF02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64FF0CD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(y &lt;= 1)</w:t>
      </w:r>
    </w:p>
    <w:p w14:paraId="279C485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318FAF8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y = 0;</w:t>
      </w:r>
    </w:p>
    <w:p w14:paraId="704CE4C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200);</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//20% brightness if less than or equal to 1RPS. Mostly for stationary lighting.</w:t>
      </w:r>
    </w:p>
    <w:p w14:paraId="50F12B8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4F201C2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1DE602C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(y&gt;1 &amp;&amp; y &lt;= 2)</w:t>
      </w:r>
    </w:p>
    <w:p w14:paraId="1C046B2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708E694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y = 0;</w:t>
      </w:r>
    </w:p>
    <w:p w14:paraId="226929D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400);</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//40% brightness if between 1 and 2 RPS</w:t>
      </w:r>
    </w:p>
    <w:p w14:paraId="3777431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7554F03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568F5BC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(y&gt;2 &amp;&amp; y &lt;= 3)</w:t>
      </w:r>
    </w:p>
    <w:p w14:paraId="54C16C6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1B68E70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y = 0;</w:t>
      </w:r>
    </w:p>
    <w:p w14:paraId="22743DE1" w14:textId="3B12C598"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600);</w:t>
      </w:r>
      <w:r w:rsidRPr="005960B1">
        <w:rPr>
          <w:rFonts w:ascii="Consolas" w:hAnsi="Consolas" w:cs="Consolas"/>
          <w:color w:val="000000"/>
          <w:sz w:val="16"/>
          <w:szCs w:val="16"/>
        </w:rPr>
        <w:tab/>
      </w:r>
      <w:r w:rsidRPr="005960B1">
        <w:rPr>
          <w:rFonts w:ascii="Consolas" w:hAnsi="Consolas" w:cs="Consolas"/>
          <w:color w:val="008000"/>
          <w:sz w:val="16"/>
          <w:szCs w:val="16"/>
        </w:rPr>
        <w:t>//60% brightness if between 2RPS to 3RPS</w:t>
      </w:r>
    </w:p>
    <w:p w14:paraId="6076B30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44BE3E8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5170881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(y&gt;3 &amp;&amp; y &lt;= 5)</w:t>
      </w:r>
    </w:p>
    <w:p w14:paraId="6522DC0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055F354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y = 0;</w:t>
      </w:r>
    </w:p>
    <w:p w14:paraId="308AFA79" w14:textId="5A332625"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800);</w:t>
      </w:r>
      <w:r w:rsidRPr="005960B1">
        <w:rPr>
          <w:rFonts w:ascii="Consolas" w:hAnsi="Consolas" w:cs="Consolas"/>
          <w:color w:val="000000"/>
          <w:sz w:val="16"/>
          <w:szCs w:val="16"/>
        </w:rPr>
        <w:tab/>
      </w:r>
      <w:r w:rsidRPr="005960B1">
        <w:rPr>
          <w:rFonts w:ascii="Consolas" w:hAnsi="Consolas" w:cs="Consolas"/>
          <w:color w:val="008000"/>
          <w:sz w:val="16"/>
          <w:szCs w:val="16"/>
        </w:rPr>
        <w:t>//80% brightness if between 3RPS to 5 RPS</w:t>
      </w:r>
    </w:p>
    <w:p w14:paraId="5EB7B11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4811EE5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72F051E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(y&gt;5)</w:t>
      </w:r>
    </w:p>
    <w:p w14:paraId="0883A2E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3D0E2FF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y = 0;</w:t>
      </w:r>
    </w:p>
    <w:p w14:paraId="6454119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1000);</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//100% brightness if over 5RPS</w:t>
      </w:r>
    </w:p>
    <w:p w14:paraId="0832CFE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205E9DC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8D85C8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4F624A1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08C1EE5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12E03A3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FF"/>
          <w:sz w:val="16"/>
          <w:szCs w:val="16"/>
        </w:rPr>
        <w:t>void</w:t>
      </w:r>
      <w:r w:rsidRPr="005960B1">
        <w:rPr>
          <w:rFonts w:ascii="Consolas" w:hAnsi="Consolas" w:cs="Consolas"/>
          <w:color w:val="000000"/>
          <w:sz w:val="16"/>
          <w:szCs w:val="16"/>
        </w:rPr>
        <w:t xml:space="preserve"> </w:t>
      </w:r>
      <w:proofErr w:type="gramStart"/>
      <w:r w:rsidRPr="005960B1">
        <w:rPr>
          <w:rFonts w:ascii="Consolas" w:hAnsi="Consolas" w:cs="Consolas"/>
          <w:color w:val="000000"/>
          <w:sz w:val="16"/>
          <w:szCs w:val="16"/>
        </w:rPr>
        <w:t>main(</w:t>
      </w:r>
      <w:proofErr w:type="gram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8000"/>
          <w:sz w:val="16"/>
          <w:szCs w:val="16"/>
        </w:rPr>
        <w:t>//Main program start</w:t>
      </w:r>
    </w:p>
    <w:p w14:paraId="3F274BC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1937A7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w:t>
      </w:r>
    </w:p>
    <w:p w14:paraId="71CE319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setup_timer_0(RTCC_INTERNAL | RTCC_DIV_16 | RTCC_8_bit);</w:t>
      </w:r>
      <w:r w:rsidRPr="005960B1">
        <w:rPr>
          <w:rFonts w:ascii="Consolas" w:hAnsi="Consolas" w:cs="Consolas"/>
          <w:color w:val="000000"/>
          <w:sz w:val="16"/>
          <w:szCs w:val="16"/>
        </w:rPr>
        <w:tab/>
      </w:r>
      <w:r w:rsidRPr="005960B1">
        <w:rPr>
          <w:rFonts w:ascii="Consolas" w:hAnsi="Consolas" w:cs="Consolas"/>
          <w:color w:val="008000"/>
          <w:sz w:val="16"/>
          <w:szCs w:val="16"/>
        </w:rPr>
        <w:t>//4ms overflow. 250 overflows = 1 second.</w:t>
      </w:r>
    </w:p>
    <w:p w14:paraId="0E528D6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setup_adc_ports</w:t>
      </w:r>
      <w:proofErr w:type="spellEnd"/>
      <w:r w:rsidRPr="005960B1">
        <w:rPr>
          <w:rFonts w:ascii="Consolas" w:hAnsi="Consolas" w:cs="Consolas"/>
          <w:color w:val="000000"/>
          <w:sz w:val="16"/>
          <w:szCs w:val="16"/>
        </w:rPr>
        <w:t>(sAN2);</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//Setting AN2 to ADC</w:t>
      </w:r>
    </w:p>
    <w:p w14:paraId="1007B74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setup_adc</w:t>
      </w:r>
      <w:proofErr w:type="spellEnd"/>
      <w:r w:rsidRPr="005960B1">
        <w:rPr>
          <w:rFonts w:ascii="Consolas" w:hAnsi="Consolas" w:cs="Consolas"/>
          <w:color w:val="000000"/>
          <w:sz w:val="16"/>
          <w:szCs w:val="16"/>
        </w:rPr>
        <w:t>(ADC_CLOCK_INTERNAL);</w:t>
      </w:r>
      <w:r w:rsidRPr="005960B1">
        <w:rPr>
          <w:rFonts w:ascii="Consolas" w:hAnsi="Consolas" w:cs="Consolas"/>
          <w:color w:val="000000"/>
          <w:sz w:val="16"/>
          <w:szCs w:val="16"/>
        </w:rPr>
        <w:tab/>
      </w:r>
      <w:r w:rsidRPr="005960B1">
        <w:rPr>
          <w:rFonts w:ascii="Consolas" w:hAnsi="Consolas" w:cs="Consolas"/>
          <w:color w:val="008000"/>
          <w:sz w:val="16"/>
          <w:szCs w:val="16"/>
        </w:rPr>
        <w:t xml:space="preserve">//Makes AN2 use internal </w:t>
      </w:r>
      <w:proofErr w:type="spellStart"/>
      <w:r w:rsidRPr="005960B1">
        <w:rPr>
          <w:rFonts w:ascii="Consolas" w:hAnsi="Consolas" w:cs="Consolas"/>
          <w:color w:val="008000"/>
          <w:sz w:val="16"/>
          <w:szCs w:val="16"/>
        </w:rPr>
        <w:t>osc</w:t>
      </w:r>
      <w:proofErr w:type="spellEnd"/>
      <w:r w:rsidRPr="005960B1">
        <w:rPr>
          <w:rFonts w:ascii="Consolas" w:hAnsi="Consolas" w:cs="Consolas"/>
          <w:color w:val="008000"/>
          <w:sz w:val="16"/>
          <w:szCs w:val="16"/>
        </w:rPr>
        <w:t>.</w:t>
      </w:r>
    </w:p>
    <w:p w14:paraId="1310141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set_adc_</w:t>
      </w:r>
      <w:proofErr w:type="gramStart"/>
      <w:r w:rsidRPr="005960B1">
        <w:rPr>
          <w:rFonts w:ascii="Consolas" w:hAnsi="Consolas" w:cs="Consolas"/>
          <w:color w:val="000000"/>
          <w:sz w:val="16"/>
          <w:szCs w:val="16"/>
        </w:rPr>
        <w:t>channel</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2);</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//Sets AN2 to analogue channel</w:t>
      </w:r>
    </w:p>
    <w:p w14:paraId="6ADF674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178A267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lastRenderedPageBreak/>
        <w:tab/>
      </w:r>
      <w:proofErr w:type="spellStart"/>
      <w:r w:rsidRPr="005960B1">
        <w:rPr>
          <w:rFonts w:ascii="Consolas" w:hAnsi="Consolas" w:cs="Consolas"/>
          <w:color w:val="000000"/>
          <w:sz w:val="16"/>
          <w:szCs w:val="16"/>
        </w:rPr>
        <w:t>delay_</w:t>
      </w:r>
      <w:proofErr w:type="gramStart"/>
      <w:r w:rsidRPr="005960B1">
        <w:rPr>
          <w:rFonts w:ascii="Consolas" w:hAnsi="Consolas" w:cs="Consolas"/>
          <w:color w:val="000000"/>
          <w:sz w:val="16"/>
          <w:szCs w:val="16"/>
        </w:rPr>
        <w:t>us</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 xml:space="preserve">10); </w:t>
      </w:r>
      <w:r w:rsidRPr="005960B1">
        <w:rPr>
          <w:rFonts w:ascii="Consolas" w:hAnsi="Consolas" w:cs="Consolas"/>
          <w:color w:val="008000"/>
          <w:sz w:val="16"/>
          <w:szCs w:val="16"/>
        </w:rPr>
        <w:t>//Short 10us delay to help the PIC initialize</w:t>
      </w:r>
    </w:p>
    <w:p w14:paraId="29F1D5D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3DA50DD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enable_interrupts</w:t>
      </w:r>
      <w:proofErr w:type="spellEnd"/>
      <w:r w:rsidRPr="005960B1">
        <w:rPr>
          <w:rFonts w:ascii="Consolas" w:hAnsi="Consolas" w:cs="Consolas"/>
          <w:color w:val="000000"/>
          <w:sz w:val="16"/>
          <w:szCs w:val="16"/>
        </w:rPr>
        <w:t>(INT_RTCC);</w:t>
      </w:r>
    </w:p>
    <w:p w14:paraId="0011CE0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enable_interrupts</w:t>
      </w:r>
      <w:proofErr w:type="spellEnd"/>
      <w:r w:rsidRPr="005960B1">
        <w:rPr>
          <w:rFonts w:ascii="Consolas" w:hAnsi="Consolas" w:cs="Consolas"/>
          <w:color w:val="000000"/>
          <w:sz w:val="16"/>
          <w:szCs w:val="16"/>
        </w:rPr>
        <w:t>(INT_EXT_H2L);</w:t>
      </w:r>
    </w:p>
    <w:p w14:paraId="461A786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enable_interrupts</w:t>
      </w:r>
      <w:proofErr w:type="spellEnd"/>
      <w:r w:rsidRPr="005960B1">
        <w:rPr>
          <w:rFonts w:ascii="Consolas" w:hAnsi="Consolas" w:cs="Consolas"/>
          <w:color w:val="000000"/>
          <w:sz w:val="16"/>
          <w:szCs w:val="16"/>
        </w:rPr>
        <w:t>(GLOBAL);</w:t>
      </w:r>
    </w:p>
    <w:p w14:paraId="0088E8C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1F57AD2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FF"/>
          <w:sz w:val="16"/>
          <w:szCs w:val="16"/>
        </w:rPr>
        <w:t>while</w:t>
      </w:r>
      <w:r w:rsidRPr="005960B1">
        <w:rPr>
          <w:rFonts w:ascii="Consolas" w:hAnsi="Consolas" w:cs="Consolas"/>
          <w:color w:val="000000"/>
          <w:sz w:val="16"/>
          <w:szCs w:val="16"/>
        </w:rPr>
        <w:t xml:space="preserve"> (TRUE)</w:t>
      </w:r>
      <w:r w:rsidRPr="005960B1">
        <w:rPr>
          <w:rFonts w:ascii="Consolas" w:hAnsi="Consolas" w:cs="Consolas"/>
          <w:color w:val="000000"/>
          <w:sz w:val="16"/>
          <w:szCs w:val="16"/>
        </w:rPr>
        <w:tab/>
      </w:r>
      <w:r w:rsidRPr="005960B1">
        <w:rPr>
          <w:rFonts w:ascii="Consolas" w:hAnsi="Consolas" w:cs="Consolas"/>
          <w:color w:val="008000"/>
          <w:sz w:val="16"/>
          <w:szCs w:val="16"/>
        </w:rPr>
        <w:t>//Main program loop</w:t>
      </w:r>
    </w:p>
    <w:p w14:paraId="0199AEB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7FD0A51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(REARLIGHT);</w:t>
      </w:r>
      <w:r w:rsidRPr="005960B1">
        <w:rPr>
          <w:rFonts w:ascii="Consolas" w:hAnsi="Consolas" w:cs="Consolas"/>
          <w:color w:val="000000"/>
          <w:sz w:val="16"/>
          <w:szCs w:val="16"/>
        </w:rPr>
        <w:tab/>
      </w:r>
      <w:r w:rsidRPr="005960B1">
        <w:rPr>
          <w:rFonts w:ascii="Consolas" w:hAnsi="Consolas" w:cs="Consolas"/>
          <w:color w:val="008000"/>
          <w:sz w:val="16"/>
          <w:szCs w:val="16"/>
        </w:rPr>
        <w:t>//Powers the rear light</w:t>
      </w:r>
    </w:p>
    <w:p w14:paraId="025B510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0440F83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(input(</w:t>
      </w:r>
      <w:proofErr w:type="spellStart"/>
      <w:r w:rsidRPr="005960B1">
        <w:rPr>
          <w:rFonts w:ascii="Consolas" w:hAnsi="Consolas" w:cs="Consolas"/>
          <w:color w:val="000000"/>
          <w:sz w:val="16"/>
          <w:szCs w:val="16"/>
        </w:rPr>
        <w:t>rpm_mode</w:t>
      </w:r>
      <w:proofErr w:type="spellEnd"/>
      <w:r w:rsidRPr="005960B1">
        <w:rPr>
          <w:rFonts w:ascii="Consolas" w:hAnsi="Consolas" w:cs="Consolas"/>
          <w:color w:val="000000"/>
          <w:sz w:val="16"/>
          <w:szCs w:val="16"/>
        </w:rPr>
        <w:t xml:space="preserve">) &amp;&amp; toggle == 0) </w:t>
      </w:r>
      <w:r w:rsidRPr="005960B1">
        <w:rPr>
          <w:rFonts w:ascii="Consolas" w:hAnsi="Consolas" w:cs="Consolas"/>
          <w:color w:val="008000"/>
          <w:sz w:val="16"/>
          <w:szCs w:val="16"/>
        </w:rPr>
        <w:t>//Speed sense toggle on</w:t>
      </w:r>
    </w:p>
    <w:p w14:paraId="4B7F8BC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7721754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 xml:space="preserve">x = 0; </w:t>
      </w:r>
      <w:r w:rsidRPr="005960B1">
        <w:rPr>
          <w:rFonts w:ascii="Consolas" w:hAnsi="Consolas" w:cs="Consolas"/>
          <w:color w:val="008000"/>
          <w:sz w:val="16"/>
          <w:szCs w:val="16"/>
        </w:rPr>
        <w:t>//Turns off override</w:t>
      </w:r>
    </w:p>
    <w:p w14:paraId="599CC6E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toggle = 1;</w:t>
      </w:r>
      <w:r w:rsidRPr="005960B1">
        <w:rPr>
          <w:rFonts w:ascii="Consolas" w:hAnsi="Consolas" w:cs="Consolas"/>
          <w:color w:val="000000"/>
          <w:sz w:val="16"/>
          <w:szCs w:val="16"/>
        </w:rPr>
        <w:tab/>
      </w:r>
      <w:r w:rsidRPr="005960B1">
        <w:rPr>
          <w:rFonts w:ascii="Consolas" w:hAnsi="Consolas" w:cs="Consolas"/>
          <w:color w:val="008000"/>
          <w:sz w:val="16"/>
          <w:szCs w:val="16"/>
        </w:rPr>
        <w:t xml:space="preserve">//Toggle logic for </w:t>
      </w:r>
    </w:p>
    <w:p w14:paraId="6E86BED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(PIN_D4);</w:t>
      </w:r>
      <w:r w:rsidRPr="005960B1">
        <w:rPr>
          <w:rFonts w:ascii="Consolas" w:hAnsi="Consolas" w:cs="Consolas"/>
          <w:color w:val="000000"/>
          <w:sz w:val="16"/>
          <w:szCs w:val="16"/>
        </w:rPr>
        <w:tab/>
      </w:r>
      <w:r w:rsidRPr="005960B1">
        <w:rPr>
          <w:rFonts w:ascii="Consolas" w:hAnsi="Consolas" w:cs="Consolas"/>
          <w:color w:val="008000"/>
          <w:sz w:val="16"/>
          <w:szCs w:val="16"/>
        </w:rPr>
        <w:t>//Turns on speed sense LED</w:t>
      </w:r>
    </w:p>
    <w:p w14:paraId="4253354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w:t>
      </w:r>
      <w:proofErr w:type="gramStart"/>
      <w:r w:rsidRPr="005960B1">
        <w:rPr>
          <w:rFonts w:ascii="Consolas" w:hAnsi="Consolas" w:cs="Consolas"/>
          <w:color w:val="000000"/>
          <w:sz w:val="16"/>
          <w:szCs w:val="16"/>
        </w:rPr>
        <w:t>ms</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250);</w:t>
      </w:r>
      <w:r w:rsidRPr="005960B1">
        <w:rPr>
          <w:rFonts w:ascii="Consolas" w:hAnsi="Consolas" w:cs="Consolas"/>
          <w:color w:val="000000"/>
          <w:sz w:val="16"/>
          <w:szCs w:val="16"/>
        </w:rPr>
        <w:tab/>
      </w:r>
      <w:r w:rsidRPr="005960B1">
        <w:rPr>
          <w:rFonts w:ascii="Consolas" w:hAnsi="Consolas" w:cs="Consolas"/>
          <w:color w:val="008000"/>
          <w:sz w:val="16"/>
          <w:szCs w:val="16"/>
        </w:rPr>
        <w:t>//Small delay to prevent runaway buttons</w:t>
      </w:r>
    </w:p>
    <w:p w14:paraId="0D3017F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0913845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4CC9E1B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(input(</w:t>
      </w:r>
      <w:proofErr w:type="spellStart"/>
      <w:r w:rsidRPr="005960B1">
        <w:rPr>
          <w:rFonts w:ascii="Consolas" w:hAnsi="Consolas" w:cs="Consolas"/>
          <w:color w:val="000000"/>
          <w:sz w:val="16"/>
          <w:szCs w:val="16"/>
        </w:rPr>
        <w:t>rpm_mode</w:t>
      </w:r>
      <w:proofErr w:type="spellEnd"/>
      <w:r w:rsidRPr="005960B1">
        <w:rPr>
          <w:rFonts w:ascii="Consolas" w:hAnsi="Consolas" w:cs="Consolas"/>
          <w:color w:val="000000"/>
          <w:sz w:val="16"/>
          <w:szCs w:val="16"/>
        </w:rPr>
        <w:t>) &amp;&amp; toggle == 1)</w:t>
      </w:r>
      <w:r w:rsidRPr="005960B1">
        <w:rPr>
          <w:rFonts w:ascii="Consolas" w:hAnsi="Consolas" w:cs="Consolas"/>
          <w:color w:val="000000"/>
          <w:sz w:val="16"/>
          <w:szCs w:val="16"/>
        </w:rPr>
        <w:tab/>
      </w:r>
      <w:r w:rsidRPr="005960B1">
        <w:rPr>
          <w:rFonts w:ascii="Consolas" w:hAnsi="Consolas" w:cs="Consolas"/>
          <w:color w:val="008000"/>
          <w:sz w:val="16"/>
          <w:szCs w:val="16"/>
        </w:rPr>
        <w:t>//Speed sense toggle off</w:t>
      </w:r>
    </w:p>
    <w:p w14:paraId="77E5F67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4C2CEEC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72D1F18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toggle = 0;</w:t>
      </w:r>
      <w:r w:rsidRPr="005960B1">
        <w:rPr>
          <w:rFonts w:ascii="Consolas" w:hAnsi="Consolas" w:cs="Consolas"/>
          <w:color w:val="000000"/>
          <w:sz w:val="16"/>
          <w:szCs w:val="16"/>
        </w:rPr>
        <w:tab/>
      </w:r>
      <w:r w:rsidRPr="005960B1">
        <w:rPr>
          <w:rFonts w:ascii="Consolas" w:hAnsi="Consolas" w:cs="Consolas"/>
          <w:color w:val="008000"/>
          <w:sz w:val="16"/>
          <w:szCs w:val="16"/>
        </w:rPr>
        <w:t>//Toggle</w:t>
      </w:r>
    </w:p>
    <w:p w14:paraId="7B2BDE0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output_low</w:t>
      </w:r>
      <w:proofErr w:type="spellEnd"/>
      <w:r w:rsidRPr="005960B1">
        <w:rPr>
          <w:rFonts w:ascii="Consolas" w:hAnsi="Consolas" w:cs="Consolas"/>
          <w:color w:val="000000"/>
          <w:sz w:val="16"/>
          <w:szCs w:val="16"/>
        </w:rPr>
        <w:t>(PIN_D4);</w:t>
      </w:r>
      <w:r w:rsidRPr="005960B1">
        <w:rPr>
          <w:rFonts w:ascii="Consolas" w:hAnsi="Consolas" w:cs="Consolas"/>
          <w:color w:val="000000"/>
          <w:sz w:val="16"/>
          <w:szCs w:val="16"/>
        </w:rPr>
        <w:tab/>
      </w:r>
      <w:r w:rsidRPr="005960B1">
        <w:rPr>
          <w:rFonts w:ascii="Consolas" w:hAnsi="Consolas" w:cs="Consolas"/>
          <w:color w:val="008000"/>
          <w:sz w:val="16"/>
          <w:szCs w:val="16"/>
        </w:rPr>
        <w:t>//Turns off speed sense LED</w:t>
      </w:r>
    </w:p>
    <w:p w14:paraId="5CF2651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w:t>
      </w:r>
      <w:proofErr w:type="gramStart"/>
      <w:r w:rsidRPr="005960B1">
        <w:rPr>
          <w:rFonts w:ascii="Consolas" w:hAnsi="Consolas" w:cs="Consolas"/>
          <w:color w:val="000000"/>
          <w:sz w:val="16"/>
          <w:szCs w:val="16"/>
        </w:rPr>
        <w:t>ms</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250);</w:t>
      </w:r>
      <w:r w:rsidRPr="005960B1">
        <w:rPr>
          <w:rFonts w:ascii="Consolas" w:hAnsi="Consolas" w:cs="Consolas"/>
          <w:color w:val="000000"/>
          <w:sz w:val="16"/>
          <w:szCs w:val="16"/>
        </w:rPr>
        <w:tab/>
      </w:r>
      <w:r w:rsidRPr="005960B1">
        <w:rPr>
          <w:rFonts w:ascii="Consolas" w:hAnsi="Consolas" w:cs="Consolas"/>
          <w:color w:val="008000"/>
          <w:sz w:val="16"/>
          <w:szCs w:val="16"/>
        </w:rPr>
        <w:t>//Small delay to prevent runaway buttons</w:t>
      </w:r>
    </w:p>
    <w:p w14:paraId="5A1C675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0EB53B7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59B7FDC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(input(</w:t>
      </w:r>
      <w:r w:rsidRPr="005960B1">
        <w:rPr>
          <w:rFonts w:ascii="Consolas" w:hAnsi="Consolas" w:cs="Consolas"/>
          <w:color w:val="0000FF"/>
          <w:sz w:val="16"/>
          <w:szCs w:val="16"/>
        </w:rPr>
        <w:t>override</w:t>
      </w:r>
      <w:r w:rsidRPr="005960B1">
        <w:rPr>
          <w:rFonts w:ascii="Consolas" w:hAnsi="Consolas" w:cs="Consolas"/>
          <w:color w:val="000000"/>
          <w:sz w:val="16"/>
          <w:szCs w:val="16"/>
        </w:rPr>
        <w:t>) &amp;&amp; x == 0)</w:t>
      </w:r>
      <w:r w:rsidRPr="005960B1">
        <w:rPr>
          <w:rFonts w:ascii="Consolas" w:hAnsi="Consolas" w:cs="Consolas"/>
          <w:color w:val="000000"/>
          <w:sz w:val="16"/>
          <w:szCs w:val="16"/>
        </w:rPr>
        <w:tab/>
      </w:r>
      <w:r w:rsidRPr="005960B1">
        <w:rPr>
          <w:rFonts w:ascii="Consolas" w:hAnsi="Consolas" w:cs="Consolas"/>
          <w:color w:val="008000"/>
          <w:sz w:val="16"/>
          <w:szCs w:val="16"/>
        </w:rPr>
        <w:t>//Override switch poll</w:t>
      </w:r>
    </w:p>
    <w:p w14:paraId="0290A80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028B908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 xml:space="preserve">toggle = 0; </w:t>
      </w:r>
      <w:r w:rsidRPr="005960B1">
        <w:rPr>
          <w:rFonts w:ascii="Consolas" w:hAnsi="Consolas" w:cs="Consolas"/>
          <w:color w:val="008000"/>
          <w:sz w:val="16"/>
          <w:szCs w:val="16"/>
        </w:rPr>
        <w:t>//Turns off rpm toggle</w:t>
      </w:r>
    </w:p>
    <w:p w14:paraId="3F345F6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output_low</w:t>
      </w:r>
      <w:proofErr w:type="spellEnd"/>
      <w:r w:rsidRPr="005960B1">
        <w:rPr>
          <w:rFonts w:ascii="Consolas" w:hAnsi="Consolas" w:cs="Consolas"/>
          <w:color w:val="000000"/>
          <w:sz w:val="16"/>
          <w:szCs w:val="16"/>
        </w:rPr>
        <w:t>(PIN_D4);</w:t>
      </w:r>
      <w:r w:rsidRPr="005960B1">
        <w:rPr>
          <w:rFonts w:ascii="Consolas" w:hAnsi="Consolas" w:cs="Consolas"/>
          <w:color w:val="000000"/>
          <w:sz w:val="16"/>
          <w:szCs w:val="16"/>
        </w:rPr>
        <w:tab/>
      </w:r>
      <w:r w:rsidRPr="005960B1">
        <w:rPr>
          <w:rFonts w:ascii="Consolas" w:hAnsi="Consolas" w:cs="Consolas"/>
          <w:color w:val="008000"/>
          <w:sz w:val="16"/>
          <w:szCs w:val="16"/>
        </w:rPr>
        <w:t>//Turns off speed sense toggle LED</w:t>
      </w:r>
    </w:p>
    <w:p w14:paraId="573D443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 xml:space="preserve">(PIN_D5); </w:t>
      </w:r>
      <w:r w:rsidRPr="005960B1">
        <w:rPr>
          <w:rFonts w:ascii="Consolas" w:hAnsi="Consolas" w:cs="Consolas"/>
          <w:color w:val="008000"/>
          <w:sz w:val="16"/>
          <w:szCs w:val="16"/>
        </w:rPr>
        <w:t>//Turns on override toggle LED</w:t>
      </w:r>
    </w:p>
    <w:p w14:paraId="646EB49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x = 1;</w:t>
      </w:r>
    </w:p>
    <w:p w14:paraId="0612F10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w:t>
      </w:r>
      <w:proofErr w:type="gramStart"/>
      <w:r w:rsidRPr="005960B1">
        <w:rPr>
          <w:rFonts w:ascii="Consolas" w:hAnsi="Consolas" w:cs="Consolas"/>
          <w:color w:val="000000"/>
          <w:sz w:val="16"/>
          <w:szCs w:val="16"/>
        </w:rPr>
        <w:t>ms</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250);</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//Small delay to prevent runaway buttons</w:t>
      </w:r>
    </w:p>
    <w:p w14:paraId="1FB664A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334027D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3F4566C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while</w:t>
      </w:r>
      <w:r w:rsidRPr="005960B1">
        <w:rPr>
          <w:rFonts w:ascii="Consolas" w:hAnsi="Consolas" w:cs="Consolas"/>
          <w:color w:val="000000"/>
          <w:sz w:val="16"/>
          <w:szCs w:val="16"/>
        </w:rPr>
        <w:t xml:space="preserve"> (x == 1)</w:t>
      </w:r>
      <w:r w:rsidRPr="005960B1">
        <w:rPr>
          <w:rFonts w:ascii="Consolas" w:hAnsi="Consolas" w:cs="Consolas"/>
          <w:color w:val="000000"/>
          <w:sz w:val="16"/>
          <w:szCs w:val="16"/>
        </w:rPr>
        <w:tab/>
      </w:r>
      <w:r w:rsidRPr="005960B1">
        <w:rPr>
          <w:rFonts w:ascii="Consolas" w:hAnsi="Consolas" w:cs="Consolas"/>
          <w:color w:val="008000"/>
          <w:sz w:val="16"/>
          <w:szCs w:val="16"/>
        </w:rPr>
        <w:t>//</w:t>
      </w:r>
      <w:proofErr w:type="gramStart"/>
      <w:r w:rsidRPr="005960B1">
        <w:rPr>
          <w:rFonts w:ascii="Consolas" w:hAnsi="Consolas" w:cs="Consolas"/>
          <w:color w:val="008000"/>
          <w:sz w:val="16"/>
          <w:szCs w:val="16"/>
        </w:rPr>
        <w:t>Override  envelope</w:t>
      </w:r>
      <w:proofErr w:type="gramEnd"/>
    </w:p>
    <w:p w14:paraId="6483D96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3138DFD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DF14D7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(REARLIGHT);</w:t>
      </w:r>
    </w:p>
    <w:p w14:paraId="5D35DE2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800);</w:t>
      </w:r>
      <w:r w:rsidRPr="005960B1">
        <w:rPr>
          <w:rFonts w:ascii="Consolas" w:hAnsi="Consolas" w:cs="Consolas"/>
          <w:color w:val="000000"/>
          <w:sz w:val="16"/>
          <w:szCs w:val="16"/>
        </w:rPr>
        <w:tab/>
      </w:r>
      <w:r w:rsidRPr="005960B1">
        <w:rPr>
          <w:rFonts w:ascii="Consolas" w:hAnsi="Consolas" w:cs="Consolas"/>
          <w:color w:val="008000"/>
          <w:sz w:val="16"/>
          <w:szCs w:val="16"/>
        </w:rPr>
        <w:t>//Sets front light to 100%</w:t>
      </w:r>
    </w:p>
    <w:p w14:paraId="7698EEE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41251E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(input(</w:t>
      </w:r>
      <w:proofErr w:type="spellStart"/>
      <w:r w:rsidRPr="005960B1">
        <w:rPr>
          <w:rFonts w:ascii="Consolas" w:hAnsi="Consolas" w:cs="Consolas"/>
          <w:color w:val="000000"/>
          <w:sz w:val="16"/>
          <w:szCs w:val="16"/>
        </w:rPr>
        <w:t>brakesw</w:t>
      </w:r>
      <w:proofErr w:type="spell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//Rear light blink routine</w:t>
      </w:r>
    </w:p>
    <w:p w14:paraId="2DDE303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3FED7C0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output_low</w:t>
      </w:r>
      <w:proofErr w:type="spellEnd"/>
      <w:r w:rsidRPr="005960B1">
        <w:rPr>
          <w:rFonts w:ascii="Consolas" w:hAnsi="Consolas" w:cs="Consolas"/>
          <w:color w:val="000000"/>
          <w:sz w:val="16"/>
          <w:szCs w:val="16"/>
        </w:rPr>
        <w:t>(REARLIGHT);</w:t>
      </w:r>
      <w:r w:rsidRPr="005960B1">
        <w:rPr>
          <w:rFonts w:ascii="Consolas" w:hAnsi="Consolas" w:cs="Consolas"/>
          <w:color w:val="008000"/>
          <w:sz w:val="16"/>
          <w:szCs w:val="16"/>
        </w:rPr>
        <w:t>//LED off</w:t>
      </w:r>
    </w:p>
    <w:p w14:paraId="14BB4F7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delay_ms</w:t>
      </w:r>
      <w:proofErr w:type="spellEnd"/>
      <w:r w:rsidRPr="005960B1">
        <w:rPr>
          <w:rFonts w:ascii="Consolas" w:hAnsi="Consolas" w:cs="Consolas"/>
          <w:color w:val="000000"/>
          <w:sz w:val="16"/>
          <w:szCs w:val="16"/>
        </w:rPr>
        <w:t>(DELAY);</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//100ms delay</w:t>
      </w:r>
    </w:p>
    <w:p w14:paraId="70E5446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(REARLIGHT);</w:t>
      </w:r>
      <w:r w:rsidRPr="005960B1">
        <w:rPr>
          <w:rFonts w:ascii="Consolas" w:hAnsi="Consolas" w:cs="Consolas"/>
          <w:color w:val="008000"/>
          <w:sz w:val="16"/>
          <w:szCs w:val="16"/>
        </w:rPr>
        <w:t>//LED on</w:t>
      </w:r>
    </w:p>
    <w:p w14:paraId="267EF78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delay_ms</w:t>
      </w:r>
      <w:proofErr w:type="spellEnd"/>
      <w:r w:rsidRPr="005960B1">
        <w:rPr>
          <w:rFonts w:ascii="Consolas" w:hAnsi="Consolas" w:cs="Consolas"/>
          <w:color w:val="000000"/>
          <w:sz w:val="16"/>
          <w:szCs w:val="16"/>
        </w:rPr>
        <w:t>(DELAY);</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//100ms delay</w:t>
      </w:r>
    </w:p>
    <w:p w14:paraId="6FEA6EC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0FA88A6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4FD18D2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(input(</w:t>
      </w:r>
      <w:r w:rsidRPr="005960B1">
        <w:rPr>
          <w:rFonts w:ascii="Consolas" w:hAnsi="Consolas" w:cs="Consolas"/>
          <w:color w:val="0000FF"/>
          <w:sz w:val="16"/>
          <w:szCs w:val="16"/>
        </w:rPr>
        <w:t>override</w:t>
      </w:r>
      <w:r w:rsidRPr="005960B1">
        <w:rPr>
          <w:rFonts w:ascii="Consolas" w:hAnsi="Consolas" w:cs="Consolas"/>
          <w:color w:val="000000"/>
          <w:sz w:val="16"/>
          <w:szCs w:val="16"/>
        </w:rPr>
        <w:t>) &amp;&amp; x == 1)</w:t>
      </w:r>
      <w:r w:rsidRPr="005960B1">
        <w:rPr>
          <w:rFonts w:ascii="Consolas" w:hAnsi="Consolas" w:cs="Consolas"/>
          <w:color w:val="000000"/>
          <w:sz w:val="16"/>
          <w:szCs w:val="16"/>
        </w:rPr>
        <w:tab/>
      </w:r>
      <w:r w:rsidRPr="005960B1">
        <w:rPr>
          <w:rFonts w:ascii="Consolas" w:hAnsi="Consolas" w:cs="Consolas"/>
          <w:color w:val="008000"/>
          <w:sz w:val="16"/>
          <w:szCs w:val="16"/>
        </w:rPr>
        <w:t>//Override off</w:t>
      </w:r>
    </w:p>
    <w:p w14:paraId="352193F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643679C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x = 0;</w:t>
      </w:r>
    </w:p>
    <w:p w14:paraId="18EA4AE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output_low</w:t>
      </w:r>
      <w:proofErr w:type="spellEnd"/>
      <w:r w:rsidRPr="005960B1">
        <w:rPr>
          <w:rFonts w:ascii="Consolas" w:hAnsi="Consolas" w:cs="Consolas"/>
          <w:color w:val="000000"/>
          <w:sz w:val="16"/>
          <w:szCs w:val="16"/>
        </w:rPr>
        <w:t>(PIN_D5);</w:t>
      </w:r>
    </w:p>
    <w:p w14:paraId="6F47DBE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w:t>
      </w:r>
      <w:proofErr w:type="gramStart"/>
      <w:r w:rsidRPr="005960B1">
        <w:rPr>
          <w:rFonts w:ascii="Consolas" w:hAnsi="Consolas" w:cs="Consolas"/>
          <w:color w:val="000000"/>
          <w:sz w:val="16"/>
          <w:szCs w:val="16"/>
        </w:rPr>
        <w:t>ms</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250);</w:t>
      </w:r>
      <w:r w:rsidRPr="005960B1">
        <w:rPr>
          <w:rFonts w:ascii="Consolas" w:hAnsi="Consolas" w:cs="Consolas"/>
          <w:color w:val="000000"/>
          <w:sz w:val="16"/>
          <w:szCs w:val="16"/>
        </w:rPr>
        <w:tab/>
      </w:r>
      <w:r w:rsidRPr="005960B1">
        <w:rPr>
          <w:rFonts w:ascii="Consolas" w:hAnsi="Consolas" w:cs="Consolas"/>
          <w:color w:val="008000"/>
          <w:sz w:val="16"/>
          <w:szCs w:val="16"/>
        </w:rPr>
        <w:t>//Small delay to prevent runaway buttons</w:t>
      </w:r>
    </w:p>
    <w:p w14:paraId="32CB126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338E580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76D3F77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3CCA1BF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(REARLIGHT);</w:t>
      </w:r>
      <w:r w:rsidRPr="005960B1">
        <w:rPr>
          <w:rFonts w:ascii="Consolas" w:hAnsi="Consolas" w:cs="Consolas"/>
          <w:color w:val="008000"/>
          <w:sz w:val="16"/>
          <w:szCs w:val="16"/>
        </w:rPr>
        <w:t>//Powers the rear light</w:t>
      </w:r>
    </w:p>
    <w:p w14:paraId="309F134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1B2F74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 xml:space="preserve">duty = </w:t>
      </w:r>
      <w:proofErr w:type="spellStart"/>
      <w:r w:rsidRPr="005960B1">
        <w:rPr>
          <w:rFonts w:ascii="Consolas" w:hAnsi="Consolas" w:cs="Consolas"/>
          <w:color w:val="000000"/>
          <w:sz w:val="16"/>
          <w:szCs w:val="16"/>
        </w:rPr>
        <w:t>read_</w:t>
      </w:r>
      <w:proofErr w:type="gramStart"/>
      <w:r w:rsidRPr="005960B1">
        <w:rPr>
          <w:rFonts w:ascii="Consolas" w:hAnsi="Consolas" w:cs="Consolas"/>
          <w:color w:val="000000"/>
          <w:sz w:val="16"/>
          <w:szCs w:val="16"/>
        </w:rPr>
        <w:t>adc</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8000"/>
          <w:sz w:val="16"/>
          <w:szCs w:val="16"/>
        </w:rPr>
        <w:t>//Takes a reading from analogue port 2</w:t>
      </w:r>
    </w:p>
    <w:p w14:paraId="29C6893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 xml:space="preserve"> = duty * 4;</w:t>
      </w:r>
      <w:r w:rsidRPr="005960B1">
        <w:rPr>
          <w:rFonts w:ascii="Consolas" w:hAnsi="Consolas" w:cs="Consolas"/>
          <w:color w:val="000000"/>
          <w:sz w:val="16"/>
          <w:szCs w:val="16"/>
        </w:rPr>
        <w:tab/>
      </w:r>
      <w:r w:rsidRPr="005960B1">
        <w:rPr>
          <w:rFonts w:ascii="Consolas" w:hAnsi="Consolas" w:cs="Consolas"/>
          <w:color w:val="008000"/>
          <w:sz w:val="16"/>
          <w:szCs w:val="16"/>
        </w:rPr>
        <w:t>//Multiplies the reading from port 2 so it correlates closer</w:t>
      </w:r>
    </w:p>
    <w:p w14:paraId="408AAB9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//to the percentage value (max 1000)</w:t>
      </w:r>
      <w:r w:rsidRPr="005960B1">
        <w:rPr>
          <w:rFonts w:ascii="Consolas" w:hAnsi="Consolas" w:cs="Consolas"/>
          <w:color w:val="008000"/>
          <w:sz w:val="16"/>
          <w:szCs w:val="16"/>
        </w:rPr>
        <w:tab/>
      </w:r>
    </w:p>
    <w:p w14:paraId="22E5AAE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5FDB3597"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&gt;800 &amp;&amp; toggle == 0)</w:t>
      </w:r>
    </w:p>
    <w:p w14:paraId="77A3C67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61025AB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 xml:space="preserve"> = 1000;</w:t>
      </w:r>
      <w:r w:rsidRPr="005960B1">
        <w:rPr>
          <w:rFonts w:ascii="Consolas" w:hAnsi="Consolas" w:cs="Consolas"/>
          <w:color w:val="000000"/>
          <w:sz w:val="16"/>
          <w:szCs w:val="16"/>
        </w:rPr>
        <w:tab/>
      </w:r>
      <w:r w:rsidRPr="005960B1">
        <w:rPr>
          <w:rFonts w:ascii="Consolas" w:hAnsi="Consolas" w:cs="Consolas"/>
          <w:color w:val="008000"/>
          <w:sz w:val="16"/>
          <w:szCs w:val="16"/>
        </w:rPr>
        <w:t>//Sets and limits the duty cycle to max 100%</w:t>
      </w:r>
    </w:p>
    <w:p w14:paraId="325EE60A"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w:t>
      </w:r>
      <w:proofErr w:type="gramStart"/>
      <w:r w:rsidRPr="005960B1">
        <w:rPr>
          <w:rFonts w:ascii="Consolas" w:hAnsi="Consolas" w:cs="Consolas"/>
          <w:color w:val="000000"/>
          <w:sz w:val="16"/>
          <w:szCs w:val="16"/>
        </w:rPr>
        <w:t>percent</w:t>
      </w:r>
      <w:proofErr w:type="spellEnd"/>
      <w:r w:rsidRPr="005960B1">
        <w:rPr>
          <w:rFonts w:ascii="Consolas" w:hAnsi="Consolas" w:cs="Consolas"/>
          <w:color w:val="000000"/>
          <w:sz w:val="16"/>
          <w:szCs w:val="16"/>
        </w:rPr>
        <w:t>(</w:t>
      </w:r>
      <w:proofErr w:type="gramEnd"/>
      <w:r w:rsidRPr="005960B1">
        <w:rPr>
          <w:rFonts w:ascii="Consolas" w:hAnsi="Consolas" w:cs="Consolas"/>
          <w:color w:val="000000"/>
          <w:sz w:val="16"/>
          <w:szCs w:val="16"/>
        </w:rPr>
        <w:t>1000);</w:t>
      </w:r>
    </w:p>
    <w:p w14:paraId="7DABD30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43CB21E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2E1B3C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07BBA17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&lt;50 &amp;&amp; toggle == 0)</w:t>
      </w:r>
    </w:p>
    <w:p w14:paraId="442EB5A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4EFB12C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 xml:space="preserve"> = 10;</w:t>
      </w:r>
      <w:r w:rsidRPr="005960B1">
        <w:rPr>
          <w:rFonts w:ascii="Consolas" w:hAnsi="Consolas" w:cs="Consolas"/>
          <w:color w:val="000000"/>
          <w:sz w:val="16"/>
          <w:szCs w:val="16"/>
        </w:rPr>
        <w:tab/>
      </w:r>
      <w:r w:rsidRPr="005960B1">
        <w:rPr>
          <w:rFonts w:ascii="Consolas" w:hAnsi="Consolas" w:cs="Consolas"/>
          <w:color w:val="008000"/>
          <w:sz w:val="16"/>
          <w:szCs w:val="16"/>
        </w:rPr>
        <w:t>//Sets lower duty cycle limit to 1%</w:t>
      </w:r>
    </w:p>
    <w:p w14:paraId="110BE04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0FA75C3C"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228A20D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281BD1E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w:t>
      </w:r>
      <w:proofErr w:type="gramStart"/>
      <w:r w:rsidRPr="005960B1">
        <w:rPr>
          <w:rFonts w:ascii="Consolas" w:hAnsi="Consolas" w:cs="Consolas"/>
          <w:color w:val="000000"/>
          <w:sz w:val="16"/>
          <w:szCs w:val="16"/>
        </w:rPr>
        <w:t>(!</w:t>
      </w:r>
      <w:proofErr w:type="spellStart"/>
      <w:r w:rsidRPr="005960B1">
        <w:rPr>
          <w:rFonts w:ascii="Consolas" w:hAnsi="Consolas" w:cs="Consolas"/>
          <w:color w:val="000000"/>
          <w:sz w:val="16"/>
          <w:szCs w:val="16"/>
        </w:rPr>
        <w:t>old</w:t>
      </w:r>
      <w:proofErr w:type="gramEnd"/>
      <w:r w:rsidRPr="005960B1">
        <w:rPr>
          <w:rFonts w:ascii="Consolas" w:hAnsi="Consolas" w:cs="Consolas"/>
          <w:color w:val="000000"/>
          <w:sz w:val="16"/>
          <w:szCs w:val="16"/>
        </w:rPr>
        <w:t>_dutypc</w:t>
      </w:r>
      <w:proofErr w:type="spellEnd"/>
      <w:r w:rsidRPr="005960B1">
        <w:rPr>
          <w:rFonts w:ascii="Consolas" w:hAnsi="Consolas" w:cs="Consolas"/>
          <w:color w:val="000000"/>
          <w:sz w:val="16"/>
          <w:szCs w:val="16"/>
        </w:rPr>
        <w:t xml:space="preserve"> &gt;(</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 xml:space="preserve"> + 100) &amp;&amp; toggle == 0)</w:t>
      </w:r>
      <w:r w:rsidRPr="005960B1">
        <w:rPr>
          <w:rFonts w:ascii="Consolas" w:hAnsi="Consolas" w:cs="Consolas"/>
          <w:color w:val="000000"/>
          <w:sz w:val="16"/>
          <w:szCs w:val="16"/>
        </w:rPr>
        <w:tab/>
      </w:r>
      <w:r w:rsidRPr="005960B1">
        <w:rPr>
          <w:rFonts w:ascii="Consolas" w:hAnsi="Consolas" w:cs="Consolas"/>
          <w:color w:val="008000"/>
          <w:sz w:val="16"/>
          <w:szCs w:val="16"/>
        </w:rPr>
        <w:t>//If ambient light has increased more than 10%</w:t>
      </w:r>
    </w:p>
    <w:p w14:paraId="4E50119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70BF87B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pwm_set_duty_percent</w:t>
      </w:r>
      <w:proofErr w:type="spellEnd"/>
      <w:r w:rsidRPr="005960B1">
        <w:rPr>
          <w:rFonts w:ascii="Consolas" w:hAnsi="Consolas" w:cs="Consolas"/>
          <w:color w:val="000000"/>
          <w:sz w:val="16"/>
          <w:szCs w:val="16"/>
        </w:rPr>
        <w:t>(</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8000"/>
          <w:sz w:val="16"/>
          <w:szCs w:val="16"/>
        </w:rPr>
        <w:t xml:space="preserve">//Set PWM duty cycle to match output from LDR   </w:t>
      </w:r>
      <w:r w:rsidRPr="005960B1">
        <w:rPr>
          <w:rFonts w:ascii="Consolas" w:hAnsi="Consolas" w:cs="Consolas"/>
          <w:color w:val="008000"/>
          <w:sz w:val="16"/>
          <w:szCs w:val="16"/>
        </w:rPr>
        <w:tab/>
      </w:r>
      <w:r w:rsidRPr="005960B1">
        <w:rPr>
          <w:rFonts w:ascii="Consolas" w:hAnsi="Consolas" w:cs="Consolas"/>
          <w:color w:val="008000"/>
          <w:sz w:val="16"/>
          <w:szCs w:val="16"/>
        </w:rPr>
        <w:tab/>
        <w:t xml:space="preserve">    </w:t>
      </w:r>
    </w:p>
    <w:p w14:paraId="7EC5C08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0379026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545DAB7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w:t>
      </w:r>
      <w:proofErr w:type="gramStart"/>
      <w:r w:rsidRPr="005960B1">
        <w:rPr>
          <w:rFonts w:ascii="Consolas" w:hAnsi="Consolas" w:cs="Consolas"/>
          <w:color w:val="000000"/>
          <w:sz w:val="16"/>
          <w:szCs w:val="16"/>
        </w:rPr>
        <w:t>(!</w:t>
      </w:r>
      <w:proofErr w:type="spellStart"/>
      <w:r w:rsidRPr="005960B1">
        <w:rPr>
          <w:rFonts w:ascii="Consolas" w:hAnsi="Consolas" w:cs="Consolas"/>
          <w:color w:val="000000"/>
          <w:sz w:val="16"/>
          <w:szCs w:val="16"/>
        </w:rPr>
        <w:t>old</w:t>
      </w:r>
      <w:proofErr w:type="gramEnd"/>
      <w:r w:rsidRPr="005960B1">
        <w:rPr>
          <w:rFonts w:ascii="Consolas" w:hAnsi="Consolas" w:cs="Consolas"/>
          <w:color w:val="000000"/>
          <w:sz w:val="16"/>
          <w:szCs w:val="16"/>
        </w:rPr>
        <w:t>_dutypc</w:t>
      </w:r>
      <w:proofErr w:type="spellEnd"/>
      <w:r w:rsidRPr="005960B1">
        <w:rPr>
          <w:rFonts w:ascii="Consolas" w:hAnsi="Consolas" w:cs="Consolas"/>
          <w:color w:val="000000"/>
          <w:sz w:val="16"/>
          <w:szCs w:val="16"/>
        </w:rPr>
        <w:t>&lt;(</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 xml:space="preserve"> - 10) &amp;&amp; toggle == 0)</w:t>
      </w:r>
      <w:r w:rsidRPr="005960B1">
        <w:rPr>
          <w:rFonts w:ascii="Consolas" w:hAnsi="Consolas" w:cs="Consolas"/>
          <w:color w:val="000000"/>
          <w:sz w:val="16"/>
          <w:szCs w:val="16"/>
        </w:rPr>
        <w:tab/>
      </w:r>
      <w:r w:rsidRPr="005960B1">
        <w:rPr>
          <w:rFonts w:ascii="Consolas" w:hAnsi="Consolas" w:cs="Consolas"/>
          <w:color w:val="008000"/>
          <w:sz w:val="16"/>
          <w:szCs w:val="16"/>
        </w:rPr>
        <w:t>//If ambient light has decreased more than 1%</w:t>
      </w:r>
    </w:p>
    <w:p w14:paraId="2886E438"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59EE0DD6"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pwm_set_duty_percent</w:t>
      </w:r>
      <w:proofErr w:type="spellEnd"/>
      <w:r w:rsidRPr="005960B1">
        <w:rPr>
          <w:rFonts w:ascii="Consolas" w:hAnsi="Consolas" w:cs="Consolas"/>
          <w:color w:val="000000"/>
          <w:sz w:val="16"/>
          <w:szCs w:val="16"/>
        </w:rPr>
        <w:t>(</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8000"/>
          <w:sz w:val="16"/>
          <w:szCs w:val="16"/>
        </w:rPr>
        <w:t xml:space="preserve">//Set PWM duty cycle to match output from LDR   </w:t>
      </w:r>
      <w:r w:rsidRPr="005960B1">
        <w:rPr>
          <w:rFonts w:ascii="Consolas" w:hAnsi="Consolas" w:cs="Consolas"/>
          <w:color w:val="008000"/>
          <w:sz w:val="16"/>
          <w:szCs w:val="16"/>
        </w:rPr>
        <w:tab/>
      </w:r>
      <w:r w:rsidRPr="005960B1">
        <w:rPr>
          <w:rFonts w:ascii="Consolas" w:hAnsi="Consolas" w:cs="Consolas"/>
          <w:color w:val="008000"/>
          <w:sz w:val="16"/>
          <w:szCs w:val="16"/>
        </w:rPr>
        <w:tab/>
        <w:t xml:space="preserve">   </w:t>
      </w:r>
    </w:p>
    <w:p w14:paraId="1C95AE4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354A891E"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077B22C3"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old_dutypc</w:t>
      </w:r>
      <w:proofErr w:type="spellEnd"/>
      <w:r w:rsidRPr="005960B1">
        <w:rPr>
          <w:rFonts w:ascii="Consolas" w:hAnsi="Consolas" w:cs="Consolas"/>
          <w:color w:val="000000"/>
          <w:sz w:val="16"/>
          <w:szCs w:val="16"/>
        </w:rPr>
        <w:t xml:space="preserve"> = </w:t>
      </w:r>
      <w:proofErr w:type="spellStart"/>
      <w:r w:rsidRPr="005960B1">
        <w:rPr>
          <w:rFonts w:ascii="Consolas" w:hAnsi="Consolas" w:cs="Consolas"/>
          <w:color w:val="000000"/>
          <w:sz w:val="16"/>
          <w:szCs w:val="16"/>
        </w:rPr>
        <w:t>dutypc</w:t>
      </w:r>
      <w:proofErr w:type="spell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//Defines ambient light reading as old ambient light reading</w:t>
      </w:r>
    </w:p>
    <w:p w14:paraId="19F144AB"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57E425F1"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p>
    <w:p w14:paraId="669075E0"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FF"/>
          <w:sz w:val="16"/>
          <w:szCs w:val="16"/>
        </w:rPr>
        <w:t>if</w:t>
      </w:r>
      <w:r w:rsidRPr="005960B1">
        <w:rPr>
          <w:rFonts w:ascii="Consolas" w:hAnsi="Consolas" w:cs="Consolas"/>
          <w:color w:val="000000"/>
          <w:sz w:val="16"/>
          <w:szCs w:val="16"/>
        </w:rPr>
        <w:t xml:space="preserve"> (input(</w:t>
      </w:r>
      <w:proofErr w:type="spellStart"/>
      <w:r w:rsidRPr="005960B1">
        <w:rPr>
          <w:rFonts w:ascii="Consolas" w:hAnsi="Consolas" w:cs="Consolas"/>
          <w:color w:val="000000"/>
          <w:sz w:val="16"/>
          <w:szCs w:val="16"/>
        </w:rPr>
        <w:t>brakesw</w:t>
      </w:r>
      <w:proofErr w:type="spellEnd"/>
      <w:r w:rsidRPr="005960B1">
        <w:rPr>
          <w:rFonts w:ascii="Consolas" w:hAnsi="Consolas" w:cs="Consolas"/>
          <w:color w:val="000000"/>
          <w:sz w:val="16"/>
          <w:szCs w:val="16"/>
        </w:rPr>
        <w:t>))</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//Rear light blink routine</w:t>
      </w:r>
    </w:p>
    <w:p w14:paraId="4F06FEB9"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5A66CBB5"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output_low</w:t>
      </w:r>
      <w:proofErr w:type="spellEnd"/>
      <w:r w:rsidRPr="005960B1">
        <w:rPr>
          <w:rFonts w:ascii="Consolas" w:hAnsi="Consolas" w:cs="Consolas"/>
          <w:color w:val="000000"/>
          <w:sz w:val="16"/>
          <w:szCs w:val="16"/>
        </w:rPr>
        <w:t>(REARLIGHT);</w:t>
      </w:r>
      <w:r w:rsidRPr="005960B1">
        <w:rPr>
          <w:rFonts w:ascii="Consolas" w:hAnsi="Consolas" w:cs="Consolas"/>
          <w:color w:val="000000"/>
          <w:sz w:val="16"/>
          <w:szCs w:val="16"/>
        </w:rPr>
        <w:tab/>
      </w:r>
      <w:r w:rsidRPr="005960B1">
        <w:rPr>
          <w:rFonts w:ascii="Consolas" w:hAnsi="Consolas" w:cs="Consolas"/>
          <w:color w:val="008000"/>
          <w:sz w:val="16"/>
          <w:szCs w:val="16"/>
        </w:rPr>
        <w:t>//LED off</w:t>
      </w:r>
    </w:p>
    <w:p w14:paraId="34A1CA0D"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delay_ms</w:t>
      </w:r>
      <w:proofErr w:type="spellEnd"/>
      <w:r w:rsidRPr="005960B1">
        <w:rPr>
          <w:rFonts w:ascii="Consolas" w:hAnsi="Consolas" w:cs="Consolas"/>
          <w:color w:val="000000"/>
          <w:sz w:val="16"/>
          <w:szCs w:val="16"/>
        </w:rPr>
        <w:t>(DELAY);</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//100ms delay</w:t>
      </w:r>
    </w:p>
    <w:p w14:paraId="3DD132C2"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output_high</w:t>
      </w:r>
      <w:proofErr w:type="spellEnd"/>
      <w:r w:rsidRPr="005960B1">
        <w:rPr>
          <w:rFonts w:ascii="Consolas" w:hAnsi="Consolas" w:cs="Consolas"/>
          <w:color w:val="000000"/>
          <w:sz w:val="16"/>
          <w:szCs w:val="16"/>
        </w:rPr>
        <w:t>(REARLIGHT);</w:t>
      </w:r>
      <w:r w:rsidRPr="005960B1">
        <w:rPr>
          <w:rFonts w:ascii="Consolas" w:hAnsi="Consolas" w:cs="Consolas"/>
          <w:color w:val="000000"/>
          <w:sz w:val="16"/>
          <w:szCs w:val="16"/>
        </w:rPr>
        <w:tab/>
      </w:r>
      <w:r w:rsidRPr="005960B1">
        <w:rPr>
          <w:rFonts w:ascii="Consolas" w:hAnsi="Consolas" w:cs="Consolas"/>
          <w:color w:val="008000"/>
          <w:sz w:val="16"/>
          <w:szCs w:val="16"/>
        </w:rPr>
        <w:t>//LED on</w:t>
      </w:r>
    </w:p>
    <w:p w14:paraId="1D9514B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proofErr w:type="spellStart"/>
      <w:r w:rsidRPr="005960B1">
        <w:rPr>
          <w:rFonts w:ascii="Consolas" w:hAnsi="Consolas" w:cs="Consolas"/>
          <w:color w:val="000000"/>
          <w:sz w:val="16"/>
          <w:szCs w:val="16"/>
        </w:rPr>
        <w:t>delay_ms</w:t>
      </w:r>
      <w:proofErr w:type="spellEnd"/>
      <w:r w:rsidRPr="005960B1">
        <w:rPr>
          <w:rFonts w:ascii="Consolas" w:hAnsi="Consolas" w:cs="Consolas"/>
          <w:color w:val="000000"/>
          <w:sz w:val="16"/>
          <w:szCs w:val="16"/>
        </w:rPr>
        <w:t>(DELAY);</w:t>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0000"/>
          <w:sz w:val="16"/>
          <w:szCs w:val="16"/>
        </w:rPr>
        <w:tab/>
      </w:r>
      <w:r w:rsidRPr="005960B1">
        <w:rPr>
          <w:rFonts w:ascii="Consolas" w:hAnsi="Consolas" w:cs="Consolas"/>
          <w:color w:val="008000"/>
          <w:sz w:val="16"/>
          <w:szCs w:val="16"/>
        </w:rPr>
        <w:t>//100ms delay</w:t>
      </w:r>
    </w:p>
    <w:p w14:paraId="7B4995CF"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r>
      <w:r w:rsidRPr="005960B1">
        <w:rPr>
          <w:rFonts w:ascii="Consolas" w:hAnsi="Consolas" w:cs="Consolas"/>
          <w:color w:val="000000"/>
          <w:sz w:val="16"/>
          <w:szCs w:val="16"/>
        </w:rPr>
        <w:tab/>
        <w:t>}</w:t>
      </w:r>
    </w:p>
    <w:p w14:paraId="51052FC4" w14:textId="77777777" w:rsidR="004E4EBE" w:rsidRPr="005960B1" w:rsidRDefault="004E4EBE" w:rsidP="004E4EBE">
      <w:pPr>
        <w:autoSpaceDE w:val="0"/>
        <w:autoSpaceDN w:val="0"/>
        <w:adjustRightInd w:val="0"/>
        <w:spacing w:after="0" w:line="240" w:lineRule="auto"/>
        <w:rPr>
          <w:rFonts w:ascii="Consolas" w:hAnsi="Consolas" w:cs="Consolas"/>
          <w:color w:val="000000"/>
          <w:sz w:val="16"/>
          <w:szCs w:val="16"/>
        </w:rPr>
      </w:pPr>
      <w:r w:rsidRPr="005960B1">
        <w:rPr>
          <w:rFonts w:ascii="Consolas" w:hAnsi="Consolas" w:cs="Consolas"/>
          <w:color w:val="000000"/>
          <w:sz w:val="16"/>
          <w:szCs w:val="16"/>
        </w:rPr>
        <w:tab/>
        <w:t>}</w:t>
      </w:r>
    </w:p>
    <w:p w14:paraId="0E072785" w14:textId="6C6C56B3" w:rsidR="00DD0BE2" w:rsidRDefault="004E4EBE" w:rsidP="004E4EBE">
      <w:pPr>
        <w:rPr>
          <w:rFonts w:ascii="Consolas" w:hAnsi="Consolas" w:cs="Consolas"/>
          <w:color w:val="000000"/>
          <w:sz w:val="16"/>
          <w:szCs w:val="16"/>
        </w:rPr>
      </w:pPr>
      <w:r w:rsidRPr="005960B1">
        <w:rPr>
          <w:rFonts w:ascii="Consolas" w:hAnsi="Consolas" w:cs="Consolas"/>
          <w:color w:val="000000"/>
          <w:sz w:val="16"/>
          <w:szCs w:val="16"/>
        </w:rPr>
        <w:t>}</w:t>
      </w:r>
    </w:p>
    <w:p w14:paraId="1346FC2E" w14:textId="2CEA7AA8" w:rsidR="005960B1" w:rsidRDefault="005960B1" w:rsidP="004E4EBE">
      <w:pPr>
        <w:rPr>
          <w:sz w:val="16"/>
          <w:szCs w:val="16"/>
        </w:rPr>
      </w:pPr>
    </w:p>
    <w:p w14:paraId="3A70416C" w14:textId="77777777" w:rsidR="005960B1" w:rsidRDefault="005960B1">
      <w:pPr>
        <w:rPr>
          <w:sz w:val="16"/>
          <w:szCs w:val="16"/>
        </w:rPr>
      </w:pPr>
      <w:r>
        <w:rPr>
          <w:sz w:val="16"/>
          <w:szCs w:val="16"/>
        </w:rPr>
        <w:br w:type="page"/>
      </w:r>
    </w:p>
    <w:p w14:paraId="02345696" w14:textId="278C8D0C" w:rsidR="005960B1" w:rsidRDefault="00565934" w:rsidP="00565934">
      <w:pPr>
        <w:pStyle w:val="Heading1"/>
      </w:pPr>
      <w:bookmarkStart w:id="16" w:name="_Toc511139926"/>
      <w:r>
        <w:lastRenderedPageBreak/>
        <w:t>Appendix 2 – Header File Code</w:t>
      </w:r>
      <w:bookmarkEnd w:id="16"/>
    </w:p>
    <w:p w14:paraId="5691109E"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&lt;16F887.h&gt;</w:t>
      </w:r>
    </w:p>
    <w:p w14:paraId="163756A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#device ADC = 8</w:t>
      </w:r>
    </w:p>
    <w:p w14:paraId="640391DD"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p>
    <w:p w14:paraId="77FFC5A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PUT               </w:t>
      </w:r>
      <w:r>
        <w:rPr>
          <w:rFonts w:ascii="Consolas" w:hAnsi="Consolas" w:cs="Consolas"/>
          <w:color w:val="008000"/>
          <w:sz w:val="19"/>
          <w:szCs w:val="19"/>
        </w:rPr>
        <w:t>//Power Up Timer</w:t>
      </w:r>
    </w:p>
    <w:p w14:paraId="2A4E162C"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NOMCLR            </w:t>
      </w:r>
      <w:r>
        <w:rPr>
          <w:rFonts w:ascii="Consolas" w:hAnsi="Consolas" w:cs="Consolas"/>
          <w:color w:val="008000"/>
          <w:sz w:val="19"/>
          <w:szCs w:val="19"/>
        </w:rPr>
        <w:t>//Master Clear pin used for I/O</w:t>
      </w:r>
    </w:p>
    <w:p w14:paraId="10B5578D"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NOPROTECT         </w:t>
      </w:r>
      <w:r>
        <w:rPr>
          <w:rFonts w:ascii="Consolas" w:hAnsi="Consolas" w:cs="Consolas"/>
          <w:color w:val="008000"/>
          <w:sz w:val="19"/>
          <w:szCs w:val="19"/>
        </w:rPr>
        <w:t>//Code not protected from reading</w:t>
      </w:r>
    </w:p>
    <w:p w14:paraId="17EC6D3B"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NOCPD             </w:t>
      </w:r>
      <w:r>
        <w:rPr>
          <w:rFonts w:ascii="Consolas" w:hAnsi="Consolas" w:cs="Consolas"/>
          <w:color w:val="008000"/>
          <w:sz w:val="19"/>
          <w:szCs w:val="19"/>
        </w:rPr>
        <w:t>//No EE protection</w:t>
      </w:r>
    </w:p>
    <w:p w14:paraId="64271BF7"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BROWNOUT          </w:t>
      </w:r>
      <w:r>
        <w:rPr>
          <w:rFonts w:ascii="Consolas" w:hAnsi="Consolas" w:cs="Consolas"/>
          <w:color w:val="008000"/>
          <w:sz w:val="19"/>
          <w:szCs w:val="19"/>
        </w:rPr>
        <w:t>//Reset when brownout detected</w:t>
      </w:r>
    </w:p>
    <w:p w14:paraId="4B68C106"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IESO              </w:t>
      </w:r>
      <w:r>
        <w:rPr>
          <w:rFonts w:ascii="Consolas" w:hAnsi="Consolas" w:cs="Consolas"/>
          <w:color w:val="008000"/>
          <w:sz w:val="19"/>
          <w:szCs w:val="19"/>
        </w:rPr>
        <w:t>//Internal External Switch Over mode enabled</w:t>
      </w:r>
    </w:p>
    <w:p w14:paraId="0CC1EB69"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FCMEN             </w:t>
      </w:r>
      <w:r>
        <w:rPr>
          <w:rFonts w:ascii="Consolas" w:hAnsi="Consolas" w:cs="Consolas"/>
          <w:color w:val="008000"/>
          <w:sz w:val="19"/>
          <w:szCs w:val="19"/>
        </w:rPr>
        <w:t>//Fail-safe clock monitor enabled</w:t>
      </w:r>
    </w:p>
    <w:p w14:paraId="0670C1A9"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NOLVP             </w:t>
      </w:r>
      <w:r>
        <w:rPr>
          <w:rFonts w:ascii="Consolas" w:hAnsi="Consolas" w:cs="Consolas"/>
          <w:color w:val="008000"/>
          <w:sz w:val="19"/>
          <w:szCs w:val="19"/>
        </w:rPr>
        <w:t xml:space="preserve">//No low voltage </w:t>
      </w:r>
      <w:proofErr w:type="spellStart"/>
      <w:r>
        <w:rPr>
          <w:rFonts w:ascii="Consolas" w:hAnsi="Consolas" w:cs="Consolas"/>
          <w:color w:val="008000"/>
          <w:sz w:val="19"/>
          <w:szCs w:val="19"/>
        </w:rPr>
        <w:t>prgming</w:t>
      </w:r>
      <w:proofErr w:type="spellEnd"/>
      <w:r>
        <w:rPr>
          <w:rFonts w:ascii="Consolas" w:hAnsi="Consolas" w:cs="Consolas"/>
          <w:color w:val="008000"/>
          <w:sz w:val="19"/>
          <w:szCs w:val="19"/>
        </w:rPr>
        <w:t>, B3(PIC16) or B5(PIC18) used for I/O</w:t>
      </w:r>
    </w:p>
    <w:p w14:paraId="2EC231CF"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BORV21            </w:t>
      </w:r>
      <w:r>
        <w:rPr>
          <w:rFonts w:ascii="Consolas" w:hAnsi="Consolas" w:cs="Consolas"/>
          <w:color w:val="008000"/>
          <w:sz w:val="19"/>
          <w:szCs w:val="19"/>
        </w:rPr>
        <w:t>//Brownout reset at 2.1V</w:t>
      </w:r>
    </w:p>
    <w:p w14:paraId="6AFD9BA0"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#FUSES NOWRT             </w:t>
      </w:r>
      <w:r>
        <w:rPr>
          <w:rFonts w:ascii="Consolas" w:hAnsi="Consolas" w:cs="Consolas"/>
          <w:color w:val="008000"/>
          <w:sz w:val="19"/>
          <w:szCs w:val="19"/>
        </w:rPr>
        <w:t>//Program memory not write protected</w:t>
      </w:r>
    </w:p>
    <w:p w14:paraId="1E4849A1"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p>
    <w:p w14:paraId="563D6CBE"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#use </w:t>
      </w:r>
      <w:proofErr w:type="gramStart"/>
      <w:r>
        <w:rPr>
          <w:rFonts w:ascii="Consolas" w:hAnsi="Consolas" w:cs="Consolas"/>
          <w:color w:val="000000"/>
          <w:sz w:val="19"/>
          <w:szCs w:val="19"/>
        </w:rPr>
        <w:t>delay(</w:t>
      </w:r>
      <w:proofErr w:type="gramEnd"/>
      <w:r>
        <w:rPr>
          <w:rFonts w:ascii="Consolas" w:hAnsi="Consolas" w:cs="Consolas"/>
          <w:color w:val="0000FF"/>
          <w:sz w:val="19"/>
          <w:szCs w:val="19"/>
        </w:rPr>
        <w:t>internal</w:t>
      </w:r>
      <w:r>
        <w:rPr>
          <w:rFonts w:ascii="Consolas" w:hAnsi="Consolas" w:cs="Consolas"/>
          <w:color w:val="000000"/>
          <w:sz w:val="19"/>
          <w:szCs w:val="19"/>
        </w:rPr>
        <w:t xml:space="preserve"> = 4MHz)</w:t>
      </w:r>
    </w:p>
    <w:p w14:paraId="0D81AB4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front</w:t>
      </w:r>
      <w:r>
        <w:rPr>
          <w:rFonts w:ascii="Consolas" w:hAnsi="Consolas" w:cs="Consolas"/>
          <w:color w:val="000000"/>
          <w:sz w:val="19"/>
          <w:szCs w:val="19"/>
        </w:rPr>
        <w:tab/>
        <w:t>PIN_C2</w:t>
      </w:r>
    </w:p>
    <w:p w14:paraId="4293F4F1"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r>
        <w:rPr>
          <w:rFonts w:ascii="Consolas" w:hAnsi="Consolas" w:cs="Consolas"/>
          <w:color w:val="6F008A"/>
          <w:sz w:val="19"/>
          <w:szCs w:val="19"/>
        </w:rPr>
        <w:t>tx</w:t>
      </w:r>
      <w:proofErr w:type="spellEnd"/>
      <w:r>
        <w:rPr>
          <w:rFonts w:ascii="Consolas" w:hAnsi="Consolas" w:cs="Consolas"/>
          <w:color w:val="000000"/>
          <w:sz w:val="19"/>
          <w:szCs w:val="19"/>
        </w:rPr>
        <w:tab/>
        <w:t>PIN_C6</w:t>
      </w:r>
    </w:p>
    <w:p w14:paraId="4128A5F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r>
        <w:rPr>
          <w:rFonts w:ascii="Consolas" w:hAnsi="Consolas" w:cs="Consolas"/>
          <w:color w:val="6F008A"/>
          <w:sz w:val="19"/>
          <w:szCs w:val="19"/>
        </w:rPr>
        <w:t>rx</w:t>
      </w:r>
      <w:proofErr w:type="spellEnd"/>
      <w:r>
        <w:rPr>
          <w:rFonts w:ascii="Consolas" w:hAnsi="Consolas" w:cs="Consolas"/>
          <w:color w:val="000000"/>
          <w:sz w:val="19"/>
          <w:szCs w:val="19"/>
        </w:rPr>
        <w:tab/>
        <w:t>PIN_C7</w:t>
      </w:r>
    </w:p>
    <w:p w14:paraId="4F736AC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rear</w:t>
      </w:r>
      <w:r>
        <w:rPr>
          <w:rFonts w:ascii="Consolas" w:hAnsi="Consolas" w:cs="Consolas"/>
          <w:color w:val="000000"/>
          <w:sz w:val="19"/>
          <w:szCs w:val="19"/>
        </w:rPr>
        <w:tab/>
        <w:t>PIN_D0</w:t>
      </w:r>
    </w:p>
    <w:p w14:paraId="19D3B4FA"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r>
        <w:rPr>
          <w:rFonts w:ascii="Consolas" w:hAnsi="Consolas" w:cs="Consolas"/>
          <w:color w:val="6F008A"/>
          <w:sz w:val="19"/>
          <w:szCs w:val="19"/>
        </w:rPr>
        <w:t>brakesw</w:t>
      </w:r>
      <w:proofErr w:type="spellEnd"/>
      <w:r>
        <w:rPr>
          <w:rFonts w:ascii="Consolas" w:hAnsi="Consolas" w:cs="Consolas"/>
          <w:color w:val="000000"/>
          <w:sz w:val="19"/>
          <w:szCs w:val="19"/>
        </w:rPr>
        <w:tab/>
        <w:t>PIN_D1</w:t>
      </w:r>
    </w:p>
    <w:p w14:paraId="69D2912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override</w:t>
      </w:r>
      <w:r>
        <w:rPr>
          <w:rFonts w:ascii="Consolas" w:hAnsi="Consolas" w:cs="Consolas"/>
          <w:color w:val="000000"/>
          <w:sz w:val="19"/>
          <w:szCs w:val="19"/>
        </w:rPr>
        <w:t xml:space="preserve"> </w:t>
      </w:r>
      <w:r>
        <w:rPr>
          <w:rFonts w:ascii="Consolas" w:hAnsi="Consolas" w:cs="Consolas"/>
          <w:color w:val="000000"/>
          <w:sz w:val="19"/>
          <w:szCs w:val="19"/>
        </w:rPr>
        <w:tab/>
        <w:t>PIN_D2</w:t>
      </w:r>
    </w:p>
    <w:p w14:paraId="4E17065E"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proofErr w:type="spellStart"/>
      <w:r>
        <w:rPr>
          <w:rFonts w:ascii="Consolas" w:hAnsi="Consolas" w:cs="Consolas"/>
          <w:color w:val="6F008A"/>
          <w:sz w:val="19"/>
          <w:szCs w:val="19"/>
        </w:rPr>
        <w:t>rpm_mode</w:t>
      </w:r>
      <w:proofErr w:type="spellEnd"/>
      <w:r>
        <w:rPr>
          <w:rFonts w:ascii="Consolas" w:hAnsi="Consolas" w:cs="Consolas"/>
          <w:color w:val="000000"/>
          <w:sz w:val="19"/>
          <w:szCs w:val="19"/>
        </w:rPr>
        <w:t xml:space="preserve"> PIN_D3</w:t>
      </w:r>
    </w:p>
    <w:p w14:paraId="645C1A6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#use rs232(baud = 9600, parity = N, </w:t>
      </w:r>
      <w:proofErr w:type="spellStart"/>
      <w:r>
        <w:rPr>
          <w:rFonts w:ascii="Consolas" w:hAnsi="Consolas" w:cs="Consolas"/>
          <w:color w:val="000000"/>
          <w:sz w:val="19"/>
          <w:szCs w:val="19"/>
        </w:rPr>
        <w:t>xmit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rcv</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rx</w:t>
      </w:r>
      <w:proofErr w:type="spellEnd"/>
      <w:r>
        <w:rPr>
          <w:rFonts w:ascii="Consolas" w:hAnsi="Consolas" w:cs="Consolas"/>
          <w:color w:val="000000"/>
          <w:sz w:val="19"/>
          <w:szCs w:val="19"/>
        </w:rPr>
        <w:t>, bits = 8, stream = PORT1, errors)</w:t>
      </w:r>
    </w:p>
    <w:p w14:paraId="3C6D4ACA"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p>
    <w:p w14:paraId="47DB06C4"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REARLIGHT</w:t>
      </w:r>
      <w:r>
        <w:rPr>
          <w:rFonts w:ascii="Consolas" w:hAnsi="Consolas" w:cs="Consolas"/>
          <w:color w:val="000000"/>
          <w:sz w:val="19"/>
          <w:szCs w:val="19"/>
        </w:rPr>
        <w:t xml:space="preserve"> PIN_D0</w:t>
      </w:r>
    </w:p>
    <w:p w14:paraId="389F6FCF"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DELAY</w:t>
      </w:r>
      <w:r>
        <w:rPr>
          <w:rFonts w:ascii="Consolas" w:hAnsi="Consolas" w:cs="Consolas"/>
          <w:color w:val="000000"/>
          <w:sz w:val="19"/>
          <w:szCs w:val="19"/>
        </w:rPr>
        <w:t xml:space="preserve"> 100</w:t>
      </w:r>
    </w:p>
    <w:p w14:paraId="57913389" w14:textId="77777777" w:rsidR="00032245" w:rsidRDefault="00032245" w:rsidP="0003224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#USE </w:t>
      </w:r>
      <w:proofErr w:type="gramStart"/>
      <w:r>
        <w:rPr>
          <w:rFonts w:ascii="Consolas" w:hAnsi="Consolas" w:cs="Consolas"/>
          <w:color w:val="000000"/>
          <w:sz w:val="19"/>
          <w:szCs w:val="19"/>
        </w:rPr>
        <w:t>PWM(</w:t>
      </w:r>
      <w:proofErr w:type="gramEnd"/>
      <w:r>
        <w:rPr>
          <w:rFonts w:ascii="Consolas" w:hAnsi="Consolas" w:cs="Consolas"/>
          <w:color w:val="000000"/>
          <w:sz w:val="19"/>
          <w:szCs w:val="19"/>
        </w:rPr>
        <w:t>OUTPUT = PIN_C2, FREQUENCY = 1kHz, DUTY = 25)</w:t>
      </w:r>
    </w:p>
    <w:p w14:paraId="560BC07A" w14:textId="676ADB7D" w:rsidR="006B50D2" w:rsidRDefault="006B50D2" w:rsidP="00565934"/>
    <w:p w14:paraId="0203D0B8" w14:textId="58F585E9" w:rsidR="00565934" w:rsidRPr="00565934" w:rsidRDefault="00565934" w:rsidP="003A6CC4"/>
    <w:sectPr w:rsidR="00565934" w:rsidRPr="00565934" w:rsidSect="004A52F9">
      <w:footerReference w:type="default" r:id="rId14"/>
      <w:pgSz w:w="11906" w:h="16838"/>
      <w:pgMar w:top="1134" w:right="1418" w:bottom="851" w:left="1985"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6D4F5" w14:textId="77777777" w:rsidR="00B00690" w:rsidRDefault="00B00690" w:rsidP="00843903">
      <w:pPr>
        <w:spacing w:after="0" w:line="240" w:lineRule="auto"/>
      </w:pPr>
      <w:r>
        <w:separator/>
      </w:r>
    </w:p>
  </w:endnote>
  <w:endnote w:type="continuationSeparator" w:id="0">
    <w:p w14:paraId="63BEFE8B" w14:textId="77777777" w:rsidR="00B00690" w:rsidRDefault="00B00690" w:rsidP="00843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854550"/>
      <w:docPartObj>
        <w:docPartGallery w:val="Page Numbers (Bottom of Page)"/>
        <w:docPartUnique/>
      </w:docPartObj>
    </w:sdtPr>
    <w:sdtEndPr>
      <w:rPr>
        <w:noProof/>
      </w:rPr>
    </w:sdtEndPr>
    <w:sdtContent>
      <w:p w14:paraId="29F4015B" w14:textId="35742AA5" w:rsidR="004E1711" w:rsidRDefault="004E17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1F71B4" w14:textId="77777777" w:rsidR="004E1711" w:rsidRDefault="004E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4EB84" w14:textId="77777777" w:rsidR="00B00690" w:rsidRDefault="00B00690" w:rsidP="00843903">
      <w:pPr>
        <w:spacing w:after="0" w:line="240" w:lineRule="auto"/>
      </w:pPr>
      <w:r>
        <w:separator/>
      </w:r>
    </w:p>
  </w:footnote>
  <w:footnote w:type="continuationSeparator" w:id="0">
    <w:p w14:paraId="12015CA6" w14:textId="77777777" w:rsidR="00B00690" w:rsidRDefault="00B00690" w:rsidP="00843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1473B"/>
    <w:multiLevelType w:val="hybridMultilevel"/>
    <w:tmpl w:val="61AED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D18F0"/>
    <w:multiLevelType w:val="hybridMultilevel"/>
    <w:tmpl w:val="EF5412EA"/>
    <w:lvl w:ilvl="0" w:tplc="83D63510">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747020"/>
    <w:multiLevelType w:val="hybridMultilevel"/>
    <w:tmpl w:val="7BB2FFA0"/>
    <w:lvl w:ilvl="0" w:tplc="83D6351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615149"/>
    <w:multiLevelType w:val="hybridMultilevel"/>
    <w:tmpl w:val="9146B878"/>
    <w:lvl w:ilvl="0" w:tplc="83D6351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14B39B9"/>
    <w:multiLevelType w:val="hybridMultilevel"/>
    <w:tmpl w:val="77CE81AC"/>
    <w:lvl w:ilvl="0" w:tplc="4970AE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7D"/>
    <w:rsid w:val="0000304B"/>
    <w:rsid w:val="000035C8"/>
    <w:rsid w:val="00011F92"/>
    <w:rsid w:val="00026042"/>
    <w:rsid w:val="000308A5"/>
    <w:rsid w:val="00032245"/>
    <w:rsid w:val="00046482"/>
    <w:rsid w:val="00057C3B"/>
    <w:rsid w:val="00062427"/>
    <w:rsid w:val="00062F9B"/>
    <w:rsid w:val="00067299"/>
    <w:rsid w:val="000763F8"/>
    <w:rsid w:val="00084719"/>
    <w:rsid w:val="00086B00"/>
    <w:rsid w:val="000B7440"/>
    <w:rsid w:val="000C53B6"/>
    <w:rsid w:val="000E2FEC"/>
    <w:rsid w:val="000E329C"/>
    <w:rsid w:val="000E5A05"/>
    <w:rsid w:val="0013022D"/>
    <w:rsid w:val="00140ECB"/>
    <w:rsid w:val="001703EE"/>
    <w:rsid w:val="00173C60"/>
    <w:rsid w:val="00187DC4"/>
    <w:rsid w:val="00194681"/>
    <w:rsid w:val="001B1A57"/>
    <w:rsid w:val="001B50FD"/>
    <w:rsid w:val="001C1C60"/>
    <w:rsid w:val="001C3A91"/>
    <w:rsid w:val="001D3A90"/>
    <w:rsid w:val="001E0182"/>
    <w:rsid w:val="001E5C71"/>
    <w:rsid w:val="001F586B"/>
    <w:rsid w:val="0021273E"/>
    <w:rsid w:val="00215091"/>
    <w:rsid w:val="00220A2A"/>
    <w:rsid w:val="00254E0B"/>
    <w:rsid w:val="00255F30"/>
    <w:rsid w:val="002663FF"/>
    <w:rsid w:val="00266927"/>
    <w:rsid w:val="00266DC6"/>
    <w:rsid w:val="00284065"/>
    <w:rsid w:val="002877A1"/>
    <w:rsid w:val="0029337C"/>
    <w:rsid w:val="0029342B"/>
    <w:rsid w:val="00294D94"/>
    <w:rsid w:val="0029598E"/>
    <w:rsid w:val="002A00E7"/>
    <w:rsid w:val="002A32AF"/>
    <w:rsid w:val="002A3DE2"/>
    <w:rsid w:val="002A3E82"/>
    <w:rsid w:val="002B4017"/>
    <w:rsid w:val="002D0503"/>
    <w:rsid w:val="002D2F11"/>
    <w:rsid w:val="002E2BFE"/>
    <w:rsid w:val="002E3C4C"/>
    <w:rsid w:val="002F1C16"/>
    <w:rsid w:val="002F31ED"/>
    <w:rsid w:val="002F4050"/>
    <w:rsid w:val="002F6D56"/>
    <w:rsid w:val="003101FA"/>
    <w:rsid w:val="00335C3E"/>
    <w:rsid w:val="003416F6"/>
    <w:rsid w:val="003423A6"/>
    <w:rsid w:val="00343AB9"/>
    <w:rsid w:val="003539CD"/>
    <w:rsid w:val="00354070"/>
    <w:rsid w:val="00355B33"/>
    <w:rsid w:val="00356801"/>
    <w:rsid w:val="00360523"/>
    <w:rsid w:val="00362AA2"/>
    <w:rsid w:val="00377D75"/>
    <w:rsid w:val="00387E14"/>
    <w:rsid w:val="00396BE8"/>
    <w:rsid w:val="003A4481"/>
    <w:rsid w:val="003A67EA"/>
    <w:rsid w:val="003A6CC4"/>
    <w:rsid w:val="003A7757"/>
    <w:rsid w:val="003A7917"/>
    <w:rsid w:val="003B2317"/>
    <w:rsid w:val="003B5469"/>
    <w:rsid w:val="003D5C2C"/>
    <w:rsid w:val="003E47C0"/>
    <w:rsid w:val="003F04D6"/>
    <w:rsid w:val="003F46CC"/>
    <w:rsid w:val="003F6B8F"/>
    <w:rsid w:val="004121B4"/>
    <w:rsid w:val="0041758E"/>
    <w:rsid w:val="0042251C"/>
    <w:rsid w:val="004225B2"/>
    <w:rsid w:val="00425CDA"/>
    <w:rsid w:val="00431CFA"/>
    <w:rsid w:val="004501C4"/>
    <w:rsid w:val="00454FD1"/>
    <w:rsid w:val="00460395"/>
    <w:rsid w:val="0046052E"/>
    <w:rsid w:val="00463974"/>
    <w:rsid w:val="00472C8A"/>
    <w:rsid w:val="004A52F9"/>
    <w:rsid w:val="004C1454"/>
    <w:rsid w:val="004D193C"/>
    <w:rsid w:val="004E1711"/>
    <w:rsid w:val="004E4EBE"/>
    <w:rsid w:val="004E7248"/>
    <w:rsid w:val="00500D7F"/>
    <w:rsid w:val="005043C4"/>
    <w:rsid w:val="00507CF4"/>
    <w:rsid w:val="00524988"/>
    <w:rsid w:val="00527B74"/>
    <w:rsid w:val="00550367"/>
    <w:rsid w:val="00553098"/>
    <w:rsid w:val="005571B8"/>
    <w:rsid w:val="00564C37"/>
    <w:rsid w:val="00565934"/>
    <w:rsid w:val="00580356"/>
    <w:rsid w:val="00584AAE"/>
    <w:rsid w:val="0058600A"/>
    <w:rsid w:val="00594C42"/>
    <w:rsid w:val="005960B1"/>
    <w:rsid w:val="005A59A7"/>
    <w:rsid w:val="005C412B"/>
    <w:rsid w:val="005C4969"/>
    <w:rsid w:val="005C4EB3"/>
    <w:rsid w:val="005D1A99"/>
    <w:rsid w:val="005D5BC4"/>
    <w:rsid w:val="005E09C6"/>
    <w:rsid w:val="005F01AC"/>
    <w:rsid w:val="005F0654"/>
    <w:rsid w:val="005F77B7"/>
    <w:rsid w:val="00610E91"/>
    <w:rsid w:val="00615F74"/>
    <w:rsid w:val="0062216A"/>
    <w:rsid w:val="00623641"/>
    <w:rsid w:val="00631EC0"/>
    <w:rsid w:val="0063767A"/>
    <w:rsid w:val="00657B0A"/>
    <w:rsid w:val="006610CD"/>
    <w:rsid w:val="00665342"/>
    <w:rsid w:val="00665522"/>
    <w:rsid w:val="00671FB4"/>
    <w:rsid w:val="0068303A"/>
    <w:rsid w:val="00687711"/>
    <w:rsid w:val="00687A94"/>
    <w:rsid w:val="00690D5F"/>
    <w:rsid w:val="006960C8"/>
    <w:rsid w:val="006A5A1D"/>
    <w:rsid w:val="006B0CC7"/>
    <w:rsid w:val="006B50D2"/>
    <w:rsid w:val="006B5FAA"/>
    <w:rsid w:val="006C24B1"/>
    <w:rsid w:val="006C400A"/>
    <w:rsid w:val="006D2B68"/>
    <w:rsid w:val="006D33EA"/>
    <w:rsid w:val="006D7070"/>
    <w:rsid w:val="006E614E"/>
    <w:rsid w:val="0070066E"/>
    <w:rsid w:val="00703F88"/>
    <w:rsid w:val="00716864"/>
    <w:rsid w:val="00717C08"/>
    <w:rsid w:val="007210A6"/>
    <w:rsid w:val="0072299A"/>
    <w:rsid w:val="00730B92"/>
    <w:rsid w:val="00732A95"/>
    <w:rsid w:val="007411C2"/>
    <w:rsid w:val="00751D97"/>
    <w:rsid w:val="00752647"/>
    <w:rsid w:val="00761C5B"/>
    <w:rsid w:val="00762629"/>
    <w:rsid w:val="0076779C"/>
    <w:rsid w:val="00774E32"/>
    <w:rsid w:val="00781578"/>
    <w:rsid w:val="00784035"/>
    <w:rsid w:val="00785D18"/>
    <w:rsid w:val="007B09A1"/>
    <w:rsid w:val="007C184F"/>
    <w:rsid w:val="007C27E5"/>
    <w:rsid w:val="007C72CF"/>
    <w:rsid w:val="007D515E"/>
    <w:rsid w:val="007E2934"/>
    <w:rsid w:val="007E7185"/>
    <w:rsid w:val="00800868"/>
    <w:rsid w:val="008061C2"/>
    <w:rsid w:val="008151AB"/>
    <w:rsid w:val="00821444"/>
    <w:rsid w:val="008262B9"/>
    <w:rsid w:val="00832C05"/>
    <w:rsid w:val="00843903"/>
    <w:rsid w:val="00844AF0"/>
    <w:rsid w:val="008505EE"/>
    <w:rsid w:val="008521D7"/>
    <w:rsid w:val="00856551"/>
    <w:rsid w:val="008862FF"/>
    <w:rsid w:val="008A3F40"/>
    <w:rsid w:val="008B2091"/>
    <w:rsid w:val="008B6425"/>
    <w:rsid w:val="00914040"/>
    <w:rsid w:val="00914C42"/>
    <w:rsid w:val="00917B37"/>
    <w:rsid w:val="009215B4"/>
    <w:rsid w:val="00941DF1"/>
    <w:rsid w:val="009525C4"/>
    <w:rsid w:val="00955B0E"/>
    <w:rsid w:val="00960C04"/>
    <w:rsid w:val="00981147"/>
    <w:rsid w:val="009A2C3A"/>
    <w:rsid w:val="009C3D8C"/>
    <w:rsid w:val="009D1411"/>
    <w:rsid w:val="009D78B7"/>
    <w:rsid w:val="009E049F"/>
    <w:rsid w:val="009F4715"/>
    <w:rsid w:val="009F7D5A"/>
    <w:rsid w:val="00A041D0"/>
    <w:rsid w:val="00A1026E"/>
    <w:rsid w:val="00A17CD7"/>
    <w:rsid w:val="00A2250F"/>
    <w:rsid w:val="00A27B71"/>
    <w:rsid w:val="00A316C3"/>
    <w:rsid w:val="00A31C81"/>
    <w:rsid w:val="00A3532C"/>
    <w:rsid w:val="00A42A3B"/>
    <w:rsid w:val="00A4530E"/>
    <w:rsid w:val="00A5618F"/>
    <w:rsid w:val="00A57FEB"/>
    <w:rsid w:val="00A774AB"/>
    <w:rsid w:val="00A8194B"/>
    <w:rsid w:val="00A82C36"/>
    <w:rsid w:val="00A921DE"/>
    <w:rsid w:val="00A94BEB"/>
    <w:rsid w:val="00A95635"/>
    <w:rsid w:val="00AA1647"/>
    <w:rsid w:val="00AA1F7E"/>
    <w:rsid w:val="00AB1CD4"/>
    <w:rsid w:val="00AB20B8"/>
    <w:rsid w:val="00AF40B3"/>
    <w:rsid w:val="00AF709F"/>
    <w:rsid w:val="00AF72BD"/>
    <w:rsid w:val="00B00690"/>
    <w:rsid w:val="00B039BB"/>
    <w:rsid w:val="00B067C8"/>
    <w:rsid w:val="00B124E3"/>
    <w:rsid w:val="00B1718B"/>
    <w:rsid w:val="00B44093"/>
    <w:rsid w:val="00B644F0"/>
    <w:rsid w:val="00B67E22"/>
    <w:rsid w:val="00B72C09"/>
    <w:rsid w:val="00B860A5"/>
    <w:rsid w:val="00BA6BD7"/>
    <w:rsid w:val="00BC2724"/>
    <w:rsid w:val="00BD09FD"/>
    <w:rsid w:val="00BD2369"/>
    <w:rsid w:val="00BD2CBC"/>
    <w:rsid w:val="00BF133A"/>
    <w:rsid w:val="00BF1B43"/>
    <w:rsid w:val="00BF6A67"/>
    <w:rsid w:val="00C100AF"/>
    <w:rsid w:val="00C41217"/>
    <w:rsid w:val="00C42C24"/>
    <w:rsid w:val="00C43036"/>
    <w:rsid w:val="00C60D96"/>
    <w:rsid w:val="00C6509F"/>
    <w:rsid w:val="00C92444"/>
    <w:rsid w:val="00CB4CE1"/>
    <w:rsid w:val="00CB6925"/>
    <w:rsid w:val="00CD1C33"/>
    <w:rsid w:val="00CE69FA"/>
    <w:rsid w:val="00CF0337"/>
    <w:rsid w:val="00CF79D4"/>
    <w:rsid w:val="00D00101"/>
    <w:rsid w:val="00D33429"/>
    <w:rsid w:val="00D4515A"/>
    <w:rsid w:val="00D46DB8"/>
    <w:rsid w:val="00D51032"/>
    <w:rsid w:val="00D770E3"/>
    <w:rsid w:val="00D80B7C"/>
    <w:rsid w:val="00DA16BC"/>
    <w:rsid w:val="00DB0D06"/>
    <w:rsid w:val="00DB1C9D"/>
    <w:rsid w:val="00DD0BE2"/>
    <w:rsid w:val="00DD7FB5"/>
    <w:rsid w:val="00DE6CA0"/>
    <w:rsid w:val="00DE76DC"/>
    <w:rsid w:val="00E13BBB"/>
    <w:rsid w:val="00E158CA"/>
    <w:rsid w:val="00E213C7"/>
    <w:rsid w:val="00E229AD"/>
    <w:rsid w:val="00E2507A"/>
    <w:rsid w:val="00E257B5"/>
    <w:rsid w:val="00E27ED6"/>
    <w:rsid w:val="00E34D9F"/>
    <w:rsid w:val="00E3683C"/>
    <w:rsid w:val="00E461E6"/>
    <w:rsid w:val="00E52B35"/>
    <w:rsid w:val="00E548BF"/>
    <w:rsid w:val="00E60A30"/>
    <w:rsid w:val="00E828E5"/>
    <w:rsid w:val="00E86721"/>
    <w:rsid w:val="00E96C47"/>
    <w:rsid w:val="00E97A49"/>
    <w:rsid w:val="00E97D7D"/>
    <w:rsid w:val="00ED1135"/>
    <w:rsid w:val="00EE0A2B"/>
    <w:rsid w:val="00EF40D1"/>
    <w:rsid w:val="00EF44D4"/>
    <w:rsid w:val="00EF4F07"/>
    <w:rsid w:val="00F032FC"/>
    <w:rsid w:val="00F14338"/>
    <w:rsid w:val="00F42FD9"/>
    <w:rsid w:val="00F47B75"/>
    <w:rsid w:val="00F504EC"/>
    <w:rsid w:val="00F51B67"/>
    <w:rsid w:val="00F71EB8"/>
    <w:rsid w:val="00F73229"/>
    <w:rsid w:val="00F90D02"/>
    <w:rsid w:val="00FA6929"/>
    <w:rsid w:val="00FB0268"/>
    <w:rsid w:val="00FB4F92"/>
    <w:rsid w:val="00FC7772"/>
    <w:rsid w:val="00FE34D4"/>
    <w:rsid w:val="00FE50BC"/>
    <w:rsid w:val="00FF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6272B"/>
  <w15:chartTrackingRefBased/>
  <w15:docId w15:val="{E02B8D84-1C23-4772-B53E-C297DA356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7D7D"/>
  </w:style>
  <w:style w:type="paragraph" w:styleId="Heading1">
    <w:name w:val="heading 1"/>
    <w:basedOn w:val="Normal"/>
    <w:next w:val="Normal"/>
    <w:link w:val="Heading1Char"/>
    <w:uiPriority w:val="9"/>
    <w:qFormat/>
    <w:rsid w:val="00E97D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77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E34D4"/>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E97D7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97D7D"/>
    <w:pPr>
      <w:spacing w:line="259" w:lineRule="auto"/>
      <w:outlineLvl w:val="9"/>
    </w:pPr>
    <w:rPr>
      <w:lang w:val="en-US"/>
    </w:rPr>
  </w:style>
  <w:style w:type="paragraph" w:styleId="TOC1">
    <w:name w:val="toc 1"/>
    <w:basedOn w:val="Normal"/>
    <w:next w:val="Normal"/>
    <w:autoRedefine/>
    <w:uiPriority w:val="39"/>
    <w:unhideWhenUsed/>
    <w:rsid w:val="00E97D7D"/>
    <w:pPr>
      <w:spacing w:after="100"/>
    </w:pPr>
  </w:style>
  <w:style w:type="character" w:styleId="Hyperlink">
    <w:name w:val="Hyperlink"/>
    <w:basedOn w:val="DefaultParagraphFont"/>
    <w:uiPriority w:val="99"/>
    <w:unhideWhenUsed/>
    <w:rsid w:val="00E97D7D"/>
    <w:rPr>
      <w:color w:val="0563C1" w:themeColor="hyperlink"/>
      <w:u w:val="single"/>
    </w:rPr>
  </w:style>
  <w:style w:type="character" w:customStyle="1" w:styleId="Heading2Char">
    <w:name w:val="Heading 2 Char"/>
    <w:basedOn w:val="DefaultParagraphFont"/>
    <w:link w:val="Heading2"/>
    <w:uiPriority w:val="9"/>
    <w:rsid w:val="0076779C"/>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6C400A"/>
    <w:rPr>
      <w:color w:val="808080"/>
    </w:rPr>
  </w:style>
  <w:style w:type="paragraph" w:styleId="ListParagraph">
    <w:name w:val="List Paragraph"/>
    <w:basedOn w:val="Normal"/>
    <w:uiPriority w:val="34"/>
    <w:qFormat/>
    <w:rsid w:val="00E34D9F"/>
    <w:pPr>
      <w:ind w:left="720"/>
      <w:contextualSpacing/>
    </w:pPr>
  </w:style>
  <w:style w:type="paragraph" w:styleId="Caption">
    <w:name w:val="caption"/>
    <w:basedOn w:val="Normal"/>
    <w:next w:val="Normal"/>
    <w:uiPriority w:val="35"/>
    <w:unhideWhenUsed/>
    <w:qFormat/>
    <w:rsid w:val="00E2507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FE34D4"/>
    <w:rPr>
      <w:rFonts w:asciiTheme="majorHAnsi" w:eastAsiaTheme="majorEastAsia" w:hAnsiTheme="majorHAnsi" w:cstheme="majorBidi"/>
      <w:color w:val="1F4D78" w:themeColor="accent1" w:themeShade="7F"/>
    </w:rPr>
  </w:style>
  <w:style w:type="paragraph" w:styleId="TOC2">
    <w:name w:val="toc 2"/>
    <w:basedOn w:val="Normal"/>
    <w:next w:val="Normal"/>
    <w:autoRedefine/>
    <w:uiPriority w:val="39"/>
    <w:unhideWhenUsed/>
    <w:rsid w:val="003A67EA"/>
    <w:pPr>
      <w:spacing w:after="100"/>
      <w:ind w:left="240"/>
    </w:pPr>
  </w:style>
  <w:style w:type="paragraph" w:styleId="TOC3">
    <w:name w:val="toc 3"/>
    <w:basedOn w:val="Normal"/>
    <w:next w:val="Normal"/>
    <w:autoRedefine/>
    <w:uiPriority w:val="39"/>
    <w:unhideWhenUsed/>
    <w:rsid w:val="00981147"/>
    <w:pPr>
      <w:spacing w:after="100"/>
      <w:ind w:left="480"/>
    </w:pPr>
  </w:style>
  <w:style w:type="paragraph" w:styleId="Header">
    <w:name w:val="header"/>
    <w:basedOn w:val="Normal"/>
    <w:link w:val="HeaderChar"/>
    <w:uiPriority w:val="99"/>
    <w:unhideWhenUsed/>
    <w:rsid w:val="00843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903"/>
  </w:style>
  <w:style w:type="paragraph" w:styleId="Footer">
    <w:name w:val="footer"/>
    <w:basedOn w:val="Normal"/>
    <w:link w:val="FooterChar"/>
    <w:uiPriority w:val="99"/>
    <w:unhideWhenUsed/>
    <w:rsid w:val="00843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63894">
      <w:bodyDiv w:val="1"/>
      <w:marLeft w:val="0"/>
      <w:marRight w:val="0"/>
      <w:marTop w:val="0"/>
      <w:marBottom w:val="0"/>
      <w:divBdr>
        <w:top w:val="none" w:sz="0" w:space="0" w:color="auto"/>
        <w:left w:val="none" w:sz="0" w:space="0" w:color="auto"/>
        <w:bottom w:val="none" w:sz="0" w:space="0" w:color="auto"/>
        <w:right w:val="none" w:sz="0" w:space="0" w:color="auto"/>
      </w:divBdr>
    </w:div>
    <w:div w:id="745148037">
      <w:bodyDiv w:val="1"/>
      <w:marLeft w:val="0"/>
      <w:marRight w:val="0"/>
      <w:marTop w:val="0"/>
      <w:marBottom w:val="0"/>
      <w:divBdr>
        <w:top w:val="none" w:sz="0" w:space="0" w:color="auto"/>
        <w:left w:val="none" w:sz="0" w:space="0" w:color="auto"/>
        <w:bottom w:val="none" w:sz="0" w:space="0" w:color="auto"/>
        <w:right w:val="none" w:sz="0" w:space="0" w:color="auto"/>
      </w:divBdr>
    </w:div>
    <w:div w:id="1380087366">
      <w:bodyDiv w:val="1"/>
      <w:marLeft w:val="0"/>
      <w:marRight w:val="0"/>
      <w:marTop w:val="0"/>
      <w:marBottom w:val="0"/>
      <w:divBdr>
        <w:top w:val="none" w:sz="0" w:space="0" w:color="auto"/>
        <w:left w:val="none" w:sz="0" w:space="0" w:color="auto"/>
        <w:bottom w:val="none" w:sz="0" w:space="0" w:color="auto"/>
        <w:right w:val="none" w:sz="0" w:space="0" w:color="auto"/>
      </w:divBdr>
    </w:div>
    <w:div w:id="1709992776">
      <w:bodyDiv w:val="1"/>
      <w:marLeft w:val="0"/>
      <w:marRight w:val="0"/>
      <w:marTop w:val="0"/>
      <w:marBottom w:val="0"/>
      <w:divBdr>
        <w:top w:val="none" w:sz="0" w:space="0" w:color="auto"/>
        <w:left w:val="none" w:sz="0" w:space="0" w:color="auto"/>
        <w:bottom w:val="none" w:sz="0" w:space="0" w:color="auto"/>
        <w:right w:val="none" w:sz="0" w:space="0" w:color="auto"/>
      </w:divBdr>
    </w:div>
    <w:div w:id="1936596669">
      <w:bodyDiv w:val="1"/>
      <w:marLeft w:val="0"/>
      <w:marRight w:val="0"/>
      <w:marTop w:val="0"/>
      <w:marBottom w:val="0"/>
      <w:divBdr>
        <w:top w:val="none" w:sz="0" w:space="0" w:color="auto"/>
        <w:left w:val="none" w:sz="0" w:space="0" w:color="auto"/>
        <w:bottom w:val="none" w:sz="0" w:space="0" w:color="auto"/>
        <w:right w:val="none" w:sz="0" w:space="0" w:color="auto"/>
      </w:divBdr>
    </w:div>
    <w:div w:id="206471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y\AppData\Roaming\Microsoft\Templates\UWTSD%20Report%20Template%20update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E6D68BE9C243B2B77661C0521E1A0D"/>
        <w:category>
          <w:name w:val="General"/>
          <w:gallery w:val="placeholder"/>
        </w:category>
        <w:types>
          <w:type w:val="bbPlcHdr"/>
        </w:types>
        <w:behaviors>
          <w:behavior w:val="content"/>
        </w:behaviors>
        <w:guid w:val="{4E696F79-9F49-4468-9AD5-C4EE2543E593}"/>
      </w:docPartPr>
      <w:docPartBody>
        <w:p w:rsidR="004D0AD8" w:rsidRDefault="001E09C2" w:rsidP="001E09C2">
          <w:pPr>
            <w:pStyle w:val="B7E6D68BE9C243B2B77661C0521E1A0D"/>
          </w:pPr>
          <w:r>
            <w:rPr>
              <w:color w:val="2F5496" w:themeColor="accent1" w:themeShade="BF"/>
              <w:sz w:val="24"/>
              <w:szCs w:val="24"/>
            </w:rPr>
            <w:t>[Company name]</w:t>
          </w:r>
        </w:p>
      </w:docPartBody>
    </w:docPart>
    <w:docPart>
      <w:docPartPr>
        <w:name w:val="9FD7D3C2BC6543A780FDE63964078AA7"/>
        <w:category>
          <w:name w:val="General"/>
          <w:gallery w:val="placeholder"/>
        </w:category>
        <w:types>
          <w:type w:val="bbPlcHdr"/>
        </w:types>
        <w:behaviors>
          <w:behavior w:val="content"/>
        </w:behaviors>
        <w:guid w:val="{B398D2AA-BA95-4958-8ABF-53532F80E248}"/>
      </w:docPartPr>
      <w:docPartBody>
        <w:p w:rsidR="004D0AD8" w:rsidRDefault="001E09C2" w:rsidP="001E09C2">
          <w:pPr>
            <w:pStyle w:val="9FD7D3C2BC6543A780FDE63964078AA7"/>
          </w:pPr>
          <w:r>
            <w:rPr>
              <w:rFonts w:asciiTheme="majorHAnsi" w:eastAsiaTheme="majorEastAsia" w:hAnsiTheme="majorHAnsi" w:cstheme="majorBidi"/>
              <w:color w:val="4472C4" w:themeColor="accent1"/>
              <w:sz w:val="88"/>
              <w:szCs w:val="88"/>
            </w:rPr>
            <w:t>[Document title]</w:t>
          </w:r>
        </w:p>
      </w:docPartBody>
    </w:docPart>
    <w:docPart>
      <w:docPartPr>
        <w:name w:val="151D39A08DB2418193C7AA4A4FA08EF3"/>
        <w:category>
          <w:name w:val="General"/>
          <w:gallery w:val="placeholder"/>
        </w:category>
        <w:types>
          <w:type w:val="bbPlcHdr"/>
        </w:types>
        <w:behaviors>
          <w:behavior w:val="content"/>
        </w:behaviors>
        <w:guid w:val="{F0009F75-14AF-47AA-95C9-4E10AC292973}"/>
      </w:docPartPr>
      <w:docPartBody>
        <w:p w:rsidR="004D0AD8" w:rsidRDefault="001E09C2" w:rsidP="001E09C2">
          <w:pPr>
            <w:pStyle w:val="151D39A08DB2418193C7AA4A4FA08EF3"/>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9C2"/>
    <w:rsid w:val="001C6D5B"/>
    <w:rsid w:val="001E09C2"/>
    <w:rsid w:val="004D0AD8"/>
    <w:rsid w:val="008C5EB4"/>
    <w:rsid w:val="00C0303C"/>
    <w:rsid w:val="00C31612"/>
    <w:rsid w:val="00EC0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B61F07CE0F4DD5AC9A810478B89CE9">
    <w:name w:val="2DB61F07CE0F4DD5AC9A810478B89CE9"/>
  </w:style>
  <w:style w:type="paragraph" w:customStyle="1" w:styleId="9D698C7E30264F0ABFA43E9909B37609">
    <w:name w:val="9D698C7E30264F0ABFA43E9909B37609"/>
  </w:style>
  <w:style w:type="paragraph" w:customStyle="1" w:styleId="F24EE45670D54F339A4A5FAB78FBA66C">
    <w:name w:val="F24EE45670D54F339A4A5FAB78FBA66C"/>
  </w:style>
  <w:style w:type="paragraph" w:customStyle="1" w:styleId="C399837DF9A84061B818211AAD0198AE">
    <w:name w:val="C399837DF9A84061B818211AAD0198AE"/>
  </w:style>
  <w:style w:type="paragraph" w:customStyle="1" w:styleId="CBB21998D7D044CDADEAA470CEDF3D7F">
    <w:name w:val="CBB21998D7D044CDADEAA470CEDF3D7F"/>
  </w:style>
  <w:style w:type="paragraph" w:customStyle="1" w:styleId="B7E6D68BE9C243B2B77661C0521E1A0D">
    <w:name w:val="B7E6D68BE9C243B2B77661C0521E1A0D"/>
    <w:rsid w:val="001E09C2"/>
  </w:style>
  <w:style w:type="paragraph" w:customStyle="1" w:styleId="9FD7D3C2BC6543A780FDE63964078AA7">
    <w:name w:val="9FD7D3C2BC6543A780FDE63964078AA7"/>
    <w:rsid w:val="001E09C2"/>
  </w:style>
  <w:style w:type="paragraph" w:customStyle="1" w:styleId="151D39A08DB2418193C7AA4A4FA08EF3">
    <w:name w:val="151D39A08DB2418193C7AA4A4FA08EF3"/>
    <w:rsid w:val="001E09C2"/>
  </w:style>
  <w:style w:type="paragraph" w:customStyle="1" w:styleId="F8C3C808DB8C4D8CB5AB7A168C464D2D">
    <w:name w:val="F8C3C808DB8C4D8CB5AB7A168C464D2D"/>
    <w:rsid w:val="001E09C2"/>
  </w:style>
  <w:style w:type="character" w:styleId="PlaceholderText">
    <w:name w:val="Placeholder Text"/>
    <w:basedOn w:val="DefaultParagraphFont"/>
    <w:uiPriority w:val="99"/>
    <w:semiHidden/>
    <w:rsid w:val="004D0A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311BD-DAAD-4C3E-A8F0-6E345E932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Report Template updated.dotx</Template>
  <TotalTime>742</TotalTime>
  <Pages>17</Pages>
  <Words>5428</Words>
  <Characters>30942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36298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SmartLight Project Management Report</dc:title>
  <dc:subject>BEng Computer Systems and Electronics</dc:subject>
  <dc:creator>Toby</dc:creator>
  <cp:keywords/>
  <dc:description/>
  <cp:lastModifiedBy>Thorbjorn Ravnaas Kristiansen</cp:lastModifiedBy>
  <cp:revision>313</cp:revision>
  <dcterms:created xsi:type="dcterms:W3CDTF">2018-04-03T12:10:00Z</dcterms:created>
  <dcterms:modified xsi:type="dcterms:W3CDTF">2018-04-11T10:58:00Z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c20c388e-ad77-300d-86a7-37d176c74b74</vt:lpwstr>
  </property>
  <property fmtid="{D5CDD505-2E9C-101B-9397-08002B2CF9AE}" pid="24" name="Mendeley Citation Style_1">
    <vt:lpwstr>http://www.zotero.org/styles/ieee</vt:lpwstr>
  </property>
</Properties>
</file>