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1FBD" w14:textId="77777777" w:rsidR="002F195F" w:rsidRDefault="002F195F"/>
    <w:p w14:paraId="1FC4666F" w14:textId="77777777" w:rsidR="002F195F" w:rsidRDefault="002F195F"/>
    <w:p w14:paraId="4C9A82D2" w14:textId="77777777" w:rsidR="002F195F" w:rsidRDefault="002F195F">
      <w:pPr>
        <w:rPr>
          <w:b/>
          <w:bCs/>
        </w:rPr>
      </w:pPr>
    </w:p>
    <w:p w14:paraId="5E998B9A" w14:textId="77777777" w:rsidR="002F195F" w:rsidRDefault="002F195F">
      <w:pPr>
        <w:rPr>
          <w:lang w:val="en-US"/>
        </w:rPr>
      </w:pPr>
    </w:p>
    <w:p w14:paraId="438D8091" w14:textId="77777777" w:rsidR="002F195F" w:rsidRDefault="00000000">
      <w:pPr>
        <w:jc w:val="center"/>
      </w:pPr>
      <w:r>
        <w:rPr>
          <w:b/>
          <w:bCs/>
        </w:rPr>
        <w:t>Advanced Statistical Programming (ACCA7022_BIRM)</w:t>
      </w:r>
      <w:r>
        <w:br/>
      </w:r>
      <w:proofErr w:type="gramStart"/>
      <w:r>
        <w:rPr>
          <w:b/>
          <w:bCs/>
        </w:rPr>
        <w:t>Name :</w:t>
      </w:r>
      <w:proofErr w:type="gramEnd"/>
      <w:r>
        <w:rPr>
          <w:b/>
          <w:bCs/>
        </w:rPr>
        <w:t xml:space="preserve"> Vishal </w:t>
      </w:r>
      <w:proofErr w:type="spellStart"/>
      <w:r>
        <w:rPr>
          <w:b/>
          <w:bCs/>
        </w:rPr>
        <w:t>Bapodara</w:t>
      </w:r>
      <w:proofErr w:type="spellEnd"/>
      <w:r>
        <w:rPr>
          <w:b/>
          <w:bCs/>
        </w:rPr>
        <w:t xml:space="preserve"> (2514482)</w:t>
      </w:r>
      <w:r>
        <w:rPr>
          <w:b/>
          <w:bCs/>
        </w:rPr>
        <w:br/>
        <w:t>Week 7 Activity</w:t>
      </w:r>
    </w:p>
    <w:p w14:paraId="268A0A8D" w14:textId="77777777" w:rsidR="002F195F" w:rsidRDefault="002F195F"/>
    <w:p w14:paraId="18C38ED4" w14:textId="77777777" w:rsidR="002F195F" w:rsidRDefault="002F195F"/>
    <w:p w14:paraId="214B190F" w14:textId="77777777" w:rsidR="002F195F" w:rsidRDefault="002F195F"/>
    <w:p w14:paraId="590D1736" w14:textId="77777777" w:rsidR="002F195F" w:rsidRDefault="002F195F"/>
    <w:p w14:paraId="66404663" w14:textId="77777777" w:rsidR="002F195F" w:rsidRDefault="002F195F"/>
    <w:p w14:paraId="4AD920A7" w14:textId="77777777" w:rsidR="002F195F" w:rsidRDefault="002F195F"/>
    <w:p w14:paraId="06C67499" w14:textId="77777777" w:rsidR="002F195F" w:rsidRDefault="002F195F"/>
    <w:p w14:paraId="0673C177" w14:textId="77777777" w:rsidR="002F195F" w:rsidRDefault="002F195F"/>
    <w:p w14:paraId="21D1A855" w14:textId="77777777" w:rsidR="002F195F" w:rsidRDefault="002F195F"/>
    <w:p w14:paraId="03337DE7" w14:textId="77777777" w:rsidR="002F195F" w:rsidRDefault="002F195F"/>
    <w:p w14:paraId="6971C328" w14:textId="77777777" w:rsidR="002F195F" w:rsidRDefault="002F195F"/>
    <w:p w14:paraId="4C58D73C" w14:textId="77777777" w:rsidR="002F195F" w:rsidRDefault="002F195F"/>
    <w:p w14:paraId="0745F364" w14:textId="77777777" w:rsidR="002F195F" w:rsidRDefault="002F195F"/>
    <w:p w14:paraId="2196E798" w14:textId="77777777" w:rsidR="002F195F" w:rsidRDefault="002F195F"/>
    <w:p w14:paraId="353F88C3" w14:textId="77777777" w:rsidR="002F195F" w:rsidRDefault="002F195F"/>
    <w:p w14:paraId="616E72CF" w14:textId="77777777" w:rsidR="002F195F" w:rsidRDefault="002F195F"/>
    <w:p w14:paraId="65376476" w14:textId="77777777" w:rsidR="002F195F" w:rsidRDefault="002F195F"/>
    <w:p w14:paraId="1915E6F9" w14:textId="77777777" w:rsidR="002F195F" w:rsidRDefault="002F195F"/>
    <w:p w14:paraId="784AABB4" w14:textId="77777777" w:rsidR="002F195F" w:rsidRDefault="002F195F"/>
    <w:p w14:paraId="63AA2302" w14:textId="77777777" w:rsidR="002F195F" w:rsidRDefault="002F195F"/>
    <w:p w14:paraId="110DDF11" w14:textId="77777777" w:rsidR="002F195F" w:rsidRDefault="002F195F"/>
    <w:p w14:paraId="5C3352C2" w14:textId="77777777" w:rsidR="002F195F" w:rsidRDefault="002F195F"/>
    <w:p w14:paraId="37FAD689" w14:textId="77777777" w:rsidR="002F195F" w:rsidRDefault="002F195F"/>
    <w:p w14:paraId="2D051B7D" w14:textId="77777777" w:rsidR="002F195F" w:rsidRDefault="002F195F"/>
    <w:p w14:paraId="37FC5C75" w14:textId="77777777" w:rsidR="002F195F" w:rsidRDefault="002F195F"/>
    <w:p w14:paraId="6773CA5F" w14:textId="77777777" w:rsidR="002F195F" w:rsidRDefault="002F195F"/>
    <w:p w14:paraId="60277E7E" w14:textId="77777777" w:rsidR="002F195F" w:rsidRDefault="002F195F"/>
    <w:p w14:paraId="662C9BC3" w14:textId="77777777" w:rsidR="002F195F" w:rsidRDefault="002F195F"/>
    <w:p w14:paraId="58606892" w14:textId="77777777" w:rsidR="002F195F" w:rsidRDefault="00000000">
      <w:proofErr w:type="spellStart"/>
      <w:proofErr w:type="gramStart"/>
      <w:r>
        <w:t>Activty</w:t>
      </w:r>
      <w:proofErr w:type="spellEnd"/>
      <w:r>
        <w:t>:-</w:t>
      </w:r>
      <w:proofErr w:type="gramEnd"/>
    </w:p>
    <w:p w14:paraId="059895FD" w14:textId="77777777" w:rsidR="002F195F" w:rsidRDefault="00000000">
      <w:r>
        <w:t xml:space="preserve">1. Use the </w:t>
      </w:r>
      <w:proofErr w:type="spellStart"/>
      <w:r>
        <w:t>Gapminder</w:t>
      </w:r>
      <w:proofErr w:type="spellEnd"/>
      <w:r>
        <w:t xml:space="preserve"> dataset.</w:t>
      </w:r>
    </w:p>
    <w:p w14:paraId="49BEC26F" w14:textId="77777777" w:rsidR="002F195F" w:rsidRDefault="00000000">
      <w:r>
        <w:t>2. Conduct ANOVA on GDP per capita by continent.</w:t>
      </w:r>
    </w:p>
    <w:p w14:paraId="3635E6A7" w14:textId="77777777" w:rsidR="002F195F" w:rsidRDefault="00000000">
      <w:r>
        <w:t>3. Check assumptions (e.g. using `plot(</w:t>
      </w:r>
      <w:proofErr w:type="spellStart"/>
      <w:r>
        <w:t>anova_</w:t>
      </w:r>
      <w:proofErr w:type="gramStart"/>
      <w:r>
        <w:t>model</w:t>
      </w:r>
      <w:proofErr w:type="spellEnd"/>
      <w:r>
        <w:t>)`</w:t>
      </w:r>
      <w:proofErr w:type="gramEnd"/>
      <w:r>
        <w:t>).</w:t>
      </w:r>
    </w:p>
    <w:p w14:paraId="4CDE75B3" w14:textId="77777777" w:rsidR="002F195F" w:rsidRDefault="00000000">
      <w:r>
        <w:t>4. Run and interpret a Tukey post-hoc test.</w:t>
      </w:r>
    </w:p>
    <w:p w14:paraId="0D56367D" w14:textId="77777777" w:rsidR="002F195F" w:rsidRDefault="00000000">
      <w:r>
        <w:t>5. Visualise the outcome.</w:t>
      </w:r>
    </w:p>
    <w:p w14:paraId="3F750073" w14:textId="77777777" w:rsidR="002F195F" w:rsidRDefault="002F195F"/>
    <w:p w14:paraId="069F079C" w14:textId="77777777" w:rsidR="002F195F" w:rsidRDefault="00000000">
      <w:r>
        <w:rPr>
          <w:noProof/>
        </w:rPr>
        <w:drawing>
          <wp:inline distT="0" distB="0" distL="0" distR="0" wp14:anchorId="1B5FCC66" wp14:editId="4531226C">
            <wp:extent cx="6386105" cy="3419462"/>
            <wp:effectExtent l="0" t="0" r="0" b="0"/>
            <wp:docPr id="11454433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6105" cy="341946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DF39842" w14:textId="77777777" w:rsidR="002F195F" w:rsidRDefault="00000000">
      <w:r>
        <w:rPr>
          <w:noProof/>
        </w:rPr>
        <w:drawing>
          <wp:inline distT="0" distB="0" distL="0" distR="0" wp14:anchorId="09025A03" wp14:editId="3A43D139">
            <wp:extent cx="6440046" cy="1359932"/>
            <wp:effectExtent l="0" t="0" r="0" b="0"/>
            <wp:docPr id="76394575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40046" cy="135993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524D260" w14:textId="77777777" w:rsidR="002F195F" w:rsidRDefault="002F195F"/>
    <w:p w14:paraId="10A781C6" w14:textId="77777777" w:rsidR="002F195F" w:rsidRDefault="002F195F"/>
    <w:p w14:paraId="052A34B1" w14:textId="77777777" w:rsidR="002F195F" w:rsidRDefault="002F195F"/>
    <w:p w14:paraId="3F3420C6" w14:textId="77777777" w:rsidR="002F195F" w:rsidRDefault="002F195F"/>
    <w:p w14:paraId="4DDA27CB" w14:textId="77777777" w:rsidR="002F195F" w:rsidRDefault="002F195F"/>
    <w:p w14:paraId="453564BF" w14:textId="77777777" w:rsidR="002F195F" w:rsidRDefault="002F195F"/>
    <w:p w14:paraId="2C66D099" w14:textId="77777777" w:rsidR="002F195F" w:rsidRDefault="00000000">
      <w:proofErr w:type="gramStart"/>
      <w:r>
        <w:t>Output:-</w:t>
      </w:r>
      <w:proofErr w:type="gramEnd"/>
    </w:p>
    <w:p w14:paraId="7F5D55EB" w14:textId="77777777" w:rsidR="002F195F" w:rsidRDefault="00000000">
      <w:r>
        <w:rPr>
          <w:noProof/>
        </w:rPr>
        <w:drawing>
          <wp:inline distT="0" distB="0" distL="0" distR="0" wp14:anchorId="56BE5105" wp14:editId="5E371A6F">
            <wp:extent cx="6520101" cy="4797253"/>
            <wp:effectExtent l="0" t="0" r="0" b="3347"/>
            <wp:docPr id="1870841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0101" cy="47972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AB61E7E" w14:textId="77777777" w:rsidR="002F195F" w:rsidRDefault="00000000">
      <w:r>
        <w:rPr>
          <w:noProof/>
        </w:rPr>
        <w:lastRenderedPageBreak/>
        <w:drawing>
          <wp:inline distT="0" distB="0" distL="0" distR="0" wp14:anchorId="02FE0A91" wp14:editId="66E801EA">
            <wp:extent cx="2722525" cy="2293086"/>
            <wp:effectExtent l="0" t="0" r="1625" b="0"/>
            <wp:docPr id="152158985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2525" cy="22930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9E5269" wp14:editId="6DCC8645">
            <wp:extent cx="3098096" cy="2609423"/>
            <wp:effectExtent l="0" t="0" r="7054" b="427"/>
            <wp:docPr id="73952887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8096" cy="26094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47F648" wp14:editId="15C013AE">
            <wp:extent cx="2589809" cy="2181310"/>
            <wp:effectExtent l="0" t="0" r="991" b="9440"/>
            <wp:docPr id="56317219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9809" cy="21813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BFC6CB" wp14:editId="4C39FF49">
            <wp:extent cx="3020363" cy="2543952"/>
            <wp:effectExtent l="0" t="0" r="8587" b="8748"/>
            <wp:docPr id="205868619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0363" cy="254395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7BCA701" w14:textId="77777777" w:rsidR="002F195F" w:rsidRDefault="00000000">
      <w:r>
        <w:rPr>
          <w:noProof/>
        </w:rPr>
        <w:lastRenderedPageBreak/>
        <w:drawing>
          <wp:inline distT="0" distB="0" distL="0" distR="0" wp14:anchorId="68036D6E" wp14:editId="668A13F6">
            <wp:extent cx="5731514" cy="3223890"/>
            <wp:effectExtent l="0" t="0" r="2536" b="0"/>
            <wp:docPr id="19222585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32238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2CBFFF" wp14:editId="01CE8E9B">
            <wp:extent cx="5731514" cy="802642"/>
            <wp:effectExtent l="0" t="0" r="2536" b="0"/>
            <wp:docPr id="74827013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8026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41722C" wp14:editId="25C60616">
            <wp:extent cx="4146547" cy="3492495"/>
            <wp:effectExtent l="0" t="0" r="6353" b="0"/>
            <wp:docPr id="1288504694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6547" cy="349249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2F195F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44604" w14:textId="77777777" w:rsidR="00BF0C47" w:rsidRDefault="00BF0C47">
      <w:pPr>
        <w:spacing w:after="0" w:line="240" w:lineRule="auto"/>
      </w:pPr>
      <w:r>
        <w:separator/>
      </w:r>
    </w:p>
  </w:endnote>
  <w:endnote w:type="continuationSeparator" w:id="0">
    <w:p w14:paraId="1F7D9A08" w14:textId="77777777" w:rsidR="00BF0C47" w:rsidRDefault="00BF0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DC090" w14:textId="77777777" w:rsidR="00BF0C47" w:rsidRDefault="00BF0C4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E7895A5" w14:textId="77777777" w:rsidR="00BF0C47" w:rsidRDefault="00BF0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F195F"/>
    <w:rsid w:val="002F195F"/>
    <w:rsid w:val="005B5526"/>
    <w:rsid w:val="00AC1479"/>
    <w:rsid w:val="00BF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27638"/>
  <w15:docId w15:val="{8A9E55E4-9E79-4773-BC9F-649BE48AC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hruti"/>
        <w:kern w:val="3"/>
        <w:sz w:val="22"/>
        <w:szCs w:val="22"/>
        <w:lang w:val="en-IN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Shruti"/>
      <w:color w:val="2F5496"/>
      <w:sz w:val="40"/>
      <w:szCs w:val="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Shruti"/>
      <w:color w:val="2F5496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Shruti"/>
      <w:color w:val="2F5496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Shruti"/>
      <w:i/>
      <w:iCs/>
      <w:color w:val="2F5496"/>
    </w:rPr>
  </w:style>
  <w:style w:type="character" w:customStyle="1" w:styleId="Heading5Char">
    <w:name w:val="Heading 5 Char"/>
    <w:basedOn w:val="DefaultParagraphFont"/>
    <w:rPr>
      <w:rFonts w:eastAsia="Times New Roman" w:cs="Shruti"/>
      <w:color w:val="2F5496"/>
    </w:rPr>
  </w:style>
  <w:style w:type="character" w:customStyle="1" w:styleId="Heading6Char">
    <w:name w:val="Heading 6 Char"/>
    <w:basedOn w:val="DefaultParagraphFont"/>
    <w:rPr>
      <w:rFonts w:eastAsia="Times New Roman" w:cs="Shruti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Shruti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Shruti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Shruti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Shruti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Shruti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</w:pPr>
  </w:style>
  <w:style w:type="character" w:styleId="IntenseEmphasis">
    <w:name w:val="Intense Emphasis"/>
    <w:basedOn w:val="DefaultParagraphFont"/>
    <w:rPr>
      <w:i/>
      <w:iCs/>
      <w:color w:val="2F5496"/>
    </w:rPr>
  </w:style>
  <w:style w:type="paragraph" w:styleId="IntenseQuot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rPr>
      <w:i/>
      <w:iCs/>
      <w:color w:val="2F5496"/>
    </w:rPr>
  </w:style>
  <w:style w:type="character" w:styleId="IntenseReference">
    <w:name w:val="Intense Reference"/>
    <w:basedOn w:val="DefaultParagraphFont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 Patel</dc:creator>
  <dc:description/>
  <cp:lastModifiedBy>vishalbapodara@outlook.com</cp:lastModifiedBy>
  <cp:revision>2</cp:revision>
  <dcterms:created xsi:type="dcterms:W3CDTF">2026-02-25T11:10:00Z</dcterms:created>
  <dcterms:modified xsi:type="dcterms:W3CDTF">2026-02-25T11:10:00Z</dcterms:modified>
</cp:coreProperties>
</file>