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Default="00EF0BE1" w:rsidP="00EF0BE1">
      <w:pPr>
        <w:sectPr w:rsidR="00EF0BE1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D46A8E" w14:paraId="141F71CE" w14:textId="77777777" w:rsidTr="354C5798">
        <w:tc>
          <w:tcPr>
            <w:tcW w:w="2252" w:type="dxa"/>
            <w:shd w:val="clear" w:color="auto" w:fill="auto"/>
          </w:tcPr>
          <w:p w14:paraId="222BD263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Student-teacher</w:t>
            </w:r>
          </w:p>
        </w:tc>
        <w:tc>
          <w:tcPr>
            <w:tcW w:w="3555" w:type="dxa"/>
          </w:tcPr>
          <w:p w14:paraId="0632DE29" w14:textId="0ADB80B7" w:rsidR="00D46A8E" w:rsidRPr="00D46A8E" w:rsidRDefault="006406B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Lowri Ellison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2F72F8" w:rsidRDefault="00D46A8E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Class:</w:t>
            </w:r>
          </w:p>
        </w:tc>
        <w:tc>
          <w:tcPr>
            <w:tcW w:w="2253" w:type="dxa"/>
          </w:tcPr>
          <w:p w14:paraId="497B23F6" w14:textId="55E47006" w:rsidR="00D46A8E" w:rsidRPr="00D46A8E" w:rsidRDefault="00551A51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Blwyddyn</w:t>
            </w:r>
            <w:r w:rsidR="00A02ABE">
              <w:rPr>
                <w:sz w:val="28"/>
                <w:szCs w:val="28"/>
                <w:lang w:val="cy-GB"/>
              </w:rPr>
              <w:t xml:space="preserve"> 5</w:t>
            </w:r>
          </w:p>
        </w:tc>
      </w:tr>
      <w:tr w:rsidR="00D46A8E" w:rsidRPr="00D46A8E" w14:paraId="03967396" w14:textId="77777777" w:rsidTr="354C5798">
        <w:tc>
          <w:tcPr>
            <w:tcW w:w="2252" w:type="dxa"/>
            <w:shd w:val="clear" w:color="auto" w:fill="auto"/>
          </w:tcPr>
          <w:p w14:paraId="155DB2B9" w14:textId="2A3E79B2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AoLE or Subject</w:t>
            </w:r>
          </w:p>
        </w:tc>
        <w:tc>
          <w:tcPr>
            <w:tcW w:w="3555" w:type="dxa"/>
          </w:tcPr>
          <w:p w14:paraId="469E103D" w14:textId="3FA72521" w:rsidR="00D46A8E" w:rsidRPr="00D46A8E" w:rsidRDefault="00B239B8" w:rsidP="354C579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Cymraeg.</w:t>
            </w:r>
          </w:p>
        </w:tc>
        <w:tc>
          <w:tcPr>
            <w:tcW w:w="950" w:type="dxa"/>
            <w:shd w:val="clear" w:color="auto" w:fill="auto"/>
          </w:tcPr>
          <w:p w14:paraId="38E1D45E" w14:textId="1E0BA600" w:rsidR="00D46A8E" w:rsidRPr="002F72F8" w:rsidRDefault="00E27C9B" w:rsidP="0F009385">
            <w:pPr>
              <w:rPr>
                <w:lang w:val="cy-GB"/>
              </w:rPr>
            </w:pPr>
            <w:r>
              <w:rPr>
                <w:lang w:val="cy-GB"/>
              </w:rPr>
              <w:t>Date:</w:t>
            </w:r>
          </w:p>
        </w:tc>
        <w:tc>
          <w:tcPr>
            <w:tcW w:w="2253" w:type="dxa"/>
          </w:tcPr>
          <w:p w14:paraId="4A9CFCAE" w14:textId="007D1961" w:rsidR="00D46A8E" w:rsidRPr="00D46A8E" w:rsidRDefault="00B7620E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2</w:t>
            </w:r>
            <w:r w:rsidR="00551A51">
              <w:rPr>
                <w:sz w:val="28"/>
                <w:szCs w:val="28"/>
                <w:lang w:val="cy-GB"/>
              </w:rPr>
              <w:t>5</w:t>
            </w:r>
            <w:r w:rsidR="0088035C">
              <w:rPr>
                <w:sz w:val="28"/>
                <w:szCs w:val="28"/>
                <w:lang w:val="cy-GB"/>
              </w:rPr>
              <w:t>.</w:t>
            </w:r>
            <w:r w:rsidR="00A02ABE">
              <w:rPr>
                <w:sz w:val="28"/>
                <w:szCs w:val="28"/>
                <w:lang w:val="cy-GB"/>
              </w:rPr>
              <w:t>0</w:t>
            </w:r>
            <w:r w:rsidR="00551A51">
              <w:rPr>
                <w:sz w:val="28"/>
                <w:szCs w:val="28"/>
                <w:lang w:val="cy-GB"/>
              </w:rPr>
              <w:t>2</w:t>
            </w:r>
            <w:r w:rsidR="0088035C">
              <w:rPr>
                <w:sz w:val="28"/>
                <w:szCs w:val="28"/>
                <w:lang w:val="cy-GB"/>
              </w:rPr>
              <w:t>.</w:t>
            </w:r>
            <w:r w:rsidR="00A02ABE">
              <w:rPr>
                <w:sz w:val="28"/>
                <w:szCs w:val="28"/>
                <w:lang w:val="cy-GB"/>
              </w:rPr>
              <w:t>20</w:t>
            </w:r>
          </w:p>
        </w:tc>
      </w:tr>
      <w:tr w:rsidR="00D46A8E" w:rsidRPr="00D46A8E" w14:paraId="67A3E20D" w14:textId="77777777" w:rsidTr="354C5798">
        <w:tc>
          <w:tcPr>
            <w:tcW w:w="2252" w:type="dxa"/>
            <w:shd w:val="clear" w:color="auto" w:fill="auto"/>
          </w:tcPr>
          <w:p w14:paraId="3DDCE2D6" w14:textId="1D86DAFA" w:rsidR="00D46A8E" w:rsidRPr="002F72F8" w:rsidRDefault="000B6B62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Lesson Focus</w:t>
            </w:r>
            <w:r w:rsidR="00D46A8E" w:rsidRPr="002F72F8">
              <w:rPr>
                <w:szCs w:val="28"/>
                <w:lang w:val="cy-GB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7DB33F84" w:rsidR="00D46A8E" w:rsidRPr="00D46A8E" w:rsidRDefault="00B239B8" w:rsidP="354C579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I </w:t>
            </w:r>
            <w:r w:rsidR="00A7257F">
              <w:rPr>
                <w:sz w:val="28"/>
                <w:szCs w:val="28"/>
                <w:lang w:val="cy-GB"/>
              </w:rPr>
              <w:t>d</w:t>
            </w:r>
            <w:r>
              <w:rPr>
                <w:sz w:val="28"/>
                <w:szCs w:val="28"/>
                <w:lang w:val="cy-GB"/>
              </w:rPr>
              <w:t xml:space="preserve">rafod beth rydyn ni’n wneud yn ein amser hamdden. </w:t>
            </w:r>
          </w:p>
        </w:tc>
      </w:tr>
      <w:tr w:rsidR="00EB6268" w:rsidRPr="00D46A8E" w14:paraId="16A73A1C" w14:textId="77777777" w:rsidTr="354C5798">
        <w:tc>
          <w:tcPr>
            <w:tcW w:w="2252" w:type="dxa"/>
            <w:shd w:val="clear" w:color="auto" w:fill="auto"/>
          </w:tcPr>
          <w:p w14:paraId="038A704D" w14:textId="4AE7699C" w:rsidR="009D68DF" w:rsidRPr="002F72F8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</w:t>
            </w:r>
            <w:r w:rsidRPr="002F72F8">
              <w:rPr>
                <w:szCs w:val="28"/>
                <w:lang w:val="cy-GB"/>
              </w:rPr>
              <w:t xml:space="preserve"> </w:t>
            </w:r>
            <w:r w:rsidR="00BC35BE">
              <w:rPr>
                <w:szCs w:val="28"/>
                <w:lang w:val="cy-GB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411BC1ED" w:rsidR="00EB6268" w:rsidRPr="00D46A8E" w:rsidRDefault="00B239B8" w:rsidP="354C579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Llafar. </w:t>
            </w:r>
            <w:r w:rsidR="000F4F41">
              <w:rPr>
                <w:sz w:val="28"/>
                <w:szCs w:val="28"/>
                <w:lang w:val="cy-GB"/>
              </w:rPr>
              <w:t xml:space="preserve"> </w:t>
            </w:r>
            <w:r>
              <w:rPr>
                <w:sz w:val="28"/>
                <w:szCs w:val="28"/>
                <w:lang w:val="cy-GB"/>
              </w:rPr>
              <w:t xml:space="preserve">Bydd y disgyblion yn trafod </w:t>
            </w:r>
            <w:r w:rsidR="00A7257F">
              <w:rPr>
                <w:sz w:val="28"/>
                <w:szCs w:val="28"/>
                <w:lang w:val="cy-GB"/>
              </w:rPr>
              <w:t>beth mae nhw’n g</w:t>
            </w:r>
            <w:r w:rsidR="00123615">
              <w:rPr>
                <w:sz w:val="28"/>
                <w:szCs w:val="28"/>
                <w:lang w:val="cy-GB"/>
              </w:rPr>
              <w:t>wneud yn eu amser hamdden a rhoi rhesymau i f</w:t>
            </w:r>
            <w:r w:rsidR="00A7257F">
              <w:rPr>
                <w:sz w:val="28"/>
                <w:szCs w:val="28"/>
                <w:lang w:val="cy-GB"/>
              </w:rPr>
              <w:t>y</w:t>
            </w:r>
            <w:r w:rsidR="00123615">
              <w:rPr>
                <w:sz w:val="28"/>
                <w:szCs w:val="28"/>
                <w:lang w:val="cy-GB"/>
              </w:rPr>
              <w:t>negu eu barn.</w:t>
            </w:r>
            <w:r>
              <w:rPr>
                <w:sz w:val="28"/>
                <w:szCs w:val="28"/>
                <w:lang w:val="cy-GB"/>
              </w:rPr>
              <w:t xml:space="preserve"> </w:t>
            </w:r>
          </w:p>
        </w:tc>
      </w:tr>
      <w:tr w:rsidR="00EB6268" w:rsidRPr="00D46A8E" w14:paraId="0DD4DF40" w14:textId="77777777" w:rsidTr="354C5798">
        <w:tc>
          <w:tcPr>
            <w:tcW w:w="2252" w:type="dxa"/>
            <w:shd w:val="clear" w:color="auto" w:fill="auto"/>
          </w:tcPr>
          <w:p w14:paraId="24B1AE44" w14:textId="023DAD20" w:rsidR="00BC35BE" w:rsidRDefault="00816DB9" w:rsidP="00E4674D">
            <w:pPr>
              <w:rPr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Meaningful</w:t>
            </w:r>
            <w:r w:rsidR="00BC35BE">
              <w:rPr>
                <w:szCs w:val="28"/>
                <w:lang w:val="cy-GB"/>
              </w:rPr>
              <w:t xml:space="preserve"> links to:</w:t>
            </w:r>
          </w:p>
          <w:p w14:paraId="03F43AE1" w14:textId="493A4859" w:rsidR="009D68DF" w:rsidRPr="002F72F8" w:rsidRDefault="009D68DF" w:rsidP="00E4674D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3BF5C0D0" w:rsidR="00EB6268" w:rsidRPr="00D46A8E" w:rsidRDefault="00B14799" w:rsidP="354C579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L</w:t>
            </w:r>
            <w:r w:rsidR="00B239B8">
              <w:rPr>
                <w:sz w:val="28"/>
                <w:szCs w:val="28"/>
                <w:lang w:val="cy-GB"/>
              </w:rPr>
              <w:t>lenyddiaeth.</w:t>
            </w:r>
            <w:r w:rsidR="00A7257F">
              <w:rPr>
                <w:sz w:val="28"/>
                <w:szCs w:val="28"/>
                <w:lang w:val="cy-GB"/>
              </w:rPr>
              <w:t xml:space="preserve"> Datblugy brawddegau gan ddefnyddio cysyllteiriau ac ansoddeiriau. </w:t>
            </w:r>
          </w:p>
        </w:tc>
      </w:tr>
      <w:tr w:rsidR="00D46A8E" w:rsidRPr="00D46A8E" w14:paraId="28CD5959" w14:textId="77777777" w:rsidTr="354C5798">
        <w:tc>
          <w:tcPr>
            <w:tcW w:w="9010" w:type="dxa"/>
            <w:gridSpan w:val="4"/>
            <w:shd w:val="clear" w:color="auto" w:fill="auto"/>
          </w:tcPr>
          <w:p w14:paraId="1523F361" w14:textId="7607E938" w:rsidR="00D46A8E" w:rsidRPr="000432F2" w:rsidRDefault="000B6B62" w:rsidP="00E4674D">
            <w:pPr>
              <w:rPr>
                <w:sz w:val="22"/>
                <w:szCs w:val="28"/>
                <w:lang w:val="cy-GB"/>
              </w:rPr>
            </w:pPr>
            <w:r w:rsidRPr="002F72F8">
              <w:rPr>
                <w:szCs w:val="28"/>
                <w:lang w:val="cy-GB"/>
              </w:rPr>
              <w:t>Personal</w:t>
            </w:r>
            <w:r w:rsidR="000432F2">
              <w:rPr>
                <w:szCs w:val="28"/>
                <w:lang w:val="cy-GB"/>
              </w:rPr>
              <w:t xml:space="preserve"> Targets </w:t>
            </w:r>
            <w:r w:rsidR="000432F2" w:rsidRPr="000432F2">
              <w:rPr>
                <w:sz w:val="22"/>
                <w:szCs w:val="28"/>
                <w:lang w:val="cy-GB"/>
              </w:rPr>
              <w:t>(</w:t>
            </w:r>
            <w:r w:rsidR="00D46A8E" w:rsidRPr="000432F2">
              <w:rPr>
                <w:sz w:val="22"/>
                <w:szCs w:val="28"/>
                <w:lang w:val="cy-GB"/>
              </w:rPr>
              <w:t>Linked to QTS</w:t>
            </w:r>
            <w:r w:rsidR="00816DB9" w:rsidRPr="000432F2">
              <w:rPr>
                <w:sz w:val="22"/>
                <w:szCs w:val="28"/>
                <w:lang w:val="cy-GB"/>
              </w:rPr>
              <w:t xml:space="preserve"> and identifed in </w:t>
            </w:r>
            <w:r w:rsidRPr="000432F2">
              <w:rPr>
                <w:sz w:val="22"/>
                <w:szCs w:val="28"/>
                <w:lang w:val="cy-GB"/>
              </w:rPr>
              <w:t>weekly review)</w:t>
            </w:r>
          </w:p>
          <w:p w14:paraId="159C509D" w14:textId="77777777" w:rsidR="00D46A8E" w:rsidRPr="00D46A8E" w:rsidRDefault="00D46A8E" w:rsidP="002D12D1">
            <w:pPr>
              <w:rPr>
                <w:sz w:val="28"/>
                <w:szCs w:val="28"/>
                <w:lang w:val="cy-GB"/>
              </w:rPr>
            </w:pPr>
          </w:p>
        </w:tc>
      </w:tr>
    </w:tbl>
    <w:p w14:paraId="68E97BA7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6039AB1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46A8E" w14:paraId="032F6BB6" w14:textId="77777777" w:rsidTr="354C5798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6E32EF" w:rsidRDefault="00D46A8E" w:rsidP="00E4674D">
            <w:pPr>
              <w:rPr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Lea</w:t>
            </w:r>
            <w:r w:rsidR="00BC35BE">
              <w:rPr>
                <w:szCs w:val="28"/>
                <w:lang w:val="cy-GB"/>
              </w:rPr>
              <w:t>rning Objectives (f</w:t>
            </w:r>
            <w:r w:rsidR="00D91956" w:rsidRPr="006E32EF">
              <w:rPr>
                <w:szCs w:val="28"/>
                <w:lang w:val="cy-GB"/>
              </w:rPr>
              <w:t xml:space="preserve">ocus on </w:t>
            </w:r>
            <w:r w:rsidRPr="006E32EF">
              <w:rPr>
                <w:szCs w:val="28"/>
                <w:lang w:val="cy-GB"/>
              </w:rPr>
              <w:t>Learning- use a</w:t>
            </w:r>
            <w:r w:rsidR="00DB1D3B" w:rsidRPr="006E32EF">
              <w:rPr>
                <w:szCs w:val="28"/>
                <w:lang w:val="cy-GB"/>
              </w:rPr>
              <w:t>ccessi</w:t>
            </w:r>
            <w:r w:rsidR="00D91956" w:rsidRPr="006E32EF">
              <w:rPr>
                <w:szCs w:val="28"/>
                <w:lang w:val="cy-GB"/>
              </w:rPr>
              <w:t>ble vocabulary</w:t>
            </w:r>
            <w:r w:rsidRPr="006E32EF">
              <w:rPr>
                <w:szCs w:val="28"/>
                <w:lang w:val="cy-GB"/>
              </w:rPr>
              <w:t>):</w:t>
            </w:r>
          </w:p>
        </w:tc>
      </w:tr>
      <w:tr w:rsidR="00D46A8E" w:rsidRPr="00D46A8E" w14:paraId="35602596" w14:textId="77777777" w:rsidTr="354C5798">
        <w:tc>
          <w:tcPr>
            <w:tcW w:w="9010" w:type="dxa"/>
          </w:tcPr>
          <w:p w14:paraId="4D43E3C2" w14:textId="77777777" w:rsidR="00D46A8E" w:rsidRPr="008B2B15" w:rsidRDefault="00D46A8E" w:rsidP="00E4674D">
            <w:pPr>
              <w:rPr>
                <w:sz w:val="22"/>
                <w:szCs w:val="28"/>
                <w:lang w:val="cy-GB"/>
              </w:rPr>
            </w:pPr>
            <w:r w:rsidRPr="008B2B15">
              <w:rPr>
                <w:sz w:val="22"/>
                <w:szCs w:val="28"/>
                <w:lang w:val="cy-GB"/>
              </w:rPr>
              <w:t>The pupils will learn to:</w:t>
            </w:r>
          </w:p>
          <w:p w14:paraId="145FAC42" w14:textId="2C67536F" w:rsidR="00D46A8E" w:rsidRPr="006E32EF" w:rsidRDefault="00B239B8" w:rsidP="00FB5BD0">
            <w:pPr>
              <w:rPr>
                <w:szCs w:val="28"/>
                <w:lang w:val="cy-GB"/>
              </w:rPr>
            </w:pPr>
            <w:r>
              <w:rPr>
                <w:szCs w:val="28"/>
                <w:lang w:val="cy-GB"/>
              </w:rPr>
              <w:t>Gofyn i’ch  gilydd beth r</w:t>
            </w:r>
            <w:r w:rsidR="00123615">
              <w:rPr>
                <w:szCs w:val="28"/>
                <w:lang w:val="cy-GB"/>
              </w:rPr>
              <w:t>ydych</w:t>
            </w:r>
            <w:r>
              <w:rPr>
                <w:szCs w:val="28"/>
                <w:lang w:val="cy-GB"/>
              </w:rPr>
              <w:t xml:space="preserve"> </w:t>
            </w:r>
            <w:r w:rsidR="00A7257F">
              <w:rPr>
                <w:szCs w:val="28"/>
                <w:lang w:val="cy-GB"/>
              </w:rPr>
              <w:t>chi’n</w:t>
            </w:r>
            <w:r>
              <w:rPr>
                <w:szCs w:val="28"/>
                <w:lang w:val="cy-GB"/>
              </w:rPr>
              <w:t xml:space="preserve"> wneud yn e</w:t>
            </w:r>
            <w:r w:rsidR="00A7257F">
              <w:rPr>
                <w:szCs w:val="28"/>
                <w:lang w:val="cy-GB"/>
              </w:rPr>
              <w:t>ich</w:t>
            </w:r>
            <w:r>
              <w:rPr>
                <w:szCs w:val="28"/>
                <w:lang w:val="cy-GB"/>
              </w:rPr>
              <w:t xml:space="preserve"> amser hamdden.</w:t>
            </w:r>
          </w:p>
        </w:tc>
      </w:tr>
    </w:tbl>
    <w:p w14:paraId="448EBB84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p w14:paraId="32BC907E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46A8E" w14:paraId="23A40964" w14:textId="77777777" w:rsidTr="354C5798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D46A8E" w:rsidRDefault="00D46A8E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Success Crit</w:t>
            </w:r>
            <w:r w:rsidR="006E32EF">
              <w:rPr>
                <w:szCs w:val="28"/>
                <w:lang w:val="cy-GB"/>
              </w:rPr>
              <w:t xml:space="preserve">eria </w:t>
            </w:r>
            <w:r w:rsidR="006E32EF" w:rsidRPr="008B2B15">
              <w:rPr>
                <w:sz w:val="20"/>
                <w:szCs w:val="28"/>
                <w:lang w:val="cy-GB"/>
              </w:rPr>
              <w:t>(</w:t>
            </w:r>
            <w:r w:rsidR="008B2B15" w:rsidRPr="008B2B15">
              <w:rPr>
                <w:sz w:val="20"/>
                <w:szCs w:val="28"/>
                <w:lang w:val="cy-GB"/>
              </w:rPr>
              <w:t>c</w:t>
            </w:r>
            <w:r w:rsidR="00D91956" w:rsidRPr="008B2B15">
              <w:rPr>
                <w:sz w:val="20"/>
                <w:szCs w:val="28"/>
                <w:lang w:val="cy-GB"/>
              </w:rPr>
              <w:t>learly linked to each Learning Objective</w:t>
            </w:r>
            <w:r w:rsidRPr="008B2B15">
              <w:rPr>
                <w:sz w:val="20"/>
                <w:szCs w:val="28"/>
                <w:lang w:val="cy-GB"/>
              </w:rPr>
              <w:t xml:space="preserve"> and related to the process</w:t>
            </w:r>
            <w:r w:rsidR="00F636FF" w:rsidRPr="008B2B15">
              <w:rPr>
                <w:sz w:val="20"/>
                <w:szCs w:val="28"/>
                <w:lang w:val="cy-GB"/>
              </w:rPr>
              <w:t xml:space="preserve"> and</w:t>
            </w:r>
            <w:r w:rsidR="0031228F">
              <w:rPr>
                <w:sz w:val="20"/>
                <w:szCs w:val="28"/>
                <w:lang w:val="cy-GB"/>
              </w:rPr>
              <w:t>/</w:t>
            </w:r>
            <w:r w:rsidR="00F636FF" w:rsidRPr="008B2B15">
              <w:rPr>
                <w:sz w:val="20"/>
                <w:szCs w:val="28"/>
                <w:lang w:val="cy-GB"/>
              </w:rPr>
              <w:t>or pro</w:t>
            </w:r>
            <w:r w:rsidR="006E32EF" w:rsidRPr="008B2B15">
              <w:rPr>
                <w:sz w:val="20"/>
                <w:szCs w:val="28"/>
                <w:lang w:val="cy-GB"/>
              </w:rPr>
              <w:t>duct</w:t>
            </w:r>
            <w:r w:rsidR="008B2B15">
              <w:rPr>
                <w:sz w:val="20"/>
                <w:szCs w:val="28"/>
                <w:lang w:val="cy-GB"/>
              </w:rPr>
              <w:t xml:space="preserve"> of learning</w:t>
            </w:r>
            <w:r w:rsidRPr="008B2B15">
              <w:rPr>
                <w:sz w:val="20"/>
                <w:szCs w:val="28"/>
                <w:lang w:val="cy-GB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D46A8E" w:rsidRDefault="00D91956" w:rsidP="00E4674D">
            <w:pPr>
              <w:rPr>
                <w:sz w:val="28"/>
                <w:szCs w:val="28"/>
                <w:lang w:val="cy-GB"/>
              </w:rPr>
            </w:pPr>
            <w:r w:rsidRPr="006E32EF">
              <w:rPr>
                <w:szCs w:val="28"/>
                <w:lang w:val="cy-GB"/>
              </w:rPr>
              <w:t>Assessment of Pupil</w:t>
            </w:r>
            <w:r w:rsidR="00F636FF" w:rsidRPr="006E32EF">
              <w:rPr>
                <w:szCs w:val="28"/>
                <w:lang w:val="cy-GB"/>
              </w:rPr>
              <w:t>s’</w:t>
            </w:r>
            <w:r w:rsidR="00D46A8E" w:rsidRPr="006E32EF">
              <w:rPr>
                <w:szCs w:val="28"/>
                <w:lang w:val="cy-GB"/>
              </w:rPr>
              <w:t xml:space="preserve"> Learning</w:t>
            </w:r>
          </w:p>
          <w:p w14:paraId="731A66C0" w14:textId="77777777" w:rsidR="00D46A8E" w:rsidRPr="00D46A8E" w:rsidRDefault="00D46A8E" w:rsidP="00E4674D">
            <w:pPr>
              <w:rPr>
                <w:sz w:val="20"/>
                <w:szCs w:val="20"/>
                <w:lang w:val="cy-GB"/>
              </w:rPr>
            </w:pPr>
            <w:r w:rsidRPr="00D46A8E">
              <w:rPr>
                <w:sz w:val="20"/>
                <w:szCs w:val="20"/>
                <w:lang w:val="cy-GB"/>
              </w:rPr>
              <w:t>Evidence</w:t>
            </w:r>
          </w:p>
          <w:p w14:paraId="56E4D3F4" w14:textId="6EA5947C" w:rsidR="00D46A8E" w:rsidRPr="00D46A8E" w:rsidRDefault="00F636FF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</w:t>
            </w:r>
            <w:r w:rsidR="00D46A8E" w:rsidRPr="00D46A8E">
              <w:rPr>
                <w:sz w:val="20"/>
                <w:szCs w:val="20"/>
                <w:lang w:val="cy-GB"/>
              </w:rPr>
              <w:t>What have the learners</w:t>
            </w:r>
            <w:r w:rsidR="00BC35BE">
              <w:rPr>
                <w:sz w:val="20"/>
                <w:szCs w:val="20"/>
                <w:lang w:val="cy-GB"/>
              </w:rPr>
              <w:t xml:space="preserve"> </w:t>
            </w:r>
            <w:r w:rsidR="00D46A8E" w:rsidRPr="00D46A8E">
              <w:rPr>
                <w:sz w:val="20"/>
                <w:szCs w:val="20"/>
                <w:lang w:val="cy-GB"/>
              </w:rPr>
              <w:t>to say/write/do/produce – to demonstrate</w:t>
            </w:r>
            <w:r w:rsidR="00BC35BE">
              <w:rPr>
                <w:sz w:val="20"/>
                <w:szCs w:val="20"/>
                <w:lang w:val="cy-GB"/>
              </w:rPr>
              <w:t xml:space="preserve"> learning</w:t>
            </w:r>
            <w:r w:rsidR="00D46A8E" w:rsidRPr="00D46A8E">
              <w:rPr>
                <w:sz w:val="20"/>
                <w:szCs w:val="20"/>
                <w:lang w:val="cy-GB"/>
              </w:rPr>
              <w:t>)</w:t>
            </w:r>
          </w:p>
        </w:tc>
      </w:tr>
      <w:tr w:rsidR="00D46A8E" w:rsidRPr="00D46A8E" w14:paraId="444AED9B" w14:textId="77777777" w:rsidTr="354C5798">
        <w:tc>
          <w:tcPr>
            <w:tcW w:w="4505" w:type="dxa"/>
          </w:tcPr>
          <w:p w14:paraId="6708FB52" w14:textId="6FFA37E2" w:rsidR="00D46A8E" w:rsidRDefault="00B239B8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Byd</w:t>
            </w:r>
            <w:r w:rsidR="005B246D">
              <w:rPr>
                <w:sz w:val="28"/>
                <w:szCs w:val="28"/>
                <w:lang w:val="cy-GB"/>
              </w:rPr>
              <w:t>d</w:t>
            </w:r>
            <w:r>
              <w:rPr>
                <w:sz w:val="28"/>
                <w:szCs w:val="28"/>
                <w:lang w:val="cy-GB"/>
              </w:rPr>
              <w:t xml:space="preserve"> d</w:t>
            </w:r>
            <w:r w:rsidR="00C36788">
              <w:rPr>
                <w:sz w:val="28"/>
                <w:szCs w:val="28"/>
                <w:lang w:val="cy-GB"/>
              </w:rPr>
              <w:t>i</w:t>
            </w:r>
            <w:r>
              <w:rPr>
                <w:sz w:val="28"/>
                <w:szCs w:val="28"/>
                <w:lang w:val="cy-GB"/>
              </w:rPr>
              <w:t xml:space="preserve">sgyblion yn gallu enwi chwaraeon yn </w:t>
            </w:r>
            <w:r w:rsidR="00123615">
              <w:rPr>
                <w:sz w:val="28"/>
                <w:szCs w:val="28"/>
                <w:lang w:val="cy-GB"/>
              </w:rPr>
              <w:t>g</w:t>
            </w:r>
            <w:r>
              <w:rPr>
                <w:sz w:val="28"/>
                <w:szCs w:val="28"/>
                <w:lang w:val="cy-GB"/>
              </w:rPr>
              <w:t>ymraeg.</w:t>
            </w:r>
          </w:p>
          <w:p w14:paraId="28C8FA84" w14:textId="17458FAD" w:rsidR="00B239B8" w:rsidRDefault="00B239B8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Bydd disgyblion yn gallu gofyn i’</w:t>
            </w:r>
            <w:r w:rsidR="00123615">
              <w:rPr>
                <w:sz w:val="28"/>
                <w:szCs w:val="28"/>
                <w:lang w:val="cy-GB"/>
              </w:rPr>
              <w:t xml:space="preserve">w </w:t>
            </w:r>
            <w:r>
              <w:rPr>
                <w:sz w:val="28"/>
                <w:szCs w:val="28"/>
                <w:lang w:val="cy-GB"/>
              </w:rPr>
              <w:t>gilydd beth mae</w:t>
            </w:r>
            <w:r w:rsidR="00123615">
              <w:rPr>
                <w:sz w:val="28"/>
                <w:szCs w:val="28"/>
                <w:lang w:val="cy-GB"/>
              </w:rPr>
              <w:t>nt</w:t>
            </w:r>
            <w:r>
              <w:rPr>
                <w:sz w:val="28"/>
                <w:szCs w:val="28"/>
                <w:lang w:val="cy-GB"/>
              </w:rPr>
              <w:t xml:space="preserve"> nhw’n wneud yn e</w:t>
            </w:r>
            <w:r w:rsidR="00123615">
              <w:rPr>
                <w:sz w:val="28"/>
                <w:szCs w:val="28"/>
                <w:lang w:val="cy-GB"/>
              </w:rPr>
              <w:t>u</w:t>
            </w:r>
            <w:r>
              <w:rPr>
                <w:sz w:val="28"/>
                <w:szCs w:val="28"/>
                <w:lang w:val="cy-GB"/>
              </w:rPr>
              <w:t xml:space="preserve"> amser hamdden.</w:t>
            </w:r>
          </w:p>
          <w:p w14:paraId="7A57DEE4" w14:textId="32F63498" w:rsidR="00B239B8" w:rsidRPr="00D46A8E" w:rsidRDefault="00B239B8" w:rsidP="00E4674D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Bydd disgyblion yn gallu ateb cwestiynau a rhoi rhesymau i </w:t>
            </w:r>
            <w:r w:rsidR="00123615">
              <w:rPr>
                <w:sz w:val="28"/>
                <w:szCs w:val="28"/>
                <w:lang w:val="cy-GB"/>
              </w:rPr>
              <w:t>fynegi</w:t>
            </w:r>
            <w:r>
              <w:rPr>
                <w:sz w:val="28"/>
                <w:szCs w:val="28"/>
                <w:lang w:val="cy-GB"/>
              </w:rPr>
              <w:t xml:space="preserve"> barn am chwaraeon gan ddefnyddio cysyllteriau</w:t>
            </w:r>
            <w:r w:rsidR="00E60469">
              <w:rPr>
                <w:sz w:val="28"/>
                <w:szCs w:val="28"/>
                <w:lang w:val="cy-GB"/>
              </w:rPr>
              <w:t xml:space="preserve"> ac ansoddeiriau</w:t>
            </w:r>
            <w:r>
              <w:rPr>
                <w:sz w:val="28"/>
                <w:szCs w:val="28"/>
                <w:lang w:val="cy-GB"/>
              </w:rPr>
              <w:t xml:space="preserve">. </w:t>
            </w:r>
          </w:p>
          <w:p w14:paraId="7BD7E8D0" w14:textId="77777777" w:rsidR="00D46A8E" w:rsidRPr="00D46A8E" w:rsidRDefault="00D46A8E" w:rsidP="00B239B8">
            <w:pPr>
              <w:rPr>
                <w:sz w:val="28"/>
                <w:szCs w:val="28"/>
                <w:lang w:val="cy-GB"/>
              </w:rPr>
            </w:pPr>
          </w:p>
        </w:tc>
        <w:tc>
          <w:tcPr>
            <w:tcW w:w="4505" w:type="dxa"/>
          </w:tcPr>
          <w:p w14:paraId="0F253217" w14:textId="7A295A0E" w:rsidR="00F7297D" w:rsidRPr="00642851" w:rsidRDefault="00551A51" w:rsidP="354C579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Defnyddio bys i fyny, bys i lawr.</w:t>
            </w:r>
          </w:p>
          <w:p w14:paraId="3444CF6F" w14:textId="77777777" w:rsidR="00551A51" w:rsidRDefault="00551A51" w:rsidP="354C5798">
            <w:pPr>
              <w:rPr>
                <w:sz w:val="28"/>
                <w:szCs w:val="28"/>
                <w:lang w:val="cy-GB"/>
              </w:rPr>
            </w:pPr>
          </w:p>
          <w:p w14:paraId="250B79C3" w14:textId="43871E0C" w:rsidR="00860BC7" w:rsidRPr="00D46A8E" w:rsidRDefault="00A7257F" w:rsidP="354C5798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Cwis amlddewis. </w:t>
            </w:r>
          </w:p>
        </w:tc>
      </w:tr>
    </w:tbl>
    <w:p w14:paraId="30135971" w14:textId="77777777" w:rsidR="00045D70" w:rsidRDefault="00045D70" w:rsidP="00D46A8E">
      <w:pPr>
        <w:rPr>
          <w:sz w:val="28"/>
          <w:szCs w:val="28"/>
          <w:lang w:val="cy-GB"/>
        </w:rPr>
        <w:sectPr w:rsidR="00045D70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2B2D5B" w14:paraId="200AD4DF" w14:textId="77777777" w:rsidTr="62D14CC6">
        <w:trPr>
          <w:trHeight w:val="1071"/>
        </w:trPr>
        <w:tc>
          <w:tcPr>
            <w:tcW w:w="1249" w:type="dxa"/>
          </w:tcPr>
          <w:p w14:paraId="088B6083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Activities/Methodology/Key Concepts</w:t>
            </w:r>
          </w:p>
          <w:p w14:paraId="7E8C7567" w14:textId="5D381395" w:rsidR="002B2D5B" w:rsidRPr="002B2D5B" w:rsidRDefault="002B2D5B" w:rsidP="003D443E">
            <w:pPr>
              <w:jc w:val="center"/>
              <w:rPr>
                <w:sz w:val="22"/>
                <w:szCs w:val="22"/>
                <w:lang w:val="cy-GB"/>
              </w:rPr>
            </w:pPr>
            <w:r w:rsidRPr="002B2D5B"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Teacher’s Role – including key teaching points</w:t>
            </w:r>
            <w:r w:rsidR="003D443E">
              <w:rPr>
                <w:sz w:val="22"/>
                <w:szCs w:val="22"/>
                <w:lang w:val="cy-GB"/>
              </w:rPr>
              <w:t xml:space="preserve">, </w:t>
            </w:r>
            <w:r w:rsidR="003D443E" w:rsidRPr="00610C4A">
              <w:rPr>
                <w:sz w:val="22"/>
                <w:szCs w:val="22"/>
                <w:lang w:val="cy-GB"/>
              </w:rPr>
              <w:t xml:space="preserve"> differentiation</w:t>
            </w:r>
            <w:r w:rsidR="003D443E">
              <w:rPr>
                <w:sz w:val="22"/>
                <w:szCs w:val="22"/>
                <w:lang w:val="cy-GB"/>
              </w:rPr>
              <w:t xml:space="preserve"> strategies </w:t>
            </w:r>
            <w:r w:rsidR="00AA5380">
              <w:rPr>
                <w:sz w:val="22"/>
                <w:szCs w:val="22"/>
                <w:lang w:val="cy-GB"/>
              </w:rPr>
              <w:t>and key questions</w:t>
            </w:r>
            <w:r w:rsidRPr="002B2D5B">
              <w:rPr>
                <w:sz w:val="22"/>
                <w:szCs w:val="22"/>
                <w:lang w:val="cy-GB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Pupil Tasks</w:t>
            </w:r>
          </w:p>
          <w:p w14:paraId="07736BE3" w14:textId="75FA8C5A" w:rsidR="002B2D5B" w:rsidRPr="002B2D5B" w:rsidRDefault="00610C4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AA5380">
              <w:rPr>
                <w:sz w:val="22"/>
                <w:szCs w:val="22"/>
                <w:lang w:val="cy-GB"/>
              </w:rPr>
              <w:t>Pupils’</w:t>
            </w:r>
            <w:r w:rsidRPr="00610C4A">
              <w:rPr>
                <w:sz w:val="22"/>
                <w:szCs w:val="22"/>
                <w:lang w:val="cy-GB"/>
              </w:rPr>
              <w:t xml:space="preserve"> role </w:t>
            </w:r>
            <w:r w:rsidR="003D443E">
              <w:rPr>
                <w:sz w:val="22"/>
                <w:szCs w:val="22"/>
                <w:lang w:val="cy-GB"/>
              </w:rPr>
              <w:t>–</w:t>
            </w:r>
            <w:r w:rsidRPr="00610C4A">
              <w:rPr>
                <w:sz w:val="22"/>
                <w:szCs w:val="22"/>
                <w:lang w:val="cy-GB"/>
              </w:rPr>
              <w:t>including</w:t>
            </w:r>
            <w:r w:rsidR="003D443E">
              <w:rPr>
                <w:sz w:val="22"/>
                <w:szCs w:val="22"/>
                <w:lang w:val="cy-GB"/>
              </w:rPr>
              <w:t xml:space="preserve"> differentiation,</w:t>
            </w:r>
            <w:r w:rsidRPr="00610C4A">
              <w:rPr>
                <w:sz w:val="22"/>
                <w:szCs w:val="22"/>
                <w:lang w:val="cy-GB"/>
              </w:rPr>
              <w:t xml:space="preserve"> </w:t>
            </w:r>
            <w:r w:rsidR="00B0430A">
              <w:rPr>
                <w:sz w:val="22"/>
                <w:szCs w:val="22"/>
                <w:lang w:val="cy-GB"/>
              </w:rPr>
              <w:t xml:space="preserve">engagement in </w:t>
            </w:r>
            <w:r w:rsidR="002B2D5B" w:rsidRPr="002B2D5B">
              <w:rPr>
                <w:sz w:val="22"/>
                <w:szCs w:val="22"/>
                <w:lang w:val="cy-GB"/>
              </w:rPr>
              <w:t>formative assessment and homework)</w:t>
            </w:r>
          </w:p>
          <w:p w14:paraId="71FEA254" w14:textId="59504618" w:rsidR="002B2D5B" w:rsidRPr="002B2D5B" w:rsidRDefault="002B2D5B" w:rsidP="002B2D5B">
            <w:pPr>
              <w:jc w:val="center"/>
              <w:rPr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</w:tcPr>
          <w:p w14:paraId="50A65990" w14:textId="77777777" w:rsidR="002B2D5B" w:rsidRPr="002B2D5B" w:rsidRDefault="002B2D5B" w:rsidP="002B2D5B">
            <w:pPr>
              <w:jc w:val="center"/>
              <w:rPr>
                <w:b/>
                <w:sz w:val="22"/>
                <w:szCs w:val="22"/>
                <w:lang w:val="cy-GB"/>
              </w:rPr>
            </w:pPr>
            <w:r w:rsidRPr="002B2D5B">
              <w:rPr>
                <w:b/>
                <w:sz w:val="22"/>
                <w:szCs w:val="22"/>
                <w:lang w:val="cy-GB"/>
              </w:rPr>
              <w:t>Resources</w:t>
            </w:r>
          </w:p>
          <w:p w14:paraId="18C6DCA1" w14:textId="6F42DCAC" w:rsidR="002B2D5B" w:rsidRPr="00B0430A" w:rsidRDefault="00B0430A" w:rsidP="002B2D5B">
            <w:pPr>
              <w:jc w:val="center"/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(</w:t>
            </w:r>
            <w:r w:rsidR="002B2D5B" w:rsidRPr="00B0430A">
              <w:rPr>
                <w:sz w:val="22"/>
                <w:szCs w:val="22"/>
                <w:lang w:val="cy-GB"/>
              </w:rPr>
              <w:t>Including Health and Safety requirement)</w:t>
            </w:r>
          </w:p>
        </w:tc>
      </w:tr>
      <w:tr w:rsidR="002B2D5B" w:rsidRPr="002B2D5B" w14:paraId="1D96C72E" w14:textId="77777777" w:rsidTr="62D14CC6">
        <w:trPr>
          <w:trHeight w:val="2391"/>
        </w:trPr>
        <w:tc>
          <w:tcPr>
            <w:tcW w:w="1249" w:type="dxa"/>
          </w:tcPr>
          <w:p w14:paraId="5A953452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2905084E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11C5BFF" w14:textId="5134130F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Opening phase</w:t>
            </w:r>
            <w:r w:rsidR="00D060A6">
              <w:rPr>
                <w:b/>
                <w:lang w:val="cy-GB"/>
              </w:rPr>
              <w:t xml:space="preserve"> </w:t>
            </w:r>
            <w:r w:rsidR="00D060A6" w:rsidRPr="00D060A6">
              <w:rPr>
                <w:sz w:val="20"/>
                <w:lang w:val="cy-GB"/>
              </w:rPr>
              <w:t xml:space="preserve"> </w:t>
            </w:r>
            <w:r w:rsidR="00D060A6">
              <w:rPr>
                <w:sz w:val="20"/>
                <w:lang w:val="cy-GB"/>
              </w:rPr>
              <w:t>(</w:t>
            </w:r>
            <w:r w:rsidR="00B85948">
              <w:rPr>
                <w:sz w:val="20"/>
                <w:lang w:val="cy-GB"/>
              </w:rPr>
              <w:t xml:space="preserve">with </w:t>
            </w:r>
            <w:r w:rsidR="00D060A6">
              <w:rPr>
                <w:sz w:val="20"/>
                <w:lang w:val="cy-GB"/>
              </w:rPr>
              <w:t xml:space="preserve">links to </w:t>
            </w:r>
            <w:r w:rsidR="00D060A6" w:rsidRPr="00D060A6">
              <w:rPr>
                <w:sz w:val="20"/>
                <w:lang w:val="cy-GB"/>
              </w:rPr>
              <w:t xml:space="preserve"> prior learning)</w:t>
            </w:r>
          </w:p>
        </w:tc>
        <w:tc>
          <w:tcPr>
            <w:tcW w:w="4971" w:type="dxa"/>
          </w:tcPr>
          <w:p w14:paraId="60BFFF8D" w14:textId="77777777" w:rsidR="00123615" w:rsidRDefault="00123615" w:rsidP="62D14CC6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Cyflwyno’r pwynt pwer ar chwaraeon.</w:t>
            </w:r>
          </w:p>
          <w:p w14:paraId="48A07843" w14:textId="597F0C33" w:rsidR="00551A51" w:rsidRDefault="00551A51" w:rsidP="62D14CC6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Gofyn i’r disgyblion i enwi’r chwaraeon yn </w:t>
            </w:r>
            <w:r w:rsidR="00123615">
              <w:rPr>
                <w:sz w:val="28"/>
                <w:szCs w:val="28"/>
                <w:lang w:val="cy-GB"/>
              </w:rPr>
              <w:t>G</w:t>
            </w:r>
            <w:r>
              <w:rPr>
                <w:sz w:val="28"/>
                <w:szCs w:val="28"/>
                <w:lang w:val="cy-GB"/>
              </w:rPr>
              <w:t>ymraeg.</w:t>
            </w:r>
          </w:p>
          <w:p w14:paraId="7BAEF75F" w14:textId="0254E67C" w:rsidR="00551A51" w:rsidRDefault="00551A51" w:rsidP="62D14CC6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0614B90" w14:textId="474171C4" w:rsidR="00AF00C2" w:rsidRDefault="00B47FC5" w:rsidP="00551A51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Gofyn cwestiynau i’r disg</w:t>
            </w:r>
            <w:r w:rsidR="00A82605">
              <w:rPr>
                <w:sz w:val="28"/>
                <w:szCs w:val="28"/>
                <w:lang w:val="cy-GB"/>
              </w:rPr>
              <w:t>y</w:t>
            </w:r>
            <w:r>
              <w:rPr>
                <w:sz w:val="28"/>
                <w:szCs w:val="28"/>
                <w:lang w:val="cy-GB"/>
              </w:rPr>
              <w:t>blion e.e Ydy chi’n hoffi rygbi?</w:t>
            </w:r>
            <w:r w:rsidR="00551A51">
              <w:rPr>
                <w:sz w:val="28"/>
                <w:szCs w:val="28"/>
                <w:lang w:val="cy-GB"/>
              </w:rPr>
              <w:t xml:space="preserve"> </w:t>
            </w:r>
          </w:p>
          <w:p w14:paraId="6C057294" w14:textId="77777777" w:rsidR="00123615" w:rsidRDefault="00B47FC5" w:rsidP="00551A51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Esboni</w:t>
            </w:r>
            <w:r w:rsidR="00123615">
              <w:rPr>
                <w:sz w:val="28"/>
                <w:szCs w:val="28"/>
                <w:lang w:val="cy-GB"/>
              </w:rPr>
              <w:t>o</w:t>
            </w:r>
            <w:r>
              <w:rPr>
                <w:sz w:val="28"/>
                <w:szCs w:val="28"/>
                <w:lang w:val="cy-GB"/>
              </w:rPr>
              <w:t xml:space="preserve"> i’r disgyblion </w:t>
            </w:r>
            <w:r w:rsidR="00123615">
              <w:rPr>
                <w:sz w:val="28"/>
                <w:szCs w:val="28"/>
                <w:lang w:val="cy-GB"/>
              </w:rPr>
              <w:t>b</w:t>
            </w:r>
            <w:r>
              <w:rPr>
                <w:sz w:val="28"/>
                <w:szCs w:val="28"/>
                <w:lang w:val="cy-GB"/>
              </w:rPr>
              <w:t>od rhaid i</w:t>
            </w:r>
            <w:r w:rsidR="00123615">
              <w:rPr>
                <w:sz w:val="28"/>
                <w:szCs w:val="28"/>
                <w:lang w:val="cy-GB"/>
              </w:rPr>
              <w:t xml:space="preserve">ddynt </w:t>
            </w:r>
            <w:r>
              <w:rPr>
                <w:sz w:val="28"/>
                <w:szCs w:val="28"/>
                <w:lang w:val="cy-GB"/>
              </w:rPr>
              <w:t xml:space="preserve">ateb </w:t>
            </w:r>
            <w:r w:rsidR="00123615">
              <w:rPr>
                <w:sz w:val="28"/>
                <w:szCs w:val="28"/>
                <w:lang w:val="cy-GB"/>
              </w:rPr>
              <w:t>gan ddefnyddio...</w:t>
            </w:r>
          </w:p>
          <w:p w14:paraId="01516E4A" w14:textId="34B6413F" w:rsidR="00B47FC5" w:rsidRDefault="00F202C5" w:rsidP="00551A51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Dw i’n hoffi/ddim yn hoffi/casuau/mwynhau</w:t>
            </w:r>
            <w:r w:rsidR="00B47FC5">
              <w:rPr>
                <w:sz w:val="28"/>
                <w:szCs w:val="28"/>
                <w:lang w:val="cy-GB"/>
              </w:rPr>
              <w:t xml:space="preserve"> </w:t>
            </w:r>
            <w:r>
              <w:rPr>
                <w:sz w:val="28"/>
                <w:szCs w:val="28"/>
                <w:lang w:val="cy-GB"/>
              </w:rPr>
              <w:t>......</w:t>
            </w:r>
          </w:p>
          <w:p w14:paraId="4EF1EDF2" w14:textId="77777777" w:rsidR="00A82605" w:rsidRDefault="00A82605" w:rsidP="00551A51">
            <w:pPr>
              <w:rPr>
                <w:sz w:val="28"/>
                <w:szCs w:val="28"/>
                <w:lang w:val="cy-GB"/>
              </w:rPr>
            </w:pPr>
          </w:p>
          <w:p w14:paraId="05899324" w14:textId="77777777" w:rsidR="00B47FC5" w:rsidRDefault="00B47FC5" w:rsidP="00551A51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Gofyn i’r dysgyblion i egluro </w:t>
            </w:r>
            <w:r w:rsidR="00F202C5">
              <w:rPr>
                <w:sz w:val="28"/>
                <w:szCs w:val="28"/>
                <w:lang w:val="cy-GB"/>
              </w:rPr>
              <w:t xml:space="preserve">pam rhydyn nhw’n hoffi neu ddim yn hoffi y chwaraeon mae nhw wedi dewis. </w:t>
            </w:r>
          </w:p>
          <w:p w14:paraId="3BC8E289" w14:textId="2373B0E2" w:rsidR="00F202C5" w:rsidRPr="002B2D5B" w:rsidRDefault="00A82605" w:rsidP="00551A51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Egluro fod nhw’n</w:t>
            </w:r>
            <w:r w:rsidR="00123615">
              <w:rPr>
                <w:sz w:val="28"/>
                <w:szCs w:val="28"/>
                <w:lang w:val="cy-GB"/>
              </w:rPr>
              <w:t xml:space="preserve"> gallu ateb yn Gymraeg neu Saesneg. </w:t>
            </w:r>
          </w:p>
        </w:tc>
        <w:tc>
          <w:tcPr>
            <w:tcW w:w="4971" w:type="dxa"/>
          </w:tcPr>
          <w:p w14:paraId="068889CD" w14:textId="3BCAD5FE" w:rsidR="0093201B" w:rsidRDefault="0093201B" w:rsidP="354C579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B4763A7" w14:textId="77777777" w:rsidR="00346C65" w:rsidRDefault="00B47FC5" w:rsidP="00123615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Dyfalu pob chwaraeon </w:t>
            </w:r>
            <w:r w:rsidR="00123615">
              <w:rPr>
                <w:sz w:val="28"/>
                <w:szCs w:val="28"/>
                <w:lang w:val="cy-GB"/>
              </w:rPr>
              <w:t>yn gywir yn gymraeg.</w:t>
            </w:r>
          </w:p>
          <w:p w14:paraId="337745B3" w14:textId="77777777" w:rsidR="007951E9" w:rsidRDefault="007951E9" w:rsidP="0012361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EA45496" w14:textId="77777777" w:rsidR="007951E9" w:rsidRDefault="007951E9" w:rsidP="0012361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72DB78C4" w14:textId="77777777" w:rsidR="007951E9" w:rsidRDefault="007951E9" w:rsidP="0012361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8B4EEDD" w14:textId="5C382C48" w:rsidR="007951E9" w:rsidRDefault="007951E9" w:rsidP="007951E9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Ateb cwestiynau gan ddefnyddio...</w:t>
            </w:r>
          </w:p>
          <w:p w14:paraId="003C7146" w14:textId="68ED73E9" w:rsidR="007951E9" w:rsidRDefault="007951E9" w:rsidP="007951E9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Dw i’n hoffi/ddim yn hoffi/casau/mwynhau..</w:t>
            </w:r>
          </w:p>
          <w:p w14:paraId="485E88D0" w14:textId="6DB363F5" w:rsidR="007951E9" w:rsidRDefault="007951E9" w:rsidP="007951E9">
            <w:pPr>
              <w:rPr>
                <w:sz w:val="28"/>
                <w:szCs w:val="28"/>
                <w:lang w:val="cy-GB"/>
              </w:rPr>
            </w:pPr>
          </w:p>
          <w:p w14:paraId="160EAA63" w14:textId="4BAB5F85" w:rsidR="007951E9" w:rsidRDefault="007951E9" w:rsidP="007951E9">
            <w:pPr>
              <w:rPr>
                <w:sz w:val="28"/>
                <w:szCs w:val="28"/>
                <w:lang w:val="cy-GB"/>
              </w:rPr>
            </w:pPr>
          </w:p>
          <w:p w14:paraId="7F17A4E6" w14:textId="471EFE81" w:rsidR="007951E9" w:rsidRPr="002B2D5B" w:rsidRDefault="00802E23" w:rsidP="00802E23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Egluro pam mae nhw’n hoffi/ ddim yn hoffy rhai chwaraeon. </w:t>
            </w:r>
          </w:p>
        </w:tc>
        <w:tc>
          <w:tcPr>
            <w:tcW w:w="2903" w:type="dxa"/>
          </w:tcPr>
          <w:p w14:paraId="1E9745F4" w14:textId="003B21A7" w:rsidR="002B2D5B" w:rsidRDefault="00A7257F" w:rsidP="00AE5363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Bwrdd gwyn.</w:t>
            </w:r>
          </w:p>
          <w:p w14:paraId="4CCDB2B4" w14:textId="77777777" w:rsidR="00B47FC5" w:rsidRDefault="00B47FC5" w:rsidP="00F202C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Taflen cysyllteriau.</w:t>
            </w:r>
          </w:p>
          <w:p w14:paraId="491DF6ED" w14:textId="3460DB1A" w:rsidR="0019792B" w:rsidRPr="002B2D5B" w:rsidRDefault="00B47FC5" w:rsidP="00F202C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Taflen ansodderiau. </w:t>
            </w:r>
            <w:r w:rsidR="62D14CC6" w:rsidRPr="62D14CC6">
              <w:rPr>
                <w:sz w:val="28"/>
                <w:szCs w:val="28"/>
                <w:lang w:val="cy-GB"/>
              </w:rPr>
              <w:t xml:space="preserve"> </w:t>
            </w:r>
          </w:p>
        </w:tc>
      </w:tr>
      <w:tr w:rsidR="002B2D5B" w:rsidRPr="002B2D5B" w14:paraId="3E425A8C" w14:textId="77777777" w:rsidTr="62D14CC6">
        <w:trPr>
          <w:trHeight w:val="2043"/>
        </w:trPr>
        <w:tc>
          <w:tcPr>
            <w:tcW w:w="1249" w:type="dxa"/>
          </w:tcPr>
          <w:p w14:paraId="3C63E476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5F4057E9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427965B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Teaching &amp; Core Learning</w:t>
            </w:r>
          </w:p>
        </w:tc>
        <w:tc>
          <w:tcPr>
            <w:tcW w:w="4971" w:type="dxa"/>
          </w:tcPr>
          <w:p w14:paraId="511878C6" w14:textId="46B98F35" w:rsidR="00B47FC5" w:rsidRDefault="62D14CC6" w:rsidP="00B47FC5">
            <w:pPr>
              <w:jc w:val="center"/>
              <w:rPr>
                <w:sz w:val="28"/>
                <w:szCs w:val="28"/>
                <w:lang w:val="cy-GB"/>
              </w:rPr>
            </w:pPr>
            <w:r w:rsidRPr="62D14CC6">
              <w:rPr>
                <w:sz w:val="28"/>
                <w:szCs w:val="28"/>
                <w:lang w:val="cy-GB"/>
              </w:rPr>
              <w:t xml:space="preserve"> </w:t>
            </w:r>
            <w:r w:rsidR="00B47FC5">
              <w:rPr>
                <w:sz w:val="28"/>
                <w:szCs w:val="28"/>
                <w:lang w:val="cy-GB"/>
              </w:rPr>
              <w:t xml:space="preserve"> Esboni</w:t>
            </w:r>
            <w:r w:rsidR="00123615">
              <w:rPr>
                <w:sz w:val="28"/>
                <w:szCs w:val="28"/>
                <w:lang w:val="cy-GB"/>
              </w:rPr>
              <w:t>o</w:t>
            </w:r>
            <w:r w:rsidR="00B47FC5">
              <w:rPr>
                <w:sz w:val="28"/>
                <w:szCs w:val="28"/>
                <w:lang w:val="cy-GB"/>
              </w:rPr>
              <w:t xml:space="preserve"> i’r </w:t>
            </w:r>
            <w:r w:rsidR="00F202C5">
              <w:rPr>
                <w:sz w:val="28"/>
                <w:szCs w:val="28"/>
                <w:lang w:val="cy-GB"/>
              </w:rPr>
              <w:t>d</w:t>
            </w:r>
            <w:r w:rsidR="00802E23">
              <w:rPr>
                <w:sz w:val="28"/>
                <w:szCs w:val="28"/>
                <w:lang w:val="cy-GB"/>
              </w:rPr>
              <w:t>i</w:t>
            </w:r>
            <w:r w:rsidR="00B47FC5">
              <w:rPr>
                <w:sz w:val="28"/>
                <w:szCs w:val="28"/>
                <w:lang w:val="cy-GB"/>
              </w:rPr>
              <w:t xml:space="preserve">sgoblion </w:t>
            </w:r>
            <w:r w:rsidR="00123615">
              <w:rPr>
                <w:sz w:val="28"/>
                <w:szCs w:val="28"/>
                <w:lang w:val="cy-GB"/>
              </w:rPr>
              <w:t>f</w:t>
            </w:r>
            <w:r w:rsidR="00B47FC5">
              <w:rPr>
                <w:sz w:val="28"/>
                <w:szCs w:val="28"/>
                <w:lang w:val="cy-GB"/>
              </w:rPr>
              <w:t xml:space="preserve">od rhaid </w:t>
            </w:r>
            <w:r w:rsidR="00DD713C">
              <w:rPr>
                <w:sz w:val="28"/>
                <w:szCs w:val="28"/>
                <w:lang w:val="cy-GB"/>
              </w:rPr>
              <w:t xml:space="preserve">iddynt </w:t>
            </w:r>
            <w:r w:rsidR="00B47FC5">
              <w:rPr>
                <w:sz w:val="28"/>
                <w:szCs w:val="28"/>
                <w:lang w:val="cy-GB"/>
              </w:rPr>
              <w:t>ysgrifennu br</w:t>
            </w:r>
            <w:r w:rsidR="00A82605">
              <w:rPr>
                <w:sz w:val="28"/>
                <w:szCs w:val="28"/>
                <w:lang w:val="cy-GB"/>
              </w:rPr>
              <w:t>a</w:t>
            </w:r>
            <w:r w:rsidR="00B47FC5">
              <w:rPr>
                <w:sz w:val="28"/>
                <w:szCs w:val="28"/>
                <w:lang w:val="cy-GB"/>
              </w:rPr>
              <w:t xml:space="preserve">wddegau am chwaraeon. </w:t>
            </w:r>
          </w:p>
          <w:p w14:paraId="32DE193C" w14:textId="77777777" w:rsidR="00B47FC5" w:rsidRDefault="00B47FC5" w:rsidP="00B47FC5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e.e Dw i’n hoffi chwaraeon</w:t>
            </w:r>
          </w:p>
          <w:p w14:paraId="0D7AE11A" w14:textId="098B9F36" w:rsidR="00B47FC5" w:rsidRDefault="00B47FC5" w:rsidP="00B47FC5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Dw i’n casau nofio</w:t>
            </w:r>
          </w:p>
          <w:p w14:paraId="3E1A4ECE" w14:textId="77777777" w:rsidR="00B47FC5" w:rsidRDefault="00B47FC5" w:rsidP="00B47FC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124DFCB2" w14:textId="70762770" w:rsidR="00B47FC5" w:rsidRDefault="00B47FC5" w:rsidP="00B47FC5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Ond gofyn i’r </w:t>
            </w:r>
            <w:r w:rsidR="00F202C5">
              <w:rPr>
                <w:sz w:val="28"/>
                <w:szCs w:val="28"/>
                <w:lang w:val="cy-GB"/>
              </w:rPr>
              <w:t>ddysgyblion</w:t>
            </w:r>
            <w:r>
              <w:rPr>
                <w:sz w:val="28"/>
                <w:szCs w:val="28"/>
                <w:lang w:val="cy-GB"/>
              </w:rPr>
              <w:t xml:space="preserve"> i </w:t>
            </w:r>
            <w:r w:rsidR="00DD713C">
              <w:rPr>
                <w:sz w:val="28"/>
                <w:szCs w:val="28"/>
                <w:lang w:val="cy-GB"/>
              </w:rPr>
              <w:t xml:space="preserve">fynegi barn gan </w:t>
            </w:r>
            <w:r>
              <w:rPr>
                <w:sz w:val="28"/>
                <w:szCs w:val="28"/>
                <w:lang w:val="cy-GB"/>
              </w:rPr>
              <w:t xml:space="preserve">ddefnyddio cysyllteriau ac </w:t>
            </w:r>
            <w:r>
              <w:rPr>
                <w:sz w:val="28"/>
                <w:szCs w:val="28"/>
                <w:lang w:val="cy-GB"/>
              </w:rPr>
              <w:lastRenderedPageBreak/>
              <w:t>ansodderiau</w:t>
            </w:r>
            <w:r w:rsidR="00A82605">
              <w:rPr>
                <w:sz w:val="28"/>
                <w:szCs w:val="28"/>
                <w:lang w:val="cy-GB"/>
              </w:rPr>
              <w:t>.</w:t>
            </w:r>
          </w:p>
          <w:p w14:paraId="54E3F38F" w14:textId="10CD364F" w:rsidR="00B47FC5" w:rsidRDefault="00B47FC5" w:rsidP="00B47FC5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e.e Dw</w:t>
            </w:r>
            <w:r w:rsidR="00F202C5">
              <w:rPr>
                <w:sz w:val="28"/>
                <w:szCs w:val="28"/>
                <w:lang w:val="cy-GB"/>
              </w:rPr>
              <w:t xml:space="preserve"> i’</w:t>
            </w:r>
            <w:r>
              <w:rPr>
                <w:sz w:val="28"/>
                <w:szCs w:val="28"/>
                <w:lang w:val="cy-GB"/>
              </w:rPr>
              <w:t>n casau golf</w:t>
            </w:r>
            <w:r w:rsidR="00DD713C">
              <w:rPr>
                <w:sz w:val="28"/>
                <w:szCs w:val="28"/>
                <w:lang w:val="cy-GB"/>
              </w:rPr>
              <w:t>f</w:t>
            </w:r>
            <w:r>
              <w:rPr>
                <w:sz w:val="28"/>
                <w:szCs w:val="28"/>
                <w:lang w:val="cy-GB"/>
              </w:rPr>
              <w:t xml:space="preserve"> oherwydd mae’n ddiflas. </w:t>
            </w:r>
          </w:p>
          <w:p w14:paraId="480385F2" w14:textId="77777777" w:rsidR="00B47FC5" w:rsidRDefault="00B47FC5" w:rsidP="00B47FC5">
            <w:pPr>
              <w:rPr>
                <w:sz w:val="28"/>
                <w:szCs w:val="28"/>
                <w:lang w:val="cy-GB"/>
              </w:rPr>
            </w:pPr>
          </w:p>
          <w:p w14:paraId="65481C09" w14:textId="12B3E432" w:rsidR="00BB33C9" w:rsidRPr="002B2D5B" w:rsidRDefault="00B47FC5" w:rsidP="00B47FC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Darparu’r </w:t>
            </w:r>
            <w:r w:rsidR="00DD713C">
              <w:rPr>
                <w:sz w:val="28"/>
                <w:szCs w:val="28"/>
                <w:lang w:val="cy-GB"/>
              </w:rPr>
              <w:t xml:space="preserve">taflen cysyllteiriau ac ansodderiau dwy ieithog i’w helpu (cymraeg a saesneg). </w:t>
            </w:r>
          </w:p>
        </w:tc>
        <w:tc>
          <w:tcPr>
            <w:tcW w:w="4971" w:type="dxa"/>
          </w:tcPr>
          <w:p w14:paraId="716E1840" w14:textId="77777777" w:rsidR="0019792B" w:rsidRDefault="0019792B" w:rsidP="354C579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180BD37" w14:textId="3B284884" w:rsidR="00B47FC5" w:rsidRDefault="62D14CC6" w:rsidP="00B47FC5">
            <w:pPr>
              <w:jc w:val="center"/>
              <w:rPr>
                <w:sz w:val="28"/>
                <w:szCs w:val="28"/>
                <w:lang w:val="cy-GB"/>
              </w:rPr>
            </w:pPr>
            <w:r w:rsidRPr="62D14CC6">
              <w:rPr>
                <w:sz w:val="28"/>
                <w:szCs w:val="28"/>
                <w:lang w:val="cy-GB"/>
              </w:rPr>
              <w:t xml:space="preserve"> </w:t>
            </w:r>
            <w:r w:rsidR="00B47FC5">
              <w:rPr>
                <w:sz w:val="28"/>
                <w:szCs w:val="28"/>
                <w:lang w:val="cy-GB"/>
              </w:rPr>
              <w:t xml:space="preserve"> Creu frawddegau sy’n mynegi barn amdano chwaraeon. </w:t>
            </w:r>
          </w:p>
          <w:p w14:paraId="62E79E77" w14:textId="77777777" w:rsidR="00B47FC5" w:rsidRDefault="00B47FC5" w:rsidP="00B47FC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AB71541" w14:textId="03ECA10E" w:rsidR="00B47FC5" w:rsidRPr="002B2D5B" w:rsidRDefault="00B47FC5" w:rsidP="00B47FC5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I datblygy eich frawddegau</w:t>
            </w:r>
            <w:r w:rsidR="00DD713C">
              <w:rPr>
                <w:sz w:val="28"/>
                <w:szCs w:val="28"/>
                <w:lang w:val="cy-GB"/>
              </w:rPr>
              <w:t>,</w:t>
            </w:r>
            <w:r>
              <w:rPr>
                <w:sz w:val="28"/>
                <w:szCs w:val="28"/>
                <w:lang w:val="cy-GB"/>
              </w:rPr>
              <w:t xml:space="preserve"> defnyddiwch cysyllteriau ac ansodderiau. </w:t>
            </w:r>
            <w:r w:rsidRPr="62D14CC6">
              <w:rPr>
                <w:sz w:val="28"/>
                <w:szCs w:val="28"/>
                <w:lang w:val="cy-GB"/>
              </w:rPr>
              <w:t xml:space="preserve"> </w:t>
            </w:r>
          </w:p>
          <w:p w14:paraId="0CB754DB" w14:textId="77777777" w:rsidR="00B47FC5" w:rsidRPr="002B2D5B" w:rsidRDefault="00B47FC5" w:rsidP="00B47FC5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6F32319A" w14:textId="703EFACC" w:rsidR="00881838" w:rsidRPr="002B2D5B" w:rsidRDefault="00881838" w:rsidP="62D14CC6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2903" w:type="dxa"/>
          </w:tcPr>
          <w:p w14:paraId="1BEE28CB" w14:textId="77777777" w:rsidR="0093201B" w:rsidRDefault="0093201B" w:rsidP="354C579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392461D" w14:textId="42C35AC1" w:rsidR="00B47FC5" w:rsidRDefault="006865FB" w:rsidP="00B713CA">
            <w:p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 </w:t>
            </w:r>
            <w:r w:rsidR="00B47FC5">
              <w:rPr>
                <w:sz w:val="28"/>
                <w:szCs w:val="28"/>
                <w:lang w:val="cy-GB"/>
              </w:rPr>
              <w:t xml:space="preserve"> Taflen cysyllteriau.</w:t>
            </w:r>
          </w:p>
          <w:p w14:paraId="784453BD" w14:textId="77777777" w:rsidR="006865FB" w:rsidRDefault="00B47FC5" w:rsidP="00B713CA">
            <w:p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Taflen ansodderiau. </w:t>
            </w:r>
            <w:r w:rsidRPr="62D14CC6">
              <w:rPr>
                <w:sz w:val="28"/>
                <w:szCs w:val="28"/>
                <w:lang w:val="cy-GB"/>
              </w:rPr>
              <w:t xml:space="preserve"> </w:t>
            </w:r>
          </w:p>
          <w:p w14:paraId="3BD24199" w14:textId="77777777" w:rsidR="00B47FC5" w:rsidRDefault="00B47FC5" w:rsidP="00B713CA">
            <w:p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Pensil.</w:t>
            </w:r>
          </w:p>
          <w:p w14:paraId="73A5E4AB" w14:textId="0FAD1A85" w:rsidR="00B47FC5" w:rsidRPr="002B2D5B" w:rsidRDefault="00B47FC5" w:rsidP="00B713CA">
            <w:pPr>
              <w:jc w:val="both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Papur. </w:t>
            </w:r>
          </w:p>
        </w:tc>
      </w:tr>
      <w:tr w:rsidR="002B2D5B" w:rsidRPr="002B2D5B" w14:paraId="78EBC3C5" w14:textId="77777777" w:rsidTr="62D14CC6">
        <w:trPr>
          <w:trHeight w:val="2051"/>
        </w:trPr>
        <w:tc>
          <w:tcPr>
            <w:tcW w:w="1249" w:type="dxa"/>
          </w:tcPr>
          <w:p w14:paraId="12989264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0234BE87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</w:p>
          <w:p w14:paraId="3C7DFD5C" w14:textId="77777777" w:rsidR="002B2D5B" w:rsidRPr="002B2D5B" w:rsidRDefault="002B2D5B" w:rsidP="002B2D5B">
            <w:pPr>
              <w:jc w:val="center"/>
              <w:rPr>
                <w:b/>
                <w:lang w:val="cy-GB"/>
              </w:rPr>
            </w:pPr>
            <w:r w:rsidRPr="002B2D5B">
              <w:rPr>
                <w:b/>
                <w:lang w:val="cy-GB"/>
              </w:rPr>
              <w:t>Plenary</w:t>
            </w:r>
          </w:p>
        </w:tc>
        <w:tc>
          <w:tcPr>
            <w:tcW w:w="4971" w:type="dxa"/>
          </w:tcPr>
          <w:p w14:paraId="16378326" w14:textId="67FDB55C" w:rsidR="002B2D5B" w:rsidRDefault="002B2D5B" w:rsidP="354C579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B2383BC" w14:textId="1E9E9798" w:rsidR="00F202C5" w:rsidRDefault="00F202C5" w:rsidP="354C5798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Rhowch brawddeg saesneg ar y sgrin.</w:t>
            </w:r>
          </w:p>
          <w:p w14:paraId="6B9DF912" w14:textId="4538C756" w:rsidR="00F202C5" w:rsidRDefault="00F202C5" w:rsidP="354C5798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O dan, rhowch 3 ateb cymraeg a gofyn i’r plant </w:t>
            </w:r>
            <w:r w:rsidR="00A7257F">
              <w:rPr>
                <w:sz w:val="28"/>
                <w:szCs w:val="28"/>
                <w:lang w:val="cy-GB"/>
              </w:rPr>
              <w:t xml:space="preserve">i </w:t>
            </w:r>
            <w:r>
              <w:rPr>
                <w:sz w:val="28"/>
                <w:szCs w:val="28"/>
                <w:lang w:val="cy-GB"/>
              </w:rPr>
              <w:t xml:space="preserve">dewis yr un cywir. </w:t>
            </w:r>
          </w:p>
          <w:p w14:paraId="36A2D19E" w14:textId="328CCFD4" w:rsidR="00F202C5" w:rsidRDefault="00F202C5" w:rsidP="354C5798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Os mae’r plant wedi dewis rhif 1: Dwylo ar pen.</w:t>
            </w:r>
          </w:p>
          <w:p w14:paraId="5F0DD00E" w14:textId="6F5FF6AC" w:rsidR="00F202C5" w:rsidRDefault="00F202C5" w:rsidP="354C5798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>Os mae’r plant wedi dewis rhif dau: Dwylo ar ysgwyddau.</w:t>
            </w:r>
          </w:p>
          <w:p w14:paraId="4F870F8E" w14:textId="35C8803D" w:rsidR="00F202C5" w:rsidRDefault="00F202C5" w:rsidP="354C5798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Os mae’r plant wedi dewis rhif 3: Dwylo i fyny. </w:t>
            </w:r>
          </w:p>
          <w:p w14:paraId="67EC77DA" w14:textId="75BEE246" w:rsidR="00F202C5" w:rsidRDefault="00F202C5" w:rsidP="354C579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6FB8FD7" w14:textId="4054AB51" w:rsidR="00F202C5" w:rsidRPr="002B2D5B" w:rsidRDefault="00F202C5" w:rsidP="354C5798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Gofyn i’r plant i newid y frawddegau cymraeg i saesneg. </w:t>
            </w:r>
          </w:p>
          <w:p w14:paraId="483EB441" w14:textId="7CE8EB6E" w:rsidR="00FC112D" w:rsidRPr="002B2D5B" w:rsidRDefault="00FC112D" w:rsidP="00E42E34">
            <w:pPr>
              <w:jc w:val="center"/>
              <w:rPr>
                <w:sz w:val="28"/>
                <w:szCs w:val="28"/>
                <w:lang w:val="cy-GB"/>
              </w:rPr>
            </w:pPr>
          </w:p>
        </w:tc>
        <w:tc>
          <w:tcPr>
            <w:tcW w:w="4971" w:type="dxa"/>
          </w:tcPr>
          <w:p w14:paraId="05810D5E" w14:textId="77777777" w:rsidR="00BB71C6" w:rsidRDefault="00BB71C6" w:rsidP="354C579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31F852EF" w14:textId="7018A7D7" w:rsidR="00F202C5" w:rsidRDefault="00F202C5" w:rsidP="62D14CC6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Dyfalu’r atebion i’r cwestiynau gan </w:t>
            </w:r>
            <w:r w:rsidR="00DD713C">
              <w:rPr>
                <w:sz w:val="28"/>
                <w:szCs w:val="28"/>
                <w:lang w:val="cy-GB"/>
              </w:rPr>
              <w:t xml:space="preserve">creu gwahanol symudiadau </w:t>
            </w:r>
            <w:r>
              <w:rPr>
                <w:sz w:val="28"/>
                <w:szCs w:val="28"/>
                <w:lang w:val="cy-GB"/>
              </w:rPr>
              <w:t>gyda</w:t>
            </w:r>
            <w:r w:rsidR="00A7257F">
              <w:rPr>
                <w:sz w:val="28"/>
                <w:szCs w:val="28"/>
                <w:lang w:val="cy-GB"/>
              </w:rPr>
              <w:t xml:space="preserve"> eich</w:t>
            </w:r>
            <w:r>
              <w:rPr>
                <w:sz w:val="28"/>
                <w:szCs w:val="28"/>
                <w:lang w:val="cy-GB"/>
              </w:rPr>
              <w:t xml:space="preserve"> corff.</w:t>
            </w:r>
          </w:p>
          <w:p w14:paraId="1714E41E" w14:textId="77777777" w:rsidR="007951E9" w:rsidRDefault="007951E9" w:rsidP="354C579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25B2405A" w14:textId="77777777" w:rsidR="007951E9" w:rsidRDefault="007951E9" w:rsidP="354C579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46716F0C" w14:textId="6E788220" w:rsidR="006865FB" w:rsidRPr="002B2D5B" w:rsidRDefault="007951E9" w:rsidP="354C5798">
            <w:pPr>
              <w:jc w:val="center"/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Newid y frawddegau </w:t>
            </w:r>
            <w:r w:rsidR="00802E23">
              <w:rPr>
                <w:sz w:val="28"/>
                <w:szCs w:val="28"/>
                <w:lang w:val="cy-GB"/>
              </w:rPr>
              <w:t>o g</w:t>
            </w:r>
            <w:r>
              <w:rPr>
                <w:sz w:val="28"/>
                <w:szCs w:val="28"/>
                <w:lang w:val="cy-GB"/>
              </w:rPr>
              <w:t xml:space="preserve">ymraeg i saesneg. </w:t>
            </w:r>
            <w:r w:rsidR="006865FB">
              <w:rPr>
                <w:sz w:val="28"/>
                <w:szCs w:val="28"/>
                <w:lang w:val="cy-GB"/>
              </w:rPr>
              <w:t xml:space="preserve"> </w:t>
            </w:r>
          </w:p>
        </w:tc>
        <w:tc>
          <w:tcPr>
            <w:tcW w:w="2903" w:type="dxa"/>
          </w:tcPr>
          <w:p w14:paraId="73552729" w14:textId="77777777" w:rsidR="002B2D5B" w:rsidRDefault="002B2D5B" w:rsidP="354C5798">
            <w:pPr>
              <w:jc w:val="center"/>
              <w:rPr>
                <w:sz w:val="28"/>
                <w:szCs w:val="28"/>
                <w:lang w:val="cy-GB"/>
              </w:rPr>
            </w:pPr>
          </w:p>
          <w:p w14:paraId="08BDEAF7" w14:textId="53ED5DB8" w:rsidR="006865FB" w:rsidRPr="002B2D5B" w:rsidRDefault="00F202C5" w:rsidP="00F202C5">
            <w:pPr>
              <w:rPr>
                <w:sz w:val="28"/>
                <w:szCs w:val="28"/>
                <w:lang w:val="cy-GB"/>
              </w:rPr>
            </w:pPr>
            <w:r>
              <w:rPr>
                <w:sz w:val="28"/>
                <w:szCs w:val="28"/>
                <w:lang w:val="cy-GB"/>
              </w:rPr>
              <w:t xml:space="preserve">Bwrdd gwyn. </w:t>
            </w:r>
          </w:p>
        </w:tc>
      </w:tr>
    </w:tbl>
    <w:p w14:paraId="21627C5E" w14:textId="4D32C744" w:rsidR="004E1B77" w:rsidRPr="00D46A8E" w:rsidRDefault="004E1B77" w:rsidP="00EE0418">
      <w:pPr>
        <w:tabs>
          <w:tab w:val="left" w:pos="12758"/>
        </w:tabs>
        <w:rPr>
          <w:sz w:val="28"/>
          <w:szCs w:val="28"/>
          <w:lang w:val="cy-GB"/>
        </w:rPr>
      </w:pPr>
    </w:p>
    <w:p w14:paraId="1283188B" w14:textId="77777777" w:rsidR="00645E24" w:rsidRPr="00D46A8E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D46A8E" w:rsidRDefault="00EF0BE1" w:rsidP="00EF0BE1">
      <w:pPr>
        <w:rPr>
          <w:sz w:val="28"/>
          <w:szCs w:val="28"/>
        </w:rPr>
      </w:pPr>
    </w:p>
    <w:p w14:paraId="2BC7D158" w14:textId="77777777" w:rsidR="00EF0BE1" w:rsidRPr="00D46A8E" w:rsidRDefault="00EF0BE1" w:rsidP="00EF0BE1">
      <w:pPr>
        <w:rPr>
          <w:sz w:val="28"/>
          <w:szCs w:val="28"/>
        </w:rPr>
      </w:pPr>
    </w:p>
    <w:p w14:paraId="2BB6E5A7" w14:textId="77777777" w:rsidR="00EF0BE1" w:rsidRPr="00D46A8E" w:rsidRDefault="00EF0BE1" w:rsidP="00EF0BE1">
      <w:pPr>
        <w:rPr>
          <w:sz w:val="28"/>
          <w:szCs w:val="28"/>
        </w:rPr>
      </w:pPr>
    </w:p>
    <w:p w14:paraId="2294F27D" w14:textId="77777777" w:rsidR="00EF0BE1" w:rsidRPr="00D46A8E" w:rsidRDefault="00EF0BE1" w:rsidP="00EF0BE1">
      <w:pPr>
        <w:rPr>
          <w:sz w:val="28"/>
          <w:szCs w:val="28"/>
        </w:rPr>
      </w:pPr>
    </w:p>
    <w:p w14:paraId="47276F70" w14:textId="77777777" w:rsidR="00EF0BE1" w:rsidRPr="00D46A8E" w:rsidRDefault="00EF0BE1" w:rsidP="00EF0BE1">
      <w:pPr>
        <w:rPr>
          <w:sz w:val="28"/>
          <w:szCs w:val="28"/>
        </w:rPr>
      </w:pPr>
    </w:p>
    <w:p w14:paraId="4EEB0736" w14:textId="77777777" w:rsidR="00EF0BE1" w:rsidRPr="00D46A8E" w:rsidRDefault="00EF0BE1" w:rsidP="00EF0BE1">
      <w:pPr>
        <w:rPr>
          <w:sz w:val="28"/>
          <w:szCs w:val="28"/>
        </w:rPr>
      </w:pPr>
    </w:p>
    <w:p w14:paraId="29806F32" w14:textId="77777777" w:rsidR="00EF0BE1" w:rsidRPr="00D46A8E" w:rsidRDefault="00EF0BE1" w:rsidP="00EF0BE1">
      <w:pPr>
        <w:rPr>
          <w:sz w:val="28"/>
          <w:szCs w:val="28"/>
        </w:rPr>
      </w:pPr>
    </w:p>
    <w:p w14:paraId="3F369D11" w14:textId="77777777" w:rsidR="00EF0BE1" w:rsidRPr="00D46A8E" w:rsidRDefault="00EF0BE1" w:rsidP="00EF0BE1">
      <w:pPr>
        <w:rPr>
          <w:sz w:val="28"/>
          <w:szCs w:val="28"/>
        </w:rPr>
      </w:pPr>
    </w:p>
    <w:p w14:paraId="2D346F17" w14:textId="77777777" w:rsidR="00EF0BE1" w:rsidRPr="00D46A8E" w:rsidRDefault="00EF0BE1" w:rsidP="00EF0BE1">
      <w:pPr>
        <w:rPr>
          <w:sz w:val="28"/>
          <w:szCs w:val="28"/>
        </w:rPr>
      </w:pPr>
    </w:p>
    <w:p w14:paraId="4F969DFF" w14:textId="77777777" w:rsidR="00EF0BE1" w:rsidRPr="00D46A8E" w:rsidRDefault="00EF0BE1" w:rsidP="00EF0BE1">
      <w:pPr>
        <w:rPr>
          <w:sz w:val="28"/>
          <w:szCs w:val="28"/>
        </w:rPr>
      </w:pPr>
    </w:p>
    <w:p w14:paraId="603814E7" w14:textId="77777777" w:rsidR="00EF0BE1" w:rsidRPr="00D46A8E" w:rsidRDefault="00EF0BE1" w:rsidP="00EF0BE1">
      <w:pPr>
        <w:rPr>
          <w:sz w:val="28"/>
          <w:szCs w:val="28"/>
        </w:rPr>
      </w:pPr>
    </w:p>
    <w:p w14:paraId="6286D6E1" w14:textId="77777777" w:rsidR="00EF0BE1" w:rsidRPr="00D46A8E" w:rsidRDefault="00EF0BE1" w:rsidP="00EF0BE1">
      <w:pPr>
        <w:rPr>
          <w:sz w:val="28"/>
          <w:szCs w:val="28"/>
        </w:rPr>
      </w:pPr>
    </w:p>
    <w:p w14:paraId="69EE6455" w14:textId="77777777" w:rsidR="00EF0BE1" w:rsidRPr="00D46A8E" w:rsidRDefault="00EF0BE1" w:rsidP="00EF0BE1">
      <w:pPr>
        <w:rPr>
          <w:sz w:val="28"/>
          <w:szCs w:val="28"/>
        </w:rPr>
      </w:pPr>
    </w:p>
    <w:p w14:paraId="798BEE9C" w14:textId="77777777" w:rsidR="00EF0BE1" w:rsidRPr="00D46A8E" w:rsidRDefault="00EF0BE1" w:rsidP="00EF0BE1">
      <w:pPr>
        <w:rPr>
          <w:sz w:val="28"/>
          <w:szCs w:val="28"/>
        </w:rPr>
      </w:pPr>
    </w:p>
    <w:p w14:paraId="084DDFCB" w14:textId="77777777" w:rsidR="00EF0BE1" w:rsidRPr="00D46A8E" w:rsidRDefault="00EF0BE1" w:rsidP="00EF0BE1">
      <w:pPr>
        <w:rPr>
          <w:sz w:val="28"/>
          <w:szCs w:val="28"/>
        </w:rPr>
      </w:pPr>
    </w:p>
    <w:p w14:paraId="2E8F31CF" w14:textId="77777777" w:rsidR="00EF0BE1" w:rsidRPr="00D46A8E" w:rsidRDefault="00EF0BE1" w:rsidP="00EF0BE1">
      <w:pPr>
        <w:rPr>
          <w:sz w:val="28"/>
          <w:szCs w:val="28"/>
        </w:rPr>
      </w:pPr>
    </w:p>
    <w:p w14:paraId="46769B7B" w14:textId="77777777" w:rsidR="00EF0BE1" w:rsidRPr="00D46A8E" w:rsidRDefault="00EF0BE1" w:rsidP="00EF0BE1">
      <w:pPr>
        <w:rPr>
          <w:sz w:val="28"/>
          <w:szCs w:val="28"/>
        </w:rPr>
      </w:pPr>
    </w:p>
    <w:p w14:paraId="4F3789E3" w14:textId="77777777" w:rsidR="00EF0BE1" w:rsidRPr="00D46A8E" w:rsidRDefault="00EF0BE1" w:rsidP="00EF0BE1">
      <w:pPr>
        <w:rPr>
          <w:sz w:val="28"/>
          <w:szCs w:val="28"/>
        </w:rPr>
      </w:pPr>
    </w:p>
    <w:p w14:paraId="20B198E4" w14:textId="77777777" w:rsidR="00EF0BE1" w:rsidRPr="00D46A8E" w:rsidRDefault="00EF0BE1" w:rsidP="00EF0BE1">
      <w:pPr>
        <w:rPr>
          <w:sz w:val="28"/>
          <w:szCs w:val="28"/>
        </w:rPr>
      </w:pPr>
    </w:p>
    <w:p w14:paraId="58432AFC" w14:textId="77777777" w:rsidR="00EF0BE1" w:rsidRPr="00D46A8E" w:rsidRDefault="00EF0BE1" w:rsidP="00EF0BE1">
      <w:pPr>
        <w:rPr>
          <w:sz w:val="28"/>
          <w:szCs w:val="28"/>
        </w:rPr>
      </w:pPr>
    </w:p>
    <w:p w14:paraId="23D4DC51" w14:textId="77777777" w:rsidR="00EF0BE1" w:rsidRPr="00D46A8E" w:rsidRDefault="00EF0BE1" w:rsidP="00EF0BE1">
      <w:pPr>
        <w:rPr>
          <w:sz w:val="28"/>
          <w:szCs w:val="28"/>
        </w:rPr>
      </w:pPr>
    </w:p>
    <w:p w14:paraId="3814CFF1" w14:textId="77777777" w:rsidR="00EF0BE1" w:rsidRPr="00D46A8E" w:rsidRDefault="00EF0BE1" w:rsidP="00EF0BE1">
      <w:pPr>
        <w:rPr>
          <w:sz w:val="28"/>
          <w:szCs w:val="28"/>
        </w:rPr>
      </w:pPr>
    </w:p>
    <w:p w14:paraId="117A1317" w14:textId="77777777" w:rsidR="00EF0BE1" w:rsidRPr="00D46A8E" w:rsidRDefault="00EF0BE1" w:rsidP="00EF0BE1">
      <w:pPr>
        <w:rPr>
          <w:sz w:val="28"/>
          <w:szCs w:val="28"/>
        </w:rPr>
      </w:pPr>
    </w:p>
    <w:p w14:paraId="33FC4CE7" w14:textId="77777777" w:rsidR="00DB1D3B" w:rsidRDefault="00DB1D3B" w:rsidP="00EF0BE1">
      <w:pPr>
        <w:rPr>
          <w:sz w:val="28"/>
          <w:szCs w:val="28"/>
        </w:rPr>
        <w:sectPr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lastRenderedPageBreak/>
        <w:t>Lesson Plan – Phase 1</w:t>
      </w:r>
    </w:p>
    <w:p w14:paraId="38E88527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4B490B66" w14:textId="77777777" w:rsidR="00825827" w:rsidRPr="00825827" w:rsidRDefault="00825827" w:rsidP="00825827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4C4726EA" w14:textId="77777777" w:rsidR="00825827" w:rsidRPr="00825827" w:rsidRDefault="00825827" w:rsidP="00825827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825827" w14:paraId="6EC3CAA8" w14:textId="77777777" w:rsidTr="62D14CC6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5CFCF15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062B5D2" w14:textId="77777777" w:rsidTr="62D14CC6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4223EFA6" w14:textId="77777777" w:rsidR="00825827" w:rsidRDefault="00B713CA" w:rsidP="62D14CC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Aeth y wers yn dda ac roedd pob disgybl yn dyweddio. Roedd y disgyblion wedi creu nifer o frawddgeau yn cyflwyno ei barn am y chwaraeon ac wedi defnyddio cysylteiriau ac ansodderiau i esbonio pam rydyn nhw yn hoffi neu ddim yn hoffi chwaraeon. </w:t>
            </w:r>
          </w:p>
          <w:p w14:paraId="57FE36C2" w14:textId="77777777" w:rsidR="00B713CA" w:rsidRDefault="00B713CA" w:rsidP="62D14CC6">
            <w:pPr>
              <w:rPr>
                <w:sz w:val="20"/>
                <w:szCs w:val="20"/>
                <w:lang w:val="cy-GB"/>
              </w:rPr>
            </w:pPr>
          </w:p>
          <w:p w14:paraId="38BC71B3" w14:textId="60B3E569" w:rsidR="00B713CA" w:rsidRPr="00825827" w:rsidRDefault="00B713CA" w:rsidP="62D14CC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Aeth y cwis yn dda ac roedd pob disgybl wedi ymuno ac ddangos i fi beth mae nhw’n deall ac beth mae nhw yn ansicr amdano. </w:t>
            </w:r>
          </w:p>
        </w:tc>
      </w:tr>
      <w:tr w:rsidR="00825827" w:rsidRPr="00825827" w14:paraId="1698B253" w14:textId="77777777" w:rsidTr="62D14CC6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E88F129" w14:textId="1D148C7F" w:rsidR="00825827" w:rsidRPr="00825827" w:rsidRDefault="0078412F" w:rsidP="62D14CC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Gwers nesaf byddaf yn cyflwyno gweithgareddau newydd i’r disgyblion sef, siopa, peintio, darllen, gwrando i cerddoriaeth a coginio. Ar ol i’r disgyblion dod yn hyderus gyda’r gweithgareddau by</w:t>
            </w:r>
            <w:r w:rsidR="00770DF5">
              <w:rPr>
                <w:sz w:val="20"/>
                <w:szCs w:val="20"/>
                <w:lang w:val="cy-GB"/>
              </w:rPr>
              <w:t>d</w:t>
            </w:r>
            <w:r>
              <w:rPr>
                <w:sz w:val="20"/>
                <w:szCs w:val="20"/>
                <w:lang w:val="cy-GB"/>
              </w:rPr>
              <w:t xml:space="preserve">daf yn gofyn i nhw creu </w:t>
            </w:r>
            <w:r w:rsidR="00770DF5">
              <w:rPr>
                <w:sz w:val="20"/>
                <w:szCs w:val="20"/>
                <w:lang w:val="cy-GB"/>
              </w:rPr>
              <w:t xml:space="preserve">brawddegau </w:t>
            </w:r>
            <w:r>
              <w:rPr>
                <w:sz w:val="20"/>
                <w:szCs w:val="20"/>
                <w:lang w:val="cy-GB"/>
              </w:rPr>
              <w:t>yn mynegi ei barn amdano ac wedyn gofyn i nhw i egluro pryd wneath nhw y gweithgaredd. Er engraifft “</w:t>
            </w:r>
            <w:r w:rsidR="0099366C">
              <w:rPr>
                <w:sz w:val="20"/>
                <w:szCs w:val="20"/>
                <w:lang w:val="cy-GB"/>
              </w:rPr>
              <w:t>A</w:t>
            </w:r>
            <w:r>
              <w:rPr>
                <w:sz w:val="20"/>
                <w:szCs w:val="20"/>
                <w:lang w:val="cy-GB"/>
              </w:rPr>
              <w:t xml:space="preserve">r dydd Sul es i </w:t>
            </w:r>
            <w:r w:rsidR="0099366C">
              <w:rPr>
                <w:sz w:val="20"/>
                <w:szCs w:val="20"/>
                <w:lang w:val="cy-GB"/>
              </w:rPr>
              <w:t xml:space="preserve">siopa” ac wedyn byddaf yn gofyn i nhw pwy aethon nhw gyda. Er engraifft “ Ar dydd Sul es i siopa gyda mam a mamgu”. </w:t>
            </w: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62D14CC6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62D14CC6"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3719705E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65F896C5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0CBCEE7E" w14:textId="7482DCA4" w:rsidR="00825827" w:rsidRDefault="00B713CA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Wnes i darparu’r tafleni cysyllteiriau ac ansoddeiriau i helpu’r disgyblion i datbl</w:t>
            </w:r>
            <w:r w:rsidR="00770DF5">
              <w:rPr>
                <w:sz w:val="20"/>
                <w:szCs w:val="20"/>
                <w:lang w:val="cy-GB"/>
              </w:rPr>
              <w:t>y</w:t>
            </w:r>
            <w:r>
              <w:rPr>
                <w:sz w:val="20"/>
                <w:szCs w:val="20"/>
                <w:lang w:val="cy-GB"/>
              </w:rPr>
              <w:t>g</w:t>
            </w:r>
            <w:r w:rsidR="00770DF5">
              <w:rPr>
                <w:sz w:val="20"/>
                <w:szCs w:val="20"/>
                <w:lang w:val="cy-GB"/>
              </w:rPr>
              <w:t>u</w:t>
            </w:r>
            <w:r>
              <w:rPr>
                <w:sz w:val="20"/>
                <w:szCs w:val="20"/>
                <w:lang w:val="cy-GB"/>
              </w:rPr>
              <w:t xml:space="preserve"> ei frawddegau.</w:t>
            </w:r>
          </w:p>
          <w:p w14:paraId="2BF29FBE" w14:textId="15E70FDF" w:rsidR="00B713CA" w:rsidRDefault="00B713CA" w:rsidP="00825827">
            <w:pPr>
              <w:rPr>
                <w:sz w:val="20"/>
                <w:szCs w:val="20"/>
                <w:lang w:val="cy-GB"/>
              </w:rPr>
            </w:pPr>
          </w:p>
          <w:p w14:paraId="5C589B4D" w14:textId="7F8405BF" w:rsidR="00B713CA" w:rsidRPr="00825827" w:rsidRDefault="00B713CA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Wnes I creu cwis dwy ieithog gan rhoi </w:t>
            </w:r>
            <w:r w:rsidR="0078412F">
              <w:rPr>
                <w:sz w:val="20"/>
                <w:szCs w:val="20"/>
                <w:lang w:val="cy-GB"/>
              </w:rPr>
              <w:t xml:space="preserve">brawddegau saesnaeg  ar y bwrdd ac wedyn roedd y disgyblion gorfod dyfalu pa </w:t>
            </w:r>
            <w:r w:rsidR="00770DF5">
              <w:rPr>
                <w:sz w:val="20"/>
                <w:szCs w:val="20"/>
                <w:lang w:val="cy-GB"/>
              </w:rPr>
              <w:t>b</w:t>
            </w:r>
            <w:r w:rsidR="0078412F">
              <w:rPr>
                <w:sz w:val="20"/>
                <w:szCs w:val="20"/>
                <w:lang w:val="cy-GB"/>
              </w:rPr>
              <w:t>rawdd</w:t>
            </w:r>
            <w:r w:rsidR="00770DF5">
              <w:rPr>
                <w:sz w:val="20"/>
                <w:szCs w:val="20"/>
                <w:lang w:val="cy-GB"/>
              </w:rPr>
              <w:t>eg</w:t>
            </w:r>
            <w:r w:rsidR="0078412F">
              <w:rPr>
                <w:sz w:val="20"/>
                <w:szCs w:val="20"/>
                <w:lang w:val="cy-GB"/>
              </w:rPr>
              <w:t xml:space="preserve"> roedd yn gywir gan defnyddio ei corff i ddangos</w:t>
            </w:r>
            <w:r w:rsidR="00770DF5">
              <w:rPr>
                <w:sz w:val="20"/>
                <w:szCs w:val="20"/>
                <w:lang w:val="cy-GB"/>
              </w:rPr>
              <w:t xml:space="preserve"> i</w:t>
            </w:r>
            <w:r w:rsidR="0078412F">
              <w:rPr>
                <w:sz w:val="20"/>
                <w:szCs w:val="20"/>
                <w:lang w:val="cy-GB"/>
              </w:rPr>
              <w:t xml:space="preserve"> fi os roedd nhw’n pigo rhif un, dau neu tri. </w:t>
            </w:r>
          </w:p>
          <w:p w14:paraId="471612F7" w14:textId="7074E6D3" w:rsidR="00825827" w:rsidRPr="00825827" w:rsidRDefault="00825827" w:rsidP="00AB268F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9A72438" w14:textId="77777777" w:rsidTr="62D14CC6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67538D0" w14:textId="5990092D" w:rsidR="00825827" w:rsidRDefault="62D14CC6" w:rsidP="62D14CC6">
            <w:pPr>
              <w:rPr>
                <w:sz w:val="20"/>
                <w:szCs w:val="20"/>
                <w:lang w:val="cy-GB"/>
              </w:rPr>
            </w:pPr>
            <w:r w:rsidRPr="62D14CC6">
              <w:rPr>
                <w:sz w:val="20"/>
                <w:szCs w:val="20"/>
                <w:lang w:val="cy-GB"/>
              </w:rPr>
              <w:t xml:space="preserve"> </w:t>
            </w:r>
            <w:r w:rsidR="0099366C">
              <w:rPr>
                <w:sz w:val="20"/>
                <w:szCs w:val="20"/>
                <w:lang w:val="cy-GB"/>
              </w:rPr>
              <w:t xml:space="preserve">Er mwyn i fi datblugu dw i’n credu bydd rhaid i fi bod yn fwy hyderus pan rydym yn egluro y wers yng gymraeg. Dw i’n credu bydd rhaid i fi rhyngweithio gyda’r ddisgyblion fwy i datblugu sgilliau iath </w:t>
            </w:r>
            <w:r w:rsidR="00770DF5">
              <w:rPr>
                <w:sz w:val="20"/>
                <w:szCs w:val="20"/>
                <w:lang w:val="cy-GB"/>
              </w:rPr>
              <w:t xml:space="preserve">nhw </w:t>
            </w:r>
            <w:r w:rsidR="0099366C">
              <w:rPr>
                <w:sz w:val="20"/>
                <w:szCs w:val="20"/>
                <w:lang w:val="cy-GB"/>
              </w:rPr>
              <w:t xml:space="preserve">yn gymraeg. </w:t>
            </w:r>
          </w:p>
          <w:p w14:paraId="12D2BCF1" w14:textId="3C0ACEC1" w:rsidR="0099366C" w:rsidRPr="00825827" w:rsidRDefault="0099366C" w:rsidP="62D14CC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Dw i’n credu rydym yn eisiau defnyddio fwy o canmoliaeth cadarnhaol oherwydd ar y dechrau o’r wers roeddwn i’n symud trwyddor sle</w:t>
            </w:r>
            <w:r w:rsidR="00770DF5">
              <w:rPr>
                <w:sz w:val="20"/>
                <w:szCs w:val="20"/>
                <w:lang w:val="cy-GB"/>
              </w:rPr>
              <w:t>i</w:t>
            </w:r>
            <w:r>
              <w:rPr>
                <w:sz w:val="20"/>
                <w:szCs w:val="20"/>
                <w:lang w:val="cy-GB"/>
              </w:rPr>
              <w:t xml:space="preserve">ds yn gyflym iawn os roedd y disgyblion yn cael y gair yn gywir. </w:t>
            </w:r>
          </w:p>
        </w:tc>
      </w:tr>
    </w:tbl>
    <w:p w14:paraId="5C255ACC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CBE67B" w14:textId="77777777" w:rsidR="00164498" w:rsidRDefault="00164498" w:rsidP="00B24C18">
      <w:r>
        <w:separator/>
      </w:r>
    </w:p>
  </w:endnote>
  <w:endnote w:type="continuationSeparator" w:id="0">
    <w:p w14:paraId="1B7C24C2" w14:textId="77777777" w:rsidR="00164498" w:rsidRDefault="00164498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3E42A33D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A34C7D" w14:textId="77777777" w:rsidR="00164498" w:rsidRDefault="00164498" w:rsidP="00B24C18">
      <w:r>
        <w:separator/>
      </w:r>
    </w:p>
  </w:footnote>
  <w:footnote w:type="continuationSeparator" w:id="0">
    <w:p w14:paraId="2A7C2762" w14:textId="77777777" w:rsidR="00164498" w:rsidRDefault="00164498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EF0BE1" w:rsidRDefault="00EF0B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0149D"/>
    <w:rsid w:val="00001AC1"/>
    <w:rsid w:val="00002524"/>
    <w:rsid w:val="00002B60"/>
    <w:rsid w:val="00017B82"/>
    <w:rsid w:val="000432F2"/>
    <w:rsid w:val="00045D70"/>
    <w:rsid w:val="00063D4A"/>
    <w:rsid w:val="00072F0B"/>
    <w:rsid w:val="000865C8"/>
    <w:rsid w:val="0009029F"/>
    <w:rsid w:val="000973E5"/>
    <w:rsid w:val="000B4228"/>
    <w:rsid w:val="000B6B62"/>
    <w:rsid w:val="000B797D"/>
    <w:rsid w:val="000C781D"/>
    <w:rsid w:val="000E5C05"/>
    <w:rsid w:val="000F4F41"/>
    <w:rsid w:val="000F51A2"/>
    <w:rsid w:val="0010060C"/>
    <w:rsid w:val="00123615"/>
    <w:rsid w:val="001277DB"/>
    <w:rsid w:val="001450F8"/>
    <w:rsid w:val="00156EE7"/>
    <w:rsid w:val="00164498"/>
    <w:rsid w:val="0016452C"/>
    <w:rsid w:val="00167F75"/>
    <w:rsid w:val="0019792B"/>
    <w:rsid w:val="001B71B2"/>
    <w:rsid w:val="00217FED"/>
    <w:rsid w:val="002A15FB"/>
    <w:rsid w:val="002B2D5B"/>
    <w:rsid w:val="002B4C02"/>
    <w:rsid w:val="002D12D1"/>
    <w:rsid w:val="002F72F8"/>
    <w:rsid w:val="0031228F"/>
    <w:rsid w:val="00346C65"/>
    <w:rsid w:val="003502C7"/>
    <w:rsid w:val="0037006C"/>
    <w:rsid w:val="003770F9"/>
    <w:rsid w:val="00392F6B"/>
    <w:rsid w:val="003B005D"/>
    <w:rsid w:val="003B67EF"/>
    <w:rsid w:val="003D443E"/>
    <w:rsid w:val="003E377D"/>
    <w:rsid w:val="003F7572"/>
    <w:rsid w:val="0040291F"/>
    <w:rsid w:val="0040452F"/>
    <w:rsid w:val="00405745"/>
    <w:rsid w:val="00414382"/>
    <w:rsid w:val="004456D9"/>
    <w:rsid w:val="00455A40"/>
    <w:rsid w:val="00467647"/>
    <w:rsid w:val="00477F78"/>
    <w:rsid w:val="004847B6"/>
    <w:rsid w:val="004B5BD1"/>
    <w:rsid w:val="004B73CD"/>
    <w:rsid w:val="004C013E"/>
    <w:rsid w:val="004C06D7"/>
    <w:rsid w:val="004C6C30"/>
    <w:rsid w:val="004E1B77"/>
    <w:rsid w:val="004F06D9"/>
    <w:rsid w:val="00522EB6"/>
    <w:rsid w:val="00524BB4"/>
    <w:rsid w:val="005404E0"/>
    <w:rsid w:val="00546314"/>
    <w:rsid w:val="00551A51"/>
    <w:rsid w:val="00564E25"/>
    <w:rsid w:val="00564FB9"/>
    <w:rsid w:val="005878EA"/>
    <w:rsid w:val="005B246D"/>
    <w:rsid w:val="005B7769"/>
    <w:rsid w:val="005D6621"/>
    <w:rsid w:val="005E7E99"/>
    <w:rsid w:val="005F3B91"/>
    <w:rsid w:val="00604502"/>
    <w:rsid w:val="00610C4A"/>
    <w:rsid w:val="006406BF"/>
    <w:rsid w:val="00642851"/>
    <w:rsid w:val="00645E24"/>
    <w:rsid w:val="0065211C"/>
    <w:rsid w:val="0065712E"/>
    <w:rsid w:val="006865FB"/>
    <w:rsid w:val="00687D51"/>
    <w:rsid w:val="006953EE"/>
    <w:rsid w:val="006D7175"/>
    <w:rsid w:val="006E32EF"/>
    <w:rsid w:val="00710B5A"/>
    <w:rsid w:val="00713823"/>
    <w:rsid w:val="007141E2"/>
    <w:rsid w:val="007266A6"/>
    <w:rsid w:val="00731165"/>
    <w:rsid w:val="007315A2"/>
    <w:rsid w:val="00745CA3"/>
    <w:rsid w:val="00770DF5"/>
    <w:rsid w:val="0078412F"/>
    <w:rsid w:val="007951E9"/>
    <w:rsid w:val="007B06FC"/>
    <w:rsid w:val="007B65F8"/>
    <w:rsid w:val="007E25F9"/>
    <w:rsid w:val="007E3AA4"/>
    <w:rsid w:val="007E79A6"/>
    <w:rsid w:val="007F158B"/>
    <w:rsid w:val="00802E23"/>
    <w:rsid w:val="00811E26"/>
    <w:rsid w:val="00816DB9"/>
    <w:rsid w:val="00825827"/>
    <w:rsid w:val="00825DEF"/>
    <w:rsid w:val="008452E8"/>
    <w:rsid w:val="00860BC7"/>
    <w:rsid w:val="00862E14"/>
    <w:rsid w:val="008723DA"/>
    <w:rsid w:val="00877C2E"/>
    <w:rsid w:val="0088035C"/>
    <w:rsid w:val="00881838"/>
    <w:rsid w:val="00896514"/>
    <w:rsid w:val="008B2B15"/>
    <w:rsid w:val="008B347A"/>
    <w:rsid w:val="00914911"/>
    <w:rsid w:val="00915F01"/>
    <w:rsid w:val="009167B4"/>
    <w:rsid w:val="0093201B"/>
    <w:rsid w:val="00946191"/>
    <w:rsid w:val="009831E5"/>
    <w:rsid w:val="0099366C"/>
    <w:rsid w:val="009976C7"/>
    <w:rsid w:val="009A03EA"/>
    <w:rsid w:val="009C26DA"/>
    <w:rsid w:val="009D68DF"/>
    <w:rsid w:val="009E0CF9"/>
    <w:rsid w:val="00A02ABE"/>
    <w:rsid w:val="00A422A0"/>
    <w:rsid w:val="00A46632"/>
    <w:rsid w:val="00A53AE4"/>
    <w:rsid w:val="00A6105F"/>
    <w:rsid w:val="00A7257F"/>
    <w:rsid w:val="00A82605"/>
    <w:rsid w:val="00A9169A"/>
    <w:rsid w:val="00AA5380"/>
    <w:rsid w:val="00AB268F"/>
    <w:rsid w:val="00AE1F69"/>
    <w:rsid w:val="00AE5363"/>
    <w:rsid w:val="00AE6CBE"/>
    <w:rsid w:val="00AF00C2"/>
    <w:rsid w:val="00AF532A"/>
    <w:rsid w:val="00B02BEF"/>
    <w:rsid w:val="00B0430A"/>
    <w:rsid w:val="00B14799"/>
    <w:rsid w:val="00B239B8"/>
    <w:rsid w:val="00B24C18"/>
    <w:rsid w:val="00B47FC5"/>
    <w:rsid w:val="00B561F1"/>
    <w:rsid w:val="00B713CA"/>
    <w:rsid w:val="00B7263F"/>
    <w:rsid w:val="00B75C30"/>
    <w:rsid w:val="00B7620E"/>
    <w:rsid w:val="00B85948"/>
    <w:rsid w:val="00BB33C9"/>
    <w:rsid w:val="00BB3E9E"/>
    <w:rsid w:val="00BB582B"/>
    <w:rsid w:val="00BB71C6"/>
    <w:rsid w:val="00BC35BE"/>
    <w:rsid w:val="00BC3746"/>
    <w:rsid w:val="00BE5E13"/>
    <w:rsid w:val="00BE75AE"/>
    <w:rsid w:val="00BF5170"/>
    <w:rsid w:val="00C36788"/>
    <w:rsid w:val="00C95739"/>
    <w:rsid w:val="00CE1E86"/>
    <w:rsid w:val="00D060A6"/>
    <w:rsid w:val="00D23736"/>
    <w:rsid w:val="00D26E50"/>
    <w:rsid w:val="00D46A8E"/>
    <w:rsid w:val="00D5078C"/>
    <w:rsid w:val="00D91956"/>
    <w:rsid w:val="00D9228E"/>
    <w:rsid w:val="00DA17BE"/>
    <w:rsid w:val="00DA2369"/>
    <w:rsid w:val="00DB1D3B"/>
    <w:rsid w:val="00DD713C"/>
    <w:rsid w:val="00E10D88"/>
    <w:rsid w:val="00E25AAB"/>
    <w:rsid w:val="00E27C9B"/>
    <w:rsid w:val="00E307A5"/>
    <w:rsid w:val="00E42E34"/>
    <w:rsid w:val="00E501F0"/>
    <w:rsid w:val="00E60469"/>
    <w:rsid w:val="00E75960"/>
    <w:rsid w:val="00E760B9"/>
    <w:rsid w:val="00E80557"/>
    <w:rsid w:val="00E84105"/>
    <w:rsid w:val="00EB6268"/>
    <w:rsid w:val="00EC0A98"/>
    <w:rsid w:val="00EE0418"/>
    <w:rsid w:val="00EE0AC1"/>
    <w:rsid w:val="00EF0BE1"/>
    <w:rsid w:val="00F073E8"/>
    <w:rsid w:val="00F202C5"/>
    <w:rsid w:val="00F21572"/>
    <w:rsid w:val="00F4328E"/>
    <w:rsid w:val="00F57261"/>
    <w:rsid w:val="00F636FF"/>
    <w:rsid w:val="00F650E1"/>
    <w:rsid w:val="00F707F4"/>
    <w:rsid w:val="00F7297D"/>
    <w:rsid w:val="00F8496A"/>
    <w:rsid w:val="00F93539"/>
    <w:rsid w:val="00FB5BD0"/>
    <w:rsid w:val="00FB5F76"/>
    <w:rsid w:val="00FB79B2"/>
    <w:rsid w:val="00FC112D"/>
    <w:rsid w:val="00FE3FF4"/>
    <w:rsid w:val="0F009385"/>
    <w:rsid w:val="1EB991C4"/>
    <w:rsid w:val="354C5798"/>
    <w:rsid w:val="62D1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BACFAA85-0309-DA4E-A21E-CC6DC6C1B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</TotalTime>
  <Pages>5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Lowri Ellison (1901652)</cp:lastModifiedBy>
  <cp:revision>2</cp:revision>
  <cp:lastPrinted>2020-02-24T22:29:00Z</cp:lastPrinted>
  <dcterms:created xsi:type="dcterms:W3CDTF">2020-04-30T17:56:00Z</dcterms:created>
  <dcterms:modified xsi:type="dcterms:W3CDTF">2020-04-30T17:56:00Z</dcterms:modified>
</cp:coreProperties>
</file>