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2B0" w:rsidRDefault="000A32B0">
      <w:pPr>
        <w:ind w:left="1440"/>
        <w:rPr>
          <w:rFonts w:cs="Arial"/>
        </w:rPr>
      </w:pPr>
    </w:p>
    <w:p w:rsidR="000A32B0" w:rsidRDefault="000A32B0">
      <w:pPr>
        <w:ind w:left="1440"/>
        <w:rPr>
          <w:rFonts w:cs="Arial"/>
        </w:rPr>
      </w:pPr>
    </w:p>
    <w:p w:rsidR="0024252D" w:rsidRDefault="00FB7258" w:rsidP="00FB7258">
      <w:pPr>
        <w:jc w:val="center"/>
        <w:rPr>
          <w:rFonts w:cs="Arial"/>
          <w:b/>
          <w:sz w:val="44"/>
          <w:szCs w:val="44"/>
        </w:rPr>
      </w:pPr>
      <w:r w:rsidRPr="00FB7258">
        <w:rPr>
          <w:rFonts w:cs="Arial"/>
          <w:b/>
          <w:sz w:val="44"/>
          <w:szCs w:val="44"/>
        </w:rPr>
        <w:t>EXAMINATION SOLUTIONS</w:t>
      </w:r>
    </w:p>
    <w:p w:rsidR="00FB7258" w:rsidRDefault="00FB7258" w:rsidP="00FB7258">
      <w:pPr>
        <w:jc w:val="center"/>
        <w:rPr>
          <w:rFonts w:cs="Arial"/>
          <w:b/>
        </w:rPr>
      </w:pPr>
      <w:r w:rsidRPr="00FB7258">
        <w:rPr>
          <w:rFonts w:cs="Arial"/>
          <w:b/>
        </w:rPr>
        <w:t>(</w:t>
      </w:r>
      <w:proofErr w:type="gramStart"/>
      <w:r w:rsidRPr="00FB7258">
        <w:rPr>
          <w:rFonts w:cs="Arial"/>
          <w:b/>
        </w:rPr>
        <w:t>to</w:t>
      </w:r>
      <w:proofErr w:type="gramEnd"/>
      <w:r w:rsidRPr="00FB7258">
        <w:rPr>
          <w:rFonts w:cs="Arial"/>
          <w:b/>
        </w:rPr>
        <w:t xml:space="preserve"> accompany the exam</w:t>
      </w:r>
      <w:r>
        <w:rPr>
          <w:rFonts w:cs="Arial"/>
          <w:b/>
        </w:rPr>
        <w:t>ination</w:t>
      </w:r>
      <w:r w:rsidRPr="00FB7258">
        <w:rPr>
          <w:rFonts w:cs="Arial"/>
          <w:b/>
        </w:rPr>
        <w:t xml:space="preserve"> paper sent to the external examiner </w:t>
      </w:r>
    </w:p>
    <w:p w:rsidR="00FB7258" w:rsidRPr="00FB7258" w:rsidRDefault="00FB7258" w:rsidP="00FB7258">
      <w:pPr>
        <w:jc w:val="center"/>
        <w:rPr>
          <w:rFonts w:cs="Arial"/>
        </w:rPr>
      </w:pPr>
      <w:proofErr w:type="gramStart"/>
      <w:r w:rsidRPr="00FB7258">
        <w:rPr>
          <w:rFonts w:cs="Arial"/>
          <w:b/>
        </w:rPr>
        <w:t>but</w:t>
      </w:r>
      <w:proofErr w:type="gramEnd"/>
      <w:r w:rsidRPr="00FB7258">
        <w:rPr>
          <w:rFonts w:cs="Arial"/>
          <w:b/>
        </w:rPr>
        <w:t xml:space="preserve"> NOT to be seen by students)</w:t>
      </w:r>
    </w:p>
    <w:p w:rsidR="0024252D" w:rsidRPr="00941770" w:rsidRDefault="0024252D" w:rsidP="00FB7258">
      <w:pPr>
        <w:rPr>
          <w:rFonts w:cs="Arial"/>
        </w:rPr>
      </w:pPr>
    </w:p>
    <w:p w:rsidR="000A32B0" w:rsidRPr="00941770" w:rsidRDefault="000A32B0">
      <w:pPr>
        <w:jc w:val="both"/>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Programme:</w:t>
            </w:r>
          </w:p>
        </w:tc>
        <w:tc>
          <w:tcPr>
            <w:tcW w:w="5717" w:type="dxa"/>
          </w:tcPr>
          <w:p w:rsidR="0024252D" w:rsidRPr="00941770" w:rsidRDefault="008856A4" w:rsidP="00E05F68">
            <w:pPr>
              <w:spacing w:before="120" w:after="120"/>
              <w:jc w:val="both"/>
              <w:rPr>
                <w:rFonts w:cs="Arial"/>
                <w:b/>
              </w:rPr>
            </w:pPr>
            <w:r>
              <w:rPr>
                <w:rFonts w:cs="Arial"/>
                <w:b/>
              </w:rPr>
              <w:t>B</w:t>
            </w:r>
            <w:r w:rsidR="00E05F68">
              <w:rPr>
                <w:rFonts w:cs="Arial"/>
                <w:b/>
              </w:rPr>
              <w:t>Eng Motorsport &amp; Automotive Engineering</w:t>
            </w:r>
          </w:p>
        </w:tc>
        <w:tc>
          <w:tcPr>
            <w:tcW w:w="990" w:type="dxa"/>
            <w:shd w:val="pct15" w:color="auto" w:fill="auto"/>
          </w:tcPr>
          <w:p w:rsidR="0024252D" w:rsidRPr="00941770" w:rsidRDefault="000A32B0">
            <w:pPr>
              <w:spacing w:before="120" w:after="120"/>
              <w:jc w:val="both"/>
              <w:rPr>
                <w:rFonts w:cs="Arial"/>
                <w:b/>
              </w:rPr>
            </w:pPr>
            <w:r>
              <w:rPr>
                <w:rFonts w:cs="Arial"/>
                <w:b/>
              </w:rPr>
              <w:t>Level</w:t>
            </w:r>
            <w:r w:rsidR="0024252D" w:rsidRPr="00941770">
              <w:rPr>
                <w:rFonts w:cs="Arial"/>
                <w:b/>
              </w:rPr>
              <w:t>:</w:t>
            </w:r>
          </w:p>
        </w:tc>
        <w:tc>
          <w:tcPr>
            <w:tcW w:w="1656" w:type="dxa"/>
          </w:tcPr>
          <w:p w:rsidR="0024252D" w:rsidRPr="00941770" w:rsidRDefault="008856A4">
            <w:pPr>
              <w:spacing w:before="120" w:after="120"/>
              <w:jc w:val="both"/>
              <w:rPr>
                <w:rFonts w:cs="Arial"/>
                <w:b/>
              </w:rPr>
            </w:pPr>
            <w:r>
              <w:rPr>
                <w:rFonts w:cs="Arial"/>
                <w:b/>
              </w:rPr>
              <w:t>6</w:t>
            </w:r>
          </w:p>
        </w:tc>
      </w:tr>
      <w:tr w:rsidR="0024252D" w:rsidRPr="00941770" w:rsidTr="00FB7258">
        <w:tc>
          <w:tcPr>
            <w:tcW w:w="1559" w:type="dxa"/>
            <w:shd w:val="pct15" w:color="auto" w:fill="auto"/>
          </w:tcPr>
          <w:p w:rsidR="0024252D" w:rsidRPr="00941770" w:rsidRDefault="000A32B0">
            <w:pPr>
              <w:spacing w:before="120" w:after="120"/>
              <w:jc w:val="both"/>
              <w:rPr>
                <w:rFonts w:cs="Arial"/>
                <w:b/>
              </w:rPr>
            </w:pPr>
            <w:r>
              <w:rPr>
                <w:rFonts w:cs="Arial"/>
                <w:b/>
              </w:rPr>
              <w:t>Module</w:t>
            </w:r>
            <w:r w:rsidR="0024252D" w:rsidRPr="00941770">
              <w:rPr>
                <w:rFonts w:cs="Arial"/>
                <w:b/>
              </w:rPr>
              <w:t>:</w:t>
            </w:r>
          </w:p>
        </w:tc>
        <w:tc>
          <w:tcPr>
            <w:tcW w:w="8363" w:type="dxa"/>
            <w:gridSpan w:val="3"/>
          </w:tcPr>
          <w:p w:rsidR="0024252D" w:rsidRPr="00941770" w:rsidRDefault="00E05F68">
            <w:pPr>
              <w:spacing w:before="120" w:after="120"/>
              <w:jc w:val="both"/>
              <w:rPr>
                <w:rFonts w:cs="Arial"/>
                <w:b/>
              </w:rPr>
            </w:pPr>
            <w:r>
              <w:rPr>
                <w:rFonts w:cs="Arial"/>
                <w:b/>
              </w:rPr>
              <w:t>Advanced Vehicle Dynamics</w:t>
            </w:r>
          </w:p>
        </w:tc>
      </w:tr>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Author:</w:t>
            </w:r>
          </w:p>
        </w:tc>
        <w:tc>
          <w:tcPr>
            <w:tcW w:w="5717" w:type="dxa"/>
          </w:tcPr>
          <w:p w:rsidR="0024252D" w:rsidRPr="00941770" w:rsidRDefault="004F0BD3">
            <w:pPr>
              <w:spacing w:before="120" w:after="120"/>
              <w:jc w:val="both"/>
              <w:rPr>
                <w:rFonts w:cs="Arial"/>
                <w:b/>
              </w:rPr>
            </w:pPr>
            <w:r>
              <w:rPr>
                <w:rFonts w:cs="Arial"/>
                <w:b/>
              </w:rPr>
              <w:t>M Sandford</w:t>
            </w:r>
          </w:p>
        </w:tc>
        <w:tc>
          <w:tcPr>
            <w:tcW w:w="990" w:type="dxa"/>
            <w:shd w:val="pct15" w:color="auto" w:fill="auto"/>
          </w:tcPr>
          <w:p w:rsidR="0024252D" w:rsidRPr="00941770" w:rsidRDefault="0024252D">
            <w:pPr>
              <w:spacing w:before="120" w:after="120"/>
              <w:jc w:val="both"/>
              <w:rPr>
                <w:rFonts w:cs="Arial"/>
                <w:b/>
              </w:rPr>
            </w:pPr>
            <w:r w:rsidRPr="00941770">
              <w:rPr>
                <w:rFonts w:cs="Arial"/>
                <w:b/>
              </w:rPr>
              <w:t>Page:</w:t>
            </w:r>
          </w:p>
        </w:tc>
        <w:tc>
          <w:tcPr>
            <w:tcW w:w="1656" w:type="dxa"/>
          </w:tcPr>
          <w:p w:rsidR="0024252D" w:rsidRPr="00941770" w:rsidRDefault="0024252D" w:rsidP="00735856">
            <w:pPr>
              <w:rPr>
                <w:rFonts w:cs="Arial"/>
              </w:rPr>
            </w:pPr>
          </w:p>
        </w:tc>
      </w:tr>
    </w:tbl>
    <w:p w:rsidR="00337834" w:rsidRDefault="00337834">
      <w:pPr>
        <w:rPr>
          <w:rFonts w:cs="Arial"/>
          <w:sz w:val="24"/>
        </w:rPr>
      </w:pPr>
    </w:p>
    <w:tbl>
      <w:tblPr>
        <w:tblStyle w:val="TableGrid"/>
        <w:tblW w:w="0" w:type="auto"/>
        <w:tblInd w:w="392" w:type="dxa"/>
        <w:tblLook w:val="04A0" w:firstRow="1" w:lastRow="0" w:firstColumn="1" w:lastColumn="0" w:noHBand="0" w:noVBand="1"/>
      </w:tblPr>
      <w:tblGrid>
        <w:gridCol w:w="709"/>
        <w:gridCol w:w="8221"/>
        <w:gridCol w:w="992"/>
      </w:tblGrid>
      <w:tr w:rsidR="00955A22" w:rsidTr="003F4522">
        <w:tc>
          <w:tcPr>
            <w:tcW w:w="709" w:type="dxa"/>
            <w:shd w:val="clear" w:color="auto" w:fill="D9D9D9" w:themeFill="background1" w:themeFillShade="D9"/>
          </w:tcPr>
          <w:p w:rsidR="00955A22" w:rsidRPr="003F4522" w:rsidRDefault="00955A22" w:rsidP="006C276F">
            <w:pPr>
              <w:rPr>
                <w:rFonts w:cs="Arial"/>
                <w:b/>
              </w:rPr>
            </w:pPr>
            <w:r w:rsidRPr="003F4522">
              <w:rPr>
                <w:rFonts w:cs="Arial"/>
                <w:b/>
              </w:rPr>
              <w:t xml:space="preserve">Q </w:t>
            </w:r>
            <w:r w:rsidR="003F4522" w:rsidRPr="003F4522">
              <w:rPr>
                <w:rFonts w:cs="Arial"/>
                <w:b/>
              </w:rPr>
              <w:t>1</w:t>
            </w:r>
          </w:p>
        </w:tc>
        <w:tc>
          <w:tcPr>
            <w:tcW w:w="8221" w:type="dxa"/>
            <w:shd w:val="clear" w:color="auto" w:fill="D9D9D9" w:themeFill="background1" w:themeFillShade="D9"/>
          </w:tcPr>
          <w:p w:rsidR="00955A22" w:rsidRPr="003F4522" w:rsidRDefault="00955A22" w:rsidP="006C276F">
            <w:pPr>
              <w:rPr>
                <w:rFonts w:cs="Arial"/>
                <w:b/>
              </w:rPr>
            </w:pPr>
            <w:r w:rsidRPr="003F4522">
              <w:rPr>
                <w:rFonts w:cs="Arial"/>
                <w:b/>
              </w:rPr>
              <w:t>Question</w:t>
            </w:r>
          </w:p>
        </w:tc>
        <w:tc>
          <w:tcPr>
            <w:tcW w:w="992" w:type="dxa"/>
            <w:shd w:val="clear" w:color="auto" w:fill="D9D9D9" w:themeFill="background1" w:themeFillShade="D9"/>
          </w:tcPr>
          <w:p w:rsidR="00955A22" w:rsidRPr="003F4522" w:rsidRDefault="00955A22" w:rsidP="006C276F">
            <w:pPr>
              <w:rPr>
                <w:rFonts w:cs="Arial"/>
                <w:b/>
              </w:rPr>
            </w:pPr>
            <w:r w:rsidRPr="003F4522">
              <w:rPr>
                <w:rFonts w:cs="Arial"/>
                <w:b/>
              </w:rPr>
              <w:t>Marks</w:t>
            </w:r>
          </w:p>
        </w:tc>
      </w:tr>
      <w:tr w:rsidR="00955A22" w:rsidTr="006C276F">
        <w:tc>
          <w:tcPr>
            <w:tcW w:w="709" w:type="dxa"/>
          </w:tcPr>
          <w:p w:rsidR="00955A22" w:rsidRDefault="003F4522" w:rsidP="006C276F">
            <w:pPr>
              <w:rPr>
                <w:rFonts w:cs="Arial"/>
              </w:rPr>
            </w:pPr>
            <w:r>
              <w:rPr>
                <w:rFonts w:cs="Arial"/>
              </w:rPr>
              <w:t>1</w:t>
            </w:r>
            <w:r w:rsidR="00955A22">
              <w:rPr>
                <w:rFonts w:cs="Arial"/>
              </w:rPr>
              <w:t>.a</w:t>
            </w:r>
          </w:p>
        </w:tc>
        <w:tc>
          <w:tcPr>
            <w:tcW w:w="8221" w:type="dxa"/>
          </w:tcPr>
          <w:p w:rsidR="00955A22" w:rsidRDefault="00955A22" w:rsidP="00955A22">
            <w:pPr>
              <w:pStyle w:val="ListParagraph"/>
              <w:rPr>
                <w:sz w:val="24"/>
                <w:szCs w:val="24"/>
              </w:rPr>
            </w:pPr>
          </w:p>
          <w:p w:rsidR="00955A22" w:rsidRDefault="00955A22" w:rsidP="00955A22">
            <w:pPr>
              <w:pStyle w:val="ListParagraph"/>
              <w:rPr>
                <w:sz w:val="24"/>
                <w:szCs w:val="24"/>
              </w:rPr>
            </w:pPr>
            <w:r>
              <w:rPr>
                <w:sz w:val="24"/>
                <w:szCs w:val="24"/>
              </w:rPr>
              <w:t xml:space="preserve">Calculate the distance from the front axle to the Centre </w:t>
            </w:r>
            <w:proofErr w:type="gramStart"/>
            <w:r>
              <w:rPr>
                <w:sz w:val="24"/>
                <w:szCs w:val="24"/>
              </w:rPr>
              <w:t>of  Gravity</w:t>
            </w:r>
            <w:proofErr w:type="gramEnd"/>
            <w:r>
              <w:rPr>
                <w:sz w:val="24"/>
                <w:szCs w:val="24"/>
              </w:rPr>
              <w:t xml:space="preserve"> : distance ‘a’.</w:t>
            </w:r>
          </w:p>
          <w:p w:rsidR="00955A22" w:rsidRPr="00955A22" w:rsidRDefault="00955A22" w:rsidP="00955A22">
            <w:pPr>
              <w:pStyle w:val="ListParagraph"/>
              <w:suppressAutoHyphens w:val="0"/>
              <w:overflowPunct/>
              <w:spacing w:line="276" w:lineRule="auto"/>
              <w:contextualSpacing/>
              <w:rPr>
                <w:sz w:val="24"/>
                <w:szCs w:val="24"/>
              </w:rPr>
            </w:pPr>
          </w:p>
          <w:p w:rsidR="00955A22" w:rsidRDefault="00955A22" w:rsidP="006C276F">
            <w:pPr>
              <w:ind w:left="720"/>
              <w:rPr>
                <w:rFonts w:ascii="Times New Roman" w:hAnsi="Times New Roman"/>
                <w:sz w:val="24"/>
                <w:szCs w:val="24"/>
              </w:rPr>
            </w:pPr>
            <w:r>
              <w:rPr>
                <w:rFonts w:ascii="Times New Roman" w:hAnsi="Times New Roman"/>
                <w:sz w:val="24"/>
                <w:szCs w:val="24"/>
              </w:rPr>
              <w:t>The weight spit is 58% front and 42% rear.</w:t>
            </w:r>
          </w:p>
          <w:p w:rsidR="00955A22" w:rsidRDefault="00955A22" w:rsidP="006C276F">
            <w:pPr>
              <w:ind w:left="720"/>
              <w:rPr>
                <w:rFonts w:ascii="Times New Roman" w:hAnsi="Times New Roman"/>
                <w:sz w:val="24"/>
                <w:szCs w:val="24"/>
              </w:rPr>
            </w:pPr>
            <w:r>
              <w:rPr>
                <w:rFonts w:ascii="Times New Roman" w:hAnsi="Times New Roman"/>
                <w:sz w:val="24"/>
                <w:szCs w:val="24"/>
              </w:rPr>
              <w:t>So the centre of gravity will be closer to the front</w:t>
            </w:r>
          </w:p>
          <w:p w:rsidR="00955A22" w:rsidRDefault="00955A22" w:rsidP="006C276F">
            <w:pPr>
              <w:ind w:left="720"/>
              <w:rPr>
                <w:rFonts w:ascii="Times New Roman" w:hAnsi="Times New Roman"/>
                <w:sz w:val="24"/>
                <w:szCs w:val="24"/>
              </w:rPr>
            </w:pPr>
          </w:p>
          <w:p w:rsidR="00955A22" w:rsidRDefault="00955A22" w:rsidP="006C276F">
            <w:pPr>
              <w:ind w:left="720"/>
              <w:rPr>
                <w:rFonts w:ascii="Times New Roman" w:hAnsi="Times New Roman"/>
                <w:sz w:val="24"/>
                <w:szCs w:val="24"/>
              </w:rPr>
            </w:pPr>
            <w:r>
              <w:rPr>
                <w:rFonts w:ascii="Times New Roman" w:hAnsi="Times New Roman"/>
                <w:sz w:val="24"/>
                <w:szCs w:val="24"/>
              </w:rPr>
              <w:t>Distance = wheelbase x rear weight bias</w:t>
            </w:r>
          </w:p>
          <w:p w:rsidR="00955A22" w:rsidRDefault="00955A22" w:rsidP="006C276F">
            <w:pPr>
              <w:ind w:left="720"/>
              <w:rPr>
                <w:rFonts w:ascii="Times New Roman" w:hAnsi="Times New Roman"/>
                <w:sz w:val="24"/>
                <w:szCs w:val="24"/>
              </w:rPr>
            </w:pPr>
            <w:r>
              <w:rPr>
                <w:rFonts w:ascii="Times New Roman" w:hAnsi="Times New Roman"/>
                <w:sz w:val="24"/>
                <w:szCs w:val="24"/>
              </w:rPr>
              <w:t>= 2718 mm x 0.42  = 1142 mm</w:t>
            </w:r>
          </w:p>
          <w:p w:rsidR="00955A22" w:rsidRPr="00E73436" w:rsidRDefault="00955A22" w:rsidP="006C276F">
            <w:pPr>
              <w:ind w:left="720"/>
              <w:rPr>
                <w:rFonts w:ascii="Times New Roman" w:hAnsi="Times New Roman"/>
                <w:sz w:val="24"/>
                <w:szCs w:val="24"/>
              </w:rPr>
            </w:pPr>
          </w:p>
          <w:p w:rsidR="00955A22" w:rsidRPr="00E73436" w:rsidRDefault="00955A22" w:rsidP="00955A22">
            <w:pPr>
              <w:ind w:left="720"/>
              <w:rPr>
                <w:rFonts w:ascii="Times New Roman" w:hAnsi="Times New Roman"/>
                <w:sz w:val="24"/>
                <w:szCs w:val="24"/>
              </w:rPr>
            </w:pPr>
          </w:p>
        </w:tc>
        <w:tc>
          <w:tcPr>
            <w:tcW w:w="992" w:type="dxa"/>
          </w:tcPr>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r>
              <w:rPr>
                <w:rFonts w:cs="Arial"/>
              </w:rPr>
              <w:t>2</w:t>
            </w: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tc>
      </w:tr>
      <w:tr w:rsidR="00955A22" w:rsidTr="006C276F">
        <w:tc>
          <w:tcPr>
            <w:tcW w:w="709" w:type="dxa"/>
          </w:tcPr>
          <w:p w:rsidR="00955A22" w:rsidRDefault="003F4522" w:rsidP="006C276F">
            <w:pPr>
              <w:rPr>
                <w:rFonts w:cs="Arial"/>
              </w:rPr>
            </w:pPr>
            <w:r>
              <w:rPr>
                <w:rFonts w:cs="Arial"/>
              </w:rPr>
              <w:t>1</w:t>
            </w:r>
            <w:r w:rsidR="00955A22">
              <w:rPr>
                <w:rFonts w:cs="Arial"/>
              </w:rPr>
              <w:t>.b</w:t>
            </w:r>
          </w:p>
        </w:tc>
        <w:tc>
          <w:tcPr>
            <w:tcW w:w="8221" w:type="dxa"/>
          </w:tcPr>
          <w:p w:rsidR="00955A22" w:rsidRDefault="00955A22" w:rsidP="006C276F">
            <w:pPr>
              <w:rPr>
                <w:rFonts w:ascii="Times New Roman" w:hAnsi="Times New Roman"/>
                <w:sz w:val="24"/>
                <w:szCs w:val="24"/>
              </w:rPr>
            </w:pPr>
          </w:p>
          <w:p w:rsidR="00955A22" w:rsidRDefault="00955A22" w:rsidP="00955A22">
            <w:pPr>
              <w:pStyle w:val="ListParagraph"/>
              <w:rPr>
                <w:sz w:val="24"/>
                <w:szCs w:val="24"/>
              </w:rPr>
            </w:pPr>
            <w:r>
              <w:rPr>
                <w:sz w:val="24"/>
                <w:szCs w:val="24"/>
              </w:rPr>
              <w:t>Calculate the distance from the Centre of Gravity to the Inertia Conjugate.</w:t>
            </w:r>
          </w:p>
          <w:p w:rsidR="00955A22" w:rsidRDefault="00955A22" w:rsidP="00955A22">
            <w:pPr>
              <w:pStyle w:val="ListParagraph"/>
              <w:rPr>
                <w:sz w:val="24"/>
                <w:szCs w:val="24"/>
              </w:rPr>
            </w:pPr>
            <w:r>
              <w:rPr>
                <w:sz w:val="24"/>
                <w:szCs w:val="24"/>
              </w:rPr>
              <w:t>Which is distance ‘c’ on the diagram.</w:t>
            </w:r>
          </w:p>
          <w:p w:rsidR="00955A22" w:rsidRDefault="00955A22" w:rsidP="006C276F">
            <w:pPr>
              <w:rPr>
                <w:rFonts w:ascii="Times New Roman" w:hAnsi="Times New Roman"/>
                <w:sz w:val="24"/>
                <w:szCs w:val="24"/>
              </w:rPr>
            </w:pPr>
          </w:p>
          <w:p w:rsidR="00955A22" w:rsidRDefault="00955A22" w:rsidP="00955A22">
            <w:pPr>
              <w:ind w:left="720"/>
            </w:pPr>
            <w:r>
              <w:rPr>
                <w:rFonts w:ascii="Times New Roman" w:hAnsi="Times New Roman"/>
                <w:sz w:val="24"/>
                <w:szCs w:val="24"/>
              </w:rPr>
              <w:t xml:space="preserve"> </w:t>
            </w:r>
            <w:r>
              <w:t xml:space="preserve">Distance of the Centre of Percussion behind the </w:t>
            </w:r>
            <w:proofErr w:type="spellStart"/>
            <w:r>
              <w:t>Center</w:t>
            </w:r>
            <w:proofErr w:type="spellEnd"/>
            <w:r>
              <w:t xml:space="preserve"> of Gravity (c).</w:t>
            </w:r>
          </w:p>
          <w:p w:rsidR="00955A22" w:rsidRDefault="00955A22" w:rsidP="00955A22">
            <w:pPr>
              <w:ind w:left="720"/>
            </w:pPr>
            <w:r>
              <w:t xml:space="preserve">C= </w:t>
            </w:r>
            <w:proofErr w:type="spellStart"/>
            <w:r>
              <w:t>Izz</w:t>
            </w:r>
            <w:proofErr w:type="spellEnd"/>
            <w:r>
              <w:t xml:space="preserve"> / m x a   (where a is the distance from front axle to C of G)</w:t>
            </w:r>
          </w:p>
          <w:p w:rsidR="00955A22" w:rsidRDefault="00955A22" w:rsidP="006C276F">
            <w:pPr>
              <w:rPr>
                <w:rFonts w:ascii="Times New Roman" w:hAnsi="Times New Roman"/>
                <w:sz w:val="24"/>
                <w:szCs w:val="24"/>
              </w:rPr>
            </w:pPr>
          </w:p>
          <w:p w:rsidR="00955A22" w:rsidRDefault="00955A22" w:rsidP="006C276F">
            <w:pPr>
              <w:rPr>
                <w:rFonts w:ascii="Times New Roman" w:hAnsi="Times New Roman"/>
                <w:sz w:val="24"/>
                <w:szCs w:val="24"/>
              </w:rPr>
            </w:pPr>
            <w:r>
              <w:rPr>
                <w:rFonts w:ascii="Times New Roman" w:hAnsi="Times New Roman"/>
                <w:sz w:val="24"/>
                <w:szCs w:val="24"/>
              </w:rPr>
              <w:t xml:space="preserve">             C = 1300 kg.m² / (1170kg x 1.142m)</w:t>
            </w:r>
          </w:p>
          <w:p w:rsidR="00955A22" w:rsidRDefault="00955A22" w:rsidP="006C276F">
            <w:pPr>
              <w:rPr>
                <w:rFonts w:ascii="Times New Roman" w:hAnsi="Times New Roman"/>
                <w:sz w:val="24"/>
                <w:szCs w:val="24"/>
              </w:rPr>
            </w:pPr>
            <w:r>
              <w:rPr>
                <w:rFonts w:ascii="Times New Roman" w:hAnsi="Times New Roman"/>
                <w:sz w:val="24"/>
                <w:szCs w:val="24"/>
              </w:rPr>
              <w:t xml:space="preserve">               C = 0.973 m</w:t>
            </w:r>
          </w:p>
          <w:p w:rsidR="00955A22" w:rsidRPr="00E73436" w:rsidRDefault="00955A22" w:rsidP="006C276F">
            <w:pPr>
              <w:rPr>
                <w:rFonts w:ascii="Times New Roman" w:hAnsi="Times New Roman"/>
                <w:sz w:val="24"/>
                <w:szCs w:val="24"/>
              </w:rPr>
            </w:pPr>
          </w:p>
          <w:p w:rsidR="00955A22" w:rsidRPr="00E73436" w:rsidRDefault="00955A22" w:rsidP="00955A22">
            <w:pPr>
              <w:pStyle w:val="ListParagraph"/>
              <w:rPr>
                <w:sz w:val="24"/>
                <w:szCs w:val="24"/>
              </w:rPr>
            </w:pPr>
          </w:p>
        </w:tc>
        <w:tc>
          <w:tcPr>
            <w:tcW w:w="992" w:type="dxa"/>
          </w:tcPr>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r>
              <w:rPr>
                <w:rFonts w:cs="Arial"/>
              </w:rPr>
              <w:t>2</w:t>
            </w: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tc>
      </w:tr>
      <w:tr w:rsidR="00955A22" w:rsidTr="006C276F">
        <w:tc>
          <w:tcPr>
            <w:tcW w:w="709" w:type="dxa"/>
          </w:tcPr>
          <w:p w:rsidR="00955A22" w:rsidRDefault="003F4522" w:rsidP="006C276F">
            <w:pPr>
              <w:rPr>
                <w:rFonts w:cs="Arial"/>
              </w:rPr>
            </w:pPr>
            <w:r>
              <w:rPr>
                <w:rFonts w:cs="Arial"/>
              </w:rPr>
              <w:t>1</w:t>
            </w:r>
            <w:r w:rsidR="00955A22">
              <w:rPr>
                <w:rFonts w:cs="Arial"/>
              </w:rPr>
              <w:t>.c</w:t>
            </w:r>
          </w:p>
        </w:tc>
        <w:tc>
          <w:tcPr>
            <w:tcW w:w="8221" w:type="dxa"/>
          </w:tcPr>
          <w:p w:rsidR="00955A22" w:rsidRDefault="00955A22" w:rsidP="006C276F">
            <w:pPr>
              <w:rPr>
                <w:rFonts w:ascii="Times New Roman" w:hAnsi="Times New Roman"/>
                <w:sz w:val="24"/>
                <w:szCs w:val="24"/>
              </w:rPr>
            </w:pPr>
          </w:p>
          <w:p w:rsidR="00955A22" w:rsidRDefault="00955A22" w:rsidP="00955A22">
            <w:pPr>
              <w:pStyle w:val="ListParagraph"/>
              <w:rPr>
                <w:sz w:val="24"/>
                <w:szCs w:val="24"/>
              </w:rPr>
            </w:pPr>
            <w:r>
              <w:rPr>
                <w:sz w:val="24"/>
                <w:szCs w:val="24"/>
              </w:rPr>
              <w:t>Calculate the Radius of Gyration (k) for the vehicle.</w:t>
            </w:r>
          </w:p>
          <w:p w:rsidR="00955A22" w:rsidRDefault="00955A22" w:rsidP="006C276F">
            <w:pPr>
              <w:rPr>
                <w:rFonts w:ascii="Times New Roman" w:hAnsi="Times New Roman"/>
                <w:sz w:val="24"/>
                <w:szCs w:val="24"/>
              </w:rPr>
            </w:pPr>
          </w:p>
          <w:p w:rsidR="00955A22" w:rsidRDefault="009A4BFC" w:rsidP="006C276F">
            <w:pPr>
              <w:rPr>
                <w:rFonts w:ascii="Times New Roman" w:hAnsi="Times New Roman"/>
                <w:sz w:val="24"/>
                <w:szCs w:val="24"/>
              </w:rPr>
            </w:pPr>
            <w:r>
              <w:rPr>
                <w:rFonts w:ascii="Times New Roman" w:hAnsi="Times New Roman"/>
                <w:sz w:val="24"/>
                <w:szCs w:val="24"/>
              </w:rPr>
              <w:t xml:space="preserve">               I = mk²</w:t>
            </w:r>
          </w:p>
          <w:p w:rsidR="009A4BFC" w:rsidRDefault="009A4BFC" w:rsidP="006C276F">
            <w:pPr>
              <w:rPr>
                <w:rFonts w:ascii="Times New Roman" w:hAnsi="Times New Roman"/>
                <w:sz w:val="24"/>
                <w:szCs w:val="24"/>
              </w:rPr>
            </w:pPr>
          </w:p>
          <w:p w:rsidR="009A4BFC" w:rsidRDefault="009A4BFC" w:rsidP="006C276F">
            <w:pPr>
              <w:rPr>
                <w:rFonts w:ascii="Times New Roman" w:hAnsi="Times New Roman"/>
                <w:sz w:val="24"/>
                <w:szCs w:val="24"/>
              </w:rPr>
            </w:pPr>
            <w:r>
              <w:rPr>
                <w:rFonts w:ascii="Times New Roman" w:hAnsi="Times New Roman"/>
                <w:sz w:val="24"/>
                <w:szCs w:val="24"/>
              </w:rPr>
              <w:t xml:space="preserve">               k² = I / m                = 1300 kg.m² / 1170 kg        = 1.1m</w:t>
            </w:r>
          </w:p>
          <w:p w:rsidR="009A4BFC" w:rsidRDefault="009A4BFC" w:rsidP="006C276F">
            <w:pPr>
              <w:rPr>
                <w:rFonts w:ascii="Times New Roman" w:hAnsi="Times New Roman"/>
                <w:sz w:val="24"/>
                <w:szCs w:val="24"/>
              </w:rPr>
            </w:pPr>
          </w:p>
          <w:p w:rsidR="009A4BFC" w:rsidRPr="00E73436" w:rsidRDefault="009A4BFC" w:rsidP="006C276F">
            <w:pPr>
              <w:rPr>
                <w:rFonts w:ascii="Times New Roman" w:hAnsi="Times New Roman"/>
                <w:sz w:val="24"/>
                <w:szCs w:val="24"/>
              </w:rPr>
            </w:pPr>
            <w:r>
              <w:rPr>
                <w:rFonts w:ascii="Times New Roman" w:hAnsi="Times New Roman"/>
                <w:sz w:val="24"/>
                <w:szCs w:val="24"/>
              </w:rPr>
              <w:t xml:space="preserve">              k = </w:t>
            </w:r>
            <m:oMath>
              <m:rad>
                <m:radPr>
                  <m:degHide m:val="1"/>
                  <m:ctrlPr>
                    <w:rPr>
                      <w:rFonts w:ascii="Cambria Math" w:hAnsi="Cambria Math"/>
                      <w:i/>
                      <w:sz w:val="24"/>
                      <w:szCs w:val="24"/>
                    </w:rPr>
                  </m:ctrlPr>
                </m:radPr>
                <m:deg/>
                <m:e>
                  <m:r>
                    <w:rPr>
                      <w:rFonts w:ascii="Cambria Math" w:hAnsi="Cambria Math"/>
                      <w:sz w:val="24"/>
                      <w:szCs w:val="24"/>
                    </w:rPr>
                    <m:t>1.1m</m:t>
                  </m:r>
                </m:e>
              </m:rad>
            </m:oMath>
            <w:r>
              <w:rPr>
                <w:rFonts w:ascii="Times New Roman" w:hAnsi="Times New Roman"/>
                <w:sz w:val="24"/>
                <w:szCs w:val="24"/>
              </w:rPr>
              <w:t xml:space="preserve">                  k = 1.0488m</w:t>
            </w:r>
          </w:p>
          <w:p w:rsidR="00955A22" w:rsidRPr="00E73436" w:rsidRDefault="00955A22" w:rsidP="006C276F">
            <w:pPr>
              <w:pStyle w:val="ListParagraph"/>
              <w:rPr>
                <w:sz w:val="24"/>
                <w:szCs w:val="24"/>
              </w:rPr>
            </w:pPr>
          </w:p>
          <w:p w:rsidR="00955A22" w:rsidRPr="00E73436" w:rsidRDefault="00955A22" w:rsidP="00337834">
            <w:pPr>
              <w:pStyle w:val="ListParagraph"/>
              <w:rPr>
                <w:sz w:val="24"/>
                <w:szCs w:val="24"/>
              </w:rPr>
            </w:pPr>
          </w:p>
        </w:tc>
        <w:tc>
          <w:tcPr>
            <w:tcW w:w="992" w:type="dxa"/>
          </w:tcPr>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A4BFC" w:rsidP="006C276F">
            <w:pPr>
              <w:jc w:val="center"/>
              <w:rPr>
                <w:rFonts w:cs="Arial"/>
              </w:rPr>
            </w:pPr>
            <w:r>
              <w:rPr>
                <w:rFonts w:cs="Arial"/>
              </w:rPr>
              <w:t>2</w:t>
            </w:r>
          </w:p>
        </w:tc>
      </w:tr>
      <w:tr w:rsidR="00955A22" w:rsidTr="006C276F">
        <w:tc>
          <w:tcPr>
            <w:tcW w:w="709" w:type="dxa"/>
          </w:tcPr>
          <w:p w:rsidR="00955A22" w:rsidRDefault="003F4522" w:rsidP="006C276F">
            <w:pPr>
              <w:rPr>
                <w:rFonts w:cs="Arial"/>
              </w:rPr>
            </w:pPr>
            <w:r>
              <w:rPr>
                <w:rFonts w:cs="Arial"/>
              </w:rPr>
              <w:t>1</w:t>
            </w:r>
            <w:r w:rsidR="00955A22">
              <w:rPr>
                <w:rFonts w:cs="Arial"/>
              </w:rPr>
              <w:t>.d</w:t>
            </w:r>
          </w:p>
        </w:tc>
        <w:tc>
          <w:tcPr>
            <w:tcW w:w="8221" w:type="dxa"/>
          </w:tcPr>
          <w:p w:rsidR="00955A22" w:rsidRDefault="00955A22" w:rsidP="006C276F">
            <w:pPr>
              <w:rPr>
                <w:rFonts w:ascii="Times New Roman" w:hAnsi="Times New Roman"/>
                <w:sz w:val="24"/>
                <w:szCs w:val="24"/>
              </w:rPr>
            </w:pPr>
          </w:p>
          <w:p w:rsidR="009A4BFC" w:rsidRDefault="009A4BFC" w:rsidP="009A4BFC">
            <w:pPr>
              <w:pStyle w:val="ListParagraph"/>
              <w:rPr>
                <w:sz w:val="24"/>
                <w:szCs w:val="24"/>
              </w:rPr>
            </w:pPr>
            <w:r>
              <w:rPr>
                <w:sz w:val="24"/>
                <w:szCs w:val="24"/>
              </w:rPr>
              <w:t>Calculate the Dynamic Index (DI) for the vehicle and comment on your findings</w:t>
            </w:r>
          </w:p>
          <w:p w:rsidR="00337834" w:rsidRDefault="00337834" w:rsidP="009A4BFC">
            <w:pPr>
              <w:pStyle w:val="ListParagraph"/>
              <w:rPr>
                <w:sz w:val="24"/>
                <w:szCs w:val="24"/>
              </w:rPr>
            </w:pPr>
          </w:p>
          <w:p w:rsidR="00337834" w:rsidRDefault="00337834" w:rsidP="009A4BFC">
            <w:pPr>
              <w:pStyle w:val="ListParagraph"/>
              <w:rPr>
                <w:sz w:val="24"/>
                <w:szCs w:val="24"/>
              </w:rPr>
            </w:pPr>
            <w:r w:rsidRPr="00337834">
              <w:rPr>
                <w:sz w:val="24"/>
                <w:szCs w:val="24"/>
              </w:rPr>
              <w:lastRenderedPageBreak/>
              <w:t>DI = Inertia / Mass x a x b</w:t>
            </w:r>
          </w:p>
          <w:p w:rsidR="00337834" w:rsidRDefault="00337834" w:rsidP="009A4BFC">
            <w:pPr>
              <w:pStyle w:val="ListParagraph"/>
              <w:rPr>
                <w:sz w:val="24"/>
                <w:szCs w:val="24"/>
              </w:rPr>
            </w:pPr>
          </w:p>
          <w:p w:rsidR="00337834" w:rsidRDefault="00337834" w:rsidP="009A4BFC">
            <w:pPr>
              <w:pStyle w:val="ListParagraph"/>
              <w:rPr>
                <w:sz w:val="24"/>
                <w:szCs w:val="24"/>
              </w:rPr>
            </w:pPr>
            <w:r>
              <w:rPr>
                <w:sz w:val="24"/>
                <w:szCs w:val="24"/>
              </w:rPr>
              <w:t>DI =  m.k² / mass x a x b       = k² / a x b</w:t>
            </w:r>
          </w:p>
          <w:p w:rsidR="00337834" w:rsidRDefault="00337834" w:rsidP="009A4BFC">
            <w:pPr>
              <w:pStyle w:val="ListParagraph"/>
              <w:rPr>
                <w:sz w:val="24"/>
                <w:szCs w:val="24"/>
              </w:rPr>
            </w:pPr>
          </w:p>
          <w:p w:rsidR="00337834" w:rsidRDefault="00337834" w:rsidP="009A4BFC">
            <w:pPr>
              <w:pStyle w:val="ListParagraph"/>
              <w:rPr>
                <w:sz w:val="24"/>
                <w:szCs w:val="24"/>
              </w:rPr>
            </w:pPr>
            <w:r>
              <w:rPr>
                <w:sz w:val="24"/>
                <w:szCs w:val="24"/>
              </w:rPr>
              <w:t>DI = 1.1 m / 1.142 m x (2718m – 1.142 m )  =  0.62</w:t>
            </w:r>
          </w:p>
          <w:p w:rsidR="00337834" w:rsidRDefault="00337834" w:rsidP="009A4BFC">
            <w:pPr>
              <w:pStyle w:val="ListParagraph"/>
              <w:rPr>
                <w:sz w:val="24"/>
                <w:szCs w:val="24"/>
              </w:rPr>
            </w:pPr>
          </w:p>
          <w:p w:rsidR="00337834" w:rsidRDefault="00337834" w:rsidP="009A4BFC">
            <w:pPr>
              <w:pStyle w:val="ListParagraph"/>
              <w:rPr>
                <w:sz w:val="24"/>
                <w:szCs w:val="24"/>
              </w:rPr>
            </w:pPr>
            <w:r>
              <w:rPr>
                <w:sz w:val="24"/>
                <w:szCs w:val="24"/>
              </w:rPr>
              <w:t>DI = 0.62 is very low</w:t>
            </w:r>
          </w:p>
          <w:p w:rsidR="00337834" w:rsidRPr="00337834" w:rsidRDefault="00337834" w:rsidP="009A4BFC">
            <w:pPr>
              <w:pStyle w:val="ListParagraph"/>
              <w:rPr>
                <w:sz w:val="24"/>
                <w:szCs w:val="24"/>
              </w:rPr>
            </w:pPr>
          </w:p>
          <w:p w:rsidR="00337834" w:rsidRPr="00E73436" w:rsidRDefault="00337834" w:rsidP="00337834">
            <w:pPr>
              <w:pStyle w:val="ListParagraph"/>
              <w:rPr>
                <w:sz w:val="24"/>
                <w:szCs w:val="24"/>
              </w:rPr>
            </w:pPr>
            <w:r w:rsidRPr="00E73436">
              <w:rPr>
                <w:sz w:val="24"/>
                <w:szCs w:val="24"/>
              </w:rPr>
              <w:t>A DI of one is when the centre of percussion is on the rear axle</w:t>
            </w:r>
          </w:p>
          <w:p w:rsidR="00337834" w:rsidRPr="00E73436" w:rsidRDefault="00337834" w:rsidP="00337834">
            <w:pPr>
              <w:pStyle w:val="ListParagraph"/>
              <w:rPr>
                <w:sz w:val="24"/>
                <w:szCs w:val="24"/>
              </w:rPr>
            </w:pPr>
            <w:r w:rsidRPr="00E73436">
              <w:rPr>
                <w:sz w:val="24"/>
                <w:szCs w:val="24"/>
              </w:rPr>
              <w:t>A DI &gt; 1 = a very stable vehicle that is reluctant to ‘turn in’.</w:t>
            </w:r>
          </w:p>
          <w:p w:rsidR="00337834" w:rsidRPr="00E73436" w:rsidRDefault="00337834" w:rsidP="00337834">
            <w:pPr>
              <w:pStyle w:val="ListParagraph"/>
              <w:rPr>
                <w:sz w:val="24"/>
                <w:szCs w:val="24"/>
              </w:rPr>
            </w:pPr>
            <w:r w:rsidRPr="00E73436">
              <w:rPr>
                <w:sz w:val="24"/>
                <w:szCs w:val="24"/>
              </w:rPr>
              <w:t>A DI &lt; 1 = a stable vehicle that turns in ok</w:t>
            </w:r>
          </w:p>
          <w:p w:rsidR="00337834" w:rsidRPr="00E73436" w:rsidRDefault="00337834" w:rsidP="00337834">
            <w:pPr>
              <w:pStyle w:val="ListParagraph"/>
              <w:rPr>
                <w:sz w:val="24"/>
                <w:szCs w:val="24"/>
              </w:rPr>
            </w:pPr>
            <w:r w:rsidRPr="00E73436">
              <w:rPr>
                <w:sz w:val="24"/>
                <w:szCs w:val="24"/>
              </w:rPr>
              <w:t>If the DI &lt; 0.8 the vehicle is very unstable, turns in too well and is difficult to balance/control.</w:t>
            </w:r>
          </w:p>
          <w:p w:rsidR="00955A22" w:rsidRPr="00E73436" w:rsidRDefault="00955A22" w:rsidP="006C276F">
            <w:pPr>
              <w:rPr>
                <w:rFonts w:ascii="Times New Roman" w:hAnsi="Times New Roman"/>
                <w:sz w:val="24"/>
                <w:szCs w:val="24"/>
              </w:rPr>
            </w:pPr>
          </w:p>
        </w:tc>
        <w:tc>
          <w:tcPr>
            <w:tcW w:w="992" w:type="dxa"/>
          </w:tcPr>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337834" w:rsidP="006C276F">
            <w:pPr>
              <w:jc w:val="center"/>
              <w:rPr>
                <w:rFonts w:cs="Arial"/>
              </w:rPr>
            </w:pPr>
            <w:r>
              <w:rPr>
                <w:rFonts w:cs="Arial"/>
              </w:rPr>
              <w:t>2</w:t>
            </w: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jc w:val="center"/>
              <w:rPr>
                <w:rFonts w:cs="Arial"/>
              </w:rPr>
            </w:pPr>
          </w:p>
          <w:p w:rsidR="00955A22" w:rsidRDefault="00955A22" w:rsidP="006C276F">
            <w:pPr>
              <w:rPr>
                <w:rFonts w:cs="Arial"/>
              </w:rPr>
            </w:pPr>
          </w:p>
        </w:tc>
      </w:tr>
      <w:tr w:rsidR="00337834" w:rsidTr="006C276F">
        <w:tc>
          <w:tcPr>
            <w:tcW w:w="709" w:type="dxa"/>
          </w:tcPr>
          <w:p w:rsidR="00337834" w:rsidRDefault="00337834" w:rsidP="006C276F">
            <w:pPr>
              <w:rPr>
                <w:rFonts w:cs="Arial"/>
              </w:rPr>
            </w:pPr>
          </w:p>
          <w:p w:rsidR="00337834" w:rsidRDefault="003F4522" w:rsidP="006C276F">
            <w:pPr>
              <w:rPr>
                <w:rFonts w:cs="Arial"/>
              </w:rPr>
            </w:pPr>
            <w:r>
              <w:rPr>
                <w:rFonts w:cs="Arial"/>
              </w:rPr>
              <w:t>1</w:t>
            </w:r>
            <w:r w:rsidR="00337834">
              <w:rPr>
                <w:rFonts w:cs="Arial"/>
              </w:rPr>
              <w:t>e</w:t>
            </w:r>
          </w:p>
        </w:tc>
        <w:tc>
          <w:tcPr>
            <w:tcW w:w="8221" w:type="dxa"/>
          </w:tcPr>
          <w:p w:rsidR="00337834" w:rsidRDefault="00337834" w:rsidP="006C276F">
            <w:pPr>
              <w:rPr>
                <w:rFonts w:ascii="Times New Roman" w:hAnsi="Times New Roman"/>
                <w:sz w:val="24"/>
                <w:szCs w:val="24"/>
              </w:rPr>
            </w:pPr>
          </w:p>
          <w:p w:rsidR="00337834" w:rsidRDefault="00337834" w:rsidP="00C451CE">
            <w:pPr>
              <w:pStyle w:val="ListParagraph"/>
              <w:numPr>
                <w:ilvl w:val="0"/>
                <w:numId w:val="2"/>
              </w:numPr>
              <w:rPr>
                <w:sz w:val="24"/>
                <w:szCs w:val="24"/>
              </w:rPr>
            </w:pPr>
            <w:r>
              <w:rPr>
                <w:sz w:val="24"/>
                <w:szCs w:val="24"/>
              </w:rPr>
              <w:t>Draw a diagram to show the effect of the calculated DI on rear tyre slip angle.</w:t>
            </w:r>
          </w:p>
          <w:p w:rsidR="00337834" w:rsidRDefault="00337834" w:rsidP="00337834">
            <w:pPr>
              <w:pStyle w:val="ListParagraph"/>
              <w:rPr>
                <w:sz w:val="24"/>
                <w:szCs w:val="24"/>
              </w:rPr>
            </w:pPr>
            <w:r>
              <w:rPr>
                <w:sz w:val="24"/>
                <w:szCs w:val="24"/>
              </w:rPr>
              <w:t>Analyse the effect of the rear tyre slip angle on vehicle dynamic behaviour.</w:t>
            </w:r>
          </w:p>
          <w:p w:rsidR="00337834" w:rsidRDefault="00337834" w:rsidP="00337834">
            <w:pPr>
              <w:pStyle w:val="ListParagraph"/>
              <w:rPr>
                <w:sz w:val="24"/>
                <w:szCs w:val="24"/>
              </w:rPr>
            </w:pPr>
          </w:p>
          <w:p w:rsidR="00337834" w:rsidRPr="00E73436" w:rsidRDefault="00337834" w:rsidP="00337834">
            <w:pPr>
              <w:pStyle w:val="ListParagraph"/>
              <w:rPr>
                <w:sz w:val="24"/>
                <w:szCs w:val="24"/>
              </w:rPr>
            </w:pPr>
            <w:bookmarkStart w:id="0" w:name="OLE_LINK1"/>
            <w:bookmarkStart w:id="1" w:name="OLE_LINK2"/>
            <w:r w:rsidRPr="00E73436">
              <w:rPr>
                <w:sz w:val="24"/>
                <w:szCs w:val="24"/>
              </w:rPr>
              <w:t>The student should explain that when the DI is less than 1; when the vehicle turns in the rear wheels will move outward building a slip angle and generating lateral grip.</w:t>
            </w:r>
          </w:p>
          <w:p w:rsidR="00337834" w:rsidRPr="00E73436" w:rsidRDefault="00337834" w:rsidP="00337834">
            <w:pPr>
              <w:pStyle w:val="ListParagraph"/>
              <w:rPr>
                <w:sz w:val="24"/>
                <w:szCs w:val="24"/>
              </w:rPr>
            </w:pPr>
            <w:r w:rsidRPr="00E73436">
              <w:rPr>
                <w:sz w:val="24"/>
                <w:szCs w:val="24"/>
              </w:rPr>
              <w:t xml:space="preserve">Whilst the vehicle is in the corner any additional steering angle application will result in rear wheels </w:t>
            </w:r>
            <w:proofErr w:type="gramStart"/>
            <w:r w:rsidRPr="00E73436">
              <w:rPr>
                <w:sz w:val="24"/>
                <w:szCs w:val="24"/>
              </w:rPr>
              <w:t>moving  outward</w:t>
            </w:r>
            <w:proofErr w:type="gramEnd"/>
            <w:r w:rsidRPr="00E73436">
              <w:rPr>
                <w:sz w:val="24"/>
                <w:szCs w:val="24"/>
              </w:rPr>
              <w:t xml:space="preserve"> building a slip angle. If the rear tyres are on the limit and the grip is saturated this additional slip angle will reduce lateral g</w:t>
            </w:r>
            <w:r>
              <w:rPr>
                <w:sz w:val="24"/>
                <w:szCs w:val="24"/>
              </w:rPr>
              <w:t>rip. With a DI of 0.62 the vehicle would respond very quickly, probably too quickly and become ‘</w:t>
            </w:r>
            <w:proofErr w:type="spellStart"/>
            <w:r>
              <w:rPr>
                <w:sz w:val="24"/>
                <w:szCs w:val="24"/>
              </w:rPr>
              <w:t>undrivable</w:t>
            </w:r>
            <w:proofErr w:type="spellEnd"/>
            <w:r>
              <w:rPr>
                <w:sz w:val="24"/>
                <w:szCs w:val="24"/>
              </w:rPr>
              <w:t>’ on the limit of grip.</w:t>
            </w:r>
          </w:p>
          <w:bookmarkEnd w:id="0"/>
          <w:bookmarkEnd w:id="1"/>
          <w:p w:rsidR="00337834" w:rsidRPr="00E73436" w:rsidRDefault="003F4522" w:rsidP="00337834">
            <w:pPr>
              <w:pStyle w:val="ListParagraph"/>
              <w:rPr>
                <w:sz w:val="24"/>
                <w:szCs w:val="24"/>
              </w:rPr>
            </w:pPr>
            <w:r w:rsidRPr="00E73436">
              <w:rPr>
                <w:noProof/>
                <w:sz w:val="24"/>
                <w:szCs w:val="24"/>
                <w:lang w:eastAsia="en-GB"/>
              </w:rPr>
              <mc:AlternateContent>
                <mc:Choice Requires="wpg">
                  <w:drawing>
                    <wp:anchor distT="0" distB="0" distL="114300" distR="114300" simplePos="0" relativeHeight="251660288" behindDoc="0" locked="0" layoutInCell="1" allowOverlap="1" wp14:anchorId="5CA29801" wp14:editId="64AE5666">
                      <wp:simplePos x="0" y="0"/>
                      <wp:positionH relativeFrom="column">
                        <wp:posOffset>681990</wp:posOffset>
                      </wp:positionH>
                      <wp:positionV relativeFrom="paragraph">
                        <wp:posOffset>102235</wp:posOffset>
                      </wp:positionV>
                      <wp:extent cx="3657600" cy="3696335"/>
                      <wp:effectExtent l="0" t="38100" r="0" b="0"/>
                      <wp:wrapNone/>
                      <wp:docPr id="2054" name="Group 1"/>
                      <wp:cNvGraphicFramePr/>
                      <a:graphic xmlns:a="http://schemas.openxmlformats.org/drawingml/2006/main">
                        <a:graphicData uri="http://schemas.microsoft.com/office/word/2010/wordprocessingGroup">
                          <wpg:wgp>
                            <wpg:cNvGrpSpPr/>
                            <wpg:grpSpPr>
                              <a:xfrm>
                                <a:off x="0" y="0"/>
                                <a:ext cx="3657600" cy="3696335"/>
                                <a:chOff x="0" y="0"/>
                                <a:chExt cx="3751262" cy="4029075"/>
                              </a:xfrm>
                            </wpg:grpSpPr>
                            <wps:wsp>
                              <wps:cNvPr id="2055" name="Freeform 2055"/>
                              <wps:cNvSpPr>
                                <a:spLocks/>
                              </wps:cNvSpPr>
                              <wps:spPr bwMode="auto">
                                <a:xfrm rot="2189320">
                                  <a:off x="1254125" y="146050"/>
                                  <a:ext cx="1628775" cy="3883025"/>
                                </a:xfrm>
                                <a:custGeom>
                                  <a:avLst/>
                                  <a:gdLst>
                                    <a:gd name="T0" fmla="*/ 3557 w 7780"/>
                                    <a:gd name="T1" fmla="*/ 18541 h 18543"/>
                                    <a:gd name="T2" fmla="*/ 2862 w 7780"/>
                                    <a:gd name="T3" fmla="*/ 18517 h 18543"/>
                                    <a:gd name="T4" fmla="*/ 2220 w 7780"/>
                                    <a:gd name="T5" fmla="*/ 18472 h 18543"/>
                                    <a:gd name="T6" fmla="*/ 1666 w 7780"/>
                                    <a:gd name="T7" fmla="*/ 18411 h 18543"/>
                                    <a:gd name="T8" fmla="*/ 1235 w 7780"/>
                                    <a:gd name="T9" fmla="*/ 18338 h 18543"/>
                                    <a:gd name="T10" fmla="*/ 947 w 7780"/>
                                    <a:gd name="T11" fmla="*/ 18237 h 18543"/>
                                    <a:gd name="T12" fmla="*/ 740 w 7780"/>
                                    <a:gd name="T13" fmla="*/ 18100 h 18543"/>
                                    <a:gd name="T14" fmla="*/ 603 w 7780"/>
                                    <a:gd name="T15" fmla="*/ 17951 h 18543"/>
                                    <a:gd name="T16" fmla="*/ 519 w 7780"/>
                                    <a:gd name="T17" fmla="*/ 17816 h 18543"/>
                                    <a:gd name="T18" fmla="*/ 424 w 7780"/>
                                    <a:gd name="T19" fmla="*/ 17436 h 18543"/>
                                    <a:gd name="T20" fmla="*/ 276 w 7780"/>
                                    <a:gd name="T21" fmla="*/ 15952 h 18543"/>
                                    <a:gd name="T22" fmla="*/ 139 w 7780"/>
                                    <a:gd name="T23" fmla="*/ 13815 h 18543"/>
                                    <a:gd name="T24" fmla="*/ 39 w 7780"/>
                                    <a:gd name="T25" fmla="*/ 11571 h 18543"/>
                                    <a:gd name="T26" fmla="*/ 0 w 7780"/>
                                    <a:gd name="T27" fmla="*/ 9767 h 18543"/>
                                    <a:gd name="T28" fmla="*/ 8 w 7780"/>
                                    <a:gd name="T29" fmla="*/ 8076 h 18543"/>
                                    <a:gd name="T30" fmla="*/ 32 w 7780"/>
                                    <a:gd name="T31" fmla="*/ 6056 h 18543"/>
                                    <a:gd name="T32" fmla="*/ 74 w 7780"/>
                                    <a:gd name="T33" fmla="*/ 4087 h 18543"/>
                                    <a:gd name="T34" fmla="*/ 136 w 7780"/>
                                    <a:gd name="T35" fmla="*/ 2544 h 18543"/>
                                    <a:gd name="T36" fmla="*/ 199 w 7780"/>
                                    <a:gd name="T37" fmla="*/ 1827 h 18543"/>
                                    <a:gd name="T38" fmla="*/ 250 w 7780"/>
                                    <a:gd name="T39" fmla="*/ 1445 h 18543"/>
                                    <a:gd name="T40" fmla="*/ 312 w 7780"/>
                                    <a:gd name="T41" fmla="*/ 1137 h 18543"/>
                                    <a:gd name="T42" fmla="*/ 403 w 7780"/>
                                    <a:gd name="T43" fmla="*/ 893 h 18543"/>
                                    <a:gd name="T44" fmla="*/ 534 w 7780"/>
                                    <a:gd name="T45" fmla="*/ 699 h 18543"/>
                                    <a:gd name="T46" fmla="*/ 978 w 7780"/>
                                    <a:gd name="T47" fmla="*/ 464 h 18543"/>
                                    <a:gd name="T48" fmla="*/ 1743 w 7780"/>
                                    <a:gd name="T49" fmla="*/ 258 h 18543"/>
                                    <a:gd name="T50" fmla="*/ 2654 w 7780"/>
                                    <a:gd name="T51" fmla="*/ 100 h 18543"/>
                                    <a:gd name="T52" fmla="*/ 3537 w 7780"/>
                                    <a:gd name="T53" fmla="*/ 11 h 18543"/>
                                    <a:gd name="T54" fmla="*/ 3916 w 7780"/>
                                    <a:gd name="T55" fmla="*/ 0 h 18543"/>
                                    <a:gd name="T56" fmla="*/ 3906 w 7780"/>
                                    <a:gd name="T57" fmla="*/ 0 h 18543"/>
                                    <a:gd name="T58" fmla="*/ 3884 w 7780"/>
                                    <a:gd name="T59" fmla="*/ 0 h 18543"/>
                                    <a:gd name="T60" fmla="*/ 3865 w 7780"/>
                                    <a:gd name="T61" fmla="*/ 0 h 18543"/>
                                    <a:gd name="T62" fmla="*/ 3867 w 7780"/>
                                    <a:gd name="T63" fmla="*/ 0 h 18543"/>
                                    <a:gd name="T64" fmla="*/ 4670 w 7780"/>
                                    <a:gd name="T65" fmla="*/ 46 h 18543"/>
                                    <a:gd name="T66" fmla="*/ 5588 w 7780"/>
                                    <a:gd name="T67" fmla="*/ 171 h 18543"/>
                                    <a:gd name="T68" fmla="*/ 6448 w 7780"/>
                                    <a:gd name="T69" fmla="*/ 356 h 18543"/>
                                    <a:gd name="T70" fmla="*/ 7073 w 7780"/>
                                    <a:gd name="T71" fmla="*/ 579 h 18543"/>
                                    <a:gd name="T72" fmla="*/ 7316 w 7780"/>
                                    <a:gd name="T73" fmla="*/ 792 h 18543"/>
                                    <a:gd name="T74" fmla="*/ 7426 w 7780"/>
                                    <a:gd name="T75" fmla="*/ 1008 h 18543"/>
                                    <a:gd name="T76" fmla="*/ 7501 w 7780"/>
                                    <a:gd name="T77" fmla="*/ 1283 h 18543"/>
                                    <a:gd name="T78" fmla="*/ 7556 w 7780"/>
                                    <a:gd name="T79" fmla="*/ 1626 h 18543"/>
                                    <a:gd name="T80" fmla="*/ 7604 w 7780"/>
                                    <a:gd name="T81" fmla="*/ 2049 h 18543"/>
                                    <a:gd name="T82" fmla="*/ 7677 w 7780"/>
                                    <a:gd name="T83" fmla="*/ 3239 h 18543"/>
                                    <a:gd name="T84" fmla="*/ 7729 w 7780"/>
                                    <a:gd name="T85" fmla="*/ 5042 h 18543"/>
                                    <a:gd name="T86" fmla="*/ 7761 w 7780"/>
                                    <a:gd name="T87" fmla="*/ 7083 h 18543"/>
                                    <a:gd name="T88" fmla="*/ 7777 w 7780"/>
                                    <a:gd name="T89" fmla="*/ 8985 h 18543"/>
                                    <a:gd name="T90" fmla="*/ 7769 w 7780"/>
                                    <a:gd name="T91" fmla="*/ 10579 h 18543"/>
                                    <a:gd name="T92" fmla="*/ 7696 w 7780"/>
                                    <a:gd name="T93" fmla="*/ 12671 h 18543"/>
                                    <a:gd name="T94" fmla="*/ 7573 w 7780"/>
                                    <a:gd name="T95" fmla="*/ 14931 h 18543"/>
                                    <a:gd name="T96" fmla="*/ 7428 w 7780"/>
                                    <a:gd name="T97" fmla="*/ 16810 h 18543"/>
                                    <a:gd name="T98" fmla="*/ 7285 w 7780"/>
                                    <a:gd name="T99" fmla="*/ 17761 h 18543"/>
                                    <a:gd name="T100" fmla="*/ 7224 w 7780"/>
                                    <a:gd name="T101" fmla="*/ 17879 h 18543"/>
                                    <a:gd name="T102" fmla="*/ 7115 w 7780"/>
                                    <a:gd name="T103" fmla="*/ 18026 h 18543"/>
                                    <a:gd name="T104" fmla="*/ 6945 w 7780"/>
                                    <a:gd name="T105" fmla="*/ 18171 h 18543"/>
                                    <a:gd name="T106" fmla="*/ 6700 w 7780"/>
                                    <a:gd name="T107" fmla="*/ 18293 h 18543"/>
                                    <a:gd name="T108" fmla="*/ 6347 w 7780"/>
                                    <a:gd name="T109" fmla="*/ 18376 h 18543"/>
                                    <a:gd name="T110" fmla="*/ 5861 w 7780"/>
                                    <a:gd name="T111" fmla="*/ 18443 h 18543"/>
                                    <a:gd name="T112" fmla="*/ 5273 w 7780"/>
                                    <a:gd name="T113" fmla="*/ 18497 h 18543"/>
                                    <a:gd name="T114" fmla="*/ 4614 w 7780"/>
                                    <a:gd name="T115" fmla="*/ 18532 h 18543"/>
                                    <a:gd name="T116" fmla="*/ 3913 w 7780"/>
                                    <a:gd name="T117" fmla="*/ 18543 h 185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7780" h="18543">
                                      <a:moveTo>
                                        <a:pt x="3913" y="18543"/>
                                      </a:moveTo>
                                      <a:lnTo>
                                        <a:pt x="3557" y="18541"/>
                                      </a:lnTo>
                                      <a:lnTo>
                                        <a:pt x="3205" y="18532"/>
                                      </a:lnTo>
                                      <a:lnTo>
                                        <a:pt x="2862" y="18517"/>
                                      </a:lnTo>
                                      <a:lnTo>
                                        <a:pt x="2532" y="18497"/>
                                      </a:lnTo>
                                      <a:lnTo>
                                        <a:pt x="2220" y="18472"/>
                                      </a:lnTo>
                                      <a:lnTo>
                                        <a:pt x="1930" y="18444"/>
                                      </a:lnTo>
                                      <a:lnTo>
                                        <a:pt x="1666" y="18411"/>
                                      </a:lnTo>
                                      <a:lnTo>
                                        <a:pt x="1433" y="18376"/>
                                      </a:lnTo>
                                      <a:lnTo>
                                        <a:pt x="1235" y="18338"/>
                                      </a:lnTo>
                                      <a:lnTo>
                                        <a:pt x="1079" y="18293"/>
                                      </a:lnTo>
                                      <a:lnTo>
                                        <a:pt x="947" y="18237"/>
                                      </a:lnTo>
                                      <a:lnTo>
                                        <a:pt x="834" y="18171"/>
                                      </a:lnTo>
                                      <a:lnTo>
                                        <a:pt x="740" y="18100"/>
                                      </a:lnTo>
                                      <a:lnTo>
                                        <a:pt x="664" y="18026"/>
                                      </a:lnTo>
                                      <a:lnTo>
                                        <a:pt x="603" y="17951"/>
                                      </a:lnTo>
                                      <a:lnTo>
                                        <a:pt x="555" y="17879"/>
                                      </a:lnTo>
                                      <a:lnTo>
                                        <a:pt x="519" y="17816"/>
                                      </a:lnTo>
                                      <a:lnTo>
                                        <a:pt x="494" y="17761"/>
                                      </a:lnTo>
                                      <a:lnTo>
                                        <a:pt x="424" y="17436"/>
                                      </a:lnTo>
                                      <a:lnTo>
                                        <a:pt x="351" y="16810"/>
                                      </a:lnTo>
                                      <a:lnTo>
                                        <a:pt x="276" y="15952"/>
                                      </a:lnTo>
                                      <a:lnTo>
                                        <a:pt x="205" y="14931"/>
                                      </a:lnTo>
                                      <a:lnTo>
                                        <a:pt x="139" y="13815"/>
                                      </a:lnTo>
                                      <a:lnTo>
                                        <a:pt x="82" y="12671"/>
                                      </a:lnTo>
                                      <a:lnTo>
                                        <a:pt x="39" y="11571"/>
                                      </a:lnTo>
                                      <a:lnTo>
                                        <a:pt x="10" y="10579"/>
                                      </a:lnTo>
                                      <a:lnTo>
                                        <a:pt x="0" y="9767"/>
                                      </a:lnTo>
                                      <a:lnTo>
                                        <a:pt x="1" y="8985"/>
                                      </a:lnTo>
                                      <a:lnTo>
                                        <a:pt x="8" y="8076"/>
                                      </a:lnTo>
                                      <a:lnTo>
                                        <a:pt x="17" y="7083"/>
                                      </a:lnTo>
                                      <a:lnTo>
                                        <a:pt x="32" y="6056"/>
                                      </a:lnTo>
                                      <a:lnTo>
                                        <a:pt x="50" y="5042"/>
                                      </a:lnTo>
                                      <a:lnTo>
                                        <a:pt x="74" y="4087"/>
                                      </a:lnTo>
                                      <a:lnTo>
                                        <a:pt x="102" y="3239"/>
                                      </a:lnTo>
                                      <a:lnTo>
                                        <a:pt x="136" y="2544"/>
                                      </a:lnTo>
                                      <a:lnTo>
                                        <a:pt x="175" y="2049"/>
                                      </a:lnTo>
                                      <a:lnTo>
                                        <a:pt x="199" y="1827"/>
                                      </a:lnTo>
                                      <a:lnTo>
                                        <a:pt x="223" y="1626"/>
                                      </a:lnTo>
                                      <a:lnTo>
                                        <a:pt x="250" y="1445"/>
                                      </a:lnTo>
                                      <a:lnTo>
                                        <a:pt x="278" y="1283"/>
                                      </a:lnTo>
                                      <a:lnTo>
                                        <a:pt x="312" y="1137"/>
                                      </a:lnTo>
                                      <a:lnTo>
                                        <a:pt x="353" y="1008"/>
                                      </a:lnTo>
                                      <a:lnTo>
                                        <a:pt x="403" y="893"/>
                                      </a:lnTo>
                                      <a:lnTo>
                                        <a:pt x="463" y="790"/>
                                      </a:lnTo>
                                      <a:lnTo>
                                        <a:pt x="534" y="699"/>
                                      </a:lnTo>
                                      <a:lnTo>
                                        <a:pt x="705" y="579"/>
                                      </a:lnTo>
                                      <a:lnTo>
                                        <a:pt x="978" y="464"/>
                                      </a:lnTo>
                                      <a:lnTo>
                                        <a:pt x="1330" y="356"/>
                                      </a:lnTo>
                                      <a:lnTo>
                                        <a:pt x="1743" y="258"/>
                                      </a:lnTo>
                                      <a:lnTo>
                                        <a:pt x="2191" y="171"/>
                                      </a:lnTo>
                                      <a:lnTo>
                                        <a:pt x="2654" y="100"/>
                                      </a:lnTo>
                                      <a:lnTo>
                                        <a:pt x="3109" y="46"/>
                                      </a:lnTo>
                                      <a:lnTo>
                                        <a:pt x="3537" y="11"/>
                                      </a:lnTo>
                                      <a:lnTo>
                                        <a:pt x="3913" y="0"/>
                                      </a:lnTo>
                                      <a:lnTo>
                                        <a:pt x="3916" y="0"/>
                                      </a:lnTo>
                                      <a:lnTo>
                                        <a:pt x="3914" y="0"/>
                                      </a:lnTo>
                                      <a:lnTo>
                                        <a:pt x="3906" y="0"/>
                                      </a:lnTo>
                                      <a:lnTo>
                                        <a:pt x="3895" y="0"/>
                                      </a:lnTo>
                                      <a:lnTo>
                                        <a:pt x="3884" y="0"/>
                                      </a:lnTo>
                                      <a:lnTo>
                                        <a:pt x="3873" y="0"/>
                                      </a:lnTo>
                                      <a:lnTo>
                                        <a:pt x="3865" y="0"/>
                                      </a:lnTo>
                                      <a:lnTo>
                                        <a:pt x="3863" y="0"/>
                                      </a:lnTo>
                                      <a:lnTo>
                                        <a:pt x="3867" y="0"/>
                                      </a:lnTo>
                                      <a:lnTo>
                                        <a:pt x="4242" y="11"/>
                                      </a:lnTo>
                                      <a:lnTo>
                                        <a:pt x="4670" y="46"/>
                                      </a:lnTo>
                                      <a:lnTo>
                                        <a:pt x="5125" y="100"/>
                                      </a:lnTo>
                                      <a:lnTo>
                                        <a:pt x="5588" y="171"/>
                                      </a:lnTo>
                                      <a:lnTo>
                                        <a:pt x="6036" y="258"/>
                                      </a:lnTo>
                                      <a:lnTo>
                                        <a:pt x="6448" y="356"/>
                                      </a:lnTo>
                                      <a:lnTo>
                                        <a:pt x="6801" y="464"/>
                                      </a:lnTo>
                                      <a:lnTo>
                                        <a:pt x="7073" y="579"/>
                                      </a:lnTo>
                                      <a:lnTo>
                                        <a:pt x="7244" y="700"/>
                                      </a:lnTo>
                                      <a:lnTo>
                                        <a:pt x="7316" y="792"/>
                                      </a:lnTo>
                                      <a:lnTo>
                                        <a:pt x="7376" y="893"/>
                                      </a:lnTo>
                                      <a:lnTo>
                                        <a:pt x="7426" y="1008"/>
                                      </a:lnTo>
                                      <a:lnTo>
                                        <a:pt x="7466" y="1137"/>
                                      </a:lnTo>
                                      <a:lnTo>
                                        <a:pt x="7501" y="1283"/>
                                      </a:lnTo>
                                      <a:lnTo>
                                        <a:pt x="7530" y="1445"/>
                                      </a:lnTo>
                                      <a:lnTo>
                                        <a:pt x="7556" y="1626"/>
                                      </a:lnTo>
                                      <a:lnTo>
                                        <a:pt x="7580" y="1827"/>
                                      </a:lnTo>
                                      <a:lnTo>
                                        <a:pt x="7604" y="2049"/>
                                      </a:lnTo>
                                      <a:lnTo>
                                        <a:pt x="7644" y="2544"/>
                                      </a:lnTo>
                                      <a:lnTo>
                                        <a:pt x="7677" y="3239"/>
                                      </a:lnTo>
                                      <a:lnTo>
                                        <a:pt x="7705" y="4087"/>
                                      </a:lnTo>
                                      <a:lnTo>
                                        <a:pt x="7729" y="5042"/>
                                      </a:lnTo>
                                      <a:lnTo>
                                        <a:pt x="7747" y="6056"/>
                                      </a:lnTo>
                                      <a:lnTo>
                                        <a:pt x="7761" y="7083"/>
                                      </a:lnTo>
                                      <a:lnTo>
                                        <a:pt x="7772" y="8076"/>
                                      </a:lnTo>
                                      <a:lnTo>
                                        <a:pt x="7777" y="8985"/>
                                      </a:lnTo>
                                      <a:lnTo>
                                        <a:pt x="7780" y="9765"/>
                                      </a:lnTo>
                                      <a:lnTo>
                                        <a:pt x="7769" y="10579"/>
                                      </a:lnTo>
                                      <a:lnTo>
                                        <a:pt x="7740" y="11569"/>
                                      </a:lnTo>
                                      <a:lnTo>
                                        <a:pt x="7696" y="12671"/>
                                      </a:lnTo>
                                      <a:lnTo>
                                        <a:pt x="7639" y="13815"/>
                                      </a:lnTo>
                                      <a:lnTo>
                                        <a:pt x="7573" y="14931"/>
                                      </a:lnTo>
                                      <a:lnTo>
                                        <a:pt x="7502" y="15952"/>
                                      </a:lnTo>
                                      <a:lnTo>
                                        <a:pt x="7428" y="16810"/>
                                      </a:lnTo>
                                      <a:lnTo>
                                        <a:pt x="7354" y="17436"/>
                                      </a:lnTo>
                                      <a:lnTo>
                                        <a:pt x="7285" y="17761"/>
                                      </a:lnTo>
                                      <a:lnTo>
                                        <a:pt x="7260" y="17816"/>
                                      </a:lnTo>
                                      <a:lnTo>
                                        <a:pt x="7224" y="17879"/>
                                      </a:lnTo>
                                      <a:lnTo>
                                        <a:pt x="7176" y="17951"/>
                                      </a:lnTo>
                                      <a:lnTo>
                                        <a:pt x="7115" y="18026"/>
                                      </a:lnTo>
                                      <a:lnTo>
                                        <a:pt x="7039" y="18100"/>
                                      </a:lnTo>
                                      <a:lnTo>
                                        <a:pt x="6945" y="18171"/>
                                      </a:lnTo>
                                      <a:lnTo>
                                        <a:pt x="6832" y="18237"/>
                                      </a:lnTo>
                                      <a:lnTo>
                                        <a:pt x="6700" y="18293"/>
                                      </a:lnTo>
                                      <a:lnTo>
                                        <a:pt x="6544" y="18338"/>
                                      </a:lnTo>
                                      <a:lnTo>
                                        <a:pt x="6347" y="18376"/>
                                      </a:lnTo>
                                      <a:lnTo>
                                        <a:pt x="6119" y="18411"/>
                                      </a:lnTo>
                                      <a:lnTo>
                                        <a:pt x="5861" y="18443"/>
                                      </a:lnTo>
                                      <a:lnTo>
                                        <a:pt x="5579" y="18472"/>
                                      </a:lnTo>
                                      <a:lnTo>
                                        <a:pt x="5273" y="18497"/>
                                      </a:lnTo>
                                      <a:lnTo>
                                        <a:pt x="4952" y="18517"/>
                                      </a:lnTo>
                                      <a:lnTo>
                                        <a:pt x="4614" y="18532"/>
                                      </a:lnTo>
                                      <a:lnTo>
                                        <a:pt x="4268" y="18541"/>
                                      </a:lnTo>
                                      <a:lnTo>
                                        <a:pt x="3913" y="18543"/>
                                      </a:lnTo>
                                      <a:lnTo>
                                        <a:pt x="3913" y="18543"/>
                                      </a:lnTo>
                                      <a:close/>
                                    </a:path>
                                  </a:pathLst>
                                </a:custGeom>
                                <a:solidFill>
                                  <a:srgbClr val="FFFFFF"/>
                                </a:solidFill>
                                <a:ln w="14288">
                                  <a:solidFill>
                                    <a:srgbClr val="000000"/>
                                  </a:solidFill>
                                  <a:prstDash val="solid"/>
                                  <a:round/>
                                  <a:headEnd/>
                                  <a:tailEnd/>
                                </a:ln>
                              </wps:spPr>
                              <wps:bodyPr/>
                            </wps:wsp>
                            <wps:wsp>
                              <wps:cNvPr id="2056" name="Freeform 2056"/>
                              <wps:cNvSpPr>
                                <a:spLocks/>
                              </wps:cNvSpPr>
                              <wps:spPr bwMode="auto">
                                <a:xfrm rot="2189320">
                                  <a:off x="2965450" y="830262"/>
                                  <a:ext cx="785812" cy="369888"/>
                                </a:xfrm>
                                <a:custGeom>
                                  <a:avLst/>
                                  <a:gdLst>
                                    <a:gd name="T0" fmla="*/ 0 w 3759"/>
                                    <a:gd name="T1" fmla="*/ 0 h 1762"/>
                                    <a:gd name="T2" fmla="*/ 376 w 3759"/>
                                    <a:gd name="T3" fmla="*/ 12 h 1762"/>
                                    <a:gd name="T4" fmla="*/ 803 w 3759"/>
                                    <a:gd name="T5" fmla="*/ 46 h 1762"/>
                                    <a:gd name="T6" fmla="*/ 1259 w 3759"/>
                                    <a:gd name="T7" fmla="*/ 101 h 1762"/>
                                    <a:gd name="T8" fmla="*/ 1721 w 3759"/>
                                    <a:gd name="T9" fmla="*/ 172 h 1762"/>
                                    <a:gd name="T10" fmla="*/ 2170 w 3759"/>
                                    <a:gd name="T11" fmla="*/ 259 h 1762"/>
                                    <a:gd name="T12" fmla="*/ 2582 w 3759"/>
                                    <a:gd name="T13" fmla="*/ 357 h 1762"/>
                                    <a:gd name="T14" fmla="*/ 2935 w 3759"/>
                                    <a:gd name="T15" fmla="*/ 465 h 1762"/>
                                    <a:gd name="T16" fmla="*/ 3208 w 3759"/>
                                    <a:gd name="T17" fmla="*/ 580 h 1762"/>
                                    <a:gd name="T18" fmla="*/ 3378 w 3759"/>
                                    <a:gd name="T19" fmla="*/ 701 h 1762"/>
                                    <a:gd name="T20" fmla="*/ 3451 w 3759"/>
                                    <a:gd name="T21" fmla="*/ 782 h 1762"/>
                                    <a:gd name="T22" fmla="*/ 3513 w 3759"/>
                                    <a:gd name="T23" fmla="*/ 858 h 1762"/>
                                    <a:gd name="T24" fmla="*/ 3565 w 3759"/>
                                    <a:gd name="T25" fmla="*/ 935 h 1762"/>
                                    <a:gd name="T26" fmla="*/ 3609 w 3759"/>
                                    <a:gd name="T27" fmla="*/ 1018 h 1762"/>
                                    <a:gd name="T28" fmla="*/ 3647 w 3759"/>
                                    <a:gd name="T29" fmla="*/ 1116 h 1762"/>
                                    <a:gd name="T30" fmla="*/ 3679 w 3759"/>
                                    <a:gd name="T31" fmla="*/ 1233 h 1762"/>
                                    <a:gd name="T32" fmla="*/ 3707 w 3759"/>
                                    <a:gd name="T33" fmla="*/ 1376 h 1762"/>
                                    <a:gd name="T34" fmla="*/ 3733 w 3759"/>
                                    <a:gd name="T35" fmla="*/ 1550 h 1762"/>
                                    <a:gd name="T36" fmla="*/ 3759 w 3759"/>
                                    <a:gd name="T37" fmla="*/ 1762 h 17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759" h="1762">
                                      <a:moveTo>
                                        <a:pt x="0" y="0"/>
                                      </a:moveTo>
                                      <a:lnTo>
                                        <a:pt x="376" y="12"/>
                                      </a:lnTo>
                                      <a:lnTo>
                                        <a:pt x="803" y="46"/>
                                      </a:lnTo>
                                      <a:lnTo>
                                        <a:pt x="1259" y="101"/>
                                      </a:lnTo>
                                      <a:lnTo>
                                        <a:pt x="1721" y="172"/>
                                      </a:lnTo>
                                      <a:lnTo>
                                        <a:pt x="2170" y="259"/>
                                      </a:lnTo>
                                      <a:lnTo>
                                        <a:pt x="2582" y="357"/>
                                      </a:lnTo>
                                      <a:lnTo>
                                        <a:pt x="2935" y="465"/>
                                      </a:lnTo>
                                      <a:lnTo>
                                        <a:pt x="3208" y="580"/>
                                      </a:lnTo>
                                      <a:lnTo>
                                        <a:pt x="3378" y="701"/>
                                      </a:lnTo>
                                      <a:lnTo>
                                        <a:pt x="3451" y="782"/>
                                      </a:lnTo>
                                      <a:lnTo>
                                        <a:pt x="3513" y="858"/>
                                      </a:lnTo>
                                      <a:lnTo>
                                        <a:pt x="3565" y="935"/>
                                      </a:lnTo>
                                      <a:lnTo>
                                        <a:pt x="3609" y="1018"/>
                                      </a:lnTo>
                                      <a:lnTo>
                                        <a:pt x="3647" y="1116"/>
                                      </a:lnTo>
                                      <a:lnTo>
                                        <a:pt x="3679" y="1233"/>
                                      </a:lnTo>
                                      <a:lnTo>
                                        <a:pt x="3707" y="1376"/>
                                      </a:lnTo>
                                      <a:lnTo>
                                        <a:pt x="3733" y="1550"/>
                                      </a:lnTo>
                                      <a:lnTo>
                                        <a:pt x="3759" y="1762"/>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57" name="Freeform 2057"/>
                              <wps:cNvSpPr>
                                <a:spLocks/>
                              </wps:cNvSpPr>
                              <wps:spPr bwMode="auto">
                                <a:xfrm rot="2189320">
                                  <a:off x="2533650" y="1771650"/>
                                  <a:ext cx="184150" cy="1089025"/>
                                </a:xfrm>
                                <a:custGeom>
                                  <a:avLst/>
                                  <a:gdLst>
                                    <a:gd name="T0" fmla="*/ 880 w 880"/>
                                    <a:gd name="T1" fmla="*/ 0 h 5198"/>
                                    <a:gd name="T2" fmla="*/ 879 w 880"/>
                                    <a:gd name="T3" fmla="*/ 519 h 5198"/>
                                    <a:gd name="T4" fmla="*/ 878 w 880"/>
                                    <a:gd name="T5" fmla="*/ 1131 h 5198"/>
                                    <a:gd name="T6" fmla="*/ 874 w 880"/>
                                    <a:gd name="T7" fmla="*/ 1802 h 5198"/>
                                    <a:gd name="T8" fmla="*/ 872 w 880"/>
                                    <a:gd name="T9" fmla="*/ 2493 h 5198"/>
                                    <a:gd name="T10" fmla="*/ 868 w 880"/>
                                    <a:gd name="T11" fmla="*/ 3170 h 5198"/>
                                    <a:gd name="T12" fmla="*/ 865 w 880"/>
                                    <a:gd name="T13" fmla="*/ 3796 h 5198"/>
                                    <a:gd name="T14" fmla="*/ 861 w 880"/>
                                    <a:gd name="T15" fmla="*/ 4334 h 5198"/>
                                    <a:gd name="T16" fmla="*/ 860 w 880"/>
                                    <a:gd name="T17" fmla="*/ 4750 h 5198"/>
                                    <a:gd name="T18" fmla="*/ 859 w 880"/>
                                    <a:gd name="T19" fmla="*/ 5006 h 5198"/>
                                    <a:gd name="T20" fmla="*/ 0 w 880"/>
                                    <a:gd name="T21" fmla="*/ 5198 h 5198"/>
                                    <a:gd name="T22" fmla="*/ 2 w 880"/>
                                    <a:gd name="T23" fmla="*/ 4905 h 5198"/>
                                    <a:gd name="T24" fmla="*/ 6 w 880"/>
                                    <a:gd name="T25" fmla="*/ 4611 h 5198"/>
                                    <a:gd name="T26" fmla="*/ 15 w 880"/>
                                    <a:gd name="T27" fmla="*/ 4320 h 5198"/>
                                    <a:gd name="T28" fmla="*/ 24 w 880"/>
                                    <a:gd name="T29" fmla="*/ 4041 h 5198"/>
                                    <a:gd name="T30" fmla="*/ 35 w 880"/>
                                    <a:gd name="T31" fmla="*/ 3782 h 5198"/>
                                    <a:gd name="T32" fmla="*/ 46 w 880"/>
                                    <a:gd name="T33" fmla="*/ 3547 h 5198"/>
                                    <a:gd name="T34" fmla="*/ 56 w 880"/>
                                    <a:gd name="T35" fmla="*/ 3344 h 5198"/>
                                    <a:gd name="T36" fmla="*/ 65 w 880"/>
                                    <a:gd name="T37" fmla="*/ 3181 h 5198"/>
                                    <a:gd name="T38" fmla="*/ 71 w 880"/>
                                    <a:gd name="T39" fmla="*/ 3064 h 5198"/>
                                    <a:gd name="T40" fmla="*/ 80 w 880"/>
                                    <a:gd name="T41" fmla="*/ 2974 h 5198"/>
                                    <a:gd name="T42" fmla="*/ 94 w 880"/>
                                    <a:gd name="T43" fmla="*/ 2878 h 5198"/>
                                    <a:gd name="T44" fmla="*/ 112 w 880"/>
                                    <a:gd name="T45" fmla="*/ 2780 h 5198"/>
                                    <a:gd name="T46" fmla="*/ 133 w 880"/>
                                    <a:gd name="T47" fmla="*/ 2680 h 5198"/>
                                    <a:gd name="T48" fmla="*/ 156 w 880"/>
                                    <a:gd name="T49" fmla="*/ 2579 h 5198"/>
                                    <a:gd name="T50" fmla="*/ 180 w 880"/>
                                    <a:gd name="T51" fmla="*/ 2478 h 5198"/>
                                    <a:gd name="T52" fmla="*/ 205 w 880"/>
                                    <a:gd name="T53" fmla="*/ 2380 h 5198"/>
                                    <a:gd name="T54" fmla="*/ 227 w 880"/>
                                    <a:gd name="T55" fmla="*/ 2287 h 5198"/>
                                    <a:gd name="T56" fmla="*/ 246 w 880"/>
                                    <a:gd name="T57" fmla="*/ 2199 h 5198"/>
                                    <a:gd name="T58" fmla="*/ 280 w 880"/>
                                    <a:gd name="T59" fmla="*/ 2062 h 5198"/>
                                    <a:gd name="T60" fmla="*/ 335 w 880"/>
                                    <a:gd name="T61" fmla="*/ 1849 h 5198"/>
                                    <a:gd name="T62" fmla="*/ 409 w 880"/>
                                    <a:gd name="T63" fmla="*/ 1580 h 5198"/>
                                    <a:gd name="T64" fmla="*/ 493 w 880"/>
                                    <a:gd name="T65" fmla="*/ 1278 h 5198"/>
                                    <a:gd name="T66" fmla="*/ 584 w 880"/>
                                    <a:gd name="T67" fmla="*/ 962 h 5198"/>
                                    <a:gd name="T68" fmla="*/ 674 w 880"/>
                                    <a:gd name="T69" fmla="*/ 656 h 5198"/>
                                    <a:gd name="T70" fmla="*/ 757 w 880"/>
                                    <a:gd name="T71" fmla="*/ 378 h 5198"/>
                                    <a:gd name="T72" fmla="*/ 827 w 880"/>
                                    <a:gd name="T73" fmla="*/ 153 h 5198"/>
                                    <a:gd name="T74" fmla="*/ 880 w 880"/>
                                    <a:gd name="T75" fmla="*/ 0 h 51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880" h="5198">
                                      <a:moveTo>
                                        <a:pt x="880" y="0"/>
                                      </a:moveTo>
                                      <a:lnTo>
                                        <a:pt x="879" y="519"/>
                                      </a:lnTo>
                                      <a:lnTo>
                                        <a:pt x="878" y="1131"/>
                                      </a:lnTo>
                                      <a:lnTo>
                                        <a:pt x="874" y="1802"/>
                                      </a:lnTo>
                                      <a:lnTo>
                                        <a:pt x="872" y="2493"/>
                                      </a:lnTo>
                                      <a:lnTo>
                                        <a:pt x="868" y="3170"/>
                                      </a:lnTo>
                                      <a:lnTo>
                                        <a:pt x="865" y="3796"/>
                                      </a:lnTo>
                                      <a:lnTo>
                                        <a:pt x="861" y="4334"/>
                                      </a:lnTo>
                                      <a:lnTo>
                                        <a:pt x="860" y="4750"/>
                                      </a:lnTo>
                                      <a:lnTo>
                                        <a:pt x="859" y="5006"/>
                                      </a:lnTo>
                                      <a:lnTo>
                                        <a:pt x="0" y="5198"/>
                                      </a:lnTo>
                                      <a:lnTo>
                                        <a:pt x="2" y="4905"/>
                                      </a:lnTo>
                                      <a:lnTo>
                                        <a:pt x="6" y="4611"/>
                                      </a:lnTo>
                                      <a:lnTo>
                                        <a:pt x="15" y="4320"/>
                                      </a:lnTo>
                                      <a:lnTo>
                                        <a:pt x="24" y="4041"/>
                                      </a:lnTo>
                                      <a:lnTo>
                                        <a:pt x="35" y="3782"/>
                                      </a:lnTo>
                                      <a:lnTo>
                                        <a:pt x="46" y="3547"/>
                                      </a:lnTo>
                                      <a:lnTo>
                                        <a:pt x="56" y="3344"/>
                                      </a:lnTo>
                                      <a:lnTo>
                                        <a:pt x="65" y="3181"/>
                                      </a:lnTo>
                                      <a:lnTo>
                                        <a:pt x="71" y="3064"/>
                                      </a:lnTo>
                                      <a:lnTo>
                                        <a:pt x="80" y="2974"/>
                                      </a:lnTo>
                                      <a:lnTo>
                                        <a:pt x="94" y="2878"/>
                                      </a:lnTo>
                                      <a:lnTo>
                                        <a:pt x="112" y="2780"/>
                                      </a:lnTo>
                                      <a:lnTo>
                                        <a:pt x="133" y="2680"/>
                                      </a:lnTo>
                                      <a:lnTo>
                                        <a:pt x="156" y="2579"/>
                                      </a:lnTo>
                                      <a:lnTo>
                                        <a:pt x="180" y="2478"/>
                                      </a:lnTo>
                                      <a:lnTo>
                                        <a:pt x="205" y="2380"/>
                                      </a:lnTo>
                                      <a:lnTo>
                                        <a:pt x="227" y="2287"/>
                                      </a:lnTo>
                                      <a:lnTo>
                                        <a:pt x="246" y="2199"/>
                                      </a:lnTo>
                                      <a:lnTo>
                                        <a:pt x="280" y="2062"/>
                                      </a:lnTo>
                                      <a:lnTo>
                                        <a:pt x="335" y="1849"/>
                                      </a:lnTo>
                                      <a:lnTo>
                                        <a:pt x="409" y="1580"/>
                                      </a:lnTo>
                                      <a:lnTo>
                                        <a:pt x="493" y="1278"/>
                                      </a:lnTo>
                                      <a:lnTo>
                                        <a:pt x="584" y="962"/>
                                      </a:lnTo>
                                      <a:lnTo>
                                        <a:pt x="674" y="656"/>
                                      </a:lnTo>
                                      <a:lnTo>
                                        <a:pt x="757" y="378"/>
                                      </a:lnTo>
                                      <a:lnTo>
                                        <a:pt x="827" y="153"/>
                                      </a:lnTo>
                                      <a:lnTo>
                                        <a:pt x="880"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58" name="Freeform 2058"/>
                              <wps:cNvSpPr>
                                <a:spLocks/>
                              </wps:cNvSpPr>
                              <wps:spPr bwMode="auto">
                                <a:xfrm rot="2189320">
                                  <a:off x="2030412" y="2697162"/>
                                  <a:ext cx="182563" cy="593725"/>
                                </a:xfrm>
                                <a:custGeom>
                                  <a:avLst/>
                                  <a:gdLst>
                                    <a:gd name="T0" fmla="*/ 2 w 868"/>
                                    <a:gd name="T1" fmla="*/ 191 h 2839"/>
                                    <a:gd name="T2" fmla="*/ 868 w 868"/>
                                    <a:gd name="T3" fmla="*/ 0 h 2839"/>
                                    <a:gd name="T4" fmla="*/ 867 w 868"/>
                                    <a:gd name="T5" fmla="*/ 236 h 2839"/>
                                    <a:gd name="T6" fmla="*/ 863 w 868"/>
                                    <a:gd name="T7" fmla="*/ 543 h 2839"/>
                                    <a:gd name="T8" fmla="*/ 859 w 868"/>
                                    <a:gd name="T9" fmla="*/ 895 h 2839"/>
                                    <a:gd name="T10" fmla="*/ 852 w 868"/>
                                    <a:gd name="T11" fmla="*/ 1271 h 2839"/>
                                    <a:gd name="T12" fmla="*/ 845 w 868"/>
                                    <a:gd name="T13" fmla="*/ 1646 h 2839"/>
                                    <a:gd name="T14" fmla="*/ 837 w 868"/>
                                    <a:gd name="T15" fmla="*/ 1995 h 2839"/>
                                    <a:gd name="T16" fmla="*/ 829 w 868"/>
                                    <a:gd name="T17" fmla="*/ 2295 h 2839"/>
                                    <a:gd name="T18" fmla="*/ 821 w 868"/>
                                    <a:gd name="T19" fmla="*/ 2522 h 2839"/>
                                    <a:gd name="T20" fmla="*/ 814 w 868"/>
                                    <a:gd name="T21" fmla="*/ 2650 h 2839"/>
                                    <a:gd name="T22" fmla="*/ 803 w 868"/>
                                    <a:gd name="T23" fmla="*/ 2716 h 2839"/>
                                    <a:gd name="T24" fmla="*/ 786 w 868"/>
                                    <a:gd name="T25" fmla="*/ 2766 h 2839"/>
                                    <a:gd name="T26" fmla="*/ 764 w 868"/>
                                    <a:gd name="T27" fmla="*/ 2803 h 2839"/>
                                    <a:gd name="T28" fmla="*/ 739 w 868"/>
                                    <a:gd name="T29" fmla="*/ 2827 h 2839"/>
                                    <a:gd name="T30" fmla="*/ 710 w 868"/>
                                    <a:gd name="T31" fmla="*/ 2839 h 2839"/>
                                    <a:gd name="T32" fmla="*/ 681 w 868"/>
                                    <a:gd name="T33" fmla="*/ 2838 h 2839"/>
                                    <a:gd name="T34" fmla="*/ 651 w 868"/>
                                    <a:gd name="T35" fmla="*/ 2824 h 2839"/>
                                    <a:gd name="T36" fmla="*/ 624 w 868"/>
                                    <a:gd name="T37" fmla="*/ 2800 h 2839"/>
                                    <a:gd name="T38" fmla="*/ 597 w 868"/>
                                    <a:gd name="T39" fmla="*/ 2764 h 2839"/>
                                    <a:gd name="T40" fmla="*/ 564 w 868"/>
                                    <a:gd name="T41" fmla="*/ 2698 h 2839"/>
                                    <a:gd name="T42" fmla="*/ 512 w 868"/>
                                    <a:gd name="T43" fmla="*/ 2592 h 2839"/>
                                    <a:gd name="T44" fmla="*/ 448 w 868"/>
                                    <a:gd name="T45" fmla="*/ 2456 h 2839"/>
                                    <a:gd name="T46" fmla="*/ 378 w 868"/>
                                    <a:gd name="T47" fmla="*/ 2302 h 2839"/>
                                    <a:gd name="T48" fmla="*/ 307 w 868"/>
                                    <a:gd name="T49" fmla="*/ 2140 h 2839"/>
                                    <a:gd name="T50" fmla="*/ 238 w 868"/>
                                    <a:gd name="T51" fmla="*/ 1983 h 2839"/>
                                    <a:gd name="T52" fmla="*/ 178 w 868"/>
                                    <a:gd name="T53" fmla="*/ 1838 h 2839"/>
                                    <a:gd name="T54" fmla="*/ 132 w 868"/>
                                    <a:gd name="T55" fmla="*/ 1721 h 2839"/>
                                    <a:gd name="T56" fmla="*/ 103 w 868"/>
                                    <a:gd name="T57" fmla="*/ 1641 h 2839"/>
                                    <a:gd name="T58" fmla="*/ 87 w 868"/>
                                    <a:gd name="T59" fmla="*/ 1581 h 2839"/>
                                    <a:gd name="T60" fmla="*/ 69 w 868"/>
                                    <a:gd name="T61" fmla="*/ 1521 h 2839"/>
                                    <a:gd name="T62" fmla="*/ 54 w 868"/>
                                    <a:gd name="T63" fmla="*/ 1457 h 2839"/>
                                    <a:gd name="T64" fmla="*/ 39 w 868"/>
                                    <a:gd name="T65" fmla="*/ 1390 h 2839"/>
                                    <a:gd name="T66" fmla="*/ 27 w 868"/>
                                    <a:gd name="T67" fmla="*/ 1319 h 2839"/>
                                    <a:gd name="T68" fmla="*/ 16 w 868"/>
                                    <a:gd name="T69" fmla="*/ 1242 h 2839"/>
                                    <a:gd name="T70" fmla="*/ 8 w 868"/>
                                    <a:gd name="T71" fmla="*/ 1159 h 2839"/>
                                    <a:gd name="T72" fmla="*/ 2 w 868"/>
                                    <a:gd name="T73" fmla="*/ 1070 h 2839"/>
                                    <a:gd name="T74" fmla="*/ 0 w 868"/>
                                    <a:gd name="T75" fmla="*/ 972 h 2839"/>
                                    <a:gd name="T76" fmla="*/ 0 w 868"/>
                                    <a:gd name="T77" fmla="*/ 901 h 2839"/>
                                    <a:gd name="T78" fmla="*/ 0 w 868"/>
                                    <a:gd name="T79" fmla="*/ 817 h 2839"/>
                                    <a:gd name="T80" fmla="*/ 0 w 868"/>
                                    <a:gd name="T81" fmla="*/ 723 h 2839"/>
                                    <a:gd name="T82" fmla="*/ 0 w 868"/>
                                    <a:gd name="T83" fmla="*/ 623 h 2839"/>
                                    <a:gd name="T84" fmla="*/ 1 w 868"/>
                                    <a:gd name="T85" fmla="*/ 523 h 2839"/>
                                    <a:gd name="T86" fmla="*/ 1 w 868"/>
                                    <a:gd name="T87" fmla="*/ 425 h 2839"/>
                                    <a:gd name="T88" fmla="*/ 2 w 868"/>
                                    <a:gd name="T89" fmla="*/ 334 h 2839"/>
                                    <a:gd name="T90" fmla="*/ 2 w 868"/>
                                    <a:gd name="T91" fmla="*/ 255 h 2839"/>
                                    <a:gd name="T92" fmla="*/ 2 w 868"/>
                                    <a:gd name="T93" fmla="*/ 191 h 28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868" h="2839">
                                      <a:moveTo>
                                        <a:pt x="2" y="191"/>
                                      </a:moveTo>
                                      <a:lnTo>
                                        <a:pt x="868" y="0"/>
                                      </a:lnTo>
                                      <a:lnTo>
                                        <a:pt x="867" y="236"/>
                                      </a:lnTo>
                                      <a:lnTo>
                                        <a:pt x="863" y="543"/>
                                      </a:lnTo>
                                      <a:lnTo>
                                        <a:pt x="859" y="895"/>
                                      </a:lnTo>
                                      <a:lnTo>
                                        <a:pt x="852" y="1271"/>
                                      </a:lnTo>
                                      <a:lnTo>
                                        <a:pt x="845" y="1646"/>
                                      </a:lnTo>
                                      <a:lnTo>
                                        <a:pt x="837" y="1995"/>
                                      </a:lnTo>
                                      <a:lnTo>
                                        <a:pt x="829" y="2295"/>
                                      </a:lnTo>
                                      <a:lnTo>
                                        <a:pt x="821" y="2522"/>
                                      </a:lnTo>
                                      <a:lnTo>
                                        <a:pt x="814" y="2650"/>
                                      </a:lnTo>
                                      <a:lnTo>
                                        <a:pt x="803" y="2716"/>
                                      </a:lnTo>
                                      <a:lnTo>
                                        <a:pt x="786" y="2766"/>
                                      </a:lnTo>
                                      <a:lnTo>
                                        <a:pt x="764" y="2803"/>
                                      </a:lnTo>
                                      <a:lnTo>
                                        <a:pt x="739" y="2827"/>
                                      </a:lnTo>
                                      <a:lnTo>
                                        <a:pt x="710" y="2839"/>
                                      </a:lnTo>
                                      <a:lnTo>
                                        <a:pt x="681" y="2838"/>
                                      </a:lnTo>
                                      <a:lnTo>
                                        <a:pt x="651" y="2824"/>
                                      </a:lnTo>
                                      <a:lnTo>
                                        <a:pt x="624" y="2800"/>
                                      </a:lnTo>
                                      <a:lnTo>
                                        <a:pt x="597" y="2764"/>
                                      </a:lnTo>
                                      <a:lnTo>
                                        <a:pt x="564" y="2698"/>
                                      </a:lnTo>
                                      <a:lnTo>
                                        <a:pt x="512" y="2592"/>
                                      </a:lnTo>
                                      <a:lnTo>
                                        <a:pt x="448" y="2456"/>
                                      </a:lnTo>
                                      <a:lnTo>
                                        <a:pt x="378" y="2302"/>
                                      </a:lnTo>
                                      <a:lnTo>
                                        <a:pt x="307" y="2140"/>
                                      </a:lnTo>
                                      <a:lnTo>
                                        <a:pt x="238" y="1983"/>
                                      </a:lnTo>
                                      <a:lnTo>
                                        <a:pt x="178" y="1838"/>
                                      </a:lnTo>
                                      <a:lnTo>
                                        <a:pt x="132" y="1721"/>
                                      </a:lnTo>
                                      <a:lnTo>
                                        <a:pt x="103" y="1641"/>
                                      </a:lnTo>
                                      <a:lnTo>
                                        <a:pt x="87" y="1581"/>
                                      </a:lnTo>
                                      <a:lnTo>
                                        <a:pt x="69" y="1521"/>
                                      </a:lnTo>
                                      <a:lnTo>
                                        <a:pt x="54" y="1457"/>
                                      </a:lnTo>
                                      <a:lnTo>
                                        <a:pt x="39" y="1390"/>
                                      </a:lnTo>
                                      <a:lnTo>
                                        <a:pt x="27" y="1319"/>
                                      </a:lnTo>
                                      <a:lnTo>
                                        <a:pt x="16" y="1242"/>
                                      </a:lnTo>
                                      <a:lnTo>
                                        <a:pt x="8" y="1159"/>
                                      </a:lnTo>
                                      <a:lnTo>
                                        <a:pt x="2" y="1070"/>
                                      </a:lnTo>
                                      <a:lnTo>
                                        <a:pt x="0" y="972"/>
                                      </a:lnTo>
                                      <a:lnTo>
                                        <a:pt x="0" y="901"/>
                                      </a:lnTo>
                                      <a:lnTo>
                                        <a:pt x="0" y="817"/>
                                      </a:lnTo>
                                      <a:lnTo>
                                        <a:pt x="0" y="723"/>
                                      </a:lnTo>
                                      <a:lnTo>
                                        <a:pt x="0" y="623"/>
                                      </a:lnTo>
                                      <a:lnTo>
                                        <a:pt x="1" y="523"/>
                                      </a:lnTo>
                                      <a:lnTo>
                                        <a:pt x="1" y="425"/>
                                      </a:lnTo>
                                      <a:lnTo>
                                        <a:pt x="2" y="334"/>
                                      </a:lnTo>
                                      <a:lnTo>
                                        <a:pt x="2" y="255"/>
                                      </a:lnTo>
                                      <a:lnTo>
                                        <a:pt x="2" y="191"/>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59" name="Freeform 2059"/>
                              <wps:cNvSpPr>
                                <a:spLocks/>
                              </wps:cNvSpPr>
                              <wps:spPr bwMode="auto">
                                <a:xfrm rot="2189320">
                                  <a:off x="1350962" y="2879725"/>
                                  <a:ext cx="534988" cy="501650"/>
                                </a:xfrm>
                                <a:custGeom>
                                  <a:avLst/>
                                  <a:gdLst>
                                    <a:gd name="T0" fmla="*/ 0 w 2558"/>
                                    <a:gd name="T1" fmla="*/ 232 h 2395"/>
                                    <a:gd name="T2" fmla="*/ 186 w 2558"/>
                                    <a:gd name="T3" fmla="*/ 232 h 2395"/>
                                    <a:gd name="T4" fmla="*/ 400 w 2558"/>
                                    <a:gd name="T5" fmla="*/ 230 h 2395"/>
                                    <a:gd name="T6" fmla="*/ 634 w 2558"/>
                                    <a:gd name="T7" fmla="*/ 225 h 2395"/>
                                    <a:gd name="T8" fmla="*/ 880 w 2558"/>
                                    <a:gd name="T9" fmla="*/ 214 h 2395"/>
                                    <a:gd name="T10" fmla="*/ 1130 w 2558"/>
                                    <a:gd name="T11" fmla="*/ 197 h 2395"/>
                                    <a:gd name="T12" fmla="*/ 1377 w 2558"/>
                                    <a:gd name="T13" fmla="*/ 170 h 2395"/>
                                    <a:gd name="T14" fmla="*/ 1611 w 2558"/>
                                    <a:gd name="T15" fmla="*/ 132 h 2395"/>
                                    <a:gd name="T16" fmla="*/ 1824 w 2558"/>
                                    <a:gd name="T17" fmla="*/ 82 h 2395"/>
                                    <a:gd name="T18" fmla="*/ 2008 w 2558"/>
                                    <a:gd name="T19" fmla="*/ 15 h 2395"/>
                                    <a:gd name="T20" fmla="*/ 2037 w 2558"/>
                                    <a:gd name="T21" fmla="*/ 4 h 2395"/>
                                    <a:gd name="T22" fmla="*/ 2061 w 2558"/>
                                    <a:gd name="T23" fmla="*/ 0 h 2395"/>
                                    <a:gd name="T24" fmla="*/ 2082 w 2558"/>
                                    <a:gd name="T25" fmla="*/ 0 h 2395"/>
                                    <a:gd name="T26" fmla="*/ 2100 w 2558"/>
                                    <a:gd name="T27" fmla="*/ 4 h 2395"/>
                                    <a:gd name="T28" fmla="*/ 2114 w 2558"/>
                                    <a:gd name="T29" fmla="*/ 14 h 2395"/>
                                    <a:gd name="T30" fmla="*/ 2127 w 2558"/>
                                    <a:gd name="T31" fmla="*/ 28 h 2395"/>
                                    <a:gd name="T32" fmla="*/ 2136 w 2558"/>
                                    <a:gd name="T33" fmla="*/ 45 h 2395"/>
                                    <a:gd name="T34" fmla="*/ 2146 w 2558"/>
                                    <a:gd name="T35" fmla="*/ 64 h 2395"/>
                                    <a:gd name="T36" fmla="*/ 2153 w 2558"/>
                                    <a:gd name="T37" fmla="*/ 87 h 2395"/>
                                    <a:gd name="T38" fmla="*/ 2170 w 2558"/>
                                    <a:gd name="T39" fmla="*/ 152 h 2395"/>
                                    <a:gd name="T40" fmla="*/ 2204 w 2558"/>
                                    <a:gd name="T41" fmla="*/ 287 h 2395"/>
                                    <a:gd name="T42" fmla="*/ 2250 w 2558"/>
                                    <a:gd name="T43" fmla="*/ 471 h 2395"/>
                                    <a:gd name="T44" fmla="*/ 2306 w 2558"/>
                                    <a:gd name="T45" fmla="*/ 686 h 2395"/>
                                    <a:gd name="T46" fmla="*/ 2362 w 2558"/>
                                    <a:gd name="T47" fmla="*/ 912 h 2395"/>
                                    <a:gd name="T48" fmla="*/ 2418 w 2558"/>
                                    <a:gd name="T49" fmla="*/ 1130 h 2395"/>
                                    <a:gd name="T50" fmla="*/ 2466 w 2558"/>
                                    <a:gd name="T51" fmla="*/ 1320 h 2395"/>
                                    <a:gd name="T52" fmla="*/ 2503 w 2558"/>
                                    <a:gd name="T53" fmla="*/ 1463 h 2395"/>
                                    <a:gd name="T54" fmla="*/ 2524 w 2558"/>
                                    <a:gd name="T55" fmla="*/ 1540 h 2395"/>
                                    <a:gd name="T56" fmla="*/ 2534 w 2558"/>
                                    <a:gd name="T57" fmla="*/ 1580 h 2395"/>
                                    <a:gd name="T58" fmla="*/ 2544 w 2558"/>
                                    <a:gd name="T59" fmla="*/ 1624 h 2395"/>
                                    <a:gd name="T60" fmla="*/ 2554 w 2558"/>
                                    <a:gd name="T61" fmla="*/ 1670 h 2395"/>
                                    <a:gd name="T62" fmla="*/ 2558 w 2558"/>
                                    <a:gd name="T63" fmla="*/ 1717 h 2395"/>
                                    <a:gd name="T64" fmla="*/ 2557 w 2558"/>
                                    <a:gd name="T65" fmla="*/ 1764 h 2395"/>
                                    <a:gd name="T66" fmla="*/ 2549 w 2558"/>
                                    <a:gd name="T67" fmla="*/ 1808 h 2395"/>
                                    <a:gd name="T68" fmla="*/ 2532 w 2558"/>
                                    <a:gd name="T69" fmla="*/ 1848 h 2395"/>
                                    <a:gd name="T70" fmla="*/ 2503 w 2558"/>
                                    <a:gd name="T71" fmla="*/ 1883 h 2395"/>
                                    <a:gd name="T72" fmla="*/ 2461 w 2558"/>
                                    <a:gd name="T73" fmla="*/ 1911 h 2395"/>
                                    <a:gd name="T74" fmla="*/ 2363 w 2558"/>
                                    <a:gd name="T75" fmla="*/ 1958 h 2395"/>
                                    <a:gd name="T76" fmla="*/ 2241 w 2558"/>
                                    <a:gd name="T77" fmla="*/ 2014 h 2395"/>
                                    <a:gd name="T78" fmla="*/ 2100 w 2558"/>
                                    <a:gd name="T79" fmla="*/ 2074 h 2395"/>
                                    <a:gd name="T80" fmla="*/ 1942 w 2558"/>
                                    <a:gd name="T81" fmla="*/ 2135 h 2395"/>
                                    <a:gd name="T82" fmla="*/ 1772 w 2558"/>
                                    <a:gd name="T83" fmla="*/ 2195 h 2395"/>
                                    <a:gd name="T84" fmla="*/ 1596 w 2558"/>
                                    <a:gd name="T85" fmla="*/ 2249 h 2395"/>
                                    <a:gd name="T86" fmla="*/ 1416 w 2558"/>
                                    <a:gd name="T87" fmla="*/ 2296 h 2395"/>
                                    <a:gd name="T88" fmla="*/ 1236 w 2558"/>
                                    <a:gd name="T89" fmla="*/ 2332 h 2395"/>
                                    <a:gd name="T90" fmla="*/ 1061 w 2558"/>
                                    <a:gd name="T91" fmla="*/ 2354 h 2395"/>
                                    <a:gd name="T92" fmla="*/ 899 w 2558"/>
                                    <a:gd name="T93" fmla="*/ 2366 h 2395"/>
                                    <a:gd name="T94" fmla="*/ 754 w 2558"/>
                                    <a:gd name="T95" fmla="*/ 2376 h 2395"/>
                                    <a:gd name="T96" fmla="*/ 625 w 2558"/>
                                    <a:gd name="T97" fmla="*/ 2383 h 2395"/>
                                    <a:gd name="T98" fmla="*/ 507 w 2558"/>
                                    <a:gd name="T99" fmla="*/ 2388 h 2395"/>
                                    <a:gd name="T100" fmla="*/ 400 w 2558"/>
                                    <a:gd name="T101" fmla="*/ 2392 h 2395"/>
                                    <a:gd name="T102" fmla="*/ 300 w 2558"/>
                                    <a:gd name="T103" fmla="*/ 2394 h 2395"/>
                                    <a:gd name="T104" fmla="*/ 205 w 2558"/>
                                    <a:gd name="T105" fmla="*/ 2395 h 2395"/>
                                    <a:gd name="T106" fmla="*/ 113 w 2558"/>
                                    <a:gd name="T107" fmla="*/ 2395 h 2395"/>
                                    <a:gd name="T108" fmla="*/ 21 w 2558"/>
                                    <a:gd name="T109" fmla="*/ 2395 h 2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558" h="2395">
                                      <a:moveTo>
                                        <a:pt x="0" y="232"/>
                                      </a:moveTo>
                                      <a:lnTo>
                                        <a:pt x="186" y="232"/>
                                      </a:lnTo>
                                      <a:lnTo>
                                        <a:pt x="400" y="230"/>
                                      </a:lnTo>
                                      <a:lnTo>
                                        <a:pt x="634" y="225"/>
                                      </a:lnTo>
                                      <a:lnTo>
                                        <a:pt x="880" y="214"/>
                                      </a:lnTo>
                                      <a:lnTo>
                                        <a:pt x="1130" y="197"/>
                                      </a:lnTo>
                                      <a:lnTo>
                                        <a:pt x="1377" y="170"/>
                                      </a:lnTo>
                                      <a:lnTo>
                                        <a:pt x="1611" y="132"/>
                                      </a:lnTo>
                                      <a:lnTo>
                                        <a:pt x="1824" y="82"/>
                                      </a:lnTo>
                                      <a:lnTo>
                                        <a:pt x="2008" y="15"/>
                                      </a:lnTo>
                                      <a:lnTo>
                                        <a:pt x="2037" y="4"/>
                                      </a:lnTo>
                                      <a:lnTo>
                                        <a:pt x="2061" y="0"/>
                                      </a:lnTo>
                                      <a:lnTo>
                                        <a:pt x="2082" y="0"/>
                                      </a:lnTo>
                                      <a:lnTo>
                                        <a:pt x="2100" y="4"/>
                                      </a:lnTo>
                                      <a:lnTo>
                                        <a:pt x="2114" y="14"/>
                                      </a:lnTo>
                                      <a:lnTo>
                                        <a:pt x="2127" y="28"/>
                                      </a:lnTo>
                                      <a:lnTo>
                                        <a:pt x="2136" y="45"/>
                                      </a:lnTo>
                                      <a:lnTo>
                                        <a:pt x="2146" y="64"/>
                                      </a:lnTo>
                                      <a:lnTo>
                                        <a:pt x="2153" y="87"/>
                                      </a:lnTo>
                                      <a:lnTo>
                                        <a:pt x="2170" y="152"/>
                                      </a:lnTo>
                                      <a:lnTo>
                                        <a:pt x="2204" y="287"/>
                                      </a:lnTo>
                                      <a:lnTo>
                                        <a:pt x="2250" y="471"/>
                                      </a:lnTo>
                                      <a:lnTo>
                                        <a:pt x="2306" y="686"/>
                                      </a:lnTo>
                                      <a:lnTo>
                                        <a:pt x="2362" y="912"/>
                                      </a:lnTo>
                                      <a:lnTo>
                                        <a:pt x="2418" y="1130"/>
                                      </a:lnTo>
                                      <a:lnTo>
                                        <a:pt x="2466" y="1320"/>
                                      </a:lnTo>
                                      <a:lnTo>
                                        <a:pt x="2503" y="1463"/>
                                      </a:lnTo>
                                      <a:lnTo>
                                        <a:pt x="2524" y="1540"/>
                                      </a:lnTo>
                                      <a:lnTo>
                                        <a:pt x="2534" y="1580"/>
                                      </a:lnTo>
                                      <a:lnTo>
                                        <a:pt x="2544" y="1624"/>
                                      </a:lnTo>
                                      <a:lnTo>
                                        <a:pt x="2554" y="1670"/>
                                      </a:lnTo>
                                      <a:lnTo>
                                        <a:pt x="2558" y="1717"/>
                                      </a:lnTo>
                                      <a:lnTo>
                                        <a:pt x="2557" y="1764"/>
                                      </a:lnTo>
                                      <a:lnTo>
                                        <a:pt x="2549" y="1808"/>
                                      </a:lnTo>
                                      <a:lnTo>
                                        <a:pt x="2532" y="1848"/>
                                      </a:lnTo>
                                      <a:lnTo>
                                        <a:pt x="2503" y="1883"/>
                                      </a:lnTo>
                                      <a:lnTo>
                                        <a:pt x="2461" y="1911"/>
                                      </a:lnTo>
                                      <a:lnTo>
                                        <a:pt x="2363" y="1958"/>
                                      </a:lnTo>
                                      <a:lnTo>
                                        <a:pt x="2241" y="2014"/>
                                      </a:lnTo>
                                      <a:lnTo>
                                        <a:pt x="2100" y="2074"/>
                                      </a:lnTo>
                                      <a:lnTo>
                                        <a:pt x="1942" y="2135"/>
                                      </a:lnTo>
                                      <a:lnTo>
                                        <a:pt x="1772" y="2195"/>
                                      </a:lnTo>
                                      <a:lnTo>
                                        <a:pt x="1596" y="2249"/>
                                      </a:lnTo>
                                      <a:lnTo>
                                        <a:pt x="1416" y="2296"/>
                                      </a:lnTo>
                                      <a:lnTo>
                                        <a:pt x="1236" y="2332"/>
                                      </a:lnTo>
                                      <a:lnTo>
                                        <a:pt x="1061" y="2354"/>
                                      </a:lnTo>
                                      <a:lnTo>
                                        <a:pt x="899" y="2366"/>
                                      </a:lnTo>
                                      <a:lnTo>
                                        <a:pt x="754" y="2376"/>
                                      </a:lnTo>
                                      <a:lnTo>
                                        <a:pt x="625" y="2383"/>
                                      </a:lnTo>
                                      <a:lnTo>
                                        <a:pt x="507" y="2388"/>
                                      </a:lnTo>
                                      <a:lnTo>
                                        <a:pt x="400" y="2392"/>
                                      </a:lnTo>
                                      <a:lnTo>
                                        <a:pt x="300" y="2394"/>
                                      </a:lnTo>
                                      <a:lnTo>
                                        <a:pt x="205" y="2395"/>
                                      </a:lnTo>
                                      <a:lnTo>
                                        <a:pt x="113" y="2395"/>
                                      </a:lnTo>
                                      <a:lnTo>
                                        <a:pt x="21" y="2395"/>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60" name="Freeform 2060"/>
                              <wps:cNvSpPr>
                                <a:spLocks/>
                              </wps:cNvSpPr>
                              <wps:spPr bwMode="auto">
                                <a:xfrm rot="2189320">
                                  <a:off x="987425" y="3567112"/>
                                  <a:ext cx="741362" cy="200025"/>
                                </a:xfrm>
                                <a:custGeom>
                                  <a:avLst/>
                                  <a:gdLst>
                                    <a:gd name="T0" fmla="*/ 3544 w 3544"/>
                                    <a:gd name="T1" fmla="*/ 0 h 961"/>
                                    <a:gd name="T2" fmla="*/ 3522 w 3544"/>
                                    <a:gd name="T3" fmla="*/ 74 h 961"/>
                                    <a:gd name="T4" fmla="*/ 3481 w 3544"/>
                                    <a:gd name="T5" fmla="*/ 160 h 961"/>
                                    <a:gd name="T6" fmla="*/ 3421 w 3544"/>
                                    <a:gd name="T7" fmla="*/ 256 h 961"/>
                                    <a:gd name="T8" fmla="*/ 3343 w 3544"/>
                                    <a:gd name="T9" fmla="*/ 355 h 961"/>
                                    <a:gd name="T10" fmla="*/ 3246 w 3544"/>
                                    <a:gd name="T11" fmla="*/ 454 h 961"/>
                                    <a:gd name="T12" fmla="*/ 3131 w 3544"/>
                                    <a:gd name="T13" fmla="*/ 547 h 961"/>
                                    <a:gd name="T14" fmla="*/ 2998 w 3544"/>
                                    <a:gd name="T15" fmla="*/ 633 h 961"/>
                                    <a:gd name="T16" fmla="*/ 2847 w 3544"/>
                                    <a:gd name="T17" fmla="*/ 703 h 961"/>
                                    <a:gd name="T18" fmla="*/ 2678 w 3544"/>
                                    <a:gd name="T19" fmla="*/ 755 h 961"/>
                                    <a:gd name="T20" fmla="*/ 2480 w 3544"/>
                                    <a:gd name="T21" fmla="*/ 794 h 961"/>
                                    <a:gd name="T22" fmla="*/ 2247 w 3544"/>
                                    <a:gd name="T23" fmla="*/ 831 h 961"/>
                                    <a:gd name="T24" fmla="*/ 1983 w 3544"/>
                                    <a:gd name="T25" fmla="*/ 863 h 961"/>
                                    <a:gd name="T26" fmla="*/ 1693 w 3544"/>
                                    <a:gd name="T27" fmla="*/ 892 h 961"/>
                                    <a:gd name="T28" fmla="*/ 1380 w 3544"/>
                                    <a:gd name="T29" fmla="*/ 915 h 961"/>
                                    <a:gd name="T30" fmla="*/ 1051 w 3544"/>
                                    <a:gd name="T31" fmla="*/ 935 h 961"/>
                                    <a:gd name="T32" fmla="*/ 707 w 3544"/>
                                    <a:gd name="T33" fmla="*/ 949 h 961"/>
                                    <a:gd name="T34" fmla="*/ 356 w 3544"/>
                                    <a:gd name="T35" fmla="*/ 958 h 961"/>
                                    <a:gd name="T36" fmla="*/ 0 w 3544"/>
                                    <a:gd name="T37" fmla="*/ 961 h 9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544" h="961">
                                      <a:moveTo>
                                        <a:pt x="3544" y="0"/>
                                      </a:moveTo>
                                      <a:lnTo>
                                        <a:pt x="3522" y="74"/>
                                      </a:lnTo>
                                      <a:lnTo>
                                        <a:pt x="3481" y="160"/>
                                      </a:lnTo>
                                      <a:lnTo>
                                        <a:pt x="3421" y="256"/>
                                      </a:lnTo>
                                      <a:lnTo>
                                        <a:pt x="3343" y="355"/>
                                      </a:lnTo>
                                      <a:lnTo>
                                        <a:pt x="3246" y="454"/>
                                      </a:lnTo>
                                      <a:lnTo>
                                        <a:pt x="3131" y="547"/>
                                      </a:lnTo>
                                      <a:lnTo>
                                        <a:pt x="2998" y="633"/>
                                      </a:lnTo>
                                      <a:lnTo>
                                        <a:pt x="2847" y="703"/>
                                      </a:lnTo>
                                      <a:lnTo>
                                        <a:pt x="2678" y="755"/>
                                      </a:lnTo>
                                      <a:lnTo>
                                        <a:pt x="2480" y="794"/>
                                      </a:lnTo>
                                      <a:lnTo>
                                        <a:pt x="2247" y="831"/>
                                      </a:lnTo>
                                      <a:lnTo>
                                        <a:pt x="1983" y="863"/>
                                      </a:lnTo>
                                      <a:lnTo>
                                        <a:pt x="1693" y="892"/>
                                      </a:lnTo>
                                      <a:lnTo>
                                        <a:pt x="1380" y="915"/>
                                      </a:lnTo>
                                      <a:lnTo>
                                        <a:pt x="1051" y="935"/>
                                      </a:lnTo>
                                      <a:lnTo>
                                        <a:pt x="707" y="949"/>
                                      </a:lnTo>
                                      <a:lnTo>
                                        <a:pt x="356" y="958"/>
                                      </a:lnTo>
                                      <a:lnTo>
                                        <a:pt x="0" y="961"/>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61" name="Freeform 2061"/>
                              <wps:cNvSpPr>
                                <a:spLocks/>
                              </wps:cNvSpPr>
                              <wps:spPr bwMode="auto">
                                <a:xfrm rot="2189320">
                                  <a:off x="2366962" y="1404937"/>
                                  <a:ext cx="635000" cy="763588"/>
                                </a:xfrm>
                                <a:custGeom>
                                  <a:avLst/>
                                  <a:gdLst>
                                    <a:gd name="T0" fmla="*/ 2 w 3031"/>
                                    <a:gd name="T1" fmla="*/ 0 h 3649"/>
                                    <a:gd name="T2" fmla="*/ 473 w 3031"/>
                                    <a:gd name="T3" fmla="*/ 24 h 3649"/>
                                    <a:gd name="T4" fmla="*/ 929 w 3031"/>
                                    <a:gd name="T5" fmla="*/ 91 h 3649"/>
                                    <a:gd name="T6" fmla="*/ 1364 w 3031"/>
                                    <a:gd name="T7" fmla="*/ 188 h 3649"/>
                                    <a:gd name="T8" fmla="*/ 1764 w 3031"/>
                                    <a:gd name="T9" fmla="*/ 306 h 3649"/>
                                    <a:gd name="T10" fmla="*/ 2121 w 3031"/>
                                    <a:gd name="T11" fmla="*/ 433 h 3649"/>
                                    <a:gd name="T12" fmla="*/ 2425 w 3031"/>
                                    <a:gd name="T13" fmla="*/ 560 h 3649"/>
                                    <a:gd name="T14" fmla="*/ 2667 w 3031"/>
                                    <a:gd name="T15" fmla="*/ 675 h 3649"/>
                                    <a:gd name="T16" fmla="*/ 2836 w 3031"/>
                                    <a:gd name="T17" fmla="*/ 768 h 3649"/>
                                    <a:gd name="T18" fmla="*/ 2924 w 3031"/>
                                    <a:gd name="T19" fmla="*/ 826 h 3649"/>
                                    <a:gd name="T20" fmla="*/ 2955 w 3031"/>
                                    <a:gd name="T21" fmla="*/ 854 h 3649"/>
                                    <a:gd name="T22" fmla="*/ 2980 w 3031"/>
                                    <a:gd name="T23" fmla="*/ 878 h 3649"/>
                                    <a:gd name="T24" fmla="*/ 3001 w 3031"/>
                                    <a:gd name="T25" fmla="*/ 902 h 3649"/>
                                    <a:gd name="T26" fmla="*/ 3017 w 3031"/>
                                    <a:gd name="T27" fmla="*/ 928 h 3649"/>
                                    <a:gd name="T28" fmla="*/ 3027 w 3031"/>
                                    <a:gd name="T29" fmla="*/ 955 h 3649"/>
                                    <a:gd name="T30" fmla="*/ 3031 w 3031"/>
                                    <a:gd name="T31" fmla="*/ 989 h 3649"/>
                                    <a:gd name="T32" fmla="*/ 3028 w 3031"/>
                                    <a:gd name="T33" fmla="*/ 1027 h 3649"/>
                                    <a:gd name="T34" fmla="*/ 3019 w 3031"/>
                                    <a:gd name="T35" fmla="*/ 1074 h 3649"/>
                                    <a:gd name="T36" fmla="*/ 3001 w 3031"/>
                                    <a:gd name="T37" fmla="*/ 1131 h 3649"/>
                                    <a:gd name="T38" fmla="*/ 2966 w 3031"/>
                                    <a:gd name="T39" fmla="*/ 1255 h 3649"/>
                                    <a:gd name="T40" fmla="*/ 2904 w 3031"/>
                                    <a:gd name="T41" fmla="*/ 1486 h 3649"/>
                                    <a:gd name="T42" fmla="*/ 2824 w 3031"/>
                                    <a:gd name="T43" fmla="*/ 1790 h 3649"/>
                                    <a:gd name="T44" fmla="*/ 2734 w 3031"/>
                                    <a:gd name="T45" fmla="*/ 2139 h 3649"/>
                                    <a:gd name="T46" fmla="*/ 2641 w 3031"/>
                                    <a:gd name="T47" fmla="*/ 2501 h 3649"/>
                                    <a:gd name="T48" fmla="*/ 2552 w 3031"/>
                                    <a:gd name="T49" fmla="*/ 2845 h 3649"/>
                                    <a:gd name="T50" fmla="*/ 2476 w 3031"/>
                                    <a:gd name="T51" fmla="*/ 3141 h 3649"/>
                                    <a:gd name="T52" fmla="*/ 2418 w 3031"/>
                                    <a:gd name="T53" fmla="*/ 3358 h 3649"/>
                                    <a:gd name="T54" fmla="*/ 2388 w 3031"/>
                                    <a:gd name="T55" fmla="*/ 3464 h 3649"/>
                                    <a:gd name="T56" fmla="*/ 2374 w 3031"/>
                                    <a:gd name="T57" fmla="*/ 3504 h 3649"/>
                                    <a:gd name="T58" fmla="*/ 2358 w 3031"/>
                                    <a:gd name="T59" fmla="*/ 3541 h 3649"/>
                                    <a:gd name="T60" fmla="*/ 2340 w 3031"/>
                                    <a:gd name="T61" fmla="*/ 3576 h 3649"/>
                                    <a:gd name="T62" fmla="*/ 2317 w 3031"/>
                                    <a:gd name="T63" fmla="*/ 3604 h 3649"/>
                                    <a:gd name="T64" fmla="*/ 2290 w 3031"/>
                                    <a:gd name="T65" fmla="*/ 3626 h 3649"/>
                                    <a:gd name="T66" fmla="*/ 2258 w 3031"/>
                                    <a:gd name="T67" fmla="*/ 3642 h 3649"/>
                                    <a:gd name="T68" fmla="*/ 2218 w 3031"/>
                                    <a:gd name="T69" fmla="*/ 3649 h 3649"/>
                                    <a:gd name="T70" fmla="*/ 2172 w 3031"/>
                                    <a:gd name="T71" fmla="*/ 3647 h 3649"/>
                                    <a:gd name="T72" fmla="*/ 2116 w 3031"/>
                                    <a:gd name="T73" fmla="*/ 3633 h 3649"/>
                                    <a:gd name="T74" fmla="*/ 2032 w 3031"/>
                                    <a:gd name="T75" fmla="*/ 3609 h 3649"/>
                                    <a:gd name="T76" fmla="*/ 1893 w 3031"/>
                                    <a:gd name="T77" fmla="*/ 3571 h 3649"/>
                                    <a:gd name="T78" fmla="*/ 1706 w 3031"/>
                                    <a:gd name="T79" fmla="*/ 3525 h 3649"/>
                                    <a:gd name="T80" fmla="*/ 1478 w 3031"/>
                                    <a:gd name="T81" fmla="*/ 3474 h 3649"/>
                                    <a:gd name="T82" fmla="*/ 1216 w 3031"/>
                                    <a:gd name="T83" fmla="*/ 3422 h 3649"/>
                                    <a:gd name="T84" fmla="*/ 931 w 3031"/>
                                    <a:gd name="T85" fmla="*/ 3375 h 3649"/>
                                    <a:gd name="T86" fmla="*/ 628 w 3031"/>
                                    <a:gd name="T87" fmla="*/ 3336 h 3649"/>
                                    <a:gd name="T88" fmla="*/ 314 w 3031"/>
                                    <a:gd name="T89" fmla="*/ 3309 h 3649"/>
                                    <a:gd name="T90" fmla="*/ 0 w 3031"/>
                                    <a:gd name="T91" fmla="*/ 3299 h 36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3031" h="3649">
                                      <a:moveTo>
                                        <a:pt x="2" y="0"/>
                                      </a:moveTo>
                                      <a:lnTo>
                                        <a:pt x="473" y="24"/>
                                      </a:lnTo>
                                      <a:lnTo>
                                        <a:pt x="929" y="91"/>
                                      </a:lnTo>
                                      <a:lnTo>
                                        <a:pt x="1364" y="188"/>
                                      </a:lnTo>
                                      <a:lnTo>
                                        <a:pt x="1764" y="306"/>
                                      </a:lnTo>
                                      <a:lnTo>
                                        <a:pt x="2121" y="433"/>
                                      </a:lnTo>
                                      <a:lnTo>
                                        <a:pt x="2425" y="560"/>
                                      </a:lnTo>
                                      <a:lnTo>
                                        <a:pt x="2667" y="675"/>
                                      </a:lnTo>
                                      <a:lnTo>
                                        <a:pt x="2836" y="768"/>
                                      </a:lnTo>
                                      <a:lnTo>
                                        <a:pt x="2924" y="826"/>
                                      </a:lnTo>
                                      <a:lnTo>
                                        <a:pt x="2955" y="854"/>
                                      </a:lnTo>
                                      <a:lnTo>
                                        <a:pt x="2980" y="878"/>
                                      </a:lnTo>
                                      <a:lnTo>
                                        <a:pt x="3001" y="902"/>
                                      </a:lnTo>
                                      <a:lnTo>
                                        <a:pt x="3017" y="928"/>
                                      </a:lnTo>
                                      <a:lnTo>
                                        <a:pt x="3027" y="955"/>
                                      </a:lnTo>
                                      <a:lnTo>
                                        <a:pt x="3031" y="989"/>
                                      </a:lnTo>
                                      <a:lnTo>
                                        <a:pt x="3028" y="1027"/>
                                      </a:lnTo>
                                      <a:lnTo>
                                        <a:pt x="3019" y="1074"/>
                                      </a:lnTo>
                                      <a:lnTo>
                                        <a:pt x="3001" y="1131"/>
                                      </a:lnTo>
                                      <a:lnTo>
                                        <a:pt x="2966" y="1255"/>
                                      </a:lnTo>
                                      <a:lnTo>
                                        <a:pt x="2904" y="1486"/>
                                      </a:lnTo>
                                      <a:lnTo>
                                        <a:pt x="2824" y="1790"/>
                                      </a:lnTo>
                                      <a:lnTo>
                                        <a:pt x="2734" y="2139"/>
                                      </a:lnTo>
                                      <a:lnTo>
                                        <a:pt x="2641" y="2501"/>
                                      </a:lnTo>
                                      <a:lnTo>
                                        <a:pt x="2552" y="2845"/>
                                      </a:lnTo>
                                      <a:lnTo>
                                        <a:pt x="2476" y="3141"/>
                                      </a:lnTo>
                                      <a:lnTo>
                                        <a:pt x="2418" y="3358"/>
                                      </a:lnTo>
                                      <a:lnTo>
                                        <a:pt x="2388" y="3464"/>
                                      </a:lnTo>
                                      <a:lnTo>
                                        <a:pt x="2374" y="3504"/>
                                      </a:lnTo>
                                      <a:lnTo>
                                        <a:pt x="2358" y="3541"/>
                                      </a:lnTo>
                                      <a:lnTo>
                                        <a:pt x="2340" y="3576"/>
                                      </a:lnTo>
                                      <a:lnTo>
                                        <a:pt x="2317" y="3604"/>
                                      </a:lnTo>
                                      <a:lnTo>
                                        <a:pt x="2290" y="3626"/>
                                      </a:lnTo>
                                      <a:lnTo>
                                        <a:pt x="2258" y="3642"/>
                                      </a:lnTo>
                                      <a:lnTo>
                                        <a:pt x="2218" y="3649"/>
                                      </a:lnTo>
                                      <a:lnTo>
                                        <a:pt x="2172" y="3647"/>
                                      </a:lnTo>
                                      <a:lnTo>
                                        <a:pt x="2116" y="3633"/>
                                      </a:lnTo>
                                      <a:lnTo>
                                        <a:pt x="2032" y="3609"/>
                                      </a:lnTo>
                                      <a:lnTo>
                                        <a:pt x="1893" y="3571"/>
                                      </a:lnTo>
                                      <a:lnTo>
                                        <a:pt x="1706" y="3525"/>
                                      </a:lnTo>
                                      <a:lnTo>
                                        <a:pt x="1478" y="3474"/>
                                      </a:lnTo>
                                      <a:lnTo>
                                        <a:pt x="1216" y="3422"/>
                                      </a:lnTo>
                                      <a:lnTo>
                                        <a:pt x="931" y="3375"/>
                                      </a:lnTo>
                                      <a:lnTo>
                                        <a:pt x="628" y="3336"/>
                                      </a:lnTo>
                                      <a:lnTo>
                                        <a:pt x="314" y="3309"/>
                                      </a:lnTo>
                                      <a:lnTo>
                                        <a:pt x="0" y="3299"/>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62" name="Freeform 2062"/>
                              <wps:cNvSpPr>
                                <a:spLocks/>
                              </wps:cNvSpPr>
                              <wps:spPr bwMode="auto">
                                <a:xfrm rot="2189320">
                                  <a:off x="2339975" y="368300"/>
                                  <a:ext cx="787400" cy="369887"/>
                                </a:xfrm>
                                <a:custGeom>
                                  <a:avLst/>
                                  <a:gdLst>
                                    <a:gd name="T0" fmla="*/ 3759 w 3759"/>
                                    <a:gd name="T1" fmla="*/ 0 h 1762"/>
                                    <a:gd name="T2" fmla="*/ 3383 w 3759"/>
                                    <a:gd name="T3" fmla="*/ 12 h 1762"/>
                                    <a:gd name="T4" fmla="*/ 2956 w 3759"/>
                                    <a:gd name="T5" fmla="*/ 46 h 1762"/>
                                    <a:gd name="T6" fmla="*/ 2501 w 3759"/>
                                    <a:gd name="T7" fmla="*/ 101 h 1762"/>
                                    <a:gd name="T8" fmla="*/ 2038 w 3759"/>
                                    <a:gd name="T9" fmla="*/ 172 h 1762"/>
                                    <a:gd name="T10" fmla="*/ 1589 w 3759"/>
                                    <a:gd name="T11" fmla="*/ 259 h 1762"/>
                                    <a:gd name="T12" fmla="*/ 1178 w 3759"/>
                                    <a:gd name="T13" fmla="*/ 357 h 1762"/>
                                    <a:gd name="T14" fmla="*/ 824 w 3759"/>
                                    <a:gd name="T15" fmla="*/ 465 h 1762"/>
                                    <a:gd name="T16" fmla="*/ 552 w 3759"/>
                                    <a:gd name="T17" fmla="*/ 580 h 1762"/>
                                    <a:gd name="T18" fmla="*/ 382 w 3759"/>
                                    <a:gd name="T19" fmla="*/ 701 h 1762"/>
                                    <a:gd name="T20" fmla="*/ 308 w 3759"/>
                                    <a:gd name="T21" fmla="*/ 782 h 1762"/>
                                    <a:gd name="T22" fmla="*/ 247 w 3759"/>
                                    <a:gd name="T23" fmla="*/ 858 h 1762"/>
                                    <a:gd name="T24" fmla="*/ 194 w 3759"/>
                                    <a:gd name="T25" fmla="*/ 935 h 1762"/>
                                    <a:gd name="T26" fmla="*/ 150 w 3759"/>
                                    <a:gd name="T27" fmla="*/ 1018 h 1762"/>
                                    <a:gd name="T28" fmla="*/ 113 w 3759"/>
                                    <a:gd name="T29" fmla="*/ 1116 h 1762"/>
                                    <a:gd name="T30" fmla="*/ 81 w 3759"/>
                                    <a:gd name="T31" fmla="*/ 1233 h 1762"/>
                                    <a:gd name="T32" fmla="*/ 52 w 3759"/>
                                    <a:gd name="T33" fmla="*/ 1376 h 1762"/>
                                    <a:gd name="T34" fmla="*/ 26 w 3759"/>
                                    <a:gd name="T35" fmla="*/ 1550 h 1762"/>
                                    <a:gd name="T36" fmla="*/ 0 w 3759"/>
                                    <a:gd name="T37" fmla="*/ 1762 h 17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759" h="1762">
                                      <a:moveTo>
                                        <a:pt x="3759" y="0"/>
                                      </a:moveTo>
                                      <a:lnTo>
                                        <a:pt x="3383" y="12"/>
                                      </a:lnTo>
                                      <a:lnTo>
                                        <a:pt x="2956" y="46"/>
                                      </a:lnTo>
                                      <a:lnTo>
                                        <a:pt x="2501" y="101"/>
                                      </a:lnTo>
                                      <a:lnTo>
                                        <a:pt x="2038" y="172"/>
                                      </a:lnTo>
                                      <a:lnTo>
                                        <a:pt x="1589" y="259"/>
                                      </a:lnTo>
                                      <a:lnTo>
                                        <a:pt x="1178" y="357"/>
                                      </a:lnTo>
                                      <a:lnTo>
                                        <a:pt x="824" y="465"/>
                                      </a:lnTo>
                                      <a:lnTo>
                                        <a:pt x="552" y="580"/>
                                      </a:lnTo>
                                      <a:lnTo>
                                        <a:pt x="382" y="701"/>
                                      </a:lnTo>
                                      <a:lnTo>
                                        <a:pt x="308" y="782"/>
                                      </a:lnTo>
                                      <a:lnTo>
                                        <a:pt x="247" y="858"/>
                                      </a:lnTo>
                                      <a:lnTo>
                                        <a:pt x="194" y="935"/>
                                      </a:lnTo>
                                      <a:lnTo>
                                        <a:pt x="150" y="1018"/>
                                      </a:lnTo>
                                      <a:lnTo>
                                        <a:pt x="113" y="1116"/>
                                      </a:lnTo>
                                      <a:lnTo>
                                        <a:pt x="81" y="1233"/>
                                      </a:lnTo>
                                      <a:lnTo>
                                        <a:pt x="52" y="1376"/>
                                      </a:lnTo>
                                      <a:lnTo>
                                        <a:pt x="26" y="1550"/>
                                      </a:lnTo>
                                      <a:lnTo>
                                        <a:pt x="0" y="1762"/>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63" name="Freeform 2063"/>
                              <wps:cNvSpPr>
                                <a:spLocks/>
                              </wps:cNvSpPr>
                              <wps:spPr bwMode="auto">
                                <a:xfrm rot="2189320">
                                  <a:off x="1592262" y="1074737"/>
                                  <a:ext cx="184150" cy="1089025"/>
                                </a:xfrm>
                                <a:custGeom>
                                  <a:avLst/>
                                  <a:gdLst>
                                    <a:gd name="T0" fmla="*/ 0 w 881"/>
                                    <a:gd name="T1" fmla="*/ 0 h 5198"/>
                                    <a:gd name="T2" fmla="*/ 0 w 881"/>
                                    <a:gd name="T3" fmla="*/ 519 h 5198"/>
                                    <a:gd name="T4" fmla="*/ 3 w 881"/>
                                    <a:gd name="T5" fmla="*/ 1131 h 5198"/>
                                    <a:gd name="T6" fmla="*/ 5 w 881"/>
                                    <a:gd name="T7" fmla="*/ 1802 h 5198"/>
                                    <a:gd name="T8" fmla="*/ 8 w 881"/>
                                    <a:gd name="T9" fmla="*/ 2493 h 5198"/>
                                    <a:gd name="T10" fmla="*/ 12 w 881"/>
                                    <a:gd name="T11" fmla="*/ 3170 h 5198"/>
                                    <a:gd name="T12" fmla="*/ 15 w 881"/>
                                    <a:gd name="T13" fmla="*/ 3796 h 5198"/>
                                    <a:gd name="T14" fmla="*/ 18 w 881"/>
                                    <a:gd name="T15" fmla="*/ 4334 h 5198"/>
                                    <a:gd name="T16" fmla="*/ 20 w 881"/>
                                    <a:gd name="T17" fmla="*/ 4750 h 5198"/>
                                    <a:gd name="T18" fmla="*/ 21 w 881"/>
                                    <a:gd name="T19" fmla="*/ 5006 h 5198"/>
                                    <a:gd name="T20" fmla="*/ 881 w 881"/>
                                    <a:gd name="T21" fmla="*/ 5198 h 5198"/>
                                    <a:gd name="T22" fmla="*/ 878 w 881"/>
                                    <a:gd name="T23" fmla="*/ 4905 h 5198"/>
                                    <a:gd name="T24" fmla="*/ 874 w 881"/>
                                    <a:gd name="T25" fmla="*/ 4611 h 5198"/>
                                    <a:gd name="T26" fmla="*/ 866 w 881"/>
                                    <a:gd name="T27" fmla="*/ 4320 h 5198"/>
                                    <a:gd name="T28" fmla="*/ 855 w 881"/>
                                    <a:gd name="T29" fmla="*/ 4041 h 5198"/>
                                    <a:gd name="T30" fmla="*/ 845 w 881"/>
                                    <a:gd name="T31" fmla="*/ 3782 h 5198"/>
                                    <a:gd name="T32" fmla="*/ 834 w 881"/>
                                    <a:gd name="T33" fmla="*/ 3547 h 5198"/>
                                    <a:gd name="T34" fmla="*/ 824 w 881"/>
                                    <a:gd name="T35" fmla="*/ 3344 h 5198"/>
                                    <a:gd name="T36" fmla="*/ 815 w 881"/>
                                    <a:gd name="T37" fmla="*/ 3181 h 5198"/>
                                    <a:gd name="T38" fmla="*/ 808 w 881"/>
                                    <a:gd name="T39" fmla="*/ 3065 h 5198"/>
                                    <a:gd name="T40" fmla="*/ 800 w 881"/>
                                    <a:gd name="T41" fmla="*/ 2974 h 5198"/>
                                    <a:gd name="T42" fmla="*/ 786 w 881"/>
                                    <a:gd name="T43" fmla="*/ 2878 h 5198"/>
                                    <a:gd name="T44" fmla="*/ 768 w 881"/>
                                    <a:gd name="T45" fmla="*/ 2780 h 5198"/>
                                    <a:gd name="T46" fmla="*/ 747 w 881"/>
                                    <a:gd name="T47" fmla="*/ 2680 h 5198"/>
                                    <a:gd name="T48" fmla="*/ 723 w 881"/>
                                    <a:gd name="T49" fmla="*/ 2579 h 5198"/>
                                    <a:gd name="T50" fmla="*/ 699 w 881"/>
                                    <a:gd name="T51" fmla="*/ 2478 h 5198"/>
                                    <a:gd name="T52" fmla="*/ 675 w 881"/>
                                    <a:gd name="T53" fmla="*/ 2381 h 5198"/>
                                    <a:gd name="T54" fmla="*/ 652 w 881"/>
                                    <a:gd name="T55" fmla="*/ 2287 h 5198"/>
                                    <a:gd name="T56" fmla="*/ 633 w 881"/>
                                    <a:gd name="T57" fmla="*/ 2199 h 5198"/>
                                    <a:gd name="T58" fmla="*/ 601 w 881"/>
                                    <a:gd name="T59" fmla="*/ 2062 h 5198"/>
                                    <a:gd name="T60" fmla="*/ 545 w 881"/>
                                    <a:gd name="T61" fmla="*/ 1849 h 5198"/>
                                    <a:gd name="T62" fmla="*/ 472 w 881"/>
                                    <a:gd name="T63" fmla="*/ 1580 h 5198"/>
                                    <a:gd name="T64" fmla="*/ 386 w 881"/>
                                    <a:gd name="T65" fmla="*/ 1278 h 5198"/>
                                    <a:gd name="T66" fmla="*/ 296 w 881"/>
                                    <a:gd name="T67" fmla="*/ 962 h 5198"/>
                                    <a:gd name="T68" fmla="*/ 207 w 881"/>
                                    <a:gd name="T69" fmla="*/ 656 h 5198"/>
                                    <a:gd name="T70" fmla="*/ 124 w 881"/>
                                    <a:gd name="T71" fmla="*/ 378 h 5198"/>
                                    <a:gd name="T72" fmla="*/ 52 w 881"/>
                                    <a:gd name="T73" fmla="*/ 153 h 5198"/>
                                    <a:gd name="T74" fmla="*/ 0 w 881"/>
                                    <a:gd name="T75" fmla="*/ 0 h 51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881" h="5198">
                                      <a:moveTo>
                                        <a:pt x="0" y="0"/>
                                      </a:moveTo>
                                      <a:lnTo>
                                        <a:pt x="0" y="519"/>
                                      </a:lnTo>
                                      <a:lnTo>
                                        <a:pt x="3" y="1131"/>
                                      </a:lnTo>
                                      <a:lnTo>
                                        <a:pt x="5" y="1802"/>
                                      </a:lnTo>
                                      <a:lnTo>
                                        <a:pt x="8" y="2493"/>
                                      </a:lnTo>
                                      <a:lnTo>
                                        <a:pt x="12" y="3170"/>
                                      </a:lnTo>
                                      <a:lnTo>
                                        <a:pt x="15" y="3796"/>
                                      </a:lnTo>
                                      <a:lnTo>
                                        <a:pt x="18" y="4334"/>
                                      </a:lnTo>
                                      <a:lnTo>
                                        <a:pt x="20" y="4750"/>
                                      </a:lnTo>
                                      <a:lnTo>
                                        <a:pt x="21" y="5006"/>
                                      </a:lnTo>
                                      <a:lnTo>
                                        <a:pt x="881" y="5198"/>
                                      </a:lnTo>
                                      <a:lnTo>
                                        <a:pt x="878" y="4905"/>
                                      </a:lnTo>
                                      <a:lnTo>
                                        <a:pt x="874" y="4611"/>
                                      </a:lnTo>
                                      <a:lnTo>
                                        <a:pt x="866" y="4320"/>
                                      </a:lnTo>
                                      <a:lnTo>
                                        <a:pt x="855" y="4041"/>
                                      </a:lnTo>
                                      <a:lnTo>
                                        <a:pt x="845" y="3782"/>
                                      </a:lnTo>
                                      <a:lnTo>
                                        <a:pt x="834" y="3547"/>
                                      </a:lnTo>
                                      <a:lnTo>
                                        <a:pt x="824" y="3344"/>
                                      </a:lnTo>
                                      <a:lnTo>
                                        <a:pt x="815" y="3181"/>
                                      </a:lnTo>
                                      <a:lnTo>
                                        <a:pt x="808" y="3065"/>
                                      </a:lnTo>
                                      <a:lnTo>
                                        <a:pt x="800" y="2974"/>
                                      </a:lnTo>
                                      <a:lnTo>
                                        <a:pt x="786" y="2878"/>
                                      </a:lnTo>
                                      <a:lnTo>
                                        <a:pt x="768" y="2780"/>
                                      </a:lnTo>
                                      <a:lnTo>
                                        <a:pt x="747" y="2680"/>
                                      </a:lnTo>
                                      <a:lnTo>
                                        <a:pt x="723" y="2579"/>
                                      </a:lnTo>
                                      <a:lnTo>
                                        <a:pt x="699" y="2478"/>
                                      </a:lnTo>
                                      <a:lnTo>
                                        <a:pt x="675" y="2381"/>
                                      </a:lnTo>
                                      <a:lnTo>
                                        <a:pt x="652" y="2287"/>
                                      </a:lnTo>
                                      <a:lnTo>
                                        <a:pt x="633" y="2199"/>
                                      </a:lnTo>
                                      <a:lnTo>
                                        <a:pt x="601" y="2062"/>
                                      </a:lnTo>
                                      <a:lnTo>
                                        <a:pt x="545" y="1849"/>
                                      </a:lnTo>
                                      <a:lnTo>
                                        <a:pt x="472" y="1580"/>
                                      </a:lnTo>
                                      <a:lnTo>
                                        <a:pt x="386" y="1278"/>
                                      </a:lnTo>
                                      <a:lnTo>
                                        <a:pt x="296" y="962"/>
                                      </a:lnTo>
                                      <a:lnTo>
                                        <a:pt x="207" y="656"/>
                                      </a:lnTo>
                                      <a:lnTo>
                                        <a:pt x="124" y="378"/>
                                      </a:lnTo>
                                      <a:lnTo>
                                        <a:pt x="52" y="153"/>
                                      </a:lnTo>
                                      <a:lnTo>
                                        <a:pt x="0"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64" name="Freeform 2064"/>
                              <wps:cNvSpPr>
                                <a:spLocks/>
                              </wps:cNvSpPr>
                              <wps:spPr bwMode="auto">
                                <a:xfrm rot="2189320">
                                  <a:off x="1092200" y="2003425"/>
                                  <a:ext cx="182562" cy="593725"/>
                                </a:xfrm>
                                <a:custGeom>
                                  <a:avLst/>
                                  <a:gdLst>
                                    <a:gd name="T0" fmla="*/ 866 w 868"/>
                                    <a:gd name="T1" fmla="*/ 191 h 2839"/>
                                    <a:gd name="T2" fmla="*/ 0 w 868"/>
                                    <a:gd name="T3" fmla="*/ 0 h 2839"/>
                                    <a:gd name="T4" fmla="*/ 1 w 868"/>
                                    <a:gd name="T5" fmla="*/ 236 h 2839"/>
                                    <a:gd name="T6" fmla="*/ 5 w 868"/>
                                    <a:gd name="T7" fmla="*/ 543 h 2839"/>
                                    <a:gd name="T8" fmla="*/ 10 w 868"/>
                                    <a:gd name="T9" fmla="*/ 895 h 2839"/>
                                    <a:gd name="T10" fmla="*/ 16 w 868"/>
                                    <a:gd name="T11" fmla="*/ 1271 h 2839"/>
                                    <a:gd name="T12" fmla="*/ 23 w 868"/>
                                    <a:gd name="T13" fmla="*/ 1646 h 2839"/>
                                    <a:gd name="T14" fmla="*/ 31 w 868"/>
                                    <a:gd name="T15" fmla="*/ 1995 h 2839"/>
                                    <a:gd name="T16" fmla="*/ 39 w 868"/>
                                    <a:gd name="T17" fmla="*/ 2295 h 2839"/>
                                    <a:gd name="T18" fmla="*/ 48 w 868"/>
                                    <a:gd name="T19" fmla="*/ 2522 h 2839"/>
                                    <a:gd name="T20" fmla="*/ 54 w 868"/>
                                    <a:gd name="T21" fmla="*/ 2650 h 2839"/>
                                    <a:gd name="T22" fmla="*/ 65 w 868"/>
                                    <a:gd name="T23" fmla="*/ 2716 h 2839"/>
                                    <a:gd name="T24" fmla="*/ 82 w 868"/>
                                    <a:gd name="T25" fmla="*/ 2766 h 2839"/>
                                    <a:gd name="T26" fmla="*/ 104 w 868"/>
                                    <a:gd name="T27" fmla="*/ 2803 h 2839"/>
                                    <a:gd name="T28" fmla="*/ 129 w 868"/>
                                    <a:gd name="T29" fmla="*/ 2827 h 2839"/>
                                    <a:gd name="T30" fmla="*/ 157 w 868"/>
                                    <a:gd name="T31" fmla="*/ 2839 h 2839"/>
                                    <a:gd name="T32" fmla="*/ 187 w 868"/>
                                    <a:gd name="T33" fmla="*/ 2838 h 2839"/>
                                    <a:gd name="T34" fmla="*/ 217 w 868"/>
                                    <a:gd name="T35" fmla="*/ 2824 h 2839"/>
                                    <a:gd name="T36" fmla="*/ 245 w 868"/>
                                    <a:gd name="T37" fmla="*/ 2800 h 2839"/>
                                    <a:gd name="T38" fmla="*/ 271 w 868"/>
                                    <a:gd name="T39" fmla="*/ 2764 h 2839"/>
                                    <a:gd name="T40" fmla="*/ 305 w 868"/>
                                    <a:gd name="T41" fmla="*/ 2698 h 2839"/>
                                    <a:gd name="T42" fmla="*/ 356 w 868"/>
                                    <a:gd name="T43" fmla="*/ 2592 h 2839"/>
                                    <a:gd name="T44" fmla="*/ 420 w 868"/>
                                    <a:gd name="T45" fmla="*/ 2456 h 2839"/>
                                    <a:gd name="T46" fmla="*/ 489 w 868"/>
                                    <a:gd name="T47" fmla="*/ 2302 h 2839"/>
                                    <a:gd name="T48" fmla="*/ 561 w 868"/>
                                    <a:gd name="T49" fmla="*/ 2140 h 2839"/>
                                    <a:gd name="T50" fmla="*/ 629 w 868"/>
                                    <a:gd name="T51" fmla="*/ 1983 h 2839"/>
                                    <a:gd name="T52" fmla="*/ 691 w 868"/>
                                    <a:gd name="T53" fmla="*/ 1838 h 2839"/>
                                    <a:gd name="T54" fmla="*/ 737 w 868"/>
                                    <a:gd name="T55" fmla="*/ 1721 h 2839"/>
                                    <a:gd name="T56" fmla="*/ 765 w 868"/>
                                    <a:gd name="T57" fmla="*/ 1641 h 2839"/>
                                    <a:gd name="T58" fmla="*/ 782 w 868"/>
                                    <a:gd name="T59" fmla="*/ 1581 h 2839"/>
                                    <a:gd name="T60" fmla="*/ 799 w 868"/>
                                    <a:gd name="T61" fmla="*/ 1521 h 2839"/>
                                    <a:gd name="T62" fmla="*/ 814 w 868"/>
                                    <a:gd name="T63" fmla="*/ 1457 h 2839"/>
                                    <a:gd name="T64" fmla="*/ 828 w 868"/>
                                    <a:gd name="T65" fmla="*/ 1390 h 2839"/>
                                    <a:gd name="T66" fmla="*/ 840 w 868"/>
                                    <a:gd name="T67" fmla="*/ 1319 h 2839"/>
                                    <a:gd name="T68" fmla="*/ 852 w 868"/>
                                    <a:gd name="T69" fmla="*/ 1242 h 2839"/>
                                    <a:gd name="T70" fmla="*/ 860 w 868"/>
                                    <a:gd name="T71" fmla="*/ 1159 h 2839"/>
                                    <a:gd name="T72" fmla="*/ 866 w 868"/>
                                    <a:gd name="T73" fmla="*/ 1070 h 2839"/>
                                    <a:gd name="T74" fmla="*/ 868 w 868"/>
                                    <a:gd name="T75" fmla="*/ 972 h 2839"/>
                                    <a:gd name="T76" fmla="*/ 868 w 868"/>
                                    <a:gd name="T77" fmla="*/ 901 h 2839"/>
                                    <a:gd name="T78" fmla="*/ 868 w 868"/>
                                    <a:gd name="T79" fmla="*/ 817 h 2839"/>
                                    <a:gd name="T80" fmla="*/ 868 w 868"/>
                                    <a:gd name="T81" fmla="*/ 723 h 2839"/>
                                    <a:gd name="T82" fmla="*/ 868 w 868"/>
                                    <a:gd name="T83" fmla="*/ 623 h 2839"/>
                                    <a:gd name="T84" fmla="*/ 867 w 868"/>
                                    <a:gd name="T85" fmla="*/ 523 h 2839"/>
                                    <a:gd name="T86" fmla="*/ 867 w 868"/>
                                    <a:gd name="T87" fmla="*/ 425 h 2839"/>
                                    <a:gd name="T88" fmla="*/ 866 w 868"/>
                                    <a:gd name="T89" fmla="*/ 334 h 2839"/>
                                    <a:gd name="T90" fmla="*/ 866 w 868"/>
                                    <a:gd name="T91" fmla="*/ 255 h 2839"/>
                                    <a:gd name="T92" fmla="*/ 866 w 868"/>
                                    <a:gd name="T93" fmla="*/ 191 h 28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868" h="2839">
                                      <a:moveTo>
                                        <a:pt x="866" y="191"/>
                                      </a:moveTo>
                                      <a:lnTo>
                                        <a:pt x="0" y="0"/>
                                      </a:lnTo>
                                      <a:lnTo>
                                        <a:pt x="1" y="236"/>
                                      </a:lnTo>
                                      <a:lnTo>
                                        <a:pt x="5" y="543"/>
                                      </a:lnTo>
                                      <a:lnTo>
                                        <a:pt x="10" y="895"/>
                                      </a:lnTo>
                                      <a:lnTo>
                                        <a:pt x="16" y="1271"/>
                                      </a:lnTo>
                                      <a:lnTo>
                                        <a:pt x="23" y="1646"/>
                                      </a:lnTo>
                                      <a:lnTo>
                                        <a:pt x="31" y="1995"/>
                                      </a:lnTo>
                                      <a:lnTo>
                                        <a:pt x="39" y="2295"/>
                                      </a:lnTo>
                                      <a:lnTo>
                                        <a:pt x="48" y="2522"/>
                                      </a:lnTo>
                                      <a:lnTo>
                                        <a:pt x="54" y="2650"/>
                                      </a:lnTo>
                                      <a:lnTo>
                                        <a:pt x="65" y="2716"/>
                                      </a:lnTo>
                                      <a:lnTo>
                                        <a:pt x="82" y="2766"/>
                                      </a:lnTo>
                                      <a:lnTo>
                                        <a:pt x="104" y="2803"/>
                                      </a:lnTo>
                                      <a:lnTo>
                                        <a:pt x="129" y="2827"/>
                                      </a:lnTo>
                                      <a:lnTo>
                                        <a:pt x="157" y="2839"/>
                                      </a:lnTo>
                                      <a:lnTo>
                                        <a:pt x="187" y="2838"/>
                                      </a:lnTo>
                                      <a:lnTo>
                                        <a:pt x="217" y="2824"/>
                                      </a:lnTo>
                                      <a:lnTo>
                                        <a:pt x="245" y="2800"/>
                                      </a:lnTo>
                                      <a:lnTo>
                                        <a:pt x="271" y="2764"/>
                                      </a:lnTo>
                                      <a:lnTo>
                                        <a:pt x="305" y="2698"/>
                                      </a:lnTo>
                                      <a:lnTo>
                                        <a:pt x="356" y="2592"/>
                                      </a:lnTo>
                                      <a:lnTo>
                                        <a:pt x="420" y="2456"/>
                                      </a:lnTo>
                                      <a:lnTo>
                                        <a:pt x="489" y="2302"/>
                                      </a:lnTo>
                                      <a:lnTo>
                                        <a:pt x="561" y="2140"/>
                                      </a:lnTo>
                                      <a:lnTo>
                                        <a:pt x="629" y="1983"/>
                                      </a:lnTo>
                                      <a:lnTo>
                                        <a:pt x="691" y="1838"/>
                                      </a:lnTo>
                                      <a:lnTo>
                                        <a:pt x="737" y="1721"/>
                                      </a:lnTo>
                                      <a:lnTo>
                                        <a:pt x="765" y="1641"/>
                                      </a:lnTo>
                                      <a:lnTo>
                                        <a:pt x="782" y="1581"/>
                                      </a:lnTo>
                                      <a:lnTo>
                                        <a:pt x="799" y="1521"/>
                                      </a:lnTo>
                                      <a:lnTo>
                                        <a:pt x="814" y="1457"/>
                                      </a:lnTo>
                                      <a:lnTo>
                                        <a:pt x="828" y="1390"/>
                                      </a:lnTo>
                                      <a:lnTo>
                                        <a:pt x="840" y="1319"/>
                                      </a:lnTo>
                                      <a:lnTo>
                                        <a:pt x="852" y="1242"/>
                                      </a:lnTo>
                                      <a:lnTo>
                                        <a:pt x="860" y="1159"/>
                                      </a:lnTo>
                                      <a:lnTo>
                                        <a:pt x="866" y="1070"/>
                                      </a:lnTo>
                                      <a:lnTo>
                                        <a:pt x="868" y="972"/>
                                      </a:lnTo>
                                      <a:lnTo>
                                        <a:pt x="868" y="901"/>
                                      </a:lnTo>
                                      <a:lnTo>
                                        <a:pt x="868" y="817"/>
                                      </a:lnTo>
                                      <a:lnTo>
                                        <a:pt x="868" y="723"/>
                                      </a:lnTo>
                                      <a:lnTo>
                                        <a:pt x="868" y="623"/>
                                      </a:lnTo>
                                      <a:lnTo>
                                        <a:pt x="867" y="523"/>
                                      </a:lnTo>
                                      <a:lnTo>
                                        <a:pt x="867" y="425"/>
                                      </a:lnTo>
                                      <a:lnTo>
                                        <a:pt x="866" y="334"/>
                                      </a:lnTo>
                                      <a:lnTo>
                                        <a:pt x="866" y="255"/>
                                      </a:lnTo>
                                      <a:lnTo>
                                        <a:pt x="866" y="191"/>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65" name="Freeform 2065"/>
                              <wps:cNvSpPr>
                                <a:spLocks/>
                              </wps:cNvSpPr>
                              <wps:spPr bwMode="auto">
                                <a:xfrm rot="2189320">
                                  <a:off x="935037" y="2570162"/>
                                  <a:ext cx="534988" cy="501650"/>
                                </a:xfrm>
                                <a:custGeom>
                                  <a:avLst/>
                                  <a:gdLst>
                                    <a:gd name="T0" fmla="*/ 2558 w 2558"/>
                                    <a:gd name="T1" fmla="*/ 232 h 2395"/>
                                    <a:gd name="T2" fmla="*/ 2373 w 2558"/>
                                    <a:gd name="T3" fmla="*/ 232 h 2395"/>
                                    <a:gd name="T4" fmla="*/ 2158 w 2558"/>
                                    <a:gd name="T5" fmla="*/ 230 h 2395"/>
                                    <a:gd name="T6" fmla="*/ 1924 w 2558"/>
                                    <a:gd name="T7" fmla="*/ 225 h 2395"/>
                                    <a:gd name="T8" fmla="*/ 1678 w 2558"/>
                                    <a:gd name="T9" fmla="*/ 214 h 2395"/>
                                    <a:gd name="T10" fmla="*/ 1427 w 2558"/>
                                    <a:gd name="T11" fmla="*/ 197 h 2395"/>
                                    <a:gd name="T12" fmla="*/ 1181 w 2558"/>
                                    <a:gd name="T13" fmla="*/ 170 h 2395"/>
                                    <a:gd name="T14" fmla="*/ 947 w 2558"/>
                                    <a:gd name="T15" fmla="*/ 132 h 2395"/>
                                    <a:gd name="T16" fmla="*/ 734 w 2558"/>
                                    <a:gd name="T17" fmla="*/ 82 h 2395"/>
                                    <a:gd name="T18" fmla="*/ 550 w 2558"/>
                                    <a:gd name="T19" fmla="*/ 15 h 2395"/>
                                    <a:gd name="T20" fmla="*/ 521 w 2558"/>
                                    <a:gd name="T21" fmla="*/ 4 h 2395"/>
                                    <a:gd name="T22" fmla="*/ 497 w 2558"/>
                                    <a:gd name="T23" fmla="*/ 0 h 2395"/>
                                    <a:gd name="T24" fmla="*/ 476 w 2558"/>
                                    <a:gd name="T25" fmla="*/ 0 h 2395"/>
                                    <a:gd name="T26" fmla="*/ 457 w 2558"/>
                                    <a:gd name="T27" fmla="*/ 4 h 2395"/>
                                    <a:gd name="T28" fmla="*/ 444 w 2558"/>
                                    <a:gd name="T29" fmla="*/ 14 h 2395"/>
                                    <a:gd name="T30" fmla="*/ 431 w 2558"/>
                                    <a:gd name="T31" fmla="*/ 28 h 2395"/>
                                    <a:gd name="T32" fmla="*/ 421 w 2558"/>
                                    <a:gd name="T33" fmla="*/ 45 h 2395"/>
                                    <a:gd name="T34" fmla="*/ 413 w 2558"/>
                                    <a:gd name="T35" fmla="*/ 64 h 2395"/>
                                    <a:gd name="T36" fmla="*/ 406 w 2558"/>
                                    <a:gd name="T37" fmla="*/ 87 h 2395"/>
                                    <a:gd name="T38" fmla="*/ 388 w 2558"/>
                                    <a:gd name="T39" fmla="*/ 152 h 2395"/>
                                    <a:gd name="T40" fmla="*/ 354 w 2558"/>
                                    <a:gd name="T41" fmla="*/ 287 h 2395"/>
                                    <a:gd name="T42" fmla="*/ 307 w 2558"/>
                                    <a:gd name="T43" fmla="*/ 471 h 2395"/>
                                    <a:gd name="T44" fmla="*/ 252 w 2558"/>
                                    <a:gd name="T45" fmla="*/ 686 h 2395"/>
                                    <a:gd name="T46" fmla="*/ 195 w 2558"/>
                                    <a:gd name="T47" fmla="*/ 912 h 2395"/>
                                    <a:gd name="T48" fmla="*/ 139 w 2558"/>
                                    <a:gd name="T49" fmla="*/ 1130 h 2395"/>
                                    <a:gd name="T50" fmla="*/ 91 w 2558"/>
                                    <a:gd name="T51" fmla="*/ 1320 h 2395"/>
                                    <a:gd name="T52" fmla="*/ 54 w 2558"/>
                                    <a:gd name="T53" fmla="*/ 1463 h 2395"/>
                                    <a:gd name="T54" fmla="*/ 35 w 2558"/>
                                    <a:gd name="T55" fmla="*/ 1540 h 2395"/>
                                    <a:gd name="T56" fmla="*/ 24 w 2558"/>
                                    <a:gd name="T57" fmla="*/ 1580 h 2395"/>
                                    <a:gd name="T58" fmla="*/ 13 w 2558"/>
                                    <a:gd name="T59" fmla="*/ 1624 h 2395"/>
                                    <a:gd name="T60" fmla="*/ 5 w 2558"/>
                                    <a:gd name="T61" fmla="*/ 1670 h 2395"/>
                                    <a:gd name="T62" fmla="*/ 0 w 2558"/>
                                    <a:gd name="T63" fmla="*/ 1717 h 2395"/>
                                    <a:gd name="T64" fmla="*/ 1 w 2558"/>
                                    <a:gd name="T65" fmla="*/ 1764 h 2395"/>
                                    <a:gd name="T66" fmla="*/ 9 w 2558"/>
                                    <a:gd name="T67" fmla="*/ 1808 h 2395"/>
                                    <a:gd name="T68" fmla="*/ 27 w 2558"/>
                                    <a:gd name="T69" fmla="*/ 1848 h 2395"/>
                                    <a:gd name="T70" fmla="*/ 55 w 2558"/>
                                    <a:gd name="T71" fmla="*/ 1883 h 2395"/>
                                    <a:gd name="T72" fmla="*/ 97 w 2558"/>
                                    <a:gd name="T73" fmla="*/ 1911 h 2395"/>
                                    <a:gd name="T74" fmla="*/ 195 w 2558"/>
                                    <a:gd name="T75" fmla="*/ 1958 h 2395"/>
                                    <a:gd name="T76" fmla="*/ 317 w 2558"/>
                                    <a:gd name="T77" fmla="*/ 2014 h 2395"/>
                                    <a:gd name="T78" fmla="*/ 459 w 2558"/>
                                    <a:gd name="T79" fmla="*/ 2074 h 2395"/>
                                    <a:gd name="T80" fmla="*/ 616 w 2558"/>
                                    <a:gd name="T81" fmla="*/ 2135 h 2395"/>
                                    <a:gd name="T82" fmla="*/ 785 w 2558"/>
                                    <a:gd name="T83" fmla="*/ 2195 h 2395"/>
                                    <a:gd name="T84" fmla="*/ 962 w 2558"/>
                                    <a:gd name="T85" fmla="*/ 2249 h 2395"/>
                                    <a:gd name="T86" fmla="*/ 1142 w 2558"/>
                                    <a:gd name="T87" fmla="*/ 2296 h 2395"/>
                                    <a:gd name="T88" fmla="*/ 1322 w 2558"/>
                                    <a:gd name="T89" fmla="*/ 2332 h 2395"/>
                                    <a:gd name="T90" fmla="*/ 1497 w 2558"/>
                                    <a:gd name="T91" fmla="*/ 2354 h 2395"/>
                                    <a:gd name="T92" fmla="*/ 1659 w 2558"/>
                                    <a:gd name="T93" fmla="*/ 2366 h 2395"/>
                                    <a:gd name="T94" fmla="*/ 1803 w 2558"/>
                                    <a:gd name="T95" fmla="*/ 2376 h 2395"/>
                                    <a:gd name="T96" fmla="*/ 1934 w 2558"/>
                                    <a:gd name="T97" fmla="*/ 2383 h 2395"/>
                                    <a:gd name="T98" fmla="*/ 2051 w 2558"/>
                                    <a:gd name="T99" fmla="*/ 2388 h 2395"/>
                                    <a:gd name="T100" fmla="*/ 2158 w 2558"/>
                                    <a:gd name="T101" fmla="*/ 2392 h 2395"/>
                                    <a:gd name="T102" fmla="*/ 2258 w 2558"/>
                                    <a:gd name="T103" fmla="*/ 2394 h 2395"/>
                                    <a:gd name="T104" fmla="*/ 2353 w 2558"/>
                                    <a:gd name="T105" fmla="*/ 2395 h 2395"/>
                                    <a:gd name="T106" fmla="*/ 2445 w 2558"/>
                                    <a:gd name="T107" fmla="*/ 2395 h 2395"/>
                                    <a:gd name="T108" fmla="*/ 2537 w 2558"/>
                                    <a:gd name="T109" fmla="*/ 2395 h 2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558" h="2395">
                                      <a:moveTo>
                                        <a:pt x="2558" y="232"/>
                                      </a:moveTo>
                                      <a:lnTo>
                                        <a:pt x="2373" y="232"/>
                                      </a:lnTo>
                                      <a:lnTo>
                                        <a:pt x="2158" y="230"/>
                                      </a:lnTo>
                                      <a:lnTo>
                                        <a:pt x="1924" y="225"/>
                                      </a:lnTo>
                                      <a:lnTo>
                                        <a:pt x="1678" y="214"/>
                                      </a:lnTo>
                                      <a:lnTo>
                                        <a:pt x="1427" y="197"/>
                                      </a:lnTo>
                                      <a:lnTo>
                                        <a:pt x="1181" y="170"/>
                                      </a:lnTo>
                                      <a:lnTo>
                                        <a:pt x="947" y="132"/>
                                      </a:lnTo>
                                      <a:lnTo>
                                        <a:pt x="734" y="82"/>
                                      </a:lnTo>
                                      <a:lnTo>
                                        <a:pt x="550" y="15"/>
                                      </a:lnTo>
                                      <a:lnTo>
                                        <a:pt x="521" y="4"/>
                                      </a:lnTo>
                                      <a:lnTo>
                                        <a:pt x="497" y="0"/>
                                      </a:lnTo>
                                      <a:lnTo>
                                        <a:pt x="476" y="0"/>
                                      </a:lnTo>
                                      <a:lnTo>
                                        <a:pt x="457" y="4"/>
                                      </a:lnTo>
                                      <a:lnTo>
                                        <a:pt x="444" y="14"/>
                                      </a:lnTo>
                                      <a:lnTo>
                                        <a:pt x="431" y="28"/>
                                      </a:lnTo>
                                      <a:lnTo>
                                        <a:pt x="421" y="45"/>
                                      </a:lnTo>
                                      <a:lnTo>
                                        <a:pt x="413" y="64"/>
                                      </a:lnTo>
                                      <a:lnTo>
                                        <a:pt x="406" y="87"/>
                                      </a:lnTo>
                                      <a:lnTo>
                                        <a:pt x="388" y="152"/>
                                      </a:lnTo>
                                      <a:lnTo>
                                        <a:pt x="354" y="287"/>
                                      </a:lnTo>
                                      <a:lnTo>
                                        <a:pt x="307" y="471"/>
                                      </a:lnTo>
                                      <a:lnTo>
                                        <a:pt x="252" y="686"/>
                                      </a:lnTo>
                                      <a:lnTo>
                                        <a:pt x="195" y="912"/>
                                      </a:lnTo>
                                      <a:lnTo>
                                        <a:pt x="139" y="1130"/>
                                      </a:lnTo>
                                      <a:lnTo>
                                        <a:pt x="91" y="1320"/>
                                      </a:lnTo>
                                      <a:lnTo>
                                        <a:pt x="54" y="1463"/>
                                      </a:lnTo>
                                      <a:lnTo>
                                        <a:pt x="35" y="1540"/>
                                      </a:lnTo>
                                      <a:lnTo>
                                        <a:pt x="24" y="1580"/>
                                      </a:lnTo>
                                      <a:lnTo>
                                        <a:pt x="13" y="1624"/>
                                      </a:lnTo>
                                      <a:lnTo>
                                        <a:pt x="5" y="1670"/>
                                      </a:lnTo>
                                      <a:lnTo>
                                        <a:pt x="0" y="1717"/>
                                      </a:lnTo>
                                      <a:lnTo>
                                        <a:pt x="1" y="1764"/>
                                      </a:lnTo>
                                      <a:lnTo>
                                        <a:pt x="9" y="1808"/>
                                      </a:lnTo>
                                      <a:lnTo>
                                        <a:pt x="27" y="1848"/>
                                      </a:lnTo>
                                      <a:lnTo>
                                        <a:pt x="55" y="1883"/>
                                      </a:lnTo>
                                      <a:lnTo>
                                        <a:pt x="97" y="1911"/>
                                      </a:lnTo>
                                      <a:lnTo>
                                        <a:pt x="195" y="1958"/>
                                      </a:lnTo>
                                      <a:lnTo>
                                        <a:pt x="317" y="2014"/>
                                      </a:lnTo>
                                      <a:lnTo>
                                        <a:pt x="459" y="2074"/>
                                      </a:lnTo>
                                      <a:lnTo>
                                        <a:pt x="616" y="2135"/>
                                      </a:lnTo>
                                      <a:lnTo>
                                        <a:pt x="785" y="2195"/>
                                      </a:lnTo>
                                      <a:lnTo>
                                        <a:pt x="962" y="2249"/>
                                      </a:lnTo>
                                      <a:lnTo>
                                        <a:pt x="1142" y="2296"/>
                                      </a:lnTo>
                                      <a:lnTo>
                                        <a:pt x="1322" y="2332"/>
                                      </a:lnTo>
                                      <a:lnTo>
                                        <a:pt x="1497" y="2354"/>
                                      </a:lnTo>
                                      <a:lnTo>
                                        <a:pt x="1659" y="2366"/>
                                      </a:lnTo>
                                      <a:lnTo>
                                        <a:pt x="1803" y="2376"/>
                                      </a:lnTo>
                                      <a:lnTo>
                                        <a:pt x="1934" y="2383"/>
                                      </a:lnTo>
                                      <a:lnTo>
                                        <a:pt x="2051" y="2388"/>
                                      </a:lnTo>
                                      <a:lnTo>
                                        <a:pt x="2158" y="2392"/>
                                      </a:lnTo>
                                      <a:lnTo>
                                        <a:pt x="2258" y="2394"/>
                                      </a:lnTo>
                                      <a:lnTo>
                                        <a:pt x="2353" y="2395"/>
                                      </a:lnTo>
                                      <a:lnTo>
                                        <a:pt x="2445" y="2395"/>
                                      </a:lnTo>
                                      <a:lnTo>
                                        <a:pt x="2537" y="2395"/>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66" name="Freeform 2066"/>
                              <wps:cNvSpPr>
                                <a:spLocks/>
                              </wps:cNvSpPr>
                              <wps:spPr bwMode="auto">
                                <a:xfrm rot="2189320">
                                  <a:off x="393700" y="3128962"/>
                                  <a:ext cx="742950" cy="200025"/>
                                </a:xfrm>
                                <a:custGeom>
                                  <a:avLst/>
                                  <a:gdLst>
                                    <a:gd name="T0" fmla="*/ 0 w 3545"/>
                                    <a:gd name="T1" fmla="*/ 0 h 961"/>
                                    <a:gd name="T2" fmla="*/ 23 w 3545"/>
                                    <a:gd name="T3" fmla="*/ 74 h 961"/>
                                    <a:gd name="T4" fmla="*/ 64 w 3545"/>
                                    <a:gd name="T5" fmla="*/ 160 h 961"/>
                                    <a:gd name="T6" fmla="*/ 124 w 3545"/>
                                    <a:gd name="T7" fmla="*/ 256 h 961"/>
                                    <a:gd name="T8" fmla="*/ 203 w 3545"/>
                                    <a:gd name="T9" fmla="*/ 355 h 961"/>
                                    <a:gd name="T10" fmla="*/ 299 w 3545"/>
                                    <a:gd name="T11" fmla="*/ 454 h 961"/>
                                    <a:gd name="T12" fmla="*/ 413 w 3545"/>
                                    <a:gd name="T13" fmla="*/ 547 h 961"/>
                                    <a:gd name="T14" fmla="*/ 547 w 3545"/>
                                    <a:gd name="T15" fmla="*/ 633 h 961"/>
                                    <a:gd name="T16" fmla="*/ 698 w 3545"/>
                                    <a:gd name="T17" fmla="*/ 703 h 961"/>
                                    <a:gd name="T18" fmla="*/ 867 w 3545"/>
                                    <a:gd name="T19" fmla="*/ 755 h 961"/>
                                    <a:gd name="T20" fmla="*/ 1066 w 3545"/>
                                    <a:gd name="T21" fmla="*/ 794 h 961"/>
                                    <a:gd name="T22" fmla="*/ 1298 w 3545"/>
                                    <a:gd name="T23" fmla="*/ 831 h 961"/>
                                    <a:gd name="T24" fmla="*/ 1562 w 3545"/>
                                    <a:gd name="T25" fmla="*/ 863 h 961"/>
                                    <a:gd name="T26" fmla="*/ 1853 w 3545"/>
                                    <a:gd name="T27" fmla="*/ 892 h 961"/>
                                    <a:gd name="T28" fmla="*/ 2165 w 3545"/>
                                    <a:gd name="T29" fmla="*/ 915 h 961"/>
                                    <a:gd name="T30" fmla="*/ 2494 w 3545"/>
                                    <a:gd name="T31" fmla="*/ 935 h 961"/>
                                    <a:gd name="T32" fmla="*/ 2837 w 3545"/>
                                    <a:gd name="T33" fmla="*/ 949 h 961"/>
                                    <a:gd name="T34" fmla="*/ 3189 w 3545"/>
                                    <a:gd name="T35" fmla="*/ 958 h 961"/>
                                    <a:gd name="T36" fmla="*/ 3545 w 3545"/>
                                    <a:gd name="T37" fmla="*/ 961 h 9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545" h="961">
                                      <a:moveTo>
                                        <a:pt x="0" y="0"/>
                                      </a:moveTo>
                                      <a:lnTo>
                                        <a:pt x="23" y="74"/>
                                      </a:lnTo>
                                      <a:lnTo>
                                        <a:pt x="64" y="160"/>
                                      </a:lnTo>
                                      <a:lnTo>
                                        <a:pt x="124" y="256"/>
                                      </a:lnTo>
                                      <a:lnTo>
                                        <a:pt x="203" y="355"/>
                                      </a:lnTo>
                                      <a:lnTo>
                                        <a:pt x="299" y="454"/>
                                      </a:lnTo>
                                      <a:lnTo>
                                        <a:pt x="413" y="547"/>
                                      </a:lnTo>
                                      <a:lnTo>
                                        <a:pt x="547" y="633"/>
                                      </a:lnTo>
                                      <a:lnTo>
                                        <a:pt x="698" y="703"/>
                                      </a:lnTo>
                                      <a:lnTo>
                                        <a:pt x="867" y="755"/>
                                      </a:lnTo>
                                      <a:lnTo>
                                        <a:pt x="1066" y="794"/>
                                      </a:lnTo>
                                      <a:lnTo>
                                        <a:pt x="1298" y="831"/>
                                      </a:lnTo>
                                      <a:lnTo>
                                        <a:pt x="1562" y="863"/>
                                      </a:lnTo>
                                      <a:lnTo>
                                        <a:pt x="1853" y="892"/>
                                      </a:lnTo>
                                      <a:lnTo>
                                        <a:pt x="2165" y="915"/>
                                      </a:lnTo>
                                      <a:lnTo>
                                        <a:pt x="2494" y="935"/>
                                      </a:lnTo>
                                      <a:lnTo>
                                        <a:pt x="2837" y="949"/>
                                      </a:lnTo>
                                      <a:lnTo>
                                        <a:pt x="3189" y="958"/>
                                      </a:lnTo>
                                      <a:lnTo>
                                        <a:pt x="3545" y="961"/>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67" name="Freeform 2067"/>
                              <wps:cNvSpPr>
                                <a:spLocks/>
                              </wps:cNvSpPr>
                              <wps:spPr bwMode="auto">
                                <a:xfrm rot="2189320">
                                  <a:off x="1855787" y="1027112"/>
                                  <a:ext cx="635000" cy="763588"/>
                                </a:xfrm>
                                <a:custGeom>
                                  <a:avLst/>
                                  <a:gdLst>
                                    <a:gd name="T0" fmla="*/ 3029 w 3032"/>
                                    <a:gd name="T1" fmla="*/ 0 h 3649"/>
                                    <a:gd name="T2" fmla="*/ 2558 w 3032"/>
                                    <a:gd name="T3" fmla="*/ 24 h 3649"/>
                                    <a:gd name="T4" fmla="*/ 2101 w 3032"/>
                                    <a:gd name="T5" fmla="*/ 91 h 3649"/>
                                    <a:gd name="T6" fmla="*/ 1667 w 3032"/>
                                    <a:gd name="T7" fmla="*/ 188 h 3649"/>
                                    <a:gd name="T8" fmla="*/ 1267 w 3032"/>
                                    <a:gd name="T9" fmla="*/ 306 h 3649"/>
                                    <a:gd name="T10" fmla="*/ 910 w 3032"/>
                                    <a:gd name="T11" fmla="*/ 433 h 3649"/>
                                    <a:gd name="T12" fmla="*/ 606 w 3032"/>
                                    <a:gd name="T13" fmla="*/ 560 h 3649"/>
                                    <a:gd name="T14" fmla="*/ 364 w 3032"/>
                                    <a:gd name="T15" fmla="*/ 675 h 3649"/>
                                    <a:gd name="T16" fmla="*/ 195 w 3032"/>
                                    <a:gd name="T17" fmla="*/ 768 h 3649"/>
                                    <a:gd name="T18" fmla="*/ 107 w 3032"/>
                                    <a:gd name="T19" fmla="*/ 826 h 3649"/>
                                    <a:gd name="T20" fmla="*/ 76 w 3032"/>
                                    <a:gd name="T21" fmla="*/ 854 h 3649"/>
                                    <a:gd name="T22" fmla="*/ 51 w 3032"/>
                                    <a:gd name="T23" fmla="*/ 878 h 3649"/>
                                    <a:gd name="T24" fmla="*/ 30 w 3032"/>
                                    <a:gd name="T25" fmla="*/ 902 h 3649"/>
                                    <a:gd name="T26" fmla="*/ 14 w 3032"/>
                                    <a:gd name="T27" fmla="*/ 928 h 3649"/>
                                    <a:gd name="T28" fmla="*/ 5 w 3032"/>
                                    <a:gd name="T29" fmla="*/ 957 h 3649"/>
                                    <a:gd name="T30" fmla="*/ 0 w 3032"/>
                                    <a:gd name="T31" fmla="*/ 989 h 3649"/>
                                    <a:gd name="T32" fmla="*/ 3 w 3032"/>
                                    <a:gd name="T33" fmla="*/ 1027 h 3649"/>
                                    <a:gd name="T34" fmla="*/ 13 w 3032"/>
                                    <a:gd name="T35" fmla="*/ 1074 h 3649"/>
                                    <a:gd name="T36" fmla="*/ 30 w 3032"/>
                                    <a:gd name="T37" fmla="*/ 1131 h 3649"/>
                                    <a:gd name="T38" fmla="*/ 66 w 3032"/>
                                    <a:gd name="T39" fmla="*/ 1255 h 3649"/>
                                    <a:gd name="T40" fmla="*/ 127 w 3032"/>
                                    <a:gd name="T41" fmla="*/ 1486 h 3649"/>
                                    <a:gd name="T42" fmla="*/ 206 w 3032"/>
                                    <a:gd name="T43" fmla="*/ 1790 h 3649"/>
                                    <a:gd name="T44" fmla="*/ 297 w 3032"/>
                                    <a:gd name="T45" fmla="*/ 2139 h 3649"/>
                                    <a:gd name="T46" fmla="*/ 391 w 3032"/>
                                    <a:gd name="T47" fmla="*/ 2501 h 3649"/>
                                    <a:gd name="T48" fmla="*/ 479 w 3032"/>
                                    <a:gd name="T49" fmla="*/ 2845 h 3649"/>
                                    <a:gd name="T50" fmla="*/ 555 w 3032"/>
                                    <a:gd name="T51" fmla="*/ 3141 h 3649"/>
                                    <a:gd name="T52" fmla="*/ 612 w 3032"/>
                                    <a:gd name="T53" fmla="*/ 3358 h 3649"/>
                                    <a:gd name="T54" fmla="*/ 642 w 3032"/>
                                    <a:gd name="T55" fmla="*/ 3464 h 3649"/>
                                    <a:gd name="T56" fmla="*/ 657 w 3032"/>
                                    <a:gd name="T57" fmla="*/ 3504 h 3649"/>
                                    <a:gd name="T58" fmla="*/ 673 w 3032"/>
                                    <a:gd name="T59" fmla="*/ 3542 h 3649"/>
                                    <a:gd name="T60" fmla="*/ 691 w 3032"/>
                                    <a:gd name="T61" fmla="*/ 3576 h 3649"/>
                                    <a:gd name="T62" fmla="*/ 713 w 3032"/>
                                    <a:gd name="T63" fmla="*/ 3604 h 3649"/>
                                    <a:gd name="T64" fmla="*/ 741 w 3032"/>
                                    <a:gd name="T65" fmla="*/ 3626 h 3649"/>
                                    <a:gd name="T66" fmla="*/ 773 w 3032"/>
                                    <a:gd name="T67" fmla="*/ 3642 h 3649"/>
                                    <a:gd name="T68" fmla="*/ 812 w 3032"/>
                                    <a:gd name="T69" fmla="*/ 3649 h 3649"/>
                                    <a:gd name="T70" fmla="*/ 860 w 3032"/>
                                    <a:gd name="T71" fmla="*/ 3647 h 3649"/>
                                    <a:gd name="T72" fmla="*/ 915 w 3032"/>
                                    <a:gd name="T73" fmla="*/ 3633 h 3649"/>
                                    <a:gd name="T74" fmla="*/ 999 w 3032"/>
                                    <a:gd name="T75" fmla="*/ 3609 h 3649"/>
                                    <a:gd name="T76" fmla="*/ 1137 w 3032"/>
                                    <a:gd name="T77" fmla="*/ 3571 h 3649"/>
                                    <a:gd name="T78" fmla="*/ 1325 w 3032"/>
                                    <a:gd name="T79" fmla="*/ 3525 h 3649"/>
                                    <a:gd name="T80" fmla="*/ 1553 w 3032"/>
                                    <a:gd name="T81" fmla="*/ 3474 h 3649"/>
                                    <a:gd name="T82" fmla="*/ 1815 w 3032"/>
                                    <a:gd name="T83" fmla="*/ 3422 h 3649"/>
                                    <a:gd name="T84" fmla="*/ 2101 w 3032"/>
                                    <a:gd name="T85" fmla="*/ 3375 h 3649"/>
                                    <a:gd name="T86" fmla="*/ 2404 w 3032"/>
                                    <a:gd name="T87" fmla="*/ 3336 h 3649"/>
                                    <a:gd name="T88" fmla="*/ 2717 w 3032"/>
                                    <a:gd name="T89" fmla="*/ 3309 h 3649"/>
                                    <a:gd name="T90" fmla="*/ 3032 w 3032"/>
                                    <a:gd name="T91" fmla="*/ 3299 h 36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3032" h="3649">
                                      <a:moveTo>
                                        <a:pt x="3029" y="0"/>
                                      </a:moveTo>
                                      <a:lnTo>
                                        <a:pt x="2558" y="24"/>
                                      </a:lnTo>
                                      <a:lnTo>
                                        <a:pt x="2101" y="91"/>
                                      </a:lnTo>
                                      <a:lnTo>
                                        <a:pt x="1667" y="188"/>
                                      </a:lnTo>
                                      <a:lnTo>
                                        <a:pt x="1267" y="306"/>
                                      </a:lnTo>
                                      <a:lnTo>
                                        <a:pt x="910" y="433"/>
                                      </a:lnTo>
                                      <a:lnTo>
                                        <a:pt x="606" y="560"/>
                                      </a:lnTo>
                                      <a:lnTo>
                                        <a:pt x="364" y="675"/>
                                      </a:lnTo>
                                      <a:lnTo>
                                        <a:pt x="195" y="768"/>
                                      </a:lnTo>
                                      <a:lnTo>
                                        <a:pt x="107" y="826"/>
                                      </a:lnTo>
                                      <a:lnTo>
                                        <a:pt x="76" y="854"/>
                                      </a:lnTo>
                                      <a:lnTo>
                                        <a:pt x="51" y="878"/>
                                      </a:lnTo>
                                      <a:lnTo>
                                        <a:pt x="30" y="902"/>
                                      </a:lnTo>
                                      <a:lnTo>
                                        <a:pt x="14" y="928"/>
                                      </a:lnTo>
                                      <a:lnTo>
                                        <a:pt x="5" y="957"/>
                                      </a:lnTo>
                                      <a:lnTo>
                                        <a:pt x="0" y="989"/>
                                      </a:lnTo>
                                      <a:lnTo>
                                        <a:pt x="3" y="1027"/>
                                      </a:lnTo>
                                      <a:lnTo>
                                        <a:pt x="13" y="1074"/>
                                      </a:lnTo>
                                      <a:lnTo>
                                        <a:pt x="30" y="1131"/>
                                      </a:lnTo>
                                      <a:lnTo>
                                        <a:pt x="66" y="1255"/>
                                      </a:lnTo>
                                      <a:lnTo>
                                        <a:pt x="127" y="1486"/>
                                      </a:lnTo>
                                      <a:lnTo>
                                        <a:pt x="206" y="1790"/>
                                      </a:lnTo>
                                      <a:lnTo>
                                        <a:pt x="297" y="2139"/>
                                      </a:lnTo>
                                      <a:lnTo>
                                        <a:pt x="391" y="2501"/>
                                      </a:lnTo>
                                      <a:lnTo>
                                        <a:pt x="479" y="2845"/>
                                      </a:lnTo>
                                      <a:lnTo>
                                        <a:pt x="555" y="3141"/>
                                      </a:lnTo>
                                      <a:lnTo>
                                        <a:pt x="612" y="3358"/>
                                      </a:lnTo>
                                      <a:lnTo>
                                        <a:pt x="642" y="3464"/>
                                      </a:lnTo>
                                      <a:lnTo>
                                        <a:pt x="657" y="3504"/>
                                      </a:lnTo>
                                      <a:lnTo>
                                        <a:pt x="673" y="3542"/>
                                      </a:lnTo>
                                      <a:lnTo>
                                        <a:pt x="691" y="3576"/>
                                      </a:lnTo>
                                      <a:lnTo>
                                        <a:pt x="713" y="3604"/>
                                      </a:lnTo>
                                      <a:lnTo>
                                        <a:pt x="741" y="3626"/>
                                      </a:lnTo>
                                      <a:lnTo>
                                        <a:pt x="773" y="3642"/>
                                      </a:lnTo>
                                      <a:lnTo>
                                        <a:pt x="812" y="3649"/>
                                      </a:lnTo>
                                      <a:lnTo>
                                        <a:pt x="860" y="3647"/>
                                      </a:lnTo>
                                      <a:lnTo>
                                        <a:pt x="915" y="3633"/>
                                      </a:lnTo>
                                      <a:lnTo>
                                        <a:pt x="999" y="3609"/>
                                      </a:lnTo>
                                      <a:lnTo>
                                        <a:pt x="1137" y="3571"/>
                                      </a:lnTo>
                                      <a:lnTo>
                                        <a:pt x="1325" y="3525"/>
                                      </a:lnTo>
                                      <a:lnTo>
                                        <a:pt x="1553" y="3474"/>
                                      </a:lnTo>
                                      <a:lnTo>
                                        <a:pt x="1815" y="3422"/>
                                      </a:lnTo>
                                      <a:lnTo>
                                        <a:pt x="2101" y="3375"/>
                                      </a:lnTo>
                                      <a:lnTo>
                                        <a:pt x="2404" y="3336"/>
                                      </a:lnTo>
                                      <a:lnTo>
                                        <a:pt x="2717" y="3309"/>
                                      </a:lnTo>
                                      <a:lnTo>
                                        <a:pt x="3032" y="3299"/>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68" name="Rectangle 2068"/>
                              <wps:cNvSpPr>
                                <a:spLocks noChangeArrowheads="1"/>
                              </wps:cNvSpPr>
                              <wps:spPr bwMode="auto">
                                <a:xfrm rot="1872111">
                                  <a:off x="2171700" y="392112"/>
                                  <a:ext cx="214312" cy="6461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wps:wsp>
                            <wps:wsp>
                              <wps:cNvPr id="2069" name="Rectangle 2069"/>
                              <wps:cNvSpPr>
                                <a:spLocks noChangeArrowheads="1"/>
                              </wps:cNvSpPr>
                              <wps:spPr bwMode="auto">
                                <a:xfrm rot="1829482">
                                  <a:off x="3214687" y="1160462"/>
                                  <a:ext cx="212725" cy="6461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wps:wsp>
                            <wps:wsp>
                              <wps:cNvPr id="2070" name="Rectangle 2070"/>
                              <wps:cNvSpPr>
                                <a:spLocks noChangeArrowheads="1"/>
                              </wps:cNvSpPr>
                              <wps:spPr bwMode="auto">
                                <a:xfrm rot="2189320">
                                  <a:off x="681037" y="2411412"/>
                                  <a:ext cx="212725" cy="647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wps:wsp>
                            <wps:wsp>
                              <wps:cNvPr id="2071" name="Rectangle 2071"/>
                              <wps:cNvSpPr>
                                <a:spLocks noChangeArrowheads="1"/>
                              </wps:cNvSpPr>
                              <wps:spPr bwMode="auto">
                                <a:xfrm rot="2189320">
                                  <a:off x="1708150" y="3171825"/>
                                  <a:ext cx="214312" cy="647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wps:wsp>
                            <wpg:grpSp>
                              <wpg:cNvPr id="2072" name="Group 2072"/>
                              <wpg:cNvGrpSpPr>
                                <a:grpSpLocks/>
                              </wpg:cNvGrpSpPr>
                              <wpg:grpSpPr bwMode="auto">
                                <a:xfrm rot="2189320">
                                  <a:off x="2009775" y="1682750"/>
                                  <a:ext cx="452437" cy="452437"/>
                                  <a:chOff x="2009775" y="1682750"/>
                                  <a:chExt cx="576" cy="576"/>
                                </a:xfrm>
                              </wpg:grpSpPr>
                              <wps:wsp>
                                <wps:cNvPr id="2073" name="Oval 2073"/>
                                <wps:cNvSpPr>
                                  <a:spLocks noChangeArrowheads="1"/>
                                </wps:cNvSpPr>
                                <wps:spPr bwMode="auto">
                                  <a:xfrm>
                                    <a:off x="2009871" y="1682846"/>
                                    <a:ext cx="384" cy="384"/>
                                  </a:xfrm>
                                  <a:prstGeom prst="ellipse">
                                    <a:avLst/>
                                  </a:prstGeom>
                                  <a:solidFill>
                                    <a:schemeClr val="tx1"/>
                                  </a:solidFill>
                                  <a:ln w="9525">
                                    <a:solidFill>
                                      <a:schemeClr val="tx1"/>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2074" name="Rectangle 2074"/>
                                <wps:cNvSpPr>
                                  <a:spLocks noChangeArrowheads="1"/>
                                </wps:cNvSpPr>
                                <wps:spPr bwMode="auto">
                                  <a:xfrm>
                                    <a:off x="2010063" y="1682750"/>
                                    <a:ext cx="288" cy="288"/>
                                  </a:xfrm>
                                  <a:prstGeom prst="rect">
                                    <a:avLst/>
                                  </a:prstGeom>
                                  <a:solidFill>
                                    <a:schemeClr val="bg1"/>
                                  </a:solidFill>
                                  <a:ln>
                                    <a:noFill/>
                                  </a:ln>
                                  <a:effectLst/>
                                  <a:extLs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2075" name="Rectangle 2075"/>
                                <wps:cNvSpPr>
                                  <a:spLocks noChangeArrowheads="1"/>
                                </wps:cNvSpPr>
                                <wps:spPr bwMode="auto">
                                  <a:xfrm>
                                    <a:off x="2009775" y="1683038"/>
                                    <a:ext cx="288" cy="288"/>
                                  </a:xfrm>
                                  <a:prstGeom prst="rect">
                                    <a:avLst/>
                                  </a:prstGeom>
                                  <a:solidFill>
                                    <a:schemeClr val="bg1"/>
                                  </a:solidFill>
                                  <a:ln>
                                    <a:noFill/>
                                  </a:ln>
                                  <a:effectLst/>
                                  <a:extLs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2076" name="Oval 2076"/>
                                <wps:cNvSpPr>
                                  <a:spLocks noChangeArrowheads="1"/>
                                </wps:cNvSpPr>
                                <wps:spPr bwMode="auto">
                                  <a:xfrm>
                                    <a:off x="2009871" y="1682846"/>
                                    <a:ext cx="384" cy="384"/>
                                  </a:xfrm>
                                  <a:prstGeom prst="ellipse">
                                    <a:avLst/>
                                  </a:prstGeom>
                                  <a:noFill/>
                                  <a:ln w="9525">
                                    <a:solidFill>
                                      <a:schemeClr val="tx1"/>
                                    </a:solidFill>
                                    <a:round/>
                                    <a:headEnd/>
                                    <a:tailEn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g:grpSp>
                            <wps:wsp>
                              <wps:cNvPr id="2077" name="Line 31"/>
                              <wps:cNvCnPr/>
                              <wps:spPr bwMode="auto">
                                <a:xfrm flipH="1" flipV="1">
                                  <a:off x="0" y="2147887"/>
                                  <a:ext cx="655637" cy="506413"/>
                                </a:xfrm>
                                <a:prstGeom prst="line">
                                  <a:avLst/>
                                </a:prstGeom>
                                <a:noFill/>
                                <a:ln w="6350">
                                  <a:solidFill>
                                    <a:schemeClr val="tx1"/>
                                  </a:solidFill>
                                  <a:round/>
                                  <a:headEnd/>
                                  <a:tailEnd type="none" w="med"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078" name="Line 32"/>
                              <wps:cNvCnPr/>
                              <wps:spPr bwMode="auto">
                                <a:xfrm flipH="1" flipV="1">
                                  <a:off x="1301750" y="0"/>
                                  <a:ext cx="817562" cy="617537"/>
                                </a:xfrm>
                                <a:prstGeom prst="line">
                                  <a:avLst/>
                                </a:prstGeom>
                                <a:noFill/>
                                <a:ln w="19050">
                                  <a:solidFill>
                                    <a:schemeClr val="tx1"/>
                                  </a:solidFill>
                                  <a:round/>
                                  <a:headEnd/>
                                  <a:tailEnd type="triangle" w="med"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079" name="Line 33"/>
                              <wps:cNvCnPr/>
                              <wps:spPr bwMode="auto">
                                <a:xfrm flipV="1">
                                  <a:off x="322262" y="1158875"/>
                                  <a:ext cx="901700" cy="1211262"/>
                                </a:xfrm>
                                <a:prstGeom prst="line">
                                  <a:avLst/>
                                </a:prstGeom>
                                <a:noFill/>
                                <a:ln w="9525">
                                  <a:solidFill>
                                    <a:schemeClr val="tx1"/>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080" name="Line 34"/>
                              <wps:cNvCnPr/>
                              <wps:spPr bwMode="auto">
                                <a:xfrm flipV="1">
                                  <a:off x="1255712" y="396875"/>
                                  <a:ext cx="541338" cy="741362"/>
                                </a:xfrm>
                                <a:prstGeom prst="line">
                                  <a:avLst/>
                                </a:prstGeom>
                                <a:noFill/>
                                <a:ln w="9525">
                                  <a:solidFill>
                                    <a:schemeClr val="tx1"/>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081" name="Line 35"/>
                              <wps:cNvCnPr/>
                              <wps:spPr bwMode="auto">
                                <a:xfrm flipH="1" flipV="1">
                                  <a:off x="977900" y="947737"/>
                                  <a:ext cx="1077912" cy="815975"/>
                                </a:xfrm>
                                <a:prstGeom prst="line">
                                  <a:avLst/>
                                </a:prstGeom>
                                <a:noFill/>
                                <a:ln w="9525">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082" name="Text Box 36"/>
                              <wps:cNvSpPr txBox="1">
                                <a:spLocks noChangeArrowheads="1"/>
                              </wps:cNvSpPr>
                              <wps:spPr bwMode="auto">
                                <a:xfrm>
                                  <a:off x="1163539" y="317500"/>
                                  <a:ext cx="309880" cy="62484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337834" w:rsidRDefault="00337834" w:rsidP="00337834">
                                    <w:pPr>
                                      <w:pStyle w:val="NormalWeb"/>
                                      <w:kinsoku w:val="0"/>
                                      <w:overflowPunct w:val="0"/>
                                      <w:spacing w:before="288" w:beforeAutospacing="0" w:after="0" w:afterAutospacing="0"/>
                                    </w:pPr>
                                    <w:proofErr w:type="gramStart"/>
                                    <w:r>
                                      <w:rPr>
                                        <w:rFonts w:cstheme="minorBidi"/>
                                        <w:color w:val="000000" w:themeColor="text1"/>
                                        <w:kern w:val="24"/>
                                        <w:sz w:val="48"/>
                                        <w:szCs w:val="48"/>
                                      </w:rPr>
                                      <w:t>a</w:t>
                                    </w:r>
                                    <w:proofErr w:type="gramEnd"/>
                                  </w:p>
                                </w:txbxContent>
                              </wps:txbx>
                              <wps:bodyPr wrap="square">
                                <a:noAutofit/>
                              </wps:bodyPr>
                            </wps:wsp>
                            <wps:wsp>
                              <wps:cNvPr id="2083" name="Text Box 37"/>
                              <wps:cNvSpPr txBox="1">
                                <a:spLocks noChangeArrowheads="1"/>
                              </wps:cNvSpPr>
                              <wps:spPr bwMode="auto">
                                <a:xfrm>
                                  <a:off x="371444" y="1355725"/>
                                  <a:ext cx="358775" cy="62484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337834" w:rsidRDefault="00337834" w:rsidP="00337834">
                                    <w:pPr>
                                      <w:pStyle w:val="NormalWeb"/>
                                      <w:kinsoku w:val="0"/>
                                      <w:overflowPunct w:val="0"/>
                                      <w:spacing w:before="288" w:beforeAutospacing="0" w:after="0" w:afterAutospacing="0"/>
                                    </w:pPr>
                                    <w:proofErr w:type="gramStart"/>
                                    <w:r>
                                      <w:rPr>
                                        <w:rFonts w:cstheme="minorBidi"/>
                                        <w:color w:val="000000" w:themeColor="text1"/>
                                        <w:kern w:val="24"/>
                                        <w:sz w:val="48"/>
                                        <w:szCs w:val="48"/>
                                      </w:rPr>
                                      <w:t>b</w:t>
                                    </w:r>
                                    <w:proofErr w:type="gramEnd"/>
                                  </w:p>
                                </w:txbxContent>
                              </wps:txbx>
                              <wps:bodyPr wrap="square">
                                <a:noAutofit/>
                              </wps:bodyPr>
                            </wps:wsp>
                            <wpg:grpSp>
                              <wpg:cNvPr id="2084" name="Group 2084"/>
                              <wpg:cNvGrpSpPr>
                                <a:grpSpLocks/>
                              </wpg:cNvGrpSpPr>
                              <wpg:grpSpPr bwMode="auto">
                                <a:xfrm rot="21266789">
                                  <a:off x="312884" y="98411"/>
                                  <a:ext cx="3357564" cy="3883025"/>
                                  <a:chOff x="312737" y="98425"/>
                                  <a:chExt cx="2115" cy="2446"/>
                                </a:xfrm>
                              </wpg:grpSpPr>
                              <wps:wsp>
                                <wps:cNvPr id="2085" name="Freeform 2085"/>
                                <wps:cNvSpPr>
                                  <a:spLocks/>
                                </wps:cNvSpPr>
                                <wps:spPr bwMode="auto">
                                  <a:xfrm rot="2189320">
                                    <a:off x="313279" y="98425"/>
                                    <a:ext cx="1026" cy="2446"/>
                                  </a:xfrm>
                                  <a:custGeom>
                                    <a:avLst/>
                                    <a:gdLst>
                                      <a:gd name="T0" fmla="*/ 3557 w 7780"/>
                                      <a:gd name="T1" fmla="*/ 18541 h 18543"/>
                                      <a:gd name="T2" fmla="*/ 2862 w 7780"/>
                                      <a:gd name="T3" fmla="*/ 18517 h 18543"/>
                                      <a:gd name="T4" fmla="*/ 2220 w 7780"/>
                                      <a:gd name="T5" fmla="*/ 18472 h 18543"/>
                                      <a:gd name="T6" fmla="*/ 1666 w 7780"/>
                                      <a:gd name="T7" fmla="*/ 18411 h 18543"/>
                                      <a:gd name="T8" fmla="*/ 1235 w 7780"/>
                                      <a:gd name="T9" fmla="*/ 18338 h 18543"/>
                                      <a:gd name="T10" fmla="*/ 947 w 7780"/>
                                      <a:gd name="T11" fmla="*/ 18237 h 18543"/>
                                      <a:gd name="T12" fmla="*/ 740 w 7780"/>
                                      <a:gd name="T13" fmla="*/ 18100 h 18543"/>
                                      <a:gd name="T14" fmla="*/ 603 w 7780"/>
                                      <a:gd name="T15" fmla="*/ 17951 h 18543"/>
                                      <a:gd name="T16" fmla="*/ 519 w 7780"/>
                                      <a:gd name="T17" fmla="*/ 17816 h 18543"/>
                                      <a:gd name="T18" fmla="*/ 424 w 7780"/>
                                      <a:gd name="T19" fmla="*/ 17436 h 18543"/>
                                      <a:gd name="T20" fmla="*/ 276 w 7780"/>
                                      <a:gd name="T21" fmla="*/ 15952 h 18543"/>
                                      <a:gd name="T22" fmla="*/ 139 w 7780"/>
                                      <a:gd name="T23" fmla="*/ 13815 h 18543"/>
                                      <a:gd name="T24" fmla="*/ 39 w 7780"/>
                                      <a:gd name="T25" fmla="*/ 11571 h 18543"/>
                                      <a:gd name="T26" fmla="*/ 0 w 7780"/>
                                      <a:gd name="T27" fmla="*/ 9767 h 18543"/>
                                      <a:gd name="T28" fmla="*/ 8 w 7780"/>
                                      <a:gd name="T29" fmla="*/ 8076 h 18543"/>
                                      <a:gd name="T30" fmla="*/ 32 w 7780"/>
                                      <a:gd name="T31" fmla="*/ 6056 h 18543"/>
                                      <a:gd name="T32" fmla="*/ 74 w 7780"/>
                                      <a:gd name="T33" fmla="*/ 4087 h 18543"/>
                                      <a:gd name="T34" fmla="*/ 136 w 7780"/>
                                      <a:gd name="T35" fmla="*/ 2544 h 18543"/>
                                      <a:gd name="T36" fmla="*/ 199 w 7780"/>
                                      <a:gd name="T37" fmla="*/ 1827 h 18543"/>
                                      <a:gd name="T38" fmla="*/ 250 w 7780"/>
                                      <a:gd name="T39" fmla="*/ 1445 h 18543"/>
                                      <a:gd name="T40" fmla="*/ 312 w 7780"/>
                                      <a:gd name="T41" fmla="*/ 1137 h 18543"/>
                                      <a:gd name="T42" fmla="*/ 403 w 7780"/>
                                      <a:gd name="T43" fmla="*/ 893 h 18543"/>
                                      <a:gd name="T44" fmla="*/ 534 w 7780"/>
                                      <a:gd name="T45" fmla="*/ 699 h 18543"/>
                                      <a:gd name="T46" fmla="*/ 978 w 7780"/>
                                      <a:gd name="T47" fmla="*/ 464 h 18543"/>
                                      <a:gd name="T48" fmla="*/ 1743 w 7780"/>
                                      <a:gd name="T49" fmla="*/ 258 h 18543"/>
                                      <a:gd name="T50" fmla="*/ 2654 w 7780"/>
                                      <a:gd name="T51" fmla="*/ 100 h 18543"/>
                                      <a:gd name="T52" fmla="*/ 3537 w 7780"/>
                                      <a:gd name="T53" fmla="*/ 11 h 18543"/>
                                      <a:gd name="T54" fmla="*/ 3916 w 7780"/>
                                      <a:gd name="T55" fmla="*/ 0 h 18543"/>
                                      <a:gd name="T56" fmla="*/ 3906 w 7780"/>
                                      <a:gd name="T57" fmla="*/ 0 h 18543"/>
                                      <a:gd name="T58" fmla="*/ 3884 w 7780"/>
                                      <a:gd name="T59" fmla="*/ 0 h 18543"/>
                                      <a:gd name="T60" fmla="*/ 3865 w 7780"/>
                                      <a:gd name="T61" fmla="*/ 0 h 18543"/>
                                      <a:gd name="T62" fmla="*/ 3867 w 7780"/>
                                      <a:gd name="T63" fmla="*/ 0 h 18543"/>
                                      <a:gd name="T64" fmla="*/ 4670 w 7780"/>
                                      <a:gd name="T65" fmla="*/ 46 h 18543"/>
                                      <a:gd name="T66" fmla="*/ 5588 w 7780"/>
                                      <a:gd name="T67" fmla="*/ 171 h 18543"/>
                                      <a:gd name="T68" fmla="*/ 6448 w 7780"/>
                                      <a:gd name="T69" fmla="*/ 356 h 18543"/>
                                      <a:gd name="T70" fmla="*/ 7073 w 7780"/>
                                      <a:gd name="T71" fmla="*/ 579 h 18543"/>
                                      <a:gd name="T72" fmla="*/ 7316 w 7780"/>
                                      <a:gd name="T73" fmla="*/ 792 h 18543"/>
                                      <a:gd name="T74" fmla="*/ 7426 w 7780"/>
                                      <a:gd name="T75" fmla="*/ 1008 h 18543"/>
                                      <a:gd name="T76" fmla="*/ 7501 w 7780"/>
                                      <a:gd name="T77" fmla="*/ 1283 h 18543"/>
                                      <a:gd name="T78" fmla="*/ 7556 w 7780"/>
                                      <a:gd name="T79" fmla="*/ 1626 h 18543"/>
                                      <a:gd name="T80" fmla="*/ 7604 w 7780"/>
                                      <a:gd name="T81" fmla="*/ 2049 h 18543"/>
                                      <a:gd name="T82" fmla="*/ 7677 w 7780"/>
                                      <a:gd name="T83" fmla="*/ 3239 h 18543"/>
                                      <a:gd name="T84" fmla="*/ 7729 w 7780"/>
                                      <a:gd name="T85" fmla="*/ 5042 h 18543"/>
                                      <a:gd name="T86" fmla="*/ 7761 w 7780"/>
                                      <a:gd name="T87" fmla="*/ 7083 h 18543"/>
                                      <a:gd name="T88" fmla="*/ 7777 w 7780"/>
                                      <a:gd name="T89" fmla="*/ 8985 h 18543"/>
                                      <a:gd name="T90" fmla="*/ 7769 w 7780"/>
                                      <a:gd name="T91" fmla="*/ 10579 h 18543"/>
                                      <a:gd name="T92" fmla="*/ 7696 w 7780"/>
                                      <a:gd name="T93" fmla="*/ 12671 h 18543"/>
                                      <a:gd name="T94" fmla="*/ 7573 w 7780"/>
                                      <a:gd name="T95" fmla="*/ 14931 h 18543"/>
                                      <a:gd name="T96" fmla="*/ 7428 w 7780"/>
                                      <a:gd name="T97" fmla="*/ 16810 h 18543"/>
                                      <a:gd name="T98" fmla="*/ 7285 w 7780"/>
                                      <a:gd name="T99" fmla="*/ 17761 h 18543"/>
                                      <a:gd name="T100" fmla="*/ 7224 w 7780"/>
                                      <a:gd name="T101" fmla="*/ 17879 h 18543"/>
                                      <a:gd name="T102" fmla="*/ 7115 w 7780"/>
                                      <a:gd name="T103" fmla="*/ 18026 h 18543"/>
                                      <a:gd name="T104" fmla="*/ 6945 w 7780"/>
                                      <a:gd name="T105" fmla="*/ 18171 h 18543"/>
                                      <a:gd name="T106" fmla="*/ 6700 w 7780"/>
                                      <a:gd name="T107" fmla="*/ 18293 h 18543"/>
                                      <a:gd name="T108" fmla="*/ 6347 w 7780"/>
                                      <a:gd name="T109" fmla="*/ 18376 h 18543"/>
                                      <a:gd name="T110" fmla="*/ 5861 w 7780"/>
                                      <a:gd name="T111" fmla="*/ 18443 h 18543"/>
                                      <a:gd name="T112" fmla="*/ 5273 w 7780"/>
                                      <a:gd name="T113" fmla="*/ 18497 h 18543"/>
                                      <a:gd name="T114" fmla="*/ 4614 w 7780"/>
                                      <a:gd name="T115" fmla="*/ 18532 h 18543"/>
                                      <a:gd name="T116" fmla="*/ 3913 w 7780"/>
                                      <a:gd name="T117" fmla="*/ 18543 h 185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7780" h="18543">
                                        <a:moveTo>
                                          <a:pt x="3913" y="18543"/>
                                        </a:moveTo>
                                        <a:lnTo>
                                          <a:pt x="3557" y="18541"/>
                                        </a:lnTo>
                                        <a:lnTo>
                                          <a:pt x="3205" y="18532"/>
                                        </a:lnTo>
                                        <a:lnTo>
                                          <a:pt x="2862" y="18517"/>
                                        </a:lnTo>
                                        <a:lnTo>
                                          <a:pt x="2532" y="18497"/>
                                        </a:lnTo>
                                        <a:lnTo>
                                          <a:pt x="2220" y="18472"/>
                                        </a:lnTo>
                                        <a:lnTo>
                                          <a:pt x="1930" y="18444"/>
                                        </a:lnTo>
                                        <a:lnTo>
                                          <a:pt x="1666" y="18411"/>
                                        </a:lnTo>
                                        <a:lnTo>
                                          <a:pt x="1433" y="18376"/>
                                        </a:lnTo>
                                        <a:lnTo>
                                          <a:pt x="1235" y="18338"/>
                                        </a:lnTo>
                                        <a:lnTo>
                                          <a:pt x="1079" y="18293"/>
                                        </a:lnTo>
                                        <a:lnTo>
                                          <a:pt x="947" y="18237"/>
                                        </a:lnTo>
                                        <a:lnTo>
                                          <a:pt x="834" y="18171"/>
                                        </a:lnTo>
                                        <a:lnTo>
                                          <a:pt x="740" y="18100"/>
                                        </a:lnTo>
                                        <a:lnTo>
                                          <a:pt x="664" y="18026"/>
                                        </a:lnTo>
                                        <a:lnTo>
                                          <a:pt x="603" y="17951"/>
                                        </a:lnTo>
                                        <a:lnTo>
                                          <a:pt x="555" y="17879"/>
                                        </a:lnTo>
                                        <a:lnTo>
                                          <a:pt x="519" y="17816"/>
                                        </a:lnTo>
                                        <a:lnTo>
                                          <a:pt x="494" y="17761"/>
                                        </a:lnTo>
                                        <a:lnTo>
                                          <a:pt x="424" y="17436"/>
                                        </a:lnTo>
                                        <a:lnTo>
                                          <a:pt x="351" y="16810"/>
                                        </a:lnTo>
                                        <a:lnTo>
                                          <a:pt x="276" y="15952"/>
                                        </a:lnTo>
                                        <a:lnTo>
                                          <a:pt x="205" y="14931"/>
                                        </a:lnTo>
                                        <a:lnTo>
                                          <a:pt x="139" y="13815"/>
                                        </a:lnTo>
                                        <a:lnTo>
                                          <a:pt x="82" y="12671"/>
                                        </a:lnTo>
                                        <a:lnTo>
                                          <a:pt x="39" y="11571"/>
                                        </a:lnTo>
                                        <a:lnTo>
                                          <a:pt x="10" y="10579"/>
                                        </a:lnTo>
                                        <a:lnTo>
                                          <a:pt x="0" y="9767"/>
                                        </a:lnTo>
                                        <a:lnTo>
                                          <a:pt x="1" y="8985"/>
                                        </a:lnTo>
                                        <a:lnTo>
                                          <a:pt x="8" y="8076"/>
                                        </a:lnTo>
                                        <a:lnTo>
                                          <a:pt x="17" y="7083"/>
                                        </a:lnTo>
                                        <a:lnTo>
                                          <a:pt x="32" y="6056"/>
                                        </a:lnTo>
                                        <a:lnTo>
                                          <a:pt x="50" y="5042"/>
                                        </a:lnTo>
                                        <a:lnTo>
                                          <a:pt x="74" y="4087"/>
                                        </a:lnTo>
                                        <a:lnTo>
                                          <a:pt x="102" y="3239"/>
                                        </a:lnTo>
                                        <a:lnTo>
                                          <a:pt x="136" y="2544"/>
                                        </a:lnTo>
                                        <a:lnTo>
                                          <a:pt x="175" y="2049"/>
                                        </a:lnTo>
                                        <a:lnTo>
                                          <a:pt x="199" y="1827"/>
                                        </a:lnTo>
                                        <a:lnTo>
                                          <a:pt x="223" y="1626"/>
                                        </a:lnTo>
                                        <a:lnTo>
                                          <a:pt x="250" y="1445"/>
                                        </a:lnTo>
                                        <a:lnTo>
                                          <a:pt x="278" y="1283"/>
                                        </a:lnTo>
                                        <a:lnTo>
                                          <a:pt x="312" y="1137"/>
                                        </a:lnTo>
                                        <a:lnTo>
                                          <a:pt x="353" y="1008"/>
                                        </a:lnTo>
                                        <a:lnTo>
                                          <a:pt x="403" y="893"/>
                                        </a:lnTo>
                                        <a:lnTo>
                                          <a:pt x="463" y="790"/>
                                        </a:lnTo>
                                        <a:lnTo>
                                          <a:pt x="534" y="699"/>
                                        </a:lnTo>
                                        <a:lnTo>
                                          <a:pt x="705" y="579"/>
                                        </a:lnTo>
                                        <a:lnTo>
                                          <a:pt x="978" y="464"/>
                                        </a:lnTo>
                                        <a:lnTo>
                                          <a:pt x="1330" y="356"/>
                                        </a:lnTo>
                                        <a:lnTo>
                                          <a:pt x="1743" y="258"/>
                                        </a:lnTo>
                                        <a:lnTo>
                                          <a:pt x="2191" y="171"/>
                                        </a:lnTo>
                                        <a:lnTo>
                                          <a:pt x="2654" y="100"/>
                                        </a:lnTo>
                                        <a:lnTo>
                                          <a:pt x="3109" y="46"/>
                                        </a:lnTo>
                                        <a:lnTo>
                                          <a:pt x="3537" y="11"/>
                                        </a:lnTo>
                                        <a:lnTo>
                                          <a:pt x="3913" y="0"/>
                                        </a:lnTo>
                                        <a:lnTo>
                                          <a:pt x="3916" y="0"/>
                                        </a:lnTo>
                                        <a:lnTo>
                                          <a:pt x="3914" y="0"/>
                                        </a:lnTo>
                                        <a:lnTo>
                                          <a:pt x="3906" y="0"/>
                                        </a:lnTo>
                                        <a:lnTo>
                                          <a:pt x="3895" y="0"/>
                                        </a:lnTo>
                                        <a:lnTo>
                                          <a:pt x="3884" y="0"/>
                                        </a:lnTo>
                                        <a:lnTo>
                                          <a:pt x="3873" y="0"/>
                                        </a:lnTo>
                                        <a:lnTo>
                                          <a:pt x="3865" y="0"/>
                                        </a:lnTo>
                                        <a:lnTo>
                                          <a:pt x="3863" y="0"/>
                                        </a:lnTo>
                                        <a:lnTo>
                                          <a:pt x="3867" y="0"/>
                                        </a:lnTo>
                                        <a:lnTo>
                                          <a:pt x="4242" y="11"/>
                                        </a:lnTo>
                                        <a:lnTo>
                                          <a:pt x="4670" y="46"/>
                                        </a:lnTo>
                                        <a:lnTo>
                                          <a:pt x="5125" y="100"/>
                                        </a:lnTo>
                                        <a:lnTo>
                                          <a:pt x="5588" y="171"/>
                                        </a:lnTo>
                                        <a:lnTo>
                                          <a:pt x="6036" y="258"/>
                                        </a:lnTo>
                                        <a:lnTo>
                                          <a:pt x="6448" y="356"/>
                                        </a:lnTo>
                                        <a:lnTo>
                                          <a:pt x="6801" y="464"/>
                                        </a:lnTo>
                                        <a:lnTo>
                                          <a:pt x="7073" y="579"/>
                                        </a:lnTo>
                                        <a:lnTo>
                                          <a:pt x="7244" y="700"/>
                                        </a:lnTo>
                                        <a:lnTo>
                                          <a:pt x="7316" y="792"/>
                                        </a:lnTo>
                                        <a:lnTo>
                                          <a:pt x="7376" y="893"/>
                                        </a:lnTo>
                                        <a:lnTo>
                                          <a:pt x="7426" y="1008"/>
                                        </a:lnTo>
                                        <a:lnTo>
                                          <a:pt x="7466" y="1137"/>
                                        </a:lnTo>
                                        <a:lnTo>
                                          <a:pt x="7501" y="1283"/>
                                        </a:lnTo>
                                        <a:lnTo>
                                          <a:pt x="7530" y="1445"/>
                                        </a:lnTo>
                                        <a:lnTo>
                                          <a:pt x="7556" y="1626"/>
                                        </a:lnTo>
                                        <a:lnTo>
                                          <a:pt x="7580" y="1827"/>
                                        </a:lnTo>
                                        <a:lnTo>
                                          <a:pt x="7604" y="2049"/>
                                        </a:lnTo>
                                        <a:lnTo>
                                          <a:pt x="7644" y="2544"/>
                                        </a:lnTo>
                                        <a:lnTo>
                                          <a:pt x="7677" y="3239"/>
                                        </a:lnTo>
                                        <a:lnTo>
                                          <a:pt x="7705" y="4087"/>
                                        </a:lnTo>
                                        <a:lnTo>
                                          <a:pt x="7729" y="5042"/>
                                        </a:lnTo>
                                        <a:lnTo>
                                          <a:pt x="7747" y="6056"/>
                                        </a:lnTo>
                                        <a:lnTo>
                                          <a:pt x="7761" y="7083"/>
                                        </a:lnTo>
                                        <a:lnTo>
                                          <a:pt x="7772" y="8076"/>
                                        </a:lnTo>
                                        <a:lnTo>
                                          <a:pt x="7777" y="8985"/>
                                        </a:lnTo>
                                        <a:lnTo>
                                          <a:pt x="7780" y="9765"/>
                                        </a:lnTo>
                                        <a:lnTo>
                                          <a:pt x="7769" y="10579"/>
                                        </a:lnTo>
                                        <a:lnTo>
                                          <a:pt x="7740" y="11569"/>
                                        </a:lnTo>
                                        <a:lnTo>
                                          <a:pt x="7696" y="12671"/>
                                        </a:lnTo>
                                        <a:lnTo>
                                          <a:pt x="7639" y="13815"/>
                                        </a:lnTo>
                                        <a:lnTo>
                                          <a:pt x="7573" y="14931"/>
                                        </a:lnTo>
                                        <a:lnTo>
                                          <a:pt x="7502" y="15952"/>
                                        </a:lnTo>
                                        <a:lnTo>
                                          <a:pt x="7428" y="16810"/>
                                        </a:lnTo>
                                        <a:lnTo>
                                          <a:pt x="7354" y="17436"/>
                                        </a:lnTo>
                                        <a:lnTo>
                                          <a:pt x="7285" y="17761"/>
                                        </a:lnTo>
                                        <a:lnTo>
                                          <a:pt x="7260" y="17816"/>
                                        </a:lnTo>
                                        <a:lnTo>
                                          <a:pt x="7224" y="17879"/>
                                        </a:lnTo>
                                        <a:lnTo>
                                          <a:pt x="7176" y="17951"/>
                                        </a:lnTo>
                                        <a:lnTo>
                                          <a:pt x="7115" y="18026"/>
                                        </a:lnTo>
                                        <a:lnTo>
                                          <a:pt x="7039" y="18100"/>
                                        </a:lnTo>
                                        <a:lnTo>
                                          <a:pt x="6945" y="18171"/>
                                        </a:lnTo>
                                        <a:lnTo>
                                          <a:pt x="6832" y="18237"/>
                                        </a:lnTo>
                                        <a:lnTo>
                                          <a:pt x="6700" y="18293"/>
                                        </a:lnTo>
                                        <a:lnTo>
                                          <a:pt x="6544" y="18338"/>
                                        </a:lnTo>
                                        <a:lnTo>
                                          <a:pt x="6347" y="18376"/>
                                        </a:lnTo>
                                        <a:lnTo>
                                          <a:pt x="6119" y="18411"/>
                                        </a:lnTo>
                                        <a:lnTo>
                                          <a:pt x="5861" y="18443"/>
                                        </a:lnTo>
                                        <a:lnTo>
                                          <a:pt x="5579" y="18472"/>
                                        </a:lnTo>
                                        <a:lnTo>
                                          <a:pt x="5273" y="18497"/>
                                        </a:lnTo>
                                        <a:lnTo>
                                          <a:pt x="4952" y="18517"/>
                                        </a:lnTo>
                                        <a:lnTo>
                                          <a:pt x="4614" y="18532"/>
                                        </a:lnTo>
                                        <a:lnTo>
                                          <a:pt x="4268" y="18541"/>
                                        </a:lnTo>
                                        <a:lnTo>
                                          <a:pt x="3913" y="18543"/>
                                        </a:lnTo>
                                        <a:lnTo>
                                          <a:pt x="3913" y="18543"/>
                                        </a:lnTo>
                                        <a:close/>
                                      </a:path>
                                    </a:pathLst>
                                  </a:custGeom>
                                  <a:noFill/>
                                  <a:ln w="19050" cmpd="sng">
                                    <a:solidFill>
                                      <a:srgbClr val="FF33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86" name="Freeform 2086"/>
                                <wps:cNvSpPr>
                                  <a:spLocks/>
                                </wps:cNvSpPr>
                                <wps:spPr bwMode="auto">
                                  <a:xfrm rot="2189320">
                                    <a:off x="314357" y="98856"/>
                                    <a:ext cx="495" cy="233"/>
                                  </a:xfrm>
                                  <a:custGeom>
                                    <a:avLst/>
                                    <a:gdLst>
                                      <a:gd name="T0" fmla="*/ 0 w 3759"/>
                                      <a:gd name="T1" fmla="*/ 0 h 1762"/>
                                      <a:gd name="T2" fmla="*/ 376 w 3759"/>
                                      <a:gd name="T3" fmla="*/ 12 h 1762"/>
                                      <a:gd name="T4" fmla="*/ 803 w 3759"/>
                                      <a:gd name="T5" fmla="*/ 46 h 1762"/>
                                      <a:gd name="T6" fmla="*/ 1259 w 3759"/>
                                      <a:gd name="T7" fmla="*/ 101 h 1762"/>
                                      <a:gd name="T8" fmla="*/ 1721 w 3759"/>
                                      <a:gd name="T9" fmla="*/ 172 h 1762"/>
                                      <a:gd name="T10" fmla="*/ 2170 w 3759"/>
                                      <a:gd name="T11" fmla="*/ 259 h 1762"/>
                                      <a:gd name="T12" fmla="*/ 2582 w 3759"/>
                                      <a:gd name="T13" fmla="*/ 357 h 1762"/>
                                      <a:gd name="T14" fmla="*/ 2935 w 3759"/>
                                      <a:gd name="T15" fmla="*/ 465 h 1762"/>
                                      <a:gd name="T16" fmla="*/ 3208 w 3759"/>
                                      <a:gd name="T17" fmla="*/ 580 h 1762"/>
                                      <a:gd name="T18" fmla="*/ 3378 w 3759"/>
                                      <a:gd name="T19" fmla="*/ 701 h 1762"/>
                                      <a:gd name="T20" fmla="*/ 3451 w 3759"/>
                                      <a:gd name="T21" fmla="*/ 782 h 1762"/>
                                      <a:gd name="T22" fmla="*/ 3513 w 3759"/>
                                      <a:gd name="T23" fmla="*/ 858 h 1762"/>
                                      <a:gd name="T24" fmla="*/ 3565 w 3759"/>
                                      <a:gd name="T25" fmla="*/ 935 h 1762"/>
                                      <a:gd name="T26" fmla="*/ 3609 w 3759"/>
                                      <a:gd name="T27" fmla="*/ 1018 h 1762"/>
                                      <a:gd name="T28" fmla="*/ 3647 w 3759"/>
                                      <a:gd name="T29" fmla="*/ 1116 h 1762"/>
                                      <a:gd name="T30" fmla="*/ 3679 w 3759"/>
                                      <a:gd name="T31" fmla="*/ 1233 h 1762"/>
                                      <a:gd name="T32" fmla="*/ 3707 w 3759"/>
                                      <a:gd name="T33" fmla="*/ 1376 h 1762"/>
                                      <a:gd name="T34" fmla="*/ 3733 w 3759"/>
                                      <a:gd name="T35" fmla="*/ 1550 h 1762"/>
                                      <a:gd name="T36" fmla="*/ 3759 w 3759"/>
                                      <a:gd name="T37" fmla="*/ 1762 h 17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759" h="1762">
                                        <a:moveTo>
                                          <a:pt x="0" y="0"/>
                                        </a:moveTo>
                                        <a:lnTo>
                                          <a:pt x="376" y="12"/>
                                        </a:lnTo>
                                        <a:lnTo>
                                          <a:pt x="803" y="46"/>
                                        </a:lnTo>
                                        <a:lnTo>
                                          <a:pt x="1259" y="101"/>
                                        </a:lnTo>
                                        <a:lnTo>
                                          <a:pt x="1721" y="172"/>
                                        </a:lnTo>
                                        <a:lnTo>
                                          <a:pt x="2170" y="259"/>
                                        </a:lnTo>
                                        <a:lnTo>
                                          <a:pt x="2582" y="357"/>
                                        </a:lnTo>
                                        <a:lnTo>
                                          <a:pt x="2935" y="465"/>
                                        </a:lnTo>
                                        <a:lnTo>
                                          <a:pt x="3208" y="580"/>
                                        </a:lnTo>
                                        <a:lnTo>
                                          <a:pt x="3378" y="701"/>
                                        </a:lnTo>
                                        <a:lnTo>
                                          <a:pt x="3451" y="782"/>
                                        </a:lnTo>
                                        <a:lnTo>
                                          <a:pt x="3513" y="858"/>
                                        </a:lnTo>
                                        <a:lnTo>
                                          <a:pt x="3565" y="935"/>
                                        </a:lnTo>
                                        <a:lnTo>
                                          <a:pt x="3609" y="1018"/>
                                        </a:lnTo>
                                        <a:lnTo>
                                          <a:pt x="3647" y="1116"/>
                                        </a:lnTo>
                                        <a:lnTo>
                                          <a:pt x="3679" y="1233"/>
                                        </a:lnTo>
                                        <a:lnTo>
                                          <a:pt x="3707" y="1376"/>
                                        </a:lnTo>
                                        <a:lnTo>
                                          <a:pt x="3733" y="1550"/>
                                        </a:lnTo>
                                        <a:lnTo>
                                          <a:pt x="3759" y="1762"/>
                                        </a:lnTo>
                                      </a:path>
                                    </a:pathLst>
                                  </a:custGeom>
                                  <a:noFill/>
                                  <a:ln w="19050" cmpd="sng">
                                    <a:solidFill>
                                      <a:srgbClr val="FF33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87" name="Freeform 2087"/>
                                <wps:cNvSpPr>
                                  <a:spLocks/>
                                </wps:cNvSpPr>
                                <wps:spPr bwMode="auto">
                                  <a:xfrm rot="2189320">
                                    <a:off x="314085" y="99449"/>
                                    <a:ext cx="116" cy="686"/>
                                  </a:xfrm>
                                  <a:custGeom>
                                    <a:avLst/>
                                    <a:gdLst>
                                      <a:gd name="T0" fmla="*/ 880 w 880"/>
                                      <a:gd name="T1" fmla="*/ 0 h 5198"/>
                                      <a:gd name="T2" fmla="*/ 879 w 880"/>
                                      <a:gd name="T3" fmla="*/ 519 h 5198"/>
                                      <a:gd name="T4" fmla="*/ 878 w 880"/>
                                      <a:gd name="T5" fmla="*/ 1131 h 5198"/>
                                      <a:gd name="T6" fmla="*/ 874 w 880"/>
                                      <a:gd name="T7" fmla="*/ 1802 h 5198"/>
                                      <a:gd name="T8" fmla="*/ 872 w 880"/>
                                      <a:gd name="T9" fmla="*/ 2493 h 5198"/>
                                      <a:gd name="T10" fmla="*/ 868 w 880"/>
                                      <a:gd name="T11" fmla="*/ 3170 h 5198"/>
                                      <a:gd name="T12" fmla="*/ 865 w 880"/>
                                      <a:gd name="T13" fmla="*/ 3796 h 5198"/>
                                      <a:gd name="T14" fmla="*/ 861 w 880"/>
                                      <a:gd name="T15" fmla="*/ 4334 h 5198"/>
                                      <a:gd name="T16" fmla="*/ 860 w 880"/>
                                      <a:gd name="T17" fmla="*/ 4750 h 5198"/>
                                      <a:gd name="T18" fmla="*/ 859 w 880"/>
                                      <a:gd name="T19" fmla="*/ 5006 h 5198"/>
                                      <a:gd name="T20" fmla="*/ 0 w 880"/>
                                      <a:gd name="T21" fmla="*/ 5198 h 5198"/>
                                      <a:gd name="T22" fmla="*/ 2 w 880"/>
                                      <a:gd name="T23" fmla="*/ 4905 h 5198"/>
                                      <a:gd name="T24" fmla="*/ 6 w 880"/>
                                      <a:gd name="T25" fmla="*/ 4611 h 5198"/>
                                      <a:gd name="T26" fmla="*/ 15 w 880"/>
                                      <a:gd name="T27" fmla="*/ 4320 h 5198"/>
                                      <a:gd name="T28" fmla="*/ 24 w 880"/>
                                      <a:gd name="T29" fmla="*/ 4041 h 5198"/>
                                      <a:gd name="T30" fmla="*/ 35 w 880"/>
                                      <a:gd name="T31" fmla="*/ 3782 h 5198"/>
                                      <a:gd name="T32" fmla="*/ 46 w 880"/>
                                      <a:gd name="T33" fmla="*/ 3547 h 5198"/>
                                      <a:gd name="T34" fmla="*/ 56 w 880"/>
                                      <a:gd name="T35" fmla="*/ 3344 h 5198"/>
                                      <a:gd name="T36" fmla="*/ 65 w 880"/>
                                      <a:gd name="T37" fmla="*/ 3181 h 5198"/>
                                      <a:gd name="T38" fmla="*/ 71 w 880"/>
                                      <a:gd name="T39" fmla="*/ 3064 h 5198"/>
                                      <a:gd name="T40" fmla="*/ 80 w 880"/>
                                      <a:gd name="T41" fmla="*/ 2974 h 5198"/>
                                      <a:gd name="T42" fmla="*/ 94 w 880"/>
                                      <a:gd name="T43" fmla="*/ 2878 h 5198"/>
                                      <a:gd name="T44" fmla="*/ 112 w 880"/>
                                      <a:gd name="T45" fmla="*/ 2780 h 5198"/>
                                      <a:gd name="T46" fmla="*/ 133 w 880"/>
                                      <a:gd name="T47" fmla="*/ 2680 h 5198"/>
                                      <a:gd name="T48" fmla="*/ 156 w 880"/>
                                      <a:gd name="T49" fmla="*/ 2579 h 5198"/>
                                      <a:gd name="T50" fmla="*/ 180 w 880"/>
                                      <a:gd name="T51" fmla="*/ 2478 h 5198"/>
                                      <a:gd name="T52" fmla="*/ 205 w 880"/>
                                      <a:gd name="T53" fmla="*/ 2380 h 5198"/>
                                      <a:gd name="T54" fmla="*/ 227 w 880"/>
                                      <a:gd name="T55" fmla="*/ 2287 h 5198"/>
                                      <a:gd name="T56" fmla="*/ 246 w 880"/>
                                      <a:gd name="T57" fmla="*/ 2199 h 5198"/>
                                      <a:gd name="T58" fmla="*/ 280 w 880"/>
                                      <a:gd name="T59" fmla="*/ 2062 h 5198"/>
                                      <a:gd name="T60" fmla="*/ 335 w 880"/>
                                      <a:gd name="T61" fmla="*/ 1849 h 5198"/>
                                      <a:gd name="T62" fmla="*/ 409 w 880"/>
                                      <a:gd name="T63" fmla="*/ 1580 h 5198"/>
                                      <a:gd name="T64" fmla="*/ 493 w 880"/>
                                      <a:gd name="T65" fmla="*/ 1278 h 5198"/>
                                      <a:gd name="T66" fmla="*/ 584 w 880"/>
                                      <a:gd name="T67" fmla="*/ 962 h 5198"/>
                                      <a:gd name="T68" fmla="*/ 674 w 880"/>
                                      <a:gd name="T69" fmla="*/ 656 h 5198"/>
                                      <a:gd name="T70" fmla="*/ 757 w 880"/>
                                      <a:gd name="T71" fmla="*/ 378 h 5198"/>
                                      <a:gd name="T72" fmla="*/ 827 w 880"/>
                                      <a:gd name="T73" fmla="*/ 153 h 5198"/>
                                      <a:gd name="T74" fmla="*/ 880 w 880"/>
                                      <a:gd name="T75" fmla="*/ 0 h 51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880" h="5198">
                                        <a:moveTo>
                                          <a:pt x="880" y="0"/>
                                        </a:moveTo>
                                        <a:lnTo>
                                          <a:pt x="879" y="519"/>
                                        </a:lnTo>
                                        <a:lnTo>
                                          <a:pt x="878" y="1131"/>
                                        </a:lnTo>
                                        <a:lnTo>
                                          <a:pt x="874" y="1802"/>
                                        </a:lnTo>
                                        <a:lnTo>
                                          <a:pt x="872" y="2493"/>
                                        </a:lnTo>
                                        <a:lnTo>
                                          <a:pt x="868" y="3170"/>
                                        </a:lnTo>
                                        <a:lnTo>
                                          <a:pt x="865" y="3796"/>
                                        </a:lnTo>
                                        <a:lnTo>
                                          <a:pt x="861" y="4334"/>
                                        </a:lnTo>
                                        <a:lnTo>
                                          <a:pt x="860" y="4750"/>
                                        </a:lnTo>
                                        <a:lnTo>
                                          <a:pt x="859" y="5006"/>
                                        </a:lnTo>
                                        <a:lnTo>
                                          <a:pt x="0" y="5198"/>
                                        </a:lnTo>
                                        <a:lnTo>
                                          <a:pt x="2" y="4905"/>
                                        </a:lnTo>
                                        <a:lnTo>
                                          <a:pt x="6" y="4611"/>
                                        </a:lnTo>
                                        <a:lnTo>
                                          <a:pt x="15" y="4320"/>
                                        </a:lnTo>
                                        <a:lnTo>
                                          <a:pt x="24" y="4041"/>
                                        </a:lnTo>
                                        <a:lnTo>
                                          <a:pt x="35" y="3782"/>
                                        </a:lnTo>
                                        <a:lnTo>
                                          <a:pt x="46" y="3547"/>
                                        </a:lnTo>
                                        <a:lnTo>
                                          <a:pt x="56" y="3344"/>
                                        </a:lnTo>
                                        <a:lnTo>
                                          <a:pt x="65" y="3181"/>
                                        </a:lnTo>
                                        <a:lnTo>
                                          <a:pt x="71" y="3064"/>
                                        </a:lnTo>
                                        <a:lnTo>
                                          <a:pt x="80" y="2974"/>
                                        </a:lnTo>
                                        <a:lnTo>
                                          <a:pt x="94" y="2878"/>
                                        </a:lnTo>
                                        <a:lnTo>
                                          <a:pt x="112" y="2780"/>
                                        </a:lnTo>
                                        <a:lnTo>
                                          <a:pt x="133" y="2680"/>
                                        </a:lnTo>
                                        <a:lnTo>
                                          <a:pt x="156" y="2579"/>
                                        </a:lnTo>
                                        <a:lnTo>
                                          <a:pt x="180" y="2478"/>
                                        </a:lnTo>
                                        <a:lnTo>
                                          <a:pt x="205" y="2380"/>
                                        </a:lnTo>
                                        <a:lnTo>
                                          <a:pt x="227" y="2287"/>
                                        </a:lnTo>
                                        <a:lnTo>
                                          <a:pt x="246" y="2199"/>
                                        </a:lnTo>
                                        <a:lnTo>
                                          <a:pt x="280" y="2062"/>
                                        </a:lnTo>
                                        <a:lnTo>
                                          <a:pt x="335" y="1849"/>
                                        </a:lnTo>
                                        <a:lnTo>
                                          <a:pt x="409" y="1580"/>
                                        </a:lnTo>
                                        <a:lnTo>
                                          <a:pt x="493" y="1278"/>
                                        </a:lnTo>
                                        <a:lnTo>
                                          <a:pt x="584" y="962"/>
                                        </a:lnTo>
                                        <a:lnTo>
                                          <a:pt x="674" y="656"/>
                                        </a:lnTo>
                                        <a:lnTo>
                                          <a:pt x="757" y="378"/>
                                        </a:lnTo>
                                        <a:lnTo>
                                          <a:pt x="827" y="153"/>
                                        </a:lnTo>
                                        <a:lnTo>
                                          <a:pt x="880" y="0"/>
                                        </a:lnTo>
                                      </a:path>
                                    </a:pathLst>
                                  </a:custGeom>
                                  <a:noFill/>
                                  <a:ln w="19050" cmpd="sng">
                                    <a:solidFill>
                                      <a:srgbClr val="FF33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88" name="Freeform 2088"/>
                                <wps:cNvSpPr>
                                  <a:spLocks/>
                                </wps:cNvSpPr>
                                <wps:spPr bwMode="auto">
                                  <a:xfrm rot="2189320">
                                    <a:off x="313768" y="100032"/>
                                    <a:ext cx="115" cy="374"/>
                                  </a:xfrm>
                                  <a:custGeom>
                                    <a:avLst/>
                                    <a:gdLst>
                                      <a:gd name="T0" fmla="*/ 2 w 868"/>
                                      <a:gd name="T1" fmla="*/ 191 h 2839"/>
                                      <a:gd name="T2" fmla="*/ 868 w 868"/>
                                      <a:gd name="T3" fmla="*/ 0 h 2839"/>
                                      <a:gd name="T4" fmla="*/ 867 w 868"/>
                                      <a:gd name="T5" fmla="*/ 236 h 2839"/>
                                      <a:gd name="T6" fmla="*/ 863 w 868"/>
                                      <a:gd name="T7" fmla="*/ 543 h 2839"/>
                                      <a:gd name="T8" fmla="*/ 859 w 868"/>
                                      <a:gd name="T9" fmla="*/ 895 h 2839"/>
                                      <a:gd name="T10" fmla="*/ 852 w 868"/>
                                      <a:gd name="T11" fmla="*/ 1271 h 2839"/>
                                      <a:gd name="T12" fmla="*/ 845 w 868"/>
                                      <a:gd name="T13" fmla="*/ 1646 h 2839"/>
                                      <a:gd name="T14" fmla="*/ 837 w 868"/>
                                      <a:gd name="T15" fmla="*/ 1995 h 2839"/>
                                      <a:gd name="T16" fmla="*/ 829 w 868"/>
                                      <a:gd name="T17" fmla="*/ 2295 h 2839"/>
                                      <a:gd name="T18" fmla="*/ 821 w 868"/>
                                      <a:gd name="T19" fmla="*/ 2522 h 2839"/>
                                      <a:gd name="T20" fmla="*/ 814 w 868"/>
                                      <a:gd name="T21" fmla="*/ 2650 h 2839"/>
                                      <a:gd name="T22" fmla="*/ 803 w 868"/>
                                      <a:gd name="T23" fmla="*/ 2716 h 2839"/>
                                      <a:gd name="T24" fmla="*/ 786 w 868"/>
                                      <a:gd name="T25" fmla="*/ 2766 h 2839"/>
                                      <a:gd name="T26" fmla="*/ 764 w 868"/>
                                      <a:gd name="T27" fmla="*/ 2803 h 2839"/>
                                      <a:gd name="T28" fmla="*/ 739 w 868"/>
                                      <a:gd name="T29" fmla="*/ 2827 h 2839"/>
                                      <a:gd name="T30" fmla="*/ 710 w 868"/>
                                      <a:gd name="T31" fmla="*/ 2839 h 2839"/>
                                      <a:gd name="T32" fmla="*/ 681 w 868"/>
                                      <a:gd name="T33" fmla="*/ 2838 h 2839"/>
                                      <a:gd name="T34" fmla="*/ 651 w 868"/>
                                      <a:gd name="T35" fmla="*/ 2824 h 2839"/>
                                      <a:gd name="T36" fmla="*/ 624 w 868"/>
                                      <a:gd name="T37" fmla="*/ 2800 h 2839"/>
                                      <a:gd name="T38" fmla="*/ 597 w 868"/>
                                      <a:gd name="T39" fmla="*/ 2764 h 2839"/>
                                      <a:gd name="T40" fmla="*/ 564 w 868"/>
                                      <a:gd name="T41" fmla="*/ 2698 h 2839"/>
                                      <a:gd name="T42" fmla="*/ 512 w 868"/>
                                      <a:gd name="T43" fmla="*/ 2592 h 2839"/>
                                      <a:gd name="T44" fmla="*/ 448 w 868"/>
                                      <a:gd name="T45" fmla="*/ 2456 h 2839"/>
                                      <a:gd name="T46" fmla="*/ 378 w 868"/>
                                      <a:gd name="T47" fmla="*/ 2302 h 2839"/>
                                      <a:gd name="T48" fmla="*/ 307 w 868"/>
                                      <a:gd name="T49" fmla="*/ 2140 h 2839"/>
                                      <a:gd name="T50" fmla="*/ 238 w 868"/>
                                      <a:gd name="T51" fmla="*/ 1983 h 2839"/>
                                      <a:gd name="T52" fmla="*/ 178 w 868"/>
                                      <a:gd name="T53" fmla="*/ 1838 h 2839"/>
                                      <a:gd name="T54" fmla="*/ 132 w 868"/>
                                      <a:gd name="T55" fmla="*/ 1721 h 2839"/>
                                      <a:gd name="T56" fmla="*/ 103 w 868"/>
                                      <a:gd name="T57" fmla="*/ 1641 h 2839"/>
                                      <a:gd name="T58" fmla="*/ 87 w 868"/>
                                      <a:gd name="T59" fmla="*/ 1581 h 2839"/>
                                      <a:gd name="T60" fmla="*/ 69 w 868"/>
                                      <a:gd name="T61" fmla="*/ 1521 h 2839"/>
                                      <a:gd name="T62" fmla="*/ 54 w 868"/>
                                      <a:gd name="T63" fmla="*/ 1457 h 2839"/>
                                      <a:gd name="T64" fmla="*/ 39 w 868"/>
                                      <a:gd name="T65" fmla="*/ 1390 h 2839"/>
                                      <a:gd name="T66" fmla="*/ 27 w 868"/>
                                      <a:gd name="T67" fmla="*/ 1319 h 2839"/>
                                      <a:gd name="T68" fmla="*/ 16 w 868"/>
                                      <a:gd name="T69" fmla="*/ 1242 h 2839"/>
                                      <a:gd name="T70" fmla="*/ 8 w 868"/>
                                      <a:gd name="T71" fmla="*/ 1159 h 2839"/>
                                      <a:gd name="T72" fmla="*/ 2 w 868"/>
                                      <a:gd name="T73" fmla="*/ 1070 h 2839"/>
                                      <a:gd name="T74" fmla="*/ 0 w 868"/>
                                      <a:gd name="T75" fmla="*/ 972 h 2839"/>
                                      <a:gd name="T76" fmla="*/ 0 w 868"/>
                                      <a:gd name="T77" fmla="*/ 901 h 2839"/>
                                      <a:gd name="T78" fmla="*/ 0 w 868"/>
                                      <a:gd name="T79" fmla="*/ 817 h 2839"/>
                                      <a:gd name="T80" fmla="*/ 0 w 868"/>
                                      <a:gd name="T81" fmla="*/ 723 h 2839"/>
                                      <a:gd name="T82" fmla="*/ 0 w 868"/>
                                      <a:gd name="T83" fmla="*/ 623 h 2839"/>
                                      <a:gd name="T84" fmla="*/ 1 w 868"/>
                                      <a:gd name="T85" fmla="*/ 523 h 2839"/>
                                      <a:gd name="T86" fmla="*/ 1 w 868"/>
                                      <a:gd name="T87" fmla="*/ 425 h 2839"/>
                                      <a:gd name="T88" fmla="*/ 2 w 868"/>
                                      <a:gd name="T89" fmla="*/ 334 h 2839"/>
                                      <a:gd name="T90" fmla="*/ 2 w 868"/>
                                      <a:gd name="T91" fmla="*/ 255 h 2839"/>
                                      <a:gd name="T92" fmla="*/ 2 w 868"/>
                                      <a:gd name="T93" fmla="*/ 191 h 28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868" h="2839">
                                        <a:moveTo>
                                          <a:pt x="2" y="191"/>
                                        </a:moveTo>
                                        <a:lnTo>
                                          <a:pt x="868" y="0"/>
                                        </a:lnTo>
                                        <a:lnTo>
                                          <a:pt x="867" y="236"/>
                                        </a:lnTo>
                                        <a:lnTo>
                                          <a:pt x="863" y="543"/>
                                        </a:lnTo>
                                        <a:lnTo>
                                          <a:pt x="859" y="895"/>
                                        </a:lnTo>
                                        <a:lnTo>
                                          <a:pt x="852" y="1271"/>
                                        </a:lnTo>
                                        <a:lnTo>
                                          <a:pt x="845" y="1646"/>
                                        </a:lnTo>
                                        <a:lnTo>
                                          <a:pt x="837" y="1995"/>
                                        </a:lnTo>
                                        <a:lnTo>
                                          <a:pt x="829" y="2295"/>
                                        </a:lnTo>
                                        <a:lnTo>
                                          <a:pt x="821" y="2522"/>
                                        </a:lnTo>
                                        <a:lnTo>
                                          <a:pt x="814" y="2650"/>
                                        </a:lnTo>
                                        <a:lnTo>
                                          <a:pt x="803" y="2716"/>
                                        </a:lnTo>
                                        <a:lnTo>
                                          <a:pt x="786" y="2766"/>
                                        </a:lnTo>
                                        <a:lnTo>
                                          <a:pt x="764" y="2803"/>
                                        </a:lnTo>
                                        <a:lnTo>
                                          <a:pt x="739" y="2827"/>
                                        </a:lnTo>
                                        <a:lnTo>
                                          <a:pt x="710" y="2839"/>
                                        </a:lnTo>
                                        <a:lnTo>
                                          <a:pt x="681" y="2838"/>
                                        </a:lnTo>
                                        <a:lnTo>
                                          <a:pt x="651" y="2824"/>
                                        </a:lnTo>
                                        <a:lnTo>
                                          <a:pt x="624" y="2800"/>
                                        </a:lnTo>
                                        <a:lnTo>
                                          <a:pt x="597" y="2764"/>
                                        </a:lnTo>
                                        <a:lnTo>
                                          <a:pt x="564" y="2698"/>
                                        </a:lnTo>
                                        <a:lnTo>
                                          <a:pt x="512" y="2592"/>
                                        </a:lnTo>
                                        <a:lnTo>
                                          <a:pt x="448" y="2456"/>
                                        </a:lnTo>
                                        <a:lnTo>
                                          <a:pt x="378" y="2302"/>
                                        </a:lnTo>
                                        <a:lnTo>
                                          <a:pt x="307" y="2140"/>
                                        </a:lnTo>
                                        <a:lnTo>
                                          <a:pt x="238" y="1983"/>
                                        </a:lnTo>
                                        <a:lnTo>
                                          <a:pt x="178" y="1838"/>
                                        </a:lnTo>
                                        <a:lnTo>
                                          <a:pt x="132" y="1721"/>
                                        </a:lnTo>
                                        <a:lnTo>
                                          <a:pt x="103" y="1641"/>
                                        </a:lnTo>
                                        <a:lnTo>
                                          <a:pt x="87" y="1581"/>
                                        </a:lnTo>
                                        <a:lnTo>
                                          <a:pt x="69" y="1521"/>
                                        </a:lnTo>
                                        <a:lnTo>
                                          <a:pt x="54" y="1457"/>
                                        </a:lnTo>
                                        <a:lnTo>
                                          <a:pt x="39" y="1390"/>
                                        </a:lnTo>
                                        <a:lnTo>
                                          <a:pt x="27" y="1319"/>
                                        </a:lnTo>
                                        <a:lnTo>
                                          <a:pt x="16" y="1242"/>
                                        </a:lnTo>
                                        <a:lnTo>
                                          <a:pt x="8" y="1159"/>
                                        </a:lnTo>
                                        <a:lnTo>
                                          <a:pt x="2" y="1070"/>
                                        </a:lnTo>
                                        <a:lnTo>
                                          <a:pt x="0" y="972"/>
                                        </a:lnTo>
                                        <a:lnTo>
                                          <a:pt x="0" y="901"/>
                                        </a:lnTo>
                                        <a:lnTo>
                                          <a:pt x="0" y="817"/>
                                        </a:lnTo>
                                        <a:lnTo>
                                          <a:pt x="0" y="723"/>
                                        </a:lnTo>
                                        <a:lnTo>
                                          <a:pt x="0" y="623"/>
                                        </a:lnTo>
                                        <a:lnTo>
                                          <a:pt x="1" y="523"/>
                                        </a:lnTo>
                                        <a:lnTo>
                                          <a:pt x="1" y="425"/>
                                        </a:lnTo>
                                        <a:lnTo>
                                          <a:pt x="2" y="334"/>
                                        </a:lnTo>
                                        <a:lnTo>
                                          <a:pt x="2" y="255"/>
                                        </a:lnTo>
                                        <a:lnTo>
                                          <a:pt x="2" y="191"/>
                                        </a:lnTo>
                                      </a:path>
                                    </a:pathLst>
                                  </a:custGeom>
                                  <a:noFill/>
                                  <a:ln w="19050" cmpd="sng">
                                    <a:solidFill>
                                      <a:srgbClr val="FF33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89" name="Freeform 2089"/>
                                <wps:cNvSpPr>
                                  <a:spLocks/>
                                </wps:cNvSpPr>
                                <wps:spPr bwMode="auto">
                                  <a:xfrm rot="2189320">
                                    <a:off x="313340" y="100147"/>
                                    <a:ext cx="337" cy="316"/>
                                  </a:xfrm>
                                  <a:custGeom>
                                    <a:avLst/>
                                    <a:gdLst>
                                      <a:gd name="T0" fmla="*/ 0 w 2558"/>
                                      <a:gd name="T1" fmla="*/ 232 h 2395"/>
                                      <a:gd name="T2" fmla="*/ 186 w 2558"/>
                                      <a:gd name="T3" fmla="*/ 232 h 2395"/>
                                      <a:gd name="T4" fmla="*/ 400 w 2558"/>
                                      <a:gd name="T5" fmla="*/ 230 h 2395"/>
                                      <a:gd name="T6" fmla="*/ 634 w 2558"/>
                                      <a:gd name="T7" fmla="*/ 225 h 2395"/>
                                      <a:gd name="T8" fmla="*/ 880 w 2558"/>
                                      <a:gd name="T9" fmla="*/ 214 h 2395"/>
                                      <a:gd name="T10" fmla="*/ 1130 w 2558"/>
                                      <a:gd name="T11" fmla="*/ 197 h 2395"/>
                                      <a:gd name="T12" fmla="*/ 1377 w 2558"/>
                                      <a:gd name="T13" fmla="*/ 170 h 2395"/>
                                      <a:gd name="T14" fmla="*/ 1611 w 2558"/>
                                      <a:gd name="T15" fmla="*/ 132 h 2395"/>
                                      <a:gd name="T16" fmla="*/ 1824 w 2558"/>
                                      <a:gd name="T17" fmla="*/ 82 h 2395"/>
                                      <a:gd name="T18" fmla="*/ 2008 w 2558"/>
                                      <a:gd name="T19" fmla="*/ 15 h 2395"/>
                                      <a:gd name="T20" fmla="*/ 2037 w 2558"/>
                                      <a:gd name="T21" fmla="*/ 4 h 2395"/>
                                      <a:gd name="T22" fmla="*/ 2061 w 2558"/>
                                      <a:gd name="T23" fmla="*/ 0 h 2395"/>
                                      <a:gd name="T24" fmla="*/ 2082 w 2558"/>
                                      <a:gd name="T25" fmla="*/ 0 h 2395"/>
                                      <a:gd name="T26" fmla="*/ 2100 w 2558"/>
                                      <a:gd name="T27" fmla="*/ 4 h 2395"/>
                                      <a:gd name="T28" fmla="*/ 2114 w 2558"/>
                                      <a:gd name="T29" fmla="*/ 14 h 2395"/>
                                      <a:gd name="T30" fmla="*/ 2127 w 2558"/>
                                      <a:gd name="T31" fmla="*/ 28 h 2395"/>
                                      <a:gd name="T32" fmla="*/ 2136 w 2558"/>
                                      <a:gd name="T33" fmla="*/ 45 h 2395"/>
                                      <a:gd name="T34" fmla="*/ 2146 w 2558"/>
                                      <a:gd name="T35" fmla="*/ 64 h 2395"/>
                                      <a:gd name="T36" fmla="*/ 2153 w 2558"/>
                                      <a:gd name="T37" fmla="*/ 87 h 2395"/>
                                      <a:gd name="T38" fmla="*/ 2170 w 2558"/>
                                      <a:gd name="T39" fmla="*/ 152 h 2395"/>
                                      <a:gd name="T40" fmla="*/ 2204 w 2558"/>
                                      <a:gd name="T41" fmla="*/ 287 h 2395"/>
                                      <a:gd name="T42" fmla="*/ 2250 w 2558"/>
                                      <a:gd name="T43" fmla="*/ 471 h 2395"/>
                                      <a:gd name="T44" fmla="*/ 2306 w 2558"/>
                                      <a:gd name="T45" fmla="*/ 686 h 2395"/>
                                      <a:gd name="T46" fmla="*/ 2362 w 2558"/>
                                      <a:gd name="T47" fmla="*/ 912 h 2395"/>
                                      <a:gd name="T48" fmla="*/ 2418 w 2558"/>
                                      <a:gd name="T49" fmla="*/ 1130 h 2395"/>
                                      <a:gd name="T50" fmla="*/ 2466 w 2558"/>
                                      <a:gd name="T51" fmla="*/ 1320 h 2395"/>
                                      <a:gd name="T52" fmla="*/ 2503 w 2558"/>
                                      <a:gd name="T53" fmla="*/ 1463 h 2395"/>
                                      <a:gd name="T54" fmla="*/ 2524 w 2558"/>
                                      <a:gd name="T55" fmla="*/ 1540 h 2395"/>
                                      <a:gd name="T56" fmla="*/ 2534 w 2558"/>
                                      <a:gd name="T57" fmla="*/ 1580 h 2395"/>
                                      <a:gd name="T58" fmla="*/ 2544 w 2558"/>
                                      <a:gd name="T59" fmla="*/ 1624 h 2395"/>
                                      <a:gd name="T60" fmla="*/ 2554 w 2558"/>
                                      <a:gd name="T61" fmla="*/ 1670 h 2395"/>
                                      <a:gd name="T62" fmla="*/ 2558 w 2558"/>
                                      <a:gd name="T63" fmla="*/ 1717 h 2395"/>
                                      <a:gd name="T64" fmla="*/ 2557 w 2558"/>
                                      <a:gd name="T65" fmla="*/ 1764 h 2395"/>
                                      <a:gd name="T66" fmla="*/ 2549 w 2558"/>
                                      <a:gd name="T67" fmla="*/ 1808 h 2395"/>
                                      <a:gd name="T68" fmla="*/ 2532 w 2558"/>
                                      <a:gd name="T69" fmla="*/ 1848 h 2395"/>
                                      <a:gd name="T70" fmla="*/ 2503 w 2558"/>
                                      <a:gd name="T71" fmla="*/ 1883 h 2395"/>
                                      <a:gd name="T72" fmla="*/ 2461 w 2558"/>
                                      <a:gd name="T73" fmla="*/ 1911 h 2395"/>
                                      <a:gd name="T74" fmla="*/ 2363 w 2558"/>
                                      <a:gd name="T75" fmla="*/ 1958 h 2395"/>
                                      <a:gd name="T76" fmla="*/ 2241 w 2558"/>
                                      <a:gd name="T77" fmla="*/ 2014 h 2395"/>
                                      <a:gd name="T78" fmla="*/ 2100 w 2558"/>
                                      <a:gd name="T79" fmla="*/ 2074 h 2395"/>
                                      <a:gd name="T80" fmla="*/ 1942 w 2558"/>
                                      <a:gd name="T81" fmla="*/ 2135 h 2395"/>
                                      <a:gd name="T82" fmla="*/ 1772 w 2558"/>
                                      <a:gd name="T83" fmla="*/ 2195 h 2395"/>
                                      <a:gd name="T84" fmla="*/ 1596 w 2558"/>
                                      <a:gd name="T85" fmla="*/ 2249 h 2395"/>
                                      <a:gd name="T86" fmla="*/ 1416 w 2558"/>
                                      <a:gd name="T87" fmla="*/ 2296 h 2395"/>
                                      <a:gd name="T88" fmla="*/ 1236 w 2558"/>
                                      <a:gd name="T89" fmla="*/ 2332 h 2395"/>
                                      <a:gd name="T90" fmla="*/ 1061 w 2558"/>
                                      <a:gd name="T91" fmla="*/ 2354 h 2395"/>
                                      <a:gd name="T92" fmla="*/ 899 w 2558"/>
                                      <a:gd name="T93" fmla="*/ 2366 h 2395"/>
                                      <a:gd name="T94" fmla="*/ 754 w 2558"/>
                                      <a:gd name="T95" fmla="*/ 2376 h 2395"/>
                                      <a:gd name="T96" fmla="*/ 625 w 2558"/>
                                      <a:gd name="T97" fmla="*/ 2383 h 2395"/>
                                      <a:gd name="T98" fmla="*/ 507 w 2558"/>
                                      <a:gd name="T99" fmla="*/ 2388 h 2395"/>
                                      <a:gd name="T100" fmla="*/ 400 w 2558"/>
                                      <a:gd name="T101" fmla="*/ 2392 h 2395"/>
                                      <a:gd name="T102" fmla="*/ 300 w 2558"/>
                                      <a:gd name="T103" fmla="*/ 2394 h 2395"/>
                                      <a:gd name="T104" fmla="*/ 205 w 2558"/>
                                      <a:gd name="T105" fmla="*/ 2395 h 2395"/>
                                      <a:gd name="T106" fmla="*/ 113 w 2558"/>
                                      <a:gd name="T107" fmla="*/ 2395 h 2395"/>
                                      <a:gd name="T108" fmla="*/ 21 w 2558"/>
                                      <a:gd name="T109" fmla="*/ 2395 h 2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558" h="2395">
                                        <a:moveTo>
                                          <a:pt x="0" y="232"/>
                                        </a:moveTo>
                                        <a:lnTo>
                                          <a:pt x="186" y="232"/>
                                        </a:lnTo>
                                        <a:lnTo>
                                          <a:pt x="400" y="230"/>
                                        </a:lnTo>
                                        <a:lnTo>
                                          <a:pt x="634" y="225"/>
                                        </a:lnTo>
                                        <a:lnTo>
                                          <a:pt x="880" y="214"/>
                                        </a:lnTo>
                                        <a:lnTo>
                                          <a:pt x="1130" y="197"/>
                                        </a:lnTo>
                                        <a:lnTo>
                                          <a:pt x="1377" y="170"/>
                                        </a:lnTo>
                                        <a:lnTo>
                                          <a:pt x="1611" y="132"/>
                                        </a:lnTo>
                                        <a:lnTo>
                                          <a:pt x="1824" y="82"/>
                                        </a:lnTo>
                                        <a:lnTo>
                                          <a:pt x="2008" y="15"/>
                                        </a:lnTo>
                                        <a:lnTo>
                                          <a:pt x="2037" y="4"/>
                                        </a:lnTo>
                                        <a:lnTo>
                                          <a:pt x="2061" y="0"/>
                                        </a:lnTo>
                                        <a:lnTo>
                                          <a:pt x="2082" y="0"/>
                                        </a:lnTo>
                                        <a:lnTo>
                                          <a:pt x="2100" y="4"/>
                                        </a:lnTo>
                                        <a:lnTo>
                                          <a:pt x="2114" y="14"/>
                                        </a:lnTo>
                                        <a:lnTo>
                                          <a:pt x="2127" y="28"/>
                                        </a:lnTo>
                                        <a:lnTo>
                                          <a:pt x="2136" y="45"/>
                                        </a:lnTo>
                                        <a:lnTo>
                                          <a:pt x="2146" y="64"/>
                                        </a:lnTo>
                                        <a:lnTo>
                                          <a:pt x="2153" y="87"/>
                                        </a:lnTo>
                                        <a:lnTo>
                                          <a:pt x="2170" y="152"/>
                                        </a:lnTo>
                                        <a:lnTo>
                                          <a:pt x="2204" y="287"/>
                                        </a:lnTo>
                                        <a:lnTo>
                                          <a:pt x="2250" y="471"/>
                                        </a:lnTo>
                                        <a:lnTo>
                                          <a:pt x="2306" y="686"/>
                                        </a:lnTo>
                                        <a:lnTo>
                                          <a:pt x="2362" y="912"/>
                                        </a:lnTo>
                                        <a:lnTo>
                                          <a:pt x="2418" y="1130"/>
                                        </a:lnTo>
                                        <a:lnTo>
                                          <a:pt x="2466" y="1320"/>
                                        </a:lnTo>
                                        <a:lnTo>
                                          <a:pt x="2503" y="1463"/>
                                        </a:lnTo>
                                        <a:lnTo>
                                          <a:pt x="2524" y="1540"/>
                                        </a:lnTo>
                                        <a:lnTo>
                                          <a:pt x="2534" y="1580"/>
                                        </a:lnTo>
                                        <a:lnTo>
                                          <a:pt x="2544" y="1624"/>
                                        </a:lnTo>
                                        <a:lnTo>
                                          <a:pt x="2554" y="1670"/>
                                        </a:lnTo>
                                        <a:lnTo>
                                          <a:pt x="2558" y="1717"/>
                                        </a:lnTo>
                                        <a:lnTo>
                                          <a:pt x="2557" y="1764"/>
                                        </a:lnTo>
                                        <a:lnTo>
                                          <a:pt x="2549" y="1808"/>
                                        </a:lnTo>
                                        <a:lnTo>
                                          <a:pt x="2532" y="1848"/>
                                        </a:lnTo>
                                        <a:lnTo>
                                          <a:pt x="2503" y="1883"/>
                                        </a:lnTo>
                                        <a:lnTo>
                                          <a:pt x="2461" y="1911"/>
                                        </a:lnTo>
                                        <a:lnTo>
                                          <a:pt x="2363" y="1958"/>
                                        </a:lnTo>
                                        <a:lnTo>
                                          <a:pt x="2241" y="2014"/>
                                        </a:lnTo>
                                        <a:lnTo>
                                          <a:pt x="2100" y="2074"/>
                                        </a:lnTo>
                                        <a:lnTo>
                                          <a:pt x="1942" y="2135"/>
                                        </a:lnTo>
                                        <a:lnTo>
                                          <a:pt x="1772" y="2195"/>
                                        </a:lnTo>
                                        <a:lnTo>
                                          <a:pt x="1596" y="2249"/>
                                        </a:lnTo>
                                        <a:lnTo>
                                          <a:pt x="1416" y="2296"/>
                                        </a:lnTo>
                                        <a:lnTo>
                                          <a:pt x="1236" y="2332"/>
                                        </a:lnTo>
                                        <a:lnTo>
                                          <a:pt x="1061" y="2354"/>
                                        </a:lnTo>
                                        <a:lnTo>
                                          <a:pt x="899" y="2366"/>
                                        </a:lnTo>
                                        <a:lnTo>
                                          <a:pt x="754" y="2376"/>
                                        </a:lnTo>
                                        <a:lnTo>
                                          <a:pt x="625" y="2383"/>
                                        </a:lnTo>
                                        <a:lnTo>
                                          <a:pt x="507" y="2388"/>
                                        </a:lnTo>
                                        <a:lnTo>
                                          <a:pt x="400" y="2392"/>
                                        </a:lnTo>
                                        <a:lnTo>
                                          <a:pt x="300" y="2394"/>
                                        </a:lnTo>
                                        <a:lnTo>
                                          <a:pt x="205" y="2395"/>
                                        </a:lnTo>
                                        <a:lnTo>
                                          <a:pt x="113" y="2395"/>
                                        </a:lnTo>
                                        <a:lnTo>
                                          <a:pt x="21" y="2395"/>
                                        </a:lnTo>
                                      </a:path>
                                    </a:pathLst>
                                  </a:custGeom>
                                  <a:noFill/>
                                  <a:ln w="19050" cmpd="sng">
                                    <a:solidFill>
                                      <a:srgbClr val="FF33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90" name="Freeform 2090"/>
                                <wps:cNvSpPr>
                                  <a:spLocks/>
                                </wps:cNvSpPr>
                                <wps:spPr bwMode="auto">
                                  <a:xfrm rot="2189320">
                                    <a:off x="313111" y="100580"/>
                                    <a:ext cx="467" cy="126"/>
                                  </a:xfrm>
                                  <a:custGeom>
                                    <a:avLst/>
                                    <a:gdLst>
                                      <a:gd name="T0" fmla="*/ 3544 w 3544"/>
                                      <a:gd name="T1" fmla="*/ 0 h 961"/>
                                      <a:gd name="T2" fmla="*/ 3522 w 3544"/>
                                      <a:gd name="T3" fmla="*/ 74 h 961"/>
                                      <a:gd name="T4" fmla="*/ 3481 w 3544"/>
                                      <a:gd name="T5" fmla="*/ 160 h 961"/>
                                      <a:gd name="T6" fmla="*/ 3421 w 3544"/>
                                      <a:gd name="T7" fmla="*/ 256 h 961"/>
                                      <a:gd name="T8" fmla="*/ 3343 w 3544"/>
                                      <a:gd name="T9" fmla="*/ 355 h 961"/>
                                      <a:gd name="T10" fmla="*/ 3246 w 3544"/>
                                      <a:gd name="T11" fmla="*/ 454 h 961"/>
                                      <a:gd name="T12" fmla="*/ 3131 w 3544"/>
                                      <a:gd name="T13" fmla="*/ 547 h 961"/>
                                      <a:gd name="T14" fmla="*/ 2998 w 3544"/>
                                      <a:gd name="T15" fmla="*/ 633 h 961"/>
                                      <a:gd name="T16" fmla="*/ 2847 w 3544"/>
                                      <a:gd name="T17" fmla="*/ 703 h 961"/>
                                      <a:gd name="T18" fmla="*/ 2678 w 3544"/>
                                      <a:gd name="T19" fmla="*/ 755 h 961"/>
                                      <a:gd name="T20" fmla="*/ 2480 w 3544"/>
                                      <a:gd name="T21" fmla="*/ 794 h 961"/>
                                      <a:gd name="T22" fmla="*/ 2247 w 3544"/>
                                      <a:gd name="T23" fmla="*/ 831 h 961"/>
                                      <a:gd name="T24" fmla="*/ 1983 w 3544"/>
                                      <a:gd name="T25" fmla="*/ 863 h 961"/>
                                      <a:gd name="T26" fmla="*/ 1693 w 3544"/>
                                      <a:gd name="T27" fmla="*/ 892 h 961"/>
                                      <a:gd name="T28" fmla="*/ 1380 w 3544"/>
                                      <a:gd name="T29" fmla="*/ 915 h 961"/>
                                      <a:gd name="T30" fmla="*/ 1051 w 3544"/>
                                      <a:gd name="T31" fmla="*/ 935 h 961"/>
                                      <a:gd name="T32" fmla="*/ 707 w 3544"/>
                                      <a:gd name="T33" fmla="*/ 949 h 961"/>
                                      <a:gd name="T34" fmla="*/ 356 w 3544"/>
                                      <a:gd name="T35" fmla="*/ 958 h 961"/>
                                      <a:gd name="T36" fmla="*/ 0 w 3544"/>
                                      <a:gd name="T37" fmla="*/ 961 h 9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544" h="961">
                                        <a:moveTo>
                                          <a:pt x="3544" y="0"/>
                                        </a:moveTo>
                                        <a:lnTo>
                                          <a:pt x="3522" y="74"/>
                                        </a:lnTo>
                                        <a:lnTo>
                                          <a:pt x="3481" y="160"/>
                                        </a:lnTo>
                                        <a:lnTo>
                                          <a:pt x="3421" y="256"/>
                                        </a:lnTo>
                                        <a:lnTo>
                                          <a:pt x="3343" y="355"/>
                                        </a:lnTo>
                                        <a:lnTo>
                                          <a:pt x="3246" y="454"/>
                                        </a:lnTo>
                                        <a:lnTo>
                                          <a:pt x="3131" y="547"/>
                                        </a:lnTo>
                                        <a:lnTo>
                                          <a:pt x="2998" y="633"/>
                                        </a:lnTo>
                                        <a:lnTo>
                                          <a:pt x="2847" y="703"/>
                                        </a:lnTo>
                                        <a:lnTo>
                                          <a:pt x="2678" y="755"/>
                                        </a:lnTo>
                                        <a:lnTo>
                                          <a:pt x="2480" y="794"/>
                                        </a:lnTo>
                                        <a:lnTo>
                                          <a:pt x="2247" y="831"/>
                                        </a:lnTo>
                                        <a:lnTo>
                                          <a:pt x="1983" y="863"/>
                                        </a:lnTo>
                                        <a:lnTo>
                                          <a:pt x="1693" y="892"/>
                                        </a:lnTo>
                                        <a:lnTo>
                                          <a:pt x="1380" y="915"/>
                                        </a:lnTo>
                                        <a:lnTo>
                                          <a:pt x="1051" y="935"/>
                                        </a:lnTo>
                                        <a:lnTo>
                                          <a:pt x="707" y="949"/>
                                        </a:lnTo>
                                        <a:lnTo>
                                          <a:pt x="356" y="958"/>
                                        </a:lnTo>
                                        <a:lnTo>
                                          <a:pt x="0" y="961"/>
                                        </a:lnTo>
                                      </a:path>
                                    </a:pathLst>
                                  </a:custGeom>
                                  <a:noFill/>
                                  <a:ln w="19050" cmpd="sng">
                                    <a:solidFill>
                                      <a:srgbClr val="FF33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91" name="Freeform 2091"/>
                                <wps:cNvSpPr>
                                  <a:spLocks/>
                                </wps:cNvSpPr>
                                <wps:spPr bwMode="auto">
                                  <a:xfrm rot="2189320">
                                    <a:off x="313980" y="99218"/>
                                    <a:ext cx="400" cy="481"/>
                                  </a:xfrm>
                                  <a:custGeom>
                                    <a:avLst/>
                                    <a:gdLst>
                                      <a:gd name="T0" fmla="*/ 2 w 3031"/>
                                      <a:gd name="T1" fmla="*/ 0 h 3649"/>
                                      <a:gd name="T2" fmla="*/ 473 w 3031"/>
                                      <a:gd name="T3" fmla="*/ 24 h 3649"/>
                                      <a:gd name="T4" fmla="*/ 929 w 3031"/>
                                      <a:gd name="T5" fmla="*/ 91 h 3649"/>
                                      <a:gd name="T6" fmla="*/ 1364 w 3031"/>
                                      <a:gd name="T7" fmla="*/ 188 h 3649"/>
                                      <a:gd name="T8" fmla="*/ 1764 w 3031"/>
                                      <a:gd name="T9" fmla="*/ 306 h 3649"/>
                                      <a:gd name="T10" fmla="*/ 2121 w 3031"/>
                                      <a:gd name="T11" fmla="*/ 433 h 3649"/>
                                      <a:gd name="T12" fmla="*/ 2425 w 3031"/>
                                      <a:gd name="T13" fmla="*/ 560 h 3649"/>
                                      <a:gd name="T14" fmla="*/ 2667 w 3031"/>
                                      <a:gd name="T15" fmla="*/ 675 h 3649"/>
                                      <a:gd name="T16" fmla="*/ 2836 w 3031"/>
                                      <a:gd name="T17" fmla="*/ 768 h 3649"/>
                                      <a:gd name="T18" fmla="*/ 2924 w 3031"/>
                                      <a:gd name="T19" fmla="*/ 826 h 3649"/>
                                      <a:gd name="T20" fmla="*/ 2955 w 3031"/>
                                      <a:gd name="T21" fmla="*/ 854 h 3649"/>
                                      <a:gd name="T22" fmla="*/ 2980 w 3031"/>
                                      <a:gd name="T23" fmla="*/ 878 h 3649"/>
                                      <a:gd name="T24" fmla="*/ 3001 w 3031"/>
                                      <a:gd name="T25" fmla="*/ 902 h 3649"/>
                                      <a:gd name="T26" fmla="*/ 3017 w 3031"/>
                                      <a:gd name="T27" fmla="*/ 928 h 3649"/>
                                      <a:gd name="T28" fmla="*/ 3027 w 3031"/>
                                      <a:gd name="T29" fmla="*/ 955 h 3649"/>
                                      <a:gd name="T30" fmla="*/ 3031 w 3031"/>
                                      <a:gd name="T31" fmla="*/ 989 h 3649"/>
                                      <a:gd name="T32" fmla="*/ 3028 w 3031"/>
                                      <a:gd name="T33" fmla="*/ 1027 h 3649"/>
                                      <a:gd name="T34" fmla="*/ 3019 w 3031"/>
                                      <a:gd name="T35" fmla="*/ 1074 h 3649"/>
                                      <a:gd name="T36" fmla="*/ 3001 w 3031"/>
                                      <a:gd name="T37" fmla="*/ 1131 h 3649"/>
                                      <a:gd name="T38" fmla="*/ 2966 w 3031"/>
                                      <a:gd name="T39" fmla="*/ 1255 h 3649"/>
                                      <a:gd name="T40" fmla="*/ 2904 w 3031"/>
                                      <a:gd name="T41" fmla="*/ 1486 h 3649"/>
                                      <a:gd name="T42" fmla="*/ 2824 w 3031"/>
                                      <a:gd name="T43" fmla="*/ 1790 h 3649"/>
                                      <a:gd name="T44" fmla="*/ 2734 w 3031"/>
                                      <a:gd name="T45" fmla="*/ 2139 h 3649"/>
                                      <a:gd name="T46" fmla="*/ 2641 w 3031"/>
                                      <a:gd name="T47" fmla="*/ 2501 h 3649"/>
                                      <a:gd name="T48" fmla="*/ 2552 w 3031"/>
                                      <a:gd name="T49" fmla="*/ 2845 h 3649"/>
                                      <a:gd name="T50" fmla="*/ 2476 w 3031"/>
                                      <a:gd name="T51" fmla="*/ 3141 h 3649"/>
                                      <a:gd name="T52" fmla="*/ 2418 w 3031"/>
                                      <a:gd name="T53" fmla="*/ 3358 h 3649"/>
                                      <a:gd name="T54" fmla="*/ 2388 w 3031"/>
                                      <a:gd name="T55" fmla="*/ 3464 h 3649"/>
                                      <a:gd name="T56" fmla="*/ 2374 w 3031"/>
                                      <a:gd name="T57" fmla="*/ 3504 h 3649"/>
                                      <a:gd name="T58" fmla="*/ 2358 w 3031"/>
                                      <a:gd name="T59" fmla="*/ 3541 h 3649"/>
                                      <a:gd name="T60" fmla="*/ 2340 w 3031"/>
                                      <a:gd name="T61" fmla="*/ 3576 h 3649"/>
                                      <a:gd name="T62" fmla="*/ 2317 w 3031"/>
                                      <a:gd name="T63" fmla="*/ 3604 h 3649"/>
                                      <a:gd name="T64" fmla="*/ 2290 w 3031"/>
                                      <a:gd name="T65" fmla="*/ 3626 h 3649"/>
                                      <a:gd name="T66" fmla="*/ 2258 w 3031"/>
                                      <a:gd name="T67" fmla="*/ 3642 h 3649"/>
                                      <a:gd name="T68" fmla="*/ 2218 w 3031"/>
                                      <a:gd name="T69" fmla="*/ 3649 h 3649"/>
                                      <a:gd name="T70" fmla="*/ 2172 w 3031"/>
                                      <a:gd name="T71" fmla="*/ 3647 h 3649"/>
                                      <a:gd name="T72" fmla="*/ 2116 w 3031"/>
                                      <a:gd name="T73" fmla="*/ 3633 h 3649"/>
                                      <a:gd name="T74" fmla="*/ 2032 w 3031"/>
                                      <a:gd name="T75" fmla="*/ 3609 h 3649"/>
                                      <a:gd name="T76" fmla="*/ 1893 w 3031"/>
                                      <a:gd name="T77" fmla="*/ 3571 h 3649"/>
                                      <a:gd name="T78" fmla="*/ 1706 w 3031"/>
                                      <a:gd name="T79" fmla="*/ 3525 h 3649"/>
                                      <a:gd name="T80" fmla="*/ 1478 w 3031"/>
                                      <a:gd name="T81" fmla="*/ 3474 h 3649"/>
                                      <a:gd name="T82" fmla="*/ 1216 w 3031"/>
                                      <a:gd name="T83" fmla="*/ 3422 h 3649"/>
                                      <a:gd name="T84" fmla="*/ 931 w 3031"/>
                                      <a:gd name="T85" fmla="*/ 3375 h 3649"/>
                                      <a:gd name="T86" fmla="*/ 628 w 3031"/>
                                      <a:gd name="T87" fmla="*/ 3336 h 3649"/>
                                      <a:gd name="T88" fmla="*/ 314 w 3031"/>
                                      <a:gd name="T89" fmla="*/ 3309 h 3649"/>
                                      <a:gd name="T90" fmla="*/ 0 w 3031"/>
                                      <a:gd name="T91" fmla="*/ 3299 h 36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3031" h="3649">
                                        <a:moveTo>
                                          <a:pt x="2" y="0"/>
                                        </a:moveTo>
                                        <a:lnTo>
                                          <a:pt x="473" y="24"/>
                                        </a:lnTo>
                                        <a:lnTo>
                                          <a:pt x="929" y="91"/>
                                        </a:lnTo>
                                        <a:lnTo>
                                          <a:pt x="1364" y="188"/>
                                        </a:lnTo>
                                        <a:lnTo>
                                          <a:pt x="1764" y="306"/>
                                        </a:lnTo>
                                        <a:lnTo>
                                          <a:pt x="2121" y="433"/>
                                        </a:lnTo>
                                        <a:lnTo>
                                          <a:pt x="2425" y="560"/>
                                        </a:lnTo>
                                        <a:lnTo>
                                          <a:pt x="2667" y="675"/>
                                        </a:lnTo>
                                        <a:lnTo>
                                          <a:pt x="2836" y="768"/>
                                        </a:lnTo>
                                        <a:lnTo>
                                          <a:pt x="2924" y="826"/>
                                        </a:lnTo>
                                        <a:lnTo>
                                          <a:pt x="2955" y="854"/>
                                        </a:lnTo>
                                        <a:lnTo>
                                          <a:pt x="2980" y="878"/>
                                        </a:lnTo>
                                        <a:lnTo>
                                          <a:pt x="3001" y="902"/>
                                        </a:lnTo>
                                        <a:lnTo>
                                          <a:pt x="3017" y="928"/>
                                        </a:lnTo>
                                        <a:lnTo>
                                          <a:pt x="3027" y="955"/>
                                        </a:lnTo>
                                        <a:lnTo>
                                          <a:pt x="3031" y="989"/>
                                        </a:lnTo>
                                        <a:lnTo>
                                          <a:pt x="3028" y="1027"/>
                                        </a:lnTo>
                                        <a:lnTo>
                                          <a:pt x="3019" y="1074"/>
                                        </a:lnTo>
                                        <a:lnTo>
                                          <a:pt x="3001" y="1131"/>
                                        </a:lnTo>
                                        <a:lnTo>
                                          <a:pt x="2966" y="1255"/>
                                        </a:lnTo>
                                        <a:lnTo>
                                          <a:pt x="2904" y="1486"/>
                                        </a:lnTo>
                                        <a:lnTo>
                                          <a:pt x="2824" y="1790"/>
                                        </a:lnTo>
                                        <a:lnTo>
                                          <a:pt x="2734" y="2139"/>
                                        </a:lnTo>
                                        <a:lnTo>
                                          <a:pt x="2641" y="2501"/>
                                        </a:lnTo>
                                        <a:lnTo>
                                          <a:pt x="2552" y="2845"/>
                                        </a:lnTo>
                                        <a:lnTo>
                                          <a:pt x="2476" y="3141"/>
                                        </a:lnTo>
                                        <a:lnTo>
                                          <a:pt x="2418" y="3358"/>
                                        </a:lnTo>
                                        <a:lnTo>
                                          <a:pt x="2388" y="3464"/>
                                        </a:lnTo>
                                        <a:lnTo>
                                          <a:pt x="2374" y="3504"/>
                                        </a:lnTo>
                                        <a:lnTo>
                                          <a:pt x="2358" y="3541"/>
                                        </a:lnTo>
                                        <a:lnTo>
                                          <a:pt x="2340" y="3576"/>
                                        </a:lnTo>
                                        <a:lnTo>
                                          <a:pt x="2317" y="3604"/>
                                        </a:lnTo>
                                        <a:lnTo>
                                          <a:pt x="2290" y="3626"/>
                                        </a:lnTo>
                                        <a:lnTo>
                                          <a:pt x="2258" y="3642"/>
                                        </a:lnTo>
                                        <a:lnTo>
                                          <a:pt x="2218" y="3649"/>
                                        </a:lnTo>
                                        <a:lnTo>
                                          <a:pt x="2172" y="3647"/>
                                        </a:lnTo>
                                        <a:lnTo>
                                          <a:pt x="2116" y="3633"/>
                                        </a:lnTo>
                                        <a:lnTo>
                                          <a:pt x="2032" y="3609"/>
                                        </a:lnTo>
                                        <a:lnTo>
                                          <a:pt x="1893" y="3571"/>
                                        </a:lnTo>
                                        <a:lnTo>
                                          <a:pt x="1706" y="3525"/>
                                        </a:lnTo>
                                        <a:lnTo>
                                          <a:pt x="1478" y="3474"/>
                                        </a:lnTo>
                                        <a:lnTo>
                                          <a:pt x="1216" y="3422"/>
                                        </a:lnTo>
                                        <a:lnTo>
                                          <a:pt x="931" y="3375"/>
                                        </a:lnTo>
                                        <a:lnTo>
                                          <a:pt x="628" y="3336"/>
                                        </a:lnTo>
                                        <a:lnTo>
                                          <a:pt x="314" y="3309"/>
                                        </a:lnTo>
                                        <a:lnTo>
                                          <a:pt x="0" y="3299"/>
                                        </a:lnTo>
                                      </a:path>
                                    </a:pathLst>
                                  </a:custGeom>
                                  <a:noFill/>
                                  <a:ln w="19050" cmpd="sng">
                                    <a:solidFill>
                                      <a:srgbClr val="FF33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92" name="Freeform 2092"/>
                                <wps:cNvSpPr>
                                  <a:spLocks/>
                                </wps:cNvSpPr>
                                <wps:spPr bwMode="auto">
                                  <a:xfrm rot="2189320">
                                    <a:off x="313963" y="98565"/>
                                    <a:ext cx="496" cy="233"/>
                                  </a:xfrm>
                                  <a:custGeom>
                                    <a:avLst/>
                                    <a:gdLst>
                                      <a:gd name="T0" fmla="*/ 3759 w 3759"/>
                                      <a:gd name="T1" fmla="*/ 0 h 1762"/>
                                      <a:gd name="T2" fmla="*/ 3383 w 3759"/>
                                      <a:gd name="T3" fmla="*/ 12 h 1762"/>
                                      <a:gd name="T4" fmla="*/ 2956 w 3759"/>
                                      <a:gd name="T5" fmla="*/ 46 h 1762"/>
                                      <a:gd name="T6" fmla="*/ 2501 w 3759"/>
                                      <a:gd name="T7" fmla="*/ 101 h 1762"/>
                                      <a:gd name="T8" fmla="*/ 2038 w 3759"/>
                                      <a:gd name="T9" fmla="*/ 172 h 1762"/>
                                      <a:gd name="T10" fmla="*/ 1589 w 3759"/>
                                      <a:gd name="T11" fmla="*/ 259 h 1762"/>
                                      <a:gd name="T12" fmla="*/ 1178 w 3759"/>
                                      <a:gd name="T13" fmla="*/ 357 h 1762"/>
                                      <a:gd name="T14" fmla="*/ 824 w 3759"/>
                                      <a:gd name="T15" fmla="*/ 465 h 1762"/>
                                      <a:gd name="T16" fmla="*/ 552 w 3759"/>
                                      <a:gd name="T17" fmla="*/ 580 h 1762"/>
                                      <a:gd name="T18" fmla="*/ 382 w 3759"/>
                                      <a:gd name="T19" fmla="*/ 701 h 1762"/>
                                      <a:gd name="T20" fmla="*/ 308 w 3759"/>
                                      <a:gd name="T21" fmla="*/ 782 h 1762"/>
                                      <a:gd name="T22" fmla="*/ 247 w 3759"/>
                                      <a:gd name="T23" fmla="*/ 858 h 1762"/>
                                      <a:gd name="T24" fmla="*/ 194 w 3759"/>
                                      <a:gd name="T25" fmla="*/ 935 h 1762"/>
                                      <a:gd name="T26" fmla="*/ 150 w 3759"/>
                                      <a:gd name="T27" fmla="*/ 1018 h 1762"/>
                                      <a:gd name="T28" fmla="*/ 113 w 3759"/>
                                      <a:gd name="T29" fmla="*/ 1116 h 1762"/>
                                      <a:gd name="T30" fmla="*/ 81 w 3759"/>
                                      <a:gd name="T31" fmla="*/ 1233 h 1762"/>
                                      <a:gd name="T32" fmla="*/ 52 w 3759"/>
                                      <a:gd name="T33" fmla="*/ 1376 h 1762"/>
                                      <a:gd name="T34" fmla="*/ 26 w 3759"/>
                                      <a:gd name="T35" fmla="*/ 1550 h 1762"/>
                                      <a:gd name="T36" fmla="*/ 0 w 3759"/>
                                      <a:gd name="T37" fmla="*/ 1762 h 17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759" h="1762">
                                        <a:moveTo>
                                          <a:pt x="3759" y="0"/>
                                        </a:moveTo>
                                        <a:lnTo>
                                          <a:pt x="3383" y="12"/>
                                        </a:lnTo>
                                        <a:lnTo>
                                          <a:pt x="2956" y="46"/>
                                        </a:lnTo>
                                        <a:lnTo>
                                          <a:pt x="2501" y="101"/>
                                        </a:lnTo>
                                        <a:lnTo>
                                          <a:pt x="2038" y="172"/>
                                        </a:lnTo>
                                        <a:lnTo>
                                          <a:pt x="1589" y="259"/>
                                        </a:lnTo>
                                        <a:lnTo>
                                          <a:pt x="1178" y="357"/>
                                        </a:lnTo>
                                        <a:lnTo>
                                          <a:pt x="824" y="465"/>
                                        </a:lnTo>
                                        <a:lnTo>
                                          <a:pt x="552" y="580"/>
                                        </a:lnTo>
                                        <a:lnTo>
                                          <a:pt x="382" y="701"/>
                                        </a:lnTo>
                                        <a:lnTo>
                                          <a:pt x="308" y="782"/>
                                        </a:lnTo>
                                        <a:lnTo>
                                          <a:pt x="247" y="858"/>
                                        </a:lnTo>
                                        <a:lnTo>
                                          <a:pt x="194" y="935"/>
                                        </a:lnTo>
                                        <a:lnTo>
                                          <a:pt x="150" y="1018"/>
                                        </a:lnTo>
                                        <a:lnTo>
                                          <a:pt x="113" y="1116"/>
                                        </a:lnTo>
                                        <a:lnTo>
                                          <a:pt x="81" y="1233"/>
                                        </a:lnTo>
                                        <a:lnTo>
                                          <a:pt x="52" y="1376"/>
                                        </a:lnTo>
                                        <a:lnTo>
                                          <a:pt x="26" y="1550"/>
                                        </a:lnTo>
                                        <a:lnTo>
                                          <a:pt x="0" y="1762"/>
                                        </a:lnTo>
                                      </a:path>
                                    </a:pathLst>
                                  </a:custGeom>
                                  <a:noFill/>
                                  <a:ln w="19050" cmpd="sng">
                                    <a:solidFill>
                                      <a:srgbClr val="FF33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93" name="Freeform 2093"/>
                                <wps:cNvSpPr>
                                  <a:spLocks/>
                                </wps:cNvSpPr>
                                <wps:spPr bwMode="auto">
                                  <a:xfrm rot="2189320">
                                    <a:off x="313492" y="99010"/>
                                    <a:ext cx="116" cy="686"/>
                                  </a:xfrm>
                                  <a:custGeom>
                                    <a:avLst/>
                                    <a:gdLst>
                                      <a:gd name="T0" fmla="*/ 0 w 881"/>
                                      <a:gd name="T1" fmla="*/ 0 h 5198"/>
                                      <a:gd name="T2" fmla="*/ 0 w 881"/>
                                      <a:gd name="T3" fmla="*/ 519 h 5198"/>
                                      <a:gd name="T4" fmla="*/ 3 w 881"/>
                                      <a:gd name="T5" fmla="*/ 1131 h 5198"/>
                                      <a:gd name="T6" fmla="*/ 5 w 881"/>
                                      <a:gd name="T7" fmla="*/ 1802 h 5198"/>
                                      <a:gd name="T8" fmla="*/ 8 w 881"/>
                                      <a:gd name="T9" fmla="*/ 2493 h 5198"/>
                                      <a:gd name="T10" fmla="*/ 12 w 881"/>
                                      <a:gd name="T11" fmla="*/ 3170 h 5198"/>
                                      <a:gd name="T12" fmla="*/ 15 w 881"/>
                                      <a:gd name="T13" fmla="*/ 3796 h 5198"/>
                                      <a:gd name="T14" fmla="*/ 18 w 881"/>
                                      <a:gd name="T15" fmla="*/ 4334 h 5198"/>
                                      <a:gd name="T16" fmla="*/ 20 w 881"/>
                                      <a:gd name="T17" fmla="*/ 4750 h 5198"/>
                                      <a:gd name="T18" fmla="*/ 21 w 881"/>
                                      <a:gd name="T19" fmla="*/ 5006 h 5198"/>
                                      <a:gd name="T20" fmla="*/ 881 w 881"/>
                                      <a:gd name="T21" fmla="*/ 5198 h 5198"/>
                                      <a:gd name="T22" fmla="*/ 878 w 881"/>
                                      <a:gd name="T23" fmla="*/ 4905 h 5198"/>
                                      <a:gd name="T24" fmla="*/ 874 w 881"/>
                                      <a:gd name="T25" fmla="*/ 4611 h 5198"/>
                                      <a:gd name="T26" fmla="*/ 866 w 881"/>
                                      <a:gd name="T27" fmla="*/ 4320 h 5198"/>
                                      <a:gd name="T28" fmla="*/ 855 w 881"/>
                                      <a:gd name="T29" fmla="*/ 4041 h 5198"/>
                                      <a:gd name="T30" fmla="*/ 845 w 881"/>
                                      <a:gd name="T31" fmla="*/ 3782 h 5198"/>
                                      <a:gd name="T32" fmla="*/ 834 w 881"/>
                                      <a:gd name="T33" fmla="*/ 3547 h 5198"/>
                                      <a:gd name="T34" fmla="*/ 824 w 881"/>
                                      <a:gd name="T35" fmla="*/ 3344 h 5198"/>
                                      <a:gd name="T36" fmla="*/ 815 w 881"/>
                                      <a:gd name="T37" fmla="*/ 3181 h 5198"/>
                                      <a:gd name="T38" fmla="*/ 808 w 881"/>
                                      <a:gd name="T39" fmla="*/ 3065 h 5198"/>
                                      <a:gd name="T40" fmla="*/ 800 w 881"/>
                                      <a:gd name="T41" fmla="*/ 2974 h 5198"/>
                                      <a:gd name="T42" fmla="*/ 786 w 881"/>
                                      <a:gd name="T43" fmla="*/ 2878 h 5198"/>
                                      <a:gd name="T44" fmla="*/ 768 w 881"/>
                                      <a:gd name="T45" fmla="*/ 2780 h 5198"/>
                                      <a:gd name="T46" fmla="*/ 747 w 881"/>
                                      <a:gd name="T47" fmla="*/ 2680 h 5198"/>
                                      <a:gd name="T48" fmla="*/ 723 w 881"/>
                                      <a:gd name="T49" fmla="*/ 2579 h 5198"/>
                                      <a:gd name="T50" fmla="*/ 699 w 881"/>
                                      <a:gd name="T51" fmla="*/ 2478 h 5198"/>
                                      <a:gd name="T52" fmla="*/ 675 w 881"/>
                                      <a:gd name="T53" fmla="*/ 2381 h 5198"/>
                                      <a:gd name="T54" fmla="*/ 652 w 881"/>
                                      <a:gd name="T55" fmla="*/ 2287 h 5198"/>
                                      <a:gd name="T56" fmla="*/ 633 w 881"/>
                                      <a:gd name="T57" fmla="*/ 2199 h 5198"/>
                                      <a:gd name="T58" fmla="*/ 601 w 881"/>
                                      <a:gd name="T59" fmla="*/ 2062 h 5198"/>
                                      <a:gd name="T60" fmla="*/ 545 w 881"/>
                                      <a:gd name="T61" fmla="*/ 1849 h 5198"/>
                                      <a:gd name="T62" fmla="*/ 472 w 881"/>
                                      <a:gd name="T63" fmla="*/ 1580 h 5198"/>
                                      <a:gd name="T64" fmla="*/ 386 w 881"/>
                                      <a:gd name="T65" fmla="*/ 1278 h 5198"/>
                                      <a:gd name="T66" fmla="*/ 296 w 881"/>
                                      <a:gd name="T67" fmla="*/ 962 h 5198"/>
                                      <a:gd name="T68" fmla="*/ 207 w 881"/>
                                      <a:gd name="T69" fmla="*/ 656 h 5198"/>
                                      <a:gd name="T70" fmla="*/ 124 w 881"/>
                                      <a:gd name="T71" fmla="*/ 378 h 5198"/>
                                      <a:gd name="T72" fmla="*/ 52 w 881"/>
                                      <a:gd name="T73" fmla="*/ 153 h 5198"/>
                                      <a:gd name="T74" fmla="*/ 0 w 881"/>
                                      <a:gd name="T75" fmla="*/ 0 h 51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881" h="5198">
                                        <a:moveTo>
                                          <a:pt x="0" y="0"/>
                                        </a:moveTo>
                                        <a:lnTo>
                                          <a:pt x="0" y="519"/>
                                        </a:lnTo>
                                        <a:lnTo>
                                          <a:pt x="3" y="1131"/>
                                        </a:lnTo>
                                        <a:lnTo>
                                          <a:pt x="5" y="1802"/>
                                        </a:lnTo>
                                        <a:lnTo>
                                          <a:pt x="8" y="2493"/>
                                        </a:lnTo>
                                        <a:lnTo>
                                          <a:pt x="12" y="3170"/>
                                        </a:lnTo>
                                        <a:lnTo>
                                          <a:pt x="15" y="3796"/>
                                        </a:lnTo>
                                        <a:lnTo>
                                          <a:pt x="18" y="4334"/>
                                        </a:lnTo>
                                        <a:lnTo>
                                          <a:pt x="20" y="4750"/>
                                        </a:lnTo>
                                        <a:lnTo>
                                          <a:pt x="21" y="5006"/>
                                        </a:lnTo>
                                        <a:lnTo>
                                          <a:pt x="881" y="5198"/>
                                        </a:lnTo>
                                        <a:lnTo>
                                          <a:pt x="878" y="4905"/>
                                        </a:lnTo>
                                        <a:lnTo>
                                          <a:pt x="874" y="4611"/>
                                        </a:lnTo>
                                        <a:lnTo>
                                          <a:pt x="866" y="4320"/>
                                        </a:lnTo>
                                        <a:lnTo>
                                          <a:pt x="855" y="4041"/>
                                        </a:lnTo>
                                        <a:lnTo>
                                          <a:pt x="845" y="3782"/>
                                        </a:lnTo>
                                        <a:lnTo>
                                          <a:pt x="834" y="3547"/>
                                        </a:lnTo>
                                        <a:lnTo>
                                          <a:pt x="824" y="3344"/>
                                        </a:lnTo>
                                        <a:lnTo>
                                          <a:pt x="815" y="3181"/>
                                        </a:lnTo>
                                        <a:lnTo>
                                          <a:pt x="808" y="3065"/>
                                        </a:lnTo>
                                        <a:lnTo>
                                          <a:pt x="800" y="2974"/>
                                        </a:lnTo>
                                        <a:lnTo>
                                          <a:pt x="786" y="2878"/>
                                        </a:lnTo>
                                        <a:lnTo>
                                          <a:pt x="768" y="2780"/>
                                        </a:lnTo>
                                        <a:lnTo>
                                          <a:pt x="747" y="2680"/>
                                        </a:lnTo>
                                        <a:lnTo>
                                          <a:pt x="723" y="2579"/>
                                        </a:lnTo>
                                        <a:lnTo>
                                          <a:pt x="699" y="2478"/>
                                        </a:lnTo>
                                        <a:lnTo>
                                          <a:pt x="675" y="2381"/>
                                        </a:lnTo>
                                        <a:lnTo>
                                          <a:pt x="652" y="2287"/>
                                        </a:lnTo>
                                        <a:lnTo>
                                          <a:pt x="633" y="2199"/>
                                        </a:lnTo>
                                        <a:lnTo>
                                          <a:pt x="601" y="2062"/>
                                        </a:lnTo>
                                        <a:lnTo>
                                          <a:pt x="545" y="1849"/>
                                        </a:lnTo>
                                        <a:lnTo>
                                          <a:pt x="472" y="1580"/>
                                        </a:lnTo>
                                        <a:lnTo>
                                          <a:pt x="386" y="1278"/>
                                        </a:lnTo>
                                        <a:lnTo>
                                          <a:pt x="296" y="962"/>
                                        </a:lnTo>
                                        <a:lnTo>
                                          <a:pt x="207" y="656"/>
                                        </a:lnTo>
                                        <a:lnTo>
                                          <a:pt x="124" y="378"/>
                                        </a:lnTo>
                                        <a:lnTo>
                                          <a:pt x="52" y="153"/>
                                        </a:lnTo>
                                        <a:lnTo>
                                          <a:pt x="0" y="0"/>
                                        </a:lnTo>
                                      </a:path>
                                    </a:pathLst>
                                  </a:custGeom>
                                  <a:noFill/>
                                  <a:ln w="19050" cmpd="sng">
                                    <a:solidFill>
                                      <a:srgbClr val="FF33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94" name="Freeform 2094"/>
                                <wps:cNvSpPr>
                                  <a:spLocks/>
                                </wps:cNvSpPr>
                                <wps:spPr bwMode="auto">
                                  <a:xfrm rot="2189320">
                                    <a:off x="313177" y="99595"/>
                                    <a:ext cx="115" cy="374"/>
                                  </a:xfrm>
                                  <a:custGeom>
                                    <a:avLst/>
                                    <a:gdLst>
                                      <a:gd name="T0" fmla="*/ 866 w 868"/>
                                      <a:gd name="T1" fmla="*/ 191 h 2839"/>
                                      <a:gd name="T2" fmla="*/ 0 w 868"/>
                                      <a:gd name="T3" fmla="*/ 0 h 2839"/>
                                      <a:gd name="T4" fmla="*/ 1 w 868"/>
                                      <a:gd name="T5" fmla="*/ 236 h 2839"/>
                                      <a:gd name="T6" fmla="*/ 5 w 868"/>
                                      <a:gd name="T7" fmla="*/ 543 h 2839"/>
                                      <a:gd name="T8" fmla="*/ 10 w 868"/>
                                      <a:gd name="T9" fmla="*/ 895 h 2839"/>
                                      <a:gd name="T10" fmla="*/ 16 w 868"/>
                                      <a:gd name="T11" fmla="*/ 1271 h 2839"/>
                                      <a:gd name="T12" fmla="*/ 23 w 868"/>
                                      <a:gd name="T13" fmla="*/ 1646 h 2839"/>
                                      <a:gd name="T14" fmla="*/ 31 w 868"/>
                                      <a:gd name="T15" fmla="*/ 1995 h 2839"/>
                                      <a:gd name="T16" fmla="*/ 39 w 868"/>
                                      <a:gd name="T17" fmla="*/ 2295 h 2839"/>
                                      <a:gd name="T18" fmla="*/ 48 w 868"/>
                                      <a:gd name="T19" fmla="*/ 2522 h 2839"/>
                                      <a:gd name="T20" fmla="*/ 54 w 868"/>
                                      <a:gd name="T21" fmla="*/ 2650 h 2839"/>
                                      <a:gd name="T22" fmla="*/ 65 w 868"/>
                                      <a:gd name="T23" fmla="*/ 2716 h 2839"/>
                                      <a:gd name="T24" fmla="*/ 82 w 868"/>
                                      <a:gd name="T25" fmla="*/ 2766 h 2839"/>
                                      <a:gd name="T26" fmla="*/ 104 w 868"/>
                                      <a:gd name="T27" fmla="*/ 2803 h 2839"/>
                                      <a:gd name="T28" fmla="*/ 129 w 868"/>
                                      <a:gd name="T29" fmla="*/ 2827 h 2839"/>
                                      <a:gd name="T30" fmla="*/ 157 w 868"/>
                                      <a:gd name="T31" fmla="*/ 2839 h 2839"/>
                                      <a:gd name="T32" fmla="*/ 187 w 868"/>
                                      <a:gd name="T33" fmla="*/ 2838 h 2839"/>
                                      <a:gd name="T34" fmla="*/ 217 w 868"/>
                                      <a:gd name="T35" fmla="*/ 2824 h 2839"/>
                                      <a:gd name="T36" fmla="*/ 245 w 868"/>
                                      <a:gd name="T37" fmla="*/ 2800 h 2839"/>
                                      <a:gd name="T38" fmla="*/ 271 w 868"/>
                                      <a:gd name="T39" fmla="*/ 2764 h 2839"/>
                                      <a:gd name="T40" fmla="*/ 305 w 868"/>
                                      <a:gd name="T41" fmla="*/ 2698 h 2839"/>
                                      <a:gd name="T42" fmla="*/ 356 w 868"/>
                                      <a:gd name="T43" fmla="*/ 2592 h 2839"/>
                                      <a:gd name="T44" fmla="*/ 420 w 868"/>
                                      <a:gd name="T45" fmla="*/ 2456 h 2839"/>
                                      <a:gd name="T46" fmla="*/ 489 w 868"/>
                                      <a:gd name="T47" fmla="*/ 2302 h 2839"/>
                                      <a:gd name="T48" fmla="*/ 561 w 868"/>
                                      <a:gd name="T49" fmla="*/ 2140 h 2839"/>
                                      <a:gd name="T50" fmla="*/ 629 w 868"/>
                                      <a:gd name="T51" fmla="*/ 1983 h 2839"/>
                                      <a:gd name="T52" fmla="*/ 691 w 868"/>
                                      <a:gd name="T53" fmla="*/ 1838 h 2839"/>
                                      <a:gd name="T54" fmla="*/ 737 w 868"/>
                                      <a:gd name="T55" fmla="*/ 1721 h 2839"/>
                                      <a:gd name="T56" fmla="*/ 765 w 868"/>
                                      <a:gd name="T57" fmla="*/ 1641 h 2839"/>
                                      <a:gd name="T58" fmla="*/ 782 w 868"/>
                                      <a:gd name="T59" fmla="*/ 1581 h 2839"/>
                                      <a:gd name="T60" fmla="*/ 799 w 868"/>
                                      <a:gd name="T61" fmla="*/ 1521 h 2839"/>
                                      <a:gd name="T62" fmla="*/ 814 w 868"/>
                                      <a:gd name="T63" fmla="*/ 1457 h 2839"/>
                                      <a:gd name="T64" fmla="*/ 828 w 868"/>
                                      <a:gd name="T65" fmla="*/ 1390 h 2839"/>
                                      <a:gd name="T66" fmla="*/ 840 w 868"/>
                                      <a:gd name="T67" fmla="*/ 1319 h 2839"/>
                                      <a:gd name="T68" fmla="*/ 852 w 868"/>
                                      <a:gd name="T69" fmla="*/ 1242 h 2839"/>
                                      <a:gd name="T70" fmla="*/ 860 w 868"/>
                                      <a:gd name="T71" fmla="*/ 1159 h 2839"/>
                                      <a:gd name="T72" fmla="*/ 866 w 868"/>
                                      <a:gd name="T73" fmla="*/ 1070 h 2839"/>
                                      <a:gd name="T74" fmla="*/ 868 w 868"/>
                                      <a:gd name="T75" fmla="*/ 972 h 2839"/>
                                      <a:gd name="T76" fmla="*/ 868 w 868"/>
                                      <a:gd name="T77" fmla="*/ 901 h 2839"/>
                                      <a:gd name="T78" fmla="*/ 868 w 868"/>
                                      <a:gd name="T79" fmla="*/ 817 h 2839"/>
                                      <a:gd name="T80" fmla="*/ 868 w 868"/>
                                      <a:gd name="T81" fmla="*/ 723 h 2839"/>
                                      <a:gd name="T82" fmla="*/ 868 w 868"/>
                                      <a:gd name="T83" fmla="*/ 623 h 2839"/>
                                      <a:gd name="T84" fmla="*/ 867 w 868"/>
                                      <a:gd name="T85" fmla="*/ 523 h 2839"/>
                                      <a:gd name="T86" fmla="*/ 867 w 868"/>
                                      <a:gd name="T87" fmla="*/ 425 h 2839"/>
                                      <a:gd name="T88" fmla="*/ 866 w 868"/>
                                      <a:gd name="T89" fmla="*/ 334 h 2839"/>
                                      <a:gd name="T90" fmla="*/ 866 w 868"/>
                                      <a:gd name="T91" fmla="*/ 255 h 2839"/>
                                      <a:gd name="T92" fmla="*/ 866 w 868"/>
                                      <a:gd name="T93" fmla="*/ 191 h 28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868" h="2839">
                                        <a:moveTo>
                                          <a:pt x="866" y="191"/>
                                        </a:moveTo>
                                        <a:lnTo>
                                          <a:pt x="0" y="0"/>
                                        </a:lnTo>
                                        <a:lnTo>
                                          <a:pt x="1" y="236"/>
                                        </a:lnTo>
                                        <a:lnTo>
                                          <a:pt x="5" y="543"/>
                                        </a:lnTo>
                                        <a:lnTo>
                                          <a:pt x="10" y="895"/>
                                        </a:lnTo>
                                        <a:lnTo>
                                          <a:pt x="16" y="1271"/>
                                        </a:lnTo>
                                        <a:lnTo>
                                          <a:pt x="23" y="1646"/>
                                        </a:lnTo>
                                        <a:lnTo>
                                          <a:pt x="31" y="1995"/>
                                        </a:lnTo>
                                        <a:lnTo>
                                          <a:pt x="39" y="2295"/>
                                        </a:lnTo>
                                        <a:lnTo>
                                          <a:pt x="48" y="2522"/>
                                        </a:lnTo>
                                        <a:lnTo>
                                          <a:pt x="54" y="2650"/>
                                        </a:lnTo>
                                        <a:lnTo>
                                          <a:pt x="65" y="2716"/>
                                        </a:lnTo>
                                        <a:lnTo>
                                          <a:pt x="82" y="2766"/>
                                        </a:lnTo>
                                        <a:lnTo>
                                          <a:pt x="104" y="2803"/>
                                        </a:lnTo>
                                        <a:lnTo>
                                          <a:pt x="129" y="2827"/>
                                        </a:lnTo>
                                        <a:lnTo>
                                          <a:pt x="157" y="2839"/>
                                        </a:lnTo>
                                        <a:lnTo>
                                          <a:pt x="187" y="2838"/>
                                        </a:lnTo>
                                        <a:lnTo>
                                          <a:pt x="217" y="2824"/>
                                        </a:lnTo>
                                        <a:lnTo>
                                          <a:pt x="245" y="2800"/>
                                        </a:lnTo>
                                        <a:lnTo>
                                          <a:pt x="271" y="2764"/>
                                        </a:lnTo>
                                        <a:lnTo>
                                          <a:pt x="305" y="2698"/>
                                        </a:lnTo>
                                        <a:lnTo>
                                          <a:pt x="356" y="2592"/>
                                        </a:lnTo>
                                        <a:lnTo>
                                          <a:pt x="420" y="2456"/>
                                        </a:lnTo>
                                        <a:lnTo>
                                          <a:pt x="489" y="2302"/>
                                        </a:lnTo>
                                        <a:lnTo>
                                          <a:pt x="561" y="2140"/>
                                        </a:lnTo>
                                        <a:lnTo>
                                          <a:pt x="629" y="1983"/>
                                        </a:lnTo>
                                        <a:lnTo>
                                          <a:pt x="691" y="1838"/>
                                        </a:lnTo>
                                        <a:lnTo>
                                          <a:pt x="737" y="1721"/>
                                        </a:lnTo>
                                        <a:lnTo>
                                          <a:pt x="765" y="1641"/>
                                        </a:lnTo>
                                        <a:lnTo>
                                          <a:pt x="782" y="1581"/>
                                        </a:lnTo>
                                        <a:lnTo>
                                          <a:pt x="799" y="1521"/>
                                        </a:lnTo>
                                        <a:lnTo>
                                          <a:pt x="814" y="1457"/>
                                        </a:lnTo>
                                        <a:lnTo>
                                          <a:pt x="828" y="1390"/>
                                        </a:lnTo>
                                        <a:lnTo>
                                          <a:pt x="840" y="1319"/>
                                        </a:lnTo>
                                        <a:lnTo>
                                          <a:pt x="852" y="1242"/>
                                        </a:lnTo>
                                        <a:lnTo>
                                          <a:pt x="860" y="1159"/>
                                        </a:lnTo>
                                        <a:lnTo>
                                          <a:pt x="866" y="1070"/>
                                        </a:lnTo>
                                        <a:lnTo>
                                          <a:pt x="868" y="972"/>
                                        </a:lnTo>
                                        <a:lnTo>
                                          <a:pt x="868" y="901"/>
                                        </a:lnTo>
                                        <a:lnTo>
                                          <a:pt x="868" y="817"/>
                                        </a:lnTo>
                                        <a:lnTo>
                                          <a:pt x="868" y="723"/>
                                        </a:lnTo>
                                        <a:lnTo>
                                          <a:pt x="868" y="623"/>
                                        </a:lnTo>
                                        <a:lnTo>
                                          <a:pt x="867" y="523"/>
                                        </a:lnTo>
                                        <a:lnTo>
                                          <a:pt x="867" y="425"/>
                                        </a:lnTo>
                                        <a:lnTo>
                                          <a:pt x="866" y="334"/>
                                        </a:lnTo>
                                        <a:lnTo>
                                          <a:pt x="866" y="255"/>
                                        </a:lnTo>
                                        <a:lnTo>
                                          <a:pt x="866" y="191"/>
                                        </a:lnTo>
                                      </a:path>
                                    </a:pathLst>
                                  </a:custGeom>
                                  <a:noFill/>
                                  <a:ln w="19050" cmpd="sng">
                                    <a:solidFill>
                                      <a:srgbClr val="FF33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95" name="Freeform 2095"/>
                                <wps:cNvSpPr>
                                  <a:spLocks/>
                                </wps:cNvSpPr>
                                <wps:spPr bwMode="auto">
                                  <a:xfrm rot="2189320">
                                    <a:off x="313078" y="99952"/>
                                    <a:ext cx="337" cy="316"/>
                                  </a:xfrm>
                                  <a:custGeom>
                                    <a:avLst/>
                                    <a:gdLst>
                                      <a:gd name="T0" fmla="*/ 2558 w 2558"/>
                                      <a:gd name="T1" fmla="*/ 232 h 2395"/>
                                      <a:gd name="T2" fmla="*/ 2373 w 2558"/>
                                      <a:gd name="T3" fmla="*/ 232 h 2395"/>
                                      <a:gd name="T4" fmla="*/ 2158 w 2558"/>
                                      <a:gd name="T5" fmla="*/ 230 h 2395"/>
                                      <a:gd name="T6" fmla="*/ 1924 w 2558"/>
                                      <a:gd name="T7" fmla="*/ 225 h 2395"/>
                                      <a:gd name="T8" fmla="*/ 1678 w 2558"/>
                                      <a:gd name="T9" fmla="*/ 214 h 2395"/>
                                      <a:gd name="T10" fmla="*/ 1427 w 2558"/>
                                      <a:gd name="T11" fmla="*/ 197 h 2395"/>
                                      <a:gd name="T12" fmla="*/ 1181 w 2558"/>
                                      <a:gd name="T13" fmla="*/ 170 h 2395"/>
                                      <a:gd name="T14" fmla="*/ 947 w 2558"/>
                                      <a:gd name="T15" fmla="*/ 132 h 2395"/>
                                      <a:gd name="T16" fmla="*/ 734 w 2558"/>
                                      <a:gd name="T17" fmla="*/ 82 h 2395"/>
                                      <a:gd name="T18" fmla="*/ 550 w 2558"/>
                                      <a:gd name="T19" fmla="*/ 15 h 2395"/>
                                      <a:gd name="T20" fmla="*/ 521 w 2558"/>
                                      <a:gd name="T21" fmla="*/ 4 h 2395"/>
                                      <a:gd name="T22" fmla="*/ 497 w 2558"/>
                                      <a:gd name="T23" fmla="*/ 0 h 2395"/>
                                      <a:gd name="T24" fmla="*/ 476 w 2558"/>
                                      <a:gd name="T25" fmla="*/ 0 h 2395"/>
                                      <a:gd name="T26" fmla="*/ 457 w 2558"/>
                                      <a:gd name="T27" fmla="*/ 4 h 2395"/>
                                      <a:gd name="T28" fmla="*/ 444 w 2558"/>
                                      <a:gd name="T29" fmla="*/ 14 h 2395"/>
                                      <a:gd name="T30" fmla="*/ 431 w 2558"/>
                                      <a:gd name="T31" fmla="*/ 28 h 2395"/>
                                      <a:gd name="T32" fmla="*/ 421 w 2558"/>
                                      <a:gd name="T33" fmla="*/ 45 h 2395"/>
                                      <a:gd name="T34" fmla="*/ 413 w 2558"/>
                                      <a:gd name="T35" fmla="*/ 64 h 2395"/>
                                      <a:gd name="T36" fmla="*/ 406 w 2558"/>
                                      <a:gd name="T37" fmla="*/ 87 h 2395"/>
                                      <a:gd name="T38" fmla="*/ 388 w 2558"/>
                                      <a:gd name="T39" fmla="*/ 152 h 2395"/>
                                      <a:gd name="T40" fmla="*/ 354 w 2558"/>
                                      <a:gd name="T41" fmla="*/ 287 h 2395"/>
                                      <a:gd name="T42" fmla="*/ 307 w 2558"/>
                                      <a:gd name="T43" fmla="*/ 471 h 2395"/>
                                      <a:gd name="T44" fmla="*/ 252 w 2558"/>
                                      <a:gd name="T45" fmla="*/ 686 h 2395"/>
                                      <a:gd name="T46" fmla="*/ 195 w 2558"/>
                                      <a:gd name="T47" fmla="*/ 912 h 2395"/>
                                      <a:gd name="T48" fmla="*/ 139 w 2558"/>
                                      <a:gd name="T49" fmla="*/ 1130 h 2395"/>
                                      <a:gd name="T50" fmla="*/ 91 w 2558"/>
                                      <a:gd name="T51" fmla="*/ 1320 h 2395"/>
                                      <a:gd name="T52" fmla="*/ 54 w 2558"/>
                                      <a:gd name="T53" fmla="*/ 1463 h 2395"/>
                                      <a:gd name="T54" fmla="*/ 35 w 2558"/>
                                      <a:gd name="T55" fmla="*/ 1540 h 2395"/>
                                      <a:gd name="T56" fmla="*/ 24 w 2558"/>
                                      <a:gd name="T57" fmla="*/ 1580 h 2395"/>
                                      <a:gd name="T58" fmla="*/ 13 w 2558"/>
                                      <a:gd name="T59" fmla="*/ 1624 h 2395"/>
                                      <a:gd name="T60" fmla="*/ 5 w 2558"/>
                                      <a:gd name="T61" fmla="*/ 1670 h 2395"/>
                                      <a:gd name="T62" fmla="*/ 0 w 2558"/>
                                      <a:gd name="T63" fmla="*/ 1717 h 2395"/>
                                      <a:gd name="T64" fmla="*/ 1 w 2558"/>
                                      <a:gd name="T65" fmla="*/ 1764 h 2395"/>
                                      <a:gd name="T66" fmla="*/ 9 w 2558"/>
                                      <a:gd name="T67" fmla="*/ 1808 h 2395"/>
                                      <a:gd name="T68" fmla="*/ 27 w 2558"/>
                                      <a:gd name="T69" fmla="*/ 1848 h 2395"/>
                                      <a:gd name="T70" fmla="*/ 55 w 2558"/>
                                      <a:gd name="T71" fmla="*/ 1883 h 2395"/>
                                      <a:gd name="T72" fmla="*/ 97 w 2558"/>
                                      <a:gd name="T73" fmla="*/ 1911 h 2395"/>
                                      <a:gd name="T74" fmla="*/ 195 w 2558"/>
                                      <a:gd name="T75" fmla="*/ 1958 h 2395"/>
                                      <a:gd name="T76" fmla="*/ 317 w 2558"/>
                                      <a:gd name="T77" fmla="*/ 2014 h 2395"/>
                                      <a:gd name="T78" fmla="*/ 459 w 2558"/>
                                      <a:gd name="T79" fmla="*/ 2074 h 2395"/>
                                      <a:gd name="T80" fmla="*/ 616 w 2558"/>
                                      <a:gd name="T81" fmla="*/ 2135 h 2395"/>
                                      <a:gd name="T82" fmla="*/ 785 w 2558"/>
                                      <a:gd name="T83" fmla="*/ 2195 h 2395"/>
                                      <a:gd name="T84" fmla="*/ 962 w 2558"/>
                                      <a:gd name="T85" fmla="*/ 2249 h 2395"/>
                                      <a:gd name="T86" fmla="*/ 1142 w 2558"/>
                                      <a:gd name="T87" fmla="*/ 2296 h 2395"/>
                                      <a:gd name="T88" fmla="*/ 1322 w 2558"/>
                                      <a:gd name="T89" fmla="*/ 2332 h 2395"/>
                                      <a:gd name="T90" fmla="*/ 1497 w 2558"/>
                                      <a:gd name="T91" fmla="*/ 2354 h 2395"/>
                                      <a:gd name="T92" fmla="*/ 1659 w 2558"/>
                                      <a:gd name="T93" fmla="*/ 2366 h 2395"/>
                                      <a:gd name="T94" fmla="*/ 1803 w 2558"/>
                                      <a:gd name="T95" fmla="*/ 2376 h 2395"/>
                                      <a:gd name="T96" fmla="*/ 1934 w 2558"/>
                                      <a:gd name="T97" fmla="*/ 2383 h 2395"/>
                                      <a:gd name="T98" fmla="*/ 2051 w 2558"/>
                                      <a:gd name="T99" fmla="*/ 2388 h 2395"/>
                                      <a:gd name="T100" fmla="*/ 2158 w 2558"/>
                                      <a:gd name="T101" fmla="*/ 2392 h 2395"/>
                                      <a:gd name="T102" fmla="*/ 2258 w 2558"/>
                                      <a:gd name="T103" fmla="*/ 2394 h 2395"/>
                                      <a:gd name="T104" fmla="*/ 2353 w 2558"/>
                                      <a:gd name="T105" fmla="*/ 2395 h 2395"/>
                                      <a:gd name="T106" fmla="*/ 2445 w 2558"/>
                                      <a:gd name="T107" fmla="*/ 2395 h 2395"/>
                                      <a:gd name="T108" fmla="*/ 2537 w 2558"/>
                                      <a:gd name="T109" fmla="*/ 2395 h 2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558" h="2395">
                                        <a:moveTo>
                                          <a:pt x="2558" y="232"/>
                                        </a:moveTo>
                                        <a:lnTo>
                                          <a:pt x="2373" y="232"/>
                                        </a:lnTo>
                                        <a:lnTo>
                                          <a:pt x="2158" y="230"/>
                                        </a:lnTo>
                                        <a:lnTo>
                                          <a:pt x="1924" y="225"/>
                                        </a:lnTo>
                                        <a:lnTo>
                                          <a:pt x="1678" y="214"/>
                                        </a:lnTo>
                                        <a:lnTo>
                                          <a:pt x="1427" y="197"/>
                                        </a:lnTo>
                                        <a:lnTo>
                                          <a:pt x="1181" y="170"/>
                                        </a:lnTo>
                                        <a:lnTo>
                                          <a:pt x="947" y="132"/>
                                        </a:lnTo>
                                        <a:lnTo>
                                          <a:pt x="734" y="82"/>
                                        </a:lnTo>
                                        <a:lnTo>
                                          <a:pt x="550" y="15"/>
                                        </a:lnTo>
                                        <a:lnTo>
                                          <a:pt x="521" y="4"/>
                                        </a:lnTo>
                                        <a:lnTo>
                                          <a:pt x="497" y="0"/>
                                        </a:lnTo>
                                        <a:lnTo>
                                          <a:pt x="476" y="0"/>
                                        </a:lnTo>
                                        <a:lnTo>
                                          <a:pt x="457" y="4"/>
                                        </a:lnTo>
                                        <a:lnTo>
                                          <a:pt x="444" y="14"/>
                                        </a:lnTo>
                                        <a:lnTo>
                                          <a:pt x="431" y="28"/>
                                        </a:lnTo>
                                        <a:lnTo>
                                          <a:pt x="421" y="45"/>
                                        </a:lnTo>
                                        <a:lnTo>
                                          <a:pt x="413" y="64"/>
                                        </a:lnTo>
                                        <a:lnTo>
                                          <a:pt x="406" y="87"/>
                                        </a:lnTo>
                                        <a:lnTo>
                                          <a:pt x="388" y="152"/>
                                        </a:lnTo>
                                        <a:lnTo>
                                          <a:pt x="354" y="287"/>
                                        </a:lnTo>
                                        <a:lnTo>
                                          <a:pt x="307" y="471"/>
                                        </a:lnTo>
                                        <a:lnTo>
                                          <a:pt x="252" y="686"/>
                                        </a:lnTo>
                                        <a:lnTo>
                                          <a:pt x="195" y="912"/>
                                        </a:lnTo>
                                        <a:lnTo>
                                          <a:pt x="139" y="1130"/>
                                        </a:lnTo>
                                        <a:lnTo>
                                          <a:pt x="91" y="1320"/>
                                        </a:lnTo>
                                        <a:lnTo>
                                          <a:pt x="54" y="1463"/>
                                        </a:lnTo>
                                        <a:lnTo>
                                          <a:pt x="35" y="1540"/>
                                        </a:lnTo>
                                        <a:lnTo>
                                          <a:pt x="24" y="1580"/>
                                        </a:lnTo>
                                        <a:lnTo>
                                          <a:pt x="13" y="1624"/>
                                        </a:lnTo>
                                        <a:lnTo>
                                          <a:pt x="5" y="1670"/>
                                        </a:lnTo>
                                        <a:lnTo>
                                          <a:pt x="0" y="1717"/>
                                        </a:lnTo>
                                        <a:lnTo>
                                          <a:pt x="1" y="1764"/>
                                        </a:lnTo>
                                        <a:lnTo>
                                          <a:pt x="9" y="1808"/>
                                        </a:lnTo>
                                        <a:lnTo>
                                          <a:pt x="27" y="1848"/>
                                        </a:lnTo>
                                        <a:lnTo>
                                          <a:pt x="55" y="1883"/>
                                        </a:lnTo>
                                        <a:lnTo>
                                          <a:pt x="97" y="1911"/>
                                        </a:lnTo>
                                        <a:lnTo>
                                          <a:pt x="195" y="1958"/>
                                        </a:lnTo>
                                        <a:lnTo>
                                          <a:pt x="317" y="2014"/>
                                        </a:lnTo>
                                        <a:lnTo>
                                          <a:pt x="459" y="2074"/>
                                        </a:lnTo>
                                        <a:lnTo>
                                          <a:pt x="616" y="2135"/>
                                        </a:lnTo>
                                        <a:lnTo>
                                          <a:pt x="785" y="2195"/>
                                        </a:lnTo>
                                        <a:lnTo>
                                          <a:pt x="962" y="2249"/>
                                        </a:lnTo>
                                        <a:lnTo>
                                          <a:pt x="1142" y="2296"/>
                                        </a:lnTo>
                                        <a:lnTo>
                                          <a:pt x="1322" y="2332"/>
                                        </a:lnTo>
                                        <a:lnTo>
                                          <a:pt x="1497" y="2354"/>
                                        </a:lnTo>
                                        <a:lnTo>
                                          <a:pt x="1659" y="2366"/>
                                        </a:lnTo>
                                        <a:lnTo>
                                          <a:pt x="1803" y="2376"/>
                                        </a:lnTo>
                                        <a:lnTo>
                                          <a:pt x="1934" y="2383"/>
                                        </a:lnTo>
                                        <a:lnTo>
                                          <a:pt x="2051" y="2388"/>
                                        </a:lnTo>
                                        <a:lnTo>
                                          <a:pt x="2158" y="2392"/>
                                        </a:lnTo>
                                        <a:lnTo>
                                          <a:pt x="2258" y="2394"/>
                                        </a:lnTo>
                                        <a:lnTo>
                                          <a:pt x="2353" y="2395"/>
                                        </a:lnTo>
                                        <a:lnTo>
                                          <a:pt x="2445" y="2395"/>
                                        </a:lnTo>
                                        <a:lnTo>
                                          <a:pt x="2537" y="2395"/>
                                        </a:lnTo>
                                      </a:path>
                                    </a:pathLst>
                                  </a:custGeom>
                                  <a:noFill/>
                                  <a:ln w="19050" cmpd="sng">
                                    <a:solidFill>
                                      <a:srgbClr val="FF33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96" name="Freeform 2096"/>
                                <wps:cNvSpPr>
                                  <a:spLocks/>
                                </wps:cNvSpPr>
                                <wps:spPr bwMode="auto">
                                  <a:xfrm rot="2189320">
                                    <a:off x="312737" y="100304"/>
                                    <a:ext cx="468" cy="126"/>
                                  </a:xfrm>
                                  <a:custGeom>
                                    <a:avLst/>
                                    <a:gdLst>
                                      <a:gd name="T0" fmla="*/ 0 w 3545"/>
                                      <a:gd name="T1" fmla="*/ 0 h 961"/>
                                      <a:gd name="T2" fmla="*/ 23 w 3545"/>
                                      <a:gd name="T3" fmla="*/ 74 h 961"/>
                                      <a:gd name="T4" fmla="*/ 64 w 3545"/>
                                      <a:gd name="T5" fmla="*/ 160 h 961"/>
                                      <a:gd name="T6" fmla="*/ 124 w 3545"/>
                                      <a:gd name="T7" fmla="*/ 256 h 961"/>
                                      <a:gd name="T8" fmla="*/ 203 w 3545"/>
                                      <a:gd name="T9" fmla="*/ 355 h 961"/>
                                      <a:gd name="T10" fmla="*/ 299 w 3545"/>
                                      <a:gd name="T11" fmla="*/ 454 h 961"/>
                                      <a:gd name="T12" fmla="*/ 413 w 3545"/>
                                      <a:gd name="T13" fmla="*/ 547 h 961"/>
                                      <a:gd name="T14" fmla="*/ 547 w 3545"/>
                                      <a:gd name="T15" fmla="*/ 633 h 961"/>
                                      <a:gd name="T16" fmla="*/ 698 w 3545"/>
                                      <a:gd name="T17" fmla="*/ 703 h 961"/>
                                      <a:gd name="T18" fmla="*/ 867 w 3545"/>
                                      <a:gd name="T19" fmla="*/ 755 h 961"/>
                                      <a:gd name="T20" fmla="*/ 1066 w 3545"/>
                                      <a:gd name="T21" fmla="*/ 794 h 961"/>
                                      <a:gd name="T22" fmla="*/ 1298 w 3545"/>
                                      <a:gd name="T23" fmla="*/ 831 h 961"/>
                                      <a:gd name="T24" fmla="*/ 1562 w 3545"/>
                                      <a:gd name="T25" fmla="*/ 863 h 961"/>
                                      <a:gd name="T26" fmla="*/ 1853 w 3545"/>
                                      <a:gd name="T27" fmla="*/ 892 h 961"/>
                                      <a:gd name="T28" fmla="*/ 2165 w 3545"/>
                                      <a:gd name="T29" fmla="*/ 915 h 961"/>
                                      <a:gd name="T30" fmla="*/ 2494 w 3545"/>
                                      <a:gd name="T31" fmla="*/ 935 h 961"/>
                                      <a:gd name="T32" fmla="*/ 2837 w 3545"/>
                                      <a:gd name="T33" fmla="*/ 949 h 961"/>
                                      <a:gd name="T34" fmla="*/ 3189 w 3545"/>
                                      <a:gd name="T35" fmla="*/ 958 h 961"/>
                                      <a:gd name="T36" fmla="*/ 3545 w 3545"/>
                                      <a:gd name="T37" fmla="*/ 961 h 9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545" h="961">
                                        <a:moveTo>
                                          <a:pt x="0" y="0"/>
                                        </a:moveTo>
                                        <a:lnTo>
                                          <a:pt x="23" y="74"/>
                                        </a:lnTo>
                                        <a:lnTo>
                                          <a:pt x="64" y="160"/>
                                        </a:lnTo>
                                        <a:lnTo>
                                          <a:pt x="124" y="256"/>
                                        </a:lnTo>
                                        <a:lnTo>
                                          <a:pt x="203" y="355"/>
                                        </a:lnTo>
                                        <a:lnTo>
                                          <a:pt x="299" y="454"/>
                                        </a:lnTo>
                                        <a:lnTo>
                                          <a:pt x="413" y="547"/>
                                        </a:lnTo>
                                        <a:lnTo>
                                          <a:pt x="547" y="633"/>
                                        </a:lnTo>
                                        <a:lnTo>
                                          <a:pt x="698" y="703"/>
                                        </a:lnTo>
                                        <a:lnTo>
                                          <a:pt x="867" y="755"/>
                                        </a:lnTo>
                                        <a:lnTo>
                                          <a:pt x="1066" y="794"/>
                                        </a:lnTo>
                                        <a:lnTo>
                                          <a:pt x="1298" y="831"/>
                                        </a:lnTo>
                                        <a:lnTo>
                                          <a:pt x="1562" y="863"/>
                                        </a:lnTo>
                                        <a:lnTo>
                                          <a:pt x="1853" y="892"/>
                                        </a:lnTo>
                                        <a:lnTo>
                                          <a:pt x="2165" y="915"/>
                                        </a:lnTo>
                                        <a:lnTo>
                                          <a:pt x="2494" y="935"/>
                                        </a:lnTo>
                                        <a:lnTo>
                                          <a:pt x="2837" y="949"/>
                                        </a:lnTo>
                                        <a:lnTo>
                                          <a:pt x="3189" y="958"/>
                                        </a:lnTo>
                                        <a:lnTo>
                                          <a:pt x="3545" y="961"/>
                                        </a:lnTo>
                                      </a:path>
                                    </a:pathLst>
                                  </a:custGeom>
                                  <a:noFill/>
                                  <a:ln w="19050" cmpd="sng">
                                    <a:solidFill>
                                      <a:srgbClr val="FF33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97" name="Freeform 2097"/>
                                <wps:cNvSpPr>
                                  <a:spLocks/>
                                </wps:cNvSpPr>
                                <wps:spPr bwMode="auto">
                                  <a:xfrm rot="2189320">
                                    <a:off x="313658" y="98980"/>
                                    <a:ext cx="400" cy="481"/>
                                  </a:xfrm>
                                  <a:custGeom>
                                    <a:avLst/>
                                    <a:gdLst>
                                      <a:gd name="T0" fmla="*/ 3029 w 3032"/>
                                      <a:gd name="T1" fmla="*/ 0 h 3649"/>
                                      <a:gd name="T2" fmla="*/ 2558 w 3032"/>
                                      <a:gd name="T3" fmla="*/ 24 h 3649"/>
                                      <a:gd name="T4" fmla="*/ 2101 w 3032"/>
                                      <a:gd name="T5" fmla="*/ 91 h 3649"/>
                                      <a:gd name="T6" fmla="*/ 1667 w 3032"/>
                                      <a:gd name="T7" fmla="*/ 188 h 3649"/>
                                      <a:gd name="T8" fmla="*/ 1267 w 3032"/>
                                      <a:gd name="T9" fmla="*/ 306 h 3649"/>
                                      <a:gd name="T10" fmla="*/ 910 w 3032"/>
                                      <a:gd name="T11" fmla="*/ 433 h 3649"/>
                                      <a:gd name="T12" fmla="*/ 606 w 3032"/>
                                      <a:gd name="T13" fmla="*/ 560 h 3649"/>
                                      <a:gd name="T14" fmla="*/ 364 w 3032"/>
                                      <a:gd name="T15" fmla="*/ 675 h 3649"/>
                                      <a:gd name="T16" fmla="*/ 195 w 3032"/>
                                      <a:gd name="T17" fmla="*/ 768 h 3649"/>
                                      <a:gd name="T18" fmla="*/ 107 w 3032"/>
                                      <a:gd name="T19" fmla="*/ 826 h 3649"/>
                                      <a:gd name="T20" fmla="*/ 76 w 3032"/>
                                      <a:gd name="T21" fmla="*/ 854 h 3649"/>
                                      <a:gd name="T22" fmla="*/ 51 w 3032"/>
                                      <a:gd name="T23" fmla="*/ 878 h 3649"/>
                                      <a:gd name="T24" fmla="*/ 30 w 3032"/>
                                      <a:gd name="T25" fmla="*/ 902 h 3649"/>
                                      <a:gd name="T26" fmla="*/ 14 w 3032"/>
                                      <a:gd name="T27" fmla="*/ 928 h 3649"/>
                                      <a:gd name="T28" fmla="*/ 5 w 3032"/>
                                      <a:gd name="T29" fmla="*/ 957 h 3649"/>
                                      <a:gd name="T30" fmla="*/ 0 w 3032"/>
                                      <a:gd name="T31" fmla="*/ 989 h 3649"/>
                                      <a:gd name="T32" fmla="*/ 3 w 3032"/>
                                      <a:gd name="T33" fmla="*/ 1027 h 3649"/>
                                      <a:gd name="T34" fmla="*/ 13 w 3032"/>
                                      <a:gd name="T35" fmla="*/ 1074 h 3649"/>
                                      <a:gd name="T36" fmla="*/ 30 w 3032"/>
                                      <a:gd name="T37" fmla="*/ 1131 h 3649"/>
                                      <a:gd name="T38" fmla="*/ 66 w 3032"/>
                                      <a:gd name="T39" fmla="*/ 1255 h 3649"/>
                                      <a:gd name="T40" fmla="*/ 127 w 3032"/>
                                      <a:gd name="T41" fmla="*/ 1486 h 3649"/>
                                      <a:gd name="T42" fmla="*/ 206 w 3032"/>
                                      <a:gd name="T43" fmla="*/ 1790 h 3649"/>
                                      <a:gd name="T44" fmla="*/ 297 w 3032"/>
                                      <a:gd name="T45" fmla="*/ 2139 h 3649"/>
                                      <a:gd name="T46" fmla="*/ 391 w 3032"/>
                                      <a:gd name="T47" fmla="*/ 2501 h 3649"/>
                                      <a:gd name="T48" fmla="*/ 479 w 3032"/>
                                      <a:gd name="T49" fmla="*/ 2845 h 3649"/>
                                      <a:gd name="T50" fmla="*/ 555 w 3032"/>
                                      <a:gd name="T51" fmla="*/ 3141 h 3649"/>
                                      <a:gd name="T52" fmla="*/ 612 w 3032"/>
                                      <a:gd name="T53" fmla="*/ 3358 h 3649"/>
                                      <a:gd name="T54" fmla="*/ 642 w 3032"/>
                                      <a:gd name="T55" fmla="*/ 3464 h 3649"/>
                                      <a:gd name="T56" fmla="*/ 657 w 3032"/>
                                      <a:gd name="T57" fmla="*/ 3504 h 3649"/>
                                      <a:gd name="T58" fmla="*/ 673 w 3032"/>
                                      <a:gd name="T59" fmla="*/ 3542 h 3649"/>
                                      <a:gd name="T60" fmla="*/ 691 w 3032"/>
                                      <a:gd name="T61" fmla="*/ 3576 h 3649"/>
                                      <a:gd name="T62" fmla="*/ 713 w 3032"/>
                                      <a:gd name="T63" fmla="*/ 3604 h 3649"/>
                                      <a:gd name="T64" fmla="*/ 741 w 3032"/>
                                      <a:gd name="T65" fmla="*/ 3626 h 3649"/>
                                      <a:gd name="T66" fmla="*/ 773 w 3032"/>
                                      <a:gd name="T67" fmla="*/ 3642 h 3649"/>
                                      <a:gd name="T68" fmla="*/ 812 w 3032"/>
                                      <a:gd name="T69" fmla="*/ 3649 h 3649"/>
                                      <a:gd name="T70" fmla="*/ 860 w 3032"/>
                                      <a:gd name="T71" fmla="*/ 3647 h 3649"/>
                                      <a:gd name="T72" fmla="*/ 915 w 3032"/>
                                      <a:gd name="T73" fmla="*/ 3633 h 3649"/>
                                      <a:gd name="T74" fmla="*/ 999 w 3032"/>
                                      <a:gd name="T75" fmla="*/ 3609 h 3649"/>
                                      <a:gd name="T76" fmla="*/ 1137 w 3032"/>
                                      <a:gd name="T77" fmla="*/ 3571 h 3649"/>
                                      <a:gd name="T78" fmla="*/ 1325 w 3032"/>
                                      <a:gd name="T79" fmla="*/ 3525 h 3649"/>
                                      <a:gd name="T80" fmla="*/ 1553 w 3032"/>
                                      <a:gd name="T81" fmla="*/ 3474 h 3649"/>
                                      <a:gd name="T82" fmla="*/ 1815 w 3032"/>
                                      <a:gd name="T83" fmla="*/ 3422 h 3649"/>
                                      <a:gd name="T84" fmla="*/ 2101 w 3032"/>
                                      <a:gd name="T85" fmla="*/ 3375 h 3649"/>
                                      <a:gd name="T86" fmla="*/ 2404 w 3032"/>
                                      <a:gd name="T87" fmla="*/ 3336 h 3649"/>
                                      <a:gd name="T88" fmla="*/ 2717 w 3032"/>
                                      <a:gd name="T89" fmla="*/ 3309 h 3649"/>
                                      <a:gd name="T90" fmla="*/ 3032 w 3032"/>
                                      <a:gd name="T91" fmla="*/ 3299 h 36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3032" h="3649">
                                        <a:moveTo>
                                          <a:pt x="3029" y="0"/>
                                        </a:moveTo>
                                        <a:lnTo>
                                          <a:pt x="2558" y="24"/>
                                        </a:lnTo>
                                        <a:lnTo>
                                          <a:pt x="2101" y="91"/>
                                        </a:lnTo>
                                        <a:lnTo>
                                          <a:pt x="1667" y="188"/>
                                        </a:lnTo>
                                        <a:lnTo>
                                          <a:pt x="1267" y="306"/>
                                        </a:lnTo>
                                        <a:lnTo>
                                          <a:pt x="910" y="433"/>
                                        </a:lnTo>
                                        <a:lnTo>
                                          <a:pt x="606" y="560"/>
                                        </a:lnTo>
                                        <a:lnTo>
                                          <a:pt x="364" y="675"/>
                                        </a:lnTo>
                                        <a:lnTo>
                                          <a:pt x="195" y="768"/>
                                        </a:lnTo>
                                        <a:lnTo>
                                          <a:pt x="107" y="826"/>
                                        </a:lnTo>
                                        <a:lnTo>
                                          <a:pt x="76" y="854"/>
                                        </a:lnTo>
                                        <a:lnTo>
                                          <a:pt x="51" y="878"/>
                                        </a:lnTo>
                                        <a:lnTo>
                                          <a:pt x="30" y="902"/>
                                        </a:lnTo>
                                        <a:lnTo>
                                          <a:pt x="14" y="928"/>
                                        </a:lnTo>
                                        <a:lnTo>
                                          <a:pt x="5" y="957"/>
                                        </a:lnTo>
                                        <a:lnTo>
                                          <a:pt x="0" y="989"/>
                                        </a:lnTo>
                                        <a:lnTo>
                                          <a:pt x="3" y="1027"/>
                                        </a:lnTo>
                                        <a:lnTo>
                                          <a:pt x="13" y="1074"/>
                                        </a:lnTo>
                                        <a:lnTo>
                                          <a:pt x="30" y="1131"/>
                                        </a:lnTo>
                                        <a:lnTo>
                                          <a:pt x="66" y="1255"/>
                                        </a:lnTo>
                                        <a:lnTo>
                                          <a:pt x="127" y="1486"/>
                                        </a:lnTo>
                                        <a:lnTo>
                                          <a:pt x="206" y="1790"/>
                                        </a:lnTo>
                                        <a:lnTo>
                                          <a:pt x="297" y="2139"/>
                                        </a:lnTo>
                                        <a:lnTo>
                                          <a:pt x="391" y="2501"/>
                                        </a:lnTo>
                                        <a:lnTo>
                                          <a:pt x="479" y="2845"/>
                                        </a:lnTo>
                                        <a:lnTo>
                                          <a:pt x="555" y="3141"/>
                                        </a:lnTo>
                                        <a:lnTo>
                                          <a:pt x="612" y="3358"/>
                                        </a:lnTo>
                                        <a:lnTo>
                                          <a:pt x="642" y="3464"/>
                                        </a:lnTo>
                                        <a:lnTo>
                                          <a:pt x="657" y="3504"/>
                                        </a:lnTo>
                                        <a:lnTo>
                                          <a:pt x="673" y="3542"/>
                                        </a:lnTo>
                                        <a:lnTo>
                                          <a:pt x="691" y="3576"/>
                                        </a:lnTo>
                                        <a:lnTo>
                                          <a:pt x="713" y="3604"/>
                                        </a:lnTo>
                                        <a:lnTo>
                                          <a:pt x="741" y="3626"/>
                                        </a:lnTo>
                                        <a:lnTo>
                                          <a:pt x="773" y="3642"/>
                                        </a:lnTo>
                                        <a:lnTo>
                                          <a:pt x="812" y="3649"/>
                                        </a:lnTo>
                                        <a:lnTo>
                                          <a:pt x="860" y="3647"/>
                                        </a:lnTo>
                                        <a:lnTo>
                                          <a:pt x="915" y="3633"/>
                                        </a:lnTo>
                                        <a:lnTo>
                                          <a:pt x="999" y="3609"/>
                                        </a:lnTo>
                                        <a:lnTo>
                                          <a:pt x="1137" y="3571"/>
                                        </a:lnTo>
                                        <a:lnTo>
                                          <a:pt x="1325" y="3525"/>
                                        </a:lnTo>
                                        <a:lnTo>
                                          <a:pt x="1553" y="3474"/>
                                        </a:lnTo>
                                        <a:lnTo>
                                          <a:pt x="1815" y="3422"/>
                                        </a:lnTo>
                                        <a:lnTo>
                                          <a:pt x="2101" y="3375"/>
                                        </a:lnTo>
                                        <a:lnTo>
                                          <a:pt x="2404" y="3336"/>
                                        </a:lnTo>
                                        <a:lnTo>
                                          <a:pt x="2717" y="3309"/>
                                        </a:lnTo>
                                        <a:lnTo>
                                          <a:pt x="3032" y="3299"/>
                                        </a:lnTo>
                                      </a:path>
                                    </a:pathLst>
                                  </a:custGeom>
                                  <a:noFill/>
                                  <a:ln w="19050" cmpd="sng">
                                    <a:solidFill>
                                      <a:srgbClr val="FF33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2098" name="Rectangle 2098"/>
                                <wps:cNvSpPr>
                                  <a:spLocks noChangeArrowheads="1"/>
                                </wps:cNvSpPr>
                                <wps:spPr bwMode="auto">
                                  <a:xfrm rot="1872111">
                                    <a:off x="313857" y="98580"/>
                                    <a:ext cx="135" cy="407"/>
                                  </a:xfrm>
                                  <a:prstGeom prst="rect">
                                    <a:avLst/>
                                  </a:prstGeom>
                                  <a:noFill/>
                                  <a:ln w="19050">
                                    <a:solidFill>
                                      <a:srgbClr val="FF3300"/>
                                    </a:solidFill>
                                    <a:miter lim="800000"/>
                                    <a:headEnd/>
                                    <a:tailEnd/>
                                  </a:ln>
                                  <a:extLst>
                                    <a:ext uri="{909E8E84-426E-40DD-AFC4-6F175D3DCCD1}">
                                      <a14:hiddenFill xmlns:a14="http://schemas.microsoft.com/office/drawing/2010/main">
                                        <a:solidFill>
                                          <a:srgbClr val="000000"/>
                                        </a:solidFill>
                                      </a14:hiddenFill>
                                    </a:ext>
                                  </a:extLst>
                                </wps:spPr>
                                <wps:bodyPr/>
                              </wps:wsp>
                              <wps:wsp>
                                <wps:cNvPr id="2099" name="Rectangle 2099"/>
                                <wps:cNvSpPr>
                                  <a:spLocks noChangeArrowheads="1"/>
                                </wps:cNvSpPr>
                                <wps:spPr bwMode="auto">
                                  <a:xfrm rot="1829482">
                                    <a:off x="314514" y="99064"/>
                                    <a:ext cx="134" cy="407"/>
                                  </a:xfrm>
                                  <a:prstGeom prst="rect">
                                    <a:avLst/>
                                  </a:prstGeom>
                                  <a:noFill/>
                                  <a:ln w="19050">
                                    <a:solidFill>
                                      <a:srgbClr val="FF3300"/>
                                    </a:solidFill>
                                    <a:miter lim="800000"/>
                                    <a:headEnd/>
                                    <a:tailEnd/>
                                  </a:ln>
                                  <a:extLst>
                                    <a:ext uri="{909E8E84-426E-40DD-AFC4-6F175D3DCCD1}">
                                      <a14:hiddenFill xmlns:a14="http://schemas.microsoft.com/office/drawing/2010/main">
                                        <a:solidFill>
                                          <a:srgbClr val="000000"/>
                                        </a:solidFill>
                                      </a14:hiddenFill>
                                    </a:ext>
                                  </a:extLst>
                                </wps:spPr>
                                <wps:bodyPr/>
                              </wps:wsp>
                              <wps:wsp>
                                <wps:cNvPr id="2100" name="Rectangle 2100"/>
                                <wps:cNvSpPr>
                                  <a:spLocks noChangeArrowheads="1"/>
                                </wps:cNvSpPr>
                                <wps:spPr bwMode="auto">
                                  <a:xfrm rot="2189320">
                                    <a:off x="312918" y="99852"/>
                                    <a:ext cx="134" cy="408"/>
                                  </a:xfrm>
                                  <a:prstGeom prst="rect">
                                    <a:avLst/>
                                  </a:prstGeom>
                                  <a:noFill/>
                                  <a:ln w="19050">
                                    <a:solidFill>
                                      <a:srgbClr val="FF3300"/>
                                    </a:solidFill>
                                    <a:miter lim="800000"/>
                                    <a:headEnd/>
                                    <a:tailEnd/>
                                  </a:ln>
                                  <a:extLst>
                                    <a:ext uri="{909E8E84-426E-40DD-AFC4-6F175D3DCCD1}">
                                      <a14:hiddenFill xmlns:a14="http://schemas.microsoft.com/office/drawing/2010/main">
                                        <a:solidFill>
                                          <a:srgbClr val="000000"/>
                                        </a:solidFill>
                                      </a14:hiddenFill>
                                    </a:ext>
                                  </a:extLst>
                                </wps:spPr>
                                <wps:bodyPr/>
                              </wps:wsp>
                              <wps:wsp>
                                <wps:cNvPr id="2101" name="Rectangle 2101"/>
                                <wps:cNvSpPr>
                                  <a:spLocks noChangeArrowheads="1"/>
                                </wps:cNvSpPr>
                                <wps:spPr bwMode="auto">
                                  <a:xfrm rot="2189320">
                                    <a:off x="313565" y="100331"/>
                                    <a:ext cx="135" cy="408"/>
                                  </a:xfrm>
                                  <a:prstGeom prst="rect">
                                    <a:avLst/>
                                  </a:prstGeom>
                                  <a:noFill/>
                                  <a:ln w="19050">
                                    <a:solidFill>
                                      <a:srgbClr val="FF3300"/>
                                    </a:solidFill>
                                    <a:miter lim="800000"/>
                                    <a:headEnd/>
                                    <a:tailEnd/>
                                  </a:ln>
                                  <a:extLst>
                                    <a:ext uri="{909E8E84-426E-40DD-AFC4-6F175D3DCCD1}">
                                      <a14:hiddenFill xmlns:a14="http://schemas.microsoft.com/office/drawing/2010/main">
                                        <a:solidFill>
                                          <a:srgbClr val="000000"/>
                                        </a:solidFill>
                                      </a14:hiddenFill>
                                    </a:ext>
                                  </a:extLst>
                                </wps:spPr>
                                <wps:bodyPr/>
                              </wps:wsp>
                            </wpg:grpSp>
                            <wps:wsp>
                              <wps:cNvPr id="2102" name="Line 56"/>
                              <wps:cNvCnPr/>
                              <wps:spPr bwMode="auto">
                                <a:xfrm>
                                  <a:off x="2328862" y="1971675"/>
                                  <a:ext cx="1096963" cy="820737"/>
                                </a:xfrm>
                                <a:prstGeom prst="line">
                                  <a:avLst/>
                                </a:prstGeom>
                                <a:noFill/>
                                <a:ln w="9525">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103" name="Line 57"/>
                              <wps:cNvCnPr/>
                              <wps:spPr bwMode="auto">
                                <a:xfrm>
                                  <a:off x="1531937" y="2824162"/>
                                  <a:ext cx="1206500" cy="865188"/>
                                </a:xfrm>
                                <a:prstGeom prst="line">
                                  <a:avLst/>
                                </a:prstGeom>
                                <a:noFill/>
                                <a:ln w="9525">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104" name="Line 58"/>
                              <wps:cNvCnPr/>
                              <wps:spPr bwMode="auto">
                                <a:xfrm flipV="1">
                                  <a:off x="2562225" y="2670175"/>
                                  <a:ext cx="674687" cy="885825"/>
                                </a:xfrm>
                                <a:prstGeom prst="line">
                                  <a:avLst/>
                                </a:prstGeom>
                                <a:noFill/>
                                <a:ln w="9525">
                                  <a:solidFill>
                                    <a:schemeClr val="tx1"/>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105" name="Text Box 59"/>
                              <wps:cNvSpPr txBox="1">
                                <a:spLocks noChangeArrowheads="1"/>
                              </wps:cNvSpPr>
                              <wps:spPr bwMode="auto">
                                <a:xfrm>
                                  <a:off x="2915991" y="3013075"/>
                                  <a:ext cx="387350" cy="62484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337834" w:rsidRDefault="00337834" w:rsidP="00337834">
                                    <w:pPr>
                                      <w:pStyle w:val="NormalWeb"/>
                                      <w:kinsoku w:val="0"/>
                                      <w:overflowPunct w:val="0"/>
                                      <w:spacing w:before="288" w:beforeAutospacing="0" w:after="0" w:afterAutospacing="0"/>
                                    </w:pPr>
                                    <w:proofErr w:type="gramStart"/>
                                    <w:r>
                                      <w:rPr>
                                        <w:rFonts w:cstheme="minorBidi"/>
                                        <w:color w:val="000000" w:themeColor="text1"/>
                                        <w:kern w:val="24"/>
                                        <w:sz w:val="48"/>
                                        <w:szCs w:val="48"/>
                                      </w:rPr>
                                      <w:t>c</w:t>
                                    </w:r>
                                    <w:proofErr w:type="gramEnd"/>
                                  </w:p>
                                </w:txbxContent>
                              </wps:txbx>
                              <wps:bodyPr wrap="square">
                                <a:noAutofit/>
                              </wps:bodyPr>
                            </wps:wsp>
                            <wps:wsp>
                              <wps:cNvPr id="2106" name="Text Box 60"/>
                              <wps:cNvSpPr txBox="1">
                                <a:spLocks noChangeArrowheads="1"/>
                              </wps:cNvSpPr>
                              <wps:spPr bwMode="auto">
                                <a:xfrm>
                                  <a:off x="3328706" y="2836862"/>
                                  <a:ext cx="384207" cy="40386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337834" w:rsidRDefault="00337834" w:rsidP="00337834">
                                    <w:pPr>
                                      <w:pStyle w:val="NormalWeb"/>
                                      <w:kinsoku w:val="0"/>
                                      <w:overflowPunct w:val="0"/>
                                      <w:spacing w:before="216" w:beforeAutospacing="0" w:after="0" w:afterAutospacing="0"/>
                                    </w:pP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5CA29801" id="Group 1" o:spid="_x0000_s1026" style="position:absolute;left:0;text-align:left;margin-left:53.7pt;margin-top:8.05pt;width:4in;height:291.05pt;z-index:251660288;mso-width-relative:margin;mso-height-relative:margin" coordsize="37512,40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">
                      <v:shape id="Freeform 2055" o:spid="_x0000_s1027" style="position:absolute;left:12541;top:1460;width:16288;height:38830;rotation:2391321fd;visibility:visible;mso-wrap-style:square;v-text-anchor:top" coordsize="7780,18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" path="m3913,18543r-356,-2l3205,18532r-343,-15l2532,18497r-312,-25l1930,18444r-264,-33l1433,18376r-198,-38l1079,18293r-132,-56l834,18171r-94,-71l664,18026r-61,-75l555,17879r-36,-63l494,17761r-70,-325l351,16810r-75,-858l205,14931,139,13815,82,12671,39,11571,10,10579,,9767,1,8985,8,8076r9,-993l32,6056,50,5042,74,4087r28,-848l136,2544r39,-495l199,1827r24,-201l250,1445r28,-162l312,1137r41,-129l403,893,463,790r71,-91l705,579,978,464,1330,356r413,-98l2191,171r463,-71l3109,46,3537,11,3913,r3,l3914,r-8,l3895,r-11,l3873,r-8,l3863,r4,l4242,11r428,35l5125,100r463,71l6036,258r412,98l6801,464r272,115l7244,700r72,92l7376,893r50,115l7466,1137r35,146l7530,1445r26,181l7580,1827r24,222l7644,2544r33,695l7705,4087r24,955l7747,6056r14,1027l7772,8076r5,909l7780,9765r-11,814l7740,11569r-44,1102l7639,13815r-66,1116l7502,15952r-74,858l7354,17436r-69,325l7260,17816r-36,63l7176,17951r-61,75l7039,18100r-94,71l6832,18237r-132,56l6544,18338r-197,38l6119,18411r-258,32l5579,18472r-306,25l4952,18517r-338,15l4268,18541r-355,2l3913,18543xe" strokeweight=".39689mm">
                        <v:path arrowok="t" o:connecttype="custom" o:connectlocs="744673,3882606;599171,3877580;464766,3868157;348784,3855383;258552,3840097;198258,3818947;154922,3790258;126241,3759056;108655,3730786;88766,3651212;57782,3340453;29100,2892951;8165,2423043;0,2045273;1675,1691167;6699,1268166;15492,855844;28472,532730;41661,382586;52339,302592;65318,238095;84370,187000;111795,146375;204748,97165;364904,54027;555626,20941;740485,2303;819831,0;817737,0;813131,0;809154,0;809572,0;977684,9633;1169871,35809;1349915,74549;1480762,121246;1531635,165850;1554664,211082;1570365,268669;1581880,340495;1591929,429074;1607212,678268;1618098,1055828;1624797,1483226;1628147,1881518;1626472,2215312;1611189,2653390;1585439,3126649;1555082,3520124;1525145,3719269;1512374,3743979;1489555,3774762;1453964,3805126;1402673,3830673;1328771,3848054;1227024,3862084;1103924,3873392;965960,3880722;819203,3883025" o:connectangles="0,0,0,0,0,0,0,0,0,0,0,0,0,0,0,0,0,0,0,0,0,0,0,0,0,0,0,0,0,0,0,0,0,0,0,0,0,0,0,0,0,0,0,0,0,0,0,0,0,0,0,0,0,0,0,0,0,0,0"/>
                      </v:shape>
                      <v:shape id="Freeform 2056" o:spid="_x0000_s1028" style="position:absolute;left:29654;top:8302;width:7858;height:3699;rotation:2391321fd;visibility:visible;mso-wrap-style:square;v-text-anchor:top" coordsize="3759,1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" path="m,l376,12,803,46r456,55l1721,172r449,87l2582,357r353,108l3208,580r170,121l3451,782r62,76l3565,935r44,83l3647,1116r32,117l3707,1376r26,174l3759,1762e" filled="f" strokeweight=".5pt">
                        <v:path arrowok="t" o:connecttype="custom" o:connectlocs="0,0;78602,2519;167866,9657;263192,21202;359772,36107;453634,54371;539762,74943;613556,97615;670626,121757;706165,147157;721425,164161;734386,180116;745257,196280;754455,213704;762399,234276;769088,258838;774941,288857;780377,325384;785812,369888" o:connectangles="0,0,0,0,0,0,0,0,0,0,0,0,0,0,0,0,0,0,0"/>
                      </v:shape>
                      <v:shape id="Freeform 2057" o:spid="_x0000_s1029" style="position:absolute;left:25336;top:17716;width:1842;height:10890;rotation:2391321fd;visibility:visible;mso-wrap-style:square;v-text-anchor:top" coordsize="880,5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" path="m880,r-1,519l878,1131r-4,671l872,2493r-4,677l865,3796r-4,538l860,4750r-1,256l,5198,2,4905,6,4611r9,-291l24,4041,35,3782,46,3547,56,3344r9,-163l71,3064r9,-90l94,2878r18,-98l133,2680r23,-101l180,2478r25,-98l227,2287r19,-88l280,2062r55,-213l409,1580r84,-302l584,962,674,656,757,378,827,153,880,e" filled="f" strokeweight=".5pt">
                        <v:path arrowok="t" o:connecttype="custom" o:connectlocs="184150,0;183941,108735;183731,236954;182894,377534;182476,522305;181639,664142;181011,795294;180174,908010;179965,995165;179756,1048799;0,1089025;419,1027639;1256,966044;3139,905077;5022,846624;7324,792361;9626,743127;11719,700596;13602,666446;14858,641934;16741,623078;19671,602965;23437,582434;27832,561483;32645,540322;37667,519162;42899,498630;47502,479146;51478,460709;58593,432006;70103,387381;85588,331023;103166,267752;122209,201547;141042,137438;158411,79194;173059,32055;184150,0" o:connectangles="0,0,0,0,0,0,0,0,0,0,0,0,0,0,0,0,0,0,0,0,0,0,0,0,0,0,0,0,0,0,0,0,0,0,0,0,0,0"/>
                      </v:shape>
                      <v:shape id="Freeform 2058" o:spid="_x0000_s1030" style="position:absolute;left:20304;top:26971;width:1825;height:5937;rotation:2391321fd;visibility:visible;mso-wrap-style:square;v-text-anchor:top" coordsize="868,2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" path="m2,191l868,r-1,236l863,543r-4,352l852,1271r-7,375l837,1995r-8,300l821,2522r-7,128l803,2716r-17,50l764,2803r-25,24l710,2839r-29,-1l651,2824r-27,-24l597,2764r-33,-66l512,2592,448,2456,378,2302,307,2140,238,1983,178,1838,132,1721r-29,-80l87,1581,69,1521,54,1457,39,1390,27,1319,16,1242,8,1159,2,1070,,972,,901,,817,,723,,623,1,523r,-98l2,334r,-79l2,191e" filled="f" strokeweight=".5pt">
                        <v:path arrowok="t" o:connecttype="custom" o:connectlocs="421,39944;182563,0;182353,49355;181511,113559;180670,187173;179198,265806;177726,344231;176043,417218;174360,479957;172678,527430;171205,554199;168892,568002;165316,578458;160689,586196;155431,591215;149331,593725;143232,593516;136922,590588;131243,585569;125565,578040;118624,564237;107687,542069;94226,513628;79503,481421;64570,447542;50058,414708;37438,384384;27763,359916;21664,343185;18298,330637;14512,318089;11358,304705;8203,290693;5679,275845;3365,259742;1683,242384;421,223771;0,203276;0,188428;0,170861;0,151202;0,130289;210,109376;210,88881;421,69850;421,53329;421,39944" o:connectangles="0,0,0,0,0,0,0,0,0,0,0,0,0,0,0,0,0,0,0,0,0,0,0,0,0,0,0,0,0,0,0,0,0,0,0,0,0,0,0,0,0,0,0,0,0,0,0"/>
                      </v:shape>
                      <v:shape id="Freeform 2059" o:spid="_x0000_s1031" style="position:absolute;left:13509;top:28797;width:5350;height:5016;rotation:2391321fd;visibility:visible;mso-wrap-style:square;v-text-anchor:top" coordsize="2558,2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" path="m,232r186,l400,230r234,-5l880,214r250,-17l1377,170r234,-38l1824,82,2008,15,2037,4,2061,r21,l2100,4r14,10l2127,28r9,17l2146,64r7,23l2170,152r34,135l2250,471r56,215l2362,912r56,218l2466,1320r37,143l2524,1540r10,40l2544,1624r10,46l2558,1717r-1,47l2549,1808r-17,40l2503,1883r-42,28l2363,1958r-122,56l2100,2074r-158,61l1772,2195r-176,54l1416,2296r-180,36l1061,2354r-162,12l754,2376r-129,7l507,2388r-107,4l300,2394r-95,1l113,2395r-92,e" filled="f" strokeweight=".5pt">
                        <v:path arrowok="t" o:connecttype="custom" o:connectlocs="0,48594;38901,48594;83657,48175;132597,47128;184046,44824;236332,41263;287990,35608;336930,27648;381477,17175;419959,3142;426024,838;431044,0;435436,0;439200,838;442128,2932;444847,5865;446730,9426;448821,13405;450285,18223;453840,31837;460951,60114;470572,98654;482284,143688;493996,191025;505708,236687;515747,276484;523485,306436;527877,322564;529969,330942;532060,340158;534151,349794;534988,359638;534779,369483;533106,378699;529550,387077;523485,394408;514701,400273;494205,410117;468690,421847;439200,434414;406156,447191;370602,459759;333792,471069;296147,480914;258501,488454;221901,493062;188020,495576;157694,497670;130714,499137;106036,500184;83657,501022;62743,501441;42874,501650;23633,501650;4392,501650" o:connectangles="0,0,0,0,0,0,0,0,0,0,0,0,0,0,0,0,0,0,0,0,0,0,0,0,0,0,0,0,0,0,0,0,0,0,0,0,0,0,0,0,0,0,0,0,0,0,0,0,0,0,0,0,0,0,0"/>
                      </v:shape>
                      <v:shape id="Freeform 2060" o:spid="_x0000_s1032" style="position:absolute;left:9874;top:35671;width:7413;height:2000;rotation:2391321fd;visibility:visible;mso-wrap-style:square;v-text-anchor:top" coordsize="3544,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" path="m3544,r-22,74l3481,160r-60,96l3343,355r-97,99l3131,547r-133,86l2847,703r-169,52l2480,794r-233,37l1983,863r-290,29l1380,915r-329,20l707,949r-351,9l,961e" filled="f" strokeweight=".5pt">
                        <v:path arrowok="t" o:connecttype="custom" o:connectlocs="741362,0;736760,15403;728183,33303;715632,53284;699315,73891;679024,94497;654967,113854;627145,131754;595558,146324;560205,157148;518786,165265;470045,172966;414820,179627;354155,185663;288679,190450;219857,194613;147896,197527;74471,199401;0,200025" o:connectangles="0,0,0,0,0,0,0,0,0,0,0,0,0,0,0,0,0,0,0"/>
                      </v:shape>
                      <v:shape id="Freeform 2061" o:spid="_x0000_s1033" style="position:absolute;left:23669;top:14049;width:6350;height:7636;rotation:2391321fd;visibility:visible;mso-wrap-style:square;v-text-anchor:top" coordsize="3031,3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" path="m2,l473,24,929,91r435,97l1764,306r357,127l2425,560r242,115l2836,768r88,58l2955,854r25,24l3001,902r16,26l3027,955r4,34l3028,1027r-9,47l3001,1131r-35,124l2904,1486r-80,304l2734,2139r-93,362l2552,2845r-76,296l2418,3358r-30,106l2374,3504r-16,37l2340,3576r-23,28l2290,3626r-32,16l2218,3649r-46,-2l2116,3633r-84,-24l1893,3571r-187,-46l1478,3474r-262,-52l931,3375,628,3336,314,3309,,3299e" filled="f" strokeweight=".5pt">
                        <v:path arrowok="t" o:connecttype="custom" o:connectlocs="419,0;99094,5022;194627,19043;285760,39341;369561,64033;444353,90609;508042,117185;558741,141250;594147,160711;612583,172848;619078,178708;624315,183730;628715,188752;632067,194193;634162,199843;635000,206958;634371,214910;632486,224745;628715,236673;621382,262621;608393,310960;591633,374575;572778,447606;553294,523358;534649,595343;518726,657284;506575,702693;500290,724875;497357,733245;494005,740988;490234,748312;485416,754171;479759,758775;473055,762123;464675,763588;455038,763169;443306,760240;425708,755218;396587,747266;357410,737640;309644,726968;254754,716086;195046,706251;131567,698090;65784,692440;0,690347" o:connectangles="0,0,0,0,0,0,0,0,0,0,0,0,0,0,0,0,0,0,0,0,0,0,0,0,0,0,0,0,0,0,0,0,0,0,0,0,0,0,0,0,0,0,0,0,0,0"/>
                      </v:shape>
                      <v:shape id="Freeform 2062" o:spid="_x0000_s1034" style="position:absolute;left:23399;top:3683;width:7874;height:3698;rotation:2391321fd;visibility:visible;mso-wrap-style:square;v-text-anchor:top" coordsize="3759,1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" path="m3759,l3383,12,2956,46r-455,55l2038,172r-449,87l1178,357,824,465,552,580,382,701r-74,81l247,858r-53,77l150,1018r-37,98l81,1233,52,1376,26,1550,,1762e" filled="f" strokeweight=".5pt">
                        <v:path arrowok="t" o:connecttype="custom" o:connectlocs="787400,0;708639,2519;619195,9657;523886,21202;426901,36107;332849,54370;246756,74943;172604,97615;115628,121756;80018,147157;64517,164161;51739,180115;40637,196279;31421,213703;23670,234276;16967,258837;10892,288856;5446,325383;0,369887" o:connectangles="0,0,0,0,0,0,0,0,0,0,0,0,0,0,0,0,0,0,0"/>
                      </v:shape>
                      <v:shape id="Freeform 2063" o:spid="_x0000_s1035" style="position:absolute;left:15922;top:10747;width:1842;height:10890;rotation:2391321fd;visibility:visible;mso-wrap-style:square;v-text-anchor:top" coordsize="881,5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" path="m,l,519r3,612l5,1802r3,691l12,3170r3,626l18,4334r2,416l21,5006r860,192l878,4905r-4,-294l866,4320,855,4041,845,3782,834,3547,824,3344r-9,-163l808,3065r-8,-91l786,2878r-18,-98l747,2680,723,2579,699,2478r-24,-97l652,2287r-19,-88l601,2062,545,1849,472,1580,386,1278,296,962,207,656,124,378,52,153,,e" filled="f" strokeweight=".5pt">
                        <v:path arrowok="t" o:connecttype="custom" o:connectlocs="0,0;0,108735;627,236954;1045,377534;1672,522305;2508,664142;3135,795294;3762,908010;4180,995165;4390,1048799;184150,1089025;183523,1027639;182687,966044;181015,905077;178715,846624;176625,792361;174326,743127;172236,700596;170354,666446;168891,642143;167219,623078;164293,602965;160530,582434;156141,561483;151124,540322;146108,519162;141091,498840;136284,479146;132312,460709;125623,432006;113918,387381;98659,331023;80683,267752;61871,201547;43268,137438;25919,79194;10869,32055;0,0" o:connectangles="0,0,0,0,0,0,0,0,0,0,0,0,0,0,0,0,0,0,0,0,0,0,0,0,0,0,0,0,0,0,0,0,0,0,0,0,0,0"/>
                      </v:shape>
                      <v:shape id="Freeform 2064" o:spid="_x0000_s1036" style="position:absolute;left:10922;top:20034;width:1825;height:5937;rotation:2391321fd;visibility:visible;mso-wrap-style:square;v-text-anchor:top" coordsize="868,2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" path="m866,191l,,1,236,5,543r5,352l16,1271r7,375l31,1995r8,300l48,2522r6,128l65,2716r17,50l104,2803r25,24l157,2839r30,-1l217,2824r28,-24l271,2764r34,-66l356,2592r64,-136l489,2302r72,-162l629,1983r62,-145l737,1721r28,-80l782,1581r17,-60l814,1457r14,-67l840,1319r12,-77l860,1159r6,-89l868,972r,-71l868,817r,-94l868,623,867,523r,-98l866,334r,-79l866,191e" filled="f" strokeweight=".5pt">
                        <v:path arrowok="t" o:connecttype="custom" o:connectlocs="182141,39944;0,0;210,49355;1052,113559;2103,187173;3365,265806;4837,344231;6520,417218;8203,479957;10096,527430;11358,554199;13671,568002;17247,578458;21874,586196;27132,591215;33021,593725;39331,593516;45641,590588;51530,585569;56998,578040;64149,564237;74876,542069;88336,513628;102849,481421;117992,447542;132294,414708;145334,384384;155009,359916;160899,343185;164474,330637;168050,318089;171204,304705;174149,290693;176673,275845;179197,259742;180879,242384;182141,223771;182562,203276;182562,188428;182562,170861;182562,151202;182562,130289;182352,109376;182352,88881;182141,69850;182141,53329;182141,39944" o:connectangles="0,0,0,0,0,0,0,0,0,0,0,0,0,0,0,0,0,0,0,0,0,0,0,0,0,0,0,0,0,0,0,0,0,0,0,0,0,0,0,0,0,0,0,0,0,0,0"/>
                      </v:shape>
                      <v:shape id="Freeform 2065" o:spid="_x0000_s1037" style="position:absolute;left:9350;top:25701;width:5350;height:5017;rotation:2391321fd;visibility:visible;mso-wrap-style:square;v-text-anchor:top" coordsize="2558,2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" path="m2558,232r-185,l2158,230r-234,-5l1678,214,1427,197,1181,170,947,132,734,82,550,15,521,4,497,,476,,457,4,444,14,431,28,421,45r-8,19l406,87r-18,65l354,287,307,471,252,686,195,912r-56,218l91,1320,54,1463r-19,77l24,1580r-11,44l5,1670,,1717r1,47l9,1808r18,40l55,1883r42,28l195,1958r122,56l459,2074r157,61l785,2195r177,54l1142,2296r180,36l1497,2354r162,12l1803,2376r131,7l2051,2388r107,4l2258,2394r95,1l2445,2395r92,e" filled="f" strokeweight=".5pt">
                        <v:path arrowok="t" o:connecttype="custom" o:connectlocs="534988,48594;496297,48594;451331,48175;402391,47128;350942,44824;298447,41263;246998,35608;198058,27648;153511,17175;115029,3142;108964,838;103944,0;99552,0;95578,838;92860,2932;90141,5865;88049,9426;86376,13405;84912,18223;81148,31837;74037,60114;64207,98654;52704,143688;40783,191025;29071,236687;19032,276484;11294,306436;7320,322564;5019,330942;2719,340158;1046,349794;0,359638;209,369483;1882,378699;5647,387077;11503,394408;20287,400273;40783,410117;66298,421847;95997,434414;128832,447191;164177,459759;201196,471069;238841,480914;276487,488454;313087,493062;346968,495576;377085,497670;404483,499137;428952,500184;451331,501022;472245,501441;492114,501650;511355,501650;530596,501650" o:connectangles="0,0,0,0,0,0,0,0,0,0,0,0,0,0,0,0,0,0,0,0,0,0,0,0,0,0,0,0,0,0,0,0,0,0,0,0,0,0,0,0,0,0,0,0,0,0,0,0,0,0,0,0,0,0,0"/>
                      </v:shape>
                      <v:shape id="Freeform 2066" o:spid="_x0000_s1038" style="position:absolute;left:3937;top:31289;width:7429;height:2000;rotation:2391321fd;visibility:visible;mso-wrap-style:square;v-text-anchor:top" coordsize="3545,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" path="m,l23,74r41,86l124,256r79,99l299,454r114,93l547,633r151,70l867,755r199,39l1298,831r264,32l1853,892r312,23l2494,935r343,14l3189,958r356,3e" filled="f" strokeweight=".5pt">
                        <v:path arrowok="t" o:connecttype="custom" o:connectlocs="0,0;4820,15403;13413,33303;25988,53284;42544,73891;62663,94497;86555,113854;114639,131754;146285,146324;181703,157148;223409,165265;272031,172966;327359,179627;388346,185663;453734,190450;522685,194613;594570,197527;668341,199401;742950,200025" o:connectangles="0,0,0,0,0,0,0,0,0,0,0,0,0,0,0,0,0,0,0"/>
                      </v:shape>
                      <v:shape id="Freeform 2067" o:spid="_x0000_s1039" style="position:absolute;left:18557;top:10271;width:6350;height:7636;rotation:2391321fd;visibility:visible;mso-wrap-style:square;v-text-anchor:top" coordsize="3032,3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" path="m3029,l2558,24,2101,91r-434,97l1267,306,910,433,606,560,364,675,195,768r-88,58l76,854,51,878,30,902,14,928,5,957,,989r3,38l13,1074r17,57l66,1255r61,231l206,1790r91,349l391,2501r88,344l555,3141r57,217l642,3464r15,40l673,3542r18,34l713,3604r28,22l773,3642r39,7l860,3647r55,-14l999,3609r138,-38l1325,3525r228,-51l1815,3422r286,-47l2404,3336r313,-27l3032,3299e" filled="f" strokeweight=".5pt">
                        <v:path arrowok="t" o:connecttype="custom" o:connectlocs="634372,0;535729,5022;440018,19043;349124,39341;265351,64033;190584,90609;126916,117185;76234,141250;40839,160711;22409,172848;15917,178708;10681,183730;6283,188752;2932,194193;1047,200261;0,206958;628,214910;2723,224745;6283,236673;13823,262621;26598,310960;43143,374575;62202,447606;81888,523358;100318,595343;116235,657284;128173,702693;134456,724875;137597,733245;140948,741197;144718,748312;149326,754171;155190,758775;161891,762123;170059,763588;180112,763169;191631,760240;209223,755218;238125,747266;277498,737640;325249,726968;380120,716086;440018,706251;503476,698090;569029,692440;635000,690347" o:connectangles="0,0,0,0,0,0,0,0,0,0,0,0,0,0,0,0,0,0,0,0,0,0,0,0,0,0,0,0,0,0,0,0,0,0,0,0,0,0,0,0,0,0,0,0,0,0"/>
                      </v:shape>
                      <v:rect id="Rectangle 2068" o:spid="_x0000_s1040" style="position:absolute;left:21717;top:3921;width:2143;height:6461;rotation:204484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" fillcolor="black" stroked="f"/>
                      <v:rect id="Rectangle 2069" o:spid="_x0000_s1041" style="position:absolute;left:32146;top:11604;width:2128;height:6461;rotation:199828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" fillcolor="black" stroked="f"/>
                      <v:rect id="Rectangle 2070" o:spid="_x0000_s1042" style="position:absolute;left:6810;top:24114;width:2127;height:6477;rotation:239132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" fillcolor="black" stroked="f"/>
                      <v:rect id="Rectangle 2071" o:spid="_x0000_s1043" style="position:absolute;left:17081;top:31718;width:2143;height:6477;rotation:239132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" fillcolor="black" stroked="f"/>
                      <v:group id="Group 2072" o:spid="_x0000_s1044" style="position:absolute;left:20097;top:16827;width:4525;height:4524;rotation:2391321fd" coordorigin="20097,16827"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">
                        <v:oval id="Oval 2073" o:spid="_x0000_s1045" style="position:absolute;left:20098;top:16828;width:4;height: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" fillcolor="black [3213]" strokecolor="black [3213]">
                          <v:shadow color="#eeece1 [3214]"/>
                        </v:oval>
                        <v:rect id="Rectangle 2074" o:spid="_x0000_s1046" style="position:absolute;left:20100;top:16827;width:3;height: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" fillcolor="white [3212]" stroked="f" strokecolor="black [3213]">
                          <v:shadow color="#eeece1 [3214]"/>
                        </v:rect>
                        <v:rect id="Rectangle 2075" o:spid="_x0000_s1047" style="position:absolute;left:20097;top:16830;width:3;height: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" fillcolor="white [3212]" stroked="f" strokecolor="black [3213]">
                          <v:shadow color="#eeece1 [3214]"/>
                        </v:rect>
                        <v:oval id="Oval 2076" o:spid="_x0000_s1048" style="position:absolute;left:20098;top:16828;width:4;height: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" filled="f" fillcolor="#4f81bd [3204]" strokecolor="black [3213]">
                          <v:shadow color="#eeece1 [3214]"/>
                        </v:oval>
                      </v:group>
                      <v:line id="Line 31" o:spid="_x0000_s1049" style="position:absolute;flip:x y;visibility:visible;mso-wrap-style:square" from="0,21478" to="6556,26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" strokecolor="black [3213]" strokeweight=".5pt">
                        <v:stroke endarrowlength="long"/>
                        <v:shadow color="#eeece1 [3214]"/>
                      </v:line>
                      <v:line id="Line 32" o:spid="_x0000_s1050" style="position:absolute;flip:x y;visibility:visible;mso-wrap-style:square" from="13017,0" to="21193,6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" strokecolor="black [3213]" strokeweight="1.5pt">
                        <v:stroke endarrow="block" endarrowlength="long"/>
                        <v:shadow color="#eeece1 [3214]"/>
                      </v:line>
                      <v:line id="Line 33" o:spid="_x0000_s1051" style="position:absolute;flip:y;visibility:visible;mso-wrap-style:square" from="3222,11588" to="12239,23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" strokecolor="black [3213]">
                        <v:stroke startarrow="open" endarrow="open"/>
                        <v:shadow color="#eeece1 [3214]"/>
                      </v:line>
                      <v:line id="Line 34" o:spid="_x0000_s1052" style="position:absolute;flip:y;visibility:visible;mso-wrap-style:square" from="12557,3968" to="17970,11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" strokecolor="black [3213]">
                        <v:stroke startarrow="open" endarrow="open"/>
                        <v:shadow color="#eeece1 [3214]"/>
                      </v:line>
                      <v:line id="Line 35" o:spid="_x0000_s1053" style="position:absolute;flip:x y;visibility:visible;mso-wrap-style:square" from="9779,9477" to="20558,17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" strokecolor="black [3213]">
                        <v:shadow color="#eeece1 [3214]"/>
                      </v:line>
                      <v:shapetype id="_x0000_t202" coordsize="21600,21600" o:spt="202" path="m,l,21600r21600,l21600,xe">
                        <v:stroke joinstyle="miter"/>
                        <v:path gradientshapeok="t" o:connecttype="rect"/>
                      </v:shapetype>
                      <v:shape id="Text Box 36" o:spid="_x0000_s1054" type="#_x0000_t202" style="position:absolute;left:11635;top:3175;width:3099;height:6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" filled="f" fillcolor="#4f81bd [3204]" stroked="f" strokecolor="black [3213]">
                        <v:shadow color="#eeece1 [3214]"/>
                        <v:textbox>
                          <w:txbxContent>
                            <w:p w:rsidR="00337834" w:rsidRDefault="00337834" w:rsidP="00337834">
                              <w:pPr>
                                <w:pStyle w:val="NormalWeb"/>
                                <w:kinsoku w:val="0"/>
                                <w:overflowPunct w:val="0"/>
                                <w:spacing w:before="288" w:beforeAutospacing="0" w:after="0" w:afterAutospacing="0"/>
                              </w:pPr>
                              <w:proofErr w:type="gramStart"/>
                              <w:r>
                                <w:rPr>
                                  <w:rFonts w:cstheme="minorBidi"/>
                                  <w:color w:val="000000" w:themeColor="text1"/>
                                  <w:kern w:val="24"/>
                                  <w:sz w:val="48"/>
                                  <w:szCs w:val="48"/>
                                </w:rPr>
                                <w:t>a</w:t>
                              </w:r>
                              <w:proofErr w:type="gramEnd"/>
                            </w:p>
                          </w:txbxContent>
                        </v:textbox>
                      </v:shape>
                      <v:shape id="Text Box 37" o:spid="_x0000_s1055" type="#_x0000_t202" style="position:absolute;left:3714;top:13557;width:3588;height:6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" filled="f" fillcolor="#4f81bd [3204]" stroked="f" strokecolor="black [3213]">
                        <v:shadow color="#eeece1 [3214]"/>
                        <v:textbox>
                          <w:txbxContent>
                            <w:p w:rsidR="00337834" w:rsidRDefault="00337834" w:rsidP="00337834">
                              <w:pPr>
                                <w:pStyle w:val="NormalWeb"/>
                                <w:kinsoku w:val="0"/>
                                <w:overflowPunct w:val="0"/>
                                <w:spacing w:before="288" w:beforeAutospacing="0" w:after="0" w:afterAutospacing="0"/>
                              </w:pPr>
                              <w:proofErr w:type="gramStart"/>
                              <w:r>
                                <w:rPr>
                                  <w:rFonts w:cstheme="minorBidi"/>
                                  <w:color w:val="000000" w:themeColor="text1"/>
                                  <w:kern w:val="24"/>
                                  <w:sz w:val="48"/>
                                  <w:szCs w:val="48"/>
                                </w:rPr>
                                <w:t>b</w:t>
                              </w:r>
                              <w:proofErr w:type="gramEnd"/>
                            </w:p>
                          </w:txbxContent>
                        </v:textbox>
                      </v:shape>
                      <v:group id="Group 2084" o:spid="_x0000_s1056" style="position:absolute;left:3128;top:984;width:33576;height:38830;rotation:-363955fd" coordorigin="312737,98425" coordsize="2115,2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">
                        <v:shape id="Freeform 2085" o:spid="_x0000_s1057" style="position:absolute;left:313279;top:98425;width:1026;height:2446;rotation:2391321fd;visibility:visible;mso-wrap-style:square;v-text-anchor:top" coordsize="7780,18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" path="m3913,18543r-356,-2l3205,18532r-343,-15l2532,18497r-312,-25l1930,18444r-264,-33l1433,18376r-198,-38l1079,18293r-132,-56l834,18171r-94,-71l664,18026r-61,-75l555,17879r-36,-63l494,17761r-70,-325l351,16810r-75,-858l205,14931,139,13815,82,12671,39,11571,10,10579,,9767,1,8985,8,8076r9,-993l32,6056,50,5042,74,4087r28,-848l136,2544r39,-495l199,1827r24,-201l250,1445r28,-162l312,1137r41,-129l403,893,463,790r71,-91l705,579,978,464,1330,356r413,-98l2191,171r463,-71l3109,46,3537,11,3913,r3,l3914,r-8,l3895,r-11,l3873,r-8,l3863,r4,l4242,11r428,35l5125,100r463,71l6036,258r412,98l6801,464r272,115l7244,700r72,92l7376,893r50,115l7466,1137r35,146l7530,1445r26,181l7580,1827r24,222l7644,2544r33,695l7705,4087r24,955l7747,6056r14,1027l7772,8076r5,909l7780,9765r-11,814l7740,11569r-44,1102l7639,13815r-66,1116l7502,15952r-74,858l7354,17436r-69,325l7260,17816r-36,63l7176,17951r-61,75l7039,18100r-94,71l6832,18237r-132,56l6544,18338r-197,38l6119,18411r-258,32l5579,18472r-306,25l4952,18517r-338,15l4268,18541r-355,2l3913,18543xe" filled="f" strokecolor="#f30" strokeweight="1.5pt">
                          <v:path arrowok="t" o:connecttype="custom" o:connectlocs="469,2446;377,2443;293,2437;220,2429;163,2419;125,2406;98,2388;80,2368;68,2350;56,2300;36,2104;18,1822;5,1526;0,1288;1,1065;4,799;10,539;18,336;26,241;33,191;41,150;53,118;70,92;129,61;230,34;350,13;466,1;516,0;515,0;512,0;510,0;510,0;616,6;737,23;850,47;933,76;965,104;979,133;989,169;996,214;1003,270;1012,427;1019,665;1023,934;1026,1185;1025,1395;1015,1671;999,1970;980,2217;961,2343;953,2358;938,2378;916,2397;884,2413;837,2424;773,2433;695,2440;608,2445;516,2446" o:connectangles="0,0,0,0,0,0,0,0,0,0,0,0,0,0,0,0,0,0,0,0,0,0,0,0,0,0,0,0,0,0,0,0,0,0,0,0,0,0,0,0,0,0,0,0,0,0,0,0,0,0,0,0,0,0,0,0,0,0,0"/>
                        </v:shape>
                        <v:shape id="Freeform 2086" o:spid="_x0000_s1058" style="position:absolute;left:314357;top:98856;width:495;height:233;rotation:2391321fd;visibility:visible;mso-wrap-style:square;v-text-anchor:top" coordsize="3759,1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" path="m,l376,12,803,46r456,55l1721,172r449,87l2582,357r353,108l3208,580r170,121l3451,782r62,76l3565,935r44,83l3647,1116r32,117l3707,1376r26,174l3759,1762e" filled="f" strokecolor="#f30" strokeweight="1.5pt">
                          <v:path arrowok="t" o:connecttype="custom" o:connectlocs="0,0;50,2;106,6;166,13;227,23;286,34;340,47;386,61;422,77;445,93;454,103;463,113;469,124;475,135;480,148;484,163;488,182;492,205;495,233" o:connectangles="0,0,0,0,0,0,0,0,0,0,0,0,0,0,0,0,0,0,0"/>
                        </v:shape>
                        <v:shape id="Freeform 2087" o:spid="_x0000_s1059" style="position:absolute;left:314085;top:99449;width:116;height:686;rotation:2391321fd;visibility:visible;mso-wrap-style:square;v-text-anchor:top" coordsize="880,5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" path="m880,r-1,519l878,1131r-4,671l872,2493r-4,677l865,3796r-4,538l860,4750r-1,256l,5198,2,4905,6,4611r9,-291l24,4041,35,3782,46,3547,56,3344r9,-163l71,3064r9,-90l94,2878r18,-98l133,2680r23,-101l180,2478r25,-98l227,2287r19,-88l280,2062r55,-213l409,1580r84,-302l584,962,674,656,757,378,827,153,880,e" filled="f" strokecolor="#f30" strokeweight="1.5pt">
                          <v:path arrowok="t" o:connecttype="custom" o:connectlocs="116,0;116,68;116,149;115,238;115,329;114,418;114,501;113,572;113,627;113,661;0,686;0,647;1,609;2,570;3,533;5,499;6,468;7,441;9,420;9,404;11,392;12,380;15,367;18,354;21,340;24,327;27,314;30,302;32,290;37,272;44,244;54,209;65,169;77,127;89,87;100,50;109,20;116,0" o:connectangles="0,0,0,0,0,0,0,0,0,0,0,0,0,0,0,0,0,0,0,0,0,0,0,0,0,0,0,0,0,0,0,0,0,0,0,0,0,0"/>
                        </v:shape>
                        <v:shape id="Freeform 2088" o:spid="_x0000_s1060" style="position:absolute;left:313768;top:100032;width:115;height:374;rotation:2391321fd;visibility:visible;mso-wrap-style:square;v-text-anchor:top" coordsize="868,2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" path="m2,191l868,r-1,236l863,543r-4,352l852,1271r-7,375l837,1995r-8,300l821,2522r-7,128l803,2716r-17,50l764,2803r-25,24l710,2839r-29,-1l651,2824r-27,-24l597,2764r-33,-66l512,2592,448,2456,378,2302,307,2140,238,1983,178,1838,132,1721r-29,-80l87,1581,69,1521,54,1457,39,1390,27,1319,16,1242,8,1159,2,1070,,972,,901,,817,,723,,623,1,523r,-98l2,334r,-79l2,191e" filled="f" strokecolor="#f30" strokeweight="1.5pt">
                          <v:path arrowok="t" o:connecttype="custom" o:connectlocs="0,25;115,0;115,31;114,72;114,118;113,167;112,217;111,263;110,302;109,332;108,349;106,358;104,364;101,369;98,372;94,374;90,374;86,372;83,369;79,364;75,355;68,341;59,324;50,303;41,282;32,261;24,242;17,227;14,216;12,208;9,200;7,192;5,183;4,174;2,164;1,153;0,141;0,128;0,119;0,108;0,95;0,82;0,69;0,56;0,44;0,34;0,25" o:connectangles="0,0,0,0,0,0,0,0,0,0,0,0,0,0,0,0,0,0,0,0,0,0,0,0,0,0,0,0,0,0,0,0,0,0,0,0,0,0,0,0,0,0,0,0,0,0,0"/>
                        </v:shape>
                        <v:shape id="Freeform 2089" o:spid="_x0000_s1061" style="position:absolute;left:313340;top:100147;width:337;height:316;rotation:2391321fd;visibility:visible;mso-wrap-style:square;v-text-anchor:top" coordsize="2558,2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" path="m,232r186,l400,230r234,-5l880,214r250,-17l1377,170r234,-38l1824,82,2008,15,2037,4,2061,r21,l2100,4r14,10l2127,28r9,17l2146,64r7,23l2170,152r34,135l2250,471r56,215l2362,912r56,218l2466,1320r37,143l2524,1540r10,40l2544,1624r10,46l2558,1717r-1,47l2549,1808r-17,40l2503,1883r-42,28l2363,1958r-122,56l2100,2074r-158,61l1772,2195r-176,54l1416,2296r-180,36l1061,2354r-162,12l754,2376r-129,7l507,2388r-107,4l300,2394r-95,1l113,2395r-92,e" filled="f" strokecolor="#f30" strokeweight="1.5pt">
                          <v:path arrowok="t" o:connecttype="custom" o:connectlocs="0,31;25,31;53,30;84,30;116,28;149,26;181,22;212,17;240,11;265,2;268,1;272,0;274,0;277,1;279,2;280,4;281,6;283,8;284,11;286,20;290,38;296,62;304,91;311,120;319,149;325,174;330,193;333,203;334,208;335,214;336,220;337,227;337,233;336,239;334,244;330,248;324,252;311,258;295,266;277,274;256,282;233,290;210,297;187,303;163,308;140,311;118,312;99,313;82,314;67,315;53,316;40,316;27,316;15,316;3,316" o:connectangles="0,0,0,0,0,0,0,0,0,0,0,0,0,0,0,0,0,0,0,0,0,0,0,0,0,0,0,0,0,0,0,0,0,0,0,0,0,0,0,0,0,0,0,0,0,0,0,0,0,0,0,0,0,0,0"/>
                        </v:shape>
                        <v:shape id="Freeform 2090" o:spid="_x0000_s1062" style="position:absolute;left:313111;top:100580;width:467;height:126;rotation:2391321fd;visibility:visible;mso-wrap-style:square;v-text-anchor:top" coordsize="3544,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" path="m3544,r-22,74l3481,160r-60,96l3343,355r-97,99l3131,547r-133,86l2847,703r-169,52l2480,794r-233,37l1983,863r-290,29l1380,915r-329,20l707,949r-351,9l,961e" filled="f" strokecolor="#f30" strokeweight="1.5pt">
                          <v:path arrowok="t" o:connecttype="custom" o:connectlocs="467,0;464,10;459,21;451,34;441,47;428,60;413,72;395,83;375,92;353,99;327,104;296,109;261,113;223,117;182,120;138,123;93,124;47,126;0,126" o:connectangles="0,0,0,0,0,0,0,0,0,0,0,0,0,0,0,0,0,0,0"/>
                        </v:shape>
                        <v:shape id="Freeform 2091" o:spid="_x0000_s1063" style="position:absolute;left:313980;top:99218;width:400;height:481;rotation:2391321fd;visibility:visible;mso-wrap-style:square;v-text-anchor:top" coordsize="3031,3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" path="m2,l473,24,929,91r435,97l1764,306r357,127l2425,560r242,115l2836,768r88,58l2955,854r25,24l3001,902r16,26l3027,955r4,34l3028,1027r-9,47l3001,1131r-35,124l2904,1486r-80,304l2734,2139r-93,362l2552,2845r-76,296l2418,3358r-30,106l2374,3504r-16,37l2340,3576r-23,28l2290,3626r-32,16l2218,3649r-46,-2l2116,3633r-84,-24l1893,3571r-187,-46l1478,3474r-262,-52l931,3375,628,3336,314,3309,,3299e" filled="f" strokecolor="#f30" strokeweight="1.5pt">
                          <v:path arrowok="t" o:connecttype="custom" o:connectlocs="0,0;62,3;123,12;180,25;233,40;280,57;320,74;352,89;374,101;386,109;390,113;393,116;396,119;398,122;399,126;400,130;400,135;398,142;396,149;391,165;383,196;373,236;361,282;349,330;337,375;327,414;319,443;315,457;313,462;311,467;309,471;306,475;302,478;298,480;293,481;287,481;279,479;268,476;250,471;225,465;195,458;160,451;123,445;83,440;41,436;0,435" o:connectangles="0,0,0,0,0,0,0,0,0,0,0,0,0,0,0,0,0,0,0,0,0,0,0,0,0,0,0,0,0,0,0,0,0,0,0,0,0,0,0,0,0,0,0,0,0,0"/>
                        </v:shape>
                        <v:shape id="Freeform 2092" o:spid="_x0000_s1064" style="position:absolute;left:313963;top:98565;width:496;height:233;rotation:2391321fd;visibility:visible;mso-wrap-style:square;v-text-anchor:top" coordsize="3759,1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" path="m3759,l3383,12,2956,46r-455,55l2038,172r-449,87l1178,357,824,465,552,580,382,701r-74,81l247,858r-53,77l150,1018r-37,98l81,1233,52,1376,26,1550,,1762e" filled="f" strokecolor="#f30" strokeweight="1.5pt">
                          <v:path arrowok="t" o:connecttype="custom" o:connectlocs="496,0;446,2;390,6;330,13;269,23;210,34;155,47;109,61;73,77;50,93;41,103;33,113;26,124;20,135;15,148;11,163;7,182;3,205;0,233" o:connectangles="0,0,0,0,0,0,0,0,0,0,0,0,0,0,0,0,0,0,0"/>
                        </v:shape>
                        <v:shape id="Freeform 2093" o:spid="_x0000_s1065" style="position:absolute;left:313492;top:99010;width:116;height:686;rotation:2391321fd;visibility:visible;mso-wrap-style:square;v-text-anchor:top" coordsize="881,5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" path="m,l,519r3,612l5,1802r3,691l12,3170r3,626l18,4334r2,416l21,5006r860,192l878,4905r-4,-294l866,4320,855,4041,845,3782,834,3547,824,3344r-9,-163l808,3065r-8,-91l786,2878r-18,-98l747,2680,723,2579,699,2478r-24,-97l652,2287r-19,-88l601,2062,545,1849,472,1580,386,1278,296,962,207,656,124,378,52,153,,e" filled="f" strokecolor="#f30" strokeweight="1.5pt">
                          <v:path arrowok="t" o:connecttype="custom" o:connectlocs="0,0;0,68;0,149;1,238;1,329;2,418;2,501;2,572;3,627;3,661;116,686;116,647;115,609;114,570;113,533;111,499;110,468;108,441;107,420;106,404;105,392;103,380;101,367;98,354;95,340;92,327;89,314;86,302;83,290;79,272;72,244;62,209;51,169;39,127;27,87;16,50;7,20;0,0" o:connectangles="0,0,0,0,0,0,0,0,0,0,0,0,0,0,0,0,0,0,0,0,0,0,0,0,0,0,0,0,0,0,0,0,0,0,0,0,0,0"/>
                        </v:shape>
                        <v:shape id="Freeform 2094" o:spid="_x0000_s1066" style="position:absolute;left:313177;top:99595;width:115;height:374;rotation:2391321fd;visibility:visible;mso-wrap-style:square;v-text-anchor:top" coordsize="868,2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" path="m866,191l,,1,236,5,543r5,352l16,1271r7,375l31,1995r8,300l48,2522r6,128l65,2716r17,50l104,2803r25,24l157,2839r30,-1l217,2824r28,-24l271,2764r34,-66l356,2592r64,-136l489,2302r72,-162l629,1983r62,-145l737,1721r28,-80l782,1581r17,-60l814,1457r14,-67l840,1319r12,-77l860,1159r6,-89l868,972r,-71l868,817r,-94l868,623,867,523r,-98l866,334r,-79l866,191e" filled="f" strokecolor="#f30" strokeweight="1.5pt">
                          <v:path arrowok="t" o:connecttype="custom" o:connectlocs="115,25;0,0;0,31;1,72;1,118;2,167;3,217;4,263;5,302;6,332;7,349;9,358;11,364;14,369;17,372;21,374;25,374;29,372;32,369;36,364;40,355;47,341;56,324;65,303;74,282;83,261;92,242;98,227;101,216;104,208;106,200;108,192;110,183;111,174;113,164;114,153;115,141;115,128;115,119;115,108;115,95;115,82;115,69;115,56;115,44;115,34;115,25" o:connectangles="0,0,0,0,0,0,0,0,0,0,0,0,0,0,0,0,0,0,0,0,0,0,0,0,0,0,0,0,0,0,0,0,0,0,0,0,0,0,0,0,0,0,0,0,0,0,0"/>
                        </v:shape>
                        <v:shape id="Freeform 2095" o:spid="_x0000_s1067" style="position:absolute;left:313078;top:99952;width:337;height:316;rotation:2391321fd;visibility:visible;mso-wrap-style:square;v-text-anchor:top" coordsize="2558,2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" path="m2558,232r-185,l2158,230r-234,-5l1678,214,1427,197,1181,170,947,132,734,82,550,15,521,4,497,,476,,457,4,444,14,431,28,421,45r-8,19l406,87r-18,65l354,287,307,471,252,686,195,912r-56,218l91,1320,54,1463r-19,77l24,1580r-11,44l5,1670,,1717r1,47l9,1808r18,40l55,1883r42,28l195,1958r122,56l459,2074r157,61l785,2195r177,54l1142,2296r180,36l1497,2354r162,12l1803,2376r131,7l2051,2388r107,4l2258,2394r95,1l2445,2395r92,e" filled="f" strokecolor="#f30" strokeweight="1.5pt">
                          <v:path arrowok="t" o:connecttype="custom" o:connectlocs="337,31;313,31;284,30;253,30;221,28;188,26;156,22;125,17;97,11;72,2;69,1;65,0;63,0;60,1;58,2;57,4;55,6;54,8;53,11;51,20;47,38;40,62;33,91;26,120;18,149;12,174;7,193;5,203;3,208;2,214;1,220;0,227;0,233;1,239;4,244;7,248;13,252;26,258;42,266;60,274;81,282;103,290;127,297;150,303;174,308;197,311;219,312;238,313;255,314;270,315;284,316;297,316;310,316;322,316;334,316" o:connectangles="0,0,0,0,0,0,0,0,0,0,0,0,0,0,0,0,0,0,0,0,0,0,0,0,0,0,0,0,0,0,0,0,0,0,0,0,0,0,0,0,0,0,0,0,0,0,0,0,0,0,0,0,0,0,0"/>
                        </v:shape>
                        <v:shape id="Freeform 2096" o:spid="_x0000_s1068" style="position:absolute;left:312737;top:100304;width:468;height:126;rotation:2391321fd;visibility:visible;mso-wrap-style:square;v-text-anchor:top" coordsize="3545,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" path="m,l23,74r41,86l124,256r79,99l299,454r114,93l547,633r151,70l867,755r199,39l1298,831r264,32l1853,892r312,23l2494,935r343,14l3189,958r356,3e" filled="f" strokecolor="#f30" strokeweight="1.5pt">
                          <v:path arrowok="t" o:connecttype="custom" o:connectlocs="0,0;3,10;8,21;16,34;27,47;39,60;55,72;72,83;92,92;114,99;141,104;171,109;206,113;245,117;286,120;329,123;375,124;421,126;468,126" o:connectangles="0,0,0,0,0,0,0,0,0,0,0,0,0,0,0,0,0,0,0"/>
                        </v:shape>
                        <v:shape id="Freeform 2097" o:spid="_x0000_s1069" style="position:absolute;left:313658;top:98980;width:400;height:481;rotation:2391321fd;visibility:visible;mso-wrap-style:square;v-text-anchor:top" coordsize="3032,3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" path="m3029,l2558,24,2101,91r-434,97l1267,306,910,433,606,560,364,675,195,768r-88,58l76,854,51,878,30,902,14,928,5,957,,989r3,38l13,1074r17,57l66,1255r61,231l206,1790r91,349l391,2501r88,344l555,3141r57,217l642,3464r15,40l673,3542r18,34l713,3604r28,22l773,3642r39,7l860,3647r55,-14l999,3609r138,-38l1325,3525r228,-51l1815,3422r286,-47l2404,3336r313,-27l3032,3299e" filled="f" strokecolor="#f30" strokeweight="1.5pt">
                          <v:path arrowok="t" o:connecttype="custom" o:connectlocs="400,0;337,3;277,12;220,25;167,40;120,57;80,74;48,89;26,101;14,109;10,113;7,116;4,119;2,122;1,126;0,130;0,135;2,142;4,149;9,165;17,196;27,236;39,282;52,330;63,375;73,414;81,443;85,457;87,462;89,467;91,471;94,475;98,478;102,480;107,481;113,481;121,479;132,476;150,471;175,465;205,458;239,451;277,445;317,440;358,436;400,435" o:connectangles="0,0,0,0,0,0,0,0,0,0,0,0,0,0,0,0,0,0,0,0,0,0,0,0,0,0,0,0,0,0,0,0,0,0,0,0,0,0,0,0,0,0,0,0,0,0"/>
                        </v:shape>
                        <v:rect id="Rectangle 2098" o:spid="_x0000_s1070" style="position:absolute;left:313857;top:98580;width:135;height:407;rotation:204484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" filled="f" fillcolor="black" strokecolor="#f30" strokeweight="1.5pt"/>
                        <v:rect id="Rectangle 2099" o:spid="_x0000_s1071" style="position:absolute;left:314514;top:99064;width:134;height:407;rotation:199828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" filled="f" fillcolor="black" strokecolor="#f30" strokeweight="1.5pt"/>
                        <v:rect id="Rectangle 2100" o:spid="_x0000_s1072" style="position:absolute;left:312918;top:99852;width:134;height:408;rotation:239132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" filled="f" fillcolor="black" strokecolor="#f30" strokeweight="1.5pt"/>
                        <v:rect id="Rectangle 2101" o:spid="_x0000_s1073" style="position:absolute;left:313565;top:100331;width:135;height:408;rotation:239132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" filled="f" fillcolor="black" strokecolor="#f30" strokeweight="1.5pt"/>
                      </v:group>
                      <v:line id="Line 56" o:spid="_x0000_s1074" style="position:absolute;visibility:visible;mso-wrap-style:square" from="23288,19716" to="34258,27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" strokecolor="black [3213]">
                        <v:shadow color="#eeece1 [3214]"/>
                      </v:line>
                      <v:line id="Line 57" o:spid="_x0000_s1075" style="position:absolute;visibility:visible;mso-wrap-style:square" from="15319,28241" to="27384,368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" strokecolor="black [3213]">
                        <v:shadow color="#eeece1 [3214]"/>
                      </v:line>
                      <v:line id="Line 58" o:spid="_x0000_s1076" style="position:absolute;flip:y;visibility:visible;mso-wrap-style:square" from="25622,26701" to="32369,35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" strokecolor="black [3213]">
                        <v:stroke startarrow="open" endarrow="open"/>
                        <v:shadow color="#eeece1 [3214]"/>
                      </v:line>
                      <v:shape id="Text Box 59" o:spid="_x0000_s1077" type="#_x0000_t202" style="position:absolute;left:29159;top:30130;width:3874;height:6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" filled="f" fillcolor="#4f81bd [3204]" stroked="f" strokecolor="black [3213]">
                        <v:shadow color="#eeece1 [3214]"/>
                        <v:textbox>
                          <w:txbxContent>
                            <w:p w:rsidR="00337834" w:rsidRDefault="00337834" w:rsidP="00337834">
                              <w:pPr>
                                <w:pStyle w:val="NormalWeb"/>
                                <w:kinsoku w:val="0"/>
                                <w:overflowPunct w:val="0"/>
                                <w:spacing w:before="288" w:beforeAutospacing="0" w:after="0" w:afterAutospacing="0"/>
                              </w:pPr>
                              <w:proofErr w:type="gramStart"/>
                              <w:r>
                                <w:rPr>
                                  <w:rFonts w:cstheme="minorBidi"/>
                                  <w:color w:val="000000" w:themeColor="text1"/>
                                  <w:kern w:val="24"/>
                                  <w:sz w:val="48"/>
                                  <w:szCs w:val="48"/>
                                </w:rPr>
                                <w:t>c</w:t>
                              </w:r>
                              <w:proofErr w:type="gramEnd"/>
                            </w:p>
                          </w:txbxContent>
                        </v:textbox>
                      </v:shape>
                      <v:shape id="Text Box 60" o:spid="_x0000_s1078" type="#_x0000_t202" style="position:absolute;left:33287;top:28368;width:3842;height:4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" filled="f" fillcolor="#4f81bd [3204]" stroked="f" strokecolor="black [3213]">
                        <v:shadow color="#eeece1 [3214]"/>
                        <v:textbox>
                          <w:txbxContent>
                            <w:p w:rsidR="00337834" w:rsidRDefault="00337834" w:rsidP="00337834">
                              <w:pPr>
                                <w:pStyle w:val="NormalWeb"/>
                                <w:kinsoku w:val="0"/>
                                <w:overflowPunct w:val="0"/>
                                <w:spacing w:before="216" w:beforeAutospacing="0" w:after="0" w:afterAutospacing="0"/>
                              </w:pPr>
                            </w:p>
                          </w:txbxContent>
                        </v:textbox>
                      </v:shape>
                    </v:group>
                  </w:pict>
                </mc:Fallback>
              </mc:AlternateContent>
            </w: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Pr="00E73436" w:rsidRDefault="00337834" w:rsidP="00337834">
            <w:pPr>
              <w:pStyle w:val="ListParagraph"/>
              <w:rPr>
                <w:sz w:val="24"/>
                <w:szCs w:val="24"/>
              </w:rPr>
            </w:pPr>
          </w:p>
          <w:p w:rsidR="00337834" w:rsidRDefault="00337834" w:rsidP="006C276F">
            <w:pPr>
              <w:rPr>
                <w:rFonts w:ascii="Times New Roman" w:hAnsi="Times New Roman"/>
                <w:sz w:val="24"/>
                <w:szCs w:val="24"/>
              </w:rPr>
            </w:pPr>
          </w:p>
        </w:tc>
        <w:tc>
          <w:tcPr>
            <w:tcW w:w="992" w:type="dxa"/>
          </w:tcPr>
          <w:p w:rsidR="00337834" w:rsidRDefault="00337834" w:rsidP="006C276F">
            <w:pPr>
              <w:jc w:val="center"/>
              <w:rPr>
                <w:rFonts w:cs="Arial"/>
              </w:rPr>
            </w:pPr>
          </w:p>
          <w:p w:rsidR="00F61738" w:rsidRDefault="00F61738" w:rsidP="006C276F">
            <w:pPr>
              <w:jc w:val="center"/>
              <w:rPr>
                <w:rFonts w:cs="Arial"/>
              </w:rPr>
            </w:pPr>
          </w:p>
          <w:p w:rsidR="00F61738" w:rsidRDefault="00F61738" w:rsidP="006C276F">
            <w:pPr>
              <w:jc w:val="center"/>
              <w:rPr>
                <w:rFonts w:cs="Arial"/>
              </w:rPr>
            </w:pPr>
          </w:p>
          <w:p w:rsidR="00F61738" w:rsidRDefault="00F61738" w:rsidP="006C276F">
            <w:pPr>
              <w:jc w:val="center"/>
              <w:rPr>
                <w:rFonts w:cs="Arial"/>
              </w:rPr>
            </w:pPr>
          </w:p>
          <w:p w:rsidR="00F61738" w:rsidRDefault="00F61738" w:rsidP="006C276F">
            <w:pPr>
              <w:jc w:val="center"/>
              <w:rPr>
                <w:rFonts w:cs="Arial"/>
              </w:rPr>
            </w:pPr>
          </w:p>
          <w:p w:rsidR="00F61738" w:rsidRDefault="00F61738" w:rsidP="006C276F">
            <w:pPr>
              <w:jc w:val="center"/>
              <w:rPr>
                <w:rFonts w:cs="Arial"/>
              </w:rPr>
            </w:pPr>
          </w:p>
          <w:p w:rsidR="00F61738" w:rsidRDefault="00F61738" w:rsidP="006C276F">
            <w:pPr>
              <w:jc w:val="center"/>
              <w:rPr>
                <w:rFonts w:cs="Arial"/>
              </w:rPr>
            </w:pPr>
          </w:p>
          <w:p w:rsidR="00F61738" w:rsidRDefault="00F61738" w:rsidP="006C276F">
            <w:pPr>
              <w:jc w:val="center"/>
              <w:rPr>
                <w:rFonts w:cs="Arial"/>
              </w:rPr>
            </w:pPr>
          </w:p>
          <w:p w:rsidR="00F61738" w:rsidRDefault="00F61738" w:rsidP="006C276F">
            <w:pPr>
              <w:jc w:val="center"/>
              <w:rPr>
                <w:rFonts w:cs="Arial"/>
              </w:rPr>
            </w:pPr>
          </w:p>
          <w:p w:rsidR="00F61738" w:rsidRDefault="00F61738" w:rsidP="006C276F">
            <w:pPr>
              <w:jc w:val="center"/>
              <w:rPr>
                <w:rFonts w:cs="Arial"/>
              </w:rPr>
            </w:pPr>
          </w:p>
          <w:p w:rsidR="00F61738" w:rsidRDefault="00F61738" w:rsidP="006C276F">
            <w:pPr>
              <w:jc w:val="center"/>
              <w:rPr>
                <w:rFonts w:cs="Arial"/>
              </w:rPr>
            </w:pPr>
            <w:r>
              <w:rPr>
                <w:rFonts w:cs="Arial"/>
              </w:rPr>
              <w:t>4</w:t>
            </w:r>
          </w:p>
        </w:tc>
      </w:tr>
      <w:tr w:rsidR="00337834" w:rsidTr="006C276F">
        <w:tc>
          <w:tcPr>
            <w:tcW w:w="709" w:type="dxa"/>
          </w:tcPr>
          <w:p w:rsidR="00337834" w:rsidRDefault="00337834" w:rsidP="006C276F">
            <w:pPr>
              <w:rPr>
                <w:rFonts w:cs="Arial"/>
              </w:rPr>
            </w:pPr>
          </w:p>
          <w:p w:rsidR="00337834" w:rsidRDefault="003F4522" w:rsidP="006C276F">
            <w:pPr>
              <w:rPr>
                <w:rFonts w:cs="Arial"/>
              </w:rPr>
            </w:pPr>
            <w:r>
              <w:rPr>
                <w:rFonts w:cs="Arial"/>
              </w:rPr>
              <w:t>1</w:t>
            </w:r>
            <w:r w:rsidR="00F61738">
              <w:rPr>
                <w:rFonts w:cs="Arial"/>
              </w:rPr>
              <w:t>f</w:t>
            </w:r>
          </w:p>
          <w:p w:rsidR="00337834" w:rsidRDefault="00337834" w:rsidP="006C276F">
            <w:pPr>
              <w:rPr>
                <w:rFonts w:cs="Arial"/>
              </w:rPr>
            </w:pPr>
          </w:p>
        </w:tc>
        <w:tc>
          <w:tcPr>
            <w:tcW w:w="8221" w:type="dxa"/>
          </w:tcPr>
          <w:p w:rsidR="00337834" w:rsidRDefault="00337834" w:rsidP="006C276F">
            <w:pPr>
              <w:rPr>
                <w:rFonts w:ascii="Times New Roman" w:hAnsi="Times New Roman"/>
                <w:sz w:val="24"/>
                <w:szCs w:val="24"/>
              </w:rPr>
            </w:pPr>
          </w:p>
          <w:p w:rsidR="00B736AB" w:rsidRDefault="00B736AB" w:rsidP="00B736AB">
            <w:pPr>
              <w:pStyle w:val="ListParagraph"/>
              <w:rPr>
                <w:sz w:val="24"/>
                <w:szCs w:val="24"/>
              </w:rPr>
            </w:pPr>
            <w:r>
              <w:rPr>
                <w:sz w:val="24"/>
                <w:szCs w:val="24"/>
              </w:rPr>
              <w:t>Discuss the physiological limitations affecting vehicle driver’s perception and response times.</w:t>
            </w:r>
          </w:p>
          <w:p w:rsidR="00B736AB" w:rsidRDefault="00B736AB" w:rsidP="006C276F">
            <w:pPr>
              <w:rPr>
                <w:rFonts w:ascii="Times New Roman" w:hAnsi="Times New Roman"/>
                <w:sz w:val="24"/>
                <w:szCs w:val="24"/>
              </w:rPr>
            </w:pPr>
          </w:p>
          <w:p w:rsidR="0093712B" w:rsidRPr="002A543C" w:rsidRDefault="00C451CE" w:rsidP="00C451CE">
            <w:pPr>
              <w:numPr>
                <w:ilvl w:val="0"/>
                <w:numId w:val="4"/>
              </w:numPr>
              <w:rPr>
                <w:rFonts w:ascii="Times New Roman" w:hAnsi="Times New Roman"/>
                <w:sz w:val="24"/>
                <w:szCs w:val="24"/>
              </w:rPr>
            </w:pPr>
            <w:r w:rsidRPr="002A543C">
              <w:rPr>
                <w:rFonts w:ascii="Times New Roman" w:hAnsi="Times New Roman"/>
                <w:sz w:val="24"/>
                <w:szCs w:val="24"/>
                <w:lang w:val="en-US"/>
              </w:rPr>
              <w:t>Inner ear inputs are decoded along with muscle tensions to unscramble the motion of the support platform – the so-called “seat of the pants”</w:t>
            </w:r>
          </w:p>
          <w:p w:rsidR="0093712B" w:rsidRPr="002A543C" w:rsidRDefault="00C451CE" w:rsidP="00C451CE">
            <w:pPr>
              <w:numPr>
                <w:ilvl w:val="0"/>
                <w:numId w:val="4"/>
              </w:numPr>
              <w:rPr>
                <w:rFonts w:ascii="Times New Roman" w:hAnsi="Times New Roman"/>
                <w:sz w:val="24"/>
                <w:szCs w:val="24"/>
              </w:rPr>
            </w:pPr>
            <w:r w:rsidRPr="002A543C">
              <w:rPr>
                <w:rFonts w:ascii="Times New Roman" w:hAnsi="Times New Roman"/>
                <w:sz w:val="24"/>
                <w:szCs w:val="24"/>
                <w:lang w:val="en-US"/>
              </w:rPr>
              <w:t xml:space="preserve">Although less complex than visual processing, there is still a delay around 300 </w:t>
            </w:r>
            <w:proofErr w:type="spellStart"/>
            <w:r w:rsidRPr="002A543C">
              <w:rPr>
                <w:rFonts w:ascii="Times New Roman" w:hAnsi="Times New Roman"/>
                <w:sz w:val="24"/>
                <w:szCs w:val="24"/>
                <w:lang w:val="en-US"/>
              </w:rPr>
              <w:t>msec</w:t>
            </w:r>
            <w:proofErr w:type="spellEnd"/>
            <w:r w:rsidRPr="002A543C">
              <w:rPr>
                <w:rFonts w:ascii="Times New Roman" w:hAnsi="Times New Roman"/>
                <w:sz w:val="24"/>
                <w:szCs w:val="24"/>
                <w:lang w:val="en-US"/>
              </w:rPr>
              <w:t xml:space="preserve"> associated with this processing route</w:t>
            </w:r>
          </w:p>
          <w:p w:rsidR="002A543C" w:rsidRPr="002A543C" w:rsidRDefault="002A543C" w:rsidP="002A543C">
            <w:pPr>
              <w:rPr>
                <w:rFonts w:ascii="Times New Roman" w:hAnsi="Times New Roman"/>
                <w:sz w:val="24"/>
                <w:szCs w:val="24"/>
              </w:rPr>
            </w:pPr>
          </w:p>
          <w:p w:rsidR="002A543C" w:rsidRDefault="002A543C" w:rsidP="006C276F">
            <w:pPr>
              <w:rPr>
                <w:rFonts w:ascii="Times New Roman" w:hAnsi="Times New Roman"/>
                <w:sz w:val="24"/>
                <w:szCs w:val="24"/>
              </w:rPr>
            </w:pPr>
          </w:p>
          <w:p w:rsidR="002A543C" w:rsidRDefault="002A543C" w:rsidP="006C276F">
            <w:pPr>
              <w:rPr>
                <w:rFonts w:ascii="Times New Roman" w:hAnsi="Times New Roman"/>
                <w:sz w:val="24"/>
                <w:szCs w:val="24"/>
              </w:rPr>
            </w:pPr>
          </w:p>
          <w:p w:rsidR="002A543C" w:rsidRDefault="002A543C" w:rsidP="002A543C">
            <w:pPr>
              <w:jc w:val="center"/>
              <w:rPr>
                <w:rFonts w:ascii="Times New Roman" w:hAnsi="Times New Roman"/>
                <w:sz w:val="24"/>
                <w:szCs w:val="24"/>
              </w:rPr>
            </w:pPr>
            <w:r>
              <w:rPr>
                <w:rFonts w:ascii="Times New Roman" w:hAnsi="Times New Roman"/>
                <w:noProof/>
                <w:sz w:val="24"/>
                <w:szCs w:val="24"/>
              </w:rPr>
              <w:drawing>
                <wp:inline distT="0" distB="0" distL="0" distR="0" wp14:anchorId="12BEF990">
                  <wp:extent cx="2406218" cy="2388884"/>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7302" cy="2389960"/>
                          </a:xfrm>
                          <a:prstGeom prst="rect">
                            <a:avLst/>
                          </a:prstGeom>
                          <a:noFill/>
                        </pic:spPr>
                      </pic:pic>
                    </a:graphicData>
                  </a:graphic>
                </wp:inline>
              </w:drawing>
            </w:r>
          </w:p>
          <w:p w:rsidR="002A543C" w:rsidRDefault="002A543C" w:rsidP="002A543C">
            <w:pPr>
              <w:jc w:val="center"/>
              <w:rPr>
                <w:rFonts w:ascii="Times New Roman" w:hAnsi="Times New Roman"/>
                <w:sz w:val="24"/>
                <w:szCs w:val="24"/>
              </w:rPr>
            </w:pPr>
          </w:p>
          <w:p w:rsidR="002A543C" w:rsidRDefault="002A543C" w:rsidP="002A543C">
            <w:pPr>
              <w:rPr>
                <w:rFonts w:ascii="Times New Roman" w:hAnsi="Times New Roman"/>
                <w:sz w:val="24"/>
                <w:szCs w:val="24"/>
              </w:rPr>
            </w:pPr>
            <w:r>
              <w:rPr>
                <w:rFonts w:ascii="Times New Roman" w:hAnsi="Times New Roman"/>
                <w:sz w:val="24"/>
                <w:szCs w:val="24"/>
              </w:rPr>
              <w:t xml:space="preserve">           Consequently there are limits to the speed that humans can:</w:t>
            </w:r>
          </w:p>
          <w:p w:rsidR="002A543C" w:rsidRDefault="002A543C" w:rsidP="002A543C">
            <w:pPr>
              <w:rPr>
                <w:rFonts w:ascii="Times New Roman" w:hAnsi="Times New Roman"/>
                <w:sz w:val="24"/>
                <w:szCs w:val="24"/>
              </w:rPr>
            </w:pPr>
            <w:r>
              <w:rPr>
                <w:rFonts w:ascii="Times New Roman" w:hAnsi="Times New Roman"/>
                <w:sz w:val="24"/>
                <w:szCs w:val="24"/>
              </w:rPr>
              <w:t xml:space="preserve">              Perceive changing </w:t>
            </w:r>
            <w:r w:rsidR="00E90A0A">
              <w:rPr>
                <w:rFonts w:ascii="Times New Roman" w:hAnsi="Times New Roman"/>
                <w:sz w:val="24"/>
                <w:szCs w:val="24"/>
              </w:rPr>
              <w:t>external</w:t>
            </w:r>
            <w:r>
              <w:rPr>
                <w:rFonts w:ascii="Times New Roman" w:hAnsi="Times New Roman"/>
                <w:sz w:val="24"/>
                <w:szCs w:val="24"/>
              </w:rPr>
              <w:t xml:space="preserve"> environment</w:t>
            </w:r>
          </w:p>
          <w:p w:rsidR="002A543C" w:rsidRDefault="002A543C" w:rsidP="002A543C">
            <w:pPr>
              <w:rPr>
                <w:rFonts w:ascii="Times New Roman" w:hAnsi="Times New Roman"/>
                <w:sz w:val="24"/>
                <w:szCs w:val="24"/>
              </w:rPr>
            </w:pPr>
            <w:r>
              <w:rPr>
                <w:rFonts w:ascii="Times New Roman" w:hAnsi="Times New Roman"/>
                <w:sz w:val="24"/>
                <w:szCs w:val="24"/>
              </w:rPr>
              <w:t xml:space="preserve">              Process the meaning of the changes</w:t>
            </w:r>
          </w:p>
          <w:p w:rsidR="002A543C" w:rsidRDefault="002A543C" w:rsidP="002A543C">
            <w:pPr>
              <w:rPr>
                <w:rFonts w:ascii="Times New Roman" w:hAnsi="Times New Roman"/>
                <w:sz w:val="24"/>
                <w:szCs w:val="24"/>
              </w:rPr>
            </w:pPr>
            <w:r>
              <w:rPr>
                <w:rFonts w:ascii="Times New Roman" w:hAnsi="Times New Roman"/>
                <w:sz w:val="24"/>
                <w:szCs w:val="24"/>
              </w:rPr>
              <w:t xml:space="preserve">              Plan a </w:t>
            </w:r>
            <w:r w:rsidR="00E90A0A">
              <w:rPr>
                <w:rFonts w:ascii="Times New Roman" w:hAnsi="Times New Roman"/>
                <w:sz w:val="24"/>
                <w:szCs w:val="24"/>
              </w:rPr>
              <w:t>strategy</w:t>
            </w:r>
            <w:r>
              <w:rPr>
                <w:rFonts w:ascii="Times New Roman" w:hAnsi="Times New Roman"/>
                <w:sz w:val="24"/>
                <w:szCs w:val="24"/>
              </w:rPr>
              <w:t xml:space="preserve"> to respond to the information</w:t>
            </w:r>
          </w:p>
          <w:p w:rsidR="002A543C" w:rsidRDefault="002A543C" w:rsidP="002A543C">
            <w:pPr>
              <w:rPr>
                <w:rFonts w:ascii="Times New Roman" w:hAnsi="Times New Roman"/>
                <w:sz w:val="24"/>
                <w:szCs w:val="24"/>
              </w:rPr>
            </w:pPr>
            <w:r>
              <w:rPr>
                <w:rFonts w:ascii="Times New Roman" w:hAnsi="Times New Roman"/>
                <w:sz w:val="24"/>
                <w:szCs w:val="24"/>
              </w:rPr>
              <w:t xml:space="preserve">              Effect changes to the body (steering hand wheel </w:t>
            </w:r>
            <w:r w:rsidR="00E90A0A">
              <w:rPr>
                <w:rFonts w:ascii="Times New Roman" w:hAnsi="Times New Roman"/>
                <w:sz w:val="24"/>
                <w:szCs w:val="24"/>
              </w:rPr>
              <w:t>angle</w:t>
            </w:r>
            <w:r>
              <w:rPr>
                <w:rFonts w:ascii="Times New Roman" w:hAnsi="Times New Roman"/>
                <w:sz w:val="24"/>
                <w:szCs w:val="24"/>
              </w:rPr>
              <w:t xml:space="preserve"> and right foot</w:t>
            </w:r>
          </w:p>
          <w:p w:rsidR="002A543C" w:rsidRDefault="002A543C" w:rsidP="002A543C">
            <w:pPr>
              <w:rPr>
                <w:rFonts w:ascii="Times New Roman" w:hAnsi="Times New Roman"/>
                <w:sz w:val="24"/>
                <w:szCs w:val="24"/>
              </w:rPr>
            </w:pPr>
            <w:r>
              <w:rPr>
                <w:rFonts w:ascii="Times New Roman" w:hAnsi="Times New Roman"/>
                <w:sz w:val="24"/>
                <w:szCs w:val="24"/>
              </w:rPr>
              <w:t xml:space="preserve">               activity)</w:t>
            </w:r>
          </w:p>
          <w:p w:rsidR="00F61738" w:rsidRDefault="00F61738" w:rsidP="006C276F">
            <w:pPr>
              <w:rPr>
                <w:rFonts w:ascii="Times New Roman" w:hAnsi="Times New Roman"/>
                <w:sz w:val="24"/>
                <w:szCs w:val="24"/>
              </w:rPr>
            </w:pPr>
          </w:p>
        </w:tc>
        <w:tc>
          <w:tcPr>
            <w:tcW w:w="992" w:type="dxa"/>
          </w:tcPr>
          <w:p w:rsidR="00337834" w:rsidRDefault="00337834" w:rsidP="006C276F">
            <w:pPr>
              <w:jc w:val="center"/>
              <w:rPr>
                <w:rFonts w:cs="Arial"/>
              </w:rPr>
            </w:pPr>
          </w:p>
          <w:p w:rsidR="00B736AB" w:rsidRDefault="00B736AB"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9F13BE" w:rsidRDefault="009F13BE" w:rsidP="006C276F">
            <w:pPr>
              <w:jc w:val="center"/>
              <w:rPr>
                <w:rFonts w:cs="Arial"/>
              </w:rPr>
            </w:pPr>
          </w:p>
          <w:p w:rsidR="00B736AB" w:rsidRDefault="00B736AB" w:rsidP="006C276F">
            <w:pPr>
              <w:jc w:val="center"/>
              <w:rPr>
                <w:rFonts w:cs="Arial"/>
              </w:rPr>
            </w:pPr>
          </w:p>
          <w:p w:rsidR="00B736AB" w:rsidRDefault="00B736AB" w:rsidP="006C276F">
            <w:pPr>
              <w:jc w:val="center"/>
              <w:rPr>
                <w:rFonts w:cs="Arial"/>
              </w:rPr>
            </w:pPr>
            <w:r>
              <w:rPr>
                <w:rFonts w:cs="Arial"/>
              </w:rPr>
              <w:t>2</w:t>
            </w:r>
          </w:p>
        </w:tc>
      </w:tr>
      <w:tr w:rsidR="00337834" w:rsidTr="006C276F">
        <w:tc>
          <w:tcPr>
            <w:tcW w:w="709" w:type="dxa"/>
          </w:tcPr>
          <w:p w:rsidR="00337834" w:rsidRDefault="00337834" w:rsidP="006C276F">
            <w:pPr>
              <w:rPr>
                <w:rFonts w:cs="Arial"/>
              </w:rPr>
            </w:pPr>
          </w:p>
          <w:p w:rsidR="00B736AB" w:rsidRDefault="003F4522" w:rsidP="006C276F">
            <w:pPr>
              <w:rPr>
                <w:rFonts w:cs="Arial"/>
              </w:rPr>
            </w:pPr>
            <w:r>
              <w:rPr>
                <w:rFonts w:cs="Arial"/>
              </w:rPr>
              <w:t>1</w:t>
            </w:r>
            <w:r w:rsidR="00B736AB">
              <w:rPr>
                <w:rFonts w:cs="Arial"/>
              </w:rPr>
              <w:t>g</w:t>
            </w:r>
          </w:p>
          <w:p w:rsidR="00B736AB" w:rsidRDefault="00B736AB" w:rsidP="006C276F">
            <w:pPr>
              <w:rPr>
                <w:rFonts w:cs="Arial"/>
              </w:rPr>
            </w:pPr>
          </w:p>
        </w:tc>
        <w:tc>
          <w:tcPr>
            <w:tcW w:w="8221" w:type="dxa"/>
          </w:tcPr>
          <w:p w:rsidR="00337834" w:rsidRDefault="00337834" w:rsidP="006C276F">
            <w:pPr>
              <w:rPr>
                <w:rFonts w:ascii="Times New Roman" w:hAnsi="Times New Roman"/>
                <w:sz w:val="24"/>
                <w:szCs w:val="24"/>
              </w:rPr>
            </w:pPr>
          </w:p>
          <w:p w:rsidR="00B736AB" w:rsidRDefault="00B736AB" w:rsidP="00B736AB">
            <w:pPr>
              <w:pStyle w:val="ListParagraph"/>
              <w:rPr>
                <w:sz w:val="24"/>
                <w:szCs w:val="24"/>
              </w:rPr>
            </w:pPr>
            <w:r>
              <w:rPr>
                <w:sz w:val="24"/>
                <w:szCs w:val="24"/>
              </w:rPr>
              <w:t xml:space="preserve">The vehicle engineers wish to increase the Dynamic Index to 0.87 by placing </w:t>
            </w:r>
            <w:proofErr w:type="gramStart"/>
            <w:r>
              <w:rPr>
                <w:sz w:val="24"/>
                <w:szCs w:val="24"/>
              </w:rPr>
              <w:t>additional  mass</w:t>
            </w:r>
            <w:proofErr w:type="gramEnd"/>
            <w:r>
              <w:rPr>
                <w:sz w:val="24"/>
                <w:szCs w:val="24"/>
              </w:rPr>
              <w:t xml:space="preserve">  in the front and rear bumpers (3m apart). The vehicle inertia will increase from 1300kg.m² to 1850kg.m²</w:t>
            </w:r>
          </w:p>
          <w:p w:rsidR="00B736AB" w:rsidRDefault="00B736AB" w:rsidP="00B736AB">
            <w:pPr>
              <w:pStyle w:val="ListParagraph"/>
              <w:rPr>
                <w:sz w:val="24"/>
                <w:szCs w:val="24"/>
              </w:rPr>
            </w:pPr>
          </w:p>
          <w:p w:rsidR="00B736AB" w:rsidRDefault="00B736AB" w:rsidP="00C451CE">
            <w:pPr>
              <w:pStyle w:val="ListParagraph"/>
              <w:numPr>
                <w:ilvl w:val="0"/>
                <w:numId w:val="3"/>
              </w:numPr>
              <w:rPr>
                <w:sz w:val="24"/>
                <w:szCs w:val="24"/>
              </w:rPr>
            </w:pPr>
            <w:r>
              <w:rPr>
                <w:sz w:val="24"/>
                <w:szCs w:val="24"/>
              </w:rPr>
              <w:t>What will be the new radius of gyration (k</w:t>
            </w:r>
            <w:proofErr w:type="gramStart"/>
            <w:r>
              <w:rPr>
                <w:sz w:val="24"/>
                <w:szCs w:val="24"/>
              </w:rPr>
              <w:t>) ?</w:t>
            </w:r>
            <w:proofErr w:type="gramEnd"/>
          </w:p>
          <w:p w:rsidR="00B736AB" w:rsidRDefault="00B736AB" w:rsidP="00B736AB">
            <w:pPr>
              <w:pStyle w:val="ListParagraph"/>
              <w:ind w:left="1080"/>
              <w:rPr>
                <w:sz w:val="24"/>
                <w:szCs w:val="24"/>
              </w:rPr>
            </w:pPr>
          </w:p>
          <w:p w:rsidR="00B736AB" w:rsidRDefault="00B736AB" w:rsidP="00B736AB">
            <w:pPr>
              <w:pStyle w:val="ListParagraph"/>
              <w:rPr>
                <w:sz w:val="24"/>
                <w:szCs w:val="24"/>
              </w:rPr>
            </w:pPr>
            <w:r>
              <w:rPr>
                <w:sz w:val="24"/>
                <w:szCs w:val="24"/>
              </w:rPr>
              <w:t>DI =  m.k² / mass x a x b       = k² / a x b</w:t>
            </w:r>
          </w:p>
          <w:p w:rsidR="00B736AB" w:rsidRDefault="00B736AB" w:rsidP="00B736AB">
            <w:pPr>
              <w:pStyle w:val="ListParagraph"/>
              <w:ind w:left="1080"/>
              <w:rPr>
                <w:sz w:val="24"/>
                <w:szCs w:val="24"/>
              </w:rPr>
            </w:pPr>
            <w:r>
              <w:rPr>
                <w:sz w:val="24"/>
                <w:szCs w:val="24"/>
              </w:rPr>
              <w:t xml:space="preserve"> k² = DI x a x b</w:t>
            </w:r>
          </w:p>
          <w:p w:rsidR="00B736AB" w:rsidRDefault="00B736AB" w:rsidP="00B736AB">
            <w:pPr>
              <w:pStyle w:val="ListParagraph"/>
              <w:ind w:left="1080"/>
              <w:rPr>
                <w:sz w:val="24"/>
                <w:szCs w:val="24"/>
              </w:rPr>
            </w:pPr>
            <w:r>
              <w:rPr>
                <w:sz w:val="24"/>
                <w:szCs w:val="24"/>
              </w:rPr>
              <w:t xml:space="preserve">k = </w:t>
            </w:r>
            <m:oMath>
              <m:rad>
                <m:radPr>
                  <m:degHide m:val="1"/>
                  <m:ctrlPr>
                    <w:rPr>
                      <w:rFonts w:ascii="Cambria Math" w:hAnsi="Cambria Math"/>
                      <w:i/>
                      <w:sz w:val="24"/>
                      <w:szCs w:val="24"/>
                    </w:rPr>
                  </m:ctrlPr>
                </m:radPr>
                <m:deg/>
                <m:e>
                  <m:r>
                    <w:rPr>
                      <w:rFonts w:ascii="Cambria Math" w:hAnsi="Cambria Math"/>
                      <w:sz w:val="24"/>
                      <w:szCs w:val="24"/>
                    </w:rPr>
                    <m:t>DI . a . b</m:t>
                  </m:r>
                </m:e>
              </m:rad>
            </m:oMath>
          </w:p>
          <w:p w:rsidR="00B736AB" w:rsidRDefault="00B736AB" w:rsidP="00B736AB">
            <w:pPr>
              <w:pStyle w:val="ListParagraph"/>
              <w:ind w:left="1080"/>
              <w:rPr>
                <w:sz w:val="24"/>
                <w:szCs w:val="24"/>
              </w:rPr>
            </w:pPr>
          </w:p>
          <w:p w:rsidR="00B736AB" w:rsidRDefault="00B736AB" w:rsidP="00B736AB">
            <w:pPr>
              <w:pStyle w:val="ListParagraph"/>
              <w:ind w:left="1080"/>
              <w:rPr>
                <w:sz w:val="24"/>
                <w:szCs w:val="24"/>
              </w:rPr>
            </w:pPr>
            <w:r>
              <w:rPr>
                <w:sz w:val="24"/>
                <w:szCs w:val="24"/>
              </w:rPr>
              <w:t xml:space="preserve">k² = 0.87 x 1.142m x 1.576m     =   </w:t>
            </w:r>
            <w:r w:rsidR="003F387B">
              <w:rPr>
                <w:sz w:val="24"/>
                <w:szCs w:val="24"/>
              </w:rPr>
              <w:t>1.57m</w:t>
            </w:r>
          </w:p>
          <w:p w:rsidR="00B736AB" w:rsidRDefault="00B736AB" w:rsidP="00B736AB">
            <w:pPr>
              <w:pStyle w:val="ListParagraph"/>
              <w:ind w:left="1080"/>
              <w:rPr>
                <w:sz w:val="24"/>
                <w:szCs w:val="24"/>
              </w:rPr>
            </w:pPr>
          </w:p>
          <w:p w:rsidR="003F387B" w:rsidRDefault="003F387B" w:rsidP="003F387B">
            <w:pPr>
              <w:pStyle w:val="ListParagraph"/>
              <w:ind w:left="1080"/>
              <w:rPr>
                <w:sz w:val="24"/>
                <w:szCs w:val="24"/>
              </w:rPr>
            </w:pPr>
            <w:r>
              <w:rPr>
                <w:sz w:val="24"/>
                <w:szCs w:val="24"/>
              </w:rPr>
              <w:t xml:space="preserve">k = </w:t>
            </w:r>
            <m:oMath>
              <m:rad>
                <m:radPr>
                  <m:degHide m:val="1"/>
                  <m:ctrlPr>
                    <w:rPr>
                      <w:rFonts w:ascii="Cambria Math" w:hAnsi="Cambria Math"/>
                      <w:i/>
                      <w:sz w:val="24"/>
                      <w:szCs w:val="24"/>
                    </w:rPr>
                  </m:ctrlPr>
                </m:radPr>
                <m:deg/>
                <m:e>
                  <m:r>
                    <w:rPr>
                      <w:rFonts w:ascii="Cambria Math" w:hAnsi="Cambria Math"/>
                      <w:sz w:val="24"/>
                      <w:szCs w:val="24"/>
                    </w:rPr>
                    <m:t>1.57m</m:t>
                  </m:r>
                </m:e>
              </m:rad>
            </m:oMath>
          </w:p>
          <w:p w:rsidR="003F387B" w:rsidRDefault="003F387B" w:rsidP="00B736AB">
            <w:pPr>
              <w:pStyle w:val="ListParagraph"/>
              <w:ind w:left="1080"/>
              <w:rPr>
                <w:sz w:val="24"/>
                <w:szCs w:val="24"/>
              </w:rPr>
            </w:pPr>
            <w:r>
              <w:rPr>
                <w:sz w:val="24"/>
                <w:szCs w:val="24"/>
              </w:rPr>
              <w:t>k = 1.253m</w:t>
            </w:r>
          </w:p>
          <w:p w:rsidR="00B736AB" w:rsidRDefault="00B736AB" w:rsidP="00B736AB">
            <w:pPr>
              <w:rPr>
                <w:sz w:val="24"/>
                <w:szCs w:val="24"/>
              </w:rPr>
            </w:pPr>
          </w:p>
          <w:p w:rsidR="00B736AB" w:rsidRPr="00B736AB" w:rsidRDefault="00B736AB" w:rsidP="00B736AB">
            <w:pPr>
              <w:rPr>
                <w:sz w:val="24"/>
                <w:szCs w:val="24"/>
              </w:rPr>
            </w:pPr>
          </w:p>
          <w:p w:rsidR="00B736AB" w:rsidRDefault="00B736AB" w:rsidP="00C451CE">
            <w:pPr>
              <w:pStyle w:val="ListParagraph"/>
              <w:numPr>
                <w:ilvl w:val="0"/>
                <w:numId w:val="3"/>
              </w:numPr>
              <w:rPr>
                <w:sz w:val="24"/>
                <w:szCs w:val="24"/>
              </w:rPr>
            </w:pPr>
            <w:r>
              <w:rPr>
                <w:sz w:val="24"/>
                <w:szCs w:val="24"/>
              </w:rPr>
              <w:lastRenderedPageBreak/>
              <w:t>Assume the mass is dis</w:t>
            </w:r>
            <w:r w:rsidR="000C274B">
              <w:rPr>
                <w:sz w:val="24"/>
                <w:szCs w:val="24"/>
              </w:rPr>
              <w:t>tributed evenly between the front</w:t>
            </w:r>
            <w:r>
              <w:rPr>
                <w:sz w:val="24"/>
                <w:szCs w:val="24"/>
              </w:rPr>
              <w:t xml:space="preserve"> and rear bumpers. What mass should be placed in each bumper?</w:t>
            </w:r>
          </w:p>
          <w:p w:rsidR="003F387B" w:rsidRDefault="003F387B" w:rsidP="003F387B">
            <w:pPr>
              <w:pStyle w:val="ListParagraph"/>
              <w:ind w:left="1080"/>
              <w:rPr>
                <w:sz w:val="24"/>
                <w:szCs w:val="24"/>
              </w:rPr>
            </w:pPr>
          </w:p>
          <w:p w:rsidR="003F387B" w:rsidRDefault="003F387B" w:rsidP="003F387B">
            <w:pPr>
              <w:pStyle w:val="ListParagraph"/>
              <w:ind w:left="1080"/>
              <w:rPr>
                <w:sz w:val="24"/>
                <w:szCs w:val="24"/>
              </w:rPr>
            </w:pPr>
          </w:p>
          <w:p w:rsidR="003F387B" w:rsidRDefault="003F387B" w:rsidP="003F387B">
            <w:pPr>
              <w:pStyle w:val="ListParagraph"/>
              <w:ind w:left="1080"/>
              <w:rPr>
                <w:sz w:val="24"/>
                <w:szCs w:val="24"/>
              </w:rPr>
            </w:pPr>
            <w:r>
              <w:rPr>
                <w:sz w:val="24"/>
                <w:szCs w:val="24"/>
              </w:rPr>
              <w:t>Inertia needs to increase from 1300 kg.m² to 1850 kg.m²</w:t>
            </w:r>
          </w:p>
          <w:p w:rsidR="003F387B" w:rsidRDefault="003F387B" w:rsidP="003F387B">
            <w:pPr>
              <w:pStyle w:val="ListParagraph"/>
              <w:ind w:left="1080"/>
              <w:rPr>
                <w:sz w:val="24"/>
                <w:szCs w:val="24"/>
              </w:rPr>
            </w:pPr>
            <w:r>
              <w:rPr>
                <w:sz w:val="24"/>
                <w:szCs w:val="24"/>
              </w:rPr>
              <w:t>Extra inertia required = 1850 kg.m² - 1300 kg.m² = 550 kg.m²</w:t>
            </w:r>
          </w:p>
          <w:p w:rsidR="003F387B" w:rsidRDefault="003F387B" w:rsidP="003F387B">
            <w:pPr>
              <w:pStyle w:val="ListParagraph"/>
              <w:ind w:left="1080"/>
              <w:rPr>
                <w:sz w:val="24"/>
                <w:szCs w:val="24"/>
              </w:rPr>
            </w:pPr>
          </w:p>
          <w:p w:rsidR="003F387B" w:rsidRDefault="003F387B" w:rsidP="003F387B">
            <w:pPr>
              <w:pStyle w:val="ListParagraph"/>
              <w:ind w:left="1080"/>
              <w:rPr>
                <w:sz w:val="24"/>
                <w:szCs w:val="24"/>
              </w:rPr>
            </w:pPr>
            <w:r>
              <w:rPr>
                <w:sz w:val="24"/>
                <w:szCs w:val="24"/>
              </w:rPr>
              <w:t>Masses to be placed in bumpers 3m apart.</w:t>
            </w:r>
          </w:p>
          <w:p w:rsidR="003F387B" w:rsidRDefault="003F387B" w:rsidP="003F387B">
            <w:pPr>
              <w:pStyle w:val="ListParagraph"/>
              <w:ind w:left="1080"/>
              <w:rPr>
                <w:sz w:val="24"/>
                <w:szCs w:val="24"/>
              </w:rPr>
            </w:pPr>
            <w:r>
              <w:rPr>
                <w:sz w:val="24"/>
                <w:szCs w:val="24"/>
              </w:rPr>
              <w:t>So k = 1.5m</w:t>
            </w:r>
          </w:p>
          <w:p w:rsidR="003F387B" w:rsidRDefault="003F387B" w:rsidP="003F387B">
            <w:pPr>
              <w:pStyle w:val="ListParagraph"/>
              <w:ind w:left="1080"/>
              <w:rPr>
                <w:sz w:val="24"/>
                <w:szCs w:val="24"/>
              </w:rPr>
            </w:pPr>
            <w:r>
              <w:rPr>
                <w:sz w:val="24"/>
                <w:szCs w:val="24"/>
              </w:rPr>
              <w:t>k² = 2.25 m</w:t>
            </w:r>
          </w:p>
          <w:p w:rsidR="003F387B" w:rsidRDefault="003F387B" w:rsidP="003F387B">
            <w:pPr>
              <w:pStyle w:val="ListParagraph"/>
              <w:ind w:left="1080"/>
              <w:rPr>
                <w:sz w:val="24"/>
                <w:szCs w:val="24"/>
              </w:rPr>
            </w:pPr>
          </w:p>
          <w:p w:rsidR="003F387B" w:rsidRDefault="003F387B" w:rsidP="003F387B">
            <w:pPr>
              <w:pStyle w:val="ListParagraph"/>
              <w:ind w:left="1080"/>
              <w:rPr>
                <w:sz w:val="24"/>
                <w:szCs w:val="24"/>
              </w:rPr>
            </w:pPr>
            <w:r>
              <w:rPr>
                <w:sz w:val="24"/>
                <w:szCs w:val="24"/>
              </w:rPr>
              <w:t>I =  m.k²        m = I / k²</w:t>
            </w:r>
          </w:p>
          <w:p w:rsidR="003F387B" w:rsidRDefault="003F387B" w:rsidP="003F387B">
            <w:pPr>
              <w:pStyle w:val="ListParagraph"/>
              <w:ind w:left="1080"/>
              <w:rPr>
                <w:sz w:val="24"/>
                <w:szCs w:val="24"/>
              </w:rPr>
            </w:pPr>
          </w:p>
          <w:p w:rsidR="003F387B" w:rsidRDefault="003F387B" w:rsidP="003F387B">
            <w:pPr>
              <w:pStyle w:val="ListParagraph"/>
              <w:ind w:left="1080"/>
              <w:rPr>
                <w:sz w:val="24"/>
                <w:szCs w:val="24"/>
              </w:rPr>
            </w:pPr>
            <w:r>
              <w:rPr>
                <w:sz w:val="24"/>
                <w:szCs w:val="24"/>
              </w:rPr>
              <w:t>Mass = 550 kg.m² / 2.25m = 244 kg</w:t>
            </w:r>
          </w:p>
          <w:p w:rsidR="003F387B" w:rsidRDefault="003F387B" w:rsidP="003F387B">
            <w:pPr>
              <w:pStyle w:val="ListParagraph"/>
              <w:ind w:left="1080"/>
              <w:rPr>
                <w:sz w:val="24"/>
                <w:szCs w:val="24"/>
              </w:rPr>
            </w:pPr>
          </w:p>
          <w:p w:rsidR="003F387B" w:rsidRDefault="003F387B" w:rsidP="003F387B">
            <w:pPr>
              <w:pStyle w:val="ListParagraph"/>
              <w:ind w:left="1080"/>
              <w:rPr>
                <w:sz w:val="24"/>
                <w:szCs w:val="24"/>
              </w:rPr>
            </w:pPr>
            <w:r>
              <w:rPr>
                <w:sz w:val="24"/>
                <w:szCs w:val="24"/>
              </w:rPr>
              <w:t>Mass in each bumper = 122 kg</w:t>
            </w:r>
          </w:p>
          <w:p w:rsidR="003F387B" w:rsidRDefault="003F387B" w:rsidP="003F387B">
            <w:pPr>
              <w:rPr>
                <w:sz w:val="24"/>
                <w:szCs w:val="24"/>
              </w:rPr>
            </w:pPr>
          </w:p>
          <w:p w:rsidR="003F387B" w:rsidRPr="003F387B" w:rsidRDefault="003F387B" w:rsidP="003F387B">
            <w:pPr>
              <w:rPr>
                <w:sz w:val="24"/>
                <w:szCs w:val="24"/>
              </w:rPr>
            </w:pPr>
          </w:p>
          <w:p w:rsidR="00B736AB" w:rsidRDefault="00B736AB" w:rsidP="006C276F">
            <w:pPr>
              <w:rPr>
                <w:rFonts w:ascii="Times New Roman" w:hAnsi="Times New Roman"/>
                <w:sz w:val="24"/>
                <w:szCs w:val="24"/>
              </w:rPr>
            </w:pPr>
          </w:p>
        </w:tc>
        <w:tc>
          <w:tcPr>
            <w:tcW w:w="992" w:type="dxa"/>
          </w:tcPr>
          <w:p w:rsidR="00337834" w:rsidRDefault="00337834"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r>
              <w:rPr>
                <w:rFonts w:cs="Arial"/>
              </w:rPr>
              <w:t>3</w:t>
            </w: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p>
          <w:p w:rsidR="003F387B" w:rsidRDefault="003F387B" w:rsidP="006C276F">
            <w:pPr>
              <w:jc w:val="center"/>
              <w:rPr>
                <w:rFonts w:cs="Arial"/>
              </w:rPr>
            </w:pPr>
            <w:r>
              <w:rPr>
                <w:rFonts w:cs="Arial"/>
              </w:rPr>
              <w:t>3</w:t>
            </w:r>
          </w:p>
          <w:p w:rsidR="003F387B" w:rsidRDefault="003F387B" w:rsidP="006C276F">
            <w:pPr>
              <w:jc w:val="center"/>
              <w:rPr>
                <w:rFonts w:cs="Arial"/>
              </w:rPr>
            </w:pPr>
          </w:p>
        </w:tc>
      </w:tr>
    </w:tbl>
    <w:p w:rsidR="00955A22" w:rsidRDefault="00955A22" w:rsidP="00955A22">
      <w:pPr>
        <w:rPr>
          <w:rFonts w:cs="Arial"/>
        </w:rPr>
      </w:pPr>
    </w:p>
    <w:tbl>
      <w:tblPr>
        <w:tblStyle w:val="TableGrid"/>
        <w:tblW w:w="0" w:type="auto"/>
        <w:tblInd w:w="392" w:type="dxa"/>
        <w:tblLook w:val="04A0" w:firstRow="1" w:lastRow="0" w:firstColumn="1" w:lastColumn="0" w:noHBand="0" w:noVBand="1"/>
      </w:tblPr>
      <w:tblGrid>
        <w:gridCol w:w="850"/>
        <w:gridCol w:w="8080"/>
        <w:gridCol w:w="992"/>
      </w:tblGrid>
      <w:tr w:rsidR="004F0BD3" w:rsidRPr="008466DD" w:rsidTr="004F0BD3">
        <w:tc>
          <w:tcPr>
            <w:tcW w:w="850" w:type="dxa"/>
          </w:tcPr>
          <w:p w:rsidR="004F0BD3" w:rsidRPr="008466DD" w:rsidRDefault="004F0BD3" w:rsidP="00833B2A">
            <w:pPr>
              <w:rPr>
                <w:rFonts w:cs="Arial"/>
                <w:b/>
              </w:rPr>
            </w:pPr>
            <w:r w:rsidRPr="008466DD">
              <w:rPr>
                <w:rFonts w:cs="Arial"/>
                <w:b/>
              </w:rPr>
              <w:t>Q</w:t>
            </w:r>
            <w:r>
              <w:rPr>
                <w:rFonts w:cs="Arial"/>
                <w:b/>
              </w:rPr>
              <w:t>2</w:t>
            </w:r>
          </w:p>
        </w:tc>
        <w:tc>
          <w:tcPr>
            <w:tcW w:w="8080" w:type="dxa"/>
          </w:tcPr>
          <w:p w:rsidR="004F0BD3" w:rsidRPr="008466DD" w:rsidRDefault="004F0BD3" w:rsidP="00833B2A">
            <w:pPr>
              <w:rPr>
                <w:rFonts w:cs="Arial"/>
                <w:b/>
              </w:rPr>
            </w:pPr>
            <w:r w:rsidRPr="008466DD">
              <w:rPr>
                <w:rFonts w:cs="Arial"/>
                <w:b/>
              </w:rPr>
              <w:t>Question</w:t>
            </w:r>
          </w:p>
        </w:tc>
        <w:tc>
          <w:tcPr>
            <w:tcW w:w="992" w:type="dxa"/>
          </w:tcPr>
          <w:p w:rsidR="004F0BD3" w:rsidRPr="008466DD" w:rsidRDefault="004F0BD3" w:rsidP="00833B2A">
            <w:pPr>
              <w:rPr>
                <w:rFonts w:cs="Arial"/>
                <w:b/>
              </w:rPr>
            </w:pPr>
            <w:r w:rsidRPr="008466DD">
              <w:rPr>
                <w:rFonts w:cs="Arial"/>
                <w:b/>
              </w:rPr>
              <w:t>Marks</w:t>
            </w:r>
          </w:p>
        </w:tc>
      </w:tr>
      <w:tr w:rsidR="004F0BD3" w:rsidRPr="00F67AE0" w:rsidTr="004F0BD3">
        <w:tc>
          <w:tcPr>
            <w:tcW w:w="850"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tc>
        <w:tc>
          <w:tcPr>
            <w:tcW w:w="8080" w:type="dxa"/>
          </w:tcPr>
          <w:p w:rsidR="004F0BD3" w:rsidRPr="00F67AE0" w:rsidRDefault="004F0BD3" w:rsidP="00833B2A">
            <w:pPr>
              <w:rPr>
                <w:rFonts w:ascii="Times New Roman" w:hAnsi="Times New Roman"/>
                <w:sz w:val="24"/>
                <w:szCs w:val="24"/>
              </w:rPr>
            </w:pPr>
          </w:p>
          <w:p w:rsidR="004F0BD3" w:rsidRPr="00F67AE0" w:rsidRDefault="004F0BD3" w:rsidP="004F0BD3">
            <w:pPr>
              <w:pStyle w:val="NoSpacing"/>
              <w:rPr>
                <w:rFonts w:ascii="Times New Roman" w:hAnsi="Times New Roman" w:cs="Times New Roman"/>
                <w:sz w:val="24"/>
                <w:szCs w:val="24"/>
              </w:rPr>
            </w:pPr>
            <w:r w:rsidRPr="00F67AE0">
              <w:rPr>
                <w:rFonts w:ascii="Times New Roman" w:hAnsi="Times New Roman" w:cs="Times New Roman"/>
                <w:sz w:val="24"/>
                <w:szCs w:val="24"/>
              </w:rPr>
              <w:t>A rear wheel drive vehicle has the following specification</w:t>
            </w:r>
          </w:p>
          <w:p w:rsidR="004F0BD3" w:rsidRPr="00F67AE0" w:rsidRDefault="004F0BD3" w:rsidP="004F0BD3">
            <w:pPr>
              <w:pStyle w:val="NoSpacing"/>
              <w:rPr>
                <w:rFonts w:ascii="Times New Roman" w:hAnsi="Times New Roman" w:cs="Times New Roman"/>
                <w:sz w:val="24"/>
                <w:szCs w:val="24"/>
              </w:rPr>
            </w:pPr>
            <w:r w:rsidRPr="00F67AE0">
              <w:rPr>
                <w:rFonts w:ascii="Times New Roman" w:hAnsi="Times New Roman" w:cs="Times New Roman"/>
                <w:sz w:val="24"/>
                <w:szCs w:val="24"/>
              </w:rPr>
              <w:t>Mass distribution: front 750kg, rear 750kg</w:t>
            </w:r>
          </w:p>
          <w:p w:rsidR="004F0BD3" w:rsidRPr="00F67AE0" w:rsidRDefault="004F0BD3" w:rsidP="004F0BD3">
            <w:pPr>
              <w:pStyle w:val="NoSpacing"/>
              <w:rPr>
                <w:rFonts w:ascii="Times New Roman" w:hAnsi="Times New Roman" w:cs="Times New Roman"/>
                <w:sz w:val="24"/>
                <w:szCs w:val="24"/>
              </w:rPr>
            </w:pPr>
            <w:r w:rsidRPr="00F67AE0">
              <w:rPr>
                <w:rFonts w:ascii="Times New Roman" w:hAnsi="Times New Roman" w:cs="Times New Roman"/>
                <w:sz w:val="24"/>
                <w:szCs w:val="24"/>
              </w:rPr>
              <w:t>Centre of gravity height 600mm</w:t>
            </w:r>
          </w:p>
          <w:p w:rsidR="004F0BD3" w:rsidRPr="00F67AE0" w:rsidRDefault="004F0BD3" w:rsidP="004F0BD3">
            <w:pPr>
              <w:pStyle w:val="NoSpacing"/>
              <w:rPr>
                <w:rFonts w:ascii="Times New Roman" w:hAnsi="Times New Roman" w:cs="Times New Roman"/>
                <w:sz w:val="24"/>
                <w:szCs w:val="24"/>
              </w:rPr>
            </w:pPr>
            <w:r w:rsidRPr="00F67AE0">
              <w:rPr>
                <w:rFonts w:ascii="Times New Roman" w:hAnsi="Times New Roman" w:cs="Times New Roman"/>
                <w:sz w:val="24"/>
                <w:szCs w:val="24"/>
              </w:rPr>
              <w:t>Track width 1.5m</w:t>
            </w:r>
          </w:p>
          <w:p w:rsidR="004F0BD3" w:rsidRPr="00F67AE0" w:rsidRDefault="004F0BD3" w:rsidP="004F0BD3">
            <w:pPr>
              <w:pStyle w:val="NoSpacing"/>
              <w:rPr>
                <w:rFonts w:ascii="Times New Roman" w:hAnsi="Times New Roman" w:cs="Times New Roman"/>
                <w:sz w:val="24"/>
                <w:szCs w:val="24"/>
              </w:rPr>
            </w:pPr>
            <w:r w:rsidRPr="00F67AE0">
              <w:rPr>
                <w:rFonts w:ascii="Times New Roman" w:hAnsi="Times New Roman" w:cs="Times New Roman"/>
                <w:sz w:val="24"/>
                <w:szCs w:val="24"/>
              </w:rPr>
              <w:t>Wheel base 2.1m</w:t>
            </w:r>
          </w:p>
          <w:p w:rsidR="004F0BD3" w:rsidRPr="00F67AE0" w:rsidRDefault="004F0BD3" w:rsidP="004F0BD3">
            <w:pPr>
              <w:pStyle w:val="NoSpacing"/>
              <w:rPr>
                <w:rFonts w:ascii="Times New Roman" w:hAnsi="Times New Roman" w:cs="Times New Roman"/>
                <w:sz w:val="24"/>
                <w:szCs w:val="24"/>
              </w:rPr>
            </w:pPr>
            <w:r w:rsidRPr="00F67AE0">
              <w:rPr>
                <w:rFonts w:ascii="Times New Roman" w:hAnsi="Times New Roman" w:cs="Times New Roman"/>
                <w:sz w:val="24"/>
                <w:szCs w:val="24"/>
              </w:rPr>
              <w:t>Frontal area = 3m^2</w:t>
            </w:r>
          </w:p>
          <w:p w:rsidR="004F0BD3" w:rsidRPr="00F67AE0" w:rsidRDefault="004F0BD3" w:rsidP="004F0BD3">
            <w:pPr>
              <w:pStyle w:val="NoSpacing"/>
              <w:rPr>
                <w:rFonts w:ascii="Times New Roman" w:hAnsi="Times New Roman" w:cs="Times New Roman"/>
                <w:sz w:val="24"/>
                <w:szCs w:val="24"/>
              </w:rPr>
            </w:pPr>
            <w:r w:rsidRPr="00F67AE0">
              <w:rPr>
                <w:rFonts w:ascii="Times New Roman" w:hAnsi="Times New Roman" w:cs="Times New Roman"/>
                <w:sz w:val="24"/>
                <w:szCs w:val="24"/>
              </w:rPr>
              <w:t>Coefficient of drag = 0.5</w:t>
            </w:r>
          </w:p>
          <w:p w:rsidR="004F0BD3" w:rsidRPr="00F67AE0" w:rsidRDefault="004F0BD3" w:rsidP="004F0BD3">
            <w:pPr>
              <w:pStyle w:val="NoSpacing"/>
              <w:rPr>
                <w:rFonts w:ascii="Times New Roman" w:hAnsi="Times New Roman" w:cs="Times New Roman"/>
                <w:sz w:val="24"/>
                <w:szCs w:val="24"/>
              </w:rPr>
            </w:pPr>
            <w:r w:rsidRPr="00F67AE0">
              <w:rPr>
                <w:rFonts w:ascii="Times New Roman" w:hAnsi="Times New Roman" w:cs="Times New Roman"/>
                <w:sz w:val="24"/>
                <w:szCs w:val="24"/>
              </w:rPr>
              <w:t>Coefficient of rolling resistance = 0.013  N/N</w:t>
            </w:r>
          </w:p>
          <w:p w:rsidR="004F0BD3" w:rsidRPr="00F67AE0" w:rsidRDefault="004F0BD3" w:rsidP="004F0BD3">
            <w:pPr>
              <w:pStyle w:val="NoSpacing"/>
              <w:rPr>
                <w:rFonts w:ascii="Times New Roman" w:hAnsi="Times New Roman" w:cs="Times New Roman"/>
                <w:sz w:val="24"/>
                <w:szCs w:val="24"/>
              </w:rPr>
            </w:pPr>
            <w:r w:rsidRPr="00F67AE0">
              <w:rPr>
                <w:rFonts w:ascii="Times New Roman" w:hAnsi="Times New Roman" w:cs="Times New Roman"/>
                <w:sz w:val="24"/>
                <w:szCs w:val="24"/>
              </w:rPr>
              <w:t>Tyre rolling radius 290mm</w:t>
            </w:r>
          </w:p>
          <w:p w:rsidR="004F0BD3" w:rsidRPr="00F67AE0" w:rsidRDefault="004F0BD3" w:rsidP="004F0BD3">
            <w:pPr>
              <w:pStyle w:val="NoSpacing"/>
              <w:rPr>
                <w:rFonts w:ascii="Times New Roman" w:hAnsi="Times New Roman" w:cs="Times New Roman"/>
                <w:sz w:val="24"/>
                <w:szCs w:val="24"/>
              </w:rPr>
            </w:pPr>
            <w:r w:rsidRPr="00F67AE0">
              <w:rPr>
                <w:rFonts w:ascii="Times New Roman" w:hAnsi="Times New Roman" w:cs="Times New Roman"/>
                <w:sz w:val="24"/>
                <w:szCs w:val="24"/>
              </w:rPr>
              <w:t>Assume the tyre road interface has a constant coefficient of friction (mu) of 1.0 which is the same at all vertical loads.</w:t>
            </w:r>
          </w:p>
          <w:p w:rsidR="004F0BD3" w:rsidRPr="00F67AE0" w:rsidRDefault="004F0BD3" w:rsidP="004F0BD3">
            <w:pPr>
              <w:pStyle w:val="NoSpacing"/>
              <w:rPr>
                <w:rFonts w:ascii="Times New Roman" w:hAnsi="Times New Roman" w:cs="Times New Roman"/>
                <w:sz w:val="24"/>
                <w:szCs w:val="24"/>
              </w:rPr>
            </w:pPr>
          </w:p>
          <w:p w:rsidR="004F0BD3" w:rsidRPr="00F67AE0" w:rsidRDefault="004F0BD3" w:rsidP="004F0BD3">
            <w:pPr>
              <w:pStyle w:val="NoSpacing"/>
              <w:rPr>
                <w:rFonts w:ascii="Times New Roman" w:hAnsi="Times New Roman" w:cs="Times New Roman"/>
                <w:sz w:val="24"/>
                <w:szCs w:val="24"/>
              </w:rPr>
            </w:pPr>
            <w:r w:rsidRPr="00F67AE0">
              <w:rPr>
                <w:rFonts w:ascii="Times New Roman" w:hAnsi="Times New Roman" w:cs="Times New Roman"/>
                <w:sz w:val="24"/>
                <w:szCs w:val="24"/>
              </w:rPr>
              <w:t xml:space="preserve">The vehicle enters a corner with a 25m constant radius at 50 </w:t>
            </w:r>
            <w:proofErr w:type="spellStart"/>
            <w:r w:rsidRPr="00F67AE0">
              <w:rPr>
                <w:rFonts w:ascii="Times New Roman" w:hAnsi="Times New Roman" w:cs="Times New Roman"/>
                <w:sz w:val="24"/>
                <w:szCs w:val="24"/>
              </w:rPr>
              <w:t>kph</w:t>
            </w:r>
            <w:proofErr w:type="spellEnd"/>
            <w:r w:rsidRPr="00F67AE0">
              <w:rPr>
                <w:rFonts w:ascii="Times New Roman" w:hAnsi="Times New Roman" w:cs="Times New Roman"/>
                <w:sz w:val="24"/>
                <w:szCs w:val="24"/>
              </w:rPr>
              <w:t xml:space="preserve"> rotating clockwise.</w:t>
            </w:r>
          </w:p>
          <w:p w:rsidR="004F0BD3" w:rsidRPr="00F67AE0" w:rsidRDefault="004F0BD3" w:rsidP="004F0BD3">
            <w:pPr>
              <w:pStyle w:val="NoSpacing"/>
              <w:ind w:left="720"/>
              <w:rPr>
                <w:rFonts w:ascii="Times New Roman" w:hAnsi="Times New Roman" w:cs="Times New Roman"/>
                <w:sz w:val="24"/>
                <w:szCs w:val="24"/>
              </w:rPr>
            </w:pPr>
          </w:p>
        </w:tc>
        <w:tc>
          <w:tcPr>
            <w:tcW w:w="992" w:type="dxa"/>
          </w:tcPr>
          <w:p w:rsidR="004F0BD3" w:rsidRPr="00F67AE0" w:rsidRDefault="004F0BD3" w:rsidP="00833B2A">
            <w:pPr>
              <w:rPr>
                <w:rFonts w:ascii="Times New Roman" w:hAnsi="Times New Roman"/>
                <w:sz w:val="24"/>
                <w:szCs w:val="24"/>
              </w:rPr>
            </w:pPr>
            <w:r w:rsidRPr="00F67AE0">
              <w:rPr>
                <w:rFonts w:ascii="Times New Roman" w:hAnsi="Times New Roman"/>
                <w:sz w:val="24"/>
                <w:szCs w:val="24"/>
              </w:rPr>
              <w:t>2</w:t>
            </w:r>
          </w:p>
        </w:tc>
      </w:tr>
      <w:tr w:rsidR="004F0BD3" w:rsidRPr="00F67AE0" w:rsidTr="004F0BD3">
        <w:tc>
          <w:tcPr>
            <w:tcW w:w="850" w:type="dxa"/>
          </w:tcPr>
          <w:p w:rsidR="004F0BD3" w:rsidRPr="00F67AE0" w:rsidRDefault="004F0BD3" w:rsidP="00833B2A">
            <w:pPr>
              <w:rPr>
                <w:rFonts w:ascii="Times New Roman" w:hAnsi="Times New Roman"/>
                <w:sz w:val="24"/>
                <w:szCs w:val="24"/>
              </w:rPr>
            </w:pPr>
            <w:r w:rsidRPr="00F67AE0">
              <w:rPr>
                <w:rFonts w:ascii="Times New Roman" w:hAnsi="Times New Roman"/>
                <w:sz w:val="24"/>
                <w:szCs w:val="24"/>
              </w:rPr>
              <w:t>2.a</w:t>
            </w:r>
          </w:p>
        </w:tc>
        <w:tc>
          <w:tcPr>
            <w:tcW w:w="8080" w:type="dxa"/>
          </w:tcPr>
          <w:p w:rsidR="004F0BD3" w:rsidRPr="00F67AE0" w:rsidRDefault="004F0BD3" w:rsidP="004F0BD3">
            <w:pPr>
              <w:pStyle w:val="NoSpacing"/>
              <w:ind w:left="720"/>
              <w:rPr>
                <w:rFonts w:ascii="Times New Roman" w:hAnsi="Times New Roman" w:cs="Times New Roman"/>
                <w:sz w:val="24"/>
                <w:szCs w:val="24"/>
              </w:rPr>
            </w:pP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What is the centripetal acceleration?</w:t>
            </w:r>
          </w:p>
          <w:p w:rsidR="004F0BD3" w:rsidRPr="00F67AE0" w:rsidRDefault="004F0BD3" w:rsidP="004F0BD3">
            <w:pPr>
              <w:pStyle w:val="NoSpacing"/>
              <w:ind w:left="720"/>
              <w:rPr>
                <w:rFonts w:ascii="Times New Roman" w:hAnsi="Times New Roman" w:cs="Times New Roman"/>
                <w:sz w:val="24"/>
                <w:szCs w:val="24"/>
              </w:rPr>
            </w:pPr>
          </w:p>
          <w:p w:rsidR="004F0BD3" w:rsidRPr="00F67AE0" w:rsidRDefault="004F0BD3" w:rsidP="004F0BD3">
            <w:pPr>
              <w:pStyle w:val="NoSpacing"/>
              <w:ind w:left="720"/>
              <w:rPr>
                <w:rFonts w:ascii="Times New Roman" w:hAnsi="Times New Roman" w:cs="Times New Roman"/>
                <w:sz w:val="24"/>
                <w:szCs w:val="24"/>
              </w:rPr>
            </w:pP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50kph = 50000/60 x 60 m/s = 14m/s</w:t>
            </w:r>
          </w:p>
          <w:p w:rsidR="004F0BD3" w:rsidRPr="00F67AE0" w:rsidRDefault="00B510B5"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 xml:space="preserve">Centripetal </w:t>
            </w:r>
            <w:proofErr w:type="spellStart"/>
            <w:r w:rsidRPr="00F67AE0">
              <w:rPr>
                <w:rFonts w:ascii="Times New Roman" w:hAnsi="Times New Roman" w:cs="Times New Roman"/>
                <w:sz w:val="24"/>
                <w:szCs w:val="24"/>
              </w:rPr>
              <w:t>accel</w:t>
            </w:r>
            <w:proofErr w:type="spellEnd"/>
            <w:r w:rsidRPr="00F67AE0">
              <w:rPr>
                <w:rFonts w:ascii="Times New Roman" w:hAnsi="Times New Roman" w:cs="Times New Roman"/>
                <w:sz w:val="24"/>
                <w:szCs w:val="24"/>
              </w:rPr>
              <w:t xml:space="preserve"> = vel²</w:t>
            </w:r>
            <w:r w:rsidR="004F0BD3" w:rsidRPr="00F67AE0">
              <w:rPr>
                <w:rFonts w:ascii="Times New Roman" w:hAnsi="Times New Roman" w:cs="Times New Roman"/>
                <w:sz w:val="24"/>
                <w:szCs w:val="24"/>
              </w:rPr>
              <w:t>/rad = 14 x 14 / 25 =7.8 m/s/s</w:t>
            </w:r>
          </w:p>
          <w:p w:rsidR="004F0BD3" w:rsidRPr="00F67AE0" w:rsidRDefault="004F0BD3" w:rsidP="004F0BD3">
            <w:pPr>
              <w:pStyle w:val="NoSpacing"/>
              <w:rPr>
                <w:rFonts w:ascii="Times New Roman" w:hAnsi="Times New Roman" w:cs="Times New Roman"/>
                <w:sz w:val="24"/>
                <w:szCs w:val="24"/>
              </w:rPr>
            </w:pPr>
          </w:p>
          <w:p w:rsidR="004F0BD3" w:rsidRPr="00F67AE0" w:rsidRDefault="004F0BD3" w:rsidP="00833B2A">
            <w:pPr>
              <w:rPr>
                <w:rFonts w:ascii="Times New Roman" w:hAnsi="Times New Roman"/>
                <w:sz w:val="24"/>
                <w:szCs w:val="24"/>
              </w:rPr>
            </w:pPr>
          </w:p>
        </w:tc>
        <w:tc>
          <w:tcPr>
            <w:tcW w:w="992"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r w:rsidRPr="00F67AE0">
              <w:rPr>
                <w:rFonts w:ascii="Times New Roman" w:hAnsi="Times New Roman"/>
                <w:sz w:val="24"/>
                <w:szCs w:val="24"/>
              </w:rPr>
              <w:t>2</w:t>
            </w: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tc>
      </w:tr>
      <w:tr w:rsidR="004F0BD3" w:rsidRPr="00F67AE0" w:rsidTr="004F0BD3">
        <w:tc>
          <w:tcPr>
            <w:tcW w:w="850"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r w:rsidRPr="00F67AE0">
              <w:rPr>
                <w:rFonts w:ascii="Times New Roman" w:hAnsi="Times New Roman"/>
                <w:sz w:val="24"/>
                <w:szCs w:val="24"/>
              </w:rPr>
              <w:t>2.b</w:t>
            </w:r>
          </w:p>
        </w:tc>
        <w:tc>
          <w:tcPr>
            <w:tcW w:w="8080" w:type="dxa"/>
          </w:tcPr>
          <w:p w:rsidR="004F0BD3" w:rsidRPr="00F67AE0" w:rsidRDefault="004F0BD3" w:rsidP="00833B2A">
            <w:pPr>
              <w:rPr>
                <w:rFonts w:ascii="Times New Roman" w:hAnsi="Times New Roman"/>
                <w:sz w:val="24"/>
                <w:szCs w:val="24"/>
              </w:rPr>
            </w:pP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What is the vehicle yaw rate in a steady state condition?</w:t>
            </w:r>
          </w:p>
          <w:p w:rsidR="004F0BD3" w:rsidRPr="00F67AE0" w:rsidRDefault="004F0BD3" w:rsidP="004F0BD3">
            <w:pPr>
              <w:pStyle w:val="NoSpacing"/>
              <w:ind w:left="720"/>
              <w:rPr>
                <w:rFonts w:ascii="Times New Roman" w:hAnsi="Times New Roman" w:cs="Times New Roman"/>
                <w:sz w:val="24"/>
                <w:szCs w:val="24"/>
              </w:rPr>
            </w:pP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 xml:space="preserve">Circumference = pi x </w:t>
            </w:r>
            <w:proofErr w:type="spellStart"/>
            <w:r w:rsidRPr="00F67AE0">
              <w:rPr>
                <w:rFonts w:ascii="Times New Roman" w:hAnsi="Times New Roman" w:cs="Times New Roman"/>
                <w:sz w:val="24"/>
                <w:szCs w:val="24"/>
              </w:rPr>
              <w:t>dia</w:t>
            </w:r>
            <w:proofErr w:type="spellEnd"/>
            <w:r w:rsidRPr="00F67AE0">
              <w:rPr>
                <w:rFonts w:ascii="Times New Roman" w:hAnsi="Times New Roman" w:cs="Times New Roman"/>
                <w:sz w:val="24"/>
                <w:szCs w:val="24"/>
              </w:rPr>
              <w:t xml:space="preserve"> = 3.14 x 50 = 157m</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157m/14m/s = 11.2 sec/lap</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 xml:space="preserve">Yaw rate = 360/11.2 = 32 </w:t>
            </w:r>
            <w:proofErr w:type="spellStart"/>
            <w:r w:rsidRPr="00F67AE0">
              <w:rPr>
                <w:rFonts w:ascii="Times New Roman" w:hAnsi="Times New Roman" w:cs="Times New Roman"/>
                <w:sz w:val="24"/>
                <w:szCs w:val="24"/>
              </w:rPr>
              <w:t>degs</w:t>
            </w:r>
            <w:proofErr w:type="spellEnd"/>
            <w:r w:rsidRPr="00F67AE0">
              <w:rPr>
                <w:rFonts w:ascii="Times New Roman" w:hAnsi="Times New Roman" w:cs="Times New Roman"/>
                <w:sz w:val="24"/>
                <w:szCs w:val="24"/>
              </w:rPr>
              <w:t xml:space="preserve">/sec   or  2 x pi / 11.2 = 0.56 </w:t>
            </w:r>
            <w:proofErr w:type="spellStart"/>
            <w:r w:rsidRPr="00F67AE0">
              <w:rPr>
                <w:rFonts w:ascii="Times New Roman" w:hAnsi="Times New Roman" w:cs="Times New Roman"/>
                <w:sz w:val="24"/>
                <w:szCs w:val="24"/>
              </w:rPr>
              <w:t>rads</w:t>
            </w:r>
            <w:proofErr w:type="spellEnd"/>
            <w:r w:rsidRPr="00F67AE0">
              <w:rPr>
                <w:rFonts w:ascii="Times New Roman" w:hAnsi="Times New Roman" w:cs="Times New Roman"/>
                <w:sz w:val="24"/>
                <w:szCs w:val="24"/>
              </w:rPr>
              <w:t>/sec</w:t>
            </w:r>
          </w:p>
          <w:p w:rsidR="004F0BD3" w:rsidRPr="00F67AE0" w:rsidRDefault="004F0BD3" w:rsidP="00833B2A">
            <w:pPr>
              <w:rPr>
                <w:rFonts w:ascii="Times New Roman" w:hAnsi="Times New Roman"/>
                <w:sz w:val="24"/>
                <w:szCs w:val="24"/>
              </w:rPr>
            </w:pPr>
          </w:p>
        </w:tc>
        <w:tc>
          <w:tcPr>
            <w:tcW w:w="992"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r w:rsidRPr="00F67AE0">
              <w:rPr>
                <w:rFonts w:ascii="Times New Roman" w:hAnsi="Times New Roman"/>
                <w:sz w:val="24"/>
                <w:szCs w:val="24"/>
              </w:rPr>
              <w:t>2</w:t>
            </w:r>
          </w:p>
        </w:tc>
      </w:tr>
      <w:tr w:rsidR="004F0BD3" w:rsidRPr="00F67AE0" w:rsidTr="004F0BD3">
        <w:tc>
          <w:tcPr>
            <w:tcW w:w="850"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r w:rsidRPr="00F67AE0">
              <w:rPr>
                <w:rFonts w:ascii="Times New Roman" w:hAnsi="Times New Roman"/>
                <w:sz w:val="24"/>
                <w:szCs w:val="24"/>
              </w:rPr>
              <w:t>2.c</w:t>
            </w: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tc>
        <w:tc>
          <w:tcPr>
            <w:tcW w:w="8080" w:type="dxa"/>
          </w:tcPr>
          <w:p w:rsidR="004F0BD3" w:rsidRPr="00F67AE0" w:rsidRDefault="004F0BD3" w:rsidP="00833B2A">
            <w:pPr>
              <w:rPr>
                <w:rFonts w:ascii="Times New Roman" w:hAnsi="Times New Roman"/>
                <w:sz w:val="24"/>
                <w:szCs w:val="24"/>
              </w:rPr>
            </w:pP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Assuming the spring rate is constant front and rear. What is the weight on each wheel?</w:t>
            </w:r>
          </w:p>
          <w:p w:rsidR="004F0BD3" w:rsidRPr="00F67AE0" w:rsidRDefault="004F0BD3" w:rsidP="004F0BD3">
            <w:pPr>
              <w:pStyle w:val="NoSpacing"/>
              <w:rPr>
                <w:rFonts w:ascii="Times New Roman" w:hAnsi="Times New Roman" w:cs="Times New Roman"/>
                <w:b/>
                <w:sz w:val="24"/>
                <w:szCs w:val="24"/>
              </w:rPr>
            </w:pP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Static weight on each wheel is 1500kg x 9.81 / 4 = 3679N</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 xml:space="preserve">Weight transfer = </w:t>
            </w:r>
            <w:proofErr w:type="spellStart"/>
            <w:r w:rsidRPr="00F67AE0">
              <w:rPr>
                <w:rFonts w:ascii="Times New Roman" w:hAnsi="Times New Roman" w:cs="Times New Roman"/>
                <w:sz w:val="24"/>
                <w:szCs w:val="24"/>
              </w:rPr>
              <w:t>CofG</w:t>
            </w:r>
            <w:proofErr w:type="spellEnd"/>
            <w:r w:rsidRPr="00F67AE0">
              <w:rPr>
                <w:rFonts w:ascii="Times New Roman" w:hAnsi="Times New Roman" w:cs="Times New Roman"/>
                <w:sz w:val="24"/>
                <w:szCs w:val="24"/>
              </w:rPr>
              <w:t xml:space="preserve"> height x mass/2 x centripetal </w:t>
            </w:r>
            <w:proofErr w:type="spellStart"/>
            <w:r w:rsidRPr="00F67AE0">
              <w:rPr>
                <w:rFonts w:ascii="Times New Roman" w:hAnsi="Times New Roman" w:cs="Times New Roman"/>
                <w:sz w:val="24"/>
                <w:szCs w:val="24"/>
              </w:rPr>
              <w:t>accel</w:t>
            </w:r>
            <w:proofErr w:type="spellEnd"/>
            <w:r w:rsidRPr="00F67AE0">
              <w:rPr>
                <w:rFonts w:ascii="Times New Roman" w:hAnsi="Times New Roman" w:cs="Times New Roman"/>
                <w:sz w:val="24"/>
                <w:szCs w:val="24"/>
              </w:rPr>
              <w:t xml:space="preserve"> / track</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ab/>
            </w:r>
            <w:r w:rsidRPr="00F67AE0">
              <w:rPr>
                <w:rFonts w:ascii="Times New Roman" w:hAnsi="Times New Roman" w:cs="Times New Roman"/>
                <w:sz w:val="24"/>
                <w:szCs w:val="24"/>
              </w:rPr>
              <w:tab/>
              <w:t>= 0.6m x 1500kg/2 x 7.8m/s/s / 1.5</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ab/>
            </w:r>
            <w:r w:rsidRPr="00F67AE0">
              <w:rPr>
                <w:rFonts w:ascii="Times New Roman" w:hAnsi="Times New Roman" w:cs="Times New Roman"/>
                <w:sz w:val="24"/>
                <w:szCs w:val="24"/>
              </w:rPr>
              <w:tab/>
              <w:t>= 2340N on each axle</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Therefore:</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Left side outer wheels 3676N +2340 = 6016N each</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Right side inner wheels = 3676 – 2340 = 1336 N</w:t>
            </w:r>
          </w:p>
          <w:p w:rsidR="004F0BD3" w:rsidRPr="00F67AE0" w:rsidRDefault="004F0BD3" w:rsidP="00833B2A">
            <w:pPr>
              <w:rPr>
                <w:rFonts w:ascii="Times New Roman" w:hAnsi="Times New Roman"/>
                <w:sz w:val="24"/>
                <w:szCs w:val="24"/>
              </w:rPr>
            </w:pPr>
          </w:p>
        </w:tc>
        <w:tc>
          <w:tcPr>
            <w:tcW w:w="992"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r w:rsidRPr="00F67AE0">
              <w:rPr>
                <w:rFonts w:ascii="Times New Roman" w:hAnsi="Times New Roman"/>
                <w:sz w:val="24"/>
                <w:szCs w:val="24"/>
              </w:rPr>
              <w:t>2</w:t>
            </w:r>
          </w:p>
          <w:p w:rsidR="004F0BD3" w:rsidRPr="00F67AE0" w:rsidRDefault="004F0BD3" w:rsidP="00833B2A">
            <w:pPr>
              <w:rPr>
                <w:rFonts w:ascii="Times New Roman" w:hAnsi="Times New Roman"/>
                <w:sz w:val="24"/>
                <w:szCs w:val="24"/>
              </w:rPr>
            </w:pPr>
          </w:p>
        </w:tc>
      </w:tr>
      <w:tr w:rsidR="004F0BD3" w:rsidRPr="00F67AE0" w:rsidTr="004F0BD3">
        <w:tc>
          <w:tcPr>
            <w:tcW w:w="850"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r w:rsidRPr="00F67AE0">
              <w:rPr>
                <w:rFonts w:ascii="Times New Roman" w:hAnsi="Times New Roman"/>
                <w:sz w:val="24"/>
                <w:szCs w:val="24"/>
              </w:rPr>
              <w:t>2.d</w:t>
            </w: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tc>
        <w:tc>
          <w:tcPr>
            <w:tcW w:w="8080" w:type="dxa"/>
          </w:tcPr>
          <w:p w:rsidR="004F0BD3" w:rsidRPr="00F67AE0" w:rsidRDefault="004F0BD3" w:rsidP="00833B2A">
            <w:pPr>
              <w:rPr>
                <w:rFonts w:ascii="Times New Roman" w:hAnsi="Times New Roman"/>
                <w:sz w:val="24"/>
                <w:szCs w:val="24"/>
              </w:rPr>
            </w:pPr>
          </w:p>
          <w:p w:rsidR="004F0BD3" w:rsidRPr="00F67AE0" w:rsidRDefault="004F0BD3" w:rsidP="004F0BD3">
            <w:pPr>
              <w:pStyle w:val="NoSpacing"/>
              <w:numPr>
                <w:ilvl w:val="0"/>
                <w:numId w:val="8"/>
              </w:numPr>
              <w:rPr>
                <w:rFonts w:ascii="Times New Roman" w:hAnsi="Times New Roman" w:cs="Times New Roman"/>
                <w:sz w:val="24"/>
                <w:szCs w:val="24"/>
              </w:rPr>
            </w:pPr>
            <w:r w:rsidRPr="00F67AE0">
              <w:rPr>
                <w:rFonts w:ascii="Times New Roman" w:hAnsi="Times New Roman" w:cs="Times New Roman"/>
                <w:sz w:val="24"/>
                <w:szCs w:val="24"/>
              </w:rPr>
              <w:t xml:space="preserve">What drive force is required to maintain the </w:t>
            </w:r>
            <w:proofErr w:type="gramStart"/>
            <w:r w:rsidRPr="00F67AE0">
              <w:rPr>
                <w:rFonts w:ascii="Times New Roman" w:hAnsi="Times New Roman" w:cs="Times New Roman"/>
                <w:sz w:val="24"/>
                <w:szCs w:val="24"/>
              </w:rPr>
              <w:t>constant  50kph</w:t>
            </w:r>
            <w:proofErr w:type="gramEnd"/>
            <w:r w:rsidRPr="00F67AE0">
              <w:rPr>
                <w:rFonts w:ascii="Times New Roman" w:hAnsi="Times New Roman" w:cs="Times New Roman"/>
                <w:sz w:val="24"/>
                <w:szCs w:val="24"/>
              </w:rPr>
              <w:t xml:space="preserve"> vehicle speed?</w:t>
            </w:r>
          </w:p>
          <w:p w:rsidR="004F0BD3" w:rsidRPr="00F67AE0" w:rsidRDefault="004F0BD3" w:rsidP="004F0BD3">
            <w:pPr>
              <w:pStyle w:val="NoSpacing"/>
              <w:ind w:left="5760"/>
              <w:rPr>
                <w:rFonts w:ascii="Times New Roman" w:hAnsi="Times New Roman" w:cs="Times New Roman"/>
                <w:b/>
                <w:sz w:val="24"/>
                <w:szCs w:val="24"/>
              </w:rPr>
            </w:pP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Rolling resistance = 1500kg x 9.81 x 0.013 = 191 N</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Aero drag = 0.5 x cd x ar</w:t>
            </w:r>
            <w:r w:rsidR="00B510B5" w:rsidRPr="00F67AE0">
              <w:rPr>
                <w:rFonts w:ascii="Times New Roman" w:hAnsi="Times New Roman" w:cs="Times New Roman"/>
                <w:sz w:val="24"/>
                <w:szCs w:val="24"/>
              </w:rPr>
              <w:t>ea x density of air x velocity²</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ab/>
              <w:t>= 0.5 x 0.5 x 3 x 1.3 x 14 x 14 = 176N</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Therefore total drive force required = 176 + 191 = 367N</w:t>
            </w:r>
          </w:p>
          <w:p w:rsidR="004F0BD3" w:rsidRPr="00F67AE0" w:rsidRDefault="004F0BD3" w:rsidP="004F0BD3">
            <w:pPr>
              <w:pStyle w:val="NoSpacing"/>
              <w:ind w:left="720"/>
              <w:rPr>
                <w:rFonts w:ascii="Times New Roman" w:hAnsi="Times New Roman" w:cs="Times New Roman"/>
                <w:sz w:val="24"/>
                <w:szCs w:val="24"/>
              </w:rPr>
            </w:pPr>
          </w:p>
          <w:p w:rsidR="004F0BD3" w:rsidRPr="00F67AE0" w:rsidRDefault="004F0BD3" w:rsidP="00833B2A">
            <w:pPr>
              <w:rPr>
                <w:rFonts w:ascii="Times New Roman" w:hAnsi="Times New Roman"/>
                <w:sz w:val="24"/>
                <w:szCs w:val="24"/>
              </w:rPr>
            </w:pPr>
          </w:p>
        </w:tc>
        <w:tc>
          <w:tcPr>
            <w:tcW w:w="992"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r w:rsidRPr="00F67AE0">
              <w:rPr>
                <w:rFonts w:ascii="Times New Roman" w:hAnsi="Times New Roman"/>
                <w:sz w:val="24"/>
                <w:szCs w:val="24"/>
              </w:rPr>
              <w:t>2</w:t>
            </w:r>
          </w:p>
        </w:tc>
      </w:tr>
      <w:tr w:rsidR="004F0BD3" w:rsidRPr="00F67AE0" w:rsidTr="004F0BD3">
        <w:tc>
          <w:tcPr>
            <w:tcW w:w="850"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r w:rsidRPr="00F67AE0">
              <w:rPr>
                <w:rFonts w:ascii="Times New Roman" w:hAnsi="Times New Roman"/>
                <w:sz w:val="24"/>
                <w:szCs w:val="24"/>
              </w:rPr>
              <w:t>2.e</w:t>
            </w: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tc>
        <w:tc>
          <w:tcPr>
            <w:tcW w:w="8080" w:type="dxa"/>
          </w:tcPr>
          <w:p w:rsidR="004F0BD3" w:rsidRPr="00F67AE0" w:rsidRDefault="004F0BD3" w:rsidP="00833B2A">
            <w:pPr>
              <w:rPr>
                <w:rFonts w:ascii="Times New Roman" w:hAnsi="Times New Roman"/>
                <w:sz w:val="24"/>
                <w:szCs w:val="24"/>
              </w:rPr>
            </w:pP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 xml:space="preserve">What is the lateral force on each </w:t>
            </w:r>
            <w:proofErr w:type="gramStart"/>
            <w:r w:rsidRPr="00F67AE0">
              <w:rPr>
                <w:rFonts w:ascii="Times New Roman" w:hAnsi="Times New Roman" w:cs="Times New Roman"/>
                <w:sz w:val="24"/>
                <w:szCs w:val="24"/>
              </w:rPr>
              <w:t>axle ?</w:t>
            </w:r>
            <w:proofErr w:type="gramEnd"/>
          </w:p>
          <w:p w:rsidR="004F0BD3" w:rsidRPr="00F67AE0" w:rsidRDefault="004F0BD3" w:rsidP="004F0BD3">
            <w:pPr>
              <w:pStyle w:val="NoSpacing"/>
              <w:rPr>
                <w:rFonts w:ascii="Times New Roman" w:hAnsi="Times New Roman" w:cs="Times New Roman"/>
                <w:b/>
                <w:sz w:val="24"/>
                <w:szCs w:val="24"/>
              </w:rPr>
            </w:pP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1500kg/2 x 7.8 = 5850N</w:t>
            </w:r>
          </w:p>
          <w:p w:rsidR="004F0BD3" w:rsidRPr="00F67AE0" w:rsidRDefault="004F0BD3" w:rsidP="00833B2A">
            <w:pPr>
              <w:rPr>
                <w:rFonts w:ascii="Times New Roman" w:hAnsi="Times New Roman"/>
                <w:sz w:val="24"/>
                <w:szCs w:val="24"/>
              </w:rPr>
            </w:pPr>
          </w:p>
        </w:tc>
        <w:tc>
          <w:tcPr>
            <w:tcW w:w="992"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r w:rsidRPr="00F67AE0">
              <w:rPr>
                <w:rFonts w:ascii="Times New Roman" w:hAnsi="Times New Roman"/>
                <w:sz w:val="24"/>
                <w:szCs w:val="24"/>
              </w:rPr>
              <w:t>1</w:t>
            </w:r>
          </w:p>
        </w:tc>
      </w:tr>
      <w:tr w:rsidR="004F0BD3" w:rsidRPr="00F67AE0" w:rsidTr="004F0BD3">
        <w:tc>
          <w:tcPr>
            <w:tcW w:w="850"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r w:rsidRPr="00F67AE0">
              <w:rPr>
                <w:rFonts w:ascii="Times New Roman" w:hAnsi="Times New Roman"/>
                <w:sz w:val="24"/>
                <w:szCs w:val="24"/>
              </w:rPr>
              <w:t>2.f</w:t>
            </w: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tc>
        <w:tc>
          <w:tcPr>
            <w:tcW w:w="8080" w:type="dxa"/>
          </w:tcPr>
          <w:p w:rsidR="004F0BD3" w:rsidRPr="00F67AE0" w:rsidRDefault="004F0BD3" w:rsidP="00833B2A">
            <w:pPr>
              <w:rPr>
                <w:rFonts w:ascii="Times New Roman" w:hAnsi="Times New Roman"/>
                <w:sz w:val="24"/>
                <w:szCs w:val="24"/>
              </w:rPr>
            </w:pP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What is the lateral force resistance on the inside and the outside wheels?</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 xml:space="preserve">Each wheel has the same amount of slip therefore the </w:t>
            </w:r>
            <w:proofErr w:type="spellStart"/>
            <w:r w:rsidRPr="00F67AE0">
              <w:rPr>
                <w:rFonts w:ascii="Times New Roman" w:hAnsi="Times New Roman" w:cs="Times New Roman"/>
                <w:sz w:val="24"/>
                <w:szCs w:val="24"/>
              </w:rPr>
              <w:t>lat</w:t>
            </w:r>
            <w:proofErr w:type="spellEnd"/>
            <w:r w:rsidRPr="00F67AE0">
              <w:rPr>
                <w:rFonts w:ascii="Times New Roman" w:hAnsi="Times New Roman" w:cs="Times New Roman"/>
                <w:sz w:val="24"/>
                <w:szCs w:val="24"/>
              </w:rPr>
              <w:t xml:space="preserve"> grip will be shared out in proportion to the vertical loading.</w:t>
            </w:r>
          </w:p>
          <w:p w:rsidR="004F0BD3" w:rsidRPr="00F67AE0" w:rsidRDefault="004F0BD3" w:rsidP="004F0BD3">
            <w:pPr>
              <w:pStyle w:val="NoSpacing"/>
              <w:ind w:left="720"/>
              <w:rPr>
                <w:rFonts w:ascii="Times New Roman" w:hAnsi="Times New Roman" w:cs="Times New Roman"/>
                <w:b/>
                <w:sz w:val="24"/>
                <w:szCs w:val="24"/>
              </w:rPr>
            </w:pPr>
            <w:r w:rsidRPr="00F67AE0">
              <w:rPr>
                <w:rFonts w:ascii="Times New Roman" w:hAnsi="Times New Roman" w:cs="Times New Roman"/>
                <w:sz w:val="24"/>
                <w:szCs w:val="24"/>
              </w:rPr>
              <w:tab/>
            </w:r>
            <w:r w:rsidRPr="00F67AE0">
              <w:rPr>
                <w:rFonts w:ascii="Times New Roman" w:hAnsi="Times New Roman" w:cs="Times New Roman"/>
                <w:sz w:val="24"/>
                <w:szCs w:val="24"/>
              </w:rPr>
              <w:tab/>
            </w:r>
            <w:r w:rsidRPr="00F67AE0">
              <w:rPr>
                <w:rFonts w:ascii="Times New Roman" w:hAnsi="Times New Roman" w:cs="Times New Roman"/>
                <w:sz w:val="24"/>
                <w:szCs w:val="24"/>
              </w:rPr>
              <w:tab/>
            </w:r>
            <w:r w:rsidRPr="00F67AE0">
              <w:rPr>
                <w:rFonts w:ascii="Times New Roman" w:hAnsi="Times New Roman" w:cs="Times New Roman"/>
                <w:sz w:val="24"/>
                <w:szCs w:val="24"/>
              </w:rPr>
              <w:tab/>
            </w:r>
            <w:r w:rsidRPr="00F67AE0">
              <w:rPr>
                <w:rFonts w:ascii="Times New Roman" w:hAnsi="Times New Roman" w:cs="Times New Roman"/>
                <w:sz w:val="24"/>
                <w:szCs w:val="24"/>
              </w:rPr>
              <w:tab/>
            </w:r>
            <w:r w:rsidRPr="00F67AE0">
              <w:rPr>
                <w:rFonts w:ascii="Times New Roman" w:hAnsi="Times New Roman" w:cs="Times New Roman"/>
                <w:sz w:val="24"/>
                <w:szCs w:val="24"/>
              </w:rPr>
              <w:tab/>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Total vert force  on one axle = 750kg x 9.81 = 7358N</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Left side outer wheel loading percentage = 6016/ 7358 = 80%</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Right side inner wheel = 1336 / 7358 = 20%</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Therefore</w:t>
            </w:r>
          </w:p>
          <w:p w:rsidR="004F0BD3" w:rsidRPr="00F67AE0" w:rsidRDefault="004F0BD3" w:rsidP="004F0BD3">
            <w:pPr>
              <w:pStyle w:val="NoSpacing"/>
              <w:ind w:left="720"/>
              <w:rPr>
                <w:rFonts w:ascii="Times New Roman" w:hAnsi="Times New Roman" w:cs="Times New Roman"/>
                <w:sz w:val="24"/>
                <w:szCs w:val="24"/>
              </w:rPr>
            </w:pPr>
            <w:proofErr w:type="spellStart"/>
            <w:r w:rsidRPr="00F67AE0">
              <w:rPr>
                <w:rFonts w:ascii="Times New Roman" w:hAnsi="Times New Roman" w:cs="Times New Roman"/>
                <w:sz w:val="24"/>
                <w:szCs w:val="24"/>
              </w:rPr>
              <w:t>Lat</w:t>
            </w:r>
            <w:proofErr w:type="spellEnd"/>
            <w:r w:rsidRPr="00F67AE0">
              <w:rPr>
                <w:rFonts w:ascii="Times New Roman" w:hAnsi="Times New Roman" w:cs="Times New Roman"/>
                <w:sz w:val="24"/>
                <w:szCs w:val="24"/>
              </w:rPr>
              <w:t xml:space="preserve"> force resistance on outside wheel = 80% x 5850 = 4680N</w:t>
            </w:r>
          </w:p>
          <w:p w:rsidR="004F0BD3" w:rsidRPr="00F67AE0" w:rsidRDefault="004F0BD3" w:rsidP="004F0BD3">
            <w:pPr>
              <w:pStyle w:val="NoSpacing"/>
              <w:ind w:left="720"/>
              <w:rPr>
                <w:rFonts w:ascii="Times New Roman" w:hAnsi="Times New Roman" w:cs="Times New Roman"/>
                <w:sz w:val="24"/>
                <w:szCs w:val="24"/>
              </w:rPr>
            </w:pPr>
            <w:proofErr w:type="spellStart"/>
            <w:r w:rsidRPr="00F67AE0">
              <w:rPr>
                <w:rFonts w:ascii="Times New Roman" w:hAnsi="Times New Roman" w:cs="Times New Roman"/>
                <w:sz w:val="24"/>
                <w:szCs w:val="24"/>
              </w:rPr>
              <w:t>Lat</w:t>
            </w:r>
            <w:proofErr w:type="spellEnd"/>
            <w:r w:rsidRPr="00F67AE0">
              <w:rPr>
                <w:rFonts w:ascii="Times New Roman" w:hAnsi="Times New Roman" w:cs="Times New Roman"/>
                <w:sz w:val="24"/>
                <w:szCs w:val="24"/>
              </w:rPr>
              <w:t xml:space="preserve"> force resistance on inside wheel = 20% x 5850 = 1170N</w:t>
            </w:r>
          </w:p>
          <w:p w:rsidR="004F0BD3" w:rsidRPr="00F67AE0" w:rsidRDefault="004F0BD3" w:rsidP="00833B2A">
            <w:pPr>
              <w:rPr>
                <w:rFonts w:ascii="Times New Roman" w:hAnsi="Times New Roman"/>
                <w:sz w:val="24"/>
                <w:szCs w:val="24"/>
              </w:rPr>
            </w:pPr>
          </w:p>
        </w:tc>
        <w:tc>
          <w:tcPr>
            <w:tcW w:w="992"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r w:rsidRPr="00F67AE0">
              <w:rPr>
                <w:rFonts w:ascii="Times New Roman" w:hAnsi="Times New Roman"/>
                <w:sz w:val="24"/>
                <w:szCs w:val="24"/>
              </w:rPr>
              <w:t>3</w:t>
            </w: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tc>
      </w:tr>
      <w:tr w:rsidR="004F0BD3" w:rsidRPr="00F67AE0" w:rsidTr="004F0BD3">
        <w:tc>
          <w:tcPr>
            <w:tcW w:w="850"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r w:rsidRPr="00F67AE0">
              <w:rPr>
                <w:rFonts w:ascii="Times New Roman" w:hAnsi="Times New Roman"/>
                <w:sz w:val="24"/>
                <w:szCs w:val="24"/>
              </w:rPr>
              <w:t>2.g</w:t>
            </w: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tc>
        <w:tc>
          <w:tcPr>
            <w:tcW w:w="8080" w:type="dxa"/>
          </w:tcPr>
          <w:p w:rsidR="004F0BD3" w:rsidRPr="00F67AE0" w:rsidRDefault="004F0BD3" w:rsidP="00833B2A">
            <w:pPr>
              <w:rPr>
                <w:rFonts w:ascii="Times New Roman" w:hAnsi="Times New Roman"/>
                <w:sz w:val="24"/>
                <w:szCs w:val="24"/>
              </w:rPr>
            </w:pP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Draw and label two frictions circles with the longitudinal and lateral forces. One for the rear outer wheel and one for the rear inner wheel.  Calculate the additional drive force that could be applied before the inside wheel forces exceed the available grip. (</w:t>
            </w:r>
            <w:proofErr w:type="gramStart"/>
            <w:r w:rsidRPr="00F67AE0">
              <w:rPr>
                <w:rFonts w:ascii="Times New Roman" w:hAnsi="Times New Roman" w:cs="Times New Roman"/>
                <w:sz w:val="24"/>
                <w:szCs w:val="24"/>
              </w:rPr>
              <w:t>assume</w:t>
            </w:r>
            <w:proofErr w:type="gramEnd"/>
            <w:r w:rsidRPr="00F67AE0">
              <w:rPr>
                <w:rFonts w:ascii="Times New Roman" w:hAnsi="Times New Roman" w:cs="Times New Roman"/>
                <w:sz w:val="24"/>
                <w:szCs w:val="24"/>
              </w:rPr>
              <w:t xml:space="preserve"> the vehicle has an open differential.)</w:t>
            </w:r>
          </w:p>
          <w:p w:rsidR="004F0BD3" w:rsidRPr="00F67AE0" w:rsidRDefault="004F0BD3" w:rsidP="004F0BD3">
            <w:pPr>
              <w:pStyle w:val="NoSpacing"/>
              <w:ind w:left="5040"/>
              <w:rPr>
                <w:rFonts w:ascii="Times New Roman" w:hAnsi="Times New Roman" w:cs="Times New Roman"/>
                <w:b/>
                <w:sz w:val="24"/>
                <w:szCs w:val="24"/>
              </w:rPr>
            </w:pPr>
          </w:p>
          <w:p w:rsidR="004F0BD3" w:rsidRPr="00F67AE0" w:rsidRDefault="00B510B5"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Using Pythagoras  (1336N²</w:t>
            </w:r>
            <w:r w:rsidR="004F0BD3" w:rsidRPr="00F67AE0">
              <w:rPr>
                <w:rFonts w:ascii="Times New Roman" w:hAnsi="Times New Roman" w:cs="Times New Roman"/>
                <w:sz w:val="24"/>
                <w:szCs w:val="24"/>
              </w:rPr>
              <w:t>) –(117</w:t>
            </w:r>
            <w:r w:rsidRPr="00F67AE0">
              <w:rPr>
                <w:rFonts w:ascii="Times New Roman" w:hAnsi="Times New Roman" w:cs="Times New Roman"/>
                <w:sz w:val="24"/>
                <w:szCs w:val="24"/>
              </w:rPr>
              <w:t>0N²</w:t>
            </w:r>
            <w:r w:rsidR="004F0BD3" w:rsidRPr="00F67AE0">
              <w:rPr>
                <w:rFonts w:ascii="Times New Roman" w:hAnsi="Times New Roman" w:cs="Times New Roman"/>
                <w:sz w:val="24"/>
                <w:szCs w:val="24"/>
              </w:rPr>
              <w:t>) =</w:t>
            </w:r>
            <w:r w:rsidRPr="00F67AE0">
              <w:rPr>
                <w:rFonts w:ascii="Times New Roman" w:hAnsi="Times New Roman" w:cs="Times New Roman"/>
                <w:sz w:val="24"/>
                <w:szCs w:val="24"/>
              </w:rPr>
              <w:t xml:space="preserve"> longitudinal drive force grip²</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Therefore available longitudinal drive force -= 645N</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The vehicle already needs 184N from each wheel</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There the additional drive force is 645 – 184 = 461N on each wheel.</w:t>
            </w:r>
          </w:p>
          <w:p w:rsidR="004F0BD3" w:rsidRPr="00F67AE0" w:rsidRDefault="004F0BD3" w:rsidP="004F0BD3">
            <w:pPr>
              <w:pStyle w:val="NoSpacing"/>
              <w:ind w:left="720"/>
              <w:rPr>
                <w:rFonts w:ascii="Times New Roman" w:hAnsi="Times New Roman" w:cs="Times New Roman"/>
                <w:sz w:val="24"/>
                <w:szCs w:val="24"/>
              </w:rPr>
            </w:pPr>
          </w:p>
          <w:p w:rsidR="004F0BD3" w:rsidRPr="00F67AE0" w:rsidRDefault="004F0BD3" w:rsidP="00833B2A">
            <w:pPr>
              <w:rPr>
                <w:rFonts w:ascii="Times New Roman" w:hAnsi="Times New Roman"/>
                <w:sz w:val="24"/>
                <w:szCs w:val="24"/>
              </w:rPr>
            </w:pPr>
          </w:p>
        </w:tc>
        <w:tc>
          <w:tcPr>
            <w:tcW w:w="992"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r w:rsidRPr="00F67AE0">
              <w:rPr>
                <w:rFonts w:ascii="Times New Roman" w:hAnsi="Times New Roman"/>
                <w:sz w:val="24"/>
                <w:szCs w:val="24"/>
              </w:rPr>
              <w:t>4</w:t>
            </w:r>
          </w:p>
        </w:tc>
      </w:tr>
      <w:tr w:rsidR="004F0BD3" w:rsidRPr="00F67AE0" w:rsidTr="004F0BD3">
        <w:tc>
          <w:tcPr>
            <w:tcW w:w="850"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r w:rsidRPr="00F67AE0">
              <w:rPr>
                <w:rFonts w:ascii="Times New Roman" w:hAnsi="Times New Roman"/>
                <w:sz w:val="24"/>
                <w:szCs w:val="24"/>
              </w:rPr>
              <w:t>2.h</w:t>
            </w: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tc>
        <w:tc>
          <w:tcPr>
            <w:tcW w:w="8080" w:type="dxa"/>
          </w:tcPr>
          <w:p w:rsidR="004F0BD3" w:rsidRPr="00F67AE0" w:rsidRDefault="004F0BD3" w:rsidP="00833B2A">
            <w:pPr>
              <w:rPr>
                <w:rFonts w:ascii="Times New Roman" w:hAnsi="Times New Roman"/>
                <w:sz w:val="24"/>
                <w:szCs w:val="24"/>
              </w:rPr>
            </w:pP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The addition of a torque vectoring differential would allow additional drive force to be directed to the outside wheel.</w:t>
            </w:r>
          </w:p>
          <w:p w:rsidR="004F0BD3" w:rsidRPr="00F67AE0" w:rsidRDefault="004F0BD3" w:rsidP="004F0BD3">
            <w:pPr>
              <w:pStyle w:val="NoSpacing"/>
              <w:ind w:left="720"/>
              <w:rPr>
                <w:rFonts w:ascii="Times New Roman" w:hAnsi="Times New Roman" w:cs="Times New Roman"/>
                <w:sz w:val="24"/>
                <w:szCs w:val="24"/>
              </w:rPr>
            </w:pPr>
            <w:r w:rsidRPr="00F67AE0">
              <w:rPr>
                <w:rFonts w:ascii="Times New Roman" w:hAnsi="Times New Roman" w:cs="Times New Roman"/>
                <w:sz w:val="24"/>
                <w:szCs w:val="24"/>
              </w:rPr>
              <w:t>Explain how a torque vectoring differential can obtain a greater drive force to the outside wheel. Use graphs and/or diagrams to support your discussion. How would the torque capacity of the unit be selected?</w:t>
            </w:r>
          </w:p>
          <w:p w:rsidR="004F0BD3" w:rsidRPr="00F67AE0" w:rsidRDefault="004F0BD3" w:rsidP="004F0BD3">
            <w:pPr>
              <w:pStyle w:val="ListParagraph"/>
              <w:rPr>
                <w:b/>
                <w:sz w:val="24"/>
                <w:szCs w:val="24"/>
              </w:rPr>
            </w:pPr>
            <w:r w:rsidRPr="00F67AE0">
              <w:rPr>
                <w:sz w:val="24"/>
                <w:szCs w:val="24"/>
              </w:rPr>
              <w:tab/>
            </w:r>
            <w:r w:rsidRPr="00F67AE0">
              <w:rPr>
                <w:sz w:val="24"/>
                <w:szCs w:val="24"/>
              </w:rPr>
              <w:tab/>
            </w:r>
            <w:r w:rsidRPr="00F67AE0">
              <w:rPr>
                <w:sz w:val="24"/>
                <w:szCs w:val="24"/>
              </w:rPr>
              <w:tab/>
            </w:r>
            <w:r w:rsidRPr="00F67AE0">
              <w:rPr>
                <w:sz w:val="24"/>
                <w:szCs w:val="24"/>
              </w:rPr>
              <w:tab/>
            </w:r>
            <w:r w:rsidRPr="00F67AE0">
              <w:rPr>
                <w:sz w:val="24"/>
                <w:szCs w:val="24"/>
              </w:rPr>
              <w:tab/>
            </w:r>
            <w:r w:rsidRPr="00F67AE0">
              <w:rPr>
                <w:sz w:val="24"/>
                <w:szCs w:val="24"/>
              </w:rPr>
              <w:tab/>
            </w:r>
          </w:p>
          <w:p w:rsidR="004F0BD3" w:rsidRPr="00F67AE0" w:rsidRDefault="004F0BD3" w:rsidP="004F0BD3">
            <w:pPr>
              <w:pStyle w:val="NoSpacing"/>
              <w:ind w:left="1080"/>
              <w:rPr>
                <w:rFonts w:ascii="Times New Roman" w:hAnsi="Times New Roman" w:cs="Times New Roman"/>
                <w:sz w:val="24"/>
                <w:szCs w:val="24"/>
              </w:rPr>
            </w:pPr>
            <w:r w:rsidRPr="00F67AE0">
              <w:rPr>
                <w:rFonts w:ascii="Times New Roman" w:hAnsi="Times New Roman" w:cs="Times New Roman"/>
                <w:sz w:val="24"/>
                <w:szCs w:val="24"/>
              </w:rPr>
              <w:t>The mu slip curve should be drawn and an explanation of the requirement to increase speed of the wheel. The max slip of 15% or similar should be mentioned.</w:t>
            </w:r>
          </w:p>
          <w:p w:rsidR="004F0BD3" w:rsidRPr="00F67AE0" w:rsidRDefault="004F0BD3" w:rsidP="004F0BD3">
            <w:pPr>
              <w:pStyle w:val="NoSpacing"/>
              <w:ind w:left="1080"/>
              <w:rPr>
                <w:rFonts w:ascii="Times New Roman" w:hAnsi="Times New Roman" w:cs="Times New Roman"/>
                <w:sz w:val="24"/>
                <w:szCs w:val="24"/>
              </w:rPr>
            </w:pPr>
            <w:r w:rsidRPr="00F67AE0">
              <w:rPr>
                <w:rFonts w:ascii="Times New Roman" w:hAnsi="Times New Roman" w:cs="Times New Roman"/>
                <w:sz w:val="24"/>
                <w:szCs w:val="24"/>
              </w:rPr>
              <w:t>The torque capacity would have to ensure that it was as great as the grip levels</w:t>
            </w:r>
          </w:p>
          <w:p w:rsidR="004F0BD3" w:rsidRPr="00F67AE0" w:rsidRDefault="004F0BD3" w:rsidP="004F0BD3">
            <w:pPr>
              <w:pStyle w:val="NoSpacing"/>
              <w:ind w:left="1080"/>
              <w:rPr>
                <w:rFonts w:ascii="Times New Roman" w:hAnsi="Times New Roman" w:cs="Times New Roman"/>
                <w:sz w:val="24"/>
                <w:szCs w:val="24"/>
              </w:rPr>
            </w:pPr>
            <w:proofErr w:type="spellStart"/>
            <w:r w:rsidRPr="00F67AE0">
              <w:rPr>
                <w:rFonts w:ascii="Times New Roman" w:hAnsi="Times New Roman" w:cs="Times New Roman"/>
                <w:sz w:val="24"/>
                <w:szCs w:val="24"/>
              </w:rPr>
              <w:t>Eg</w:t>
            </w:r>
            <w:proofErr w:type="spellEnd"/>
            <w:r w:rsidRPr="00F67AE0">
              <w:rPr>
                <w:rFonts w:ascii="Times New Roman" w:hAnsi="Times New Roman" w:cs="Times New Roman"/>
                <w:sz w:val="24"/>
                <w:szCs w:val="24"/>
              </w:rPr>
              <w:t xml:space="preserve"> static </w:t>
            </w:r>
            <w:proofErr w:type="spellStart"/>
            <w:r w:rsidRPr="00F67AE0">
              <w:rPr>
                <w:rFonts w:ascii="Times New Roman" w:hAnsi="Times New Roman" w:cs="Times New Roman"/>
                <w:sz w:val="24"/>
                <w:szCs w:val="24"/>
              </w:rPr>
              <w:t>vert</w:t>
            </w:r>
            <w:proofErr w:type="spellEnd"/>
            <w:r w:rsidRPr="00F67AE0">
              <w:rPr>
                <w:rFonts w:ascii="Times New Roman" w:hAnsi="Times New Roman" w:cs="Times New Roman"/>
                <w:sz w:val="24"/>
                <w:szCs w:val="24"/>
              </w:rPr>
              <w:t xml:space="preserve"> load is 375 kg x 9.81 = 3677N</w:t>
            </w:r>
          </w:p>
          <w:p w:rsidR="004F0BD3" w:rsidRPr="00F67AE0" w:rsidRDefault="004F0BD3" w:rsidP="004F0BD3">
            <w:pPr>
              <w:pStyle w:val="NoSpacing"/>
              <w:ind w:left="1080"/>
              <w:rPr>
                <w:rFonts w:ascii="Times New Roman" w:hAnsi="Times New Roman" w:cs="Times New Roman"/>
                <w:sz w:val="24"/>
                <w:szCs w:val="24"/>
              </w:rPr>
            </w:pPr>
            <w:r w:rsidRPr="00F67AE0">
              <w:rPr>
                <w:rFonts w:ascii="Times New Roman" w:hAnsi="Times New Roman" w:cs="Times New Roman"/>
                <w:sz w:val="24"/>
                <w:szCs w:val="24"/>
              </w:rPr>
              <w:t>3677N x 0.29m = 1067Nm</w:t>
            </w:r>
          </w:p>
          <w:p w:rsidR="004F0BD3" w:rsidRPr="00F67AE0" w:rsidRDefault="004F0BD3" w:rsidP="00833B2A">
            <w:pPr>
              <w:rPr>
                <w:rFonts w:ascii="Times New Roman" w:hAnsi="Times New Roman"/>
                <w:sz w:val="24"/>
                <w:szCs w:val="24"/>
              </w:rPr>
            </w:pPr>
          </w:p>
        </w:tc>
        <w:tc>
          <w:tcPr>
            <w:tcW w:w="992" w:type="dxa"/>
          </w:tcPr>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p>
          <w:p w:rsidR="004F0BD3" w:rsidRPr="00F67AE0" w:rsidRDefault="004F0BD3" w:rsidP="00833B2A">
            <w:pPr>
              <w:rPr>
                <w:rFonts w:ascii="Times New Roman" w:hAnsi="Times New Roman"/>
                <w:sz w:val="24"/>
                <w:szCs w:val="24"/>
              </w:rPr>
            </w:pPr>
            <w:r w:rsidRPr="00F67AE0">
              <w:rPr>
                <w:rFonts w:ascii="Times New Roman" w:hAnsi="Times New Roman"/>
                <w:sz w:val="24"/>
                <w:szCs w:val="24"/>
              </w:rPr>
              <w:t>4</w:t>
            </w:r>
          </w:p>
        </w:tc>
      </w:tr>
      <w:tr w:rsidR="004F0BD3" w:rsidRPr="00F67AE0" w:rsidTr="004F0BD3">
        <w:tc>
          <w:tcPr>
            <w:tcW w:w="850" w:type="dxa"/>
          </w:tcPr>
          <w:p w:rsidR="004F0BD3" w:rsidRPr="00F67AE0" w:rsidRDefault="004F0BD3" w:rsidP="00833B2A">
            <w:pPr>
              <w:rPr>
                <w:rFonts w:ascii="Times New Roman" w:hAnsi="Times New Roman"/>
                <w:sz w:val="24"/>
                <w:szCs w:val="24"/>
              </w:rPr>
            </w:pPr>
          </w:p>
        </w:tc>
        <w:tc>
          <w:tcPr>
            <w:tcW w:w="8080" w:type="dxa"/>
          </w:tcPr>
          <w:p w:rsidR="004F0BD3" w:rsidRPr="00F67AE0" w:rsidRDefault="004F0BD3" w:rsidP="00833B2A">
            <w:pPr>
              <w:rPr>
                <w:rFonts w:ascii="Times New Roman" w:hAnsi="Times New Roman"/>
                <w:sz w:val="24"/>
                <w:szCs w:val="24"/>
              </w:rPr>
            </w:pPr>
          </w:p>
        </w:tc>
        <w:tc>
          <w:tcPr>
            <w:tcW w:w="992" w:type="dxa"/>
          </w:tcPr>
          <w:p w:rsidR="004F0BD3" w:rsidRPr="00F67AE0" w:rsidRDefault="004F0BD3" w:rsidP="00833B2A">
            <w:pPr>
              <w:rPr>
                <w:rFonts w:ascii="Times New Roman" w:hAnsi="Times New Roman"/>
                <w:sz w:val="24"/>
                <w:szCs w:val="24"/>
              </w:rPr>
            </w:pPr>
          </w:p>
        </w:tc>
      </w:tr>
    </w:tbl>
    <w:p w:rsidR="0046267E" w:rsidRPr="00F67AE0" w:rsidRDefault="0046267E" w:rsidP="00955A22">
      <w:pPr>
        <w:rPr>
          <w:rFonts w:ascii="Times New Roman" w:hAnsi="Times New Roman"/>
          <w:sz w:val="24"/>
          <w:szCs w:val="24"/>
        </w:rPr>
      </w:pPr>
    </w:p>
    <w:p w:rsidR="0046267E" w:rsidRPr="00F67AE0" w:rsidRDefault="0046267E" w:rsidP="00955A22">
      <w:pPr>
        <w:rPr>
          <w:rFonts w:ascii="Times New Roman" w:hAnsi="Times New Roman"/>
          <w:sz w:val="24"/>
          <w:szCs w:val="24"/>
        </w:rPr>
      </w:pPr>
    </w:p>
    <w:tbl>
      <w:tblPr>
        <w:tblStyle w:val="TableGrid"/>
        <w:tblW w:w="0" w:type="auto"/>
        <w:tblInd w:w="392" w:type="dxa"/>
        <w:tblLook w:val="04A0" w:firstRow="1" w:lastRow="0" w:firstColumn="1" w:lastColumn="0" w:noHBand="0" w:noVBand="1"/>
      </w:tblPr>
      <w:tblGrid>
        <w:gridCol w:w="709"/>
        <w:gridCol w:w="8221"/>
        <w:gridCol w:w="992"/>
      </w:tblGrid>
      <w:tr w:rsidR="0047176B" w:rsidRPr="00F67AE0" w:rsidTr="006C276F">
        <w:tc>
          <w:tcPr>
            <w:tcW w:w="709" w:type="dxa"/>
          </w:tcPr>
          <w:p w:rsidR="0047176B" w:rsidRPr="00F67AE0" w:rsidRDefault="0047176B" w:rsidP="006C276F">
            <w:pPr>
              <w:rPr>
                <w:rFonts w:ascii="Times New Roman" w:hAnsi="Times New Roman"/>
                <w:b/>
                <w:sz w:val="24"/>
                <w:szCs w:val="24"/>
              </w:rPr>
            </w:pPr>
            <w:r w:rsidRPr="00F67AE0">
              <w:rPr>
                <w:rFonts w:ascii="Times New Roman" w:hAnsi="Times New Roman"/>
                <w:b/>
                <w:sz w:val="24"/>
                <w:szCs w:val="24"/>
              </w:rPr>
              <w:t>Q3</w:t>
            </w:r>
          </w:p>
        </w:tc>
        <w:tc>
          <w:tcPr>
            <w:tcW w:w="8221" w:type="dxa"/>
          </w:tcPr>
          <w:p w:rsidR="0047176B" w:rsidRPr="00F67AE0" w:rsidRDefault="0047176B" w:rsidP="006C276F">
            <w:pPr>
              <w:rPr>
                <w:rFonts w:ascii="Times New Roman" w:hAnsi="Times New Roman"/>
                <w:b/>
                <w:sz w:val="24"/>
                <w:szCs w:val="24"/>
              </w:rPr>
            </w:pPr>
            <w:r w:rsidRPr="00F67AE0">
              <w:rPr>
                <w:rFonts w:ascii="Times New Roman" w:hAnsi="Times New Roman"/>
                <w:b/>
                <w:sz w:val="24"/>
                <w:szCs w:val="24"/>
              </w:rPr>
              <w:t>Question</w:t>
            </w:r>
          </w:p>
        </w:tc>
        <w:tc>
          <w:tcPr>
            <w:tcW w:w="992" w:type="dxa"/>
          </w:tcPr>
          <w:p w:rsidR="0047176B" w:rsidRPr="00F67AE0" w:rsidRDefault="0047176B" w:rsidP="006C276F">
            <w:pPr>
              <w:rPr>
                <w:rFonts w:ascii="Times New Roman" w:hAnsi="Times New Roman"/>
                <w:b/>
                <w:sz w:val="24"/>
                <w:szCs w:val="24"/>
              </w:rPr>
            </w:pPr>
            <w:r w:rsidRPr="00F67AE0">
              <w:rPr>
                <w:rFonts w:ascii="Times New Roman" w:hAnsi="Times New Roman"/>
                <w:b/>
                <w:sz w:val="24"/>
                <w:szCs w:val="24"/>
              </w:rPr>
              <w:t>Marks</w:t>
            </w:r>
          </w:p>
        </w:tc>
      </w:tr>
      <w:tr w:rsidR="003465CD" w:rsidRPr="00F67AE0" w:rsidTr="006C276F">
        <w:tc>
          <w:tcPr>
            <w:tcW w:w="709" w:type="dxa"/>
          </w:tcPr>
          <w:p w:rsidR="003465CD" w:rsidRPr="00F67AE0" w:rsidRDefault="003465CD" w:rsidP="006C276F">
            <w:pPr>
              <w:rPr>
                <w:rFonts w:ascii="Times New Roman" w:hAnsi="Times New Roman"/>
                <w:sz w:val="24"/>
                <w:szCs w:val="24"/>
              </w:rPr>
            </w:pPr>
          </w:p>
        </w:tc>
        <w:tc>
          <w:tcPr>
            <w:tcW w:w="8221" w:type="dxa"/>
          </w:tcPr>
          <w:p w:rsidR="003465CD" w:rsidRPr="00F67AE0" w:rsidRDefault="003465CD" w:rsidP="006C276F">
            <w:pPr>
              <w:rPr>
                <w:rFonts w:ascii="Times New Roman" w:hAnsi="Times New Roman"/>
                <w:sz w:val="24"/>
                <w:szCs w:val="24"/>
              </w:rPr>
            </w:pPr>
          </w:p>
          <w:p w:rsidR="003465CD" w:rsidRPr="00F67AE0" w:rsidRDefault="003465CD" w:rsidP="003465CD">
            <w:pPr>
              <w:pStyle w:val="NoSpacing"/>
              <w:rPr>
                <w:rFonts w:ascii="Times New Roman" w:hAnsi="Times New Roman" w:cs="Times New Roman"/>
                <w:sz w:val="24"/>
                <w:szCs w:val="24"/>
              </w:rPr>
            </w:pPr>
            <w:r w:rsidRPr="00F67AE0">
              <w:rPr>
                <w:rFonts w:ascii="Times New Roman" w:hAnsi="Times New Roman" w:cs="Times New Roman"/>
                <w:sz w:val="24"/>
                <w:szCs w:val="24"/>
              </w:rPr>
              <w:t>A front wheel drive vehicle has the following specification</w:t>
            </w:r>
          </w:p>
          <w:p w:rsidR="003465CD" w:rsidRPr="00F67AE0" w:rsidRDefault="003465CD" w:rsidP="003465CD">
            <w:pPr>
              <w:pStyle w:val="NoSpacing"/>
              <w:rPr>
                <w:rFonts w:ascii="Times New Roman" w:hAnsi="Times New Roman" w:cs="Times New Roman"/>
                <w:sz w:val="24"/>
                <w:szCs w:val="24"/>
              </w:rPr>
            </w:pPr>
            <w:r w:rsidRPr="00F67AE0">
              <w:rPr>
                <w:rFonts w:ascii="Times New Roman" w:hAnsi="Times New Roman" w:cs="Times New Roman"/>
                <w:sz w:val="24"/>
                <w:szCs w:val="24"/>
              </w:rPr>
              <w:t>Mass distribution : front 750kg, rear 750kg</w:t>
            </w:r>
          </w:p>
          <w:p w:rsidR="003465CD" w:rsidRPr="00F67AE0" w:rsidRDefault="003465CD" w:rsidP="003465CD">
            <w:pPr>
              <w:pStyle w:val="NoSpacing"/>
              <w:rPr>
                <w:rFonts w:ascii="Times New Roman" w:hAnsi="Times New Roman" w:cs="Times New Roman"/>
                <w:sz w:val="24"/>
                <w:szCs w:val="24"/>
              </w:rPr>
            </w:pPr>
            <w:r w:rsidRPr="00F67AE0">
              <w:rPr>
                <w:rFonts w:ascii="Times New Roman" w:hAnsi="Times New Roman" w:cs="Times New Roman"/>
                <w:sz w:val="24"/>
                <w:szCs w:val="24"/>
              </w:rPr>
              <w:t>Rotational inertia – 2200 kgm^2</w:t>
            </w:r>
          </w:p>
          <w:p w:rsidR="003465CD" w:rsidRPr="00F67AE0" w:rsidRDefault="003465CD" w:rsidP="003465CD">
            <w:pPr>
              <w:pStyle w:val="NoSpacing"/>
              <w:rPr>
                <w:rFonts w:ascii="Times New Roman" w:hAnsi="Times New Roman" w:cs="Times New Roman"/>
                <w:sz w:val="24"/>
                <w:szCs w:val="24"/>
              </w:rPr>
            </w:pPr>
            <w:r w:rsidRPr="00F67AE0">
              <w:rPr>
                <w:rFonts w:ascii="Times New Roman" w:hAnsi="Times New Roman" w:cs="Times New Roman"/>
                <w:sz w:val="24"/>
                <w:szCs w:val="24"/>
              </w:rPr>
              <w:t>Centre of gravity height 600mm</w:t>
            </w:r>
          </w:p>
          <w:p w:rsidR="003465CD" w:rsidRPr="00F67AE0" w:rsidRDefault="003465CD" w:rsidP="003465CD">
            <w:pPr>
              <w:pStyle w:val="NoSpacing"/>
              <w:rPr>
                <w:rFonts w:ascii="Times New Roman" w:hAnsi="Times New Roman" w:cs="Times New Roman"/>
                <w:sz w:val="24"/>
                <w:szCs w:val="24"/>
              </w:rPr>
            </w:pPr>
            <w:r w:rsidRPr="00F67AE0">
              <w:rPr>
                <w:rFonts w:ascii="Times New Roman" w:hAnsi="Times New Roman" w:cs="Times New Roman"/>
                <w:sz w:val="24"/>
                <w:szCs w:val="24"/>
              </w:rPr>
              <w:t>Track width 1.5m</w:t>
            </w:r>
          </w:p>
          <w:p w:rsidR="003465CD" w:rsidRPr="00F67AE0" w:rsidRDefault="003465CD" w:rsidP="003465CD">
            <w:pPr>
              <w:pStyle w:val="NoSpacing"/>
              <w:rPr>
                <w:rFonts w:ascii="Times New Roman" w:hAnsi="Times New Roman" w:cs="Times New Roman"/>
                <w:sz w:val="24"/>
                <w:szCs w:val="24"/>
              </w:rPr>
            </w:pPr>
            <w:r w:rsidRPr="00F67AE0">
              <w:rPr>
                <w:rFonts w:ascii="Times New Roman" w:hAnsi="Times New Roman" w:cs="Times New Roman"/>
                <w:sz w:val="24"/>
                <w:szCs w:val="24"/>
              </w:rPr>
              <w:t>Wheel base 2.650m</w:t>
            </w:r>
          </w:p>
          <w:p w:rsidR="003465CD" w:rsidRPr="00F67AE0" w:rsidRDefault="003465CD" w:rsidP="003465CD">
            <w:pPr>
              <w:pStyle w:val="NoSpacing"/>
              <w:rPr>
                <w:rFonts w:ascii="Times New Roman" w:hAnsi="Times New Roman" w:cs="Times New Roman"/>
                <w:sz w:val="24"/>
                <w:szCs w:val="24"/>
              </w:rPr>
            </w:pPr>
            <w:r w:rsidRPr="00F67AE0">
              <w:rPr>
                <w:rFonts w:ascii="Times New Roman" w:hAnsi="Times New Roman" w:cs="Times New Roman"/>
                <w:sz w:val="24"/>
                <w:szCs w:val="24"/>
              </w:rPr>
              <w:t>Tyre rolling radius 290mm</w:t>
            </w:r>
          </w:p>
          <w:p w:rsidR="003465CD" w:rsidRPr="00F67AE0" w:rsidRDefault="003465CD" w:rsidP="003465CD">
            <w:pPr>
              <w:pStyle w:val="NoSpacing"/>
              <w:rPr>
                <w:rFonts w:ascii="Times New Roman" w:hAnsi="Times New Roman" w:cs="Times New Roman"/>
                <w:sz w:val="24"/>
                <w:szCs w:val="24"/>
              </w:rPr>
            </w:pPr>
            <w:r w:rsidRPr="00F67AE0">
              <w:rPr>
                <w:rFonts w:ascii="Times New Roman" w:hAnsi="Times New Roman" w:cs="Times New Roman"/>
                <w:sz w:val="24"/>
                <w:szCs w:val="24"/>
              </w:rPr>
              <w:t>Steering ratio 15:1</w:t>
            </w:r>
          </w:p>
          <w:p w:rsidR="003465CD" w:rsidRPr="00F67AE0" w:rsidRDefault="003465CD" w:rsidP="003465CD">
            <w:pPr>
              <w:pStyle w:val="NoSpacing"/>
              <w:rPr>
                <w:rFonts w:ascii="Times New Roman" w:hAnsi="Times New Roman" w:cs="Times New Roman"/>
                <w:sz w:val="24"/>
                <w:szCs w:val="24"/>
              </w:rPr>
            </w:pPr>
          </w:p>
          <w:p w:rsidR="003465CD" w:rsidRPr="00F67AE0" w:rsidRDefault="003465CD" w:rsidP="003465CD">
            <w:pPr>
              <w:pStyle w:val="NoSpacing"/>
              <w:rPr>
                <w:rFonts w:ascii="Times New Roman" w:hAnsi="Times New Roman" w:cs="Times New Roman"/>
                <w:sz w:val="24"/>
                <w:szCs w:val="24"/>
              </w:rPr>
            </w:pPr>
            <w:r w:rsidRPr="00F67AE0">
              <w:rPr>
                <w:rFonts w:ascii="Times New Roman" w:hAnsi="Times New Roman" w:cs="Times New Roman"/>
                <w:sz w:val="24"/>
                <w:szCs w:val="24"/>
              </w:rPr>
              <w:t>The vehicle is braking on a surface with split levels of grip. As shown.</w:t>
            </w:r>
          </w:p>
          <w:p w:rsidR="003465CD" w:rsidRPr="00F67AE0" w:rsidRDefault="003465CD" w:rsidP="003465CD">
            <w:pPr>
              <w:pStyle w:val="NoSpacing"/>
              <w:rPr>
                <w:rFonts w:ascii="Times New Roman" w:hAnsi="Times New Roman" w:cs="Times New Roman"/>
                <w:sz w:val="24"/>
                <w:szCs w:val="24"/>
              </w:rPr>
            </w:pPr>
            <w:r w:rsidRPr="00F67AE0">
              <w:rPr>
                <w:rFonts w:ascii="Times New Roman" w:hAnsi="Times New Roman" w:cs="Times New Roman"/>
                <w:sz w:val="24"/>
                <w:szCs w:val="24"/>
              </w:rPr>
              <w:t>The left of the vehicle is on ice  with:</w:t>
            </w:r>
          </w:p>
          <w:p w:rsidR="003465CD" w:rsidRPr="00F67AE0" w:rsidRDefault="003465CD" w:rsidP="003465CD">
            <w:pPr>
              <w:pStyle w:val="NoSpacing"/>
              <w:ind w:firstLine="720"/>
              <w:rPr>
                <w:rFonts w:ascii="Times New Roman" w:hAnsi="Times New Roman" w:cs="Times New Roman"/>
                <w:sz w:val="24"/>
                <w:szCs w:val="24"/>
              </w:rPr>
            </w:pPr>
            <w:r w:rsidRPr="00F67AE0">
              <w:rPr>
                <w:rFonts w:ascii="Times New Roman" w:hAnsi="Times New Roman" w:cs="Times New Roman"/>
                <w:sz w:val="24"/>
                <w:szCs w:val="24"/>
              </w:rPr>
              <w:t xml:space="preserve"> a rolling coefficient of friction 0.1 </w:t>
            </w:r>
          </w:p>
          <w:p w:rsidR="003465CD" w:rsidRPr="00F67AE0" w:rsidRDefault="003465CD" w:rsidP="003465CD">
            <w:pPr>
              <w:pStyle w:val="NoSpacing"/>
              <w:ind w:firstLine="720"/>
              <w:rPr>
                <w:rFonts w:ascii="Times New Roman" w:hAnsi="Times New Roman" w:cs="Times New Roman"/>
                <w:sz w:val="24"/>
                <w:szCs w:val="24"/>
              </w:rPr>
            </w:pPr>
            <w:r w:rsidRPr="00F67AE0">
              <w:rPr>
                <w:rFonts w:ascii="Times New Roman" w:hAnsi="Times New Roman" w:cs="Times New Roman"/>
                <w:sz w:val="24"/>
                <w:szCs w:val="24"/>
              </w:rPr>
              <w:t>and a sliding (locked wheel) coefficient of friction of 0.05</w:t>
            </w:r>
          </w:p>
          <w:p w:rsidR="003465CD" w:rsidRPr="00F67AE0" w:rsidRDefault="003465CD" w:rsidP="003465CD">
            <w:pPr>
              <w:pStyle w:val="NoSpacing"/>
              <w:rPr>
                <w:rFonts w:ascii="Times New Roman" w:hAnsi="Times New Roman" w:cs="Times New Roman"/>
                <w:sz w:val="24"/>
                <w:szCs w:val="24"/>
              </w:rPr>
            </w:pPr>
            <w:r w:rsidRPr="00F67AE0">
              <w:rPr>
                <w:rFonts w:ascii="Times New Roman" w:hAnsi="Times New Roman" w:cs="Times New Roman"/>
                <w:sz w:val="24"/>
                <w:szCs w:val="24"/>
              </w:rPr>
              <w:t>The right of the vehicle is on asphalt with</w:t>
            </w:r>
          </w:p>
          <w:p w:rsidR="003465CD" w:rsidRPr="00F67AE0" w:rsidRDefault="003465CD" w:rsidP="003465CD">
            <w:pPr>
              <w:pStyle w:val="NoSpacing"/>
              <w:ind w:firstLine="720"/>
              <w:rPr>
                <w:rFonts w:ascii="Times New Roman" w:hAnsi="Times New Roman" w:cs="Times New Roman"/>
                <w:sz w:val="24"/>
                <w:szCs w:val="24"/>
              </w:rPr>
            </w:pPr>
            <w:r w:rsidRPr="00F67AE0">
              <w:rPr>
                <w:rFonts w:ascii="Times New Roman" w:hAnsi="Times New Roman" w:cs="Times New Roman"/>
                <w:sz w:val="24"/>
                <w:szCs w:val="24"/>
              </w:rPr>
              <w:t xml:space="preserve">a rolling coefficient of friction 0.9 </w:t>
            </w:r>
          </w:p>
          <w:p w:rsidR="003465CD" w:rsidRPr="00F67AE0" w:rsidRDefault="003465CD" w:rsidP="003465CD">
            <w:pPr>
              <w:pStyle w:val="NoSpacing"/>
              <w:ind w:firstLine="720"/>
              <w:rPr>
                <w:rFonts w:ascii="Times New Roman" w:hAnsi="Times New Roman" w:cs="Times New Roman"/>
                <w:sz w:val="24"/>
                <w:szCs w:val="24"/>
              </w:rPr>
            </w:pPr>
            <w:r w:rsidRPr="00F67AE0">
              <w:rPr>
                <w:rFonts w:ascii="Times New Roman" w:hAnsi="Times New Roman" w:cs="Times New Roman"/>
                <w:sz w:val="24"/>
                <w:szCs w:val="24"/>
              </w:rPr>
              <w:t>and a sliding (locked wheel) coefficient of friction of 0.7</w:t>
            </w:r>
          </w:p>
          <w:p w:rsidR="003465CD" w:rsidRPr="00F67AE0" w:rsidRDefault="003465CD" w:rsidP="003465CD">
            <w:pPr>
              <w:pStyle w:val="NoSpacing"/>
              <w:rPr>
                <w:rFonts w:ascii="Times New Roman" w:hAnsi="Times New Roman" w:cs="Times New Roman"/>
                <w:sz w:val="24"/>
                <w:szCs w:val="24"/>
              </w:rPr>
            </w:pPr>
          </w:p>
          <w:p w:rsidR="003465CD" w:rsidRPr="00F67AE0" w:rsidRDefault="003465CD" w:rsidP="003465CD">
            <w:pPr>
              <w:pStyle w:val="NoSpacing"/>
              <w:rPr>
                <w:rFonts w:ascii="Times New Roman" w:hAnsi="Times New Roman" w:cs="Times New Roman"/>
                <w:sz w:val="24"/>
                <w:szCs w:val="24"/>
              </w:rPr>
            </w:pPr>
            <w:r w:rsidRPr="00F67AE0">
              <w:rPr>
                <w:rFonts w:ascii="Times New Roman" w:hAnsi="Times New Roman" w:cs="Times New Roman"/>
                <w:sz w:val="24"/>
                <w:szCs w:val="24"/>
              </w:rPr>
              <w:t>Initially the vehicle is not equipped with ABS and is travelling at 50kph.</w:t>
            </w:r>
          </w:p>
          <w:p w:rsidR="003465CD" w:rsidRPr="00F67AE0" w:rsidRDefault="003465CD" w:rsidP="003465CD">
            <w:pPr>
              <w:pStyle w:val="NoSpacing"/>
              <w:rPr>
                <w:rFonts w:ascii="Times New Roman" w:hAnsi="Times New Roman" w:cs="Times New Roman"/>
                <w:sz w:val="24"/>
                <w:szCs w:val="24"/>
              </w:rPr>
            </w:pPr>
            <w:r w:rsidRPr="00F67AE0">
              <w:rPr>
                <w:rFonts w:ascii="Times New Roman" w:hAnsi="Times New Roman" w:cs="Times New Roman"/>
                <w:sz w:val="24"/>
                <w:szCs w:val="24"/>
              </w:rPr>
              <w:t>The driver applies the brakes on an emergency stop and locks all four wheels.</w:t>
            </w:r>
          </w:p>
          <w:p w:rsidR="003465CD" w:rsidRPr="00F67AE0" w:rsidRDefault="003465CD" w:rsidP="006C276F">
            <w:pPr>
              <w:rPr>
                <w:rFonts w:ascii="Times New Roman" w:hAnsi="Times New Roman"/>
                <w:sz w:val="24"/>
                <w:szCs w:val="24"/>
              </w:rPr>
            </w:pPr>
          </w:p>
          <w:p w:rsidR="003465CD" w:rsidRPr="00F67AE0" w:rsidRDefault="003465CD" w:rsidP="006C276F">
            <w:pPr>
              <w:rPr>
                <w:rFonts w:ascii="Times New Roman" w:hAnsi="Times New Roman"/>
                <w:sz w:val="24"/>
                <w:szCs w:val="24"/>
              </w:rPr>
            </w:pPr>
          </w:p>
        </w:tc>
        <w:tc>
          <w:tcPr>
            <w:tcW w:w="992" w:type="dxa"/>
          </w:tcPr>
          <w:p w:rsidR="003465CD" w:rsidRPr="00F67AE0" w:rsidRDefault="003465CD" w:rsidP="006C276F">
            <w:pPr>
              <w:rPr>
                <w:rFonts w:ascii="Times New Roman" w:hAnsi="Times New Roman"/>
                <w:sz w:val="24"/>
                <w:szCs w:val="24"/>
              </w:rPr>
            </w:pPr>
          </w:p>
        </w:tc>
      </w:tr>
      <w:tr w:rsidR="0047176B" w:rsidRPr="00F67AE0" w:rsidTr="006C276F">
        <w:tc>
          <w:tcPr>
            <w:tcW w:w="709" w:type="dxa"/>
          </w:tcPr>
          <w:p w:rsidR="0047176B" w:rsidRPr="00F67AE0" w:rsidRDefault="0047176B" w:rsidP="006C276F">
            <w:pPr>
              <w:rPr>
                <w:rFonts w:ascii="Times New Roman" w:hAnsi="Times New Roman"/>
                <w:sz w:val="24"/>
                <w:szCs w:val="24"/>
              </w:rPr>
            </w:pPr>
            <w:r w:rsidRPr="00F67AE0">
              <w:rPr>
                <w:rFonts w:ascii="Times New Roman" w:hAnsi="Times New Roman"/>
                <w:sz w:val="24"/>
                <w:szCs w:val="24"/>
              </w:rPr>
              <w:t>3a</w:t>
            </w:r>
          </w:p>
          <w:p w:rsidR="0047176B" w:rsidRPr="00F67AE0" w:rsidRDefault="0047176B" w:rsidP="006C276F">
            <w:pPr>
              <w:rPr>
                <w:rFonts w:ascii="Times New Roman" w:hAnsi="Times New Roman"/>
                <w:sz w:val="24"/>
                <w:szCs w:val="24"/>
              </w:rPr>
            </w:pPr>
          </w:p>
        </w:tc>
        <w:tc>
          <w:tcPr>
            <w:tcW w:w="8221" w:type="dxa"/>
          </w:tcPr>
          <w:p w:rsidR="0047176B" w:rsidRPr="00F67AE0" w:rsidRDefault="0047176B" w:rsidP="006C276F">
            <w:pPr>
              <w:rPr>
                <w:rFonts w:ascii="Times New Roman" w:hAnsi="Times New Roman"/>
                <w:sz w:val="24"/>
                <w:szCs w:val="24"/>
              </w:rPr>
            </w:pPr>
          </w:p>
          <w:p w:rsidR="003465CD" w:rsidRPr="00F67AE0" w:rsidRDefault="003465C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What is the rate of deceleration?</w:t>
            </w:r>
          </w:p>
          <w:p w:rsidR="003465CD" w:rsidRPr="00F67AE0" w:rsidRDefault="003465CD" w:rsidP="003465CD">
            <w:pPr>
              <w:pStyle w:val="NoSpacing"/>
              <w:ind w:left="4320"/>
              <w:rPr>
                <w:rFonts w:ascii="Times New Roman" w:hAnsi="Times New Roman" w:cs="Times New Roman"/>
                <w:b/>
                <w:sz w:val="24"/>
                <w:szCs w:val="24"/>
              </w:rPr>
            </w:pPr>
          </w:p>
          <w:p w:rsidR="003465CD" w:rsidRPr="00F67AE0" w:rsidRDefault="003465CD" w:rsidP="003465C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Vertical force on each side of the vehicle is 750kg x 9.81 = 7358N</w:t>
            </w:r>
          </w:p>
          <w:p w:rsidR="003465CD" w:rsidRPr="00F67AE0" w:rsidRDefault="003465CD" w:rsidP="003465C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Left side grip = 7358 x 0.05 = 368N</w:t>
            </w:r>
          </w:p>
          <w:p w:rsidR="003465CD" w:rsidRPr="00F67AE0" w:rsidRDefault="003465CD" w:rsidP="003465C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Right side grip = 7358 x 0.7 = 5151N</w:t>
            </w:r>
          </w:p>
          <w:p w:rsidR="003465CD" w:rsidRPr="00F67AE0" w:rsidRDefault="003465CD" w:rsidP="003465C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Total grip = 5151 + 568 = 5519 N</w:t>
            </w:r>
          </w:p>
          <w:p w:rsidR="003465CD" w:rsidRPr="00F67AE0" w:rsidRDefault="003465CD" w:rsidP="003465CD">
            <w:pPr>
              <w:pStyle w:val="NoSpacing"/>
              <w:ind w:left="720"/>
              <w:rPr>
                <w:rFonts w:ascii="Times New Roman" w:hAnsi="Times New Roman" w:cs="Times New Roman"/>
                <w:sz w:val="24"/>
                <w:szCs w:val="24"/>
              </w:rPr>
            </w:pPr>
          </w:p>
          <w:p w:rsidR="003465CD" w:rsidRPr="00F67AE0" w:rsidRDefault="003465CD" w:rsidP="003465CD">
            <w:pPr>
              <w:pStyle w:val="NoSpacing"/>
              <w:ind w:left="720"/>
              <w:rPr>
                <w:rFonts w:ascii="Times New Roman" w:hAnsi="Times New Roman" w:cs="Times New Roman"/>
                <w:sz w:val="24"/>
                <w:szCs w:val="24"/>
              </w:rPr>
            </w:pPr>
            <w:r w:rsidRPr="00F67AE0">
              <w:rPr>
                <w:rFonts w:ascii="Times New Roman" w:hAnsi="Times New Roman" w:cs="Times New Roman"/>
                <w:sz w:val="24"/>
                <w:szCs w:val="24"/>
              </w:rPr>
              <w:lastRenderedPageBreak/>
              <w:t>Deceleration = force / mass = 5519/1500 = 3.68 m/s/s</w:t>
            </w:r>
          </w:p>
          <w:p w:rsidR="0047176B" w:rsidRPr="00F67AE0" w:rsidRDefault="0047176B" w:rsidP="003465CD">
            <w:pPr>
              <w:pStyle w:val="NoSpacing"/>
              <w:ind w:left="720"/>
              <w:rPr>
                <w:rFonts w:ascii="Times New Roman" w:hAnsi="Times New Roman" w:cs="Times New Roman"/>
                <w:sz w:val="24"/>
                <w:szCs w:val="24"/>
              </w:rPr>
            </w:pPr>
          </w:p>
        </w:tc>
        <w:tc>
          <w:tcPr>
            <w:tcW w:w="992" w:type="dxa"/>
          </w:tcPr>
          <w:p w:rsidR="0047176B" w:rsidRPr="00F67AE0" w:rsidRDefault="003465CD" w:rsidP="006C276F">
            <w:pPr>
              <w:rPr>
                <w:rFonts w:ascii="Times New Roman" w:hAnsi="Times New Roman"/>
                <w:sz w:val="24"/>
                <w:szCs w:val="24"/>
              </w:rPr>
            </w:pPr>
            <w:r w:rsidRPr="00F67AE0">
              <w:rPr>
                <w:rFonts w:ascii="Times New Roman" w:hAnsi="Times New Roman"/>
                <w:sz w:val="24"/>
                <w:szCs w:val="24"/>
              </w:rPr>
              <w:lastRenderedPageBreak/>
              <w:t>3</w:t>
            </w:r>
          </w:p>
        </w:tc>
      </w:tr>
      <w:tr w:rsidR="0047176B" w:rsidRPr="00F67AE0" w:rsidTr="006C276F">
        <w:tc>
          <w:tcPr>
            <w:tcW w:w="709" w:type="dxa"/>
          </w:tcPr>
          <w:p w:rsidR="0047176B" w:rsidRPr="00F67AE0" w:rsidRDefault="00103D81" w:rsidP="006C276F">
            <w:pPr>
              <w:rPr>
                <w:rFonts w:ascii="Times New Roman" w:hAnsi="Times New Roman"/>
                <w:sz w:val="24"/>
                <w:szCs w:val="24"/>
              </w:rPr>
            </w:pPr>
            <w:r w:rsidRPr="00F67AE0">
              <w:rPr>
                <w:rFonts w:ascii="Times New Roman" w:hAnsi="Times New Roman"/>
                <w:sz w:val="24"/>
                <w:szCs w:val="24"/>
              </w:rPr>
              <w:t>3</w:t>
            </w:r>
            <w:r w:rsidR="0047176B" w:rsidRPr="00F67AE0">
              <w:rPr>
                <w:rFonts w:ascii="Times New Roman" w:hAnsi="Times New Roman"/>
                <w:sz w:val="24"/>
                <w:szCs w:val="24"/>
              </w:rPr>
              <w:t>b</w:t>
            </w:r>
          </w:p>
          <w:p w:rsidR="0047176B" w:rsidRPr="00F67AE0" w:rsidRDefault="0047176B" w:rsidP="006C276F">
            <w:pPr>
              <w:rPr>
                <w:rFonts w:ascii="Times New Roman" w:hAnsi="Times New Roman"/>
                <w:sz w:val="24"/>
                <w:szCs w:val="24"/>
              </w:rPr>
            </w:pPr>
          </w:p>
        </w:tc>
        <w:tc>
          <w:tcPr>
            <w:tcW w:w="8221" w:type="dxa"/>
          </w:tcPr>
          <w:p w:rsidR="0047176B" w:rsidRPr="00F67AE0" w:rsidRDefault="0047176B" w:rsidP="00720F9D">
            <w:pPr>
              <w:pStyle w:val="NoSpacing"/>
              <w:ind w:left="720"/>
              <w:rPr>
                <w:rFonts w:ascii="Times New Roman" w:hAnsi="Times New Roman" w:cs="Times New Roman"/>
                <w:sz w:val="24"/>
                <w:szCs w:val="24"/>
              </w:rPr>
            </w:pPr>
          </w:p>
          <w:p w:rsidR="003465CD" w:rsidRPr="00F67AE0" w:rsidRDefault="003465C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 xml:space="preserve">What is the yaw moment </w:t>
            </w:r>
            <w:proofErr w:type="gramStart"/>
            <w:r w:rsidRPr="00F67AE0">
              <w:rPr>
                <w:rFonts w:ascii="Times New Roman" w:hAnsi="Times New Roman" w:cs="Times New Roman"/>
                <w:sz w:val="24"/>
                <w:szCs w:val="24"/>
              </w:rPr>
              <w:t>generated ?</w:t>
            </w:r>
            <w:proofErr w:type="gramEnd"/>
          </w:p>
          <w:p w:rsidR="003465CD" w:rsidRPr="00F67AE0" w:rsidRDefault="003465CD" w:rsidP="003465CD">
            <w:pPr>
              <w:pStyle w:val="NoSpacing"/>
              <w:ind w:left="4320"/>
              <w:rPr>
                <w:rFonts w:ascii="Times New Roman" w:hAnsi="Times New Roman" w:cs="Times New Roman"/>
                <w:b/>
                <w:sz w:val="24"/>
                <w:szCs w:val="24"/>
              </w:rPr>
            </w:pPr>
          </w:p>
          <w:p w:rsidR="003465CD" w:rsidRPr="00F67AE0" w:rsidRDefault="003465CD" w:rsidP="003465C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Difference in braking forces = 5151 – 368 = 4783N</w:t>
            </w:r>
          </w:p>
          <w:p w:rsidR="003465CD" w:rsidRPr="00F67AE0" w:rsidRDefault="003465CD" w:rsidP="003465C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Moment = 4783 x 0.75 m = 3587 Nm</w:t>
            </w:r>
          </w:p>
          <w:p w:rsidR="003465CD" w:rsidRPr="00F67AE0" w:rsidRDefault="003465CD" w:rsidP="00720F9D">
            <w:pPr>
              <w:pStyle w:val="NoSpacing"/>
              <w:ind w:left="720"/>
              <w:rPr>
                <w:rFonts w:ascii="Times New Roman" w:hAnsi="Times New Roman" w:cs="Times New Roman"/>
                <w:sz w:val="24"/>
                <w:szCs w:val="24"/>
              </w:rPr>
            </w:pPr>
          </w:p>
        </w:tc>
        <w:tc>
          <w:tcPr>
            <w:tcW w:w="992" w:type="dxa"/>
          </w:tcPr>
          <w:p w:rsidR="003465CD" w:rsidRPr="00F67AE0" w:rsidRDefault="003465CD" w:rsidP="006C276F">
            <w:pPr>
              <w:rPr>
                <w:rFonts w:ascii="Times New Roman" w:hAnsi="Times New Roman"/>
                <w:sz w:val="24"/>
                <w:szCs w:val="24"/>
              </w:rPr>
            </w:pPr>
          </w:p>
          <w:p w:rsidR="003465CD" w:rsidRPr="00F67AE0" w:rsidRDefault="003465CD" w:rsidP="006C276F">
            <w:pPr>
              <w:rPr>
                <w:rFonts w:ascii="Times New Roman" w:hAnsi="Times New Roman"/>
                <w:sz w:val="24"/>
                <w:szCs w:val="24"/>
              </w:rPr>
            </w:pPr>
          </w:p>
          <w:p w:rsidR="0047176B" w:rsidRPr="00F67AE0" w:rsidRDefault="003465CD" w:rsidP="006C276F">
            <w:pPr>
              <w:rPr>
                <w:rFonts w:ascii="Times New Roman" w:hAnsi="Times New Roman"/>
                <w:sz w:val="24"/>
                <w:szCs w:val="24"/>
              </w:rPr>
            </w:pPr>
            <w:r w:rsidRPr="00F67AE0">
              <w:rPr>
                <w:rFonts w:ascii="Times New Roman" w:hAnsi="Times New Roman"/>
                <w:sz w:val="24"/>
                <w:szCs w:val="24"/>
              </w:rPr>
              <w:t>2</w:t>
            </w:r>
          </w:p>
        </w:tc>
      </w:tr>
      <w:tr w:rsidR="0047176B" w:rsidRPr="00F67AE0" w:rsidTr="006C276F">
        <w:tc>
          <w:tcPr>
            <w:tcW w:w="709" w:type="dxa"/>
          </w:tcPr>
          <w:p w:rsidR="0047176B" w:rsidRPr="00F67AE0" w:rsidRDefault="00103D81" w:rsidP="006C276F">
            <w:pPr>
              <w:rPr>
                <w:rFonts w:ascii="Times New Roman" w:hAnsi="Times New Roman"/>
                <w:sz w:val="24"/>
                <w:szCs w:val="24"/>
              </w:rPr>
            </w:pPr>
            <w:r w:rsidRPr="00F67AE0">
              <w:rPr>
                <w:rFonts w:ascii="Times New Roman" w:hAnsi="Times New Roman"/>
                <w:sz w:val="24"/>
                <w:szCs w:val="24"/>
              </w:rPr>
              <w:t>3</w:t>
            </w:r>
            <w:r w:rsidR="0047176B" w:rsidRPr="00F67AE0">
              <w:rPr>
                <w:rFonts w:ascii="Times New Roman" w:hAnsi="Times New Roman"/>
                <w:sz w:val="24"/>
                <w:szCs w:val="24"/>
              </w:rPr>
              <w:t>c</w:t>
            </w:r>
          </w:p>
          <w:p w:rsidR="0047176B" w:rsidRPr="00F67AE0" w:rsidRDefault="0047176B" w:rsidP="006C276F">
            <w:pPr>
              <w:rPr>
                <w:rFonts w:ascii="Times New Roman" w:hAnsi="Times New Roman"/>
                <w:sz w:val="24"/>
                <w:szCs w:val="24"/>
              </w:rPr>
            </w:pPr>
          </w:p>
        </w:tc>
        <w:tc>
          <w:tcPr>
            <w:tcW w:w="8221" w:type="dxa"/>
          </w:tcPr>
          <w:p w:rsidR="0047176B" w:rsidRPr="00F67AE0" w:rsidRDefault="0047176B" w:rsidP="003465CD">
            <w:pPr>
              <w:ind w:firstLine="720"/>
              <w:rPr>
                <w:rFonts w:ascii="Times New Roman" w:hAnsi="Times New Roman"/>
                <w:sz w:val="24"/>
                <w:szCs w:val="24"/>
              </w:rPr>
            </w:pPr>
          </w:p>
          <w:p w:rsidR="003465CD" w:rsidRPr="00F67AE0" w:rsidRDefault="003465C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Calculate the resulting rotational acceleration</w:t>
            </w:r>
          </w:p>
          <w:p w:rsidR="003465CD" w:rsidRPr="00F67AE0" w:rsidRDefault="003465CD" w:rsidP="003465CD">
            <w:pPr>
              <w:pStyle w:val="NoSpacing"/>
              <w:ind w:left="4320"/>
              <w:rPr>
                <w:rFonts w:ascii="Times New Roman" w:hAnsi="Times New Roman" w:cs="Times New Roman"/>
                <w:b/>
                <w:sz w:val="24"/>
                <w:szCs w:val="24"/>
              </w:rPr>
            </w:pPr>
          </w:p>
          <w:p w:rsidR="003465CD" w:rsidRPr="00F67AE0" w:rsidRDefault="003465CD" w:rsidP="003465C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 xml:space="preserve">Moment = Vehicle inertia x rotational </w:t>
            </w:r>
            <w:proofErr w:type="spellStart"/>
            <w:r w:rsidRPr="00F67AE0">
              <w:rPr>
                <w:rFonts w:ascii="Times New Roman" w:hAnsi="Times New Roman" w:cs="Times New Roman"/>
                <w:sz w:val="24"/>
                <w:szCs w:val="24"/>
              </w:rPr>
              <w:t>accel</w:t>
            </w:r>
            <w:proofErr w:type="spellEnd"/>
          </w:p>
          <w:p w:rsidR="003465CD" w:rsidRPr="00F67AE0" w:rsidRDefault="003465CD" w:rsidP="003465CD">
            <w:pPr>
              <w:pStyle w:val="NoSpacing"/>
              <w:ind w:left="720"/>
              <w:rPr>
                <w:rFonts w:ascii="Times New Roman" w:hAnsi="Times New Roman" w:cs="Times New Roman"/>
                <w:sz w:val="24"/>
                <w:szCs w:val="24"/>
              </w:rPr>
            </w:pPr>
            <w:proofErr w:type="spellStart"/>
            <w:r w:rsidRPr="00F67AE0">
              <w:rPr>
                <w:rFonts w:ascii="Times New Roman" w:hAnsi="Times New Roman" w:cs="Times New Roman"/>
                <w:sz w:val="24"/>
                <w:szCs w:val="24"/>
              </w:rPr>
              <w:t>Accel</w:t>
            </w:r>
            <w:proofErr w:type="spellEnd"/>
            <w:r w:rsidRPr="00F67AE0">
              <w:rPr>
                <w:rFonts w:ascii="Times New Roman" w:hAnsi="Times New Roman" w:cs="Times New Roman"/>
                <w:sz w:val="24"/>
                <w:szCs w:val="24"/>
              </w:rPr>
              <w:t xml:space="preserve"> = moment / inertia</w:t>
            </w:r>
          </w:p>
          <w:p w:rsidR="003465CD" w:rsidRPr="00F67AE0" w:rsidRDefault="003465CD" w:rsidP="003465C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ab/>
              <w:t xml:space="preserve">= 3587Nm / 2200 kgm^2 = 1.63 </w:t>
            </w:r>
            <w:proofErr w:type="spellStart"/>
            <w:r w:rsidRPr="00F67AE0">
              <w:rPr>
                <w:rFonts w:ascii="Times New Roman" w:hAnsi="Times New Roman" w:cs="Times New Roman"/>
                <w:sz w:val="24"/>
                <w:szCs w:val="24"/>
              </w:rPr>
              <w:t>rads</w:t>
            </w:r>
            <w:proofErr w:type="spellEnd"/>
            <w:r w:rsidRPr="00F67AE0">
              <w:rPr>
                <w:rFonts w:ascii="Times New Roman" w:hAnsi="Times New Roman" w:cs="Times New Roman"/>
                <w:sz w:val="24"/>
                <w:szCs w:val="24"/>
              </w:rPr>
              <w:t>/sec/sec</w:t>
            </w:r>
          </w:p>
          <w:p w:rsidR="003465CD" w:rsidRPr="00F67AE0" w:rsidRDefault="003465CD" w:rsidP="003465CD">
            <w:pPr>
              <w:ind w:firstLine="720"/>
              <w:rPr>
                <w:rFonts w:ascii="Times New Roman" w:hAnsi="Times New Roman"/>
                <w:sz w:val="24"/>
                <w:szCs w:val="24"/>
              </w:rPr>
            </w:pPr>
          </w:p>
        </w:tc>
        <w:tc>
          <w:tcPr>
            <w:tcW w:w="992" w:type="dxa"/>
          </w:tcPr>
          <w:p w:rsidR="0047176B" w:rsidRPr="00F67AE0" w:rsidRDefault="0047176B" w:rsidP="006C276F">
            <w:pPr>
              <w:rPr>
                <w:rFonts w:ascii="Times New Roman" w:hAnsi="Times New Roman"/>
                <w:sz w:val="24"/>
                <w:szCs w:val="24"/>
              </w:rPr>
            </w:pPr>
          </w:p>
          <w:p w:rsidR="003465CD" w:rsidRPr="00F67AE0" w:rsidRDefault="003465CD" w:rsidP="006C276F">
            <w:pPr>
              <w:rPr>
                <w:rFonts w:ascii="Times New Roman" w:hAnsi="Times New Roman"/>
                <w:sz w:val="24"/>
                <w:szCs w:val="24"/>
              </w:rPr>
            </w:pPr>
          </w:p>
          <w:p w:rsidR="003465CD" w:rsidRPr="00F67AE0" w:rsidRDefault="003465CD" w:rsidP="006C276F">
            <w:pPr>
              <w:rPr>
                <w:rFonts w:ascii="Times New Roman" w:hAnsi="Times New Roman"/>
                <w:sz w:val="24"/>
                <w:szCs w:val="24"/>
              </w:rPr>
            </w:pPr>
            <w:r w:rsidRPr="00F67AE0">
              <w:rPr>
                <w:rFonts w:ascii="Times New Roman" w:hAnsi="Times New Roman"/>
                <w:sz w:val="24"/>
                <w:szCs w:val="24"/>
              </w:rPr>
              <w:t>2</w:t>
            </w:r>
          </w:p>
        </w:tc>
      </w:tr>
      <w:tr w:rsidR="00103D81" w:rsidRPr="00F67AE0" w:rsidTr="006C276F">
        <w:tc>
          <w:tcPr>
            <w:tcW w:w="709" w:type="dxa"/>
          </w:tcPr>
          <w:p w:rsidR="00103D81" w:rsidRPr="00F67AE0" w:rsidRDefault="00103D81" w:rsidP="006C276F">
            <w:pPr>
              <w:rPr>
                <w:rFonts w:ascii="Times New Roman" w:hAnsi="Times New Roman"/>
                <w:sz w:val="24"/>
                <w:szCs w:val="24"/>
              </w:rPr>
            </w:pPr>
            <w:r w:rsidRPr="00F67AE0">
              <w:rPr>
                <w:rFonts w:ascii="Times New Roman" w:hAnsi="Times New Roman"/>
                <w:sz w:val="24"/>
                <w:szCs w:val="24"/>
              </w:rPr>
              <w:t>3d</w:t>
            </w:r>
          </w:p>
          <w:p w:rsidR="00103D81" w:rsidRPr="00F67AE0" w:rsidRDefault="00103D81" w:rsidP="006C276F">
            <w:pPr>
              <w:rPr>
                <w:rFonts w:ascii="Times New Roman" w:hAnsi="Times New Roman"/>
                <w:sz w:val="24"/>
                <w:szCs w:val="24"/>
              </w:rPr>
            </w:pPr>
          </w:p>
        </w:tc>
        <w:tc>
          <w:tcPr>
            <w:tcW w:w="8221" w:type="dxa"/>
          </w:tcPr>
          <w:p w:rsidR="00103D81" w:rsidRPr="00F67AE0" w:rsidRDefault="00103D81" w:rsidP="006C276F">
            <w:pPr>
              <w:rPr>
                <w:rFonts w:ascii="Times New Roman" w:hAnsi="Times New Roman"/>
                <w:sz w:val="24"/>
                <w:szCs w:val="24"/>
              </w:rPr>
            </w:pPr>
          </w:p>
          <w:p w:rsidR="003465CD" w:rsidRPr="00F67AE0" w:rsidRDefault="003465C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What lateral force from the front steered wheels is required to counter the asymmetric braking force rotational moment?</w:t>
            </w:r>
          </w:p>
          <w:p w:rsidR="003465CD" w:rsidRPr="00F67AE0" w:rsidRDefault="003465CD" w:rsidP="003465CD">
            <w:pPr>
              <w:pStyle w:val="NoSpacing"/>
              <w:ind w:left="4320"/>
              <w:rPr>
                <w:rFonts w:ascii="Times New Roman" w:hAnsi="Times New Roman" w:cs="Times New Roman"/>
                <w:b/>
                <w:sz w:val="24"/>
                <w:szCs w:val="24"/>
              </w:rPr>
            </w:pPr>
          </w:p>
          <w:p w:rsidR="003465CD" w:rsidRPr="00F67AE0" w:rsidRDefault="00F30A6D" w:rsidP="003465C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 xml:space="preserve">Yaw moment from </w:t>
            </w:r>
            <w:proofErr w:type="spellStart"/>
            <w:r w:rsidRPr="00F67AE0">
              <w:rPr>
                <w:rFonts w:ascii="Times New Roman" w:hAnsi="Times New Roman" w:cs="Times New Roman"/>
                <w:sz w:val="24"/>
                <w:szCs w:val="24"/>
              </w:rPr>
              <w:t>asymetric</w:t>
            </w:r>
            <w:proofErr w:type="spellEnd"/>
            <w:r w:rsidR="003465CD" w:rsidRPr="00F67AE0">
              <w:rPr>
                <w:rFonts w:ascii="Times New Roman" w:hAnsi="Times New Roman" w:cs="Times New Roman"/>
                <w:sz w:val="24"/>
                <w:szCs w:val="24"/>
              </w:rPr>
              <w:t xml:space="preserve"> braking was 3587Nm</w:t>
            </w:r>
          </w:p>
          <w:p w:rsidR="003465CD" w:rsidRPr="00F67AE0" w:rsidRDefault="003465CD" w:rsidP="003465C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Wheel base / 2 = 2.650/2 = 1.325m</w:t>
            </w:r>
          </w:p>
          <w:p w:rsidR="003465CD" w:rsidRPr="00F67AE0" w:rsidRDefault="003465CD" w:rsidP="003465C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Torque = force x radius.</w:t>
            </w:r>
          </w:p>
          <w:p w:rsidR="003465CD" w:rsidRPr="00F67AE0" w:rsidRDefault="003465CD" w:rsidP="003465C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Force = torque / radius = 3587 / 1.375 = 2609N</w:t>
            </w:r>
          </w:p>
          <w:p w:rsidR="003465CD" w:rsidRPr="00F67AE0" w:rsidRDefault="003465CD" w:rsidP="003465CD">
            <w:pPr>
              <w:pStyle w:val="NoSpacing"/>
              <w:rPr>
                <w:rFonts w:ascii="Times New Roman" w:hAnsi="Times New Roman" w:cs="Times New Roman"/>
                <w:sz w:val="24"/>
                <w:szCs w:val="24"/>
              </w:rPr>
            </w:pPr>
          </w:p>
          <w:p w:rsidR="00CA25D8" w:rsidRPr="00F67AE0" w:rsidRDefault="00CA25D8" w:rsidP="003465CD">
            <w:pPr>
              <w:pStyle w:val="NoSpacing"/>
              <w:ind w:left="720"/>
              <w:rPr>
                <w:rFonts w:ascii="Times New Roman" w:hAnsi="Times New Roman" w:cs="Times New Roman"/>
                <w:sz w:val="24"/>
                <w:szCs w:val="24"/>
              </w:rPr>
            </w:pPr>
          </w:p>
        </w:tc>
        <w:tc>
          <w:tcPr>
            <w:tcW w:w="992" w:type="dxa"/>
          </w:tcPr>
          <w:p w:rsidR="00103D81" w:rsidRPr="00F67AE0" w:rsidRDefault="00103D81" w:rsidP="006C276F">
            <w:pPr>
              <w:rPr>
                <w:rFonts w:ascii="Times New Roman" w:hAnsi="Times New Roman"/>
                <w:sz w:val="24"/>
                <w:szCs w:val="24"/>
              </w:rPr>
            </w:pPr>
          </w:p>
          <w:p w:rsidR="005B3223" w:rsidRPr="00F67AE0" w:rsidRDefault="005B3223" w:rsidP="006C276F">
            <w:pPr>
              <w:rPr>
                <w:rFonts w:ascii="Times New Roman" w:hAnsi="Times New Roman"/>
                <w:sz w:val="24"/>
                <w:szCs w:val="24"/>
              </w:rPr>
            </w:pPr>
          </w:p>
          <w:p w:rsidR="005B3223" w:rsidRPr="00F67AE0" w:rsidRDefault="005B3223" w:rsidP="006C276F">
            <w:pPr>
              <w:rPr>
                <w:rFonts w:ascii="Times New Roman" w:hAnsi="Times New Roman"/>
                <w:sz w:val="24"/>
                <w:szCs w:val="24"/>
              </w:rPr>
            </w:pPr>
          </w:p>
          <w:p w:rsidR="005B3223" w:rsidRPr="00F67AE0" w:rsidRDefault="005B3223" w:rsidP="006C276F">
            <w:pPr>
              <w:rPr>
                <w:rFonts w:ascii="Times New Roman" w:hAnsi="Times New Roman"/>
                <w:sz w:val="24"/>
                <w:szCs w:val="24"/>
              </w:rPr>
            </w:pPr>
          </w:p>
          <w:p w:rsidR="005B3223" w:rsidRPr="00F67AE0" w:rsidRDefault="003465CD" w:rsidP="006C276F">
            <w:pPr>
              <w:rPr>
                <w:rFonts w:ascii="Times New Roman" w:hAnsi="Times New Roman"/>
                <w:sz w:val="24"/>
                <w:szCs w:val="24"/>
              </w:rPr>
            </w:pPr>
            <w:r w:rsidRPr="00F67AE0">
              <w:rPr>
                <w:rFonts w:ascii="Times New Roman" w:hAnsi="Times New Roman"/>
                <w:sz w:val="24"/>
                <w:szCs w:val="24"/>
              </w:rPr>
              <w:t>2</w:t>
            </w:r>
          </w:p>
        </w:tc>
      </w:tr>
      <w:tr w:rsidR="0047176B" w:rsidRPr="00F67AE0" w:rsidTr="006C276F">
        <w:tc>
          <w:tcPr>
            <w:tcW w:w="709" w:type="dxa"/>
          </w:tcPr>
          <w:p w:rsidR="0047176B" w:rsidRPr="00F67AE0" w:rsidRDefault="005B3223" w:rsidP="006C276F">
            <w:pPr>
              <w:rPr>
                <w:rFonts w:ascii="Times New Roman" w:hAnsi="Times New Roman"/>
                <w:sz w:val="24"/>
                <w:szCs w:val="24"/>
              </w:rPr>
            </w:pPr>
            <w:r w:rsidRPr="00F67AE0">
              <w:rPr>
                <w:rFonts w:ascii="Times New Roman" w:hAnsi="Times New Roman"/>
                <w:sz w:val="24"/>
                <w:szCs w:val="24"/>
              </w:rPr>
              <w:t>3</w:t>
            </w:r>
            <w:r w:rsidR="00103D81" w:rsidRPr="00F67AE0">
              <w:rPr>
                <w:rFonts w:ascii="Times New Roman" w:hAnsi="Times New Roman"/>
                <w:sz w:val="24"/>
                <w:szCs w:val="24"/>
              </w:rPr>
              <w:t>e</w:t>
            </w:r>
          </w:p>
          <w:p w:rsidR="0047176B" w:rsidRPr="00F67AE0" w:rsidRDefault="0047176B" w:rsidP="006C276F">
            <w:pPr>
              <w:rPr>
                <w:rFonts w:ascii="Times New Roman" w:hAnsi="Times New Roman"/>
                <w:sz w:val="24"/>
                <w:szCs w:val="24"/>
              </w:rPr>
            </w:pPr>
          </w:p>
        </w:tc>
        <w:tc>
          <w:tcPr>
            <w:tcW w:w="8221" w:type="dxa"/>
          </w:tcPr>
          <w:p w:rsidR="0047176B" w:rsidRPr="00F67AE0" w:rsidRDefault="0047176B" w:rsidP="006C276F">
            <w:pPr>
              <w:rPr>
                <w:rFonts w:ascii="Times New Roman" w:hAnsi="Times New Roman"/>
                <w:sz w:val="24"/>
                <w:szCs w:val="24"/>
              </w:rPr>
            </w:pP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The tyre on the right hand side provides a tyre cornering stiffness of 1000N/degree.</w:t>
            </w: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 xml:space="preserve">What steering </w:t>
            </w:r>
            <w:proofErr w:type="spellStart"/>
            <w:r w:rsidRPr="00F67AE0">
              <w:rPr>
                <w:rFonts w:ascii="Times New Roman" w:hAnsi="Times New Roman" w:cs="Times New Roman"/>
                <w:sz w:val="24"/>
                <w:szCs w:val="24"/>
              </w:rPr>
              <w:t>handwheel</w:t>
            </w:r>
            <w:proofErr w:type="spellEnd"/>
            <w:r w:rsidRPr="00F67AE0">
              <w:rPr>
                <w:rFonts w:ascii="Times New Roman" w:hAnsi="Times New Roman" w:cs="Times New Roman"/>
                <w:sz w:val="24"/>
                <w:szCs w:val="24"/>
              </w:rPr>
              <w:t xml:space="preserve"> angle would be required to counter the rotational </w:t>
            </w:r>
            <w:proofErr w:type="gramStart"/>
            <w:r w:rsidRPr="00F67AE0">
              <w:rPr>
                <w:rFonts w:ascii="Times New Roman" w:hAnsi="Times New Roman" w:cs="Times New Roman"/>
                <w:sz w:val="24"/>
                <w:szCs w:val="24"/>
              </w:rPr>
              <w:t>moment ?</w:t>
            </w:r>
            <w:proofErr w:type="gramEnd"/>
          </w:p>
          <w:p w:rsidR="00F30A6D" w:rsidRPr="00F67AE0" w:rsidRDefault="00F30A6D" w:rsidP="00F30A6D">
            <w:pPr>
              <w:pStyle w:val="NoSpacing"/>
              <w:ind w:left="720"/>
              <w:rPr>
                <w:rFonts w:ascii="Times New Roman" w:hAnsi="Times New Roman" w:cs="Times New Roman"/>
                <w:b/>
                <w:sz w:val="24"/>
                <w:szCs w:val="24"/>
              </w:rPr>
            </w:pPr>
            <w:r w:rsidRPr="00F67AE0">
              <w:rPr>
                <w:rFonts w:ascii="Times New Roman" w:hAnsi="Times New Roman" w:cs="Times New Roman"/>
                <w:sz w:val="24"/>
                <w:szCs w:val="24"/>
              </w:rPr>
              <w:tab/>
            </w:r>
            <w:r w:rsidRPr="00F67AE0">
              <w:rPr>
                <w:rFonts w:ascii="Times New Roman" w:hAnsi="Times New Roman" w:cs="Times New Roman"/>
                <w:sz w:val="24"/>
                <w:szCs w:val="24"/>
              </w:rPr>
              <w:tab/>
            </w:r>
            <w:r w:rsidRPr="00F67AE0">
              <w:rPr>
                <w:rFonts w:ascii="Times New Roman" w:hAnsi="Times New Roman" w:cs="Times New Roman"/>
                <w:sz w:val="24"/>
                <w:szCs w:val="24"/>
              </w:rPr>
              <w:tab/>
            </w:r>
            <w:r w:rsidRPr="00F67AE0">
              <w:rPr>
                <w:rFonts w:ascii="Times New Roman" w:hAnsi="Times New Roman" w:cs="Times New Roman"/>
                <w:sz w:val="24"/>
                <w:szCs w:val="24"/>
              </w:rPr>
              <w:tab/>
            </w:r>
            <w:r w:rsidRPr="00F67AE0">
              <w:rPr>
                <w:rFonts w:ascii="Times New Roman" w:hAnsi="Times New Roman" w:cs="Times New Roman"/>
                <w:sz w:val="24"/>
                <w:szCs w:val="24"/>
              </w:rPr>
              <w:tab/>
            </w:r>
            <w:r w:rsidRPr="00F67AE0">
              <w:rPr>
                <w:rFonts w:ascii="Times New Roman" w:hAnsi="Times New Roman" w:cs="Times New Roman"/>
                <w:b/>
                <w:sz w:val="24"/>
                <w:szCs w:val="24"/>
              </w:rPr>
              <w:t>(2 marks)</w:t>
            </w: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 xml:space="preserve">The student </w:t>
            </w:r>
            <w:proofErr w:type="spellStart"/>
            <w:r w:rsidRPr="00F67AE0">
              <w:rPr>
                <w:rFonts w:ascii="Times New Roman" w:hAnsi="Times New Roman" w:cs="Times New Roman"/>
                <w:sz w:val="24"/>
                <w:szCs w:val="24"/>
              </w:rPr>
              <w:t>wouls</w:t>
            </w:r>
            <w:proofErr w:type="spellEnd"/>
            <w:r w:rsidRPr="00F67AE0">
              <w:rPr>
                <w:rFonts w:ascii="Times New Roman" w:hAnsi="Times New Roman" w:cs="Times New Roman"/>
                <w:sz w:val="24"/>
                <w:szCs w:val="24"/>
              </w:rPr>
              <w:t xml:space="preserve"> be expected to ignore the grip on the low mu side as it is so little.</w:t>
            </w: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2609N / 1000N/</w:t>
            </w:r>
            <w:proofErr w:type="spellStart"/>
            <w:r w:rsidRPr="00F67AE0">
              <w:rPr>
                <w:rFonts w:ascii="Times New Roman" w:hAnsi="Times New Roman" w:cs="Times New Roman"/>
                <w:sz w:val="24"/>
                <w:szCs w:val="24"/>
              </w:rPr>
              <w:t>deg</w:t>
            </w:r>
            <w:proofErr w:type="spellEnd"/>
            <w:r w:rsidRPr="00F67AE0">
              <w:rPr>
                <w:rFonts w:ascii="Times New Roman" w:hAnsi="Times New Roman" w:cs="Times New Roman"/>
                <w:sz w:val="24"/>
                <w:szCs w:val="24"/>
              </w:rPr>
              <w:t xml:space="preserve"> = 2.609 </w:t>
            </w:r>
            <w:proofErr w:type="spellStart"/>
            <w:r w:rsidRPr="00F67AE0">
              <w:rPr>
                <w:rFonts w:ascii="Times New Roman" w:hAnsi="Times New Roman" w:cs="Times New Roman"/>
                <w:sz w:val="24"/>
                <w:szCs w:val="24"/>
              </w:rPr>
              <w:t>degs</w:t>
            </w:r>
            <w:proofErr w:type="spellEnd"/>
            <w:r w:rsidRPr="00F67AE0">
              <w:rPr>
                <w:rFonts w:ascii="Times New Roman" w:hAnsi="Times New Roman" w:cs="Times New Roman"/>
                <w:sz w:val="24"/>
                <w:szCs w:val="24"/>
              </w:rPr>
              <w:t xml:space="preserve"> at the road wheel</w:t>
            </w: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2.609 x 15 (steering ratio) = 39 degrees steering correction required.</w:t>
            </w:r>
          </w:p>
          <w:p w:rsidR="0047176B" w:rsidRPr="00F67AE0" w:rsidRDefault="0047176B" w:rsidP="006C276F">
            <w:pPr>
              <w:rPr>
                <w:rFonts w:ascii="Times New Roman" w:hAnsi="Times New Roman"/>
                <w:sz w:val="24"/>
                <w:szCs w:val="24"/>
              </w:rPr>
            </w:pPr>
          </w:p>
          <w:p w:rsidR="0047176B" w:rsidRPr="00F67AE0" w:rsidRDefault="0047176B" w:rsidP="006C276F">
            <w:pPr>
              <w:rPr>
                <w:rFonts w:ascii="Times New Roman" w:hAnsi="Times New Roman"/>
                <w:sz w:val="24"/>
                <w:szCs w:val="24"/>
              </w:rPr>
            </w:pPr>
          </w:p>
        </w:tc>
        <w:tc>
          <w:tcPr>
            <w:tcW w:w="992" w:type="dxa"/>
          </w:tcPr>
          <w:p w:rsidR="0047176B" w:rsidRPr="00F67AE0" w:rsidRDefault="0047176B" w:rsidP="006C276F">
            <w:pPr>
              <w:rPr>
                <w:rFonts w:ascii="Times New Roman" w:hAnsi="Times New Roman"/>
                <w:sz w:val="24"/>
                <w:szCs w:val="24"/>
              </w:rPr>
            </w:pPr>
            <w:r w:rsidRPr="00F67AE0">
              <w:rPr>
                <w:rFonts w:ascii="Times New Roman" w:hAnsi="Times New Roman"/>
                <w:sz w:val="24"/>
                <w:szCs w:val="24"/>
              </w:rPr>
              <w:t>2</w:t>
            </w:r>
          </w:p>
        </w:tc>
      </w:tr>
      <w:tr w:rsidR="0047176B" w:rsidRPr="00F67AE0" w:rsidTr="006C276F">
        <w:tc>
          <w:tcPr>
            <w:tcW w:w="709" w:type="dxa"/>
          </w:tcPr>
          <w:p w:rsidR="0047176B" w:rsidRPr="00F67AE0" w:rsidRDefault="005B3223" w:rsidP="006C276F">
            <w:pPr>
              <w:rPr>
                <w:rFonts w:ascii="Times New Roman" w:hAnsi="Times New Roman"/>
                <w:sz w:val="24"/>
                <w:szCs w:val="24"/>
              </w:rPr>
            </w:pPr>
            <w:r w:rsidRPr="00F67AE0">
              <w:rPr>
                <w:rFonts w:ascii="Times New Roman" w:hAnsi="Times New Roman"/>
                <w:sz w:val="24"/>
                <w:szCs w:val="24"/>
              </w:rPr>
              <w:t>3</w:t>
            </w:r>
            <w:r w:rsidR="00CA25D8" w:rsidRPr="00F67AE0">
              <w:rPr>
                <w:rFonts w:ascii="Times New Roman" w:hAnsi="Times New Roman"/>
                <w:sz w:val="24"/>
                <w:szCs w:val="24"/>
              </w:rPr>
              <w:t>f</w:t>
            </w:r>
          </w:p>
          <w:p w:rsidR="0047176B" w:rsidRPr="00F67AE0" w:rsidRDefault="0047176B" w:rsidP="006C276F">
            <w:pPr>
              <w:rPr>
                <w:rFonts w:ascii="Times New Roman" w:hAnsi="Times New Roman"/>
                <w:sz w:val="24"/>
                <w:szCs w:val="24"/>
              </w:rPr>
            </w:pPr>
          </w:p>
        </w:tc>
        <w:tc>
          <w:tcPr>
            <w:tcW w:w="8221" w:type="dxa"/>
          </w:tcPr>
          <w:p w:rsidR="0047176B" w:rsidRPr="00F67AE0" w:rsidRDefault="0047176B" w:rsidP="006C276F">
            <w:pPr>
              <w:ind w:firstLine="720"/>
              <w:rPr>
                <w:rFonts w:ascii="Times New Roman" w:hAnsi="Times New Roman"/>
                <w:sz w:val="24"/>
                <w:szCs w:val="24"/>
              </w:rPr>
            </w:pPr>
          </w:p>
          <w:p w:rsidR="0047176B" w:rsidRPr="00F67AE0" w:rsidRDefault="00F30A6D" w:rsidP="00F30A6D">
            <w:pPr>
              <w:ind w:firstLine="720"/>
              <w:rPr>
                <w:rFonts w:ascii="Times New Roman" w:hAnsi="Times New Roman"/>
                <w:sz w:val="24"/>
                <w:szCs w:val="24"/>
              </w:rPr>
            </w:pPr>
            <w:r w:rsidRPr="00F67AE0">
              <w:rPr>
                <w:rFonts w:ascii="Times New Roman" w:hAnsi="Times New Roman"/>
                <w:sz w:val="24"/>
                <w:szCs w:val="24"/>
              </w:rPr>
              <w:t>The vehicle is now equipped with ABS</w:t>
            </w:r>
          </w:p>
          <w:p w:rsidR="00F30A6D" w:rsidRPr="00F67AE0" w:rsidRDefault="00F30A6D" w:rsidP="00F30A6D">
            <w:pPr>
              <w:ind w:firstLine="720"/>
              <w:rPr>
                <w:rFonts w:ascii="Times New Roman" w:hAnsi="Times New Roman"/>
                <w:sz w:val="24"/>
                <w:szCs w:val="24"/>
              </w:rPr>
            </w:pP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 In ideal conditions what would be the maximum rate of deceleration</w:t>
            </w:r>
          </w:p>
          <w:p w:rsidR="00F30A6D" w:rsidRPr="00F67AE0" w:rsidRDefault="00F30A6D" w:rsidP="00F30A6D">
            <w:pPr>
              <w:pStyle w:val="NoSpacing"/>
              <w:ind w:left="4320"/>
              <w:rPr>
                <w:rFonts w:ascii="Times New Roman" w:hAnsi="Times New Roman" w:cs="Times New Roman"/>
                <w:b/>
                <w:sz w:val="24"/>
                <w:szCs w:val="24"/>
              </w:rPr>
            </w:pP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Vertical force on each side of the vehicle is 750kg x 9.81 = 7358N</w:t>
            </w: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Left side grip = 7358 x 0.1 = 735.8N</w:t>
            </w: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Right side grip = 7358 x 0.9 = 6622N</w:t>
            </w: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Total grip = 6622 + 736 = 7358 N</w:t>
            </w:r>
          </w:p>
          <w:p w:rsidR="00F30A6D" w:rsidRPr="00F67AE0" w:rsidRDefault="00F30A6D" w:rsidP="00F30A6D">
            <w:pPr>
              <w:pStyle w:val="NoSpacing"/>
              <w:ind w:left="720"/>
              <w:rPr>
                <w:rFonts w:ascii="Times New Roman" w:hAnsi="Times New Roman" w:cs="Times New Roman"/>
                <w:sz w:val="24"/>
                <w:szCs w:val="24"/>
              </w:rPr>
            </w:pP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Deceleration = force / mass = 7358/1500 = 4.9 m/s/s</w:t>
            </w:r>
          </w:p>
          <w:p w:rsidR="00F30A6D" w:rsidRPr="00F67AE0" w:rsidRDefault="00F30A6D" w:rsidP="00F30A6D">
            <w:pPr>
              <w:pStyle w:val="NoSpacing"/>
              <w:ind w:left="720"/>
              <w:rPr>
                <w:rFonts w:ascii="Times New Roman" w:hAnsi="Times New Roman" w:cs="Times New Roman"/>
                <w:sz w:val="24"/>
                <w:szCs w:val="24"/>
              </w:rPr>
            </w:pPr>
          </w:p>
          <w:p w:rsidR="00F30A6D" w:rsidRPr="00F67AE0" w:rsidRDefault="00F30A6D" w:rsidP="00F30A6D">
            <w:pPr>
              <w:ind w:firstLine="720"/>
              <w:rPr>
                <w:rFonts w:ascii="Times New Roman" w:hAnsi="Times New Roman"/>
                <w:sz w:val="24"/>
                <w:szCs w:val="24"/>
              </w:rPr>
            </w:pPr>
          </w:p>
          <w:p w:rsidR="00F30A6D" w:rsidRPr="00F67AE0" w:rsidRDefault="00F30A6D" w:rsidP="00F30A6D">
            <w:pPr>
              <w:ind w:firstLine="720"/>
              <w:rPr>
                <w:rFonts w:ascii="Times New Roman" w:hAnsi="Times New Roman"/>
                <w:sz w:val="24"/>
                <w:szCs w:val="24"/>
              </w:rPr>
            </w:pPr>
          </w:p>
        </w:tc>
        <w:tc>
          <w:tcPr>
            <w:tcW w:w="992" w:type="dxa"/>
          </w:tcPr>
          <w:p w:rsidR="0047176B" w:rsidRPr="00F67AE0" w:rsidRDefault="005B3223" w:rsidP="006C276F">
            <w:pPr>
              <w:rPr>
                <w:rFonts w:ascii="Times New Roman" w:hAnsi="Times New Roman"/>
                <w:sz w:val="24"/>
                <w:szCs w:val="24"/>
              </w:rPr>
            </w:pPr>
            <w:r w:rsidRPr="00F67AE0">
              <w:rPr>
                <w:rFonts w:ascii="Times New Roman" w:hAnsi="Times New Roman"/>
                <w:sz w:val="24"/>
                <w:szCs w:val="24"/>
              </w:rPr>
              <w:t>3</w:t>
            </w:r>
          </w:p>
        </w:tc>
      </w:tr>
      <w:tr w:rsidR="0047176B" w:rsidRPr="00F67AE0" w:rsidTr="006C276F">
        <w:tc>
          <w:tcPr>
            <w:tcW w:w="709" w:type="dxa"/>
          </w:tcPr>
          <w:p w:rsidR="0047176B" w:rsidRPr="00F67AE0" w:rsidRDefault="00E75759" w:rsidP="006C276F">
            <w:pPr>
              <w:rPr>
                <w:rFonts w:ascii="Times New Roman" w:hAnsi="Times New Roman"/>
                <w:sz w:val="24"/>
                <w:szCs w:val="24"/>
              </w:rPr>
            </w:pPr>
            <w:r w:rsidRPr="00F67AE0">
              <w:rPr>
                <w:rFonts w:ascii="Times New Roman" w:hAnsi="Times New Roman"/>
                <w:sz w:val="24"/>
                <w:szCs w:val="24"/>
              </w:rPr>
              <w:lastRenderedPageBreak/>
              <w:t>3</w:t>
            </w:r>
            <w:r w:rsidR="005B3223" w:rsidRPr="00F67AE0">
              <w:rPr>
                <w:rFonts w:ascii="Times New Roman" w:hAnsi="Times New Roman"/>
                <w:sz w:val="24"/>
                <w:szCs w:val="24"/>
              </w:rPr>
              <w:t>g</w:t>
            </w:r>
          </w:p>
          <w:p w:rsidR="0047176B" w:rsidRPr="00F67AE0" w:rsidRDefault="0047176B" w:rsidP="006C276F">
            <w:pPr>
              <w:rPr>
                <w:rFonts w:ascii="Times New Roman" w:hAnsi="Times New Roman"/>
                <w:sz w:val="24"/>
                <w:szCs w:val="24"/>
              </w:rPr>
            </w:pPr>
          </w:p>
        </w:tc>
        <w:tc>
          <w:tcPr>
            <w:tcW w:w="8221" w:type="dxa"/>
          </w:tcPr>
          <w:p w:rsidR="0047176B" w:rsidRPr="00F67AE0" w:rsidRDefault="0047176B" w:rsidP="006C276F">
            <w:pPr>
              <w:rPr>
                <w:rFonts w:ascii="Times New Roman" w:hAnsi="Times New Roman"/>
                <w:sz w:val="24"/>
                <w:szCs w:val="24"/>
              </w:rPr>
            </w:pP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Describe using graphs and diagrams how the ABS system would operate in order to achieve controllable vehicle deceleration.</w:t>
            </w:r>
          </w:p>
          <w:p w:rsidR="00F30A6D" w:rsidRPr="00F67AE0" w:rsidRDefault="00F30A6D" w:rsidP="00F30A6D">
            <w:pPr>
              <w:pStyle w:val="NoSpacing"/>
              <w:ind w:left="4320"/>
              <w:rPr>
                <w:rFonts w:ascii="Times New Roman" w:hAnsi="Times New Roman" w:cs="Times New Roman"/>
                <w:sz w:val="24"/>
                <w:szCs w:val="24"/>
              </w:rPr>
            </w:pPr>
            <w:r w:rsidRPr="00F67AE0">
              <w:rPr>
                <w:rFonts w:ascii="Times New Roman" w:hAnsi="Times New Roman" w:cs="Times New Roman"/>
                <w:b/>
                <w:sz w:val="24"/>
                <w:szCs w:val="24"/>
              </w:rPr>
              <w:t>(6 marks</w:t>
            </w:r>
            <w:r w:rsidRPr="00F67AE0">
              <w:rPr>
                <w:rFonts w:ascii="Times New Roman" w:hAnsi="Times New Roman" w:cs="Times New Roman"/>
                <w:sz w:val="24"/>
                <w:szCs w:val="24"/>
              </w:rPr>
              <w:t>)</w:t>
            </w: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The student should explain the humans have a limited response rate due to.</w:t>
            </w: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Sensors monitoring the yaw acceleration (eyes and ear-balance)</w:t>
            </w: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The rate of assimilating the information and selecting a course of action</w:t>
            </w: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The delay in the response of the hand and arm action to the request.</w:t>
            </w:r>
          </w:p>
          <w:p w:rsidR="00F30A6D" w:rsidRPr="00F67AE0" w:rsidRDefault="00F30A6D" w:rsidP="00F30A6D">
            <w:pPr>
              <w:pStyle w:val="NoSpacing"/>
              <w:ind w:left="720"/>
              <w:rPr>
                <w:rFonts w:ascii="Times New Roman" w:hAnsi="Times New Roman" w:cs="Times New Roman"/>
                <w:sz w:val="24"/>
                <w:szCs w:val="24"/>
              </w:rPr>
            </w:pP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 xml:space="preserve">This response will vary between people and an individual can have different response rates due to a variety of factors </w:t>
            </w:r>
            <w:proofErr w:type="spellStart"/>
            <w:r w:rsidRPr="00F67AE0">
              <w:rPr>
                <w:rFonts w:ascii="Times New Roman" w:hAnsi="Times New Roman" w:cs="Times New Roman"/>
                <w:sz w:val="24"/>
                <w:szCs w:val="24"/>
              </w:rPr>
              <w:t>eg</w:t>
            </w:r>
            <w:proofErr w:type="spellEnd"/>
            <w:r w:rsidRPr="00F67AE0">
              <w:rPr>
                <w:rFonts w:ascii="Times New Roman" w:hAnsi="Times New Roman" w:cs="Times New Roman"/>
                <w:sz w:val="24"/>
                <w:szCs w:val="24"/>
              </w:rPr>
              <w:t xml:space="preserve"> mood, concentration, alertness to dangers etc.</w:t>
            </w:r>
          </w:p>
          <w:p w:rsidR="00F30A6D" w:rsidRPr="00F67AE0" w:rsidRDefault="00F30A6D" w:rsidP="00F30A6D">
            <w:pPr>
              <w:pStyle w:val="NoSpacing"/>
              <w:ind w:left="720"/>
              <w:rPr>
                <w:rFonts w:ascii="Times New Roman" w:hAnsi="Times New Roman" w:cs="Times New Roman"/>
                <w:sz w:val="24"/>
                <w:szCs w:val="24"/>
              </w:rPr>
            </w:pP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Consequently the ABS system will.</w:t>
            </w:r>
          </w:p>
          <w:p w:rsidR="00F30A6D" w:rsidRPr="00F67AE0" w:rsidRDefault="00F30A6D" w:rsidP="00F30A6D">
            <w:pPr>
              <w:pStyle w:val="NoSpacing"/>
              <w:numPr>
                <w:ilvl w:val="0"/>
                <w:numId w:val="19"/>
              </w:numPr>
              <w:rPr>
                <w:rFonts w:ascii="Times New Roman" w:hAnsi="Times New Roman" w:cs="Times New Roman"/>
                <w:sz w:val="24"/>
                <w:szCs w:val="24"/>
              </w:rPr>
            </w:pPr>
            <w:r w:rsidRPr="00F67AE0">
              <w:rPr>
                <w:rFonts w:ascii="Times New Roman" w:hAnsi="Times New Roman" w:cs="Times New Roman"/>
                <w:sz w:val="24"/>
                <w:szCs w:val="24"/>
              </w:rPr>
              <w:t xml:space="preserve">Control the rate of increase of braking force on the high grip side so that the driver has time to react and apply a suitable steering </w:t>
            </w:r>
            <w:proofErr w:type="spellStart"/>
            <w:r w:rsidRPr="00F67AE0">
              <w:rPr>
                <w:rFonts w:ascii="Times New Roman" w:hAnsi="Times New Roman" w:cs="Times New Roman"/>
                <w:sz w:val="24"/>
                <w:szCs w:val="24"/>
              </w:rPr>
              <w:t>handwheel</w:t>
            </w:r>
            <w:proofErr w:type="spellEnd"/>
            <w:r w:rsidRPr="00F67AE0">
              <w:rPr>
                <w:rFonts w:ascii="Times New Roman" w:hAnsi="Times New Roman" w:cs="Times New Roman"/>
                <w:sz w:val="24"/>
                <w:szCs w:val="24"/>
              </w:rPr>
              <w:t xml:space="preserve"> compensatory angle.</w:t>
            </w:r>
          </w:p>
          <w:p w:rsidR="00F30A6D" w:rsidRPr="00F67AE0" w:rsidRDefault="00F30A6D" w:rsidP="00F30A6D">
            <w:pPr>
              <w:pStyle w:val="NoSpacing"/>
              <w:numPr>
                <w:ilvl w:val="0"/>
                <w:numId w:val="19"/>
              </w:numPr>
              <w:rPr>
                <w:rFonts w:ascii="Times New Roman" w:hAnsi="Times New Roman" w:cs="Times New Roman"/>
                <w:sz w:val="24"/>
                <w:szCs w:val="24"/>
              </w:rPr>
            </w:pPr>
            <w:r w:rsidRPr="00F67AE0">
              <w:rPr>
                <w:rFonts w:ascii="Times New Roman" w:hAnsi="Times New Roman" w:cs="Times New Roman"/>
                <w:sz w:val="24"/>
                <w:szCs w:val="24"/>
              </w:rPr>
              <w:t>Utilise a rear axle ‘select low’ control system so that the rear wheel have some lateral grip and hence will resist the asymmetric braking moment.</w:t>
            </w:r>
          </w:p>
          <w:p w:rsidR="00F30A6D" w:rsidRPr="00F67AE0" w:rsidRDefault="00F30A6D" w:rsidP="00F30A6D">
            <w:pPr>
              <w:pStyle w:val="NoSpacing"/>
              <w:ind w:left="720"/>
              <w:rPr>
                <w:rFonts w:ascii="Times New Roman" w:hAnsi="Times New Roman" w:cs="Times New Roman"/>
                <w:sz w:val="24"/>
                <w:szCs w:val="24"/>
              </w:rPr>
            </w:pPr>
            <w:r w:rsidRPr="00F67AE0">
              <w:rPr>
                <w:rFonts w:ascii="Times New Roman" w:hAnsi="Times New Roman" w:cs="Times New Roman"/>
                <w:sz w:val="24"/>
                <w:szCs w:val="24"/>
              </w:rPr>
              <w:t>Both of the above will reduce the deceleration rate and hence increase stopping distances. However vehicle stability will be improved.</w:t>
            </w:r>
          </w:p>
          <w:p w:rsidR="005B3223" w:rsidRPr="00F67AE0" w:rsidRDefault="005B3223" w:rsidP="006C276F">
            <w:pPr>
              <w:pStyle w:val="NoSpacing"/>
              <w:ind w:left="720"/>
              <w:rPr>
                <w:rFonts w:ascii="Times New Roman" w:hAnsi="Times New Roman" w:cs="Times New Roman"/>
                <w:sz w:val="24"/>
                <w:szCs w:val="24"/>
              </w:rPr>
            </w:pPr>
          </w:p>
          <w:p w:rsidR="005B3223" w:rsidRPr="00F67AE0" w:rsidRDefault="005B3223" w:rsidP="006C276F">
            <w:pPr>
              <w:pStyle w:val="NoSpacing"/>
              <w:ind w:left="720"/>
              <w:rPr>
                <w:rFonts w:ascii="Times New Roman" w:hAnsi="Times New Roman" w:cs="Times New Roman"/>
                <w:sz w:val="24"/>
                <w:szCs w:val="24"/>
              </w:rPr>
            </w:pPr>
          </w:p>
          <w:p w:rsidR="005B3223" w:rsidRPr="00F67AE0" w:rsidRDefault="005B3223" w:rsidP="006C276F">
            <w:pPr>
              <w:pStyle w:val="NoSpacing"/>
              <w:ind w:left="720"/>
              <w:rPr>
                <w:rFonts w:ascii="Times New Roman" w:hAnsi="Times New Roman" w:cs="Times New Roman"/>
                <w:sz w:val="24"/>
                <w:szCs w:val="24"/>
              </w:rPr>
            </w:pPr>
          </w:p>
          <w:p w:rsidR="005B3223" w:rsidRPr="00F67AE0" w:rsidRDefault="005B3223" w:rsidP="006C276F">
            <w:pPr>
              <w:pStyle w:val="NoSpacing"/>
              <w:ind w:left="720"/>
              <w:rPr>
                <w:rFonts w:ascii="Times New Roman" w:hAnsi="Times New Roman" w:cs="Times New Roman"/>
                <w:sz w:val="24"/>
                <w:szCs w:val="24"/>
              </w:rPr>
            </w:pPr>
          </w:p>
          <w:p w:rsidR="0047176B" w:rsidRPr="00F67AE0" w:rsidRDefault="0047176B" w:rsidP="006C276F">
            <w:pPr>
              <w:pStyle w:val="NoSpacing"/>
              <w:ind w:left="4320"/>
              <w:rPr>
                <w:rFonts w:ascii="Times New Roman" w:hAnsi="Times New Roman" w:cs="Times New Roman"/>
                <w:b/>
                <w:sz w:val="24"/>
                <w:szCs w:val="24"/>
              </w:rPr>
            </w:pPr>
          </w:p>
          <w:p w:rsidR="0047176B" w:rsidRPr="00F67AE0" w:rsidRDefault="0047176B" w:rsidP="006C276F">
            <w:pPr>
              <w:pStyle w:val="NoSpacing"/>
              <w:ind w:left="4320"/>
              <w:rPr>
                <w:rFonts w:ascii="Times New Roman" w:hAnsi="Times New Roman" w:cs="Times New Roman"/>
                <w:b/>
                <w:sz w:val="24"/>
                <w:szCs w:val="24"/>
              </w:rPr>
            </w:pPr>
          </w:p>
          <w:p w:rsidR="0047176B" w:rsidRPr="00F67AE0" w:rsidRDefault="0047176B" w:rsidP="006C276F">
            <w:pPr>
              <w:pStyle w:val="NoSpacing"/>
              <w:ind w:left="720"/>
              <w:rPr>
                <w:rFonts w:ascii="Times New Roman" w:hAnsi="Times New Roman" w:cs="Times New Roman"/>
                <w:sz w:val="24"/>
                <w:szCs w:val="24"/>
              </w:rPr>
            </w:pPr>
          </w:p>
        </w:tc>
        <w:tc>
          <w:tcPr>
            <w:tcW w:w="992" w:type="dxa"/>
          </w:tcPr>
          <w:p w:rsidR="0047176B" w:rsidRPr="00F67AE0" w:rsidRDefault="0047176B" w:rsidP="006C276F">
            <w:pPr>
              <w:rPr>
                <w:rFonts w:ascii="Times New Roman" w:hAnsi="Times New Roman"/>
                <w:sz w:val="24"/>
                <w:szCs w:val="24"/>
              </w:rPr>
            </w:pPr>
          </w:p>
          <w:p w:rsidR="00F30A6D" w:rsidRPr="00F67AE0" w:rsidRDefault="00F30A6D" w:rsidP="006C276F">
            <w:pPr>
              <w:rPr>
                <w:rFonts w:ascii="Times New Roman" w:hAnsi="Times New Roman"/>
                <w:sz w:val="24"/>
                <w:szCs w:val="24"/>
              </w:rPr>
            </w:pPr>
          </w:p>
          <w:p w:rsidR="00F30A6D" w:rsidRPr="00F67AE0" w:rsidRDefault="00F30A6D" w:rsidP="006C276F">
            <w:pPr>
              <w:rPr>
                <w:rFonts w:ascii="Times New Roman" w:hAnsi="Times New Roman"/>
                <w:sz w:val="24"/>
                <w:szCs w:val="24"/>
              </w:rPr>
            </w:pPr>
          </w:p>
          <w:p w:rsidR="00F30A6D" w:rsidRPr="00F67AE0" w:rsidRDefault="00F30A6D" w:rsidP="006C276F">
            <w:pPr>
              <w:rPr>
                <w:rFonts w:ascii="Times New Roman" w:hAnsi="Times New Roman"/>
                <w:sz w:val="24"/>
                <w:szCs w:val="24"/>
              </w:rPr>
            </w:pPr>
          </w:p>
          <w:p w:rsidR="00F30A6D" w:rsidRPr="00F67AE0" w:rsidRDefault="00F30A6D" w:rsidP="006C276F">
            <w:pPr>
              <w:rPr>
                <w:rFonts w:ascii="Times New Roman" w:hAnsi="Times New Roman"/>
                <w:sz w:val="24"/>
                <w:szCs w:val="24"/>
              </w:rPr>
            </w:pPr>
          </w:p>
          <w:p w:rsidR="00F30A6D" w:rsidRPr="00F67AE0" w:rsidRDefault="00F30A6D" w:rsidP="006C276F">
            <w:pPr>
              <w:rPr>
                <w:rFonts w:ascii="Times New Roman" w:hAnsi="Times New Roman"/>
                <w:sz w:val="24"/>
                <w:szCs w:val="24"/>
              </w:rPr>
            </w:pPr>
          </w:p>
          <w:p w:rsidR="00F30A6D" w:rsidRPr="00F67AE0" w:rsidRDefault="00F30A6D" w:rsidP="006C276F">
            <w:pPr>
              <w:rPr>
                <w:rFonts w:ascii="Times New Roman" w:hAnsi="Times New Roman"/>
                <w:sz w:val="24"/>
                <w:szCs w:val="24"/>
              </w:rPr>
            </w:pPr>
          </w:p>
          <w:p w:rsidR="00F30A6D" w:rsidRPr="00F67AE0" w:rsidRDefault="00F30A6D" w:rsidP="006C276F">
            <w:pPr>
              <w:rPr>
                <w:rFonts w:ascii="Times New Roman" w:hAnsi="Times New Roman"/>
                <w:sz w:val="24"/>
                <w:szCs w:val="24"/>
              </w:rPr>
            </w:pPr>
          </w:p>
          <w:p w:rsidR="00F30A6D" w:rsidRPr="00F67AE0" w:rsidRDefault="00F30A6D" w:rsidP="006C276F">
            <w:pPr>
              <w:rPr>
                <w:rFonts w:ascii="Times New Roman" w:hAnsi="Times New Roman"/>
                <w:sz w:val="24"/>
                <w:szCs w:val="24"/>
              </w:rPr>
            </w:pPr>
          </w:p>
          <w:p w:rsidR="00F30A6D" w:rsidRPr="00F67AE0" w:rsidRDefault="00F30A6D" w:rsidP="006C276F">
            <w:pPr>
              <w:rPr>
                <w:rFonts w:ascii="Times New Roman" w:hAnsi="Times New Roman"/>
                <w:sz w:val="24"/>
                <w:szCs w:val="24"/>
              </w:rPr>
            </w:pPr>
          </w:p>
          <w:p w:rsidR="00F30A6D" w:rsidRPr="00F67AE0" w:rsidRDefault="00F30A6D" w:rsidP="006C276F">
            <w:pPr>
              <w:rPr>
                <w:rFonts w:ascii="Times New Roman" w:hAnsi="Times New Roman"/>
                <w:sz w:val="24"/>
                <w:szCs w:val="24"/>
              </w:rPr>
            </w:pPr>
            <w:r w:rsidRPr="00F67AE0">
              <w:rPr>
                <w:rFonts w:ascii="Times New Roman" w:hAnsi="Times New Roman"/>
                <w:sz w:val="24"/>
                <w:szCs w:val="24"/>
              </w:rPr>
              <w:t>6</w:t>
            </w:r>
          </w:p>
        </w:tc>
      </w:tr>
      <w:tr w:rsidR="0047176B" w:rsidRPr="00A166CC" w:rsidTr="006C276F">
        <w:tc>
          <w:tcPr>
            <w:tcW w:w="709" w:type="dxa"/>
          </w:tcPr>
          <w:p w:rsidR="0047176B" w:rsidRPr="00A166CC" w:rsidRDefault="0047176B" w:rsidP="006C276F">
            <w:pPr>
              <w:rPr>
                <w:rFonts w:cs="Arial"/>
              </w:rPr>
            </w:pPr>
          </w:p>
        </w:tc>
        <w:tc>
          <w:tcPr>
            <w:tcW w:w="8221" w:type="dxa"/>
          </w:tcPr>
          <w:p w:rsidR="0047176B" w:rsidRPr="00A166CC" w:rsidRDefault="0047176B" w:rsidP="00E75759">
            <w:pPr>
              <w:pStyle w:val="NoSpacing"/>
              <w:ind w:left="720"/>
              <w:rPr>
                <w:rFonts w:cs="Arial"/>
              </w:rPr>
            </w:pPr>
          </w:p>
        </w:tc>
        <w:tc>
          <w:tcPr>
            <w:tcW w:w="992" w:type="dxa"/>
          </w:tcPr>
          <w:p w:rsidR="00FF09E7" w:rsidRPr="00A166CC" w:rsidRDefault="00FF09E7" w:rsidP="006C276F">
            <w:pPr>
              <w:rPr>
                <w:rFonts w:cs="Arial"/>
              </w:rPr>
            </w:pPr>
          </w:p>
        </w:tc>
      </w:tr>
      <w:tr w:rsidR="00E75759" w:rsidRPr="00A166CC" w:rsidTr="006C276F">
        <w:tc>
          <w:tcPr>
            <w:tcW w:w="709" w:type="dxa"/>
          </w:tcPr>
          <w:p w:rsidR="00E75759" w:rsidRDefault="00E75759" w:rsidP="006C276F">
            <w:pPr>
              <w:rPr>
                <w:rFonts w:cs="Arial"/>
              </w:rPr>
            </w:pPr>
          </w:p>
        </w:tc>
        <w:tc>
          <w:tcPr>
            <w:tcW w:w="8221" w:type="dxa"/>
          </w:tcPr>
          <w:p w:rsidR="00394AE6" w:rsidRDefault="00394AE6" w:rsidP="006C276F">
            <w:pPr>
              <w:ind w:firstLine="720"/>
              <w:rPr>
                <w:rFonts w:cs="Arial"/>
              </w:rPr>
            </w:pPr>
          </w:p>
        </w:tc>
        <w:tc>
          <w:tcPr>
            <w:tcW w:w="992" w:type="dxa"/>
          </w:tcPr>
          <w:p w:rsidR="00FF09E7" w:rsidRDefault="00FF09E7" w:rsidP="006C276F">
            <w:pPr>
              <w:rPr>
                <w:rFonts w:cs="Arial"/>
              </w:rPr>
            </w:pPr>
          </w:p>
        </w:tc>
      </w:tr>
    </w:tbl>
    <w:p w:rsidR="0047176B" w:rsidRPr="00A166CC" w:rsidRDefault="0047176B" w:rsidP="0047176B">
      <w:pPr>
        <w:rPr>
          <w:rFonts w:cs="Arial"/>
        </w:rPr>
      </w:pPr>
    </w:p>
    <w:p w:rsidR="0046267E" w:rsidRDefault="0046267E" w:rsidP="00955A22">
      <w:pPr>
        <w:rPr>
          <w:rFonts w:cs="Arial"/>
        </w:rPr>
      </w:pPr>
    </w:p>
    <w:tbl>
      <w:tblPr>
        <w:tblStyle w:val="TableGrid"/>
        <w:tblW w:w="0" w:type="auto"/>
        <w:tblInd w:w="392" w:type="dxa"/>
        <w:tblLook w:val="04A0" w:firstRow="1" w:lastRow="0" w:firstColumn="1" w:lastColumn="0" w:noHBand="0" w:noVBand="1"/>
      </w:tblPr>
      <w:tblGrid>
        <w:gridCol w:w="709"/>
        <w:gridCol w:w="8221"/>
        <w:gridCol w:w="992"/>
      </w:tblGrid>
      <w:tr w:rsidR="00272AAE" w:rsidRPr="008466DD" w:rsidTr="006C276F">
        <w:tc>
          <w:tcPr>
            <w:tcW w:w="709" w:type="dxa"/>
          </w:tcPr>
          <w:p w:rsidR="00272AAE" w:rsidRPr="008466DD" w:rsidRDefault="00272AAE" w:rsidP="00272AAE">
            <w:pPr>
              <w:rPr>
                <w:rFonts w:ascii="Times New Roman" w:hAnsi="Times New Roman"/>
                <w:b/>
                <w:sz w:val="24"/>
                <w:szCs w:val="24"/>
              </w:rPr>
            </w:pPr>
            <w:r w:rsidRPr="008466DD">
              <w:rPr>
                <w:rFonts w:ascii="Times New Roman" w:hAnsi="Times New Roman"/>
                <w:b/>
                <w:sz w:val="24"/>
                <w:szCs w:val="24"/>
              </w:rPr>
              <w:t>Q</w:t>
            </w:r>
            <w:r>
              <w:rPr>
                <w:rFonts w:ascii="Times New Roman" w:hAnsi="Times New Roman"/>
                <w:b/>
                <w:sz w:val="24"/>
                <w:szCs w:val="24"/>
              </w:rPr>
              <w:t>4</w:t>
            </w:r>
          </w:p>
        </w:tc>
        <w:tc>
          <w:tcPr>
            <w:tcW w:w="8221" w:type="dxa"/>
          </w:tcPr>
          <w:p w:rsidR="00272AAE" w:rsidRPr="008466DD" w:rsidRDefault="00272AAE" w:rsidP="006C276F">
            <w:pPr>
              <w:rPr>
                <w:rFonts w:ascii="Times New Roman" w:hAnsi="Times New Roman"/>
                <w:b/>
                <w:sz w:val="24"/>
                <w:szCs w:val="24"/>
              </w:rPr>
            </w:pPr>
            <w:r w:rsidRPr="008466DD">
              <w:rPr>
                <w:rFonts w:ascii="Times New Roman" w:hAnsi="Times New Roman"/>
                <w:b/>
                <w:sz w:val="24"/>
                <w:szCs w:val="24"/>
              </w:rPr>
              <w:t>Question</w:t>
            </w:r>
          </w:p>
        </w:tc>
        <w:tc>
          <w:tcPr>
            <w:tcW w:w="992" w:type="dxa"/>
          </w:tcPr>
          <w:p w:rsidR="00272AAE" w:rsidRPr="008466DD" w:rsidRDefault="00272AAE" w:rsidP="006C276F">
            <w:pPr>
              <w:rPr>
                <w:rFonts w:ascii="Times New Roman" w:hAnsi="Times New Roman"/>
                <w:b/>
                <w:sz w:val="24"/>
                <w:szCs w:val="24"/>
              </w:rPr>
            </w:pPr>
            <w:r w:rsidRPr="008466DD">
              <w:rPr>
                <w:rFonts w:ascii="Times New Roman" w:hAnsi="Times New Roman"/>
                <w:b/>
                <w:sz w:val="24"/>
                <w:szCs w:val="24"/>
              </w:rPr>
              <w:t>Marks</w:t>
            </w:r>
          </w:p>
        </w:tc>
      </w:tr>
      <w:tr w:rsidR="00272AAE" w:rsidRPr="00335399" w:rsidTr="006C276F">
        <w:tc>
          <w:tcPr>
            <w:tcW w:w="709" w:type="dxa"/>
          </w:tcPr>
          <w:p w:rsidR="00272AAE" w:rsidRPr="00335399" w:rsidRDefault="00272AAE" w:rsidP="006C276F">
            <w:pPr>
              <w:rPr>
                <w:rFonts w:ascii="Times New Roman" w:hAnsi="Times New Roman"/>
                <w:sz w:val="24"/>
                <w:szCs w:val="24"/>
              </w:rPr>
            </w:pPr>
            <w:r>
              <w:rPr>
                <w:rFonts w:ascii="Times New Roman" w:hAnsi="Times New Roman"/>
                <w:sz w:val="24"/>
                <w:szCs w:val="24"/>
              </w:rPr>
              <w:t>4</w:t>
            </w:r>
            <w:r w:rsidRPr="00335399">
              <w:rPr>
                <w:rFonts w:ascii="Times New Roman" w:hAnsi="Times New Roman"/>
                <w:sz w:val="24"/>
                <w:szCs w:val="24"/>
              </w:rPr>
              <w:t>a</w:t>
            </w:r>
          </w:p>
        </w:tc>
        <w:tc>
          <w:tcPr>
            <w:tcW w:w="8221" w:type="dxa"/>
          </w:tcPr>
          <w:p w:rsidR="00272AAE" w:rsidRPr="00681EAB" w:rsidRDefault="00272AAE" w:rsidP="006C276F">
            <w:pPr>
              <w:rPr>
                <w:rFonts w:ascii="Times New Roman" w:hAnsi="Times New Roman"/>
                <w:sz w:val="24"/>
                <w:szCs w:val="24"/>
              </w:rPr>
            </w:pPr>
          </w:p>
          <w:p w:rsidR="00272AAE" w:rsidRPr="00681EAB" w:rsidRDefault="00272AAE" w:rsidP="00272AAE">
            <w:pPr>
              <w:pStyle w:val="NoSpacing"/>
              <w:ind w:left="720"/>
              <w:rPr>
                <w:rFonts w:ascii="Times New Roman" w:hAnsi="Times New Roman" w:cs="Times New Roman"/>
                <w:sz w:val="24"/>
                <w:szCs w:val="24"/>
              </w:rPr>
            </w:pPr>
            <w:r w:rsidRPr="00681EAB">
              <w:rPr>
                <w:rFonts w:ascii="Times New Roman" w:hAnsi="Times New Roman" w:cs="Times New Roman"/>
                <w:sz w:val="24"/>
                <w:szCs w:val="24"/>
              </w:rPr>
              <w:t>What tractive effort is require</w:t>
            </w:r>
            <w:r w:rsidR="00F5272F" w:rsidRPr="00681EAB">
              <w:rPr>
                <w:rFonts w:ascii="Times New Roman" w:hAnsi="Times New Roman" w:cs="Times New Roman"/>
                <w:sz w:val="24"/>
                <w:szCs w:val="24"/>
              </w:rPr>
              <w:t xml:space="preserve">d to maintain the constant 54 </w:t>
            </w:r>
            <w:proofErr w:type="spellStart"/>
            <w:r w:rsidR="00F5272F" w:rsidRPr="00681EAB">
              <w:rPr>
                <w:rFonts w:ascii="Times New Roman" w:hAnsi="Times New Roman" w:cs="Times New Roman"/>
                <w:sz w:val="24"/>
                <w:szCs w:val="24"/>
              </w:rPr>
              <w:t>kph</w:t>
            </w:r>
            <w:proofErr w:type="spellEnd"/>
            <w:r w:rsidR="00F5272F" w:rsidRPr="00681EAB">
              <w:rPr>
                <w:rFonts w:ascii="Times New Roman" w:hAnsi="Times New Roman" w:cs="Times New Roman"/>
                <w:sz w:val="24"/>
                <w:szCs w:val="24"/>
              </w:rPr>
              <w:t xml:space="preserve"> during the turn?</w:t>
            </w:r>
          </w:p>
          <w:p w:rsidR="00272AAE" w:rsidRPr="00681EAB" w:rsidRDefault="00272AAE" w:rsidP="006C276F">
            <w:pPr>
              <w:pStyle w:val="NoSpacing"/>
              <w:ind w:left="5760"/>
              <w:rPr>
                <w:rFonts w:ascii="Times New Roman" w:hAnsi="Times New Roman" w:cs="Times New Roman"/>
                <w:b/>
                <w:sz w:val="24"/>
                <w:szCs w:val="24"/>
              </w:rPr>
            </w:pPr>
          </w:p>
          <w:p w:rsidR="00272AAE" w:rsidRPr="00681EAB" w:rsidRDefault="00272AAE" w:rsidP="006C276F">
            <w:pPr>
              <w:pStyle w:val="NoSpacing"/>
              <w:ind w:left="720"/>
              <w:rPr>
                <w:rFonts w:ascii="Times New Roman" w:hAnsi="Times New Roman" w:cs="Times New Roman"/>
                <w:sz w:val="24"/>
                <w:szCs w:val="24"/>
              </w:rPr>
            </w:pPr>
            <w:r w:rsidRPr="00681EAB">
              <w:rPr>
                <w:rFonts w:ascii="Times New Roman" w:hAnsi="Times New Roman" w:cs="Times New Roman"/>
                <w:sz w:val="24"/>
                <w:szCs w:val="24"/>
              </w:rPr>
              <w:t xml:space="preserve">Rolling resistance = 1500kg x 9.81 x 0.02 = </w:t>
            </w:r>
            <w:r w:rsidR="00F5272F" w:rsidRPr="00681EAB">
              <w:rPr>
                <w:rFonts w:ascii="Times New Roman" w:hAnsi="Times New Roman" w:cs="Times New Roman"/>
                <w:sz w:val="24"/>
                <w:szCs w:val="24"/>
              </w:rPr>
              <w:t>294</w:t>
            </w:r>
            <w:r w:rsidRPr="00681EAB">
              <w:rPr>
                <w:rFonts w:ascii="Times New Roman" w:hAnsi="Times New Roman" w:cs="Times New Roman"/>
                <w:sz w:val="24"/>
                <w:szCs w:val="24"/>
              </w:rPr>
              <w:t xml:space="preserve"> N</w:t>
            </w:r>
          </w:p>
          <w:p w:rsidR="00272AAE" w:rsidRPr="00681EAB" w:rsidRDefault="00272AAE" w:rsidP="006C276F">
            <w:pPr>
              <w:pStyle w:val="NoSpacing"/>
              <w:ind w:left="720"/>
              <w:rPr>
                <w:rFonts w:ascii="Times New Roman" w:hAnsi="Times New Roman" w:cs="Times New Roman"/>
                <w:sz w:val="24"/>
                <w:szCs w:val="24"/>
              </w:rPr>
            </w:pPr>
            <w:r w:rsidRPr="00681EAB">
              <w:rPr>
                <w:rFonts w:ascii="Times New Roman" w:hAnsi="Times New Roman" w:cs="Times New Roman"/>
                <w:sz w:val="24"/>
                <w:szCs w:val="24"/>
              </w:rPr>
              <w:t>Aero drag = 0.5 x cd x area x density of air x velocity²</w:t>
            </w:r>
          </w:p>
          <w:p w:rsidR="00272AAE" w:rsidRPr="00681EAB" w:rsidRDefault="00F5272F" w:rsidP="006C276F">
            <w:pPr>
              <w:pStyle w:val="NoSpacing"/>
              <w:ind w:left="720"/>
              <w:rPr>
                <w:rFonts w:ascii="Times New Roman" w:hAnsi="Times New Roman" w:cs="Times New Roman"/>
                <w:sz w:val="24"/>
                <w:szCs w:val="24"/>
              </w:rPr>
            </w:pPr>
            <w:r w:rsidRPr="00681EAB">
              <w:rPr>
                <w:rFonts w:ascii="Times New Roman" w:hAnsi="Times New Roman" w:cs="Times New Roman"/>
                <w:sz w:val="24"/>
                <w:szCs w:val="24"/>
              </w:rPr>
              <w:tab/>
              <w:t>= 0.5 x 0.6 x 3 x 1.2</w:t>
            </w:r>
            <w:r w:rsidR="00272AAE" w:rsidRPr="00681EAB">
              <w:rPr>
                <w:rFonts w:ascii="Times New Roman" w:hAnsi="Times New Roman" w:cs="Times New Roman"/>
                <w:sz w:val="24"/>
                <w:szCs w:val="24"/>
              </w:rPr>
              <w:t xml:space="preserve"> x </w:t>
            </w:r>
            <w:r w:rsidRPr="00681EAB">
              <w:rPr>
                <w:rFonts w:ascii="Times New Roman" w:hAnsi="Times New Roman" w:cs="Times New Roman"/>
                <w:sz w:val="24"/>
                <w:szCs w:val="24"/>
              </w:rPr>
              <w:t>1</w:t>
            </w:r>
            <w:r w:rsidR="00272AAE" w:rsidRPr="00681EAB">
              <w:rPr>
                <w:rFonts w:ascii="Times New Roman" w:hAnsi="Times New Roman" w:cs="Times New Roman"/>
                <w:sz w:val="24"/>
                <w:szCs w:val="24"/>
              </w:rPr>
              <w:t xml:space="preserve">5x </w:t>
            </w:r>
            <w:r w:rsidRPr="00681EAB">
              <w:rPr>
                <w:rFonts w:ascii="Times New Roman" w:hAnsi="Times New Roman" w:cs="Times New Roman"/>
                <w:sz w:val="24"/>
                <w:szCs w:val="24"/>
              </w:rPr>
              <w:t>15 = 243</w:t>
            </w:r>
            <w:r w:rsidR="00272AAE" w:rsidRPr="00681EAB">
              <w:rPr>
                <w:rFonts w:ascii="Times New Roman" w:hAnsi="Times New Roman" w:cs="Times New Roman"/>
                <w:sz w:val="24"/>
                <w:szCs w:val="24"/>
              </w:rPr>
              <w:t>N</w:t>
            </w:r>
          </w:p>
          <w:p w:rsidR="00F5272F" w:rsidRPr="00681EAB" w:rsidRDefault="00F5272F" w:rsidP="006C276F">
            <w:pPr>
              <w:pStyle w:val="NoSpacing"/>
              <w:ind w:left="720"/>
              <w:rPr>
                <w:rFonts w:ascii="Times New Roman" w:hAnsi="Times New Roman" w:cs="Times New Roman"/>
                <w:sz w:val="24"/>
                <w:szCs w:val="24"/>
              </w:rPr>
            </w:pPr>
            <w:r w:rsidRPr="00681EAB">
              <w:rPr>
                <w:rFonts w:ascii="Times New Roman" w:hAnsi="Times New Roman" w:cs="Times New Roman"/>
                <w:sz w:val="24"/>
                <w:szCs w:val="24"/>
              </w:rPr>
              <w:t>Gradient resistance = mass x 9.81 x sine 2.5</w:t>
            </w:r>
          </w:p>
          <w:p w:rsidR="00F5272F" w:rsidRPr="00681EAB" w:rsidRDefault="00F5272F" w:rsidP="006C276F">
            <w:pPr>
              <w:pStyle w:val="NoSpacing"/>
              <w:ind w:left="720"/>
              <w:rPr>
                <w:rFonts w:ascii="Times New Roman" w:hAnsi="Times New Roman" w:cs="Times New Roman"/>
                <w:sz w:val="24"/>
                <w:szCs w:val="24"/>
              </w:rPr>
            </w:pPr>
            <w:r w:rsidRPr="00681EAB">
              <w:rPr>
                <w:rFonts w:ascii="Times New Roman" w:hAnsi="Times New Roman" w:cs="Times New Roman"/>
                <w:sz w:val="24"/>
                <w:szCs w:val="24"/>
              </w:rPr>
              <w:t xml:space="preserve">            = 1500kg x 9.81 x 0.0436 = 642N</w:t>
            </w:r>
          </w:p>
          <w:p w:rsidR="00272AAE" w:rsidRPr="00681EAB" w:rsidRDefault="00272AAE" w:rsidP="006C276F">
            <w:pPr>
              <w:pStyle w:val="NoSpacing"/>
              <w:ind w:left="720"/>
              <w:rPr>
                <w:rFonts w:ascii="Times New Roman" w:hAnsi="Times New Roman" w:cs="Times New Roman"/>
                <w:sz w:val="24"/>
                <w:szCs w:val="24"/>
              </w:rPr>
            </w:pPr>
            <w:r w:rsidRPr="00681EAB">
              <w:rPr>
                <w:rFonts w:ascii="Times New Roman" w:hAnsi="Times New Roman" w:cs="Times New Roman"/>
                <w:sz w:val="24"/>
                <w:szCs w:val="24"/>
              </w:rPr>
              <w:t>Therefore total dri</w:t>
            </w:r>
            <w:r w:rsidR="00F5272F" w:rsidRPr="00681EAB">
              <w:rPr>
                <w:rFonts w:ascii="Times New Roman" w:hAnsi="Times New Roman" w:cs="Times New Roman"/>
                <w:sz w:val="24"/>
                <w:szCs w:val="24"/>
              </w:rPr>
              <w:t>ve force required = 294</w:t>
            </w:r>
            <w:r w:rsidRPr="00681EAB">
              <w:rPr>
                <w:rFonts w:ascii="Times New Roman" w:hAnsi="Times New Roman" w:cs="Times New Roman"/>
                <w:sz w:val="24"/>
                <w:szCs w:val="24"/>
              </w:rPr>
              <w:t xml:space="preserve"> + 2</w:t>
            </w:r>
            <w:r w:rsidR="00F5272F" w:rsidRPr="00681EAB">
              <w:rPr>
                <w:rFonts w:ascii="Times New Roman" w:hAnsi="Times New Roman" w:cs="Times New Roman"/>
                <w:sz w:val="24"/>
                <w:szCs w:val="24"/>
              </w:rPr>
              <w:t>4</w:t>
            </w:r>
            <w:r w:rsidRPr="00681EAB">
              <w:rPr>
                <w:rFonts w:ascii="Times New Roman" w:hAnsi="Times New Roman" w:cs="Times New Roman"/>
                <w:sz w:val="24"/>
                <w:szCs w:val="24"/>
              </w:rPr>
              <w:t>3</w:t>
            </w:r>
            <w:r w:rsidR="00F5272F" w:rsidRPr="00681EAB">
              <w:rPr>
                <w:rFonts w:ascii="Times New Roman" w:hAnsi="Times New Roman" w:cs="Times New Roman"/>
                <w:sz w:val="24"/>
                <w:szCs w:val="24"/>
              </w:rPr>
              <w:t xml:space="preserve"> + 642 = 1179</w:t>
            </w:r>
            <w:r w:rsidRPr="00681EAB">
              <w:rPr>
                <w:rFonts w:ascii="Times New Roman" w:hAnsi="Times New Roman" w:cs="Times New Roman"/>
                <w:sz w:val="24"/>
                <w:szCs w:val="24"/>
              </w:rPr>
              <w:t>N</w:t>
            </w:r>
          </w:p>
          <w:p w:rsidR="00F5272F" w:rsidRPr="00681EAB" w:rsidRDefault="00F5272F" w:rsidP="006C276F">
            <w:pPr>
              <w:pStyle w:val="NoSpacing"/>
              <w:ind w:left="720"/>
              <w:rPr>
                <w:rFonts w:ascii="Times New Roman" w:hAnsi="Times New Roman" w:cs="Times New Roman"/>
                <w:sz w:val="24"/>
                <w:szCs w:val="24"/>
              </w:rPr>
            </w:pPr>
          </w:p>
          <w:p w:rsidR="00F5272F" w:rsidRPr="00681EAB" w:rsidRDefault="00F5272F" w:rsidP="006C276F">
            <w:pPr>
              <w:pStyle w:val="NoSpacing"/>
              <w:ind w:left="720"/>
              <w:rPr>
                <w:rFonts w:ascii="Times New Roman" w:hAnsi="Times New Roman" w:cs="Times New Roman"/>
                <w:sz w:val="24"/>
                <w:szCs w:val="24"/>
              </w:rPr>
            </w:pPr>
            <w:r w:rsidRPr="00681EAB">
              <w:rPr>
                <w:rFonts w:ascii="Times New Roman" w:hAnsi="Times New Roman" w:cs="Times New Roman"/>
                <w:sz w:val="24"/>
                <w:szCs w:val="24"/>
              </w:rPr>
              <w:t>Tractive power = 1179N x 15 m/s = 17.69 kw</w:t>
            </w:r>
          </w:p>
          <w:p w:rsidR="00272AAE" w:rsidRPr="00681EAB" w:rsidRDefault="00272AAE" w:rsidP="006C276F">
            <w:pPr>
              <w:rPr>
                <w:rFonts w:ascii="Times New Roman" w:hAnsi="Times New Roman"/>
                <w:sz w:val="24"/>
                <w:szCs w:val="24"/>
              </w:rPr>
            </w:pPr>
          </w:p>
          <w:p w:rsidR="00272AAE" w:rsidRPr="00681EAB" w:rsidRDefault="00272AAE" w:rsidP="006C276F">
            <w:pPr>
              <w:rPr>
                <w:rFonts w:ascii="Times New Roman" w:hAnsi="Times New Roman"/>
                <w:sz w:val="24"/>
                <w:szCs w:val="24"/>
              </w:rPr>
            </w:pPr>
          </w:p>
        </w:tc>
        <w:tc>
          <w:tcPr>
            <w:tcW w:w="992" w:type="dxa"/>
          </w:tcPr>
          <w:p w:rsidR="00272AAE" w:rsidRPr="00335399" w:rsidRDefault="00272AAE" w:rsidP="006C276F">
            <w:pPr>
              <w:rPr>
                <w:rFonts w:ascii="Times New Roman" w:hAnsi="Times New Roman"/>
                <w:sz w:val="24"/>
                <w:szCs w:val="24"/>
              </w:rPr>
            </w:pPr>
            <w:r w:rsidRPr="00335399">
              <w:rPr>
                <w:rFonts w:ascii="Times New Roman" w:hAnsi="Times New Roman"/>
                <w:sz w:val="24"/>
                <w:szCs w:val="24"/>
              </w:rPr>
              <w:t>2</w:t>
            </w:r>
          </w:p>
        </w:tc>
      </w:tr>
      <w:tr w:rsidR="00272AAE" w:rsidRPr="00335399" w:rsidTr="006C276F">
        <w:tc>
          <w:tcPr>
            <w:tcW w:w="709" w:type="dxa"/>
          </w:tcPr>
          <w:p w:rsidR="00272AAE" w:rsidRPr="00335399" w:rsidRDefault="00B00BD3" w:rsidP="006C276F">
            <w:pPr>
              <w:rPr>
                <w:rFonts w:ascii="Times New Roman" w:hAnsi="Times New Roman"/>
                <w:sz w:val="24"/>
                <w:szCs w:val="24"/>
              </w:rPr>
            </w:pPr>
            <w:r>
              <w:rPr>
                <w:rFonts w:ascii="Times New Roman" w:hAnsi="Times New Roman"/>
                <w:sz w:val="24"/>
                <w:szCs w:val="24"/>
              </w:rPr>
              <w:t>4</w:t>
            </w:r>
            <w:r w:rsidR="00855842">
              <w:rPr>
                <w:rFonts w:ascii="Times New Roman" w:hAnsi="Times New Roman"/>
                <w:sz w:val="24"/>
                <w:szCs w:val="24"/>
              </w:rPr>
              <w:t>b</w:t>
            </w:r>
          </w:p>
        </w:tc>
        <w:tc>
          <w:tcPr>
            <w:tcW w:w="8221" w:type="dxa"/>
          </w:tcPr>
          <w:p w:rsidR="00272AAE" w:rsidRPr="00681EAB" w:rsidRDefault="00272AAE" w:rsidP="006C276F">
            <w:pPr>
              <w:rPr>
                <w:rFonts w:ascii="Times New Roman" w:hAnsi="Times New Roman"/>
                <w:sz w:val="24"/>
                <w:szCs w:val="24"/>
              </w:rPr>
            </w:pPr>
          </w:p>
          <w:p w:rsidR="00855842" w:rsidRPr="00681EAB" w:rsidRDefault="00855842" w:rsidP="00855842">
            <w:pPr>
              <w:pStyle w:val="NoSpacing"/>
              <w:ind w:left="720"/>
              <w:rPr>
                <w:rFonts w:ascii="Times New Roman" w:hAnsi="Times New Roman" w:cs="Times New Roman"/>
                <w:sz w:val="24"/>
                <w:szCs w:val="24"/>
              </w:rPr>
            </w:pPr>
            <w:r w:rsidRPr="00681EAB">
              <w:rPr>
                <w:rFonts w:ascii="Times New Roman" w:hAnsi="Times New Roman" w:cs="Times New Roman"/>
                <w:sz w:val="24"/>
                <w:szCs w:val="24"/>
              </w:rPr>
              <w:t>What is the vehicle yaw rate in a steady state condition?</w:t>
            </w:r>
          </w:p>
          <w:p w:rsidR="00855842" w:rsidRPr="00681EAB" w:rsidRDefault="00855842" w:rsidP="00855842">
            <w:pPr>
              <w:pStyle w:val="NoSpacing"/>
              <w:ind w:left="5040"/>
              <w:rPr>
                <w:rFonts w:ascii="Times New Roman" w:hAnsi="Times New Roman" w:cs="Times New Roman"/>
                <w:b/>
                <w:sz w:val="24"/>
                <w:szCs w:val="24"/>
              </w:rPr>
            </w:pPr>
          </w:p>
          <w:p w:rsidR="00855842" w:rsidRPr="00681EAB" w:rsidRDefault="00855842" w:rsidP="00855842">
            <w:pPr>
              <w:pStyle w:val="NoSpacing"/>
              <w:ind w:left="720"/>
              <w:rPr>
                <w:rFonts w:ascii="Times New Roman" w:hAnsi="Times New Roman" w:cs="Times New Roman"/>
                <w:sz w:val="24"/>
                <w:szCs w:val="24"/>
              </w:rPr>
            </w:pPr>
            <w:r w:rsidRPr="00681EAB">
              <w:rPr>
                <w:rFonts w:ascii="Times New Roman" w:hAnsi="Times New Roman" w:cs="Times New Roman"/>
                <w:sz w:val="24"/>
                <w:szCs w:val="24"/>
              </w:rPr>
              <w:lastRenderedPageBreak/>
              <w:t xml:space="preserve">Circumference = pi x </w:t>
            </w:r>
            <w:proofErr w:type="spellStart"/>
            <w:r w:rsidRPr="00681EAB">
              <w:rPr>
                <w:rFonts w:ascii="Times New Roman" w:hAnsi="Times New Roman" w:cs="Times New Roman"/>
                <w:sz w:val="24"/>
                <w:szCs w:val="24"/>
              </w:rPr>
              <w:t>dia</w:t>
            </w:r>
            <w:proofErr w:type="spellEnd"/>
            <w:r w:rsidRPr="00681EAB">
              <w:rPr>
                <w:rFonts w:ascii="Times New Roman" w:hAnsi="Times New Roman" w:cs="Times New Roman"/>
                <w:sz w:val="24"/>
                <w:szCs w:val="24"/>
              </w:rPr>
              <w:t xml:space="preserve"> = 3.14 x 124m = 390m</w:t>
            </w:r>
          </w:p>
          <w:p w:rsidR="00855842" w:rsidRPr="00681EAB" w:rsidRDefault="00855842" w:rsidP="00855842">
            <w:pPr>
              <w:pStyle w:val="NoSpacing"/>
              <w:ind w:left="720"/>
              <w:rPr>
                <w:rFonts w:ascii="Times New Roman" w:hAnsi="Times New Roman" w:cs="Times New Roman"/>
                <w:sz w:val="24"/>
                <w:szCs w:val="24"/>
              </w:rPr>
            </w:pPr>
            <w:r w:rsidRPr="00681EAB">
              <w:rPr>
                <w:rFonts w:ascii="Times New Roman" w:hAnsi="Times New Roman" w:cs="Times New Roman"/>
                <w:sz w:val="24"/>
                <w:szCs w:val="24"/>
              </w:rPr>
              <w:t>390m/15m/s = 26 sec/lap</w:t>
            </w:r>
          </w:p>
          <w:p w:rsidR="00855842" w:rsidRPr="00681EAB" w:rsidRDefault="00855842" w:rsidP="00855842">
            <w:pPr>
              <w:pStyle w:val="NoSpacing"/>
              <w:ind w:left="720"/>
              <w:rPr>
                <w:rFonts w:ascii="Times New Roman" w:hAnsi="Times New Roman" w:cs="Times New Roman"/>
                <w:sz w:val="24"/>
                <w:szCs w:val="24"/>
              </w:rPr>
            </w:pPr>
            <w:r w:rsidRPr="00681EAB">
              <w:rPr>
                <w:rFonts w:ascii="Times New Roman" w:hAnsi="Times New Roman" w:cs="Times New Roman"/>
                <w:sz w:val="24"/>
                <w:szCs w:val="24"/>
              </w:rPr>
              <w:t xml:space="preserve">Yaw rate = 360/26 = 13.9 </w:t>
            </w:r>
            <w:proofErr w:type="spellStart"/>
            <w:r w:rsidRPr="00681EAB">
              <w:rPr>
                <w:rFonts w:ascii="Times New Roman" w:hAnsi="Times New Roman" w:cs="Times New Roman"/>
                <w:sz w:val="24"/>
                <w:szCs w:val="24"/>
              </w:rPr>
              <w:t>degs</w:t>
            </w:r>
            <w:proofErr w:type="spellEnd"/>
            <w:r w:rsidRPr="00681EAB">
              <w:rPr>
                <w:rFonts w:ascii="Times New Roman" w:hAnsi="Times New Roman" w:cs="Times New Roman"/>
                <w:sz w:val="24"/>
                <w:szCs w:val="24"/>
              </w:rPr>
              <w:t xml:space="preserve">/sec   or  2 x pi / 26 = 0.242 </w:t>
            </w:r>
            <w:proofErr w:type="spellStart"/>
            <w:r w:rsidRPr="00681EAB">
              <w:rPr>
                <w:rFonts w:ascii="Times New Roman" w:hAnsi="Times New Roman" w:cs="Times New Roman"/>
                <w:sz w:val="24"/>
                <w:szCs w:val="24"/>
              </w:rPr>
              <w:t>rads</w:t>
            </w:r>
            <w:proofErr w:type="spellEnd"/>
            <w:r w:rsidRPr="00681EAB">
              <w:rPr>
                <w:rFonts w:ascii="Times New Roman" w:hAnsi="Times New Roman" w:cs="Times New Roman"/>
                <w:sz w:val="24"/>
                <w:szCs w:val="24"/>
              </w:rPr>
              <w:t>/sec</w:t>
            </w:r>
          </w:p>
          <w:p w:rsidR="00272AAE" w:rsidRPr="00681EAB" w:rsidRDefault="00272AAE" w:rsidP="00855842">
            <w:pPr>
              <w:pStyle w:val="NoSpacing"/>
              <w:ind w:left="720"/>
              <w:rPr>
                <w:rFonts w:ascii="Times New Roman" w:hAnsi="Times New Roman" w:cs="Times New Roman"/>
                <w:sz w:val="24"/>
                <w:szCs w:val="24"/>
              </w:rPr>
            </w:pPr>
          </w:p>
        </w:tc>
        <w:tc>
          <w:tcPr>
            <w:tcW w:w="992" w:type="dxa"/>
          </w:tcPr>
          <w:p w:rsidR="00272AAE" w:rsidRPr="00335399" w:rsidRDefault="00C63D71" w:rsidP="006C276F">
            <w:pPr>
              <w:rPr>
                <w:rFonts w:ascii="Times New Roman" w:hAnsi="Times New Roman"/>
                <w:sz w:val="24"/>
                <w:szCs w:val="24"/>
              </w:rPr>
            </w:pPr>
            <w:r>
              <w:rPr>
                <w:rFonts w:ascii="Times New Roman" w:hAnsi="Times New Roman"/>
                <w:sz w:val="24"/>
                <w:szCs w:val="24"/>
              </w:rPr>
              <w:lastRenderedPageBreak/>
              <w:t>1</w:t>
            </w:r>
          </w:p>
        </w:tc>
      </w:tr>
      <w:tr w:rsidR="00272AAE" w:rsidRPr="00335399" w:rsidTr="006C276F">
        <w:tc>
          <w:tcPr>
            <w:tcW w:w="709" w:type="dxa"/>
          </w:tcPr>
          <w:p w:rsidR="00272AAE" w:rsidRPr="00335399" w:rsidRDefault="00B00BD3" w:rsidP="006C276F">
            <w:pPr>
              <w:rPr>
                <w:rFonts w:ascii="Times New Roman" w:hAnsi="Times New Roman"/>
                <w:sz w:val="24"/>
                <w:szCs w:val="24"/>
              </w:rPr>
            </w:pPr>
            <w:r>
              <w:rPr>
                <w:rFonts w:ascii="Times New Roman" w:hAnsi="Times New Roman"/>
                <w:sz w:val="24"/>
                <w:szCs w:val="24"/>
              </w:rPr>
              <w:t>4</w:t>
            </w:r>
            <w:r w:rsidR="00272AAE" w:rsidRPr="00335399">
              <w:rPr>
                <w:rFonts w:ascii="Times New Roman" w:hAnsi="Times New Roman"/>
                <w:sz w:val="24"/>
                <w:szCs w:val="24"/>
              </w:rPr>
              <w:t>c</w:t>
            </w:r>
          </w:p>
          <w:p w:rsidR="00272AAE" w:rsidRPr="00335399" w:rsidRDefault="00272AAE" w:rsidP="006C276F">
            <w:pPr>
              <w:rPr>
                <w:rFonts w:ascii="Times New Roman" w:hAnsi="Times New Roman"/>
                <w:sz w:val="24"/>
                <w:szCs w:val="24"/>
              </w:rPr>
            </w:pPr>
          </w:p>
        </w:tc>
        <w:tc>
          <w:tcPr>
            <w:tcW w:w="8221" w:type="dxa"/>
          </w:tcPr>
          <w:p w:rsidR="00272AAE" w:rsidRPr="00681EAB" w:rsidRDefault="00272AAE" w:rsidP="006C276F">
            <w:pPr>
              <w:rPr>
                <w:rFonts w:ascii="Times New Roman" w:hAnsi="Times New Roman"/>
                <w:sz w:val="24"/>
                <w:szCs w:val="24"/>
              </w:rPr>
            </w:pPr>
          </w:p>
          <w:p w:rsidR="00855842" w:rsidRPr="00681EAB" w:rsidRDefault="00855842" w:rsidP="00855842">
            <w:pPr>
              <w:pStyle w:val="ListParagraph"/>
              <w:rPr>
                <w:sz w:val="24"/>
                <w:szCs w:val="24"/>
              </w:rPr>
            </w:pPr>
            <w:r w:rsidRPr="00681EAB">
              <w:rPr>
                <w:sz w:val="24"/>
                <w:szCs w:val="24"/>
              </w:rPr>
              <w:t xml:space="preserve">Due to changing road conditions the vehicle yaw rate increases. The yaw acceleration that occurs is 4 </w:t>
            </w:r>
            <w:proofErr w:type="spellStart"/>
            <w:r w:rsidRPr="00681EAB">
              <w:rPr>
                <w:sz w:val="24"/>
                <w:szCs w:val="24"/>
              </w:rPr>
              <w:t>degs</w:t>
            </w:r>
            <w:proofErr w:type="spellEnd"/>
            <w:r w:rsidRPr="00681EAB">
              <w:rPr>
                <w:sz w:val="24"/>
                <w:szCs w:val="24"/>
              </w:rPr>
              <w:t>/sec². After 2 seconds what is the vehicle’s yaw velocity?</w:t>
            </w:r>
          </w:p>
          <w:p w:rsidR="00855842" w:rsidRPr="00681EAB" w:rsidRDefault="00855842" w:rsidP="00855842">
            <w:pPr>
              <w:pStyle w:val="ListParagraph"/>
              <w:rPr>
                <w:sz w:val="24"/>
                <w:szCs w:val="24"/>
              </w:rPr>
            </w:pPr>
          </w:p>
          <w:p w:rsidR="00855842" w:rsidRPr="00681EAB" w:rsidRDefault="00855842" w:rsidP="00855842">
            <w:pPr>
              <w:ind w:firstLine="720"/>
              <w:rPr>
                <w:rFonts w:ascii="Times New Roman" w:hAnsi="Times New Roman"/>
                <w:sz w:val="24"/>
                <w:szCs w:val="24"/>
              </w:rPr>
            </w:pPr>
            <w:r w:rsidRPr="00681EAB">
              <w:rPr>
                <w:rFonts w:ascii="Times New Roman" w:hAnsi="Times New Roman"/>
                <w:sz w:val="24"/>
                <w:szCs w:val="24"/>
              </w:rPr>
              <w:t xml:space="preserve">Initial yaw velocity = 13.9 </w:t>
            </w:r>
            <w:proofErr w:type="spellStart"/>
            <w:r w:rsidRPr="00681EAB">
              <w:rPr>
                <w:rFonts w:ascii="Times New Roman" w:hAnsi="Times New Roman"/>
                <w:sz w:val="24"/>
                <w:szCs w:val="24"/>
              </w:rPr>
              <w:t>degs</w:t>
            </w:r>
            <w:proofErr w:type="spellEnd"/>
            <w:r w:rsidRPr="00681EAB">
              <w:rPr>
                <w:rFonts w:ascii="Times New Roman" w:hAnsi="Times New Roman"/>
                <w:sz w:val="24"/>
                <w:szCs w:val="24"/>
              </w:rPr>
              <w:t xml:space="preserve"> / sec = 0.243 </w:t>
            </w:r>
            <w:proofErr w:type="spellStart"/>
            <w:r w:rsidRPr="00681EAB">
              <w:rPr>
                <w:rFonts w:ascii="Times New Roman" w:hAnsi="Times New Roman"/>
                <w:sz w:val="24"/>
                <w:szCs w:val="24"/>
              </w:rPr>
              <w:t>rads</w:t>
            </w:r>
            <w:proofErr w:type="spellEnd"/>
            <w:r w:rsidRPr="00681EAB">
              <w:rPr>
                <w:rFonts w:ascii="Times New Roman" w:hAnsi="Times New Roman"/>
                <w:sz w:val="24"/>
                <w:szCs w:val="24"/>
              </w:rPr>
              <w:t>/sec</w:t>
            </w:r>
          </w:p>
          <w:p w:rsidR="00855842" w:rsidRPr="00681EAB" w:rsidRDefault="00855842" w:rsidP="00855842">
            <w:pPr>
              <w:ind w:firstLine="720"/>
              <w:rPr>
                <w:rFonts w:ascii="Times New Roman" w:hAnsi="Times New Roman"/>
                <w:sz w:val="24"/>
                <w:szCs w:val="24"/>
              </w:rPr>
            </w:pPr>
          </w:p>
          <w:p w:rsidR="00855842" w:rsidRPr="00681EAB" w:rsidRDefault="00855842" w:rsidP="00855842">
            <w:pPr>
              <w:ind w:firstLine="720"/>
              <w:rPr>
                <w:rFonts w:ascii="Times New Roman" w:hAnsi="Times New Roman"/>
                <w:sz w:val="24"/>
                <w:szCs w:val="24"/>
              </w:rPr>
            </w:pPr>
            <w:r w:rsidRPr="00681EAB">
              <w:rPr>
                <w:rFonts w:ascii="Times New Roman" w:hAnsi="Times New Roman"/>
                <w:sz w:val="24"/>
                <w:szCs w:val="24"/>
              </w:rPr>
              <w:t xml:space="preserve">New yaw velocity = 13.9degs/sec + ( 4 </w:t>
            </w:r>
            <w:proofErr w:type="spellStart"/>
            <w:r w:rsidRPr="00681EAB">
              <w:rPr>
                <w:rFonts w:ascii="Times New Roman" w:hAnsi="Times New Roman"/>
                <w:sz w:val="24"/>
                <w:szCs w:val="24"/>
              </w:rPr>
              <w:t>degs</w:t>
            </w:r>
            <w:proofErr w:type="spellEnd"/>
            <w:r w:rsidRPr="00681EAB">
              <w:rPr>
                <w:rFonts w:ascii="Times New Roman" w:hAnsi="Times New Roman"/>
                <w:sz w:val="24"/>
                <w:szCs w:val="24"/>
              </w:rPr>
              <w:t xml:space="preserve">/sec x 2 secs) </w:t>
            </w:r>
          </w:p>
          <w:p w:rsidR="00855842" w:rsidRPr="00681EAB" w:rsidRDefault="00855842" w:rsidP="00855842">
            <w:pPr>
              <w:ind w:firstLine="720"/>
              <w:rPr>
                <w:rFonts w:ascii="Times New Roman" w:hAnsi="Times New Roman"/>
                <w:sz w:val="24"/>
                <w:szCs w:val="24"/>
              </w:rPr>
            </w:pPr>
            <w:r w:rsidRPr="00681EAB">
              <w:rPr>
                <w:rFonts w:ascii="Times New Roman" w:hAnsi="Times New Roman"/>
                <w:sz w:val="24"/>
                <w:szCs w:val="24"/>
              </w:rPr>
              <w:t xml:space="preserve">= 21.9 </w:t>
            </w:r>
            <w:proofErr w:type="spellStart"/>
            <w:r w:rsidRPr="00681EAB">
              <w:rPr>
                <w:rFonts w:ascii="Times New Roman" w:hAnsi="Times New Roman"/>
                <w:sz w:val="24"/>
                <w:szCs w:val="24"/>
              </w:rPr>
              <w:t>degs</w:t>
            </w:r>
            <w:proofErr w:type="spellEnd"/>
            <w:r w:rsidRPr="00681EAB">
              <w:rPr>
                <w:rFonts w:ascii="Times New Roman" w:hAnsi="Times New Roman"/>
                <w:sz w:val="24"/>
                <w:szCs w:val="24"/>
              </w:rPr>
              <w:t xml:space="preserve">/sec = 0.3822 </w:t>
            </w:r>
            <w:proofErr w:type="spellStart"/>
            <w:r w:rsidRPr="00681EAB">
              <w:rPr>
                <w:rFonts w:ascii="Times New Roman" w:hAnsi="Times New Roman"/>
                <w:sz w:val="24"/>
                <w:szCs w:val="24"/>
              </w:rPr>
              <w:t>rads</w:t>
            </w:r>
            <w:proofErr w:type="spellEnd"/>
            <w:r w:rsidRPr="00681EAB">
              <w:rPr>
                <w:rFonts w:ascii="Times New Roman" w:hAnsi="Times New Roman"/>
                <w:sz w:val="24"/>
                <w:szCs w:val="24"/>
              </w:rPr>
              <w:t>/sec</w:t>
            </w:r>
          </w:p>
          <w:p w:rsidR="00272AAE" w:rsidRPr="00681EAB" w:rsidRDefault="00272AAE" w:rsidP="00855842">
            <w:pPr>
              <w:pStyle w:val="NoSpacing"/>
              <w:ind w:left="720"/>
              <w:rPr>
                <w:rFonts w:ascii="Times New Roman" w:hAnsi="Times New Roman" w:cs="Times New Roman"/>
                <w:sz w:val="24"/>
                <w:szCs w:val="24"/>
              </w:rPr>
            </w:pPr>
          </w:p>
        </w:tc>
        <w:tc>
          <w:tcPr>
            <w:tcW w:w="992" w:type="dxa"/>
          </w:tcPr>
          <w:p w:rsidR="00272AAE" w:rsidRPr="00335399" w:rsidRDefault="00272AAE" w:rsidP="006C276F">
            <w:pPr>
              <w:rPr>
                <w:rFonts w:ascii="Times New Roman" w:hAnsi="Times New Roman"/>
                <w:sz w:val="24"/>
                <w:szCs w:val="24"/>
              </w:rPr>
            </w:pPr>
            <w:r w:rsidRPr="00335399">
              <w:rPr>
                <w:rFonts w:ascii="Times New Roman" w:hAnsi="Times New Roman"/>
                <w:sz w:val="24"/>
                <w:szCs w:val="24"/>
              </w:rPr>
              <w:t>2</w:t>
            </w:r>
          </w:p>
        </w:tc>
      </w:tr>
      <w:tr w:rsidR="00272AAE" w:rsidRPr="00335399" w:rsidTr="006C276F">
        <w:tc>
          <w:tcPr>
            <w:tcW w:w="709" w:type="dxa"/>
          </w:tcPr>
          <w:p w:rsidR="00272AAE" w:rsidRPr="00335399" w:rsidRDefault="00C04B8F" w:rsidP="006C276F">
            <w:pPr>
              <w:rPr>
                <w:rFonts w:ascii="Times New Roman" w:hAnsi="Times New Roman"/>
                <w:sz w:val="24"/>
                <w:szCs w:val="24"/>
              </w:rPr>
            </w:pPr>
            <w:r>
              <w:rPr>
                <w:rFonts w:ascii="Times New Roman" w:hAnsi="Times New Roman"/>
                <w:sz w:val="24"/>
                <w:szCs w:val="24"/>
              </w:rPr>
              <w:t>4</w:t>
            </w:r>
            <w:r w:rsidR="00272AAE" w:rsidRPr="00335399">
              <w:rPr>
                <w:rFonts w:ascii="Times New Roman" w:hAnsi="Times New Roman"/>
                <w:sz w:val="24"/>
                <w:szCs w:val="24"/>
              </w:rPr>
              <w:t>d</w:t>
            </w:r>
          </w:p>
          <w:p w:rsidR="00272AAE" w:rsidRPr="00335399" w:rsidRDefault="00272AAE" w:rsidP="006C276F">
            <w:pPr>
              <w:rPr>
                <w:rFonts w:ascii="Times New Roman" w:hAnsi="Times New Roman"/>
                <w:sz w:val="24"/>
                <w:szCs w:val="24"/>
              </w:rPr>
            </w:pPr>
          </w:p>
        </w:tc>
        <w:tc>
          <w:tcPr>
            <w:tcW w:w="8221" w:type="dxa"/>
          </w:tcPr>
          <w:p w:rsidR="00C04B8F" w:rsidRPr="00681EAB" w:rsidRDefault="00C04B8F" w:rsidP="006C276F">
            <w:pPr>
              <w:pStyle w:val="NoSpacing"/>
              <w:ind w:left="720"/>
              <w:rPr>
                <w:rFonts w:ascii="Times New Roman" w:hAnsi="Times New Roman" w:cs="Times New Roman"/>
                <w:sz w:val="24"/>
                <w:szCs w:val="24"/>
              </w:rPr>
            </w:pPr>
          </w:p>
          <w:p w:rsidR="00855842" w:rsidRPr="00681EAB" w:rsidRDefault="00855842" w:rsidP="00855842">
            <w:pPr>
              <w:pStyle w:val="ListParagraph"/>
              <w:rPr>
                <w:sz w:val="24"/>
                <w:szCs w:val="24"/>
              </w:rPr>
            </w:pPr>
            <w:r w:rsidRPr="00681EAB">
              <w:rPr>
                <w:sz w:val="24"/>
                <w:szCs w:val="24"/>
              </w:rPr>
              <w:t xml:space="preserve">The vehicle is equipped with Electronic Stability Controller. The driver has made no adjustment to the </w:t>
            </w:r>
            <w:proofErr w:type="spellStart"/>
            <w:r w:rsidRPr="00681EAB">
              <w:rPr>
                <w:sz w:val="24"/>
                <w:szCs w:val="24"/>
              </w:rPr>
              <w:t>handwheel</w:t>
            </w:r>
            <w:proofErr w:type="spellEnd"/>
            <w:r w:rsidRPr="00681EAB">
              <w:rPr>
                <w:sz w:val="24"/>
                <w:szCs w:val="24"/>
              </w:rPr>
              <w:t xml:space="preserve"> (steering wheel) angle or to the tractive drive torque. What braking force must be applied to the front left wheel in order to stop the rotational acceleration of the vehicle? Discuss limiting factors.</w:t>
            </w:r>
          </w:p>
          <w:p w:rsidR="00855842" w:rsidRPr="00681EAB" w:rsidRDefault="00855842" w:rsidP="00855842">
            <w:pPr>
              <w:pStyle w:val="ListParagraph"/>
              <w:rPr>
                <w:sz w:val="24"/>
                <w:szCs w:val="24"/>
              </w:rPr>
            </w:pPr>
          </w:p>
          <w:p w:rsidR="00855842" w:rsidRPr="00681EAB" w:rsidRDefault="00855842" w:rsidP="00855842">
            <w:pPr>
              <w:pStyle w:val="ListParagraph"/>
              <w:rPr>
                <w:sz w:val="24"/>
                <w:szCs w:val="24"/>
              </w:rPr>
            </w:pPr>
            <w:r w:rsidRPr="00681EAB">
              <w:rPr>
                <w:sz w:val="24"/>
                <w:szCs w:val="24"/>
              </w:rPr>
              <w:t>The rotational acceleration must be stopped.</w:t>
            </w:r>
          </w:p>
          <w:p w:rsidR="00F85C17" w:rsidRPr="00681EAB" w:rsidRDefault="00F85C17" w:rsidP="00855842">
            <w:pPr>
              <w:pStyle w:val="ListParagraph"/>
              <w:rPr>
                <w:sz w:val="24"/>
                <w:szCs w:val="24"/>
              </w:rPr>
            </w:pPr>
          </w:p>
          <w:p w:rsidR="00F85C17" w:rsidRPr="00681EAB" w:rsidRDefault="00F85C17" w:rsidP="00855842">
            <w:pPr>
              <w:pStyle w:val="ListParagraph"/>
              <w:rPr>
                <w:sz w:val="24"/>
                <w:szCs w:val="24"/>
              </w:rPr>
            </w:pPr>
            <w:r w:rsidRPr="00681EAB">
              <w:rPr>
                <w:sz w:val="24"/>
                <w:szCs w:val="24"/>
              </w:rPr>
              <w:t xml:space="preserve">4 </w:t>
            </w:r>
            <w:proofErr w:type="spellStart"/>
            <w:r w:rsidRPr="00681EAB">
              <w:rPr>
                <w:sz w:val="24"/>
                <w:szCs w:val="24"/>
              </w:rPr>
              <w:t>degs</w:t>
            </w:r>
            <w:proofErr w:type="spellEnd"/>
            <w:r w:rsidRPr="00681EAB">
              <w:rPr>
                <w:sz w:val="24"/>
                <w:szCs w:val="24"/>
              </w:rPr>
              <w:t xml:space="preserve">/sec² = 4/360 x 2π = 0.698 </w:t>
            </w:r>
            <w:proofErr w:type="spellStart"/>
            <w:r w:rsidRPr="00681EAB">
              <w:rPr>
                <w:sz w:val="24"/>
                <w:szCs w:val="24"/>
              </w:rPr>
              <w:t>rads</w:t>
            </w:r>
            <w:proofErr w:type="spellEnd"/>
            <w:r w:rsidRPr="00681EAB">
              <w:rPr>
                <w:sz w:val="24"/>
                <w:szCs w:val="24"/>
              </w:rPr>
              <w:t>/sec</w:t>
            </w:r>
          </w:p>
          <w:p w:rsidR="00855842" w:rsidRPr="00681EAB" w:rsidRDefault="00855842" w:rsidP="00855842">
            <w:pPr>
              <w:pStyle w:val="ListParagraph"/>
              <w:rPr>
                <w:sz w:val="24"/>
                <w:szCs w:val="24"/>
              </w:rPr>
            </w:pPr>
          </w:p>
          <w:p w:rsidR="00855842" w:rsidRPr="00681EAB" w:rsidRDefault="00855842" w:rsidP="00855842">
            <w:pPr>
              <w:pStyle w:val="ListParagraph"/>
              <w:rPr>
                <w:sz w:val="24"/>
                <w:szCs w:val="24"/>
              </w:rPr>
            </w:pPr>
            <w:r w:rsidRPr="00681EAB">
              <w:rPr>
                <w:sz w:val="24"/>
                <w:szCs w:val="24"/>
              </w:rPr>
              <w:t>Torque = Inertia x rotational acceleration</w:t>
            </w:r>
          </w:p>
          <w:p w:rsidR="00855842" w:rsidRPr="00681EAB" w:rsidRDefault="00855842" w:rsidP="00855842">
            <w:pPr>
              <w:pStyle w:val="ListParagraph"/>
              <w:rPr>
                <w:sz w:val="24"/>
                <w:szCs w:val="24"/>
              </w:rPr>
            </w:pPr>
            <w:r w:rsidRPr="00681EAB">
              <w:rPr>
                <w:sz w:val="24"/>
                <w:szCs w:val="24"/>
              </w:rPr>
              <w:t xml:space="preserve">                 = 2500 kg.m² x 4 </w:t>
            </w:r>
            <w:proofErr w:type="spellStart"/>
            <w:r w:rsidRPr="00681EAB">
              <w:rPr>
                <w:sz w:val="24"/>
                <w:szCs w:val="24"/>
              </w:rPr>
              <w:t>degs</w:t>
            </w:r>
            <w:proofErr w:type="spellEnd"/>
            <w:r w:rsidRPr="00681EAB">
              <w:rPr>
                <w:sz w:val="24"/>
                <w:szCs w:val="24"/>
              </w:rPr>
              <w:t>/sec x π / 180</w:t>
            </w:r>
          </w:p>
          <w:p w:rsidR="00855842" w:rsidRPr="00681EAB" w:rsidRDefault="00855842" w:rsidP="00855842">
            <w:pPr>
              <w:pStyle w:val="ListParagraph"/>
              <w:rPr>
                <w:sz w:val="24"/>
                <w:szCs w:val="24"/>
              </w:rPr>
            </w:pPr>
            <w:r w:rsidRPr="00681EAB">
              <w:rPr>
                <w:sz w:val="24"/>
                <w:szCs w:val="24"/>
              </w:rPr>
              <w:t xml:space="preserve">                  = 175 Nm</w:t>
            </w:r>
          </w:p>
          <w:p w:rsidR="00855842" w:rsidRPr="00681EAB" w:rsidRDefault="00855842" w:rsidP="00855842">
            <w:pPr>
              <w:pStyle w:val="ListParagraph"/>
              <w:rPr>
                <w:sz w:val="24"/>
                <w:szCs w:val="24"/>
              </w:rPr>
            </w:pPr>
          </w:p>
          <w:p w:rsidR="00855842" w:rsidRPr="00681EAB" w:rsidRDefault="00855842" w:rsidP="00855842">
            <w:pPr>
              <w:pStyle w:val="ListParagraph"/>
              <w:rPr>
                <w:sz w:val="24"/>
                <w:szCs w:val="24"/>
              </w:rPr>
            </w:pPr>
            <w:r w:rsidRPr="00681EAB">
              <w:rPr>
                <w:sz w:val="24"/>
                <w:szCs w:val="24"/>
              </w:rPr>
              <w:t>Torque = force x radius                (radius is half the track)</w:t>
            </w:r>
          </w:p>
          <w:p w:rsidR="00855842" w:rsidRPr="00681EAB" w:rsidRDefault="00855842" w:rsidP="00855842">
            <w:pPr>
              <w:pStyle w:val="ListParagraph"/>
              <w:rPr>
                <w:sz w:val="24"/>
                <w:szCs w:val="24"/>
              </w:rPr>
            </w:pPr>
          </w:p>
          <w:p w:rsidR="00855842" w:rsidRPr="00681EAB" w:rsidRDefault="00855842" w:rsidP="00855842">
            <w:pPr>
              <w:pStyle w:val="ListParagraph"/>
              <w:rPr>
                <w:sz w:val="24"/>
                <w:szCs w:val="24"/>
              </w:rPr>
            </w:pPr>
            <w:r w:rsidRPr="00681EAB">
              <w:rPr>
                <w:sz w:val="24"/>
                <w:szCs w:val="24"/>
              </w:rPr>
              <w:t>Force = Torque / radius        = 175Nm / (1.85m / 2) = 189N</w:t>
            </w:r>
          </w:p>
          <w:p w:rsidR="00855842" w:rsidRPr="00681EAB" w:rsidRDefault="00855842" w:rsidP="00855842">
            <w:pPr>
              <w:pStyle w:val="ListParagraph"/>
              <w:rPr>
                <w:sz w:val="24"/>
                <w:szCs w:val="24"/>
              </w:rPr>
            </w:pPr>
          </w:p>
          <w:p w:rsidR="00855842" w:rsidRPr="00681EAB" w:rsidRDefault="00855842" w:rsidP="00855842">
            <w:pPr>
              <w:pStyle w:val="ListParagraph"/>
              <w:rPr>
                <w:sz w:val="24"/>
                <w:szCs w:val="24"/>
              </w:rPr>
            </w:pPr>
            <w:r w:rsidRPr="00681EAB">
              <w:rPr>
                <w:sz w:val="24"/>
                <w:szCs w:val="24"/>
              </w:rPr>
              <w:t xml:space="preserve">The applied brake torque will only arrest the spin. The body will still have a slip angle. More force could be applied to return the vehicle to </w:t>
            </w:r>
            <w:proofErr w:type="spellStart"/>
            <w:proofErr w:type="gramStart"/>
            <w:r w:rsidRPr="00681EAB">
              <w:rPr>
                <w:sz w:val="24"/>
                <w:szCs w:val="24"/>
              </w:rPr>
              <w:t>it’s</w:t>
            </w:r>
            <w:proofErr w:type="spellEnd"/>
            <w:proofErr w:type="gramEnd"/>
            <w:r w:rsidRPr="00681EAB">
              <w:rPr>
                <w:sz w:val="24"/>
                <w:szCs w:val="24"/>
              </w:rPr>
              <w:t xml:space="preserve"> original attitude.</w:t>
            </w:r>
          </w:p>
          <w:p w:rsidR="00855842" w:rsidRPr="00681EAB" w:rsidRDefault="00855842" w:rsidP="00855842">
            <w:pPr>
              <w:pStyle w:val="ListParagraph"/>
              <w:rPr>
                <w:sz w:val="24"/>
                <w:szCs w:val="24"/>
              </w:rPr>
            </w:pPr>
          </w:p>
          <w:p w:rsidR="00855842" w:rsidRPr="00681EAB" w:rsidRDefault="00855842" w:rsidP="00855842">
            <w:pPr>
              <w:pStyle w:val="ListParagraph"/>
              <w:rPr>
                <w:sz w:val="24"/>
                <w:szCs w:val="24"/>
              </w:rPr>
            </w:pPr>
            <w:r w:rsidRPr="00681EAB">
              <w:rPr>
                <w:sz w:val="24"/>
                <w:szCs w:val="24"/>
              </w:rPr>
              <w:t>A limiting factor would be the available longitudinal grip.</w:t>
            </w:r>
          </w:p>
          <w:p w:rsidR="00272AAE" w:rsidRPr="00681EAB" w:rsidRDefault="00272AAE" w:rsidP="00855842">
            <w:pPr>
              <w:pStyle w:val="NoSpacing"/>
              <w:ind w:left="720"/>
              <w:rPr>
                <w:rFonts w:ascii="Times New Roman" w:hAnsi="Times New Roman" w:cs="Times New Roman"/>
                <w:sz w:val="24"/>
                <w:szCs w:val="24"/>
              </w:rPr>
            </w:pPr>
          </w:p>
        </w:tc>
        <w:tc>
          <w:tcPr>
            <w:tcW w:w="992" w:type="dxa"/>
          </w:tcPr>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272AAE" w:rsidRPr="00335399" w:rsidRDefault="00C63D71" w:rsidP="006C276F">
            <w:pPr>
              <w:rPr>
                <w:rFonts w:ascii="Times New Roman" w:hAnsi="Times New Roman"/>
                <w:sz w:val="24"/>
                <w:szCs w:val="24"/>
              </w:rPr>
            </w:pPr>
            <w:r>
              <w:rPr>
                <w:rFonts w:ascii="Times New Roman" w:hAnsi="Times New Roman"/>
                <w:sz w:val="24"/>
                <w:szCs w:val="24"/>
              </w:rPr>
              <w:t>3</w:t>
            </w:r>
          </w:p>
        </w:tc>
      </w:tr>
      <w:tr w:rsidR="00272AAE" w:rsidRPr="00335399" w:rsidTr="006C276F">
        <w:tc>
          <w:tcPr>
            <w:tcW w:w="709" w:type="dxa"/>
          </w:tcPr>
          <w:p w:rsidR="00272AAE" w:rsidRPr="00335399" w:rsidRDefault="00272AAE" w:rsidP="006C276F">
            <w:pPr>
              <w:rPr>
                <w:rFonts w:ascii="Times New Roman" w:hAnsi="Times New Roman"/>
                <w:sz w:val="24"/>
                <w:szCs w:val="24"/>
              </w:rPr>
            </w:pPr>
            <w:r w:rsidRPr="00335399">
              <w:rPr>
                <w:rFonts w:ascii="Times New Roman" w:hAnsi="Times New Roman"/>
                <w:sz w:val="24"/>
                <w:szCs w:val="24"/>
              </w:rPr>
              <w:t>3e</w:t>
            </w:r>
          </w:p>
          <w:p w:rsidR="00272AAE" w:rsidRPr="00335399" w:rsidRDefault="00272AAE" w:rsidP="006C276F">
            <w:pPr>
              <w:rPr>
                <w:rFonts w:ascii="Times New Roman" w:hAnsi="Times New Roman"/>
                <w:sz w:val="24"/>
                <w:szCs w:val="24"/>
              </w:rPr>
            </w:pPr>
          </w:p>
        </w:tc>
        <w:tc>
          <w:tcPr>
            <w:tcW w:w="8221" w:type="dxa"/>
          </w:tcPr>
          <w:p w:rsidR="00272AAE" w:rsidRPr="00681EAB" w:rsidRDefault="00272AAE" w:rsidP="006C276F">
            <w:pPr>
              <w:rPr>
                <w:rFonts w:ascii="Times New Roman" w:hAnsi="Times New Roman"/>
                <w:sz w:val="24"/>
                <w:szCs w:val="24"/>
              </w:rPr>
            </w:pPr>
          </w:p>
          <w:p w:rsidR="002857E4" w:rsidRPr="00681EAB" w:rsidRDefault="002857E4" w:rsidP="002857E4">
            <w:pPr>
              <w:pStyle w:val="ListParagraph"/>
              <w:rPr>
                <w:sz w:val="24"/>
                <w:szCs w:val="24"/>
              </w:rPr>
            </w:pPr>
            <w:r w:rsidRPr="00681EAB">
              <w:rPr>
                <w:sz w:val="24"/>
                <w:szCs w:val="24"/>
              </w:rPr>
              <w:t>In order to generate variable brake line pressure the vehicle braking system requires a pump and a Proportional Pressure Regulating Valve (PPRV).</w:t>
            </w:r>
          </w:p>
          <w:p w:rsidR="002857E4" w:rsidRPr="00681EAB" w:rsidRDefault="002857E4" w:rsidP="002857E4">
            <w:pPr>
              <w:pStyle w:val="ListParagraph"/>
              <w:rPr>
                <w:sz w:val="24"/>
                <w:szCs w:val="24"/>
              </w:rPr>
            </w:pPr>
            <w:r w:rsidRPr="00681EAB">
              <w:rPr>
                <w:sz w:val="24"/>
                <w:szCs w:val="24"/>
              </w:rPr>
              <w:t>The PPRV has an electrical range of 0 - 12v for a pressure control range of 0-110 bar.</w:t>
            </w:r>
          </w:p>
          <w:p w:rsidR="002857E4" w:rsidRPr="00681EAB" w:rsidRDefault="002857E4" w:rsidP="002857E4">
            <w:pPr>
              <w:pStyle w:val="ListParagraph"/>
              <w:rPr>
                <w:sz w:val="24"/>
                <w:szCs w:val="24"/>
              </w:rPr>
            </w:pPr>
            <w:r w:rsidRPr="00681EAB">
              <w:rPr>
                <w:sz w:val="24"/>
                <w:szCs w:val="24"/>
              </w:rPr>
              <w:t>The bake calliper applies a force between the pads of 1500N per bar of applied pressure at a radius of 100mm.</w:t>
            </w:r>
          </w:p>
          <w:p w:rsidR="002857E4" w:rsidRPr="00681EAB" w:rsidRDefault="002857E4" w:rsidP="002857E4">
            <w:pPr>
              <w:pStyle w:val="ListParagraph"/>
              <w:rPr>
                <w:sz w:val="24"/>
                <w:szCs w:val="24"/>
              </w:rPr>
            </w:pPr>
            <w:r w:rsidRPr="00681EAB">
              <w:rPr>
                <w:sz w:val="24"/>
                <w:szCs w:val="24"/>
              </w:rPr>
              <w:t>What Voltage applied to the PPRV will result in 190N brake force at the contact patch?</w:t>
            </w:r>
          </w:p>
          <w:p w:rsidR="002857E4" w:rsidRPr="00681EAB" w:rsidRDefault="002857E4" w:rsidP="002857E4">
            <w:pPr>
              <w:pStyle w:val="ListParagraph"/>
              <w:rPr>
                <w:sz w:val="24"/>
                <w:szCs w:val="24"/>
              </w:rPr>
            </w:pPr>
          </w:p>
          <w:p w:rsidR="002857E4" w:rsidRPr="00681EAB" w:rsidRDefault="002857E4" w:rsidP="002857E4">
            <w:pPr>
              <w:pStyle w:val="ListParagraph"/>
              <w:rPr>
                <w:sz w:val="24"/>
                <w:szCs w:val="24"/>
              </w:rPr>
            </w:pPr>
            <w:r w:rsidRPr="00681EAB">
              <w:rPr>
                <w:sz w:val="24"/>
                <w:szCs w:val="24"/>
              </w:rPr>
              <w:t>Force at contact patch x rolling radius = wheel torque</w:t>
            </w:r>
          </w:p>
          <w:p w:rsidR="002857E4" w:rsidRPr="00681EAB" w:rsidRDefault="005173A0" w:rsidP="002857E4">
            <w:pPr>
              <w:pStyle w:val="ListParagraph"/>
              <w:rPr>
                <w:sz w:val="24"/>
                <w:szCs w:val="24"/>
              </w:rPr>
            </w:pPr>
            <w:r>
              <w:rPr>
                <w:sz w:val="24"/>
                <w:szCs w:val="24"/>
              </w:rPr>
              <w:t>190N x 0.36 = 68.4</w:t>
            </w:r>
            <w:r w:rsidR="00E7332A" w:rsidRPr="00681EAB">
              <w:rPr>
                <w:sz w:val="24"/>
                <w:szCs w:val="24"/>
              </w:rPr>
              <w:t xml:space="preserve"> Nm</w:t>
            </w:r>
          </w:p>
          <w:p w:rsidR="00E7332A" w:rsidRPr="00681EAB" w:rsidRDefault="00E7332A" w:rsidP="002857E4">
            <w:pPr>
              <w:pStyle w:val="ListParagraph"/>
              <w:rPr>
                <w:sz w:val="24"/>
                <w:szCs w:val="24"/>
              </w:rPr>
            </w:pPr>
          </w:p>
          <w:p w:rsidR="00E7332A" w:rsidRPr="00681EAB" w:rsidRDefault="00E7332A" w:rsidP="002857E4">
            <w:pPr>
              <w:pStyle w:val="ListParagraph"/>
              <w:rPr>
                <w:sz w:val="24"/>
                <w:szCs w:val="24"/>
              </w:rPr>
            </w:pPr>
            <w:r w:rsidRPr="00681EAB">
              <w:rPr>
                <w:sz w:val="24"/>
                <w:szCs w:val="24"/>
              </w:rPr>
              <w:t>Tangent</w:t>
            </w:r>
            <w:r w:rsidR="003E3DCA" w:rsidRPr="00681EAB">
              <w:rPr>
                <w:sz w:val="24"/>
                <w:szCs w:val="24"/>
              </w:rPr>
              <w:t>i</w:t>
            </w:r>
            <w:r w:rsidRPr="00681EAB">
              <w:rPr>
                <w:sz w:val="24"/>
                <w:szCs w:val="24"/>
              </w:rPr>
              <w:t xml:space="preserve">al force exerted by brake pads = </w:t>
            </w:r>
            <w:r w:rsidR="005173A0">
              <w:rPr>
                <w:sz w:val="24"/>
                <w:szCs w:val="24"/>
              </w:rPr>
              <w:t>68.4Nm / 0.1m = 684</w:t>
            </w:r>
            <w:r w:rsidRPr="00681EAB">
              <w:rPr>
                <w:sz w:val="24"/>
                <w:szCs w:val="24"/>
              </w:rPr>
              <w:t xml:space="preserve">N </w:t>
            </w:r>
          </w:p>
          <w:p w:rsidR="00E7332A" w:rsidRPr="00681EAB" w:rsidRDefault="00E7332A" w:rsidP="002857E4">
            <w:pPr>
              <w:pStyle w:val="ListParagraph"/>
              <w:rPr>
                <w:sz w:val="24"/>
                <w:szCs w:val="24"/>
              </w:rPr>
            </w:pPr>
          </w:p>
          <w:p w:rsidR="00E7332A" w:rsidRPr="00681EAB" w:rsidRDefault="00E7332A" w:rsidP="002857E4">
            <w:pPr>
              <w:pStyle w:val="ListParagraph"/>
              <w:rPr>
                <w:sz w:val="24"/>
                <w:szCs w:val="24"/>
              </w:rPr>
            </w:pPr>
            <w:r w:rsidRPr="00681EAB">
              <w:rPr>
                <w:sz w:val="24"/>
                <w:szCs w:val="24"/>
              </w:rPr>
              <w:t xml:space="preserve">If mu = 0.5 </w:t>
            </w:r>
            <w:r w:rsidR="005173A0">
              <w:rPr>
                <w:sz w:val="24"/>
                <w:szCs w:val="24"/>
              </w:rPr>
              <w:t>the force applied to the pads =684</w:t>
            </w:r>
            <w:r w:rsidRPr="00681EAB">
              <w:rPr>
                <w:sz w:val="24"/>
                <w:szCs w:val="24"/>
              </w:rPr>
              <w:t xml:space="preserve"> x 2 = 1</w:t>
            </w:r>
            <w:r w:rsidR="005173A0">
              <w:rPr>
                <w:sz w:val="24"/>
                <w:szCs w:val="24"/>
              </w:rPr>
              <w:t>368</w:t>
            </w:r>
            <w:r w:rsidRPr="00681EAB">
              <w:rPr>
                <w:sz w:val="24"/>
                <w:szCs w:val="24"/>
              </w:rPr>
              <w:t>N</w:t>
            </w:r>
          </w:p>
          <w:p w:rsidR="00BA2239" w:rsidRPr="00681EAB" w:rsidRDefault="00BA2239" w:rsidP="002857E4">
            <w:pPr>
              <w:pStyle w:val="ListParagraph"/>
              <w:rPr>
                <w:sz w:val="24"/>
                <w:szCs w:val="24"/>
              </w:rPr>
            </w:pPr>
          </w:p>
          <w:p w:rsidR="00BA2239" w:rsidRPr="00681EAB" w:rsidRDefault="005173A0" w:rsidP="002857E4">
            <w:pPr>
              <w:pStyle w:val="ListParagraph"/>
              <w:rPr>
                <w:sz w:val="24"/>
                <w:szCs w:val="24"/>
              </w:rPr>
            </w:pPr>
            <w:r>
              <w:rPr>
                <w:sz w:val="24"/>
                <w:szCs w:val="24"/>
              </w:rPr>
              <w:t>1368</w:t>
            </w:r>
            <w:r w:rsidR="00BA2239" w:rsidRPr="00681EAB">
              <w:rPr>
                <w:sz w:val="24"/>
                <w:szCs w:val="24"/>
              </w:rPr>
              <w:t>N/1500N per bar =0.</w:t>
            </w:r>
            <w:r>
              <w:rPr>
                <w:sz w:val="24"/>
                <w:szCs w:val="24"/>
              </w:rPr>
              <w:t>912</w:t>
            </w:r>
            <w:r w:rsidR="00BA2239" w:rsidRPr="00681EAB">
              <w:rPr>
                <w:sz w:val="24"/>
                <w:szCs w:val="24"/>
              </w:rPr>
              <w:t xml:space="preserve"> bar required.</w:t>
            </w:r>
          </w:p>
          <w:p w:rsidR="00BA2239" w:rsidRPr="00681EAB" w:rsidRDefault="00BA2239" w:rsidP="002857E4">
            <w:pPr>
              <w:pStyle w:val="ListParagraph"/>
              <w:rPr>
                <w:sz w:val="24"/>
                <w:szCs w:val="24"/>
              </w:rPr>
            </w:pPr>
          </w:p>
          <w:p w:rsidR="00BA2239" w:rsidRPr="00681EAB" w:rsidRDefault="00BA2239" w:rsidP="002857E4">
            <w:pPr>
              <w:pStyle w:val="ListParagraph"/>
              <w:rPr>
                <w:sz w:val="24"/>
                <w:szCs w:val="24"/>
              </w:rPr>
            </w:pPr>
            <w:r w:rsidRPr="00681EAB">
              <w:rPr>
                <w:sz w:val="24"/>
                <w:szCs w:val="24"/>
              </w:rPr>
              <w:t>0.</w:t>
            </w:r>
            <w:r w:rsidR="005173A0">
              <w:rPr>
                <w:sz w:val="24"/>
                <w:szCs w:val="24"/>
              </w:rPr>
              <w:t>912</w:t>
            </w:r>
            <w:r w:rsidRPr="00681EAB">
              <w:rPr>
                <w:sz w:val="24"/>
                <w:szCs w:val="24"/>
              </w:rPr>
              <w:t xml:space="preserve"> bar x (12v/100bar) = 0.</w:t>
            </w:r>
            <w:r w:rsidR="005173A0">
              <w:rPr>
                <w:sz w:val="24"/>
                <w:szCs w:val="24"/>
              </w:rPr>
              <w:t>109</w:t>
            </w:r>
            <w:r w:rsidRPr="00681EAB">
              <w:rPr>
                <w:sz w:val="24"/>
                <w:szCs w:val="24"/>
              </w:rPr>
              <w:t xml:space="preserve"> volts required.</w:t>
            </w:r>
          </w:p>
          <w:p w:rsidR="00272AAE" w:rsidRPr="00681EAB" w:rsidRDefault="00272AAE" w:rsidP="00855842">
            <w:pPr>
              <w:pStyle w:val="NoSpacing"/>
              <w:ind w:left="720"/>
              <w:rPr>
                <w:rFonts w:ascii="Times New Roman" w:hAnsi="Times New Roman" w:cs="Times New Roman"/>
                <w:sz w:val="24"/>
                <w:szCs w:val="24"/>
              </w:rPr>
            </w:pPr>
          </w:p>
        </w:tc>
        <w:tc>
          <w:tcPr>
            <w:tcW w:w="992" w:type="dxa"/>
          </w:tcPr>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272AAE" w:rsidRPr="00335399" w:rsidRDefault="002857E4" w:rsidP="006C276F">
            <w:pPr>
              <w:rPr>
                <w:rFonts w:ascii="Times New Roman" w:hAnsi="Times New Roman"/>
                <w:sz w:val="24"/>
                <w:szCs w:val="24"/>
              </w:rPr>
            </w:pPr>
            <w:r>
              <w:rPr>
                <w:rFonts w:ascii="Times New Roman" w:hAnsi="Times New Roman"/>
                <w:sz w:val="24"/>
                <w:szCs w:val="24"/>
              </w:rPr>
              <w:t>3</w:t>
            </w:r>
          </w:p>
        </w:tc>
      </w:tr>
      <w:tr w:rsidR="00272AAE" w:rsidRPr="00335399" w:rsidTr="006C276F">
        <w:tc>
          <w:tcPr>
            <w:tcW w:w="709" w:type="dxa"/>
          </w:tcPr>
          <w:p w:rsidR="00272AAE" w:rsidRPr="00335399" w:rsidRDefault="00272AAE" w:rsidP="006C276F">
            <w:pPr>
              <w:rPr>
                <w:rFonts w:ascii="Times New Roman" w:hAnsi="Times New Roman"/>
                <w:sz w:val="24"/>
                <w:szCs w:val="24"/>
              </w:rPr>
            </w:pPr>
            <w:r w:rsidRPr="00335399">
              <w:rPr>
                <w:rFonts w:ascii="Times New Roman" w:hAnsi="Times New Roman"/>
                <w:sz w:val="24"/>
                <w:szCs w:val="24"/>
              </w:rPr>
              <w:t>3f</w:t>
            </w:r>
          </w:p>
        </w:tc>
        <w:tc>
          <w:tcPr>
            <w:tcW w:w="8221" w:type="dxa"/>
          </w:tcPr>
          <w:p w:rsidR="00272AAE" w:rsidRPr="00681EAB" w:rsidRDefault="00272AAE" w:rsidP="006C276F">
            <w:pPr>
              <w:rPr>
                <w:rFonts w:ascii="Times New Roman" w:hAnsi="Times New Roman"/>
                <w:sz w:val="24"/>
                <w:szCs w:val="24"/>
              </w:rPr>
            </w:pPr>
          </w:p>
          <w:p w:rsidR="008915C2" w:rsidRPr="00681EAB" w:rsidRDefault="008915C2" w:rsidP="008915C2">
            <w:pPr>
              <w:pStyle w:val="ListParagraph"/>
              <w:rPr>
                <w:sz w:val="24"/>
                <w:szCs w:val="24"/>
              </w:rPr>
            </w:pPr>
            <w:r w:rsidRPr="00681EAB">
              <w:rPr>
                <w:sz w:val="24"/>
                <w:szCs w:val="24"/>
              </w:rPr>
              <w:t>Initially the engineers specified a Proportional controller.</w:t>
            </w:r>
          </w:p>
          <w:p w:rsidR="008915C2" w:rsidRPr="00681EAB" w:rsidRDefault="008915C2" w:rsidP="008915C2">
            <w:pPr>
              <w:pStyle w:val="ListParagraph"/>
              <w:rPr>
                <w:sz w:val="24"/>
                <w:szCs w:val="24"/>
              </w:rPr>
            </w:pPr>
            <w:r w:rsidRPr="00681EAB">
              <w:rPr>
                <w:sz w:val="24"/>
                <w:szCs w:val="24"/>
              </w:rPr>
              <w:t>Draw a diagram of the controller. Explain the proportional gain theory.</w:t>
            </w:r>
          </w:p>
          <w:p w:rsidR="008915C2" w:rsidRPr="00681EAB" w:rsidRDefault="008915C2" w:rsidP="008915C2">
            <w:pPr>
              <w:pStyle w:val="ListParagraph"/>
              <w:rPr>
                <w:sz w:val="24"/>
                <w:szCs w:val="24"/>
              </w:rPr>
            </w:pPr>
            <w:r w:rsidRPr="00681EAB">
              <w:rPr>
                <w:sz w:val="24"/>
                <w:szCs w:val="24"/>
              </w:rPr>
              <w:t>Analyse the Pla</w:t>
            </w:r>
            <w:bookmarkStart w:id="2" w:name="_GoBack"/>
            <w:bookmarkEnd w:id="2"/>
            <w:r w:rsidRPr="00681EAB">
              <w:rPr>
                <w:sz w:val="24"/>
                <w:szCs w:val="24"/>
              </w:rPr>
              <w:t>nt or Process element.</w:t>
            </w:r>
          </w:p>
          <w:p w:rsidR="008915C2" w:rsidRPr="00681EAB" w:rsidRDefault="008915C2" w:rsidP="008915C2">
            <w:pPr>
              <w:pStyle w:val="ListParagraph"/>
              <w:rPr>
                <w:sz w:val="24"/>
                <w:szCs w:val="24"/>
              </w:rPr>
            </w:pPr>
            <w:r w:rsidRPr="00681EAB">
              <w:rPr>
                <w:sz w:val="24"/>
                <w:szCs w:val="24"/>
              </w:rPr>
              <w:t>Evaluate possible variables that could affect the repeatability of the plant model</w:t>
            </w:r>
          </w:p>
          <w:p w:rsidR="008915C2" w:rsidRPr="00681EAB" w:rsidRDefault="008915C2" w:rsidP="006C276F">
            <w:pPr>
              <w:rPr>
                <w:rFonts w:ascii="Times New Roman" w:hAnsi="Times New Roman"/>
                <w:sz w:val="24"/>
                <w:szCs w:val="24"/>
              </w:rPr>
            </w:pPr>
          </w:p>
          <w:p w:rsidR="008915C2" w:rsidRPr="00681EAB" w:rsidRDefault="008915C2" w:rsidP="006C276F">
            <w:pPr>
              <w:rPr>
                <w:rFonts w:ascii="Times New Roman" w:hAnsi="Times New Roman"/>
                <w:sz w:val="24"/>
                <w:szCs w:val="24"/>
              </w:rPr>
            </w:pPr>
            <w:r w:rsidRPr="00681EAB">
              <w:rPr>
                <w:rFonts w:ascii="Times New Roman" w:hAnsi="Times New Roman"/>
                <w:noProof/>
              </w:rPr>
              <mc:AlternateContent>
                <mc:Choice Requires="wpg">
                  <w:drawing>
                    <wp:anchor distT="0" distB="0" distL="114300" distR="114300" simplePos="0" relativeHeight="251662336" behindDoc="0" locked="0" layoutInCell="1" allowOverlap="1" wp14:anchorId="52B8DB5E" wp14:editId="18C48D27">
                      <wp:simplePos x="0" y="0"/>
                      <wp:positionH relativeFrom="column">
                        <wp:posOffset>443865</wp:posOffset>
                      </wp:positionH>
                      <wp:positionV relativeFrom="paragraph">
                        <wp:posOffset>85090</wp:posOffset>
                      </wp:positionV>
                      <wp:extent cx="3810000" cy="1352550"/>
                      <wp:effectExtent l="0" t="0" r="0" b="0"/>
                      <wp:wrapNone/>
                      <wp:docPr id="6" name="Group 5"/>
                      <wp:cNvGraphicFramePr/>
                      <a:graphic xmlns:a="http://schemas.openxmlformats.org/drawingml/2006/main">
                        <a:graphicData uri="http://schemas.microsoft.com/office/word/2010/wordprocessingGroup">
                          <wpg:wgp>
                            <wpg:cNvGrpSpPr/>
                            <wpg:grpSpPr>
                              <a:xfrm>
                                <a:off x="0" y="0"/>
                                <a:ext cx="3810000" cy="1352550"/>
                                <a:chOff x="0" y="0"/>
                                <a:chExt cx="3810000" cy="1352550"/>
                              </a:xfrm>
                            </wpg:grpSpPr>
                            <pic:pic xmlns:pic="http://schemas.openxmlformats.org/drawingml/2006/picture">
                              <pic:nvPicPr>
                                <pic:cNvPr id="2" name="Picture 2" descr="Image result for pid controlle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1352550"/>
                                </a:xfrm>
                                <a:prstGeom prst="rect">
                                  <a:avLst/>
                                </a:prstGeom>
                                <a:noFill/>
                                <a:ln>
                                  <a:noFill/>
                                </a:ln>
                              </pic:spPr>
                            </pic:pic>
                            <wps:wsp>
                              <wps:cNvPr id="3" name="Rectangle 3"/>
                              <wps:cNvSpPr/>
                              <wps:spPr>
                                <a:xfrm>
                                  <a:off x="1040904" y="388243"/>
                                  <a:ext cx="1152128" cy="79208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1040904" y="676275"/>
                                  <a:ext cx="1512168" cy="43204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968896" y="604267"/>
                                  <a:ext cx="72008" cy="43204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A284219" id="Group 5" o:spid="_x0000_s1026" style="position:absolute;margin-left:34.95pt;margin-top:6.7pt;width:300pt;height:106.5pt;z-index:251662336" coordsize="38100,13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Image result for pid controller" style="position:absolute;width:38100;height:1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">
                        <v:imagedata r:id="rId10" o:title="Image result for pid controller"/>
                      </v:shape>
                      <v:rect id="Rectangle 3" o:spid="_x0000_s1028" style="position:absolute;left:10409;top:3882;width:11521;height:7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" fillcolor="white [3212]" strokecolor="white [3212]" strokeweight="2pt"/>
                      <v:rect id="Rectangle 4" o:spid="_x0000_s1029" style="position:absolute;left:10409;top:6762;width:15121;height:4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" fillcolor="white [3212]" strokecolor="white [3212]" strokeweight="2pt"/>
                      <v:rect id="Rectangle 5" o:spid="_x0000_s1030" style="position:absolute;left:9688;top:6042;width:721;height:4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" fillcolor="white [3212]" strokecolor="white [3212]" strokeweight="2pt"/>
                    </v:group>
                  </w:pict>
                </mc:Fallback>
              </mc:AlternateContent>
            </w:r>
          </w:p>
          <w:p w:rsidR="008915C2" w:rsidRPr="00681EAB" w:rsidRDefault="008915C2" w:rsidP="006C276F">
            <w:pPr>
              <w:rPr>
                <w:rFonts w:ascii="Times New Roman" w:hAnsi="Times New Roman"/>
                <w:sz w:val="24"/>
                <w:szCs w:val="24"/>
              </w:rPr>
            </w:pPr>
          </w:p>
          <w:p w:rsidR="008915C2" w:rsidRPr="00681EAB" w:rsidRDefault="008915C2" w:rsidP="006C276F">
            <w:pPr>
              <w:rPr>
                <w:rFonts w:ascii="Times New Roman" w:hAnsi="Times New Roman"/>
                <w:sz w:val="24"/>
                <w:szCs w:val="24"/>
              </w:rPr>
            </w:pPr>
          </w:p>
          <w:p w:rsidR="008915C2" w:rsidRPr="00681EAB" w:rsidRDefault="008915C2" w:rsidP="006C276F">
            <w:pPr>
              <w:rPr>
                <w:rFonts w:ascii="Times New Roman" w:hAnsi="Times New Roman"/>
                <w:sz w:val="24"/>
                <w:szCs w:val="24"/>
              </w:rPr>
            </w:pPr>
          </w:p>
          <w:p w:rsidR="008915C2" w:rsidRPr="00681EAB" w:rsidRDefault="008915C2" w:rsidP="006C276F">
            <w:pPr>
              <w:rPr>
                <w:rFonts w:ascii="Times New Roman" w:hAnsi="Times New Roman"/>
                <w:sz w:val="24"/>
                <w:szCs w:val="24"/>
              </w:rPr>
            </w:pPr>
          </w:p>
          <w:p w:rsidR="008915C2" w:rsidRPr="00681EAB" w:rsidRDefault="008915C2" w:rsidP="006C276F">
            <w:pPr>
              <w:rPr>
                <w:rFonts w:ascii="Times New Roman" w:hAnsi="Times New Roman"/>
                <w:sz w:val="24"/>
                <w:szCs w:val="24"/>
              </w:rPr>
            </w:pPr>
          </w:p>
          <w:p w:rsidR="008915C2" w:rsidRPr="00681EAB" w:rsidRDefault="008915C2" w:rsidP="006C276F">
            <w:pPr>
              <w:rPr>
                <w:rFonts w:ascii="Times New Roman" w:hAnsi="Times New Roman"/>
                <w:sz w:val="24"/>
                <w:szCs w:val="24"/>
              </w:rPr>
            </w:pPr>
          </w:p>
          <w:p w:rsidR="008915C2" w:rsidRPr="00681EAB" w:rsidRDefault="008915C2" w:rsidP="006C276F">
            <w:pPr>
              <w:rPr>
                <w:rFonts w:ascii="Times New Roman" w:hAnsi="Times New Roman"/>
                <w:sz w:val="24"/>
                <w:szCs w:val="24"/>
              </w:rPr>
            </w:pPr>
          </w:p>
          <w:p w:rsidR="008915C2" w:rsidRPr="00681EAB" w:rsidRDefault="008915C2" w:rsidP="006C276F">
            <w:pPr>
              <w:rPr>
                <w:rFonts w:ascii="Times New Roman" w:hAnsi="Times New Roman"/>
                <w:sz w:val="24"/>
                <w:szCs w:val="24"/>
              </w:rPr>
            </w:pPr>
          </w:p>
          <w:p w:rsidR="008915C2" w:rsidRPr="00681EAB" w:rsidRDefault="008915C2" w:rsidP="006C276F">
            <w:pPr>
              <w:rPr>
                <w:rFonts w:ascii="Times New Roman" w:hAnsi="Times New Roman"/>
                <w:sz w:val="24"/>
                <w:szCs w:val="24"/>
              </w:rPr>
            </w:pPr>
          </w:p>
          <w:p w:rsidR="008915C2" w:rsidRDefault="00904585" w:rsidP="006C276F">
            <w:pPr>
              <w:rPr>
                <w:rFonts w:ascii="Times New Roman" w:hAnsi="Times New Roman"/>
                <w:sz w:val="24"/>
                <w:szCs w:val="24"/>
              </w:rPr>
            </w:pPr>
            <w:r w:rsidRPr="00681EAB">
              <w:rPr>
                <w:rFonts w:ascii="Times New Roman" w:hAnsi="Times New Roman"/>
                <w:sz w:val="24"/>
                <w:szCs w:val="24"/>
              </w:rPr>
              <w:t xml:space="preserve">The controller responds to the </w:t>
            </w:r>
            <w:r w:rsidRPr="00F67AE0">
              <w:rPr>
                <w:rFonts w:ascii="Times New Roman" w:hAnsi="Times New Roman"/>
                <w:b/>
                <w:sz w:val="24"/>
                <w:szCs w:val="24"/>
              </w:rPr>
              <w:t>current</w:t>
            </w:r>
            <w:r w:rsidRPr="00681EAB">
              <w:rPr>
                <w:rFonts w:ascii="Times New Roman" w:hAnsi="Times New Roman"/>
                <w:sz w:val="24"/>
                <w:szCs w:val="24"/>
              </w:rPr>
              <w:t xml:space="preserve"> error (e) buy multiplying it buy a gain factor (</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p</m:t>
                  </m:r>
                </m:sub>
              </m:sSub>
            </m:oMath>
            <w:r w:rsidRPr="00681EAB">
              <w:rPr>
                <w:rFonts w:ascii="Times New Roman" w:hAnsi="Times New Roman"/>
                <w:sz w:val="24"/>
                <w:szCs w:val="24"/>
              </w:rPr>
              <w:t>) to produce a signal to effect change in the plant. In this case it is applying a voltage to a proportional pressure control valve.</w:t>
            </w:r>
          </w:p>
          <w:p w:rsidR="00354634" w:rsidRDefault="00354634" w:rsidP="00354634">
            <w:pPr>
              <w:jc w:val="center"/>
              <w:rPr>
                <w:rFonts w:ascii="Times New Roman" w:hAnsi="Times New Roman"/>
                <w:sz w:val="24"/>
                <w:szCs w:val="24"/>
              </w:rPr>
            </w:pPr>
          </w:p>
          <w:p w:rsidR="00354634" w:rsidRDefault="00354634" w:rsidP="00354634">
            <w:pPr>
              <w:jc w:val="center"/>
              <w:rPr>
                <w:rFonts w:ascii="Times New Roman" w:hAnsi="Times New Roman"/>
                <w:sz w:val="24"/>
                <w:szCs w:val="24"/>
              </w:rPr>
            </w:pPr>
            <w:r>
              <w:rPr>
                <w:noProof/>
              </w:rPr>
              <w:drawing>
                <wp:inline distT="0" distB="0" distL="0" distR="0" wp14:anchorId="4767C924" wp14:editId="739C37DA">
                  <wp:extent cx="2159000" cy="2130213"/>
                  <wp:effectExtent l="0" t="0" r="0" b="3810"/>
                  <wp:docPr id="19" name="Picture 19" descr="https://theautomization.com/wp-content/uploads/2018/04/Kp-300x2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eautomization.com/wp-content/uploads/2018/04/Kp-300x29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0" cy="2130213"/>
                          </a:xfrm>
                          <a:prstGeom prst="rect">
                            <a:avLst/>
                          </a:prstGeom>
                          <a:noFill/>
                          <a:ln>
                            <a:noFill/>
                          </a:ln>
                        </pic:spPr>
                      </pic:pic>
                    </a:graphicData>
                  </a:graphic>
                </wp:inline>
              </w:drawing>
            </w:r>
          </w:p>
          <w:p w:rsidR="00354634" w:rsidRDefault="00354634" w:rsidP="00354634">
            <w:pPr>
              <w:jc w:val="center"/>
              <w:rPr>
                <w:rFonts w:ascii="Times New Roman" w:hAnsi="Times New Roman"/>
                <w:sz w:val="24"/>
                <w:szCs w:val="24"/>
              </w:rPr>
            </w:pPr>
          </w:p>
          <w:p w:rsidR="00354634" w:rsidRDefault="00354634" w:rsidP="00354634">
            <w:pPr>
              <w:jc w:val="center"/>
              <w:rPr>
                <w:rFonts w:ascii="Times New Roman" w:hAnsi="Times New Roman"/>
                <w:sz w:val="24"/>
                <w:szCs w:val="24"/>
              </w:rPr>
            </w:pPr>
          </w:p>
          <w:p w:rsidR="00354634" w:rsidRPr="00354634" w:rsidRDefault="00354634" w:rsidP="00354634">
            <w:pPr>
              <w:numPr>
                <w:ilvl w:val="0"/>
                <w:numId w:val="21"/>
              </w:numPr>
              <w:shd w:val="clear" w:color="auto" w:fill="FFFFFF"/>
              <w:spacing w:before="100" w:beforeAutospacing="1" w:after="100" w:afterAutospacing="1" w:line="276" w:lineRule="auto"/>
              <w:ind w:left="1035"/>
              <w:rPr>
                <w:rFonts w:ascii="Times New Roman" w:hAnsi="Times New Roman"/>
                <w:color w:val="000000"/>
                <w:sz w:val="24"/>
                <w:szCs w:val="24"/>
              </w:rPr>
            </w:pPr>
            <w:r w:rsidRPr="00354634">
              <w:rPr>
                <w:rFonts w:ascii="Times New Roman" w:hAnsi="Times New Roman"/>
                <w:color w:val="000000"/>
                <w:sz w:val="24"/>
                <w:szCs w:val="24"/>
              </w:rPr>
              <w:t xml:space="preserve">changing over time like this blue line in the proportional path the output is the error scaled by the KP so you can see here that when the error is large the proportional path will produce a large output when the error is </w:t>
            </w:r>
            <w:r w:rsidRPr="00354634">
              <w:rPr>
                <w:rFonts w:ascii="Times New Roman" w:hAnsi="Times New Roman"/>
                <w:color w:val="000000"/>
                <w:sz w:val="24"/>
                <w:szCs w:val="24"/>
              </w:rPr>
              <w:lastRenderedPageBreak/>
              <w:t>zero the output in the path is zero and when it’s negative the output is negative</w:t>
            </w:r>
          </w:p>
          <w:p w:rsidR="00354634" w:rsidRDefault="00354634" w:rsidP="006C276F">
            <w:pPr>
              <w:rPr>
                <w:rFonts w:ascii="Times New Roman" w:hAnsi="Times New Roman"/>
                <w:sz w:val="24"/>
                <w:szCs w:val="24"/>
              </w:rPr>
            </w:pPr>
          </w:p>
          <w:p w:rsidR="00354634" w:rsidRPr="00681EAB" w:rsidRDefault="00354634" w:rsidP="006C276F">
            <w:pPr>
              <w:rPr>
                <w:rFonts w:ascii="Times New Roman" w:hAnsi="Times New Roman"/>
                <w:sz w:val="24"/>
                <w:szCs w:val="24"/>
              </w:rPr>
            </w:pPr>
          </w:p>
          <w:p w:rsidR="008915C2" w:rsidRPr="00681EAB" w:rsidRDefault="000E25DB" w:rsidP="006C276F">
            <w:pPr>
              <w:rPr>
                <w:rFonts w:ascii="Times New Roman" w:hAnsi="Times New Roman"/>
                <w:sz w:val="24"/>
                <w:szCs w:val="24"/>
              </w:rPr>
            </w:pPr>
            <w:r w:rsidRPr="00681EAB">
              <w:rPr>
                <w:rFonts w:ascii="Times New Roman" w:hAnsi="Times New Roman"/>
                <w:color w:val="222222"/>
                <w:sz w:val="24"/>
                <w:szCs w:val="24"/>
                <w:shd w:val="clear" w:color="auto" w:fill="FFFFFF"/>
              </w:rPr>
              <w:t>Proportional control cannot eliminate the offset error, which is the difference between the desired value and the actual value, SP − PV error, as it requires an error to generate an output. When a disturbance (deviation from existing state) occurs in the process value being controlled, any corrective control action, based purely on Proportional Control, will always leave out the error between the next steady state and the desired</w:t>
            </w:r>
            <w:r w:rsidR="00681EAB">
              <w:rPr>
                <w:rFonts w:ascii="Times New Roman" w:hAnsi="Times New Roman"/>
                <w:color w:val="222222"/>
                <w:sz w:val="24"/>
                <w:szCs w:val="24"/>
                <w:shd w:val="clear" w:color="auto" w:fill="FFFFFF"/>
              </w:rPr>
              <w:t xml:space="preserve"> </w:t>
            </w:r>
            <w:proofErr w:type="spellStart"/>
            <w:r w:rsidR="00681EAB">
              <w:rPr>
                <w:rFonts w:ascii="Times New Roman" w:hAnsi="Times New Roman"/>
                <w:color w:val="222222"/>
                <w:sz w:val="24"/>
                <w:szCs w:val="24"/>
                <w:shd w:val="clear" w:color="auto" w:fill="FFFFFF"/>
              </w:rPr>
              <w:t>setpoint</w:t>
            </w:r>
            <w:proofErr w:type="spellEnd"/>
            <w:r w:rsidRPr="00681EAB">
              <w:rPr>
                <w:rFonts w:ascii="Times New Roman" w:hAnsi="Times New Roman"/>
                <w:color w:val="222222"/>
                <w:sz w:val="24"/>
                <w:szCs w:val="24"/>
                <w:shd w:val="clear" w:color="auto" w:fill="FFFFFF"/>
              </w:rPr>
              <w:t>, and result in a residual error called the offset error.</w:t>
            </w:r>
          </w:p>
          <w:p w:rsidR="008915C2" w:rsidRPr="00681EAB" w:rsidRDefault="008915C2" w:rsidP="006C276F">
            <w:pPr>
              <w:rPr>
                <w:rFonts w:ascii="Times New Roman" w:hAnsi="Times New Roman"/>
                <w:sz w:val="24"/>
                <w:szCs w:val="24"/>
              </w:rPr>
            </w:pPr>
          </w:p>
          <w:p w:rsidR="008915C2" w:rsidRPr="00681EAB" w:rsidRDefault="00681EAB" w:rsidP="006C276F">
            <w:pPr>
              <w:rPr>
                <w:rFonts w:ascii="Times New Roman" w:hAnsi="Times New Roman"/>
                <w:sz w:val="24"/>
                <w:szCs w:val="24"/>
              </w:rPr>
            </w:pPr>
            <w:r w:rsidRPr="00681EAB">
              <w:rPr>
                <w:rFonts w:ascii="Times New Roman" w:hAnsi="Times New Roman"/>
                <w:noProof/>
                <w:sz w:val="24"/>
                <w:szCs w:val="24"/>
              </w:rPr>
              <mc:AlternateContent>
                <mc:Choice Requires="wpg">
                  <w:drawing>
                    <wp:anchor distT="0" distB="0" distL="114300" distR="114300" simplePos="0" relativeHeight="251666432" behindDoc="0" locked="0" layoutInCell="1" allowOverlap="1" wp14:anchorId="4B1794DD" wp14:editId="62B6C710">
                      <wp:simplePos x="0" y="0"/>
                      <wp:positionH relativeFrom="column">
                        <wp:posOffset>266065</wp:posOffset>
                      </wp:positionH>
                      <wp:positionV relativeFrom="paragraph">
                        <wp:posOffset>47625</wp:posOffset>
                      </wp:positionV>
                      <wp:extent cx="2914650" cy="1574800"/>
                      <wp:effectExtent l="0" t="0" r="0" b="6350"/>
                      <wp:wrapNone/>
                      <wp:docPr id="10" name="Group 1"/>
                      <wp:cNvGraphicFramePr/>
                      <a:graphic xmlns:a="http://schemas.openxmlformats.org/drawingml/2006/main">
                        <a:graphicData uri="http://schemas.microsoft.com/office/word/2010/wordprocessingGroup">
                          <wpg:wgp>
                            <wpg:cNvGrpSpPr/>
                            <wpg:grpSpPr>
                              <a:xfrm>
                                <a:off x="0" y="0"/>
                                <a:ext cx="2914650" cy="1574800"/>
                                <a:chOff x="0" y="0"/>
                                <a:chExt cx="5181600" cy="3980552"/>
                              </a:xfrm>
                            </wpg:grpSpPr>
                            <wps:wsp>
                              <wps:cNvPr id="11" name="Rectangle 11"/>
                              <wps:cNvSpPr>
                                <a:spLocks noChangeArrowheads="1"/>
                              </wps:cNvSpPr>
                              <wps:spPr bwMode="auto">
                                <a:xfrm>
                                  <a:off x="304800" y="0"/>
                                  <a:ext cx="4038600" cy="3581400"/>
                                </a:xfrm>
                                <a:prstGeom prst="rect">
                                  <a:avLst/>
                                </a:prstGeom>
                                <a:noFill/>
                                <a:ln w="9525">
                                  <a:solidFill>
                                    <a:schemeClr val="tx1"/>
                                  </a:solidFill>
                                  <a:miter lim="800000"/>
                                  <a:headEnd/>
                                  <a:tailEn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3" name="Freeform 13"/>
                              <wps:cNvSpPr>
                                <a:spLocks/>
                              </wps:cNvSpPr>
                              <wps:spPr bwMode="auto">
                                <a:xfrm>
                                  <a:off x="304800" y="1308100"/>
                                  <a:ext cx="4038600" cy="2273300"/>
                                </a:xfrm>
                                <a:custGeom>
                                  <a:avLst/>
                                  <a:gdLst>
                                    <a:gd name="T0" fmla="*/ 0 w 2544"/>
                                    <a:gd name="T1" fmla="*/ 2273300 h 1432"/>
                                    <a:gd name="T2" fmla="*/ 1295400 w 2544"/>
                                    <a:gd name="T3" fmla="*/ 368300 h 1432"/>
                                    <a:gd name="T4" fmla="*/ 4038600 w 2544"/>
                                    <a:gd name="T5" fmla="*/ 63500 h 1432"/>
                                    <a:gd name="T6" fmla="*/ 0 60000 65536"/>
                                    <a:gd name="T7" fmla="*/ 0 60000 65536"/>
                                    <a:gd name="T8" fmla="*/ 0 60000 65536"/>
                                  </a:gdLst>
                                  <a:ahLst/>
                                  <a:cxnLst>
                                    <a:cxn ang="T6">
                                      <a:pos x="T0" y="T1"/>
                                    </a:cxn>
                                    <a:cxn ang="T7">
                                      <a:pos x="T2" y="T3"/>
                                    </a:cxn>
                                    <a:cxn ang="T8">
                                      <a:pos x="T4" y="T5"/>
                                    </a:cxn>
                                  </a:cxnLst>
                                  <a:rect l="0" t="0" r="r" b="b"/>
                                  <a:pathLst>
                                    <a:path w="2544" h="1432">
                                      <a:moveTo>
                                        <a:pt x="0" y="1432"/>
                                      </a:moveTo>
                                      <a:cubicBezTo>
                                        <a:pt x="196" y="948"/>
                                        <a:pt x="392" y="464"/>
                                        <a:pt x="816" y="232"/>
                                      </a:cubicBezTo>
                                      <a:cubicBezTo>
                                        <a:pt x="1240" y="0"/>
                                        <a:pt x="1892" y="20"/>
                                        <a:pt x="2544" y="40"/>
                                      </a:cubicBezTo>
                                    </a:path>
                                  </a:pathLst>
                                </a:custGeom>
                                <a:noFill/>
                                <a:ln w="25400">
                                  <a:solidFill>
                                    <a:schemeClr val="tx1"/>
                                  </a:solidFill>
                                  <a:round/>
                                  <a:headEnd/>
                                  <a:tailEn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14" name="Line 31"/>
                              <wps:cNvCnPr/>
                              <wps:spPr bwMode="auto">
                                <a:xfrm>
                                  <a:off x="304800" y="1219200"/>
                                  <a:ext cx="4038600" cy="0"/>
                                </a:xfrm>
                                <a:prstGeom prst="line">
                                  <a:avLst/>
                                </a:prstGeom>
                                <a:noFill/>
                                <a:ln w="9525">
                                  <a:solidFill>
                                    <a:schemeClr val="tx1"/>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15" name="Text Box 32"/>
                              <wps:cNvSpPr txBox="1">
                                <a:spLocks noChangeArrowheads="1"/>
                              </wps:cNvSpPr>
                              <wps:spPr bwMode="auto">
                                <a:xfrm>
                                  <a:off x="3804605" y="3576692"/>
                                  <a:ext cx="457200" cy="40386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81EAB" w:rsidRDefault="00681EAB" w:rsidP="00681EAB">
                                    <w:pPr>
                                      <w:pStyle w:val="NormalWeb"/>
                                      <w:spacing w:before="216" w:beforeAutospacing="0" w:after="0" w:afterAutospacing="0"/>
                                      <w:textAlignment w:val="baseline"/>
                                    </w:pPr>
                                    <w:proofErr w:type="gramStart"/>
                                    <w:r>
                                      <w:rPr>
                                        <w:rFonts w:ascii="Arial" w:hAnsi="Arial" w:cstheme="minorBidi"/>
                                        <w:i/>
                                        <w:iCs/>
                                        <w:color w:val="000000" w:themeColor="text1"/>
                                        <w:kern w:val="24"/>
                                      </w:rPr>
                                      <w:t>t</w:t>
                                    </w:r>
                                    <w:proofErr w:type="gramEnd"/>
                                  </w:p>
                                </w:txbxContent>
                              </wps:txbx>
                              <wps:bodyPr wrap="square">
                                <a:noAutofit/>
                              </wps:bodyPr>
                            </wps:wsp>
                            <wps:wsp>
                              <wps:cNvPr id="16" name="Text Box 33"/>
                              <wps:cNvSpPr txBox="1">
                                <a:spLocks noChangeArrowheads="1"/>
                              </wps:cNvSpPr>
                              <wps:spPr bwMode="auto">
                                <a:xfrm>
                                  <a:off x="0" y="319058"/>
                                  <a:ext cx="457200" cy="40386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81EAB" w:rsidRDefault="00681EAB" w:rsidP="00681EAB">
                                    <w:pPr>
                                      <w:pStyle w:val="NormalWeb"/>
                                      <w:spacing w:before="216" w:beforeAutospacing="0" w:after="0" w:afterAutospacing="0"/>
                                      <w:textAlignment w:val="baseline"/>
                                    </w:pPr>
                                    <w:proofErr w:type="gramStart"/>
                                    <w:r>
                                      <w:rPr>
                                        <w:rFonts w:ascii="Arial" w:hAnsi="Arial" w:cstheme="minorBidi"/>
                                        <w:i/>
                                        <w:iCs/>
                                        <w:color w:val="000000" w:themeColor="text1"/>
                                        <w:kern w:val="24"/>
                                      </w:rPr>
                                      <w:t>s</w:t>
                                    </w:r>
                                    <w:proofErr w:type="gramEnd"/>
                                  </w:p>
                                </w:txbxContent>
                              </wps:txbx>
                              <wps:bodyPr wrap="square">
                                <a:noAutofit/>
                              </wps:bodyPr>
                            </wps:wsp>
                            <wps:wsp>
                              <wps:cNvPr id="17" name="Text Box 34"/>
                              <wps:cNvSpPr txBox="1">
                                <a:spLocks noChangeArrowheads="1"/>
                              </wps:cNvSpPr>
                              <wps:spPr bwMode="auto">
                                <a:xfrm>
                                  <a:off x="4419600" y="914315"/>
                                  <a:ext cx="762000" cy="44196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81EAB" w:rsidRDefault="00681EAB" w:rsidP="00681EAB">
                                    <w:pPr>
                                      <w:pStyle w:val="NormalWeb"/>
                                      <w:spacing w:before="216" w:beforeAutospacing="0" w:after="0" w:afterAutospacing="0"/>
                                      <w:textAlignment w:val="baseline"/>
                                    </w:pPr>
                                    <w:proofErr w:type="gramStart"/>
                                    <w:r>
                                      <w:rPr>
                                        <w:rFonts w:ascii="Arial" w:hAnsi="Arial" w:cstheme="minorBidi"/>
                                        <w:i/>
                                        <w:iCs/>
                                        <w:color w:val="000000" w:themeColor="text1"/>
                                        <w:kern w:val="24"/>
                                      </w:rPr>
                                      <w:t>s</w:t>
                                    </w:r>
                                    <w:r>
                                      <w:rPr>
                                        <w:rFonts w:ascii="Arial" w:hAnsi="Arial" w:cstheme="minorBidi"/>
                                        <w:i/>
                                        <w:iCs/>
                                        <w:color w:val="000000" w:themeColor="text1"/>
                                        <w:kern w:val="24"/>
                                        <w:position w:val="-6"/>
                                        <w:vertAlign w:val="subscript"/>
                                      </w:rPr>
                                      <w:t>goal</w:t>
                                    </w:r>
                                    <w:proofErr w:type="gramEnd"/>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4B1794DD" id="_x0000_s1079" style="position:absolute;margin-left:20.95pt;margin-top:3.75pt;width:229.5pt;height:124pt;z-index:251666432;mso-width-relative:margin;mso-height-relative:margin" coordsize="51816,39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">
                      <v:rect id="Rectangle 11" o:spid="_x0000_s1080" style="position:absolute;left:3048;width:40386;height:3581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" filled="f" fillcolor="#4f81bd [3204]" strokecolor="black [3213]">
                        <v:shadow color="#eeece1 [3214]"/>
                      </v:rect>
                      <v:shape id="Freeform 13" o:spid="_x0000_s1081" style="position:absolute;left:3048;top:13081;width:40386;height:22733;visibility:visible;mso-wrap-style:square;v-text-anchor:top" coordsize="2544,1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" path="m,1432c196,948,392,464,816,232,1240,,1892,20,2544,40e" filled="f" fillcolor="#4f81bd [3204]" strokecolor="black [3213]" strokeweight="2pt">
                        <v:shadow color="#eeece1 [3214]"/>
                        <v:path arrowok="t" o:connecttype="custom" o:connectlocs="0,2147483646;2056447500,584676250;2147483646,100806250" o:connectangles="0,0,0"/>
                      </v:shape>
                      <v:line id="Line 31" o:spid="_x0000_s1082" style="position:absolute;visibility:visible;mso-wrap-style:square" from="3048,12192" to="43434,12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" strokecolor="black [3213]">
                        <v:stroke dashstyle="dash"/>
                        <v:shadow color="#eeece1 [3214]"/>
                      </v:line>
                      <v:shape id="Text Box 32" o:spid="_x0000_s1083" type="#_x0000_t202" style="position:absolute;left:38046;top:35766;width:4572;height:4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" filled="f" fillcolor="#4f81bd [3204]" stroked="f" strokecolor="black [3213]">
                        <v:shadow color="#eeece1 [3214]"/>
                        <v:textbox>
                          <w:txbxContent>
                            <w:p w:rsidR="00681EAB" w:rsidRDefault="00681EAB" w:rsidP="00681EAB">
                              <w:pPr>
                                <w:pStyle w:val="NormalWeb"/>
                                <w:spacing w:before="216" w:beforeAutospacing="0" w:after="0" w:afterAutospacing="0"/>
                                <w:textAlignment w:val="baseline"/>
                              </w:pPr>
                              <w:proofErr w:type="gramStart"/>
                              <w:r>
                                <w:rPr>
                                  <w:rFonts w:ascii="Arial" w:hAnsi="Arial" w:cstheme="minorBidi"/>
                                  <w:i/>
                                  <w:iCs/>
                                  <w:color w:val="000000" w:themeColor="text1"/>
                                  <w:kern w:val="24"/>
                                </w:rPr>
                                <w:t>t</w:t>
                              </w:r>
                              <w:proofErr w:type="gramEnd"/>
                            </w:p>
                          </w:txbxContent>
                        </v:textbox>
                      </v:shape>
                      <v:shape id="Text Box 33" o:spid="_x0000_s1084" type="#_x0000_t202" style="position:absolute;top:3190;width:4572;height:4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" filled="f" fillcolor="#4f81bd [3204]" stroked="f" strokecolor="black [3213]">
                        <v:shadow color="#eeece1 [3214]"/>
                        <v:textbox>
                          <w:txbxContent>
                            <w:p w:rsidR="00681EAB" w:rsidRDefault="00681EAB" w:rsidP="00681EAB">
                              <w:pPr>
                                <w:pStyle w:val="NormalWeb"/>
                                <w:spacing w:before="216" w:beforeAutospacing="0" w:after="0" w:afterAutospacing="0"/>
                                <w:textAlignment w:val="baseline"/>
                              </w:pPr>
                              <w:proofErr w:type="gramStart"/>
                              <w:r>
                                <w:rPr>
                                  <w:rFonts w:ascii="Arial" w:hAnsi="Arial" w:cstheme="minorBidi"/>
                                  <w:i/>
                                  <w:iCs/>
                                  <w:color w:val="000000" w:themeColor="text1"/>
                                  <w:kern w:val="24"/>
                                </w:rPr>
                                <w:t>s</w:t>
                              </w:r>
                              <w:proofErr w:type="gramEnd"/>
                            </w:p>
                          </w:txbxContent>
                        </v:textbox>
                      </v:shape>
                      <v:shape id="Text Box 34" o:spid="_x0000_s1085" type="#_x0000_t202" style="position:absolute;left:44196;top:9143;width:7620;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" filled="f" fillcolor="#4f81bd [3204]" stroked="f" strokecolor="black [3213]">
                        <v:shadow color="#eeece1 [3214]"/>
                        <v:textbox>
                          <w:txbxContent>
                            <w:p w:rsidR="00681EAB" w:rsidRDefault="00681EAB" w:rsidP="00681EAB">
                              <w:pPr>
                                <w:pStyle w:val="NormalWeb"/>
                                <w:spacing w:before="216" w:beforeAutospacing="0" w:after="0" w:afterAutospacing="0"/>
                                <w:textAlignment w:val="baseline"/>
                              </w:pPr>
                              <w:proofErr w:type="gramStart"/>
                              <w:r>
                                <w:rPr>
                                  <w:rFonts w:ascii="Arial" w:hAnsi="Arial" w:cstheme="minorBidi"/>
                                  <w:i/>
                                  <w:iCs/>
                                  <w:color w:val="000000" w:themeColor="text1"/>
                                  <w:kern w:val="24"/>
                                </w:rPr>
                                <w:t>s</w:t>
                              </w:r>
                              <w:r>
                                <w:rPr>
                                  <w:rFonts w:ascii="Arial" w:hAnsi="Arial" w:cstheme="minorBidi"/>
                                  <w:i/>
                                  <w:iCs/>
                                  <w:color w:val="000000" w:themeColor="text1"/>
                                  <w:kern w:val="24"/>
                                  <w:position w:val="-6"/>
                                  <w:vertAlign w:val="subscript"/>
                                </w:rPr>
                                <w:t>goal</w:t>
                              </w:r>
                              <w:proofErr w:type="gramEnd"/>
                            </w:p>
                          </w:txbxContent>
                        </v:textbox>
                      </v:shape>
                    </v:group>
                  </w:pict>
                </mc:Fallback>
              </mc:AlternateContent>
            </w:r>
          </w:p>
          <w:p w:rsidR="008915C2" w:rsidRDefault="008915C2" w:rsidP="006C276F">
            <w:pPr>
              <w:rPr>
                <w:rFonts w:ascii="Times New Roman" w:hAnsi="Times New Roman"/>
                <w:sz w:val="24"/>
                <w:szCs w:val="24"/>
              </w:rPr>
            </w:pPr>
          </w:p>
          <w:p w:rsidR="00681EAB" w:rsidRDefault="00681EAB" w:rsidP="006C276F">
            <w:pPr>
              <w:rPr>
                <w:rFonts w:ascii="Times New Roman" w:hAnsi="Times New Roman"/>
                <w:sz w:val="24"/>
                <w:szCs w:val="24"/>
              </w:rPr>
            </w:pPr>
          </w:p>
          <w:p w:rsidR="00681EAB" w:rsidRDefault="00681EAB" w:rsidP="006C276F">
            <w:pPr>
              <w:rPr>
                <w:rFonts w:ascii="Times New Roman" w:hAnsi="Times New Roman"/>
                <w:sz w:val="24"/>
                <w:szCs w:val="24"/>
              </w:rPr>
            </w:pPr>
          </w:p>
          <w:p w:rsidR="00681EAB" w:rsidRDefault="00681EAB" w:rsidP="006C276F">
            <w:pPr>
              <w:rPr>
                <w:rFonts w:ascii="Times New Roman" w:hAnsi="Times New Roman"/>
                <w:sz w:val="24"/>
                <w:szCs w:val="24"/>
              </w:rPr>
            </w:pPr>
          </w:p>
          <w:p w:rsidR="00681EAB" w:rsidRDefault="00681EAB" w:rsidP="006C276F">
            <w:pPr>
              <w:rPr>
                <w:rFonts w:ascii="Times New Roman" w:hAnsi="Times New Roman"/>
                <w:sz w:val="24"/>
                <w:szCs w:val="24"/>
              </w:rPr>
            </w:pPr>
          </w:p>
          <w:p w:rsidR="00681EAB" w:rsidRDefault="00681EAB" w:rsidP="006C276F">
            <w:pPr>
              <w:rPr>
                <w:rFonts w:ascii="Times New Roman" w:hAnsi="Times New Roman"/>
                <w:sz w:val="24"/>
                <w:szCs w:val="24"/>
              </w:rPr>
            </w:pPr>
          </w:p>
          <w:p w:rsidR="00681EAB" w:rsidRDefault="00681EAB" w:rsidP="006C276F">
            <w:pPr>
              <w:rPr>
                <w:rFonts w:ascii="Times New Roman" w:hAnsi="Times New Roman"/>
                <w:sz w:val="24"/>
                <w:szCs w:val="24"/>
              </w:rPr>
            </w:pPr>
          </w:p>
          <w:p w:rsidR="00681EAB" w:rsidRDefault="00681EAB" w:rsidP="006C276F">
            <w:pPr>
              <w:rPr>
                <w:rFonts w:ascii="Times New Roman" w:hAnsi="Times New Roman"/>
                <w:sz w:val="24"/>
                <w:szCs w:val="24"/>
              </w:rPr>
            </w:pPr>
          </w:p>
          <w:p w:rsidR="00681EAB" w:rsidRDefault="00681EAB" w:rsidP="006C276F">
            <w:pPr>
              <w:rPr>
                <w:rFonts w:ascii="Times New Roman" w:hAnsi="Times New Roman"/>
                <w:sz w:val="24"/>
                <w:szCs w:val="24"/>
              </w:rPr>
            </w:pPr>
          </w:p>
          <w:p w:rsidR="00681EAB" w:rsidRDefault="00A77958" w:rsidP="006C276F">
            <w:pPr>
              <w:rPr>
                <w:rFonts w:ascii="Times New Roman" w:hAnsi="Times New Roman"/>
                <w:sz w:val="24"/>
                <w:szCs w:val="24"/>
              </w:rPr>
            </w:pPr>
            <w:r>
              <w:rPr>
                <w:rFonts w:ascii="Times New Roman" w:hAnsi="Times New Roman"/>
                <w:sz w:val="24"/>
                <w:szCs w:val="24"/>
              </w:rPr>
              <w:t>Variability in the system could be caused by any of the plant components</w:t>
            </w:r>
          </w:p>
          <w:p w:rsidR="00A77958" w:rsidRDefault="00A77958" w:rsidP="00A77958">
            <w:pPr>
              <w:pStyle w:val="ListParagraph"/>
              <w:numPr>
                <w:ilvl w:val="0"/>
                <w:numId w:val="20"/>
              </w:numPr>
              <w:rPr>
                <w:sz w:val="24"/>
                <w:szCs w:val="24"/>
              </w:rPr>
            </w:pPr>
            <w:r>
              <w:rPr>
                <w:sz w:val="24"/>
                <w:szCs w:val="24"/>
              </w:rPr>
              <w:t>Response and accuracy of the proportional pressure control valve.</w:t>
            </w:r>
          </w:p>
          <w:p w:rsidR="00A77958" w:rsidRDefault="00A77958" w:rsidP="00A77958">
            <w:pPr>
              <w:pStyle w:val="ListParagraph"/>
              <w:numPr>
                <w:ilvl w:val="0"/>
                <w:numId w:val="20"/>
              </w:numPr>
              <w:rPr>
                <w:sz w:val="24"/>
                <w:szCs w:val="24"/>
              </w:rPr>
            </w:pPr>
            <w:r>
              <w:rPr>
                <w:sz w:val="24"/>
                <w:szCs w:val="24"/>
              </w:rPr>
              <w:t>Compliance within the piping system (including aeration).</w:t>
            </w:r>
          </w:p>
          <w:p w:rsidR="00A77958" w:rsidRDefault="00A77958" w:rsidP="00A77958">
            <w:pPr>
              <w:pStyle w:val="ListParagraph"/>
              <w:numPr>
                <w:ilvl w:val="0"/>
                <w:numId w:val="20"/>
              </w:numPr>
              <w:rPr>
                <w:sz w:val="24"/>
                <w:szCs w:val="24"/>
              </w:rPr>
            </w:pPr>
            <w:r>
              <w:rPr>
                <w:sz w:val="24"/>
                <w:szCs w:val="24"/>
              </w:rPr>
              <w:t xml:space="preserve">Brake pad / rotor disc friction characteristics (material, temp, moisture </w:t>
            </w:r>
            <w:proofErr w:type="spellStart"/>
            <w:r>
              <w:rPr>
                <w:sz w:val="24"/>
                <w:szCs w:val="24"/>
              </w:rPr>
              <w:t>etc</w:t>
            </w:r>
            <w:proofErr w:type="spellEnd"/>
            <w:r>
              <w:rPr>
                <w:sz w:val="24"/>
                <w:szCs w:val="24"/>
              </w:rPr>
              <w:t>).</w:t>
            </w:r>
          </w:p>
          <w:p w:rsidR="00354634" w:rsidRPr="00A77958" w:rsidRDefault="00354634" w:rsidP="00A77958">
            <w:pPr>
              <w:pStyle w:val="ListParagraph"/>
              <w:numPr>
                <w:ilvl w:val="0"/>
                <w:numId w:val="20"/>
              </w:numPr>
              <w:rPr>
                <w:sz w:val="24"/>
                <w:szCs w:val="24"/>
              </w:rPr>
            </w:pPr>
          </w:p>
          <w:p w:rsidR="00681EAB" w:rsidRDefault="00681EAB" w:rsidP="006C276F">
            <w:pPr>
              <w:rPr>
                <w:rFonts w:ascii="Times New Roman" w:hAnsi="Times New Roman"/>
                <w:sz w:val="24"/>
                <w:szCs w:val="24"/>
              </w:rPr>
            </w:pPr>
          </w:p>
          <w:p w:rsidR="00681EAB" w:rsidRDefault="00681EAB" w:rsidP="006C276F">
            <w:pPr>
              <w:rPr>
                <w:rFonts w:ascii="Times New Roman" w:hAnsi="Times New Roman"/>
                <w:sz w:val="24"/>
                <w:szCs w:val="24"/>
              </w:rPr>
            </w:pPr>
          </w:p>
          <w:p w:rsidR="00681EAB" w:rsidRDefault="00681EAB" w:rsidP="006C276F">
            <w:pPr>
              <w:rPr>
                <w:rFonts w:ascii="Times New Roman" w:hAnsi="Times New Roman"/>
                <w:sz w:val="24"/>
                <w:szCs w:val="24"/>
              </w:rPr>
            </w:pPr>
          </w:p>
          <w:p w:rsidR="00681EAB" w:rsidRDefault="00681EAB" w:rsidP="006C276F">
            <w:pPr>
              <w:rPr>
                <w:rFonts w:ascii="Times New Roman" w:hAnsi="Times New Roman"/>
                <w:sz w:val="24"/>
                <w:szCs w:val="24"/>
              </w:rPr>
            </w:pPr>
          </w:p>
          <w:p w:rsidR="00681EAB" w:rsidRDefault="00681EAB" w:rsidP="006C276F">
            <w:pPr>
              <w:rPr>
                <w:rFonts w:ascii="Times New Roman" w:hAnsi="Times New Roman"/>
                <w:sz w:val="24"/>
                <w:szCs w:val="24"/>
              </w:rPr>
            </w:pPr>
          </w:p>
          <w:p w:rsidR="00681EAB" w:rsidRPr="00681EAB" w:rsidRDefault="00681EAB" w:rsidP="006C276F">
            <w:pPr>
              <w:rPr>
                <w:rFonts w:ascii="Times New Roman" w:hAnsi="Times New Roman"/>
                <w:sz w:val="24"/>
                <w:szCs w:val="24"/>
              </w:rPr>
            </w:pPr>
          </w:p>
          <w:p w:rsidR="008915C2" w:rsidRPr="00681EAB" w:rsidRDefault="008915C2" w:rsidP="006C276F">
            <w:pPr>
              <w:rPr>
                <w:rFonts w:ascii="Times New Roman" w:hAnsi="Times New Roman"/>
                <w:sz w:val="24"/>
                <w:szCs w:val="24"/>
              </w:rPr>
            </w:pPr>
          </w:p>
          <w:p w:rsidR="008915C2" w:rsidRPr="00681EAB" w:rsidRDefault="008915C2" w:rsidP="006C276F">
            <w:pPr>
              <w:rPr>
                <w:rFonts w:ascii="Times New Roman" w:hAnsi="Times New Roman"/>
                <w:sz w:val="24"/>
                <w:szCs w:val="24"/>
              </w:rPr>
            </w:pPr>
          </w:p>
          <w:p w:rsidR="008915C2" w:rsidRPr="00681EAB" w:rsidRDefault="008915C2" w:rsidP="006C276F">
            <w:pPr>
              <w:rPr>
                <w:rFonts w:ascii="Times New Roman" w:hAnsi="Times New Roman"/>
                <w:sz w:val="24"/>
                <w:szCs w:val="24"/>
              </w:rPr>
            </w:pPr>
          </w:p>
        </w:tc>
        <w:tc>
          <w:tcPr>
            <w:tcW w:w="992" w:type="dxa"/>
          </w:tcPr>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272AAE" w:rsidRPr="00335399" w:rsidRDefault="008915C2" w:rsidP="006C276F">
            <w:pPr>
              <w:rPr>
                <w:rFonts w:ascii="Times New Roman" w:hAnsi="Times New Roman"/>
                <w:sz w:val="24"/>
                <w:szCs w:val="24"/>
              </w:rPr>
            </w:pPr>
            <w:r>
              <w:rPr>
                <w:rFonts w:ascii="Times New Roman" w:hAnsi="Times New Roman"/>
                <w:sz w:val="24"/>
                <w:szCs w:val="24"/>
              </w:rPr>
              <w:t>3</w:t>
            </w:r>
          </w:p>
        </w:tc>
      </w:tr>
      <w:tr w:rsidR="00272AAE" w:rsidRPr="00335399" w:rsidTr="006C276F">
        <w:tc>
          <w:tcPr>
            <w:tcW w:w="709" w:type="dxa"/>
          </w:tcPr>
          <w:p w:rsidR="00272AAE" w:rsidRPr="00335399" w:rsidRDefault="00272AAE" w:rsidP="006C276F">
            <w:pPr>
              <w:rPr>
                <w:rFonts w:ascii="Times New Roman" w:hAnsi="Times New Roman"/>
                <w:sz w:val="24"/>
                <w:szCs w:val="24"/>
              </w:rPr>
            </w:pPr>
            <w:r w:rsidRPr="00335399">
              <w:rPr>
                <w:rFonts w:ascii="Times New Roman" w:hAnsi="Times New Roman"/>
                <w:sz w:val="24"/>
                <w:szCs w:val="24"/>
              </w:rPr>
              <w:t>3g</w:t>
            </w:r>
          </w:p>
          <w:p w:rsidR="00272AAE" w:rsidRPr="00335399" w:rsidRDefault="00272AAE" w:rsidP="006C276F">
            <w:pPr>
              <w:rPr>
                <w:rFonts w:ascii="Times New Roman" w:hAnsi="Times New Roman"/>
                <w:sz w:val="24"/>
                <w:szCs w:val="24"/>
              </w:rPr>
            </w:pPr>
          </w:p>
        </w:tc>
        <w:tc>
          <w:tcPr>
            <w:tcW w:w="8221" w:type="dxa"/>
          </w:tcPr>
          <w:p w:rsidR="00272AAE" w:rsidRPr="00681EAB" w:rsidRDefault="00272AAE" w:rsidP="00803C6B">
            <w:pPr>
              <w:pStyle w:val="NoSpacing"/>
              <w:ind w:left="720"/>
              <w:rPr>
                <w:rFonts w:ascii="Times New Roman" w:hAnsi="Times New Roman" w:cs="Times New Roman"/>
                <w:sz w:val="24"/>
                <w:szCs w:val="24"/>
              </w:rPr>
            </w:pPr>
          </w:p>
          <w:p w:rsidR="008915C2" w:rsidRPr="00681EAB" w:rsidRDefault="008915C2" w:rsidP="00803C6B">
            <w:pPr>
              <w:pStyle w:val="NoSpacing"/>
              <w:ind w:left="720"/>
              <w:rPr>
                <w:rFonts w:ascii="Times New Roman" w:hAnsi="Times New Roman" w:cs="Times New Roman"/>
                <w:sz w:val="24"/>
                <w:szCs w:val="24"/>
              </w:rPr>
            </w:pPr>
            <w:r w:rsidRPr="00681EAB">
              <w:rPr>
                <w:rFonts w:ascii="Times New Roman" w:hAnsi="Times New Roman" w:cs="Times New Roman"/>
                <w:sz w:val="24"/>
                <w:szCs w:val="24"/>
              </w:rPr>
              <w:t>Analyse how employing an integrator element into the controller can help to eliminate steady state error from the gain function of the proportional element of the controller.  Use diagrams to support your discussion.</w:t>
            </w:r>
          </w:p>
          <w:p w:rsidR="008915C2" w:rsidRPr="00681EAB" w:rsidRDefault="008915C2" w:rsidP="00803C6B">
            <w:pPr>
              <w:pStyle w:val="NoSpacing"/>
              <w:ind w:left="720"/>
              <w:rPr>
                <w:rFonts w:ascii="Times New Roman" w:hAnsi="Times New Roman" w:cs="Times New Roman"/>
                <w:sz w:val="24"/>
                <w:szCs w:val="24"/>
              </w:rPr>
            </w:pPr>
          </w:p>
          <w:p w:rsidR="008915C2" w:rsidRPr="00681EAB" w:rsidRDefault="00BA448D" w:rsidP="008915C2">
            <w:pPr>
              <w:pStyle w:val="NoSpacing"/>
              <w:rPr>
                <w:rFonts w:ascii="Times New Roman" w:hAnsi="Times New Roman" w:cs="Times New Roman"/>
                <w:sz w:val="24"/>
                <w:szCs w:val="24"/>
              </w:rPr>
            </w:pPr>
            <w:r w:rsidRPr="00681EAB">
              <w:rPr>
                <w:rFonts w:ascii="Times New Roman" w:hAnsi="Times New Roman" w:cs="Times New Roman"/>
                <w:noProof/>
                <w:sz w:val="24"/>
                <w:szCs w:val="24"/>
              </w:rPr>
              <mc:AlternateContent>
                <mc:Choice Requires="wpg">
                  <w:drawing>
                    <wp:anchor distT="0" distB="0" distL="114300" distR="114300" simplePos="0" relativeHeight="251664384" behindDoc="0" locked="0" layoutInCell="1" allowOverlap="1" wp14:anchorId="18FF966B" wp14:editId="203A460A">
                      <wp:simplePos x="0" y="0"/>
                      <wp:positionH relativeFrom="column">
                        <wp:posOffset>748665</wp:posOffset>
                      </wp:positionH>
                      <wp:positionV relativeFrom="paragraph">
                        <wp:posOffset>100965</wp:posOffset>
                      </wp:positionV>
                      <wp:extent cx="3810000" cy="1352550"/>
                      <wp:effectExtent l="0" t="0" r="0" b="0"/>
                      <wp:wrapNone/>
                      <wp:docPr id="7" name="Group 3"/>
                      <wp:cNvGraphicFramePr/>
                      <a:graphic xmlns:a="http://schemas.openxmlformats.org/drawingml/2006/main">
                        <a:graphicData uri="http://schemas.microsoft.com/office/word/2010/wordprocessingGroup">
                          <wpg:wgp>
                            <wpg:cNvGrpSpPr/>
                            <wpg:grpSpPr>
                              <a:xfrm>
                                <a:off x="0" y="0"/>
                                <a:ext cx="3810000" cy="1352550"/>
                                <a:chOff x="0" y="0"/>
                                <a:chExt cx="3810000" cy="1352550"/>
                              </a:xfrm>
                            </wpg:grpSpPr>
                            <pic:pic xmlns:pic="http://schemas.openxmlformats.org/drawingml/2006/picture">
                              <pic:nvPicPr>
                                <pic:cNvPr id="8" name="Picture 8" descr="Image result for pid controlle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1352550"/>
                                </a:xfrm>
                                <a:prstGeom prst="rect">
                                  <a:avLst/>
                                </a:prstGeom>
                                <a:noFill/>
                                <a:ln>
                                  <a:noFill/>
                                </a:ln>
                              </pic:spPr>
                            </pic:pic>
                            <wps:wsp>
                              <wps:cNvPr id="9" name="Rectangle 9"/>
                              <wps:cNvSpPr/>
                              <wps:spPr>
                                <a:xfrm>
                                  <a:off x="968896" y="676275"/>
                                  <a:ext cx="1584176" cy="50405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8E8454" id="Group 3" o:spid="_x0000_s1026" style="position:absolute;margin-left:58.95pt;margin-top:7.95pt;width:300pt;height:106.5pt;z-index:251664384" coordsize="38100,13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">
                      <v:shape id="Picture 8" o:spid="_x0000_s1027" type="#_x0000_t75" alt="Image result for pid controller" style="position:absolute;width:38100;height:1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">
                        <v:imagedata r:id="rId10" o:title="Image result for pid controller"/>
                      </v:shape>
                      <v:rect id="Rectangle 9" o:spid="_x0000_s1028" style="position:absolute;left:9688;top:6762;width:15842;height:50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" fillcolor="white [3212]" strokecolor="white [3212]" strokeweight="2pt"/>
                    </v:group>
                  </w:pict>
                </mc:Fallback>
              </mc:AlternateContent>
            </w: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BA448D" w:rsidRDefault="00A77958" w:rsidP="00803C6B">
            <w:pPr>
              <w:pStyle w:val="NoSpacing"/>
              <w:ind w:left="720"/>
              <w:rPr>
                <w:rFonts w:ascii="Times New Roman" w:hAnsi="Times New Roman" w:cs="Times New Roman"/>
                <w:sz w:val="24"/>
                <w:szCs w:val="24"/>
              </w:rPr>
            </w:pPr>
            <w:r>
              <w:rPr>
                <w:rFonts w:ascii="Times New Roman" w:hAnsi="Times New Roman" w:cs="Times New Roman"/>
                <w:sz w:val="24"/>
                <w:szCs w:val="24"/>
              </w:rPr>
              <w:t>To overcome the</w:t>
            </w:r>
            <w:r w:rsidR="00F67AE0">
              <w:rPr>
                <w:rFonts w:ascii="Times New Roman" w:hAnsi="Times New Roman" w:cs="Times New Roman"/>
                <w:sz w:val="24"/>
                <w:szCs w:val="24"/>
              </w:rPr>
              <w:t xml:space="preserve"> problem of offset error an </w:t>
            </w:r>
            <w:r w:rsidR="00354634">
              <w:rPr>
                <w:rFonts w:ascii="Times New Roman" w:hAnsi="Times New Roman" w:cs="Times New Roman"/>
                <w:sz w:val="24"/>
                <w:szCs w:val="24"/>
              </w:rPr>
              <w:t>integrator</w:t>
            </w:r>
            <w:r w:rsidR="00F67AE0">
              <w:rPr>
                <w:rFonts w:ascii="Times New Roman" w:hAnsi="Times New Roman" w:cs="Times New Roman"/>
                <w:sz w:val="24"/>
                <w:szCs w:val="24"/>
              </w:rPr>
              <w:t xml:space="preserve"> element can be added which accumulates the </w:t>
            </w:r>
            <w:r w:rsidR="00F67AE0" w:rsidRPr="00F67AE0">
              <w:rPr>
                <w:rFonts w:ascii="Times New Roman" w:hAnsi="Times New Roman" w:cs="Times New Roman"/>
                <w:b/>
                <w:sz w:val="24"/>
                <w:szCs w:val="24"/>
              </w:rPr>
              <w:t>past</w:t>
            </w:r>
            <w:r w:rsidR="00F67AE0">
              <w:rPr>
                <w:rFonts w:ascii="Times New Roman" w:hAnsi="Times New Roman" w:cs="Times New Roman"/>
                <w:sz w:val="24"/>
                <w:szCs w:val="24"/>
              </w:rPr>
              <w:t xml:space="preserve"> error signals</w:t>
            </w:r>
            <w:proofErr w:type="gramStart"/>
            <w:r w:rsidR="00F67AE0">
              <w:rPr>
                <w:rFonts w:ascii="Times New Roman" w:hAnsi="Times New Roman" w:cs="Times New Roman"/>
                <w:sz w:val="24"/>
                <w:szCs w:val="24"/>
              </w:rPr>
              <w:t>..</w:t>
            </w:r>
            <w:proofErr w:type="gramEnd"/>
            <w:r w:rsidR="00F67AE0">
              <w:rPr>
                <w:rFonts w:ascii="Times New Roman" w:hAnsi="Times New Roman" w:cs="Times New Roman"/>
                <w:sz w:val="24"/>
                <w:szCs w:val="24"/>
              </w:rPr>
              <w:t xml:space="preserve"> Thus will integrate the error signal causing </w:t>
            </w:r>
            <w:proofErr w:type="spellStart"/>
            <w:proofErr w:type="gramStart"/>
            <w:r w:rsidR="00F67AE0">
              <w:rPr>
                <w:rFonts w:ascii="Times New Roman" w:hAnsi="Times New Roman" w:cs="Times New Roman"/>
                <w:sz w:val="24"/>
                <w:szCs w:val="24"/>
              </w:rPr>
              <w:t>it’s</w:t>
            </w:r>
            <w:proofErr w:type="spellEnd"/>
            <w:proofErr w:type="gramEnd"/>
            <w:r w:rsidR="00F67AE0">
              <w:rPr>
                <w:rFonts w:ascii="Times New Roman" w:hAnsi="Times New Roman" w:cs="Times New Roman"/>
                <w:sz w:val="24"/>
                <w:szCs w:val="24"/>
              </w:rPr>
              <w:t xml:space="preserve"> output to increase</w:t>
            </w:r>
            <w:r w:rsidR="00780A44">
              <w:rPr>
                <w:rFonts w:ascii="Times New Roman" w:hAnsi="Times New Roman" w:cs="Times New Roman"/>
                <w:sz w:val="24"/>
                <w:szCs w:val="24"/>
              </w:rPr>
              <w:t xml:space="preserve"> due to the integral gain ( </w:t>
            </w:r>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i</m:t>
                  </m:r>
                </m:sub>
              </m:sSub>
            </m:oMath>
            <w:r w:rsidR="00780A44">
              <w:rPr>
                <w:rFonts w:ascii="Times New Roman" w:hAnsi="Times New Roman" w:cs="Times New Roman"/>
                <w:sz w:val="24"/>
                <w:szCs w:val="24"/>
              </w:rPr>
              <w:t xml:space="preserve"> ).</w:t>
            </w:r>
            <w:r w:rsidR="00F67AE0">
              <w:rPr>
                <w:rFonts w:ascii="Times New Roman" w:hAnsi="Times New Roman" w:cs="Times New Roman"/>
                <w:sz w:val="24"/>
                <w:szCs w:val="24"/>
              </w:rPr>
              <w:t xml:space="preserve"> </w:t>
            </w:r>
          </w:p>
          <w:p w:rsidR="00354634" w:rsidRDefault="00354634" w:rsidP="00803C6B">
            <w:pPr>
              <w:pStyle w:val="NoSpacing"/>
              <w:ind w:left="720"/>
              <w:rPr>
                <w:rFonts w:ascii="Times New Roman" w:hAnsi="Times New Roman" w:cs="Times New Roman"/>
                <w:sz w:val="24"/>
                <w:szCs w:val="24"/>
              </w:rPr>
            </w:pPr>
          </w:p>
          <w:p w:rsidR="00354634" w:rsidRDefault="00354634" w:rsidP="00354634">
            <w:pPr>
              <w:pStyle w:val="NoSpacing"/>
              <w:ind w:left="720"/>
              <w:jc w:val="center"/>
              <w:rPr>
                <w:rFonts w:ascii="Times New Roman" w:hAnsi="Times New Roman" w:cs="Times New Roman"/>
                <w:sz w:val="24"/>
                <w:szCs w:val="24"/>
              </w:rPr>
            </w:pPr>
            <w:r>
              <w:rPr>
                <w:noProof/>
              </w:rPr>
              <w:drawing>
                <wp:inline distT="0" distB="0" distL="0" distR="0" wp14:anchorId="769DA5D3" wp14:editId="18EF98B3">
                  <wp:extent cx="1905000" cy="1879600"/>
                  <wp:effectExtent l="0" t="0" r="0" b="6350"/>
                  <wp:docPr id="20" name="Picture 4" descr="https://theautomization.com/wp-content/uploads/2018/04/Kp-300x2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heautomization.com/wp-content/uploads/2018/04/Kp-300x29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879600"/>
                          </a:xfrm>
                          <a:prstGeom prst="rect">
                            <a:avLst/>
                          </a:prstGeom>
                          <a:noFill/>
                          <a:ln>
                            <a:noFill/>
                          </a:ln>
                        </pic:spPr>
                      </pic:pic>
                    </a:graphicData>
                  </a:graphic>
                </wp:inline>
              </w:drawing>
            </w:r>
          </w:p>
          <w:p w:rsidR="00354634" w:rsidRDefault="00354634" w:rsidP="00803C6B">
            <w:pPr>
              <w:pStyle w:val="NoSpacing"/>
              <w:ind w:left="720"/>
              <w:rPr>
                <w:rFonts w:ascii="Times New Roman" w:hAnsi="Times New Roman" w:cs="Times New Roman"/>
                <w:sz w:val="24"/>
                <w:szCs w:val="24"/>
              </w:rPr>
            </w:pPr>
          </w:p>
          <w:p w:rsidR="00354634" w:rsidRPr="00354634" w:rsidRDefault="00354634" w:rsidP="00354634">
            <w:pPr>
              <w:numPr>
                <w:ilvl w:val="0"/>
                <w:numId w:val="22"/>
              </w:numPr>
              <w:shd w:val="clear" w:color="auto" w:fill="FFFFFF"/>
              <w:spacing w:before="100" w:beforeAutospacing="1" w:after="100" w:afterAutospacing="1" w:line="276" w:lineRule="auto"/>
              <w:ind w:left="1035"/>
              <w:rPr>
                <w:rFonts w:ascii="Times New Roman" w:hAnsi="Times New Roman"/>
                <w:color w:val="000000"/>
                <w:sz w:val="24"/>
                <w:szCs w:val="24"/>
              </w:rPr>
            </w:pPr>
            <w:r w:rsidRPr="00354634">
              <w:rPr>
                <w:rFonts w:ascii="Times New Roman" w:hAnsi="Times New Roman"/>
                <w:color w:val="000000"/>
                <w:sz w:val="24"/>
                <w:szCs w:val="24"/>
              </w:rPr>
              <w:t xml:space="preserve">In the integral path as the error moves over time the integral will continually sum it up and multiply it by the constant </w:t>
            </w:r>
            <w:proofErr w:type="spellStart"/>
            <w:r w:rsidRPr="00354634">
              <w:rPr>
                <w:rFonts w:ascii="Times New Roman" w:hAnsi="Times New Roman"/>
                <w:color w:val="000000"/>
                <w:sz w:val="24"/>
                <w:szCs w:val="24"/>
              </w:rPr>
              <w:t>ki</w:t>
            </w:r>
            <w:proofErr w:type="spellEnd"/>
            <w:r w:rsidRPr="00354634">
              <w:rPr>
                <w:rFonts w:ascii="Times New Roman" w:hAnsi="Times New Roman"/>
                <w:color w:val="000000"/>
                <w:sz w:val="24"/>
                <w:szCs w:val="24"/>
              </w:rPr>
              <w:t xml:space="preserve"> in this plot it’s easy to see that the integral path is the area under the curve where this blue section is the positive area in this green section here is negative area now the integral path is used to remove constant errors in a control system since no matter how small the constant error eventually the summation of that error will be significant enough to adjust the controller output</w:t>
            </w:r>
          </w:p>
          <w:p w:rsidR="00BA448D" w:rsidRPr="00681EAB" w:rsidRDefault="00F67AE0" w:rsidP="00803C6B">
            <w:pPr>
              <w:pStyle w:val="NoSpacing"/>
              <w:ind w:left="720"/>
              <w:rPr>
                <w:rFonts w:ascii="Times New Roman" w:hAnsi="Times New Roman" w:cs="Times New Roman"/>
                <w:sz w:val="24"/>
                <w:szCs w:val="24"/>
              </w:rPr>
            </w:pPr>
            <w:r>
              <w:rPr>
                <w:rFonts w:ascii="Times New Roman" w:hAnsi="Times New Roman" w:cs="Times New Roman"/>
                <w:sz w:val="24"/>
                <w:szCs w:val="24"/>
              </w:rPr>
              <w:t>This can result in integral wind up and overshoot. As the overshoot continues the proportional gain output will attempt to return it to the set point.</w:t>
            </w: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F67AE0" w:rsidP="00803C6B">
            <w:pPr>
              <w:pStyle w:val="NoSpacing"/>
              <w:ind w:left="720"/>
              <w:rPr>
                <w:rFonts w:ascii="Times New Roman" w:hAnsi="Times New Roman" w:cs="Times New Roman"/>
                <w:sz w:val="24"/>
                <w:szCs w:val="24"/>
              </w:rPr>
            </w:pPr>
            <w:r>
              <w:rPr>
                <w:noProof/>
              </w:rPr>
              <w:drawing>
                <wp:inline distT="0" distB="0" distL="0" distR="0" wp14:anchorId="3AC1C70C" wp14:editId="36FDDDCB">
                  <wp:extent cx="2584450" cy="1857300"/>
                  <wp:effectExtent l="0" t="0" r="6350" b="0"/>
                  <wp:docPr id="18" name="Picture 2" descr="Image result for integral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ntegral controll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84450" cy="1857300"/>
                          </a:xfrm>
                          <a:prstGeom prst="rect">
                            <a:avLst/>
                          </a:prstGeom>
                          <a:noFill/>
                          <a:ln>
                            <a:noFill/>
                          </a:ln>
                        </pic:spPr>
                      </pic:pic>
                    </a:graphicData>
                  </a:graphic>
                </wp:inline>
              </w:drawing>
            </w: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BA448D" w:rsidRPr="00681EAB" w:rsidRDefault="00BA448D" w:rsidP="00803C6B">
            <w:pPr>
              <w:pStyle w:val="NoSpacing"/>
              <w:ind w:left="720"/>
              <w:rPr>
                <w:rFonts w:ascii="Times New Roman" w:hAnsi="Times New Roman" w:cs="Times New Roman"/>
                <w:sz w:val="24"/>
                <w:szCs w:val="24"/>
              </w:rPr>
            </w:pPr>
          </w:p>
          <w:p w:rsidR="008915C2" w:rsidRPr="00681EAB" w:rsidRDefault="008915C2" w:rsidP="00803C6B">
            <w:pPr>
              <w:pStyle w:val="NoSpacing"/>
              <w:ind w:left="720"/>
              <w:rPr>
                <w:rFonts w:ascii="Times New Roman" w:hAnsi="Times New Roman" w:cs="Times New Roman"/>
                <w:sz w:val="24"/>
                <w:szCs w:val="24"/>
              </w:rPr>
            </w:pPr>
          </w:p>
        </w:tc>
        <w:tc>
          <w:tcPr>
            <w:tcW w:w="992" w:type="dxa"/>
          </w:tcPr>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8414DD" w:rsidRDefault="008414DD" w:rsidP="006C276F">
            <w:pPr>
              <w:rPr>
                <w:rFonts w:ascii="Times New Roman" w:hAnsi="Times New Roman"/>
                <w:sz w:val="24"/>
                <w:szCs w:val="24"/>
              </w:rPr>
            </w:pPr>
          </w:p>
          <w:p w:rsidR="00272AAE" w:rsidRPr="00335399" w:rsidRDefault="00272AAE" w:rsidP="006C276F">
            <w:pPr>
              <w:rPr>
                <w:rFonts w:ascii="Times New Roman" w:hAnsi="Times New Roman"/>
                <w:sz w:val="24"/>
                <w:szCs w:val="24"/>
              </w:rPr>
            </w:pPr>
            <w:r w:rsidRPr="00335399">
              <w:rPr>
                <w:rFonts w:ascii="Times New Roman" w:hAnsi="Times New Roman"/>
                <w:sz w:val="24"/>
                <w:szCs w:val="24"/>
              </w:rPr>
              <w:t>3</w:t>
            </w:r>
          </w:p>
        </w:tc>
      </w:tr>
      <w:tr w:rsidR="00272AAE" w:rsidRPr="00335399" w:rsidTr="006C276F">
        <w:tc>
          <w:tcPr>
            <w:tcW w:w="709" w:type="dxa"/>
          </w:tcPr>
          <w:p w:rsidR="00272AAE" w:rsidRPr="00335399" w:rsidRDefault="00272AAE" w:rsidP="006C276F">
            <w:pPr>
              <w:rPr>
                <w:rFonts w:ascii="Times New Roman" w:hAnsi="Times New Roman"/>
                <w:sz w:val="24"/>
                <w:szCs w:val="24"/>
              </w:rPr>
            </w:pPr>
            <w:r w:rsidRPr="00335399">
              <w:rPr>
                <w:rFonts w:ascii="Times New Roman" w:hAnsi="Times New Roman"/>
                <w:sz w:val="24"/>
                <w:szCs w:val="24"/>
              </w:rPr>
              <w:lastRenderedPageBreak/>
              <w:t>3h</w:t>
            </w:r>
          </w:p>
          <w:p w:rsidR="00272AAE" w:rsidRPr="00335399" w:rsidRDefault="00272AAE" w:rsidP="006C276F">
            <w:pPr>
              <w:rPr>
                <w:rFonts w:ascii="Times New Roman" w:hAnsi="Times New Roman"/>
                <w:sz w:val="24"/>
                <w:szCs w:val="24"/>
              </w:rPr>
            </w:pPr>
          </w:p>
        </w:tc>
        <w:tc>
          <w:tcPr>
            <w:tcW w:w="8221" w:type="dxa"/>
          </w:tcPr>
          <w:p w:rsidR="00272AAE" w:rsidRPr="00335399" w:rsidRDefault="00272AAE" w:rsidP="006C276F">
            <w:pPr>
              <w:ind w:firstLine="720"/>
              <w:rPr>
                <w:rFonts w:ascii="Times New Roman" w:hAnsi="Times New Roman"/>
                <w:sz w:val="24"/>
                <w:szCs w:val="24"/>
              </w:rPr>
            </w:pPr>
          </w:p>
          <w:p w:rsidR="00BA448D" w:rsidRDefault="00BA448D" w:rsidP="00BA448D">
            <w:pPr>
              <w:pStyle w:val="ListParagraph"/>
              <w:numPr>
                <w:ilvl w:val="0"/>
                <w:numId w:val="7"/>
              </w:numPr>
              <w:rPr>
                <w:sz w:val="24"/>
                <w:szCs w:val="24"/>
              </w:rPr>
            </w:pPr>
            <w:r>
              <w:rPr>
                <w:sz w:val="24"/>
                <w:szCs w:val="24"/>
              </w:rPr>
              <w:t>If the integrator is over enthusiastic, what are the consequences?</w:t>
            </w:r>
          </w:p>
          <w:p w:rsidR="00BA448D" w:rsidRDefault="00BA448D" w:rsidP="00BA448D">
            <w:pPr>
              <w:pStyle w:val="ListParagraph"/>
              <w:rPr>
                <w:sz w:val="24"/>
                <w:szCs w:val="24"/>
              </w:rPr>
            </w:pPr>
            <w:r>
              <w:rPr>
                <w:sz w:val="24"/>
                <w:szCs w:val="24"/>
              </w:rPr>
              <w:t>How can a differentiator be employed to limit any adverse effects?</w:t>
            </w:r>
          </w:p>
          <w:p w:rsidR="00DF6C10" w:rsidRPr="00F67AE0" w:rsidRDefault="007434BD" w:rsidP="006C276F">
            <w:pPr>
              <w:ind w:firstLine="720"/>
              <w:rPr>
                <w:rFonts w:ascii="Times New Roman" w:hAnsi="Times New Roman"/>
                <w:sz w:val="24"/>
                <w:szCs w:val="24"/>
              </w:rPr>
            </w:pPr>
            <w:r w:rsidRPr="00F67AE0">
              <w:rPr>
                <w:rFonts w:ascii="Times New Roman" w:hAnsi="Times New Roman"/>
                <w:sz w:val="24"/>
                <w:szCs w:val="24"/>
              </w:rPr>
              <w:t>Use diagrams/graphs to support your discussion.</w:t>
            </w:r>
          </w:p>
          <w:p w:rsidR="00BA448D" w:rsidRDefault="00BA448D" w:rsidP="006C276F">
            <w:pPr>
              <w:ind w:firstLine="720"/>
              <w:rPr>
                <w:rFonts w:ascii="Times New Roman" w:hAnsi="Times New Roman"/>
                <w:sz w:val="24"/>
                <w:szCs w:val="24"/>
              </w:rPr>
            </w:pPr>
          </w:p>
          <w:p w:rsidR="00BA448D" w:rsidRDefault="00F67AE0" w:rsidP="006C276F">
            <w:pPr>
              <w:ind w:firstLine="720"/>
              <w:rPr>
                <w:rFonts w:ascii="Times New Roman" w:hAnsi="Times New Roman"/>
                <w:sz w:val="24"/>
                <w:szCs w:val="24"/>
              </w:rPr>
            </w:pPr>
            <w:r>
              <w:rPr>
                <w:rFonts w:ascii="Times New Roman" w:hAnsi="Times New Roman"/>
                <w:sz w:val="24"/>
                <w:szCs w:val="24"/>
              </w:rPr>
              <w:t>A differentiator element can be added. This will look at the rate of reduction of the error. I</w:t>
            </w:r>
            <w:r w:rsidR="00780A44">
              <w:rPr>
                <w:rFonts w:ascii="Times New Roman" w:hAnsi="Times New Roman"/>
                <w:sz w:val="24"/>
                <w:szCs w:val="24"/>
              </w:rPr>
              <w:t>t</w:t>
            </w:r>
            <w:r>
              <w:rPr>
                <w:rFonts w:ascii="Times New Roman" w:hAnsi="Times New Roman"/>
                <w:sz w:val="24"/>
                <w:szCs w:val="24"/>
              </w:rPr>
              <w:t xml:space="preserve"> is in effect looking into the </w:t>
            </w:r>
            <w:r w:rsidRPr="00780A44">
              <w:rPr>
                <w:rFonts w:ascii="Times New Roman" w:hAnsi="Times New Roman"/>
                <w:b/>
                <w:sz w:val="24"/>
                <w:szCs w:val="24"/>
              </w:rPr>
              <w:t>future</w:t>
            </w:r>
            <w:r w:rsidR="00780A44">
              <w:rPr>
                <w:rFonts w:ascii="Times New Roman" w:hAnsi="Times New Roman"/>
                <w:sz w:val="24"/>
                <w:szCs w:val="24"/>
              </w:rPr>
              <w:t xml:space="preserve"> as</w:t>
            </w:r>
            <w:r>
              <w:rPr>
                <w:rFonts w:ascii="Times New Roman" w:hAnsi="Times New Roman"/>
                <w:sz w:val="24"/>
                <w:szCs w:val="24"/>
              </w:rPr>
              <w:t xml:space="preserve"> the </w:t>
            </w:r>
            <w:r w:rsidR="00780A44">
              <w:rPr>
                <w:rFonts w:ascii="Times New Roman" w:hAnsi="Times New Roman"/>
                <w:sz w:val="24"/>
                <w:szCs w:val="24"/>
              </w:rPr>
              <w:t xml:space="preserve">controlled value closes in on the set point value. The gain ( </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d</m:t>
                  </m:r>
                </m:sub>
              </m:sSub>
            </m:oMath>
            <w:r w:rsidR="00780A44">
              <w:rPr>
                <w:rFonts w:ascii="Times New Roman" w:hAnsi="Times New Roman"/>
                <w:sz w:val="24"/>
                <w:szCs w:val="24"/>
              </w:rPr>
              <w:t xml:space="preserve"> ) can reduce the effect of the PI controller as the target is approached to minimise the potential for overshoot.</w:t>
            </w:r>
          </w:p>
          <w:p w:rsidR="00354634" w:rsidRDefault="00354634" w:rsidP="006C276F">
            <w:pPr>
              <w:ind w:firstLine="720"/>
              <w:rPr>
                <w:rFonts w:ascii="Times New Roman" w:hAnsi="Times New Roman"/>
                <w:sz w:val="24"/>
                <w:szCs w:val="24"/>
              </w:rPr>
            </w:pPr>
          </w:p>
          <w:p w:rsidR="00354634" w:rsidRDefault="00354634" w:rsidP="006C276F">
            <w:pPr>
              <w:ind w:firstLine="720"/>
              <w:rPr>
                <w:rFonts w:ascii="Times New Roman" w:hAnsi="Times New Roman"/>
                <w:sz w:val="24"/>
                <w:szCs w:val="24"/>
              </w:rPr>
            </w:pPr>
          </w:p>
          <w:p w:rsidR="00354634" w:rsidRDefault="00354634" w:rsidP="006C276F">
            <w:pPr>
              <w:ind w:firstLine="720"/>
              <w:rPr>
                <w:rFonts w:ascii="Times New Roman" w:hAnsi="Times New Roman"/>
                <w:sz w:val="24"/>
                <w:szCs w:val="24"/>
              </w:rPr>
            </w:pPr>
          </w:p>
          <w:p w:rsidR="00BA448D" w:rsidRDefault="00BA448D" w:rsidP="006C276F">
            <w:pPr>
              <w:ind w:firstLine="720"/>
              <w:rPr>
                <w:rFonts w:ascii="Times New Roman" w:hAnsi="Times New Roman"/>
                <w:sz w:val="24"/>
                <w:szCs w:val="24"/>
              </w:rPr>
            </w:pPr>
            <w:r w:rsidRPr="00BA448D">
              <w:rPr>
                <w:rFonts w:ascii="Times New Roman" w:hAnsi="Times New Roman"/>
                <w:noProof/>
                <w:sz w:val="24"/>
                <w:szCs w:val="24"/>
              </w:rPr>
              <w:drawing>
                <wp:inline distT="0" distB="0" distL="0" distR="0" wp14:anchorId="443284B2" wp14:editId="6119733C">
                  <wp:extent cx="3810000" cy="1352550"/>
                  <wp:effectExtent l="0" t="0" r="0" b="0"/>
                  <wp:docPr id="12" name="Picture 1" descr="Image result for pid controller"/>
                  <wp:cNvGraphicFramePr/>
                  <a:graphic xmlns:a="http://schemas.openxmlformats.org/drawingml/2006/main">
                    <a:graphicData uri="http://schemas.openxmlformats.org/drawingml/2006/picture">
                      <pic:pic xmlns:pic="http://schemas.openxmlformats.org/drawingml/2006/picture">
                        <pic:nvPicPr>
                          <pic:cNvPr id="2" name="Picture 1" descr="Image result for pid controlle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1352550"/>
                          </a:xfrm>
                          <a:prstGeom prst="rect">
                            <a:avLst/>
                          </a:prstGeom>
                          <a:noFill/>
                          <a:ln>
                            <a:noFill/>
                          </a:ln>
                        </pic:spPr>
                      </pic:pic>
                    </a:graphicData>
                  </a:graphic>
                </wp:inline>
              </w:drawing>
            </w:r>
          </w:p>
          <w:p w:rsidR="00BA448D" w:rsidRDefault="00BA448D" w:rsidP="006C276F">
            <w:pPr>
              <w:ind w:firstLine="720"/>
              <w:rPr>
                <w:rFonts w:ascii="Times New Roman" w:hAnsi="Times New Roman"/>
                <w:sz w:val="24"/>
                <w:szCs w:val="24"/>
              </w:rPr>
            </w:pPr>
          </w:p>
          <w:p w:rsidR="00BA448D" w:rsidRDefault="00BA448D" w:rsidP="006C276F">
            <w:pPr>
              <w:ind w:firstLine="720"/>
              <w:rPr>
                <w:rFonts w:ascii="Times New Roman" w:hAnsi="Times New Roman"/>
                <w:sz w:val="24"/>
                <w:szCs w:val="24"/>
              </w:rPr>
            </w:pPr>
          </w:p>
          <w:p w:rsidR="00354634" w:rsidRDefault="00354634" w:rsidP="00354634">
            <w:pPr>
              <w:ind w:firstLine="720"/>
              <w:jc w:val="center"/>
              <w:rPr>
                <w:rFonts w:ascii="Times New Roman" w:hAnsi="Times New Roman"/>
                <w:sz w:val="24"/>
                <w:szCs w:val="24"/>
              </w:rPr>
            </w:pPr>
            <w:r>
              <w:rPr>
                <w:noProof/>
              </w:rPr>
              <w:drawing>
                <wp:inline distT="0" distB="0" distL="0" distR="0" wp14:anchorId="2866A515" wp14:editId="04D7D9C5">
                  <wp:extent cx="1981200" cy="1959187"/>
                  <wp:effectExtent l="0" t="0" r="0" b="3175"/>
                  <wp:docPr id="21" name="Picture 21" descr="https://theautomization.com/wp-content/uploads/2018/04/Kd-300x2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heautomization.com/wp-content/uploads/2018/04/Kd-300x297.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1200" cy="1959187"/>
                          </a:xfrm>
                          <a:prstGeom prst="rect">
                            <a:avLst/>
                          </a:prstGeom>
                          <a:noFill/>
                          <a:ln>
                            <a:noFill/>
                          </a:ln>
                        </pic:spPr>
                      </pic:pic>
                    </a:graphicData>
                  </a:graphic>
                </wp:inline>
              </w:drawing>
            </w:r>
          </w:p>
          <w:p w:rsidR="00354634" w:rsidRDefault="00354634" w:rsidP="006C276F">
            <w:pPr>
              <w:ind w:firstLine="720"/>
              <w:rPr>
                <w:rFonts w:ascii="Times New Roman" w:hAnsi="Times New Roman"/>
                <w:sz w:val="24"/>
                <w:szCs w:val="24"/>
              </w:rPr>
            </w:pPr>
          </w:p>
          <w:p w:rsidR="00354634" w:rsidRDefault="00354634" w:rsidP="00354634">
            <w:pPr>
              <w:numPr>
                <w:ilvl w:val="0"/>
                <w:numId w:val="23"/>
              </w:numPr>
              <w:shd w:val="clear" w:color="auto" w:fill="FFFFFF"/>
              <w:spacing w:before="100" w:beforeAutospacing="1" w:after="100" w:afterAutospacing="1" w:line="276" w:lineRule="auto"/>
              <w:ind w:left="1035"/>
              <w:rPr>
                <w:rFonts w:ascii="Times New Roman" w:hAnsi="Times New Roman"/>
                <w:color w:val="000000"/>
                <w:sz w:val="24"/>
                <w:szCs w:val="24"/>
              </w:rPr>
            </w:pPr>
            <w:r w:rsidRPr="00354634">
              <w:rPr>
                <w:rFonts w:ascii="Times New Roman" w:hAnsi="Times New Roman"/>
                <w:color w:val="000000"/>
                <w:sz w:val="24"/>
                <w:szCs w:val="24"/>
              </w:rPr>
              <w:t xml:space="preserve">Now in the derivative path, it’s the rate of change of the error that contributes to the output signal when the change in error is moving relatively slowly </w:t>
            </w:r>
            <w:r>
              <w:rPr>
                <w:rFonts w:ascii="Times New Roman" w:hAnsi="Times New Roman"/>
                <w:color w:val="000000"/>
                <w:sz w:val="24"/>
                <w:szCs w:val="24"/>
              </w:rPr>
              <w:t>like it is at the beginning,</w:t>
            </w:r>
            <w:r w:rsidRPr="00354634">
              <w:rPr>
                <w:rFonts w:ascii="Times New Roman" w:hAnsi="Times New Roman"/>
                <w:color w:val="000000"/>
                <w:sz w:val="24"/>
                <w:szCs w:val="24"/>
              </w:rPr>
              <w:t xml:space="preserve"> then the derivative path is small and the faster the error changes the larger the derivative path becomes</w:t>
            </w:r>
            <w:r>
              <w:rPr>
                <w:rFonts w:ascii="Times New Roman" w:hAnsi="Times New Roman"/>
                <w:color w:val="000000"/>
                <w:sz w:val="24"/>
                <w:szCs w:val="24"/>
              </w:rPr>
              <w:t>.</w:t>
            </w:r>
          </w:p>
          <w:p w:rsidR="00354634" w:rsidRPr="00354634" w:rsidRDefault="00354634" w:rsidP="00354634">
            <w:pPr>
              <w:numPr>
                <w:ilvl w:val="0"/>
                <w:numId w:val="23"/>
              </w:numPr>
              <w:shd w:val="clear" w:color="auto" w:fill="FFFFFF"/>
              <w:spacing w:before="100" w:beforeAutospacing="1" w:after="100" w:afterAutospacing="1" w:line="276" w:lineRule="auto"/>
              <w:ind w:left="1035"/>
              <w:rPr>
                <w:rFonts w:ascii="Times New Roman" w:hAnsi="Times New Roman"/>
                <w:color w:val="000000"/>
                <w:sz w:val="24"/>
                <w:szCs w:val="24"/>
              </w:rPr>
            </w:pPr>
            <w:r>
              <w:rPr>
                <w:rFonts w:ascii="Times New Roman" w:hAnsi="Times New Roman"/>
                <w:color w:val="000000"/>
                <w:sz w:val="24"/>
                <w:szCs w:val="24"/>
              </w:rPr>
              <w:t xml:space="preserve"> N</w:t>
            </w:r>
            <w:r w:rsidRPr="00354634">
              <w:rPr>
                <w:rFonts w:ascii="Times New Roman" w:hAnsi="Times New Roman"/>
                <w:color w:val="000000"/>
                <w:sz w:val="24"/>
                <w:szCs w:val="24"/>
              </w:rPr>
              <w:t>ow at this point you can just sum up each of these three paths and you’ve got the output of a PID controll</w:t>
            </w:r>
            <w:r>
              <w:rPr>
                <w:rFonts w:ascii="Times New Roman" w:hAnsi="Times New Roman"/>
                <w:color w:val="000000"/>
                <w:sz w:val="24"/>
                <w:szCs w:val="24"/>
              </w:rPr>
              <w:t>er.</w:t>
            </w:r>
          </w:p>
          <w:p w:rsidR="00BA448D" w:rsidRDefault="00BA448D" w:rsidP="006C276F">
            <w:pPr>
              <w:ind w:firstLine="720"/>
              <w:rPr>
                <w:rFonts w:ascii="Times New Roman" w:hAnsi="Times New Roman"/>
                <w:sz w:val="24"/>
                <w:szCs w:val="24"/>
              </w:rPr>
            </w:pPr>
          </w:p>
          <w:p w:rsidR="00272AAE" w:rsidRPr="00335399" w:rsidRDefault="00272AAE" w:rsidP="00DF6C10">
            <w:pPr>
              <w:ind w:firstLine="720"/>
              <w:rPr>
                <w:rFonts w:ascii="Times New Roman" w:hAnsi="Times New Roman"/>
                <w:sz w:val="24"/>
                <w:szCs w:val="24"/>
              </w:rPr>
            </w:pPr>
          </w:p>
        </w:tc>
        <w:tc>
          <w:tcPr>
            <w:tcW w:w="992" w:type="dxa"/>
          </w:tcPr>
          <w:p w:rsidR="00803C6B" w:rsidRDefault="00803C6B" w:rsidP="006C276F">
            <w:pPr>
              <w:rPr>
                <w:rFonts w:ascii="Times New Roman" w:hAnsi="Times New Roman"/>
                <w:sz w:val="24"/>
                <w:szCs w:val="24"/>
              </w:rPr>
            </w:pPr>
          </w:p>
          <w:p w:rsidR="00803C6B" w:rsidRDefault="00803C6B" w:rsidP="006C276F">
            <w:pPr>
              <w:rPr>
                <w:rFonts w:ascii="Times New Roman" w:hAnsi="Times New Roman"/>
                <w:sz w:val="24"/>
                <w:szCs w:val="24"/>
              </w:rPr>
            </w:pPr>
          </w:p>
          <w:p w:rsidR="00803C6B" w:rsidRDefault="00803C6B" w:rsidP="006C276F">
            <w:pPr>
              <w:rPr>
                <w:rFonts w:ascii="Times New Roman" w:hAnsi="Times New Roman"/>
                <w:sz w:val="24"/>
                <w:szCs w:val="24"/>
              </w:rPr>
            </w:pPr>
          </w:p>
          <w:p w:rsidR="00803C6B" w:rsidRDefault="00803C6B" w:rsidP="006C276F">
            <w:pPr>
              <w:rPr>
                <w:rFonts w:ascii="Times New Roman" w:hAnsi="Times New Roman"/>
                <w:sz w:val="24"/>
                <w:szCs w:val="24"/>
              </w:rPr>
            </w:pPr>
          </w:p>
          <w:p w:rsidR="00803C6B" w:rsidRDefault="00803C6B" w:rsidP="006C276F">
            <w:pPr>
              <w:rPr>
                <w:rFonts w:ascii="Times New Roman" w:hAnsi="Times New Roman"/>
                <w:sz w:val="24"/>
                <w:szCs w:val="24"/>
              </w:rPr>
            </w:pPr>
          </w:p>
          <w:p w:rsidR="00803C6B" w:rsidRDefault="00803C6B" w:rsidP="006C276F">
            <w:pPr>
              <w:rPr>
                <w:rFonts w:ascii="Times New Roman" w:hAnsi="Times New Roman"/>
                <w:sz w:val="24"/>
                <w:szCs w:val="24"/>
              </w:rPr>
            </w:pPr>
          </w:p>
          <w:p w:rsidR="00803C6B" w:rsidRDefault="00803C6B" w:rsidP="006C276F">
            <w:pPr>
              <w:rPr>
                <w:rFonts w:ascii="Times New Roman" w:hAnsi="Times New Roman"/>
                <w:sz w:val="24"/>
                <w:szCs w:val="24"/>
              </w:rPr>
            </w:pPr>
          </w:p>
          <w:p w:rsidR="00803C6B" w:rsidRDefault="00803C6B" w:rsidP="006C276F">
            <w:pPr>
              <w:rPr>
                <w:rFonts w:ascii="Times New Roman" w:hAnsi="Times New Roman"/>
                <w:sz w:val="24"/>
                <w:szCs w:val="24"/>
              </w:rPr>
            </w:pPr>
          </w:p>
          <w:p w:rsidR="00272AAE" w:rsidRPr="00335399" w:rsidRDefault="007434BD" w:rsidP="006C276F">
            <w:pPr>
              <w:rPr>
                <w:rFonts w:ascii="Times New Roman" w:hAnsi="Times New Roman"/>
                <w:sz w:val="24"/>
                <w:szCs w:val="24"/>
              </w:rPr>
            </w:pPr>
            <w:r>
              <w:rPr>
                <w:rFonts w:ascii="Times New Roman" w:hAnsi="Times New Roman"/>
                <w:sz w:val="24"/>
                <w:szCs w:val="24"/>
              </w:rPr>
              <w:t>3</w:t>
            </w:r>
          </w:p>
        </w:tc>
      </w:tr>
    </w:tbl>
    <w:p w:rsidR="00955A22" w:rsidRPr="00941770" w:rsidRDefault="00955A22" w:rsidP="00FB0BBE">
      <w:pPr>
        <w:rPr>
          <w:rFonts w:cs="Arial"/>
          <w:sz w:val="24"/>
        </w:rPr>
      </w:pPr>
    </w:p>
    <w:sectPr w:rsidR="00955A22" w:rsidRPr="00941770" w:rsidSect="00196046">
      <w:headerReference w:type="default" r:id="rId14"/>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6E1" w:rsidRDefault="00FF26E1">
      <w:r>
        <w:separator/>
      </w:r>
    </w:p>
  </w:endnote>
  <w:endnote w:type="continuationSeparator" w:id="0">
    <w:p w:rsidR="00FF26E1" w:rsidRDefault="00FF2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6E1" w:rsidRDefault="00FF26E1">
      <w:r>
        <w:separator/>
      </w:r>
    </w:p>
  </w:footnote>
  <w:footnote w:type="continuationSeparator" w:id="0">
    <w:p w:rsidR="00FF26E1" w:rsidRDefault="00FF26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0DB" w:rsidRPr="00493C23" w:rsidRDefault="00C734FF" w:rsidP="00493C23">
    <w:pPr>
      <w:pStyle w:val="Header"/>
    </w:pPr>
    <w:r>
      <w:rPr>
        <w:noProof/>
      </w:rPr>
      <w:drawing>
        <wp:inline distT="0" distB="0" distL="0" distR="0">
          <wp:extent cx="1935480" cy="772160"/>
          <wp:effectExtent l="0" t="0" r="7620" b="8890"/>
          <wp:docPr id="1" name="Picture 1" descr="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5480" cy="7721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3AB0"/>
    <w:multiLevelType w:val="hybridMultilevel"/>
    <w:tmpl w:val="7F148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E6A15"/>
    <w:multiLevelType w:val="hybridMultilevel"/>
    <w:tmpl w:val="EBDC09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8C318F5"/>
    <w:multiLevelType w:val="hybridMultilevel"/>
    <w:tmpl w:val="424E30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D597594"/>
    <w:multiLevelType w:val="hybridMultilevel"/>
    <w:tmpl w:val="6ED8C162"/>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EE294D"/>
    <w:multiLevelType w:val="hybridMultilevel"/>
    <w:tmpl w:val="6ED8C162"/>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0C362E"/>
    <w:multiLevelType w:val="hybridMultilevel"/>
    <w:tmpl w:val="5DB6690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3BBD09B2"/>
    <w:multiLevelType w:val="hybridMultilevel"/>
    <w:tmpl w:val="6ED8C162"/>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8D7EBE"/>
    <w:multiLevelType w:val="multilevel"/>
    <w:tmpl w:val="28A83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B10724"/>
    <w:multiLevelType w:val="multilevel"/>
    <w:tmpl w:val="5A04D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0872D5"/>
    <w:multiLevelType w:val="hybridMultilevel"/>
    <w:tmpl w:val="1B8875AA"/>
    <w:lvl w:ilvl="0" w:tplc="58B2313C">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554C1BD4"/>
    <w:multiLevelType w:val="hybridMultilevel"/>
    <w:tmpl w:val="B45E2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352750"/>
    <w:multiLevelType w:val="hybridMultilevel"/>
    <w:tmpl w:val="5DB6690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644E59DB"/>
    <w:multiLevelType w:val="hybridMultilevel"/>
    <w:tmpl w:val="5DB6690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663F56C7"/>
    <w:multiLevelType w:val="hybridMultilevel"/>
    <w:tmpl w:val="5DB6690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6E8700AF"/>
    <w:multiLevelType w:val="hybridMultilevel"/>
    <w:tmpl w:val="6ED8C162"/>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33FAC"/>
    <w:multiLevelType w:val="hybridMultilevel"/>
    <w:tmpl w:val="6ED8C162"/>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402B31"/>
    <w:multiLevelType w:val="hybridMultilevel"/>
    <w:tmpl w:val="7B2E2EF0"/>
    <w:lvl w:ilvl="0" w:tplc="8452C6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39562FD"/>
    <w:multiLevelType w:val="hybridMultilevel"/>
    <w:tmpl w:val="5DB6690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78F23FCC"/>
    <w:multiLevelType w:val="multilevel"/>
    <w:tmpl w:val="4AD42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397948"/>
    <w:multiLevelType w:val="hybridMultilevel"/>
    <w:tmpl w:val="6ED8C162"/>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3D57A3"/>
    <w:multiLevelType w:val="hybridMultilevel"/>
    <w:tmpl w:val="A7781620"/>
    <w:lvl w:ilvl="0" w:tplc="3334C476">
      <w:start w:val="1"/>
      <w:numFmt w:val="bullet"/>
      <w:lvlText w:val=""/>
      <w:lvlJc w:val="left"/>
      <w:pPr>
        <w:tabs>
          <w:tab w:val="num" w:pos="720"/>
        </w:tabs>
        <w:ind w:left="720" w:hanging="360"/>
      </w:pPr>
      <w:rPr>
        <w:rFonts w:ascii="Wingdings" w:hAnsi="Wingdings" w:hint="default"/>
      </w:rPr>
    </w:lvl>
    <w:lvl w:ilvl="1" w:tplc="5F801D1C" w:tentative="1">
      <w:start w:val="1"/>
      <w:numFmt w:val="bullet"/>
      <w:lvlText w:val=""/>
      <w:lvlJc w:val="left"/>
      <w:pPr>
        <w:tabs>
          <w:tab w:val="num" w:pos="1440"/>
        </w:tabs>
        <w:ind w:left="1440" w:hanging="360"/>
      </w:pPr>
      <w:rPr>
        <w:rFonts w:ascii="Wingdings" w:hAnsi="Wingdings" w:hint="default"/>
      </w:rPr>
    </w:lvl>
    <w:lvl w:ilvl="2" w:tplc="FABCB582" w:tentative="1">
      <w:start w:val="1"/>
      <w:numFmt w:val="bullet"/>
      <w:lvlText w:val=""/>
      <w:lvlJc w:val="left"/>
      <w:pPr>
        <w:tabs>
          <w:tab w:val="num" w:pos="2160"/>
        </w:tabs>
        <w:ind w:left="2160" w:hanging="360"/>
      </w:pPr>
      <w:rPr>
        <w:rFonts w:ascii="Wingdings" w:hAnsi="Wingdings" w:hint="default"/>
      </w:rPr>
    </w:lvl>
    <w:lvl w:ilvl="3" w:tplc="D460E86E" w:tentative="1">
      <w:start w:val="1"/>
      <w:numFmt w:val="bullet"/>
      <w:lvlText w:val=""/>
      <w:lvlJc w:val="left"/>
      <w:pPr>
        <w:tabs>
          <w:tab w:val="num" w:pos="2880"/>
        </w:tabs>
        <w:ind w:left="2880" w:hanging="360"/>
      </w:pPr>
      <w:rPr>
        <w:rFonts w:ascii="Wingdings" w:hAnsi="Wingdings" w:hint="default"/>
      </w:rPr>
    </w:lvl>
    <w:lvl w:ilvl="4" w:tplc="54246FA0" w:tentative="1">
      <w:start w:val="1"/>
      <w:numFmt w:val="bullet"/>
      <w:lvlText w:val=""/>
      <w:lvlJc w:val="left"/>
      <w:pPr>
        <w:tabs>
          <w:tab w:val="num" w:pos="3600"/>
        </w:tabs>
        <w:ind w:left="3600" w:hanging="360"/>
      </w:pPr>
      <w:rPr>
        <w:rFonts w:ascii="Wingdings" w:hAnsi="Wingdings" w:hint="default"/>
      </w:rPr>
    </w:lvl>
    <w:lvl w:ilvl="5" w:tplc="E90E6722" w:tentative="1">
      <w:start w:val="1"/>
      <w:numFmt w:val="bullet"/>
      <w:lvlText w:val=""/>
      <w:lvlJc w:val="left"/>
      <w:pPr>
        <w:tabs>
          <w:tab w:val="num" w:pos="4320"/>
        </w:tabs>
        <w:ind w:left="4320" w:hanging="360"/>
      </w:pPr>
      <w:rPr>
        <w:rFonts w:ascii="Wingdings" w:hAnsi="Wingdings" w:hint="default"/>
      </w:rPr>
    </w:lvl>
    <w:lvl w:ilvl="6" w:tplc="F538F776" w:tentative="1">
      <w:start w:val="1"/>
      <w:numFmt w:val="bullet"/>
      <w:lvlText w:val=""/>
      <w:lvlJc w:val="left"/>
      <w:pPr>
        <w:tabs>
          <w:tab w:val="num" w:pos="5040"/>
        </w:tabs>
        <w:ind w:left="5040" w:hanging="360"/>
      </w:pPr>
      <w:rPr>
        <w:rFonts w:ascii="Wingdings" w:hAnsi="Wingdings" w:hint="default"/>
      </w:rPr>
    </w:lvl>
    <w:lvl w:ilvl="7" w:tplc="20C0C778" w:tentative="1">
      <w:start w:val="1"/>
      <w:numFmt w:val="bullet"/>
      <w:lvlText w:val=""/>
      <w:lvlJc w:val="left"/>
      <w:pPr>
        <w:tabs>
          <w:tab w:val="num" w:pos="5760"/>
        </w:tabs>
        <w:ind w:left="5760" w:hanging="360"/>
      </w:pPr>
      <w:rPr>
        <w:rFonts w:ascii="Wingdings" w:hAnsi="Wingdings" w:hint="default"/>
      </w:rPr>
    </w:lvl>
    <w:lvl w:ilvl="8" w:tplc="BBFE7ECC"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
  </w:num>
  <w:num w:numId="10">
    <w:abstractNumId w:val="4"/>
  </w:num>
  <w:num w:numId="11">
    <w:abstractNumId w:val="6"/>
  </w:num>
  <w:num w:numId="12">
    <w:abstractNumId w:val="15"/>
  </w:num>
  <w:num w:numId="13">
    <w:abstractNumId w:val="14"/>
  </w:num>
  <w:num w:numId="14">
    <w:abstractNumId w:val="5"/>
  </w:num>
  <w:num w:numId="15">
    <w:abstractNumId w:val="11"/>
  </w:num>
  <w:num w:numId="16">
    <w:abstractNumId w:val="13"/>
  </w:num>
  <w:num w:numId="17">
    <w:abstractNumId w:val="17"/>
  </w:num>
  <w:num w:numId="18">
    <w:abstractNumId w:val="12"/>
  </w:num>
  <w:num w:numId="19">
    <w:abstractNumId w:val="16"/>
  </w:num>
  <w:num w:numId="20">
    <w:abstractNumId w:val="0"/>
  </w:num>
  <w:num w:numId="21">
    <w:abstractNumId w:val="18"/>
  </w:num>
  <w:num w:numId="22">
    <w:abstractNumId w:val="7"/>
  </w:num>
  <w:num w:numId="2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7CC"/>
    <w:rsid w:val="000010DB"/>
    <w:rsid w:val="00005F61"/>
    <w:rsid w:val="000459A4"/>
    <w:rsid w:val="000A32B0"/>
    <w:rsid w:val="000B78D9"/>
    <w:rsid w:val="000C274B"/>
    <w:rsid w:val="000D4306"/>
    <w:rsid w:val="000E25DB"/>
    <w:rsid w:val="000E41C7"/>
    <w:rsid w:val="000F04C7"/>
    <w:rsid w:val="001021C0"/>
    <w:rsid w:val="00103D81"/>
    <w:rsid w:val="001209BD"/>
    <w:rsid w:val="001257E4"/>
    <w:rsid w:val="0015328A"/>
    <w:rsid w:val="00196046"/>
    <w:rsid w:val="0019607E"/>
    <w:rsid w:val="001A29D5"/>
    <w:rsid w:val="001C50F1"/>
    <w:rsid w:val="001E6273"/>
    <w:rsid w:val="001F3EEC"/>
    <w:rsid w:val="002105E0"/>
    <w:rsid w:val="0021279E"/>
    <w:rsid w:val="002163D8"/>
    <w:rsid w:val="00224394"/>
    <w:rsid w:val="0024252D"/>
    <w:rsid w:val="002702CE"/>
    <w:rsid w:val="00272AAE"/>
    <w:rsid w:val="00281FA4"/>
    <w:rsid w:val="002857E4"/>
    <w:rsid w:val="002A543C"/>
    <w:rsid w:val="002E29B2"/>
    <w:rsid w:val="002F7DEC"/>
    <w:rsid w:val="003367CC"/>
    <w:rsid w:val="00337834"/>
    <w:rsid w:val="003465CD"/>
    <w:rsid w:val="00354634"/>
    <w:rsid w:val="00372001"/>
    <w:rsid w:val="003739C4"/>
    <w:rsid w:val="00394AE6"/>
    <w:rsid w:val="003A12E4"/>
    <w:rsid w:val="003A2C3C"/>
    <w:rsid w:val="003B74C7"/>
    <w:rsid w:val="003C4269"/>
    <w:rsid w:val="003C62A6"/>
    <w:rsid w:val="003E3DCA"/>
    <w:rsid w:val="003F387B"/>
    <w:rsid w:val="003F3B75"/>
    <w:rsid w:val="003F4522"/>
    <w:rsid w:val="00403A1E"/>
    <w:rsid w:val="00457BF5"/>
    <w:rsid w:val="00460CA0"/>
    <w:rsid w:val="0046267E"/>
    <w:rsid w:val="0047176B"/>
    <w:rsid w:val="00486860"/>
    <w:rsid w:val="00493C23"/>
    <w:rsid w:val="004E1BED"/>
    <w:rsid w:val="004F0BD3"/>
    <w:rsid w:val="005173A0"/>
    <w:rsid w:val="00552AEA"/>
    <w:rsid w:val="00592EB2"/>
    <w:rsid w:val="005B3223"/>
    <w:rsid w:val="005C368D"/>
    <w:rsid w:val="005C3C99"/>
    <w:rsid w:val="005E21C2"/>
    <w:rsid w:val="005F647C"/>
    <w:rsid w:val="006233F2"/>
    <w:rsid w:val="00654A0B"/>
    <w:rsid w:val="00662961"/>
    <w:rsid w:val="00681EAB"/>
    <w:rsid w:val="006A1B4F"/>
    <w:rsid w:val="006C4928"/>
    <w:rsid w:val="006F3248"/>
    <w:rsid w:val="00720F9D"/>
    <w:rsid w:val="00726F99"/>
    <w:rsid w:val="00735856"/>
    <w:rsid w:val="007434BD"/>
    <w:rsid w:val="0075613A"/>
    <w:rsid w:val="00780A44"/>
    <w:rsid w:val="007D6893"/>
    <w:rsid w:val="00803C6B"/>
    <w:rsid w:val="0082315B"/>
    <w:rsid w:val="008414DD"/>
    <w:rsid w:val="008440EE"/>
    <w:rsid w:val="00855842"/>
    <w:rsid w:val="008856A4"/>
    <w:rsid w:val="008915C2"/>
    <w:rsid w:val="008A798F"/>
    <w:rsid w:val="008B260D"/>
    <w:rsid w:val="00904585"/>
    <w:rsid w:val="00910688"/>
    <w:rsid w:val="0092762C"/>
    <w:rsid w:val="00934C67"/>
    <w:rsid w:val="0093712B"/>
    <w:rsid w:val="00941770"/>
    <w:rsid w:val="00955A22"/>
    <w:rsid w:val="009A4BFC"/>
    <w:rsid w:val="009B072E"/>
    <w:rsid w:val="009B6F54"/>
    <w:rsid w:val="009C4820"/>
    <w:rsid w:val="009D092B"/>
    <w:rsid w:val="009F13BE"/>
    <w:rsid w:val="009F2F5E"/>
    <w:rsid w:val="009F78F8"/>
    <w:rsid w:val="00A0117C"/>
    <w:rsid w:val="00A3695F"/>
    <w:rsid w:val="00A55FD6"/>
    <w:rsid w:val="00A6511E"/>
    <w:rsid w:val="00A77886"/>
    <w:rsid w:val="00A77958"/>
    <w:rsid w:val="00AA49BC"/>
    <w:rsid w:val="00AD4242"/>
    <w:rsid w:val="00B00BD3"/>
    <w:rsid w:val="00B15F26"/>
    <w:rsid w:val="00B2440D"/>
    <w:rsid w:val="00B356F4"/>
    <w:rsid w:val="00B45C0D"/>
    <w:rsid w:val="00B510B5"/>
    <w:rsid w:val="00B702A8"/>
    <w:rsid w:val="00B736AB"/>
    <w:rsid w:val="00BA2239"/>
    <w:rsid w:val="00BA448D"/>
    <w:rsid w:val="00BE7796"/>
    <w:rsid w:val="00C04B8F"/>
    <w:rsid w:val="00C10559"/>
    <w:rsid w:val="00C1791B"/>
    <w:rsid w:val="00C451CE"/>
    <w:rsid w:val="00C63D71"/>
    <w:rsid w:val="00C734FF"/>
    <w:rsid w:val="00C94C19"/>
    <w:rsid w:val="00C95330"/>
    <w:rsid w:val="00C9760E"/>
    <w:rsid w:val="00CA25D8"/>
    <w:rsid w:val="00CB3181"/>
    <w:rsid w:val="00D03FDE"/>
    <w:rsid w:val="00D2701E"/>
    <w:rsid w:val="00D34471"/>
    <w:rsid w:val="00D67310"/>
    <w:rsid w:val="00DD3138"/>
    <w:rsid w:val="00DE3139"/>
    <w:rsid w:val="00DE497C"/>
    <w:rsid w:val="00DE69CE"/>
    <w:rsid w:val="00DF6C10"/>
    <w:rsid w:val="00E05F68"/>
    <w:rsid w:val="00E64B0B"/>
    <w:rsid w:val="00E7332A"/>
    <w:rsid w:val="00E75759"/>
    <w:rsid w:val="00E8467B"/>
    <w:rsid w:val="00E90A0A"/>
    <w:rsid w:val="00E9446F"/>
    <w:rsid w:val="00E94EA7"/>
    <w:rsid w:val="00EE00E1"/>
    <w:rsid w:val="00EE1F7C"/>
    <w:rsid w:val="00F14539"/>
    <w:rsid w:val="00F20ECF"/>
    <w:rsid w:val="00F30A6D"/>
    <w:rsid w:val="00F5272F"/>
    <w:rsid w:val="00F61738"/>
    <w:rsid w:val="00F67AE0"/>
    <w:rsid w:val="00F85C17"/>
    <w:rsid w:val="00FA2835"/>
    <w:rsid w:val="00FB0BBE"/>
    <w:rsid w:val="00FB7258"/>
    <w:rsid w:val="00FF09E7"/>
    <w:rsid w:val="00FF2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0F87F"/>
  <w15:docId w15:val="{90C5FD5B-E13A-41BC-8BD7-C21C7F3A3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046"/>
    <w:rPr>
      <w:rFonts w:ascii="Arial" w:hAnsi="Arial"/>
      <w:sz w:val="22"/>
      <w:szCs w:val="22"/>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paragraph" w:styleId="ListParagraph">
    <w:name w:val="List Paragraph"/>
    <w:basedOn w:val="Normal"/>
    <w:uiPriority w:val="34"/>
    <w:qFormat/>
    <w:rsid w:val="00552AEA"/>
    <w:pPr>
      <w:suppressAutoHyphens/>
      <w:overflowPunct w:val="0"/>
      <w:ind w:left="720"/>
    </w:pPr>
    <w:rPr>
      <w:rFonts w:ascii="Times New Roman" w:hAnsi="Times New Roman"/>
      <w:kern w:val="1"/>
      <w:sz w:val="20"/>
      <w:szCs w:val="20"/>
      <w:lang w:eastAsia="ar-SA"/>
    </w:rPr>
  </w:style>
  <w:style w:type="character" w:styleId="PlaceholderText">
    <w:name w:val="Placeholder Text"/>
    <w:basedOn w:val="DefaultParagraphFont"/>
    <w:uiPriority w:val="99"/>
    <w:semiHidden/>
    <w:rsid w:val="00E94EA7"/>
    <w:rPr>
      <w:color w:val="808080"/>
    </w:rPr>
  </w:style>
  <w:style w:type="table" w:styleId="TableGrid">
    <w:name w:val="Table Grid"/>
    <w:basedOn w:val="TableNormal"/>
    <w:rsid w:val="00955A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55A22"/>
    <w:pPr>
      <w:spacing w:before="100" w:beforeAutospacing="1" w:after="100" w:afterAutospacing="1"/>
    </w:pPr>
    <w:rPr>
      <w:rFonts w:ascii="Times New Roman" w:hAnsi="Times New Roman"/>
      <w:sz w:val="24"/>
      <w:szCs w:val="24"/>
    </w:rPr>
  </w:style>
  <w:style w:type="paragraph" w:styleId="NoSpacing">
    <w:name w:val="No Spacing"/>
    <w:uiPriority w:val="1"/>
    <w:qFormat/>
    <w:rsid w:val="0047176B"/>
    <w:rPr>
      <w:rFonts w:asciiTheme="minorHAnsi" w:eastAsiaTheme="minorEastAsia" w:hAnsiTheme="minorHAnsi" w:cstheme="minorBidi"/>
      <w:sz w:val="22"/>
      <w:szCs w:val="22"/>
    </w:rPr>
  </w:style>
  <w:style w:type="paragraph" w:customStyle="1" w:styleId="Month">
    <w:name w:val="Month"/>
    <w:basedOn w:val="Normal"/>
    <w:next w:val="Normal"/>
    <w:rsid w:val="00803C6B"/>
    <w:pPr>
      <w:spacing w:after="240"/>
    </w:pPr>
    <w:rPr>
      <w:rFonts w:ascii="Times New Roman" w:hAnsi="Times New Roman"/>
      <w:b/>
      <w:caps/>
      <w:sz w:val="24"/>
      <w:szCs w:val="20"/>
    </w:rPr>
  </w:style>
  <w:style w:type="character" w:styleId="Hyperlink">
    <w:name w:val="Hyperlink"/>
    <w:basedOn w:val="DefaultParagraphFont"/>
    <w:uiPriority w:val="99"/>
    <w:unhideWhenUsed/>
    <w:rsid w:val="000E25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721803">
      <w:bodyDiv w:val="1"/>
      <w:marLeft w:val="0"/>
      <w:marRight w:val="0"/>
      <w:marTop w:val="0"/>
      <w:marBottom w:val="0"/>
      <w:divBdr>
        <w:top w:val="none" w:sz="0" w:space="0" w:color="auto"/>
        <w:left w:val="none" w:sz="0" w:space="0" w:color="auto"/>
        <w:bottom w:val="none" w:sz="0" w:space="0" w:color="auto"/>
        <w:right w:val="none" w:sz="0" w:space="0" w:color="auto"/>
      </w:divBdr>
    </w:div>
    <w:div w:id="269820896">
      <w:bodyDiv w:val="1"/>
      <w:marLeft w:val="0"/>
      <w:marRight w:val="0"/>
      <w:marTop w:val="0"/>
      <w:marBottom w:val="0"/>
      <w:divBdr>
        <w:top w:val="none" w:sz="0" w:space="0" w:color="auto"/>
        <w:left w:val="none" w:sz="0" w:space="0" w:color="auto"/>
        <w:bottom w:val="none" w:sz="0" w:space="0" w:color="auto"/>
        <w:right w:val="none" w:sz="0" w:space="0" w:color="auto"/>
      </w:divBdr>
    </w:div>
    <w:div w:id="341202321">
      <w:bodyDiv w:val="1"/>
      <w:marLeft w:val="0"/>
      <w:marRight w:val="0"/>
      <w:marTop w:val="0"/>
      <w:marBottom w:val="0"/>
      <w:divBdr>
        <w:top w:val="none" w:sz="0" w:space="0" w:color="auto"/>
        <w:left w:val="none" w:sz="0" w:space="0" w:color="auto"/>
        <w:bottom w:val="none" w:sz="0" w:space="0" w:color="auto"/>
        <w:right w:val="none" w:sz="0" w:space="0" w:color="auto"/>
      </w:divBdr>
    </w:div>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 w:id="501701367">
      <w:bodyDiv w:val="1"/>
      <w:marLeft w:val="0"/>
      <w:marRight w:val="0"/>
      <w:marTop w:val="0"/>
      <w:marBottom w:val="0"/>
      <w:divBdr>
        <w:top w:val="none" w:sz="0" w:space="0" w:color="auto"/>
        <w:left w:val="none" w:sz="0" w:space="0" w:color="auto"/>
        <w:bottom w:val="none" w:sz="0" w:space="0" w:color="auto"/>
        <w:right w:val="none" w:sz="0" w:space="0" w:color="auto"/>
      </w:divBdr>
    </w:div>
    <w:div w:id="557127460">
      <w:bodyDiv w:val="1"/>
      <w:marLeft w:val="0"/>
      <w:marRight w:val="0"/>
      <w:marTop w:val="0"/>
      <w:marBottom w:val="0"/>
      <w:divBdr>
        <w:top w:val="none" w:sz="0" w:space="0" w:color="auto"/>
        <w:left w:val="none" w:sz="0" w:space="0" w:color="auto"/>
        <w:bottom w:val="none" w:sz="0" w:space="0" w:color="auto"/>
        <w:right w:val="none" w:sz="0" w:space="0" w:color="auto"/>
      </w:divBdr>
    </w:div>
    <w:div w:id="579758239">
      <w:bodyDiv w:val="1"/>
      <w:marLeft w:val="0"/>
      <w:marRight w:val="0"/>
      <w:marTop w:val="0"/>
      <w:marBottom w:val="0"/>
      <w:divBdr>
        <w:top w:val="none" w:sz="0" w:space="0" w:color="auto"/>
        <w:left w:val="none" w:sz="0" w:space="0" w:color="auto"/>
        <w:bottom w:val="none" w:sz="0" w:space="0" w:color="auto"/>
        <w:right w:val="none" w:sz="0" w:space="0" w:color="auto"/>
      </w:divBdr>
    </w:div>
    <w:div w:id="612251453">
      <w:bodyDiv w:val="1"/>
      <w:marLeft w:val="0"/>
      <w:marRight w:val="0"/>
      <w:marTop w:val="0"/>
      <w:marBottom w:val="0"/>
      <w:divBdr>
        <w:top w:val="none" w:sz="0" w:space="0" w:color="auto"/>
        <w:left w:val="none" w:sz="0" w:space="0" w:color="auto"/>
        <w:bottom w:val="none" w:sz="0" w:space="0" w:color="auto"/>
        <w:right w:val="none" w:sz="0" w:space="0" w:color="auto"/>
      </w:divBdr>
    </w:div>
    <w:div w:id="928004054">
      <w:bodyDiv w:val="1"/>
      <w:marLeft w:val="0"/>
      <w:marRight w:val="0"/>
      <w:marTop w:val="0"/>
      <w:marBottom w:val="0"/>
      <w:divBdr>
        <w:top w:val="none" w:sz="0" w:space="0" w:color="auto"/>
        <w:left w:val="none" w:sz="0" w:space="0" w:color="auto"/>
        <w:bottom w:val="none" w:sz="0" w:space="0" w:color="auto"/>
        <w:right w:val="none" w:sz="0" w:space="0" w:color="auto"/>
      </w:divBdr>
    </w:div>
    <w:div w:id="988290242">
      <w:bodyDiv w:val="1"/>
      <w:marLeft w:val="0"/>
      <w:marRight w:val="0"/>
      <w:marTop w:val="0"/>
      <w:marBottom w:val="0"/>
      <w:divBdr>
        <w:top w:val="none" w:sz="0" w:space="0" w:color="auto"/>
        <w:left w:val="none" w:sz="0" w:space="0" w:color="auto"/>
        <w:bottom w:val="none" w:sz="0" w:space="0" w:color="auto"/>
        <w:right w:val="none" w:sz="0" w:space="0" w:color="auto"/>
      </w:divBdr>
    </w:div>
    <w:div w:id="1005475073">
      <w:bodyDiv w:val="1"/>
      <w:marLeft w:val="0"/>
      <w:marRight w:val="0"/>
      <w:marTop w:val="0"/>
      <w:marBottom w:val="0"/>
      <w:divBdr>
        <w:top w:val="none" w:sz="0" w:space="0" w:color="auto"/>
        <w:left w:val="none" w:sz="0" w:space="0" w:color="auto"/>
        <w:bottom w:val="none" w:sz="0" w:space="0" w:color="auto"/>
        <w:right w:val="none" w:sz="0" w:space="0" w:color="auto"/>
      </w:divBdr>
    </w:div>
    <w:div w:id="1046835206">
      <w:bodyDiv w:val="1"/>
      <w:marLeft w:val="0"/>
      <w:marRight w:val="0"/>
      <w:marTop w:val="0"/>
      <w:marBottom w:val="0"/>
      <w:divBdr>
        <w:top w:val="none" w:sz="0" w:space="0" w:color="auto"/>
        <w:left w:val="none" w:sz="0" w:space="0" w:color="auto"/>
        <w:bottom w:val="none" w:sz="0" w:space="0" w:color="auto"/>
        <w:right w:val="none" w:sz="0" w:space="0" w:color="auto"/>
      </w:divBdr>
    </w:div>
    <w:div w:id="1080567231">
      <w:bodyDiv w:val="1"/>
      <w:marLeft w:val="0"/>
      <w:marRight w:val="0"/>
      <w:marTop w:val="0"/>
      <w:marBottom w:val="0"/>
      <w:divBdr>
        <w:top w:val="none" w:sz="0" w:space="0" w:color="auto"/>
        <w:left w:val="none" w:sz="0" w:space="0" w:color="auto"/>
        <w:bottom w:val="none" w:sz="0" w:space="0" w:color="auto"/>
        <w:right w:val="none" w:sz="0" w:space="0" w:color="auto"/>
      </w:divBdr>
      <w:divsChild>
        <w:div w:id="818690956">
          <w:marLeft w:val="734"/>
          <w:marRight w:val="0"/>
          <w:marTop w:val="86"/>
          <w:marBottom w:val="0"/>
          <w:divBdr>
            <w:top w:val="none" w:sz="0" w:space="0" w:color="auto"/>
            <w:left w:val="none" w:sz="0" w:space="0" w:color="auto"/>
            <w:bottom w:val="none" w:sz="0" w:space="0" w:color="auto"/>
            <w:right w:val="none" w:sz="0" w:space="0" w:color="auto"/>
          </w:divBdr>
        </w:div>
        <w:div w:id="1409187033">
          <w:marLeft w:val="734"/>
          <w:marRight w:val="0"/>
          <w:marTop w:val="86"/>
          <w:marBottom w:val="0"/>
          <w:divBdr>
            <w:top w:val="none" w:sz="0" w:space="0" w:color="auto"/>
            <w:left w:val="none" w:sz="0" w:space="0" w:color="auto"/>
            <w:bottom w:val="none" w:sz="0" w:space="0" w:color="auto"/>
            <w:right w:val="none" w:sz="0" w:space="0" w:color="auto"/>
          </w:divBdr>
        </w:div>
      </w:divsChild>
    </w:div>
    <w:div w:id="1121801496">
      <w:bodyDiv w:val="1"/>
      <w:marLeft w:val="0"/>
      <w:marRight w:val="0"/>
      <w:marTop w:val="0"/>
      <w:marBottom w:val="0"/>
      <w:divBdr>
        <w:top w:val="none" w:sz="0" w:space="0" w:color="auto"/>
        <w:left w:val="none" w:sz="0" w:space="0" w:color="auto"/>
        <w:bottom w:val="none" w:sz="0" w:space="0" w:color="auto"/>
        <w:right w:val="none" w:sz="0" w:space="0" w:color="auto"/>
      </w:divBdr>
    </w:div>
    <w:div w:id="1307778109">
      <w:bodyDiv w:val="1"/>
      <w:marLeft w:val="0"/>
      <w:marRight w:val="0"/>
      <w:marTop w:val="0"/>
      <w:marBottom w:val="0"/>
      <w:divBdr>
        <w:top w:val="none" w:sz="0" w:space="0" w:color="auto"/>
        <w:left w:val="none" w:sz="0" w:space="0" w:color="auto"/>
        <w:bottom w:val="none" w:sz="0" w:space="0" w:color="auto"/>
        <w:right w:val="none" w:sz="0" w:space="0" w:color="auto"/>
      </w:divBdr>
    </w:div>
    <w:div w:id="1412852287">
      <w:bodyDiv w:val="1"/>
      <w:marLeft w:val="0"/>
      <w:marRight w:val="0"/>
      <w:marTop w:val="0"/>
      <w:marBottom w:val="0"/>
      <w:divBdr>
        <w:top w:val="none" w:sz="0" w:space="0" w:color="auto"/>
        <w:left w:val="none" w:sz="0" w:space="0" w:color="auto"/>
        <w:bottom w:val="none" w:sz="0" w:space="0" w:color="auto"/>
        <w:right w:val="none" w:sz="0" w:space="0" w:color="auto"/>
      </w:divBdr>
    </w:div>
    <w:div w:id="1548444413">
      <w:bodyDiv w:val="1"/>
      <w:marLeft w:val="0"/>
      <w:marRight w:val="0"/>
      <w:marTop w:val="0"/>
      <w:marBottom w:val="0"/>
      <w:divBdr>
        <w:top w:val="none" w:sz="0" w:space="0" w:color="auto"/>
        <w:left w:val="none" w:sz="0" w:space="0" w:color="auto"/>
        <w:bottom w:val="none" w:sz="0" w:space="0" w:color="auto"/>
        <w:right w:val="none" w:sz="0" w:space="0" w:color="auto"/>
      </w:divBdr>
    </w:div>
    <w:div w:id="1659575713">
      <w:bodyDiv w:val="1"/>
      <w:marLeft w:val="0"/>
      <w:marRight w:val="0"/>
      <w:marTop w:val="0"/>
      <w:marBottom w:val="0"/>
      <w:divBdr>
        <w:top w:val="none" w:sz="0" w:space="0" w:color="auto"/>
        <w:left w:val="none" w:sz="0" w:space="0" w:color="auto"/>
        <w:bottom w:val="none" w:sz="0" w:space="0" w:color="auto"/>
        <w:right w:val="none" w:sz="0" w:space="0" w:color="auto"/>
      </w:divBdr>
    </w:div>
    <w:div w:id="1708410134">
      <w:bodyDiv w:val="1"/>
      <w:marLeft w:val="0"/>
      <w:marRight w:val="0"/>
      <w:marTop w:val="0"/>
      <w:marBottom w:val="0"/>
      <w:divBdr>
        <w:top w:val="none" w:sz="0" w:space="0" w:color="auto"/>
        <w:left w:val="none" w:sz="0" w:space="0" w:color="auto"/>
        <w:bottom w:val="none" w:sz="0" w:space="0" w:color="auto"/>
        <w:right w:val="none" w:sz="0" w:space="0" w:color="auto"/>
      </w:divBdr>
    </w:div>
    <w:div w:id="17571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ECC9E-B43C-40BE-AAB3-AB15FBAE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Exams Solutions Form</Template>
  <TotalTime>0</TotalTime>
  <Pages>13</Pages>
  <Words>2568</Words>
  <Characters>14644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Tim Tudor</cp:lastModifiedBy>
  <cp:revision>2</cp:revision>
  <cp:lastPrinted>2018-03-26T13:31:00Z</cp:lastPrinted>
  <dcterms:created xsi:type="dcterms:W3CDTF">2019-03-22T10:40:00Z</dcterms:created>
  <dcterms:modified xsi:type="dcterms:W3CDTF">2019-03-22T10:40:00Z</dcterms:modified>
</cp:coreProperties>
</file>