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515A32DB" w:rsidR="002D5B3F" w:rsidRDefault="00190AD8" w:rsidP="00B7723C">
      <w:pPr>
        <w:pStyle w:val="Header"/>
        <w:tabs>
          <w:tab w:val="clear" w:pos="4153"/>
          <w:tab w:val="clear" w:pos="8306"/>
        </w:tabs>
        <w:jc w:val="center"/>
      </w:pPr>
      <w:r>
        <w:softHyphen/>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39E40EE4" w:rsidR="00D14A61" w:rsidRPr="0057274A" w:rsidRDefault="00D8276A" w:rsidP="000B0730">
            <w:pPr>
              <w:rPr>
                <w:rFonts w:cs="Arial"/>
                <w:b/>
                <w:sz w:val="22"/>
                <w:szCs w:val="22"/>
              </w:rPr>
            </w:pPr>
            <w:r>
              <w:rPr>
                <w:rFonts w:cs="Arial"/>
                <w:b/>
                <w:sz w:val="22"/>
                <w:szCs w:val="22"/>
              </w:rPr>
              <w:t>BA Music (Performance and Production)</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77C27B27" w:rsidR="00D14A61" w:rsidRPr="00394874" w:rsidRDefault="00D8276A" w:rsidP="00146636">
            <w:pPr>
              <w:rPr>
                <w:rFonts w:cs="Arial"/>
                <w:b/>
                <w:sz w:val="22"/>
                <w:szCs w:val="22"/>
              </w:rPr>
            </w:pPr>
            <w:r>
              <w:rPr>
                <w:rFonts w:cs="Arial"/>
                <w:b/>
                <w:sz w:val="22"/>
                <w:szCs w:val="22"/>
              </w:rPr>
              <w:t>Fine and Media Arts</w:t>
            </w:r>
          </w:p>
        </w:tc>
      </w:tr>
      <w:tr w:rsidR="00D9780D" w:rsidRPr="00394874" w14:paraId="5571182B" w14:textId="77777777" w:rsidTr="009B6835">
        <w:tc>
          <w:tcPr>
            <w:tcW w:w="1809" w:type="dxa"/>
            <w:shd w:val="clear" w:color="auto" w:fill="D9D9D9" w:themeFill="background1" w:themeFillShade="D9"/>
          </w:tcPr>
          <w:p w14:paraId="63334B19" w14:textId="77777777" w:rsidR="00D9780D" w:rsidRPr="00394874" w:rsidRDefault="00D9780D"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2A9ACC54" w:rsidR="00D9780D" w:rsidRPr="00394874" w:rsidRDefault="00D8276A" w:rsidP="00146636">
            <w:pPr>
              <w:spacing w:before="120" w:after="120"/>
              <w:jc w:val="both"/>
              <w:rPr>
                <w:rFonts w:cs="Arial"/>
                <w:b/>
                <w:sz w:val="22"/>
                <w:szCs w:val="22"/>
              </w:rPr>
            </w:pPr>
            <w:r>
              <w:rPr>
                <w:rFonts w:cs="Arial"/>
                <w:b/>
                <w:sz w:val="22"/>
                <w:szCs w:val="22"/>
              </w:rPr>
              <w:t>Dissertation</w:t>
            </w:r>
          </w:p>
        </w:tc>
        <w:tc>
          <w:tcPr>
            <w:tcW w:w="2613" w:type="dxa"/>
            <w:gridSpan w:val="2"/>
            <w:shd w:val="clear" w:color="auto" w:fill="D9D9D9" w:themeFill="background1" w:themeFillShade="D9"/>
          </w:tcPr>
          <w:p w14:paraId="2220B439" w14:textId="77777777" w:rsidR="00D9780D" w:rsidRPr="00394874" w:rsidRDefault="00D9780D"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7AFB7D1A" w:rsidR="00D9780D" w:rsidRPr="00394874" w:rsidRDefault="00D8276A" w:rsidP="00146636">
            <w:pPr>
              <w:spacing w:before="120" w:after="120"/>
              <w:jc w:val="both"/>
              <w:rPr>
                <w:rFonts w:cs="Arial"/>
                <w:b/>
                <w:sz w:val="22"/>
                <w:szCs w:val="22"/>
              </w:rPr>
            </w:pPr>
            <w:r>
              <w:rPr>
                <w:rFonts w:cs="Arial"/>
                <w:b/>
                <w:sz w:val="22"/>
                <w:szCs w:val="22"/>
              </w:rPr>
              <w:t>6</w:t>
            </w:r>
          </w:p>
        </w:tc>
      </w:tr>
      <w:tr w:rsidR="00D9780D" w:rsidRPr="00394874" w14:paraId="2B6FDE50" w14:textId="77777777" w:rsidTr="009B6835">
        <w:tc>
          <w:tcPr>
            <w:tcW w:w="1809" w:type="dxa"/>
            <w:shd w:val="clear" w:color="auto" w:fill="D9D9D9" w:themeFill="background1" w:themeFillShade="D9"/>
          </w:tcPr>
          <w:p w14:paraId="6EB909FA" w14:textId="77777777" w:rsidR="00D9780D" w:rsidRPr="00394874" w:rsidRDefault="00D9780D"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630DFC74" w:rsidR="00D9780D" w:rsidRPr="00394874" w:rsidRDefault="00D8276A" w:rsidP="00146636">
            <w:pPr>
              <w:spacing w:before="120" w:after="120"/>
              <w:jc w:val="both"/>
              <w:rPr>
                <w:rFonts w:cs="Arial"/>
                <w:b/>
                <w:sz w:val="22"/>
                <w:szCs w:val="22"/>
              </w:rPr>
            </w:pPr>
            <w:r>
              <w:rPr>
                <w:rFonts w:cs="Arial"/>
                <w:b/>
                <w:sz w:val="22"/>
                <w:szCs w:val="22"/>
              </w:rPr>
              <w:t>M3X8163</w:t>
            </w:r>
          </w:p>
        </w:tc>
        <w:tc>
          <w:tcPr>
            <w:tcW w:w="2613" w:type="dxa"/>
            <w:gridSpan w:val="2"/>
            <w:shd w:val="clear" w:color="auto" w:fill="D9D9D9" w:themeFill="background1" w:themeFillShade="D9"/>
          </w:tcPr>
          <w:p w14:paraId="399E5F16" w14:textId="77777777" w:rsidR="00D9780D" w:rsidRPr="00394874" w:rsidRDefault="00D9780D" w:rsidP="00146636">
            <w:pPr>
              <w:pStyle w:val="Heading2"/>
              <w:rPr>
                <w:rFonts w:cs="Arial"/>
                <w:sz w:val="22"/>
                <w:szCs w:val="22"/>
              </w:rPr>
            </w:pPr>
            <w:r>
              <w:rPr>
                <w:rFonts w:cs="Arial"/>
                <w:sz w:val="22"/>
                <w:szCs w:val="22"/>
              </w:rPr>
              <w:t>Contribution to Overall</w:t>
            </w:r>
          </w:p>
          <w:p w14:paraId="0BB29E6B" w14:textId="77777777" w:rsidR="00D9780D" w:rsidRPr="00394874" w:rsidRDefault="00D9780D"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1CFB4B0E" w:rsidR="00D9780D" w:rsidRPr="00394874" w:rsidRDefault="00D8276A" w:rsidP="000B1442">
            <w:pPr>
              <w:rPr>
                <w:rFonts w:cs="Arial"/>
                <w:b/>
                <w:sz w:val="22"/>
                <w:szCs w:val="22"/>
              </w:rPr>
            </w:pPr>
            <w:r>
              <w:rPr>
                <w:rFonts w:cs="Arial"/>
                <w:b/>
                <w:sz w:val="22"/>
                <w:szCs w:val="22"/>
              </w:rPr>
              <w:t>100</w:t>
            </w:r>
          </w:p>
        </w:tc>
      </w:tr>
      <w:tr w:rsidR="00D9780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9780D" w:rsidRPr="00394874" w:rsidRDefault="00D9780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6F7B0E42" w:rsidR="00D9780D" w:rsidRPr="00394874" w:rsidRDefault="00D8276A" w:rsidP="00146636">
            <w:pPr>
              <w:spacing w:before="120" w:after="120"/>
              <w:jc w:val="both"/>
              <w:rPr>
                <w:rFonts w:cs="Arial"/>
                <w:b/>
                <w:sz w:val="22"/>
                <w:szCs w:val="22"/>
              </w:rPr>
            </w:pPr>
            <w:r>
              <w:rPr>
                <w:rFonts w:cs="Arial"/>
                <w:b/>
                <w:sz w:val="22"/>
                <w:szCs w:val="22"/>
              </w:rPr>
              <w:t>Jenn Kirby</w:t>
            </w:r>
          </w:p>
        </w:tc>
        <w:tc>
          <w:tcPr>
            <w:tcW w:w="2613" w:type="dxa"/>
            <w:gridSpan w:val="2"/>
            <w:tcBorders>
              <w:bottom w:val="single" w:sz="4" w:space="0" w:color="auto"/>
            </w:tcBorders>
            <w:shd w:val="clear" w:color="auto" w:fill="D9D9D9" w:themeFill="background1" w:themeFillShade="D9"/>
          </w:tcPr>
          <w:p w14:paraId="6BFE5A33" w14:textId="77777777" w:rsidR="00D9780D" w:rsidRPr="00394874" w:rsidRDefault="00D9780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385063BC" w:rsidR="00D9780D" w:rsidRPr="00394874" w:rsidRDefault="001604D9" w:rsidP="00146636">
            <w:pPr>
              <w:spacing w:before="120" w:after="120"/>
              <w:jc w:val="both"/>
              <w:rPr>
                <w:rFonts w:cs="Arial"/>
                <w:b/>
                <w:sz w:val="22"/>
                <w:szCs w:val="22"/>
              </w:rPr>
            </w:pPr>
            <w:r>
              <w:rPr>
                <w:rFonts w:cs="Arial"/>
                <w:b/>
                <w:sz w:val="22"/>
                <w:szCs w:val="22"/>
              </w:rPr>
              <w:t>Simon Kilshaw</w:t>
            </w:r>
          </w:p>
        </w:tc>
      </w:tr>
      <w:tr w:rsidR="00D9780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6E9A6743" w:rsidR="00D9780D" w:rsidRPr="00394874" w:rsidRDefault="00D8276A" w:rsidP="00146636">
            <w:pPr>
              <w:spacing w:before="120" w:after="120"/>
              <w:jc w:val="both"/>
              <w:rPr>
                <w:rFonts w:cs="Arial"/>
                <w:b/>
                <w:sz w:val="22"/>
                <w:szCs w:val="22"/>
              </w:rPr>
            </w:pPr>
            <w:r>
              <w:rPr>
                <w:rFonts w:cs="Arial"/>
                <w:b/>
                <w:sz w:val="22"/>
                <w:szCs w:val="22"/>
              </w:rPr>
              <w:t>Dissertation</w:t>
            </w:r>
          </w:p>
        </w:tc>
        <w:tc>
          <w:tcPr>
            <w:tcW w:w="2613" w:type="dxa"/>
            <w:gridSpan w:val="2"/>
            <w:tcBorders>
              <w:bottom w:val="single" w:sz="4" w:space="0" w:color="auto"/>
            </w:tcBorders>
            <w:shd w:val="clear" w:color="auto" w:fill="D9D9D9" w:themeFill="background1" w:themeFillShade="D9"/>
          </w:tcPr>
          <w:p w14:paraId="01B08CEC"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2750D527" w:rsidR="00D9780D" w:rsidRPr="00394874" w:rsidRDefault="00D8276A" w:rsidP="00146636">
            <w:pPr>
              <w:spacing w:before="120" w:after="120"/>
              <w:jc w:val="both"/>
              <w:rPr>
                <w:rFonts w:cs="Arial"/>
                <w:b/>
                <w:sz w:val="22"/>
                <w:szCs w:val="22"/>
              </w:rPr>
            </w:pPr>
            <w:r>
              <w:rPr>
                <w:rFonts w:cs="Arial"/>
                <w:b/>
                <w:sz w:val="22"/>
                <w:szCs w:val="22"/>
              </w:rPr>
              <w:t>1 of 1</w:t>
            </w:r>
          </w:p>
        </w:tc>
      </w:tr>
      <w:tr w:rsidR="00D9780D"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D9780D" w:rsidRPr="009B6835" w:rsidRDefault="00D9780D" w:rsidP="00146636">
            <w:pPr>
              <w:spacing w:before="120" w:after="120"/>
              <w:jc w:val="both"/>
              <w:rPr>
                <w:rFonts w:cs="Arial"/>
                <w:b/>
                <w:sz w:val="16"/>
                <w:szCs w:val="22"/>
              </w:rPr>
            </w:pPr>
          </w:p>
        </w:tc>
      </w:tr>
      <w:tr w:rsidR="00513108" w:rsidRPr="009B6835" w14:paraId="3A49AF42" w14:textId="77777777" w:rsidTr="00D8276A">
        <w:tc>
          <w:tcPr>
            <w:tcW w:w="1809" w:type="dxa"/>
            <w:tcBorders>
              <w:top w:val="single" w:sz="4" w:space="0" w:color="auto"/>
            </w:tcBorders>
            <w:shd w:val="clear" w:color="auto" w:fill="D9D9D9" w:themeFill="background1" w:themeFillShade="D9"/>
          </w:tcPr>
          <w:p w14:paraId="23615647" w14:textId="394D9026" w:rsidR="00513108" w:rsidRPr="00513108" w:rsidRDefault="00513108"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14:paraId="47C3A3EE" w14:textId="7E486B6B" w:rsidR="00513108" w:rsidRPr="00513108" w:rsidRDefault="00695E11" w:rsidP="001604D9">
            <w:pPr>
              <w:spacing w:before="120" w:after="120"/>
              <w:jc w:val="both"/>
              <w:rPr>
                <w:rFonts w:cs="Arial"/>
                <w:b/>
                <w:sz w:val="22"/>
                <w:szCs w:val="22"/>
              </w:rPr>
            </w:pPr>
            <w:r>
              <w:rPr>
                <w:rFonts w:cs="Arial"/>
                <w:b/>
                <w:sz w:val="22"/>
                <w:szCs w:val="22"/>
              </w:rPr>
              <w:t>02/10/201</w:t>
            </w:r>
            <w:r w:rsidR="001604D9">
              <w:rPr>
                <w:rFonts w:cs="Arial"/>
                <w:b/>
                <w:sz w:val="22"/>
                <w:szCs w:val="22"/>
              </w:rPr>
              <w:t>8</w:t>
            </w:r>
          </w:p>
        </w:tc>
        <w:tc>
          <w:tcPr>
            <w:tcW w:w="1843" w:type="dxa"/>
            <w:tcBorders>
              <w:top w:val="single" w:sz="4" w:space="0" w:color="auto"/>
            </w:tcBorders>
            <w:shd w:val="clear" w:color="auto" w:fill="D9D9D9" w:themeFill="background1" w:themeFillShade="D9"/>
          </w:tcPr>
          <w:p w14:paraId="3774C651" w14:textId="5D9760E1" w:rsidR="00513108" w:rsidRPr="00513108" w:rsidRDefault="00513108" w:rsidP="00513108">
            <w:pPr>
              <w:spacing w:before="120" w:after="120"/>
              <w:jc w:val="both"/>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vAlign w:val="center"/>
          </w:tcPr>
          <w:p w14:paraId="15E8D7A3" w14:textId="334C1B00" w:rsidR="00513108" w:rsidRPr="00513108" w:rsidRDefault="00D8276A" w:rsidP="001604D9">
            <w:pPr>
              <w:jc w:val="center"/>
              <w:rPr>
                <w:rFonts w:ascii="Calibri" w:hAnsi="Calibri" w:cs="Arial"/>
                <w:b/>
                <w:sz w:val="22"/>
                <w:szCs w:val="22"/>
              </w:rPr>
            </w:pPr>
            <w:r>
              <w:rPr>
                <w:rFonts w:ascii="Calibri" w:hAnsi="Calibri" w:cs="Arial"/>
                <w:b/>
                <w:sz w:val="22"/>
                <w:szCs w:val="22"/>
              </w:rPr>
              <w:t>08/01/201</w:t>
            </w:r>
            <w:r w:rsidR="001604D9">
              <w:rPr>
                <w:rFonts w:ascii="Calibri" w:hAnsi="Calibri" w:cs="Arial"/>
                <w:b/>
                <w:sz w:val="22"/>
                <w:szCs w:val="22"/>
              </w:rPr>
              <w:t>9</w:t>
            </w:r>
          </w:p>
        </w:tc>
        <w:tc>
          <w:tcPr>
            <w:tcW w:w="1766" w:type="dxa"/>
            <w:gridSpan w:val="2"/>
            <w:tcBorders>
              <w:top w:val="single" w:sz="4" w:space="0" w:color="auto"/>
            </w:tcBorders>
            <w:shd w:val="clear" w:color="auto" w:fill="D9D9D9" w:themeFill="background1" w:themeFillShade="D9"/>
          </w:tcPr>
          <w:p w14:paraId="20A54343" w14:textId="36B87DC4" w:rsidR="00513108" w:rsidRPr="003A6539" w:rsidRDefault="00513108" w:rsidP="00513108">
            <w:pPr>
              <w:spacing w:before="120" w:after="120"/>
              <w:jc w:val="both"/>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vAlign w:val="center"/>
          </w:tcPr>
          <w:p w14:paraId="26738F35" w14:textId="70EF4699" w:rsidR="00513108" w:rsidRPr="003A6539" w:rsidRDefault="00695E11" w:rsidP="001604D9">
            <w:pPr>
              <w:jc w:val="center"/>
              <w:rPr>
                <w:rFonts w:cs="Arial"/>
                <w:b/>
                <w:sz w:val="22"/>
                <w:szCs w:val="22"/>
              </w:rPr>
            </w:pPr>
            <w:r>
              <w:rPr>
                <w:rFonts w:cs="Arial"/>
                <w:b/>
                <w:sz w:val="22"/>
                <w:szCs w:val="22"/>
              </w:rPr>
              <w:t>05/02/201</w:t>
            </w:r>
            <w:r w:rsidR="001604D9">
              <w:rPr>
                <w:rFonts w:cs="Arial"/>
                <w:b/>
                <w:sz w:val="22"/>
                <w:szCs w:val="22"/>
              </w:rPr>
              <w:t>9</w:t>
            </w:r>
            <w:bookmarkStart w:id="0" w:name="_GoBack"/>
            <w:bookmarkEnd w:id="0"/>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Turnitin.</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51345EEB" w:rsidR="00B24EC9" w:rsidRDefault="009839F9" w:rsidP="00341EFE">
            <w:pPr>
              <w:spacing w:before="120" w:after="120"/>
              <w:jc w:val="center"/>
              <w:rPr>
                <w:rFonts w:cs="Arial"/>
                <w:b/>
                <w:sz w:val="22"/>
                <w:szCs w:val="22"/>
              </w:rPr>
            </w:pPr>
            <w:r>
              <w:rPr>
                <w:rFonts w:cs="Arial"/>
                <w:b/>
                <w:sz w:val="22"/>
                <w:szCs w:val="22"/>
              </w:rPr>
              <w:t>X</w:t>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28541907"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Turnitin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0"/>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68888AC6" w:rsidR="00410E81" w:rsidRPr="00D15D2A" w:rsidRDefault="00C03D57" w:rsidP="00C03D57">
            <w:pPr>
              <w:pStyle w:val="ListParagraph"/>
              <w:numPr>
                <w:ilvl w:val="0"/>
                <w:numId w:val="25"/>
              </w:numPr>
              <w:jc w:val="both"/>
              <w:rPr>
                <w:rFonts w:ascii="Calibri" w:hAnsi="Calibri"/>
                <w:sz w:val="22"/>
                <w:szCs w:val="22"/>
              </w:rPr>
            </w:pPr>
            <w:r w:rsidRPr="00C03D57">
              <w:rPr>
                <w:rFonts w:ascii="Calibri" w:hAnsi="Calibri"/>
                <w:sz w:val="22"/>
                <w:szCs w:val="22"/>
              </w:rPr>
              <w:t>Develop a suitable and appropriate</w:t>
            </w:r>
            <w:r>
              <w:rPr>
                <w:rFonts w:ascii="Calibri" w:hAnsi="Calibri"/>
                <w:sz w:val="22"/>
                <w:szCs w:val="22"/>
              </w:rPr>
              <w:t xml:space="preserve"> </w:t>
            </w:r>
            <w:r w:rsidRPr="00C03D57">
              <w:rPr>
                <w:rFonts w:ascii="Calibri" w:hAnsi="Calibri"/>
                <w:sz w:val="22"/>
                <w:szCs w:val="22"/>
              </w:rPr>
              <w:t>dissertation proposal.</w:t>
            </w:r>
          </w:p>
        </w:tc>
      </w:tr>
      <w:tr w:rsidR="00C03D57" w:rsidRPr="009E7EF2" w14:paraId="41DDF9DA" w14:textId="77777777" w:rsidTr="00C2405E">
        <w:tc>
          <w:tcPr>
            <w:tcW w:w="10598" w:type="dxa"/>
          </w:tcPr>
          <w:p w14:paraId="21A49467" w14:textId="7BC6F024" w:rsidR="00C03D57" w:rsidRPr="00C03D57" w:rsidRDefault="00C03D57" w:rsidP="00C03D57">
            <w:pPr>
              <w:pStyle w:val="ListParagraph"/>
              <w:numPr>
                <w:ilvl w:val="0"/>
                <w:numId w:val="25"/>
              </w:numPr>
              <w:jc w:val="both"/>
              <w:rPr>
                <w:rFonts w:ascii="Calibri" w:hAnsi="Calibri"/>
                <w:sz w:val="22"/>
                <w:szCs w:val="22"/>
              </w:rPr>
            </w:pPr>
            <w:r>
              <w:rPr>
                <w:rFonts w:ascii="Calibri" w:hAnsi="Calibri"/>
                <w:sz w:val="22"/>
                <w:szCs w:val="22"/>
              </w:rPr>
              <w:t>Implement the proposal by:</w:t>
            </w:r>
          </w:p>
        </w:tc>
      </w:tr>
      <w:tr w:rsidR="00C03D57" w:rsidRPr="009E7EF2" w14:paraId="027E8AC2" w14:textId="77777777" w:rsidTr="00C2405E">
        <w:tc>
          <w:tcPr>
            <w:tcW w:w="10598" w:type="dxa"/>
          </w:tcPr>
          <w:p w14:paraId="490FE986" w14:textId="4FFCDB34" w:rsidR="00C03D57" w:rsidRDefault="00C03D57" w:rsidP="00C03D57">
            <w:pPr>
              <w:pStyle w:val="ListParagraph"/>
              <w:numPr>
                <w:ilvl w:val="1"/>
                <w:numId w:val="25"/>
              </w:numPr>
              <w:jc w:val="both"/>
              <w:rPr>
                <w:rFonts w:ascii="Calibri" w:hAnsi="Calibri"/>
                <w:sz w:val="22"/>
                <w:szCs w:val="22"/>
              </w:rPr>
            </w:pPr>
            <w:r w:rsidRPr="00C03D57">
              <w:rPr>
                <w:rFonts w:ascii="Calibri" w:hAnsi="Calibri"/>
                <w:sz w:val="22"/>
                <w:szCs w:val="22"/>
              </w:rPr>
              <w:t>conducting an in-depth investigation of the contemporary concepts, theories and applications relevant to the Major Project;</w:t>
            </w:r>
          </w:p>
        </w:tc>
      </w:tr>
      <w:tr w:rsidR="00C03D57" w:rsidRPr="009E7EF2" w14:paraId="16A4747B" w14:textId="77777777" w:rsidTr="00C2405E">
        <w:tc>
          <w:tcPr>
            <w:tcW w:w="10598" w:type="dxa"/>
          </w:tcPr>
          <w:p w14:paraId="012C2C19" w14:textId="02EA5C73" w:rsidR="00C03D57" w:rsidRDefault="00C03D57" w:rsidP="00C03D57">
            <w:pPr>
              <w:pStyle w:val="ListParagraph"/>
              <w:numPr>
                <w:ilvl w:val="1"/>
                <w:numId w:val="25"/>
              </w:numPr>
              <w:jc w:val="both"/>
              <w:rPr>
                <w:rFonts w:ascii="Calibri" w:hAnsi="Calibri"/>
                <w:sz w:val="22"/>
                <w:szCs w:val="22"/>
              </w:rPr>
            </w:pPr>
            <w:r w:rsidRPr="00C03D57">
              <w:rPr>
                <w:rFonts w:ascii="Calibri" w:hAnsi="Calibri"/>
                <w:sz w:val="22"/>
                <w:szCs w:val="22"/>
              </w:rPr>
              <w:t>undertaking a rigorous analysis of the evidence gathered; and</w:t>
            </w:r>
          </w:p>
        </w:tc>
      </w:tr>
      <w:tr w:rsidR="00C03D57" w:rsidRPr="009E7EF2" w14:paraId="27E0E787" w14:textId="77777777" w:rsidTr="00C2405E">
        <w:tc>
          <w:tcPr>
            <w:tcW w:w="10598" w:type="dxa"/>
          </w:tcPr>
          <w:p w14:paraId="5C5E4744" w14:textId="686F0B3A" w:rsidR="00C03D57" w:rsidRPr="00C03D57" w:rsidRDefault="00C03D57" w:rsidP="00C03D57">
            <w:pPr>
              <w:pStyle w:val="ListParagraph"/>
              <w:numPr>
                <w:ilvl w:val="1"/>
                <w:numId w:val="25"/>
              </w:numPr>
              <w:jc w:val="both"/>
              <w:rPr>
                <w:rFonts w:ascii="Calibri" w:hAnsi="Calibri"/>
                <w:sz w:val="22"/>
                <w:szCs w:val="22"/>
              </w:rPr>
            </w:pPr>
            <w:r w:rsidRPr="00C03D57">
              <w:rPr>
                <w:rFonts w:ascii="Calibri" w:hAnsi="Calibri"/>
                <w:sz w:val="22"/>
                <w:szCs w:val="22"/>
              </w:rPr>
              <w:t>generating and justifying appropriate conclusions based on the previous analyses.</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C25B02" w:rsidRPr="00EA26EE" w14:paraId="1469C2C4" w14:textId="77777777" w:rsidTr="00B364DC">
        <w:tc>
          <w:tcPr>
            <w:tcW w:w="10598" w:type="dxa"/>
            <w:shd w:val="clear" w:color="auto" w:fill="D9D9D9" w:themeFill="background1" w:themeFillShade="D9"/>
          </w:tcPr>
          <w:p w14:paraId="1ED2B4AB" w14:textId="77777777"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64A9DD6A" w14:textId="77777777" w:rsidR="00341F98" w:rsidRDefault="00341F98" w:rsidP="00FF7E70">
            <w:pPr>
              <w:rPr>
                <w:sz w:val="22"/>
              </w:rPr>
            </w:pPr>
          </w:p>
          <w:p w14:paraId="10844AB7" w14:textId="3AC6B8CE" w:rsidR="00C25B02" w:rsidRDefault="00341F98" w:rsidP="00FF7E70">
            <w:pPr>
              <w:rPr>
                <w:sz w:val="22"/>
              </w:rPr>
            </w:pPr>
            <w:r w:rsidRPr="00341F98">
              <w:rPr>
                <w:sz w:val="22"/>
              </w:rPr>
              <w:t>Research, design, and compose a 5000-</w:t>
            </w:r>
            <w:r>
              <w:rPr>
                <w:sz w:val="22"/>
              </w:rPr>
              <w:t xml:space="preserve">6000 </w:t>
            </w:r>
            <w:r w:rsidRPr="00341F98">
              <w:rPr>
                <w:sz w:val="22"/>
              </w:rPr>
              <w:t>word dissertation on an area of study appropriate to level 6.</w:t>
            </w:r>
          </w:p>
          <w:p w14:paraId="3C8C1261" w14:textId="77777777" w:rsidR="00341F98" w:rsidRDefault="00341F98" w:rsidP="00FF7E70">
            <w:pPr>
              <w:rPr>
                <w:sz w:val="22"/>
              </w:rPr>
            </w:pPr>
          </w:p>
          <w:p w14:paraId="0B7B7798" w14:textId="34BEEF73" w:rsidR="00341F98" w:rsidRPr="00341F98" w:rsidRDefault="00341F98" w:rsidP="00341F98">
            <w:pPr>
              <w:rPr>
                <w:sz w:val="22"/>
              </w:rPr>
            </w:pPr>
            <w:r w:rsidRPr="00341F98">
              <w:rPr>
                <w:sz w:val="22"/>
              </w:rPr>
              <w:t>The third-year dissertation is an opportunity for you to develop and enhance the skills and methodologies acquired at Levels 4 and 5. Through a process of self-directed and supervised research, you will extend and enhance your ability to articulate your theoretical ideas and analytical techniques that will culminate in a 5,000-</w:t>
            </w:r>
            <w:r w:rsidR="00236FF4">
              <w:rPr>
                <w:sz w:val="22"/>
              </w:rPr>
              <w:t xml:space="preserve">6,000 </w:t>
            </w:r>
            <w:r w:rsidRPr="00341F98">
              <w:rPr>
                <w:sz w:val="22"/>
              </w:rPr>
              <w:t xml:space="preserve">word dissertation. </w:t>
            </w:r>
          </w:p>
          <w:p w14:paraId="1AA7AEF4" w14:textId="77777777" w:rsidR="00341F98" w:rsidRPr="00341F98" w:rsidRDefault="00341F98" w:rsidP="00341F98">
            <w:pPr>
              <w:rPr>
                <w:sz w:val="22"/>
              </w:rPr>
            </w:pPr>
          </w:p>
          <w:p w14:paraId="2DEF8AFA" w14:textId="77777777" w:rsidR="00341F98" w:rsidRPr="00341F98" w:rsidRDefault="00341F98" w:rsidP="00341F98">
            <w:pPr>
              <w:rPr>
                <w:sz w:val="22"/>
              </w:rPr>
            </w:pPr>
            <w:r w:rsidRPr="00341F98">
              <w:rPr>
                <w:sz w:val="22"/>
              </w:rPr>
              <w:t xml:space="preserve">Guidance will be given via lectures at the beginning of the semester, which will include a re-cap on using the library’s research facilities and idea generation. These will be followed by scheduled one-on-one tutorial support from a dedicated supervisor until the final submission date. </w:t>
            </w:r>
          </w:p>
          <w:p w14:paraId="59B36579" w14:textId="77777777" w:rsidR="00341F98" w:rsidRPr="00341F98" w:rsidRDefault="00341F98" w:rsidP="00341F98">
            <w:pPr>
              <w:rPr>
                <w:sz w:val="22"/>
              </w:rPr>
            </w:pPr>
          </w:p>
          <w:p w14:paraId="5248A5D4" w14:textId="77777777" w:rsidR="00341F98" w:rsidRPr="00341F98" w:rsidRDefault="00341F98" w:rsidP="00341F98">
            <w:pPr>
              <w:rPr>
                <w:sz w:val="22"/>
              </w:rPr>
            </w:pPr>
            <w:r w:rsidRPr="00341F98">
              <w:rPr>
                <w:sz w:val="22"/>
              </w:rPr>
              <w:t xml:space="preserve">This is a student-led module, and hence the choice of subject for the dissertation is up to you. Staff leading the module may provide examples of previously completed dissertations; give general and individual guidance on research techniques, and advice on writing and presentation styles appropriate for dissertations. </w:t>
            </w:r>
          </w:p>
          <w:p w14:paraId="65B0AC92" w14:textId="77777777" w:rsidR="00236FF4" w:rsidRPr="00341F98" w:rsidRDefault="00236FF4" w:rsidP="00341F98">
            <w:pPr>
              <w:rPr>
                <w:sz w:val="22"/>
              </w:rPr>
            </w:pPr>
          </w:p>
          <w:p w14:paraId="29F11210" w14:textId="47AC5F09" w:rsidR="00341F98" w:rsidRPr="00341F98" w:rsidRDefault="00341F98" w:rsidP="00341F98">
            <w:pPr>
              <w:rPr>
                <w:sz w:val="22"/>
              </w:rPr>
            </w:pPr>
            <w:r>
              <w:rPr>
                <w:sz w:val="22"/>
              </w:rPr>
              <w:t>THE DISSERTATION MUST:</w:t>
            </w:r>
          </w:p>
          <w:p w14:paraId="204EAD7B" w14:textId="7B26C479" w:rsidR="00341F98" w:rsidRPr="00341F98" w:rsidRDefault="00341F98" w:rsidP="00341F98">
            <w:pPr>
              <w:pStyle w:val="ListParagraph"/>
              <w:numPr>
                <w:ilvl w:val="0"/>
                <w:numId w:val="34"/>
              </w:numPr>
              <w:rPr>
                <w:sz w:val="22"/>
              </w:rPr>
            </w:pPr>
            <w:r w:rsidRPr="00341F98">
              <w:rPr>
                <w:sz w:val="22"/>
              </w:rPr>
              <w:t xml:space="preserve">Be engaging – remember the dissertation will be read by an ‘audience’ </w:t>
            </w:r>
            <w:r w:rsidR="00236FF4">
              <w:rPr>
                <w:sz w:val="22"/>
              </w:rPr>
              <w:t>and</w:t>
            </w:r>
            <w:r w:rsidRPr="00341F98">
              <w:rPr>
                <w:sz w:val="22"/>
              </w:rPr>
              <w:t xml:space="preserve"> you should try to make it interesting in both in terms of what we see and read. </w:t>
            </w:r>
          </w:p>
          <w:p w14:paraId="05620DF8" w14:textId="53DD0C69" w:rsidR="00341F98" w:rsidRPr="00341F98" w:rsidRDefault="00341F98" w:rsidP="00341F98">
            <w:pPr>
              <w:pStyle w:val="ListParagraph"/>
              <w:numPr>
                <w:ilvl w:val="0"/>
                <w:numId w:val="34"/>
              </w:numPr>
              <w:rPr>
                <w:sz w:val="22"/>
              </w:rPr>
            </w:pPr>
            <w:r w:rsidRPr="00341F98">
              <w:rPr>
                <w:sz w:val="22"/>
              </w:rPr>
              <w:t>Be correctly formatted (see notes on moodle)</w:t>
            </w:r>
          </w:p>
          <w:p w14:paraId="1DBEA51C" w14:textId="09B91187" w:rsidR="00341F98" w:rsidRPr="00341F98" w:rsidRDefault="00341F98" w:rsidP="00341F98">
            <w:pPr>
              <w:pStyle w:val="ListParagraph"/>
              <w:numPr>
                <w:ilvl w:val="0"/>
                <w:numId w:val="34"/>
              </w:numPr>
              <w:rPr>
                <w:sz w:val="22"/>
              </w:rPr>
            </w:pPr>
            <w:r w:rsidRPr="00341F98">
              <w:rPr>
                <w:sz w:val="22"/>
              </w:rPr>
              <w:t>Creatively employ both visual aids (photographs, pictures etc</w:t>
            </w:r>
            <w:r w:rsidR="00236FF4">
              <w:rPr>
                <w:sz w:val="22"/>
              </w:rPr>
              <w:t>.</w:t>
            </w:r>
            <w:r w:rsidR="00236FF4" w:rsidRPr="00341F98">
              <w:rPr>
                <w:sz w:val="22"/>
              </w:rPr>
              <w:t>)</w:t>
            </w:r>
            <w:r w:rsidRPr="00341F98">
              <w:rPr>
                <w:sz w:val="22"/>
              </w:rPr>
              <w:t xml:space="preserve"> and audio (songs, poems, quotes etc</w:t>
            </w:r>
            <w:r w:rsidR="00236FF4">
              <w:rPr>
                <w:sz w:val="22"/>
              </w:rPr>
              <w:t>.</w:t>
            </w:r>
            <w:r w:rsidRPr="00341F98">
              <w:rPr>
                <w:sz w:val="22"/>
              </w:rPr>
              <w:t xml:space="preserve">) </w:t>
            </w:r>
          </w:p>
          <w:p w14:paraId="35D0D79F" w14:textId="434ECFF0" w:rsidR="00341F98" w:rsidRPr="00341F98" w:rsidRDefault="00341F98" w:rsidP="00341F98">
            <w:pPr>
              <w:pStyle w:val="ListParagraph"/>
              <w:numPr>
                <w:ilvl w:val="0"/>
                <w:numId w:val="34"/>
              </w:numPr>
              <w:rPr>
                <w:sz w:val="22"/>
              </w:rPr>
            </w:pPr>
            <w:r w:rsidRPr="00341F98">
              <w:rPr>
                <w:sz w:val="22"/>
              </w:rPr>
              <w:t xml:space="preserve">Be the student’s own words (not plagiarised) </w:t>
            </w:r>
          </w:p>
          <w:p w14:paraId="27ECCE4C" w14:textId="332FF5F7" w:rsidR="00341F98" w:rsidRPr="00341F98" w:rsidRDefault="00341F98" w:rsidP="00341F98">
            <w:pPr>
              <w:pStyle w:val="ListParagraph"/>
              <w:numPr>
                <w:ilvl w:val="0"/>
                <w:numId w:val="34"/>
              </w:numPr>
              <w:rPr>
                <w:sz w:val="22"/>
              </w:rPr>
            </w:pPr>
            <w:r w:rsidRPr="00341F98">
              <w:rPr>
                <w:sz w:val="22"/>
              </w:rPr>
              <w:t xml:space="preserve">Be referenced using the Harvard referencing system </w:t>
            </w:r>
          </w:p>
          <w:p w14:paraId="68A52F7A" w14:textId="0F79AF59" w:rsidR="00341F98" w:rsidRDefault="00236FF4" w:rsidP="00CE37D3">
            <w:pPr>
              <w:pStyle w:val="ListParagraph"/>
              <w:numPr>
                <w:ilvl w:val="0"/>
                <w:numId w:val="34"/>
              </w:numPr>
              <w:rPr>
                <w:sz w:val="22"/>
              </w:rPr>
            </w:pPr>
            <w:r w:rsidRPr="00236FF4">
              <w:rPr>
                <w:sz w:val="22"/>
              </w:rPr>
              <w:t xml:space="preserve">Make use of a range of research materials (books, journals, etc.) and not </w:t>
            </w:r>
            <w:r w:rsidR="00341F98" w:rsidRPr="00236FF4">
              <w:rPr>
                <w:sz w:val="22"/>
              </w:rPr>
              <w:t xml:space="preserve">substantially </w:t>
            </w:r>
            <w:r w:rsidRPr="00236FF4">
              <w:rPr>
                <w:sz w:val="22"/>
              </w:rPr>
              <w:t xml:space="preserve">rely on web-based </w:t>
            </w:r>
            <w:r w:rsidR="00341F98" w:rsidRPr="00236FF4">
              <w:rPr>
                <w:sz w:val="22"/>
              </w:rPr>
              <w:t>reference</w:t>
            </w:r>
            <w:r w:rsidRPr="00236FF4">
              <w:rPr>
                <w:sz w:val="22"/>
              </w:rPr>
              <w:t>s</w:t>
            </w:r>
            <w:r>
              <w:rPr>
                <w:sz w:val="22"/>
              </w:rPr>
              <w:t>.</w:t>
            </w:r>
          </w:p>
          <w:p w14:paraId="4A48A3A0" w14:textId="77777777" w:rsidR="00236FF4" w:rsidRPr="00236FF4" w:rsidRDefault="00236FF4" w:rsidP="00236FF4">
            <w:pPr>
              <w:pStyle w:val="ListParagraph"/>
              <w:rPr>
                <w:sz w:val="22"/>
              </w:rPr>
            </w:pPr>
          </w:p>
          <w:p w14:paraId="0F94ABEB" w14:textId="27EAA077" w:rsidR="00341F98" w:rsidRDefault="00341F98" w:rsidP="00341F98">
            <w:pPr>
              <w:rPr>
                <w:sz w:val="22"/>
              </w:rPr>
            </w:pPr>
            <w:r w:rsidRPr="00341F98">
              <w:rPr>
                <w:sz w:val="22"/>
              </w:rPr>
              <w:t>If the student discovers that more attention is required in terms of study support, they must attend the Faculty’s study support session based at either Dynevor or Alex.</w:t>
            </w:r>
          </w:p>
          <w:p w14:paraId="1EB136EC" w14:textId="77777777" w:rsidR="00341F98" w:rsidRDefault="00341F98" w:rsidP="00341F98">
            <w:pPr>
              <w:rPr>
                <w:sz w:val="22"/>
              </w:rPr>
            </w:pPr>
          </w:p>
          <w:p w14:paraId="7CE0ADDA" w14:textId="77777777" w:rsidR="00236FF4" w:rsidRDefault="00236FF4" w:rsidP="00236FF4">
            <w:pPr>
              <w:rPr>
                <w:sz w:val="22"/>
              </w:rPr>
            </w:pPr>
            <w:r w:rsidRPr="00341F98">
              <w:rPr>
                <w:sz w:val="22"/>
              </w:rPr>
              <w:t>The completed dissertation is to be submitted through Turnitin via Moodle. The dissertation must be fully referenced and conform to the presentation guidelines specified in th</w:t>
            </w:r>
            <w:r>
              <w:rPr>
                <w:sz w:val="22"/>
              </w:rPr>
              <w:t>e DISSERTATION HANDBOOK found on</w:t>
            </w:r>
            <w:r w:rsidRPr="00341F98">
              <w:rPr>
                <w:sz w:val="22"/>
              </w:rPr>
              <w:t xml:space="preserve"> mo</w:t>
            </w:r>
            <w:r>
              <w:rPr>
                <w:sz w:val="22"/>
              </w:rPr>
              <w:t>o</w:t>
            </w:r>
            <w:r w:rsidRPr="00341F98">
              <w:rPr>
                <w:sz w:val="22"/>
              </w:rPr>
              <w:t xml:space="preserve">dle. </w:t>
            </w:r>
          </w:p>
          <w:p w14:paraId="527A8778" w14:textId="77777777" w:rsidR="00236FF4" w:rsidRPr="00341F98" w:rsidRDefault="00236FF4" w:rsidP="00236FF4">
            <w:pPr>
              <w:rPr>
                <w:sz w:val="22"/>
              </w:rPr>
            </w:pPr>
          </w:p>
          <w:p w14:paraId="47258C07" w14:textId="77777777" w:rsidR="00513108" w:rsidRPr="00457808" w:rsidRDefault="00513108" w:rsidP="00513108">
            <w:pPr>
              <w:rPr>
                <w:b/>
                <w:bCs/>
                <w:sz w:val="22"/>
              </w:rPr>
            </w:pPr>
            <w:r w:rsidRPr="00457808">
              <w:rPr>
                <w:b/>
                <w:bCs/>
                <w:sz w:val="22"/>
              </w:rPr>
              <w:t>Assessment Criteria:</w:t>
            </w:r>
          </w:p>
          <w:p w14:paraId="78433E6F" w14:textId="4F8E011A" w:rsidR="00341F98" w:rsidRPr="00341F98" w:rsidRDefault="00341F98" w:rsidP="00341F98">
            <w:pPr>
              <w:rPr>
                <w:bCs/>
                <w:sz w:val="22"/>
              </w:rPr>
            </w:pPr>
            <w:r w:rsidRPr="00341F98">
              <w:rPr>
                <w:bCs/>
                <w:sz w:val="22"/>
              </w:rPr>
              <w:t xml:space="preserve">The submission will be assessed using the common assessment and marking criteria: </w:t>
            </w:r>
            <w:r w:rsidRPr="00341F98">
              <w:rPr>
                <w:b/>
                <w:bCs/>
                <w:sz w:val="22"/>
              </w:rPr>
              <w:t xml:space="preserve">1. Research &amp; Analysis, 4. Subject Knowledge </w:t>
            </w:r>
            <w:r w:rsidRPr="00341F98">
              <w:rPr>
                <w:bCs/>
                <w:sz w:val="22"/>
              </w:rPr>
              <w:t>and</w:t>
            </w:r>
            <w:r w:rsidRPr="00341F98">
              <w:rPr>
                <w:b/>
                <w:bCs/>
                <w:sz w:val="22"/>
              </w:rPr>
              <w:t xml:space="preserve"> 5. Presentation &amp; Communication</w:t>
            </w:r>
            <w:r w:rsidRPr="00341F98">
              <w:rPr>
                <w:bCs/>
                <w:sz w:val="22"/>
              </w:rPr>
              <w:t xml:space="preserve">. </w:t>
            </w:r>
          </w:p>
          <w:p w14:paraId="73401285" w14:textId="46BF0D8D" w:rsidR="00E32D03" w:rsidRDefault="00341F98" w:rsidP="00341F98">
            <w:pPr>
              <w:rPr>
                <w:bCs/>
                <w:sz w:val="22"/>
              </w:rPr>
            </w:pPr>
            <w:r w:rsidRPr="00341F98">
              <w:rPr>
                <w:bCs/>
                <w:sz w:val="22"/>
              </w:rPr>
              <w:t>All criteria are weighted equally.</w:t>
            </w:r>
          </w:p>
          <w:p w14:paraId="2A77C359" w14:textId="77777777" w:rsidR="00341F98" w:rsidRPr="00C25B02" w:rsidRDefault="00341F98" w:rsidP="00341F98">
            <w:pPr>
              <w:rPr>
                <w:sz w:val="22"/>
              </w:rPr>
            </w:pPr>
          </w:p>
          <w:p w14:paraId="716F0D13" w14:textId="0BA4EB4E" w:rsidR="007D010D" w:rsidRPr="003A6539" w:rsidRDefault="00C25B02" w:rsidP="0072172D">
            <w:pPr>
              <w:rPr>
                <w:b/>
                <w:sz w:val="22"/>
              </w:rPr>
            </w:pPr>
            <w:r w:rsidRPr="003A6539">
              <w:rPr>
                <w:b/>
                <w:sz w:val="22"/>
              </w:rPr>
              <w:t xml:space="preserve">Submission: </w:t>
            </w:r>
            <w:r w:rsidR="00236FF4" w:rsidRPr="00236FF4">
              <w:rPr>
                <w:b/>
                <w:sz w:val="22"/>
              </w:rPr>
              <w:t>08/01/2018</w:t>
            </w:r>
          </w:p>
          <w:p w14:paraId="3F9D84E3" w14:textId="31334C4F" w:rsidR="00C25B02" w:rsidRPr="000A061A" w:rsidRDefault="00C25B02" w:rsidP="0072172D">
            <w:pPr>
              <w:rPr>
                <w:b/>
                <w:sz w:val="22"/>
              </w:rPr>
            </w:pPr>
            <w:r w:rsidRPr="003A6539">
              <w:rPr>
                <w:b/>
                <w:sz w:val="22"/>
              </w:rPr>
              <w:t xml:space="preserve">Feedback: </w:t>
            </w:r>
            <w:r w:rsidR="00236FF4" w:rsidRPr="00236FF4">
              <w:rPr>
                <w:b/>
                <w:sz w:val="22"/>
              </w:rPr>
              <w:t>05/02/2018</w:t>
            </w:r>
          </w:p>
        </w:tc>
      </w:tr>
    </w:tbl>
    <w:p w14:paraId="6732F778" w14:textId="5F95CC96" w:rsidR="00190AD8" w:rsidRDefault="00190AD8">
      <w:pPr>
        <w:rPr>
          <w:sz w:val="22"/>
          <w:szCs w:val="22"/>
        </w:rPr>
      </w:pPr>
    </w:p>
    <w:p w14:paraId="10D679ED" w14:textId="5FBA171A" w:rsidR="00190AD8" w:rsidRDefault="00190AD8">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90AD8" w14:paraId="2C990A79" w14:textId="77777777" w:rsidTr="00C06A56">
        <w:trPr>
          <w:trHeight w:val="702"/>
        </w:trPr>
        <w:tc>
          <w:tcPr>
            <w:tcW w:w="3556" w:type="dxa"/>
          </w:tcPr>
          <w:p w14:paraId="0140DCC2" w14:textId="77777777" w:rsidR="00190AD8" w:rsidRDefault="00190AD8" w:rsidP="00C06A56">
            <w:r>
              <w:rPr>
                <w:noProof/>
                <w:lang w:val="en-US" w:eastAsia="en-US"/>
              </w:rPr>
              <w:drawing>
                <wp:inline distT="0" distB="0" distL="0" distR="0" wp14:anchorId="7496C7D0" wp14:editId="577C677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061A238" w14:textId="77777777" w:rsidR="00190AD8" w:rsidRDefault="00190AD8" w:rsidP="00C06A56">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190AD8" w14:paraId="0457C6F0" w14:textId="77777777" w:rsidTr="00C06A56">
        <w:tc>
          <w:tcPr>
            <w:tcW w:w="10598" w:type="dxa"/>
            <w:shd w:val="clear" w:color="auto" w:fill="D9D9D9" w:themeFill="background1" w:themeFillShade="D9"/>
            <w:vAlign w:val="center"/>
          </w:tcPr>
          <w:p w14:paraId="063397EB" w14:textId="77777777" w:rsidR="00190AD8" w:rsidRPr="00637656" w:rsidRDefault="00190AD8" w:rsidP="00C06A56">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367795A1" w14:textId="77777777" w:rsidR="00190AD8" w:rsidRPr="00DC6D8B" w:rsidRDefault="00190AD8" w:rsidP="00190AD8">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90AD8" w:rsidRPr="00394874" w14:paraId="55E96493" w14:textId="77777777" w:rsidTr="00C06A56">
        <w:trPr>
          <w:trHeight w:hRule="exact" w:val="374"/>
        </w:trPr>
        <w:tc>
          <w:tcPr>
            <w:tcW w:w="2235" w:type="dxa"/>
            <w:shd w:val="clear" w:color="auto" w:fill="D9D9D9" w:themeFill="background1" w:themeFillShade="D9"/>
            <w:vAlign w:val="center"/>
          </w:tcPr>
          <w:p w14:paraId="24B418AB" w14:textId="77777777" w:rsidR="00190AD8" w:rsidRPr="00394874" w:rsidRDefault="00190AD8" w:rsidP="00C06A56">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2C232BBE" w14:textId="77777777" w:rsidR="00190AD8" w:rsidRDefault="00190AD8" w:rsidP="00C06A56">
            <w:pPr>
              <w:rPr>
                <w:rFonts w:cs="Arial"/>
                <w:b/>
                <w:sz w:val="22"/>
                <w:szCs w:val="22"/>
              </w:rPr>
            </w:pPr>
          </w:p>
        </w:tc>
        <w:tc>
          <w:tcPr>
            <w:tcW w:w="2552" w:type="dxa"/>
            <w:shd w:val="clear" w:color="auto" w:fill="D9D9D9" w:themeFill="background1" w:themeFillShade="D9"/>
            <w:vAlign w:val="center"/>
          </w:tcPr>
          <w:p w14:paraId="5C51E6C6" w14:textId="77777777" w:rsidR="00190AD8" w:rsidRDefault="00190AD8" w:rsidP="00C06A56">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4D0F1019" w14:textId="77777777" w:rsidR="00190AD8" w:rsidRDefault="00190AD8" w:rsidP="00C06A56">
            <w:pPr>
              <w:rPr>
                <w:rFonts w:cs="Arial"/>
                <w:b/>
                <w:sz w:val="22"/>
                <w:szCs w:val="22"/>
              </w:rPr>
            </w:pPr>
          </w:p>
        </w:tc>
      </w:tr>
      <w:tr w:rsidR="00190AD8" w:rsidRPr="00394874" w14:paraId="28EE7C87" w14:textId="77777777" w:rsidTr="00C06A56">
        <w:trPr>
          <w:trHeight w:hRule="exact" w:val="374"/>
        </w:trPr>
        <w:tc>
          <w:tcPr>
            <w:tcW w:w="2235" w:type="dxa"/>
            <w:tcBorders>
              <w:bottom w:val="single" w:sz="4" w:space="0" w:color="auto"/>
            </w:tcBorders>
            <w:shd w:val="clear" w:color="auto" w:fill="D9D9D9" w:themeFill="background1" w:themeFillShade="D9"/>
            <w:vAlign w:val="center"/>
          </w:tcPr>
          <w:p w14:paraId="75C43EE7" w14:textId="77777777" w:rsidR="00190AD8" w:rsidRPr="00394874" w:rsidRDefault="00190AD8" w:rsidP="00C06A56">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4AE2C84" w14:textId="77777777" w:rsidR="00190AD8" w:rsidRPr="0057274A" w:rsidRDefault="00190AD8" w:rsidP="00C06A56">
            <w:pPr>
              <w:rPr>
                <w:rFonts w:cs="Arial"/>
                <w:b/>
                <w:sz w:val="22"/>
                <w:szCs w:val="22"/>
              </w:rPr>
            </w:pPr>
          </w:p>
        </w:tc>
      </w:tr>
      <w:tr w:rsidR="00190AD8" w:rsidRPr="00394874" w14:paraId="37C3137B" w14:textId="77777777" w:rsidTr="00C06A56">
        <w:trPr>
          <w:trHeight w:hRule="exact" w:val="374"/>
        </w:trPr>
        <w:tc>
          <w:tcPr>
            <w:tcW w:w="2235" w:type="dxa"/>
            <w:shd w:val="clear" w:color="auto" w:fill="D9D9D9" w:themeFill="background1" w:themeFillShade="D9"/>
            <w:vAlign w:val="center"/>
          </w:tcPr>
          <w:p w14:paraId="602BFFD6" w14:textId="77777777" w:rsidR="00190AD8" w:rsidRPr="00394874" w:rsidRDefault="00190AD8" w:rsidP="00C06A56">
            <w:pPr>
              <w:rPr>
                <w:rFonts w:cs="Arial"/>
                <w:b/>
                <w:sz w:val="22"/>
                <w:szCs w:val="22"/>
              </w:rPr>
            </w:pPr>
            <w:r w:rsidRPr="00394874">
              <w:rPr>
                <w:rFonts w:cs="Arial"/>
                <w:b/>
                <w:sz w:val="22"/>
                <w:szCs w:val="22"/>
              </w:rPr>
              <w:t>Module:</w:t>
            </w:r>
          </w:p>
        </w:tc>
        <w:tc>
          <w:tcPr>
            <w:tcW w:w="4110" w:type="dxa"/>
            <w:shd w:val="clear" w:color="auto" w:fill="auto"/>
            <w:vAlign w:val="center"/>
          </w:tcPr>
          <w:p w14:paraId="1302A8CF"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6812CE89" w14:textId="77777777" w:rsidR="00190AD8" w:rsidRPr="00394874" w:rsidRDefault="00190AD8" w:rsidP="00C06A56">
            <w:pPr>
              <w:rPr>
                <w:rFonts w:cs="Arial"/>
                <w:b/>
                <w:sz w:val="22"/>
                <w:szCs w:val="22"/>
              </w:rPr>
            </w:pPr>
            <w:r w:rsidRPr="00394874">
              <w:rPr>
                <w:rFonts w:cs="Arial"/>
                <w:b/>
                <w:sz w:val="22"/>
                <w:szCs w:val="22"/>
              </w:rPr>
              <w:t>Module Level (4, 5, 6):</w:t>
            </w:r>
          </w:p>
        </w:tc>
        <w:tc>
          <w:tcPr>
            <w:tcW w:w="1701" w:type="dxa"/>
            <w:shd w:val="clear" w:color="auto" w:fill="auto"/>
            <w:vAlign w:val="center"/>
          </w:tcPr>
          <w:p w14:paraId="348A4698" w14:textId="77777777" w:rsidR="00190AD8" w:rsidRPr="00394874" w:rsidRDefault="00190AD8" w:rsidP="00C06A56">
            <w:pPr>
              <w:rPr>
                <w:rFonts w:cs="Arial"/>
                <w:b/>
                <w:sz w:val="22"/>
                <w:szCs w:val="22"/>
              </w:rPr>
            </w:pPr>
          </w:p>
        </w:tc>
      </w:tr>
      <w:tr w:rsidR="00190AD8" w:rsidRPr="00394874" w14:paraId="76C3555E" w14:textId="77777777" w:rsidTr="00C06A56">
        <w:trPr>
          <w:trHeight w:hRule="exact" w:val="374"/>
        </w:trPr>
        <w:tc>
          <w:tcPr>
            <w:tcW w:w="2235" w:type="dxa"/>
            <w:shd w:val="clear" w:color="auto" w:fill="D9D9D9" w:themeFill="background1" w:themeFillShade="D9"/>
            <w:vAlign w:val="center"/>
          </w:tcPr>
          <w:p w14:paraId="51CF1C7D" w14:textId="77777777" w:rsidR="00190AD8" w:rsidRPr="00394874" w:rsidRDefault="00190AD8" w:rsidP="00C06A56">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184DA34"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30B3BADC" w14:textId="77777777" w:rsidR="00190AD8" w:rsidRPr="00394874" w:rsidRDefault="00190AD8" w:rsidP="00C06A56">
            <w:pPr>
              <w:pStyle w:val="Heading2"/>
              <w:jc w:val="left"/>
              <w:rPr>
                <w:rFonts w:cs="Arial"/>
                <w:b w:val="0"/>
                <w:sz w:val="22"/>
                <w:szCs w:val="22"/>
              </w:rPr>
            </w:pPr>
            <w:r>
              <w:rPr>
                <w:rFonts w:cs="Arial"/>
                <w:sz w:val="22"/>
                <w:szCs w:val="22"/>
              </w:rPr>
              <w:t>Contribution to Module:</w:t>
            </w:r>
          </w:p>
        </w:tc>
        <w:tc>
          <w:tcPr>
            <w:tcW w:w="1701" w:type="dxa"/>
            <w:vAlign w:val="center"/>
          </w:tcPr>
          <w:p w14:paraId="7A1445B6" w14:textId="77777777" w:rsidR="00190AD8" w:rsidRPr="00394874" w:rsidRDefault="00190AD8" w:rsidP="00C06A56">
            <w:pPr>
              <w:rPr>
                <w:rFonts w:cs="Arial"/>
                <w:b/>
                <w:sz w:val="22"/>
                <w:szCs w:val="22"/>
              </w:rPr>
            </w:pPr>
          </w:p>
        </w:tc>
      </w:tr>
      <w:tr w:rsidR="00190AD8" w:rsidRPr="00394874" w14:paraId="2D5524B1" w14:textId="77777777" w:rsidTr="00C06A56">
        <w:trPr>
          <w:trHeight w:hRule="exact" w:val="374"/>
        </w:trPr>
        <w:tc>
          <w:tcPr>
            <w:tcW w:w="2235" w:type="dxa"/>
            <w:shd w:val="clear" w:color="auto" w:fill="D9D9D9" w:themeFill="background1" w:themeFillShade="D9"/>
            <w:vAlign w:val="center"/>
          </w:tcPr>
          <w:p w14:paraId="3EAEF9E6" w14:textId="77777777" w:rsidR="00190AD8" w:rsidRPr="00394874" w:rsidRDefault="00190AD8" w:rsidP="00C06A56">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9B5C50B" w14:textId="77777777" w:rsidR="00190AD8" w:rsidRDefault="00190AD8" w:rsidP="00C06A56">
            <w:pPr>
              <w:rPr>
                <w:rFonts w:cs="Arial"/>
                <w:b/>
                <w:sz w:val="22"/>
                <w:szCs w:val="22"/>
              </w:rPr>
            </w:pPr>
          </w:p>
        </w:tc>
      </w:tr>
    </w:tbl>
    <w:p w14:paraId="366D7125" w14:textId="77777777" w:rsidR="00190AD8" w:rsidRDefault="00190AD8" w:rsidP="00190AD8">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4"/>
        <w:gridCol w:w="519"/>
        <w:gridCol w:w="517"/>
        <w:gridCol w:w="508"/>
        <w:gridCol w:w="556"/>
        <w:gridCol w:w="517"/>
        <w:gridCol w:w="521"/>
        <w:gridCol w:w="517"/>
        <w:gridCol w:w="517"/>
        <w:gridCol w:w="554"/>
        <w:gridCol w:w="488"/>
        <w:gridCol w:w="517"/>
        <w:gridCol w:w="523"/>
      </w:tblGrid>
      <w:tr w:rsidR="00190AD8" w:rsidRPr="00266B32" w14:paraId="06C8F555" w14:textId="77777777" w:rsidTr="00C06A56">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F9A5FED" w14:textId="77777777" w:rsidR="00190AD8" w:rsidRDefault="00190AD8" w:rsidP="00C06A56">
            <w:r w:rsidRPr="00DF2934">
              <w:rPr>
                <w:rFonts w:ascii="Calibri" w:hAnsi="Calibri"/>
                <w:b/>
                <w:sz w:val="22"/>
                <w:szCs w:val="22"/>
              </w:rPr>
              <w:t>Common Assessment Criteria Applied</w:t>
            </w:r>
          </w:p>
          <w:p w14:paraId="005EC584" w14:textId="77777777" w:rsidR="00190AD8" w:rsidRPr="00DF2934" w:rsidRDefault="00190AD8" w:rsidP="00C06A56">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C1831" w14:textId="77777777" w:rsidR="00190AD8" w:rsidRDefault="00190AD8" w:rsidP="00C06A56">
            <w:pPr>
              <w:jc w:val="center"/>
              <w:rPr>
                <w:rFonts w:ascii="Calibri" w:hAnsi="Calibri"/>
                <w:b/>
                <w:sz w:val="22"/>
                <w:szCs w:val="22"/>
              </w:rPr>
            </w:pPr>
            <w:r>
              <w:rPr>
                <w:rFonts w:ascii="Calibri" w:hAnsi="Calibri"/>
                <w:b/>
                <w:sz w:val="22"/>
                <w:szCs w:val="22"/>
              </w:rPr>
              <w:t>Level of Achievement</w:t>
            </w:r>
          </w:p>
        </w:tc>
      </w:tr>
      <w:tr w:rsidR="00190AD8" w:rsidRPr="00266B32" w14:paraId="28BDDA31"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6788476" w14:textId="77777777" w:rsidR="00190AD8" w:rsidRPr="00DF2934" w:rsidRDefault="00190AD8" w:rsidP="00C06A56">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87E80C1" w14:textId="77777777" w:rsidR="00190AD8" w:rsidRDefault="00190AD8" w:rsidP="00C06A56">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681E3671" w14:textId="77777777" w:rsidR="00190AD8" w:rsidRDefault="00190AD8" w:rsidP="00C06A56">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A1B6E15" w14:textId="77777777" w:rsidR="00190AD8" w:rsidRDefault="00190AD8" w:rsidP="00C06A56">
            <w:pPr>
              <w:jc w:val="center"/>
              <w:rPr>
                <w:rFonts w:ascii="Calibri" w:hAnsi="Calibri"/>
                <w:b/>
                <w:sz w:val="22"/>
                <w:szCs w:val="22"/>
              </w:rPr>
            </w:pPr>
            <w:r>
              <w:rPr>
                <w:rFonts w:ascii="Calibri" w:hAnsi="Calibri"/>
                <w:b/>
                <w:sz w:val="22"/>
                <w:szCs w:val="22"/>
              </w:rPr>
              <w:t>3</w:t>
            </w:r>
          </w:p>
          <w:p w14:paraId="395AFE16" w14:textId="77777777" w:rsidR="00190AD8" w:rsidRDefault="00190AD8" w:rsidP="00C06A56">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2D25F64" w14:textId="77777777" w:rsidR="00190AD8" w:rsidRDefault="00190AD8" w:rsidP="00C06A56">
            <w:pPr>
              <w:jc w:val="center"/>
              <w:rPr>
                <w:rFonts w:ascii="Calibri" w:hAnsi="Calibri"/>
                <w:b/>
                <w:sz w:val="22"/>
                <w:szCs w:val="22"/>
              </w:rPr>
            </w:pPr>
            <w:r>
              <w:rPr>
                <w:rFonts w:ascii="Calibri" w:hAnsi="Calibri"/>
                <w:b/>
                <w:sz w:val="22"/>
                <w:szCs w:val="22"/>
              </w:rPr>
              <w:t>2:2</w:t>
            </w:r>
          </w:p>
          <w:p w14:paraId="0BA27186" w14:textId="77777777" w:rsidR="00190AD8" w:rsidRDefault="00190AD8" w:rsidP="00C06A56">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1E9CE42" w14:textId="77777777" w:rsidR="00190AD8" w:rsidRDefault="00190AD8" w:rsidP="00C06A56">
            <w:pPr>
              <w:jc w:val="center"/>
              <w:rPr>
                <w:rFonts w:ascii="Calibri" w:hAnsi="Calibri"/>
                <w:b/>
                <w:sz w:val="22"/>
                <w:szCs w:val="22"/>
              </w:rPr>
            </w:pPr>
            <w:r>
              <w:rPr>
                <w:rFonts w:ascii="Calibri" w:hAnsi="Calibri"/>
                <w:b/>
                <w:sz w:val="22"/>
                <w:szCs w:val="22"/>
              </w:rPr>
              <w:t>2:1</w:t>
            </w:r>
          </w:p>
          <w:p w14:paraId="319ABD1A" w14:textId="77777777" w:rsidR="00190AD8" w:rsidRDefault="00190AD8" w:rsidP="00C06A56">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55637E" w14:textId="77777777" w:rsidR="00190AD8" w:rsidRDefault="00190AD8" w:rsidP="00C06A56">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ED69278" w14:textId="77777777" w:rsidR="00190AD8" w:rsidRDefault="00190AD8" w:rsidP="00C06A56">
            <w:pPr>
              <w:jc w:val="center"/>
              <w:rPr>
                <w:rFonts w:ascii="Calibri" w:hAnsi="Calibri"/>
                <w:b/>
                <w:sz w:val="22"/>
                <w:szCs w:val="22"/>
              </w:rPr>
            </w:pPr>
            <w:r>
              <w:rPr>
                <w:rFonts w:ascii="Calibri" w:hAnsi="Calibri"/>
                <w:b/>
                <w:szCs w:val="22"/>
              </w:rPr>
              <w:t>Exceptional</w:t>
            </w:r>
          </w:p>
        </w:tc>
      </w:tr>
      <w:tr w:rsidR="00190AD8" w:rsidRPr="00266B32" w14:paraId="3A766B97"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668400D" w14:textId="77777777" w:rsidR="00190AD8" w:rsidRPr="00DF2934" w:rsidRDefault="00190AD8" w:rsidP="00C06A56">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6DF9AE" w14:textId="77777777" w:rsidR="00190AD8" w:rsidRPr="00DF2934" w:rsidRDefault="00190AD8" w:rsidP="00C06A56">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106292" w14:textId="77777777" w:rsidR="00190AD8" w:rsidRPr="00DF2934" w:rsidRDefault="00190AD8" w:rsidP="00C06A56">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5A27D7E" w14:textId="77777777" w:rsidR="00190AD8" w:rsidRPr="00DF2934" w:rsidRDefault="00190AD8" w:rsidP="00C06A56">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50764" w14:textId="77777777" w:rsidR="00190AD8" w:rsidRPr="00DF2934" w:rsidRDefault="00190AD8" w:rsidP="00C06A56">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E95F25" w14:textId="77777777" w:rsidR="00190AD8" w:rsidRPr="00DF2934" w:rsidRDefault="00190AD8" w:rsidP="00C06A56">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3E3C9" w14:textId="77777777" w:rsidR="00190AD8" w:rsidRPr="00DF2934" w:rsidRDefault="00190AD8" w:rsidP="00C06A56">
            <w:pPr>
              <w:jc w:val="center"/>
              <w:rPr>
                <w:rFonts w:ascii="Calibri" w:hAnsi="Calibri"/>
                <w:b/>
                <w:sz w:val="22"/>
                <w:szCs w:val="22"/>
              </w:rPr>
            </w:pPr>
            <w:r>
              <w:rPr>
                <w:rFonts w:ascii="Calibri" w:hAnsi="Calibri"/>
                <w:b/>
                <w:sz w:val="22"/>
                <w:szCs w:val="22"/>
              </w:rPr>
              <w:t>A</w:t>
            </w:r>
          </w:p>
        </w:tc>
      </w:tr>
      <w:tr w:rsidR="00190AD8" w:rsidRPr="00266B32" w14:paraId="3F4DEAFD"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C0A43F7" w14:textId="77777777" w:rsidR="00190AD8" w:rsidRPr="00DF2934" w:rsidRDefault="00190AD8" w:rsidP="00C06A56">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DE38D7" w14:textId="77777777" w:rsidR="00190AD8" w:rsidRPr="00486DBC" w:rsidRDefault="00190AD8" w:rsidP="00C06A56">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76F57" w14:textId="77777777" w:rsidR="00190AD8" w:rsidRPr="00486DBC" w:rsidRDefault="00190AD8" w:rsidP="00C06A56">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73147" w14:textId="77777777" w:rsidR="00190AD8" w:rsidRPr="00486DBC" w:rsidRDefault="00190AD8" w:rsidP="00C06A56">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BEA2E03" w14:textId="77777777" w:rsidR="00190AD8" w:rsidRPr="00486DBC" w:rsidRDefault="00190AD8" w:rsidP="00C06A56">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1F3EBEE" w14:textId="77777777" w:rsidR="00190AD8" w:rsidRPr="00486DBC" w:rsidRDefault="00190AD8" w:rsidP="00C06A56">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EBDD6" w14:textId="77777777" w:rsidR="00190AD8" w:rsidRPr="00486DBC" w:rsidRDefault="00190AD8" w:rsidP="00C06A56">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5934F" w14:textId="77777777" w:rsidR="00190AD8" w:rsidRPr="00486DBC" w:rsidRDefault="00190AD8" w:rsidP="00C06A56">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10C00" w14:textId="77777777" w:rsidR="00190AD8" w:rsidRPr="00486DBC" w:rsidRDefault="00190AD8" w:rsidP="00C06A56">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962EB9" w14:textId="77777777" w:rsidR="00190AD8" w:rsidRPr="00486DBC" w:rsidRDefault="00190AD8" w:rsidP="00C06A56">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8B3711" w14:textId="77777777" w:rsidR="00190AD8" w:rsidRPr="00486DBC" w:rsidRDefault="00190AD8" w:rsidP="00C06A56">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C4212" w14:textId="77777777" w:rsidR="00190AD8" w:rsidRPr="00486DBC" w:rsidRDefault="00190AD8" w:rsidP="00C06A56">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F7D8A" w14:textId="77777777" w:rsidR="00190AD8" w:rsidRPr="00486DBC" w:rsidRDefault="00190AD8" w:rsidP="00C06A56">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FD82C" w14:textId="77777777" w:rsidR="00190AD8" w:rsidRPr="00486DBC" w:rsidRDefault="00190AD8" w:rsidP="00C06A56">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4DCEF" w14:textId="77777777" w:rsidR="00190AD8" w:rsidRPr="00486DBC" w:rsidRDefault="00190AD8" w:rsidP="00C06A56">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3CB708" w14:textId="77777777" w:rsidR="00190AD8" w:rsidRPr="00486DBC" w:rsidRDefault="00190AD8" w:rsidP="00C06A56">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691A3" w14:textId="77777777" w:rsidR="00190AD8" w:rsidRPr="00486DBC" w:rsidRDefault="00190AD8" w:rsidP="00C06A56">
            <w:pPr>
              <w:jc w:val="center"/>
              <w:rPr>
                <w:rFonts w:ascii="Calibri" w:hAnsi="Calibri"/>
                <w:b/>
                <w:szCs w:val="22"/>
              </w:rPr>
            </w:pPr>
            <w:r w:rsidRPr="00486DBC">
              <w:rPr>
                <w:rFonts w:ascii="Calibri" w:hAnsi="Calibri"/>
                <w:b/>
                <w:szCs w:val="22"/>
              </w:rPr>
              <w:t>16</w:t>
            </w:r>
          </w:p>
        </w:tc>
      </w:tr>
      <w:tr w:rsidR="00190AD8" w:rsidRPr="009E5E5A" w14:paraId="1FFB7262"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B3CBE68" w14:textId="77777777" w:rsidR="00190AD8" w:rsidRPr="009E5E5A" w:rsidRDefault="00190AD8" w:rsidP="00C06A56">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617518"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60757"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4647A"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EF8E49"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7326AEC"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CC8DB"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273C5"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009DC" w14:textId="77777777" w:rsidR="00190AD8" w:rsidRPr="009E5E5A" w:rsidRDefault="00190AD8" w:rsidP="00C06A56">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706BA" w14:textId="77777777" w:rsidR="00190AD8" w:rsidRPr="009E5E5A" w:rsidRDefault="00190AD8" w:rsidP="00C06A56">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9E42F" w14:textId="77777777" w:rsidR="00190AD8" w:rsidRPr="009E5E5A" w:rsidRDefault="00190AD8" w:rsidP="00C06A56">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3DE60" w14:textId="77777777" w:rsidR="00190AD8" w:rsidRPr="009E5E5A" w:rsidRDefault="00190AD8" w:rsidP="00C06A56">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6FA18" w14:textId="77777777" w:rsidR="00190AD8" w:rsidRPr="009E5E5A" w:rsidRDefault="00190AD8" w:rsidP="00C06A56">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452FE0" w14:textId="77777777" w:rsidR="00190AD8" w:rsidRPr="009E5E5A" w:rsidRDefault="00190AD8" w:rsidP="00C06A56">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A9751" w14:textId="77777777" w:rsidR="00190AD8" w:rsidRPr="009E5E5A" w:rsidRDefault="00190AD8" w:rsidP="00C06A56">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9BCA7B" w14:textId="77777777" w:rsidR="00190AD8" w:rsidRPr="009E5E5A" w:rsidRDefault="00190AD8" w:rsidP="00C06A56">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B3922C" w14:textId="77777777" w:rsidR="00190AD8" w:rsidRPr="009E5E5A" w:rsidRDefault="00190AD8" w:rsidP="00C06A56">
            <w:pPr>
              <w:jc w:val="center"/>
              <w:rPr>
                <w:rFonts w:ascii="Calibri" w:hAnsi="Calibri"/>
                <w:b/>
                <w:sz w:val="16"/>
                <w:szCs w:val="22"/>
              </w:rPr>
            </w:pPr>
            <w:r>
              <w:rPr>
                <w:rFonts w:ascii="Calibri" w:hAnsi="Calibri"/>
                <w:b/>
                <w:sz w:val="16"/>
                <w:szCs w:val="22"/>
              </w:rPr>
              <w:t>90-100</w:t>
            </w:r>
          </w:p>
        </w:tc>
      </w:tr>
      <w:tr w:rsidR="00190AD8" w:rsidRPr="00CC0370" w14:paraId="488365C1" w14:textId="77777777" w:rsidTr="00C06A56">
        <w:trPr>
          <w:trHeight w:val="488"/>
        </w:trPr>
        <w:tc>
          <w:tcPr>
            <w:tcW w:w="986" w:type="pct"/>
            <w:vAlign w:val="center"/>
          </w:tcPr>
          <w:p w14:paraId="0C5FEF9F" w14:textId="77777777" w:rsidR="00190AD8" w:rsidRPr="00C02AB0" w:rsidRDefault="00190AD8" w:rsidP="00C06A56">
            <w:pPr>
              <w:rPr>
                <w:rFonts w:ascii="Calibri" w:hAnsi="Calibri"/>
                <w:b/>
              </w:rPr>
            </w:pPr>
            <w:r>
              <w:rPr>
                <w:rFonts w:ascii="Calibri" w:hAnsi="Calibri"/>
                <w:b/>
              </w:rPr>
              <w:t>1. Research &amp; Analysis</w:t>
            </w:r>
          </w:p>
        </w:tc>
        <w:tc>
          <w:tcPr>
            <w:tcW w:w="250" w:type="pct"/>
          </w:tcPr>
          <w:p w14:paraId="57786E51" w14:textId="77777777" w:rsidR="00190AD8" w:rsidRPr="000A2682" w:rsidRDefault="00190AD8" w:rsidP="00C06A56">
            <w:pPr>
              <w:rPr>
                <w:rFonts w:ascii="Calibri" w:hAnsi="Calibri"/>
                <w:sz w:val="18"/>
                <w:szCs w:val="18"/>
              </w:rPr>
            </w:pPr>
          </w:p>
        </w:tc>
        <w:tc>
          <w:tcPr>
            <w:tcW w:w="250" w:type="pct"/>
          </w:tcPr>
          <w:p w14:paraId="422D052C" w14:textId="77777777" w:rsidR="00190AD8" w:rsidRPr="000A2682" w:rsidRDefault="00190AD8" w:rsidP="00C06A56">
            <w:pPr>
              <w:rPr>
                <w:rFonts w:ascii="Calibri" w:hAnsi="Calibri"/>
                <w:sz w:val="18"/>
                <w:szCs w:val="18"/>
              </w:rPr>
            </w:pPr>
          </w:p>
        </w:tc>
        <w:tc>
          <w:tcPr>
            <w:tcW w:w="234" w:type="pct"/>
          </w:tcPr>
          <w:p w14:paraId="542C4A77" w14:textId="77777777" w:rsidR="00190AD8" w:rsidRPr="000A2682" w:rsidRDefault="00190AD8" w:rsidP="00C06A56">
            <w:pPr>
              <w:rPr>
                <w:rFonts w:ascii="Calibri" w:hAnsi="Calibri"/>
                <w:sz w:val="18"/>
                <w:szCs w:val="18"/>
              </w:rPr>
            </w:pPr>
          </w:p>
        </w:tc>
        <w:tc>
          <w:tcPr>
            <w:tcW w:w="267" w:type="pct"/>
            <w:tcBorders>
              <w:right w:val="thinThickLargeGap" w:sz="24" w:space="0" w:color="auto"/>
            </w:tcBorders>
          </w:tcPr>
          <w:p w14:paraId="42319D22" w14:textId="77777777" w:rsidR="00190AD8" w:rsidRPr="000A2682" w:rsidRDefault="00190AD8" w:rsidP="00C06A56">
            <w:pPr>
              <w:rPr>
                <w:rFonts w:ascii="Calibri" w:hAnsi="Calibri"/>
                <w:sz w:val="18"/>
                <w:szCs w:val="18"/>
              </w:rPr>
            </w:pPr>
          </w:p>
        </w:tc>
        <w:tc>
          <w:tcPr>
            <w:tcW w:w="250" w:type="pct"/>
            <w:tcBorders>
              <w:left w:val="thinThickLargeGap" w:sz="24" w:space="0" w:color="auto"/>
              <w:right w:val="single" w:sz="4" w:space="0" w:color="auto"/>
            </w:tcBorders>
          </w:tcPr>
          <w:p w14:paraId="0465FC65" w14:textId="77777777" w:rsidR="00190AD8" w:rsidRPr="000A2682" w:rsidRDefault="00190AD8" w:rsidP="00C06A56">
            <w:pPr>
              <w:rPr>
                <w:rFonts w:ascii="Calibri" w:hAnsi="Calibri"/>
                <w:b/>
                <w:sz w:val="18"/>
                <w:szCs w:val="18"/>
              </w:rPr>
            </w:pPr>
          </w:p>
        </w:tc>
        <w:tc>
          <w:tcPr>
            <w:tcW w:w="249" w:type="pct"/>
            <w:tcBorders>
              <w:left w:val="single" w:sz="4" w:space="0" w:color="auto"/>
              <w:right w:val="single" w:sz="4" w:space="0" w:color="auto"/>
            </w:tcBorders>
          </w:tcPr>
          <w:p w14:paraId="57905667" w14:textId="77777777" w:rsidR="00190AD8" w:rsidRPr="000A2682" w:rsidRDefault="00190AD8" w:rsidP="00C06A56">
            <w:pPr>
              <w:rPr>
                <w:rFonts w:ascii="Calibri" w:hAnsi="Calibri"/>
                <w:b/>
                <w:sz w:val="18"/>
                <w:szCs w:val="18"/>
              </w:rPr>
            </w:pPr>
          </w:p>
        </w:tc>
        <w:tc>
          <w:tcPr>
            <w:tcW w:w="245" w:type="pct"/>
            <w:tcBorders>
              <w:left w:val="single" w:sz="4" w:space="0" w:color="auto"/>
            </w:tcBorders>
          </w:tcPr>
          <w:p w14:paraId="574F9199" w14:textId="77777777" w:rsidR="00190AD8" w:rsidRPr="000A2682" w:rsidRDefault="00190AD8" w:rsidP="00C06A56">
            <w:pPr>
              <w:rPr>
                <w:rFonts w:ascii="Calibri" w:hAnsi="Calibri"/>
                <w:b/>
                <w:sz w:val="18"/>
                <w:szCs w:val="18"/>
              </w:rPr>
            </w:pPr>
          </w:p>
        </w:tc>
        <w:tc>
          <w:tcPr>
            <w:tcW w:w="268" w:type="pct"/>
          </w:tcPr>
          <w:p w14:paraId="22916ECE" w14:textId="77777777" w:rsidR="00190AD8" w:rsidRPr="000A2682" w:rsidRDefault="00190AD8" w:rsidP="00C06A56">
            <w:pPr>
              <w:rPr>
                <w:rFonts w:ascii="Calibri" w:hAnsi="Calibri"/>
                <w:b/>
                <w:sz w:val="18"/>
                <w:szCs w:val="18"/>
              </w:rPr>
            </w:pPr>
          </w:p>
        </w:tc>
        <w:tc>
          <w:tcPr>
            <w:tcW w:w="249" w:type="pct"/>
          </w:tcPr>
          <w:p w14:paraId="40548E9B" w14:textId="77777777" w:rsidR="00190AD8" w:rsidRPr="000A2682" w:rsidRDefault="00190AD8" w:rsidP="00C06A56">
            <w:pPr>
              <w:rPr>
                <w:rFonts w:ascii="Calibri" w:hAnsi="Calibri"/>
                <w:b/>
                <w:sz w:val="18"/>
                <w:szCs w:val="18"/>
              </w:rPr>
            </w:pPr>
          </w:p>
        </w:tc>
        <w:tc>
          <w:tcPr>
            <w:tcW w:w="251" w:type="pct"/>
          </w:tcPr>
          <w:p w14:paraId="06EFABE0" w14:textId="77777777" w:rsidR="00190AD8" w:rsidRPr="000A2682" w:rsidRDefault="00190AD8" w:rsidP="00C06A56">
            <w:pPr>
              <w:rPr>
                <w:rFonts w:ascii="Calibri" w:hAnsi="Calibri"/>
                <w:b/>
                <w:sz w:val="18"/>
                <w:szCs w:val="18"/>
              </w:rPr>
            </w:pPr>
          </w:p>
        </w:tc>
        <w:tc>
          <w:tcPr>
            <w:tcW w:w="249" w:type="pct"/>
          </w:tcPr>
          <w:p w14:paraId="33A16281" w14:textId="77777777" w:rsidR="00190AD8" w:rsidRPr="000A2682" w:rsidRDefault="00190AD8" w:rsidP="00C06A56">
            <w:pPr>
              <w:rPr>
                <w:rFonts w:ascii="Calibri" w:hAnsi="Calibri"/>
                <w:b/>
                <w:sz w:val="18"/>
                <w:szCs w:val="18"/>
              </w:rPr>
            </w:pPr>
          </w:p>
        </w:tc>
        <w:tc>
          <w:tcPr>
            <w:tcW w:w="249" w:type="pct"/>
          </w:tcPr>
          <w:p w14:paraId="514CB632" w14:textId="77777777" w:rsidR="00190AD8" w:rsidRPr="000A2682" w:rsidRDefault="00190AD8" w:rsidP="00C06A56">
            <w:pPr>
              <w:rPr>
                <w:rFonts w:ascii="Calibri" w:hAnsi="Calibri"/>
                <w:b/>
                <w:sz w:val="18"/>
                <w:szCs w:val="18"/>
              </w:rPr>
            </w:pPr>
          </w:p>
        </w:tc>
        <w:tc>
          <w:tcPr>
            <w:tcW w:w="267" w:type="pct"/>
          </w:tcPr>
          <w:p w14:paraId="06F67302" w14:textId="77777777" w:rsidR="00190AD8" w:rsidRPr="000A2682" w:rsidRDefault="00190AD8" w:rsidP="00C06A56">
            <w:pPr>
              <w:rPr>
                <w:rFonts w:ascii="Calibri" w:hAnsi="Calibri"/>
                <w:b/>
                <w:sz w:val="18"/>
                <w:szCs w:val="18"/>
              </w:rPr>
            </w:pPr>
          </w:p>
        </w:tc>
        <w:tc>
          <w:tcPr>
            <w:tcW w:w="235" w:type="pct"/>
          </w:tcPr>
          <w:p w14:paraId="37A6DB36" w14:textId="77777777" w:rsidR="00190AD8" w:rsidRPr="000A2682" w:rsidRDefault="00190AD8" w:rsidP="00C06A56">
            <w:pPr>
              <w:jc w:val="center"/>
              <w:rPr>
                <w:rFonts w:ascii="Calibri" w:hAnsi="Calibri"/>
                <w:b/>
                <w:sz w:val="18"/>
                <w:szCs w:val="18"/>
              </w:rPr>
            </w:pPr>
          </w:p>
        </w:tc>
        <w:tc>
          <w:tcPr>
            <w:tcW w:w="249" w:type="pct"/>
          </w:tcPr>
          <w:p w14:paraId="17346509" w14:textId="77777777" w:rsidR="00190AD8" w:rsidRPr="000A2682" w:rsidRDefault="00190AD8" w:rsidP="00C06A56">
            <w:pPr>
              <w:jc w:val="center"/>
              <w:rPr>
                <w:rFonts w:ascii="Calibri" w:hAnsi="Calibri"/>
                <w:b/>
                <w:sz w:val="18"/>
                <w:szCs w:val="18"/>
              </w:rPr>
            </w:pPr>
          </w:p>
        </w:tc>
        <w:tc>
          <w:tcPr>
            <w:tcW w:w="252" w:type="pct"/>
          </w:tcPr>
          <w:p w14:paraId="5014C982" w14:textId="77777777" w:rsidR="00190AD8" w:rsidRPr="000A2682" w:rsidRDefault="00190AD8" w:rsidP="00C06A56">
            <w:pPr>
              <w:jc w:val="center"/>
              <w:rPr>
                <w:rFonts w:ascii="Calibri" w:hAnsi="Calibri"/>
                <w:b/>
                <w:sz w:val="18"/>
                <w:szCs w:val="18"/>
              </w:rPr>
            </w:pPr>
          </w:p>
        </w:tc>
      </w:tr>
      <w:tr w:rsidR="00190AD8" w:rsidRPr="00CC0370" w14:paraId="1FE11D18" w14:textId="77777777" w:rsidTr="00C06A56">
        <w:trPr>
          <w:trHeight w:val="488"/>
        </w:trPr>
        <w:tc>
          <w:tcPr>
            <w:tcW w:w="986" w:type="pct"/>
            <w:vAlign w:val="center"/>
          </w:tcPr>
          <w:p w14:paraId="73E37BAC" w14:textId="77777777" w:rsidR="00190AD8" w:rsidRPr="00C02AB0" w:rsidRDefault="00190AD8" w:rsidP="00C06A56">
            <w:pPr>
              <w:rPr>
                <w:rFonts w:ascii="Calibri" w:hAnsi="Calibri"/>
                <w:b/>
              </w:rPr>
            </w:pPr>
            <w:r>
              <w:rPr>
                <w:rFonts w:ascii="Calibri" w:hAnsi="Calibri"/>
                <w:b/>
              </w:rPr>
              <w:t>2. Development</w:t>
            </w:r>
          </w:p>
        </w:tc>
        <w:tc>
          <w:tcPr>
            <w:tcW w:w="250" w:type="pct"/>
          </w:tcPr>
          <w:p w14:paraId="790C5829" w14:textId="77777777" w:rsidR="00190AD8" w:rsidRPr="00F61A20" w:rsidRDefault="00190AD8" w:rsidP="00C06A56">
            <w:pPr>
              <w:rPr>
                <w:rFonts w:ascii="Calibri" w:hAnsi="Calibri"/>
                <w:sz w:val="18"/>
              </w:rPr>
            </w:pPr>
          </w:p>
        </w:tc>
        <w:tc>
          <w:tcPr>
            <w:tcW w:w="250" w:type="pct"/>
          </w:tcPr>
          <w:p w14:paraId="699F25A3" w14:textId="77777777" w:rsidR="00190AD8" w:rsidRPr="00F61A20" w:rsidRDefault="00190AD8" w:rsidP="00C06A56">
            <w:pPr>
              <w:rPr>
                <w:rFonts w:ascii="Calibri" w:hAnsi="Calibri"/>
                <w:sz w:val="18"/>
              </w:rPr>
            </w:pPr>
          </w:p>
        </w:tc>
        <w:tc>
          <w:tcPr>
            <w:tcW w:w="234" w:type="pct"/>
          </w:tcPr>
          <w:p w14:paraId="1973CB17"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0A42E1EA"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42E17618"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7C5760" w14:textId="77777777" w:rsidR="00190AD8" w:rsidRPr="00F61A20" w:rsidRDefault="00190AD8" w:rsidP="00C06A56">
            <w:pPr>
              <w:rPr>
                <w:rFonts w:ascii="Calibri" w:hAnsi="Calibri"/>
                <w:b/>
                <w:sz w:val="18"/>
              </w:rPr>
            </w:pPr>
          </w:p>
        </w:tc>
        <w:tc>
          <w:tcPr>
            <w:tcW w:w="245" w:type="pct"/>
            <w:tcBorders>
              <w:left w:val="single" w:sz="4" w:space="0" w:color="auto"/>
            </w:tcBorders>
          </w:tcPr>
          <w:p w14:paraId="6330E3DA" w14:textId="77777777" w:rsidR="00190AD8" w:rsidRPr="00F61A20" w:rsidRDefault="00190AD8" w:rsidP="00C06A56">
            <w:pPr>
              <w:rPr>
                <w:rFonts w:ascii="Calibri" w:hAnsi="Calibri"/>
                <w:b/>
                <w:sz w:val="18"/>
              </w:rPr>
            </w:pPr>
          </w:p>
        </w:tc>
        <w:tc>
          <w:tcPr>
            <w:tcW w:w="268" w:type="pct"/>
          </w:tcPr>
          <w:p w14:paraId="65A20433" w14:textId="77777777" w:rsidR="00190AD8" w:rsidRPr="00F61A20" w:rsidRDefault="00190AD8" w:rsidP="00C06A56">
            <w:pPr>
              <w:rPr>
                <w:rFonts w:ascii="Calibri" w:hAnsi="Calibri"/>
                <w:b/>
                <w:sz w:val="18"/>
              </w:rPr>
            </w:pPr>
          </w:p>
        </w:tc>
        <w:tc>
          <w:tcPr>
            <w:tcW w:w="249" w:type="pct"/>
          </w:tcPr>
          <w:p w14:paraId="138808D9" w14:textId="77777777" w:rsidR="00190AD8" w:rsidRPr="00F61A20" w:rsidRDefault="00190AD8" w:rsidP="00C06A56">
            <w:pPr>
              <w:rPr>
                <w:rFonts w:ascii="Calibri" w:hAnsi="Calibri"/>
                <w:b/>
                <w:sz w:val="18"/>
              </w:rPr>
            </w:pPr>
          </w:p>
        </w:tc>
        <w:tc>
          <w:tcPr>
            <w:tcW w:w="251" w:type="pct"/>
          </w:tcPr>
          <w:p w14:paraId="64C82B05" w14:textId="77777777" w:rsidR="00190AD8" w:rsidRPr="00F61A20" w:rsidRDefault="00190AD8" w:rsidP="00C06A56">
            <w:pPr>
              <w:rPr>
                <w:rFonts w:ascii="Calibri" w:hAnsi="Calibri"/>
                <w:b/>
                <w:sz w:val="18"/>
              </w:rPr>
            </w:pPr>
          </w:p>
        </w:tc>
        <w:tc>
          <w:tcPr>
            <w:tcW w:w="249" w:type="pct"/>
          </w:tcPr>
          <w:p w14:paraId="6E2755E0" w14:textId="77777777" w:rsidR="00190AD8" w:rsidRPr="00F61A20" w:rsidRDefault="00190AD8" w:rsidP="00C06A56">
            <w:pPr>
              <w:rPr>
                <w:rFonts w:ascii="Calibri" w:hAnsi="Calibri"/>
                <w:b/>
                <w:sz w:val="18"/>
              </w:rPr>
            </w:pPr>
          </w:p>
        </w:tc>
        <w:tc>
          <w:tcPr>
            <w:tcW w:w="249" w:type="pct"/>
          </w:tcPr>
          <w:p w14:paraId="76166443" w14:textId="77777777" w:rsidR="00190AD8" w:rsidRPr="00F61A20" w:rsidRDefault="00190AD8" w:rsidP="00C06A56">
            <w:pPr>
              <w:rPr>
                <w:rFonts w:ascii="Calibri" w:hAnsi="Calibri"/>
                <w:b/>
                <w:sz w:val="18"/>
              </w:rPr>
            </w:pPr>
          </w:p>
        </w:tc>
        <w:tc>
          <w:tcPr>
            <w:tcW w:w="267" w:type="pct"/>
          </w:tcPr>
          <w:p w14:paraId="54116223" w14:textId="77777777" w:rsidR="00190AD8" w:rsidRPr="00F61A20" w:rsidRDefault="00190AD8" w:rsidP="00C06A56">
            <w:pPr>
              <w:rPr>
                <w:rFonts w:ascii="Calibri" w:hAnsi="Calibri"/>
                <w:b/>
                <w:sz w:val="18"/>
              </w:rPr>
            </w:pPr>
          </w:p>
        </w:tc>
        <w:tc>
          <w:tcPr>
            <w:tcW w:w="235" w:type="pct"/>
          </w:tcPr>
          <w:p w14:paraId="39EEC609" w14:textId="77777777" w:rsidR="00190AD8" w:rsidRPr="00F61A20" w:rsidRDefault="00190AD8" w:rsidP="00C06A56">
            <w:pPr>
              <w:jc w:val="center"/>
              <w:rPr>
                <w:rFonts w:ascii="Calibri" w:hAnsi="Calibri"/>
                <w:b/>
                <w:sz w:val="18"/>
              </w:rPr>
            </w:pPr>
          </w:p>
        </w:tc>
        <w:tc>
          <w:tcPr>
            <w:tcW w:w="249" w:type="pct"/>
          </w:tcPr>
          <w:p w14:paraId="183021A3" w14:textId="77777777" w:rsidR="00190AD8" w:rsidRPr="00F61A20" w:rsidRDefault="00190AD8" w:rsidP="00C06A56">
            <w:pPr>
              <w:jc w:val="center"/>
              <w:rPr>
                <w:rFonts w:ascii="Calibri" w:hAnsi="Calibri"/>
                <w:b/>
                <w:sz w:val="18"/>
              </w:rPr>
            </w:pPr>
          </w:p>
        </w:tc>
        <w:tc>
          <w:tcPr>
            <w:tcW w:w="252" w:type="pct"/>
          </w:tcPr>
          <w:p w14:paraId="09871FF1" w14:textId="77777777" w:rsidR="00190AD8" w:rsidRPr="00F61A20" w:rsidRDefault="00190AD8" w:rsidP="00C06A56">
            <w:pPr>
              <w:jc w:val="center"/>
              <w:rPr>
                <w:rFonts w:ascii="Calibri" w:hAnsi="Calibri"/>
                <w:b/>
                <w:sz w:val="18"/>
              </w:rPr>
            </w:pPr>
          </w:p>
        </w:tc>
      </w:tr>
      <w:tr w:rsidR="00190AD8" w:rsidRPr="00B97C42" w14:paraId="0E5B9C1D" w14:textId="77777777" w:rsidTr="00C06A56">
        <w:trPr>
          <w:trHeight w:val="488"/>
        </w:trPr>
        <w:tc>
          <w:tcPr>
            <w:tcW w:w="986" w:type="pct"/>
            <w:vAlign w:val="center"/>
          </w:tcPr>
          <w:p w14:paraId="1A25F292" w14:textId="77777777" w:rsidR="00190AD8" w:rsidRPr="00B97C42" w:rsidRDefault="00190AD8" w:rsidP="00C06A56">
            <w:pPr>
              <w:rPr>
                <w:rFonts w:ascii="Calibri" w:hAnsi="Calibri"/>
                <w:b/>
                <w:szCs w:val="16"/>
              </w:rPr>
            </w:pPr>
            <w:r>
              <w:rPr>
                <w:rFonts w:ascii="Calibri" w:hAnsi="Calibri"/>
                <w:b/>
                <w:szCs w:val="16"/>
              </w:rPr>
              <w:t>3. Technical Skill</w:t>
            </w:r>
          </w:p>
        </w:tc>
        <w:tc>
          <w:tcPr>
            <w:tcW w:w="250" w:type="pct"/>
          </w:tcPr>
          <w:p w14:paraId="3CD77E24" w14:textId="77777777" w:rsidR="00190AD8" w:rsidRPr="00B97C42" w:rsidRDefault="00190AD8" w:rsidP="00C06A56">
            <w:pPr>
              <w:rPr>
                <w:rFonts w:ascii="Calibri" w:hAnsi="Calibri"/>
                <w:sz w:val="18"/>
              </w:rPr>
            </w:pPr>
          </w:p>
        </w:tc>
        <w:tc>
          <w:tcPr>
            <w:tcW w:w="250" w:type="pct"/>
          </w:tcPr>
          <w:p w14:paraId="320F0046" w14:textId="77777777" w:rsidR="00190AD8" w:rsidRPr="00B97C42" w:rsidRDefault="00190AD8" w:rsidP="00C06A56">
            <w:pPr>
              <w:rPr>
                <w:rFonts w:ascii="Calibri" w:hAnsi="Calibri"/>
                <w:sz w:val="18"/>
              </w:rPr>
            </w:pPr>
          </w:p>
        </w:tc>
        <w:tc>
          <w:tcPr>
            <w:tcW w:w="234" w:type="pct"/>
          </w:tcPr>
          <w:p w14:paraId="048A4511" w14:textId="77777777" w:rsidR="00190AD8" w:rsidRPr="00B97C42" w:rsidRDefault="00190AD8" w:rsidP="00C06A56">
            <w:pPr>
              <w:rPr>
                <w:rFonts w:ascii="Calibri" w:hAnsi="Calibri"/>
                <w:sz w:val="18"/>
              </w:rPr>
            </w:pPr>
          </w:p>
        </w:tc>
        <w:tc>
          <w:tcPr>
            <w:tcW w:w="267" w:type="pct"/>
            <w:tcBorders>
              <w:right w:val="thinThickLargeGap" w:sz="24" w:space="0" w:color="auto"/>
            </w:tcBorders>
          </w:tcPr>
          <w:p w14:paraId="4788432A" w14:textId="77777777" w:rsidR="00190AD8" w:rsidRPr="00B97C42" w:rsidRDefault="00190AD8" w:rsidP="00C06A56">
            <w:pPr>
              <w:rPr>
                <w:rFonts w:ascii="Calibri" w:hAnsi="Calibri"/>
                <w:sz w:val="18"/>
              </w:rPr>
            </w:pPr>
          </w:p>
        </w:tc>
        <w:tc>
          <w:tcPr>
            <w:tcW w:w="250" w:type="pct"/>
            <w:tcBorders>
              <w:left w:val="thinThickLargeGap" w:sz="24" w:space="0" w:color="auto"/>
              <w:right w:val="single" w:sz="4" w:space="0" w:color="auto"/>
            </w:tcBorders>
          </w:tcPr>
          <w:p w14:paraId="51857F9E" w14:textId="77777777" w:rsidR="00190AD8" w:rsidRPr="00B97C42" w:rsidRDefault="00190AD8" w:rsidP="00C06A56">
            <w:pPr>
              <w:rPr>
                <w:rFonts w:ascii="Calibri" w:hAnsi="Calibri"/>
                <w:b/>
                <w:sz w:val="18"/>
              </w:rPr>
            </w:pPr>
          </w:p>
        </w:tc>
        <w:tc>
          <w:tcPr>
            <w:tcW w:w="249" w:type="pct"/>
            <w:tcBorders>
              <w:left w:val="single" w:sz="4" w:space="0" w:color="auto"/>
              <w:right w:val="single" w:sz="4" w:space="0" w:color="auto"/>
            </w:tcBorders>
          </w:tcPr>
          <w:p w14:paraId="097DB6AE" w14:textId="77777777" w:rsidR="00190AD8" w:rsidRPr="00B97C42" w:rsidRDefault="00190AD8" w:rsidP="00C06A56">
            <w:pPr>
              <w:rPr>
                <w:rFonts w:ascii="Calibri" w:hAnsi="Calibri"/>
                <w:b/>
                <w:sz w:val="18"/>
              </w:rPr>
            </w:pPr>
          </w:p>
        </w:tc>
        <w:tc>
          <w:tcPr>
            <w:tcW w:w="245" w:type="pct"/>
            <w:tcBorders>
              <w:left w:val="single" w:sz="4" w:space="0" w:color="auto"/>
            </w:tcBorders>
          </w:tcPr>
          <w:p w14:paraId="36D5E25D" w14:textId="77777777" w:rsidR="00190AD8" w:rsidRPr="00B97C42" w:rsidRDefault="00190AD8" w:rsidP="00C06A56">
            <w:pPr>
              <w:rPr>
                <w:rFonts w:ascii="Calibri" w:hAnsi="Calibri"/>
                <w:b/>
                <w:sz w:val="18"/>
              </w:rPr>
            </w:pPr>
          </w:p>
        </w:tc>
        <w:tc>
          <w:tcPr>
            <w:tcW w:w="268" w:type="pct"/>
          </w:tcPr>
          <w:p w14:paraId="4659E99E" w14:textId="77777777" w:rsidR="00190AD8" w:rsidRPr="00B97C42" w:rsidRDefault="00190AD8" w:rsidP="00C06A56">
            <w:pPr>
              <w:rPr>
                <w:rFonts w:ascii="Calibri" w:hAnsi="Calibri"/>
                <w:b/>
                <w:sz w:val="18"/>
              </w:rPr>
            </w:pPr>
          </w:p>
        </w:tc>
        <w:tc>
          <w:tcPr>
            <w:tcW w:w="249" w:type="pct"/>
          </w:tcPr>
          <w:p w14:paraId="02643874" w14:textId="77777777" w:rsidR="00190AD8" w:rsidRPr="00B97C42" w:rsidRDefault="00190AD8" w:rsidP="00C06A56">
            <w:pPr>
              <w:rPr>
                <w:rFonts w:ascii="Calibri" w:hAnsi="Calibri"/>
                <w:b/>
                <w:sz w:val="18"/>
              </w:rPr>
            </w:pPr>
          </w:p>
        </w:tc>
        <w:tc>
          <w:tcPr>
            <w:tcW w:w="251" w:type="pct"/>
          </w:tcPr>
          <w:p w14:paraId="59D67CC0" w14:textId="77777777" w:rsidR="00190AD8" w:rsidRPr="00B97C42" w:rsidRDefault="00190AD8" w:rsidP="00C06A56">
            <w:pPr>
              <w:rPr>
                <w:rFonts w:ascii="Calibri" w:hAnsi="Calibri"/>
                <w:b/>
                <w:sz w:val="18"/>
              </w:rPr>
            </w:pPr>
          </w:p>
        </w:tc>
        <w:tc>
          <w:tcPr>
            <w:tcW w:w="249" w:type="pct"/>
          </w:tcPr>
          <w:p w14:paraId="147CBDF4" w14:textId="77777777" w:rsidR="00190AD8" w:rsidRPr="00B97C42" w:rsidRDefault="00190AD8" w:rsidP="00C06A56">
            <w:pPr>
              <w:rPr>
                <w:rFonts w:ascii="Calibri" w:hAnsi="Calibri"/>
                <w:b/>
                <w:sz w:val="18"/>
              </w:rPr>
            </w:pPr>
          </w:p>
        </w:tc>
        <w:tc>
          <w:tcPr>
            <w:tcW w:w="249" w:type="pct"/>
          </w:tcPr>
          <w:p w14:paraId="108FE8D9" w14:textId="77777777" w:rsidR="00190AD8" w:rsidRPr="00B97C42" w:rsidRDefault="00190AD8" w:rsidP="00C06A56">
            <w:pPr>
              <w:rPr>
                <w:rFonts w:ascii="Calibri" w:hAnsi="Calibri"/>
                <w:b/>
                <w:sz w:val="18"/>
              </w:rPr>
            </w:pPr>
          </w:p>
        </w:tc>
        <w:tc>
          <w:tcPr>
            <w:tcW w:w="267" w:type="pct"/>
          </w:tcPr>
          <w:p w14:paraId="7BE490F0" w14:textId="77777777" w:rsidR="00190AD8" w:rsidRPr="00B97C42" w:rsidRDefault="00190AD8" w:rsidP="00C06A56">
            <w:pPr>
              <w:rPr>
                <w:rFonts w:ascii="Calibri" w:hAnsi="Calibri"/>
                <w:b/>
                <w:sz w:val="18"/>
              </w:rPr>
            </w:pPr>
          </w:p>
        </w:tc>
        <w:tc>
          <w:tcPr>
            <w:tcW w:w="235" w:type="pct"/>
          </w:tcPr>
          <w:p w14:paraId="0A994BAA" w14:textId="77777777" w:rsidR="00190AD8" w:rsidRPr="00B97C42" w:rsidRDefault="00190AD8" w:rsidP="00C06A56">
            <w:pPr>
              <w:jc w:val="center"/>
              <w:rPr>
                <w:rFonts w:ascii="Calibri" w:hAnsi="Calibri"/>
                <w:b/>
                <w:sz w:val="18"/>
              </w:rPr>
            </w:pPr>
          </w:p>
        </w:tc>
        <w:tc>
          <w:tcPr>
            <w:tcW w:w="249" w:type="pct"/>
          </w:tcPr>
          <w:p w14:paraId="35F871A1" w14:textId="77777777" w:rsidR="00190AD8" w:rsidRPr="00B97C42" w:rsidRDefault="00190AD8" w:rsidP="00C06A56">
            <w:pPr>
              <w:jc w:val="center"/>
              <w:rPr>
                <w:rFonts w:ascii="Calibri" w:hAnsi="Calibri"/>
                <w:b/>
                <w:sz w:val="18"/>
              </w:rPr>
            </w:pPr>
          </w:p>
        </w:tc>
        <w:tc>
          <w:tcPr>
            <w:tcW w:w="252" w:type="pct"/>
          </w:tcPr>
          <w:p w14:paraId="172C0229" w14:textId="77777777" w:rsidR="00190AD8" w:rsidRPr="00B97C42" w:rsidRDefault="00190AD8" w:rsidP="00C06A56">
            <w:pPr>
              <w:jc w:val="center"/>
              <w:rPr>
                <w:rFonts w:ascii="Calibri" w:hAnsi="Calibri"/>
                <w:b/>
                <w:sz w:val="18"/>
              </w:rPr>
            </w:pPr>
          </w:p>
        </w:tc>
      </w:tr>
      <w:tr w:rsidR="00190AD8" w:rsidRPr="00CC0370" w14:paraId="19A31DEB" w14:textId="77777777" w:rsidTr="00C06A56">
        <w:trPr>
          <w:trHeight w:val="488"/>
        </w:trPr>
        <w:tc>
          <w:tcPr>
            <w:tcW w:w="986" w:type="pct"/>
            <w:vAlign w:val="center"/>
          </w:tcPr>
          <w:p w14:paraId="6B80C75E" w14:textId="77777777" w:rsidR="00190AD8" w:rsidRPr="00DF2934" w:rsidRDefault="00190AD8" w:rsidP="00C06A56">
            <w:pPr>
              <w:rPr>
                <w:rFonts w:ascii="Calibri" w:hAnsi="Calibri"/>
                <w:b/>
                <w:szCs w:val="16"/>
              </w:rPr>
            </w:pPr>
            <w:r>
              <w:rPr>
                <w:rFonts w:ascii="Calibri" w:hAnsi="Calibri"/>
                <w:b/>
                <w:szCs w:val="16"/>
              </w:rPr>
              <w:t>4. Subject Knowledge</w:t>
            </w:r>
          </w:p>
        </w:tc>
        <w:tc>
          <w:tcPr>
            <w:tcW w:w="250" w:type="pct"/>
          </w:tcPr>
          <w:p w14:paraId="466D6240" w14:textId="77777777" w:rsidR="00190AD8" w:rsidRPr="00F61A20" w:rsidRDefault="00190AD8" w:rsidP="00C06A56">
            <w:pPr>
              <w:rPr>
                <w:rFonts w:ascii="Calibri" w:hAnsi="Calibri"/>
                <w:sz w:val="18"/>
              </w:rPr>
            </w:pPr>
          </w:p>
        </w:tc>
        <w:tc>
          <w:tcPr>
            <w:tcW w:w="250" w:type="pct"/>
          </w:tcPr>
          <w:p w14:paraId="6D5F09E3" w14:textId="77777777" w:rsidR="00190AD8" w:rsidRPr="00F61A20" w:rsidRDefault="00190AD8" w:rsidP="00C06A56">
            <w:pPr>
              <w:rPr>
                <w:rFonts w:ascii="Calibri" w:hAnsi="Calibri"/>
                <w:sz w:val="18"/>
              </w:rPr>
            </w:pPr>
          </w:p>
        </w:tc>
        <w:tc>
          <w:tcPr>
            <w:tcW w:w="234" w:type="pct"/>
          </w:tcPr>
          <w:p w14:paraId="720B4518"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35669ED5"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3CE8279F"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3144DB39" w14:textId="77777777" w:rsidR="00190AD8" w:rsidRPr="00F61A20" w:rsidRDefault="00190AD8" w:rsidP="00C06A56">
            <w:pPr>
              <w:rPr>
                <w:rFonts w:ascii="Calibri" w:hAnsi="Calibri"/>
                <w:b/>
                <w:sz w:val="18"/>
              </w:rPr>
            </w:pPr>
          </w:p>
        </w:tc>
        <w:tc>
          <w:tcPr>
            <w:tcW w:w="245" w:type="pct"/>
            <w:tcBorders>
              <w:left w:val="single" w:sz="4" w:space="0" w:color="auto"/>
            </w:tcBorders>
          </w:tcPr>
          <w:p w14:paraId="399AF917" w14:textId="77777777" w:rsidR="00190AD8" w:rsidRPr="00F61A20" w:rsidRDefault="00190AD8" w:rsidP="00C06A56">
            <w:pPr>
              <w:rPr>
                <w:rFonts w:ascii="Calibri" w:hAnsi="Calibri"/>
                <w:b/>
                <w:sz w:val="18"/>
              </w:rPr>
            </w:pPr>
          </w:p>
        </w:tc>
        <w:tc>
          <w:tcPr>
            <w:tcW w:w="268" w:type="pct"/>
          </w:tcPr>
          <w:p w14:paraId="0952C9F7" w14:textId="77777777" w:rsidR="00190AD8" w:rsidRPr="00F61A20" w:rsidRDefault="00190AD8" w:rsidP="00C06A56">
            <w:pPr>
              <w:rPr>
                <w:rFonts w:ascii="Calibri" w:hAnsi="Calibri"/>
                <w:b/>
                <w:sz w:val="18"/>
              </w:rPr>
            </w:pPr>
          </w:p>
        </w:tc>
        <w:tc>
          <w:tcPr>
            <w:tcW w:w="249" w:type="pct"/>
          </w:tcPr>
          <w:p w14:paraId="481ABDB4" w14:textId="77777777" w:rsidR="00190AD8" w:rsidRPr="00F61A20" w:rsidRDefault="00190AD8" w:rsidP="00C06A56">
            <w:pPr>
              <w:rPr>
                <w:rFonts w:ascii="Calibri" w:hAnsi="Calibri"/>
                <w:b/>
                <w:sz w:val="18"/>
              </w:rPr>
            </w:pPr>
          </w:p>
        </w:tc>
        <w:tc>
          <w:tcPr>
            <w:tcW w:w="251" w:type="pct"/>
          </w:tcPr>
          <w:p w14:paraId="44EC8C57" w14:textId="77777777" w:rsidR="00190AD8" w:rsidRPr="00F61A20" w:rsidRDefault="00190AD8" w:rsidP="00C06A56">
            <w:pPr>
              <w:rPr>
                <w:rFonts w:ascii="Calibri" w:hAnsi="Calibri"/>
                <w:b/>
                <w:sz w:val="18"/>
              </w:rPr>
            </w:pPr>
          </w:p>
        </w:tc>
        <w:tc>
          <w:tcPr>
            <w:tcW w:w="249" w:type="pct"/>
          </w:tcPr>
          <w:p w14:paraId="41D0B94D" w14:textId="77777777" w:rsidR="00190AD8" w:rsidRPr="00F61A20" w:rsidRDefault="00190AD8" w:rsidP="00C06A56">
            <w:pPr>
              <w:rPr>
                <w:rFonts w:ascii="Calibri" w:hAnsi="Calibri"/>
                <w:b/>
                <w:sz w:val="18"/>
              </w:rPr>
            </w:pPr>
          </w:p>
        </w:tc>
        <w:tc>
          <w:tcPr>
            <w:tcW w:w="249" w:type="pct"/>
          </w:tcPr>
          <w:p w14:paraId="7F6194B0" w14:textId="77777777" w:rsidR="00190AD8" w:rsidRPr="00F61A20" w:rsidRDefault="00190AD8" w:rsidP="00C06A56">
            <w:pPr>
              <w:rPr>
                <w:rFonts w:ascii="Calibri" w:hAnsi="Calibri"/>
                <w:b/>
                <w:sz w:val="18"/>
              </w:rPr>
            </w:pPr>
          </w:p>
        </w:tc>
        <w:tc>
          <w:tcPr>
            <w:tcW w:w="267" w:type="pct"/>
          </w:tcPr>
          <w:p w14:paraId="5D921C59" w14:textId="77777777" w:rsidR="00190AD8" w:rsidRPr="00F61A20" w:rsidRDefault="00190AD8" w:rsidP="00C06A56">
            <w:pPr>
              <w:rPr>
                <w:rFonts w:ascii="Calibri" w:hAnsi="Calibri"/>
                <w:b/>
                <w:sz w:val="18"/>
              </w:rPr>
            </w:pPr>
          </w:p>
        </w:tc>
        <w:tc>
          <w:tcPr>
            <w:tcW w:w="235" w:type="pct"/>
          </w:tcPr>
          <w:p w14:paraId="49565846" w14:textId="77777777" w:rsidR="00190AD8" w:rsidRPr="00F61A20" w:rsidRDefault="00190AD8" w:rsidP="00C06A56">
            <w:pPr>
              <w:jc w:val="center"/>
              <w:rPr>
                <w:rFonts w:ascii="Calibri" w:hAnsi="Calibri"/>
                <w:b/>
                <w:sz w:val="18"/>
              </w:rPr>
            </w:pPr>
          </w:p>
        </w:tc>
        <w:tc>
          <w:tcPr>
            <w:tcW w:w="249" w:type="pct"/>
          </w:tcPr>
          <w:p w14:paraId="10855C62" w14:textId="77777777" w:rsidR="00190AD8" w:rsidRPr="00F61A20" w:rsidRDefault="00190AD8" w:rsidP="00C06A56">
            <w:pPr>
              <w:jc w:val="center"/>
              <w:rPr>
                <w:rFonts w:ascii="Calibri" w:hAnsi="Calibri"/>
                <w:b/>
                <w:sz w:val="18"/>
              </w:rPr>
            </w:pPr>
          </w:p>
        </w:tc>
        <w:tc>
          <w:tcPr>
            <w:tcW w:w="252" w:type="pct"/>
          </w:tcPr>
          <w:p w14:paraId="6735E51B" w14:textId="77777777" w:rsidR="00190AD8" w:rsidRPr="00F61A20" w:rsidRDefault="00190AD8" w:rsidP="00C06A56">
            <w:pPr>
              <w:jc w:val="center"/>
              <w:rPr>
                <w:rFonts w:ascii="Calibri" w:hAnsi="Calibri"/>
                <w:b/>
                <w:sz w:val="18"/>
              </w:rPr>
            </w:pPr>
          </w:p>
        </w:tc>
      </w:tr>
      <w:tr w:rsidR="00190AD8" w:rsidRPr="00CC0370" w14:paraId="697E91D4" w14:textId="77777777" w:rsidTr="00C06A56">
        <w:trPr>
          <w:trHeight w:val="488"/>
        </w:trPr>
        <w:tc>
          <w:tcPr>
            <w:tcW w:w="986" w:type="pct"/>
            <w:vAlign w:val="center"/>
          </w:tcPr>
          <w:p w14:paraId="21BF836F" w14:textId="77777777" w:rsidR="00190AD8" w:rsidRPr="00DF2934" w:rsidRDefault="00190AD8" w:rsidP="00C06A56">
            <w:pPr>
              <w:rPr>
                <w:rFonts w:ascii="Calibri" w:hAnsi="Calibri"/>
                <w:b/>
                <w:szCs w:val="16"/>
              </w:rPr>
            </w:pPr>
            <w:r>
              <w:rPr>
                <w:rFonts w:ascii="Calibri" w:hAnsi="Calibri"/>
                <w:b/>
                <w:szCs w:val="16"/>
              </w:rPr>
              <w:t>5. Presentation &amp; Communication</w:t>
            </w:r>
          </w:p>
        </w:tc>
        <w:tc>
          <w:tcPr>
            <w:tcW w:w="250" w:type="pct"/>
          </w:tcPr>
          <w:p w14:paraId="4B22029B" w14:textId="77777777" w:rsidR="00190AD8" w:rsidRPr="00F61A20" w:rsidRDefault="00190AD8" w:rsidP="00C06A56">
            <w:pPr>
              <w:rPr>
                <w:rFonts w:ascii="Calibri" w:hAnsi="Calibri"/>
                <w:sz w:val="18"/>
              </w:rPr>
            </w:pPr>
          </w:p>
        </w:tc>
        <w:tc>
          <w:tcPr>
            <w:tcW w:w="250" w:type="pct"/>
          </w:tcPr>
          <w:p w14:paraId="72CAC082" w14:textId="77777777" w:rsidR="00190AD8" w:rsidRPr="00F61A20" w:rsidRDefault="00190AD8" w:rsidP="00C06A56">
            <w:pPr>
              <w:rPr>
                <w:rFonts w:ascii="Calibri" w:hAnsi="Calibri"/>
                <w:sz w:val="18"/>
              </w:rPr>
            </w:pPr>
          </w:p>
        </w:tc>
        <w:tc>
          <w:tcPr>
            <w:tcW w:w="234" w:type="pct"/>
          </w:tcPr>
          <w:p w14:paraId="67483103"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578D2E9C"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5E41ED7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223EC891" w14:textId="77777777" w:rsidR="00190AD8" w:rsidRPr="00F61A20" w:rsidRDefault="00190AD8" w:rsidP="00C06A56">
            <w:pPr>
              <w:rPr>
                <w:rFonts w:ascii="Calibri" w:hAnsi="Calibri"/>
                <w:b/>
                <w:sz w:val="18"/>
              </w:rPr>
            </w:pPr>
          </w:p>
        </w:tc>
        <w:tc>
          <w:tcPr>
            <w:tcW w:w="245" w:type="pct"/>
            <w:tcBorders>
              <w:left w:val="single" w:sz="4" w:space="0" w:color="auto"/>
            </w:tcBorders>
          </w:tcPr>
          <w:p w14:paraId="5DA12536" w14:textId="77777777" w:rsidR="00190AD8" w:rsidRPr="00F61A20" w:rsidRDefault="00190AD8" w:rsidP="00C06A56">
            <w:pPr>
              <w:rPr>
                <w:rFonts w:ascii="Calibri" w:hAnsi="Calibri"/>
                <w:b/>
                <w:sz w:val="18"/>
              </w:rPr>
            </w:pPr>
          </w:p>
        </w:tc>
        <w:tc>
          <w:tcPr>
            <w:tcW w:w="268" w:type="pct"/>
          </w:tcPr>
          <w:p w14:paraId="0A1D6DD9" w14:textId="77777777" w:rsidR="00190AD8" w:rsidRPr="00F61A20" w:rsidRDefault="00190AD8" w:rsidP="00C06A56">
            <w:pPr>
              <w:rPr>
                <w:rFonts w:ascii="Calibri" w:hAnsi="Calibri"/>
                <w:b/>
                <w:sz w:val="18"/>
              </w:rPr>
            </w:pPr>
          </w:p>
        </w:tc>
        <w:tc>
          <w:tcPr>
            <w:tcW w:w="249" w:type="pct"/>
          </w:tcPr>
          <w:p w14:paraId="260BE085" w14:textId="77777777" w:rsidR="00190AD8" w:rsidRPr="00F61A20" w:rsidRDefault="00190AD8" w:rsidP="00C06A56">
            <w:pPr>
              <w:rPr>
                <w:rFonts w:ascii="Calibri" w:hAnsi="Calibri"/>
                <w:b/>
                <w:sz w:val="18"/>
              </w:rPr>
            </w:pPr>
          </w:p>
        </w:tc>
        <w:tc>
          <w:tcPr>
            <w:tcW w:w="251" w:type="pct"/>
          </w:tcPr>
          <w:p w14:paraId="30B11B1F" w14:textId="77777777" w:rsidR="00190AD8" w:rsidRPr="00F61A20" w:rsidRDefault="00190AD8" w:rsidP="00C06A56">
            <w:pPr>
              <w:rPr>
                <w:rFonts w:ascii="Calibri" w:hAnsi="Calibri"/>
                <w:b/>
                <w:sz w:val="18"/>
              </w:rPr>
            </w:pPr>
          </w:p>
        </w:tc>
        <w:tc>
          <w:tcPr>
            <w:tcW w:w="249" w:type="pct"/>
          </w:tcPr>
          <w:p w14:paraId="156A2EB5" w14:textId="77777777" w:rsidR="00190AD8" w:rsidRPr="00F61A20" w:rsidRDefault="00190AD8" w:rsidP="00C06A56">
            <w:pPr>
              <w:rPr>
                <w:rFonts w:ascii="Calibri" w:hAnsi="Calibri"/>
                <w:b/>
                <w:sz w:val="18"/>
              </w:rPr>
            </w:pPr>
          </w:p>
        </w:tc>
        <w:tc>
          <w:tcPr>
            <w:tcW w:w="249" w:type="pct"/>
          </w:tcPr>
          <w:p w14:paraId="258EA34E" w14:textId="77777777" w:rsidR="00190AD8" w:rsidRPr="00F61A20" w:rsidRDefault="00190AD8" w:rsidP="00C06A56">
            <w:pPr>
              <w:rPr>
                <w:rFonts w:ascii="Calibri" w:hAnsi="Calibri"/>
                <w:b/>
                <w:sz w:val="18"/>
              </w:rPr>
            </w:pPr>
          </w:p>
        </w:tc>
        <w:tc>
          <w:tcPr>
            <w:tcW w:w="267" w:type="pct"/>
          </w:tcPr>
          <w:p w14:paraId="6C1BC119" w14:textId="77777777" w:rsidR="00190AD8" w:rsidRPr="00F61A20" w:rsidRDefault="00190AD8" w:rsidP="00C06A56">
            <w:pPr>
              <w:rPr>
                <w:rFonts w:ascii="Calibri" w:hAnsi="Calibri"/>
                <w:b/>
                <w:sz w:val="18"/>
              </w:rPr>
            </w:pPr>
          </w:p>
        </w:tc>
        <w:tc>
          <w:tcPr>
            <w:tcW w:w="235" w:type="pct"/>
          </w:tcPr>
          <w:p w14:paraId="7FCBCD25" w14:textId="77777777" w:rsidR="00190AD8" w:rsidRPr="00F61A20" w:rsidRDefault="00190AD8" w:rsidP="00C06A56">
            <w:pPr>
              <w:jc w:val="center"/>
              <w:rPr>
                <w:rFonts w:ascii="Calibri" w:hAnsi="Calibri"/>
                <w:b/>
                <w:sz w:val="18"/>
              </w:rPr>
            </w:pPr>
          </w:p>
        </w:tc>
        <w:tc>
          <w:tcPr>
            <w:tcW w:w="249" w:type="pct"/>
          </w:tcPr>
          <w:p w14:paraId="488A0864" w14:textId="77777777" w:rsidR="00190AD8" w:rsidRPr="00F61A20" w:rsidRDefault="00190AD8" w:rsidP="00C06A56">
            <w:pPr>
              <w:jc w:val="center"/>
              <w:rPr>
                <w:rFonts w:ascii="Calibri" w:hAnsi="Calibri"/>
                <w:b/>
                <w:sz w:val="18"/>
              </w:rPr>
            </w:pPr>
          </w:p>
        </w:tc>
        <w:tc>
          <w:tcPr>
            <w:tcW w:w="252" w:type="pct"/>
          </w:tcPr>
          <w:p w14:paraId="7270B938" w14:textId="77777777" w:rsidR="00190AD8" w:rsidRPr="00F61A20" w:rsidRDefault="00190AD8" w:rsidP="00C06A56">
            <w:pPr>
              <w:jc w:val="center"/>
              <w:rPr>
                <w:rFonts w:ascii="Calibri" w:hAnsi="Calibri"/>
                <w:b/>
                <w:sz w:val="18"/>
              </w:rPr>
            </w:pPr>
          </w:p>
        </w:tc>
      </w:tr>
      <w:tr w:rsidR="00190AD8" w:rsidRPr="00CC0370" w14:paraId="3E6BFCFF" w14:textId="77777777" w:rsidTr="00C06A56">
        <w:trPr>
          <w:trHeight w:val="488"/>
        </w:trPr>
        <w:tc>
          <w:tcPr>
            <w:tcW w:w="986" w:type="pct"/>
            <w:vAlign w:val="center"/>
          </w:tcPr>
          <w:p w14:paraId="37AD4EDA" w14:textId="77777777" w:rsidR="00190AD8" w:rsidRPr="00DF2934" w:rsidRDefault="00190AD8" w:rsidP="00C06A56">
            <w:pPr>
              <w:rPr>
                <w:rFonts w:ascii="Calibri" w:hAnsi="Calibri"/>
                <w:b/>
                <w:szCs w:val="16"/>
              </w:rPr>
            </w:pPr>
            <w:r>
              <w:rPr>
                <w:rFonts w:ascii="Calibri" w:hAnsi="Calibri"/>
                <w:b/>
                <w:szCs w:val="16"/>
              </w:rPr>
              <w:t>6. Personal Learning &amp; Development</w:t>
            </w:r>
          </w:p>
        </w:tc>
        <w:tc>
          <w:tcPr>
            <w:tcW w:w="250" w:type="pct"/>
          </w:tcPr>
          <w:p w14:paraId="0EB6DD10" w14:textId="77777777" w:rsidR="00190AD8" w:rsidRPr="00F61A20" w:rsidRDefault="00190AD8" w:rsidP="00C06A56">
            <w:pPr>
              <w:rPr>
                <w:rFonts w:ascii="Calibri" w:hAnsi="Calibri"/>
                <w:sz w:val="18"/>
              </w:rPr>
            </w:pPr>
          </w:p>
        </w:tc>
        <w:tc>
          <w:tcPr>
            <w:tcW w:w="250" w:type="pct"/>
          </w:tcPr>
          <w:p w14:paraId="184B5674" w14:textId="77777777" w:rsidR="00190AD8" w:rsidRPr="00F61A20" w:rsidRDefault="00190AD8" w:rsidP="00C06A56">
            <w:pPr>
              <w:rPr>
                <w:rFonts w:ascii="Calibri" w:hAnsi="Calibri"/>
                <w:sz w:val="18"/>
              </w:rPr>
            </w:pPr>
          </w:p>
        </w:tc>
        <w:tc>
          <w:tcPr>
            <w:tcW w:w="234" w:type="pct"/>
          </w:tcPr>
          <w:p w14:paraId="1D4056FE"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48560040"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26547703"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116666D0" w14:textId="77777777" w:rsidR="00190AD8" w:rsidRPr="00F61A20" w:rsidRDefault="00190AD8" w:rsidP="00C06A56">
            <w:pPr>
              <w:rPr>
                <w:rFonts w:ascii="Calibri" w:hAnsi="Calibri"/>
                <w:b/>
                <w:sz w:val="18"/>
              </w:rPr>
            </w:pPr>
          </w:p>
        </w:tc>
        <w:tc>
          <w:tcPr>
            <w:tcW w:w="245" w:type="pct"/>
            <w:tcBorders>
              <w:left w:val="single" w:sz="4" w:space="0" w:color="auto"/>
            </w:tcBorders>
          </w:tcPr>
          <w:p w14:paraId="2083004C" w14:textId="77777777" w:rsidR="00190AD8" w:rsidRPr="00F61A20" w:rsidRDefault="00190AD8" w:rsidP="00C06A56">
            <w:pPr>
              <w:rPr>
                <w:rFonts w:ascii="Calibri" w:hAnsi="Calibri"/>
                <w:b/>
                <w:sz w:val="18"/>
              </w:rPr>
            </w:pPr>
          </w:p>
        </w:tc>
        <w:tc>
          <w:tcPr>
            <w:tcW w:w="268" w:type="pct"/>
          </w:tcPr>
          <w:p w14:paraId="5CAF2911" w14:textId="77777777" w:rsidR="00190AD8" w:rsidRPr="00F61A20" w:rsidRDefault="00190AD8" w:rsidP="00C06A56">
            <w:pPr>
              <w:rPr>
                <w:rFonts w:ascii="Calibri" w:hAnsi="Calibri"/>
                <w:b/>
                <w:sz w:val="18"/>
              </w:rPr>
            </w:pPr>
          </w:p>
        </w:tc>
        <w:tc>
          <w:tcPr>
            <w:tcW w:w="249" w:type="pct"/>
          </w:tcPr>
          <w:p w14:paraId="46C759A0" w14:textId="77777777" w:rsidR="00190AD8" w:rsidRPr="00F61A20" w:rsidRDefault="00190AD8" w:rsidP="00C06A56">
            <w:pPr>
              <w:rPr>
                <w:rFonts w:ascii="Calibri" w:hAnsi="Calibri"/>
                <w:b/>
                <w:sz w:val="18"/>
              </w:rPr>
            </w:pPr>
          </w:p>
        </w:tc>
        <w:tc>
          <w:tcPr>
            <w:tcW w:w="251" w:type="pct"/>
          </w:tcPr>
          <w:p w14:paraId="68C630E7" w14:textId="77777777" w:rsidR="00190AD8" w:rsidRPr="00F61A20" w:rsidRDefault="00190AD8" w:rsidP="00C06A56">
            <w:pPr>
              <w:rPr>
                <w:rFonts w:ascii="Calibri" w:hAnsi="Calibri"/>
                <w:b/>
                <w:sz w:val="18"/>
              </w:rPr>
            </w:pPr>
          </w:p>
        </w:tc>
        <w:tc>
          <w:tcPr>
            <w:tcW w:w="249" w:type="pct"/>
          </w:tcPr>
          <w:p w14:paraId="164F0FB2" w14:textId="77777777" w:rsidR="00190AD8" w:rsidRPr="00F61A20" w:rsidRDefault="00190AD8" w:rsidP="00C06A56">
            <w:pPr>
              <w:rPr>
                <w:rFonts w:ascii="Calibri" w:hAnsi="Calibri"/>
                <w:b/>
                <w:sz w:val="18"/>
              </w:rPr>
            </w:pPr>
          </w:p>
        </w:tc>
        <w:tc>
          <w:tcPr>
            <w:tcW w:w="249" w:type="pct"/>
          </w:tcPr>
          <w:p w14:paraId="7219EA37" w14:textId="77777777" w:rsidR="00190AD8" w:rsidRPr="00F61A20" w:rsidRDefault="00190AD8" w:rsidP="00C06A56">
            <w:pPr>
              <w:rPr>
                <w:rFonts w:ascii="Calibri" w:hAnsi="Calibri"/>
                <w:b/>
                <w:sz w:val="18"/>
              </w:rPr>
            </w:pPr>
          </w:p>
        </w:tc>
        <w:tc>
          <w:tcPr>
            <w:tcW w:w="267" w:type="pct"/>
          </w:tcPr>
          <w:p w14:paraId="673B35EA" w14:textId="77777777" w:rsidR="00190AD8" w:rsidRPr="00F61A20" w:rsidRDefault="00190AD8" w:rsidP="00C06A56">
            <w:pPr>
              <w:rPr>
                <w:rFonts w:ascii="Calibri" w:hAnsi="Calibri"/>
                <w:b/>
                <w:sz w:val="18"/>
              </w:rPr>
            </w:pPr>
          </w:p>
        </w:tc>
        <w:tc>
          <w:tcPr>
            <w:tcW w:w="235" w:type="pct"/>
          </w:tcPr>
          <w:p w14:paraId="65904E9D" w14:textId="77777777" w:rsidR="00190AD8" w:rsidRPr="00F61A20" w:rsidRDefault="00190AD8" w:rsidP="00C06A56">
            <w:pPr>
              <w:jc w:val="center"/>
              <w:rPr>
                <w:rFonts w:ascii="Calibri" w:hAnsi="Calibri"/>
                <w:b/>
                <w:sz w:val="18"/>
              </w:rPr>
            </w:pPr>
          </w:p>
        </w:tc>
        <w:tc>
          <w:tcPr>
            <w:tcW w:w="249" w:type="pct"/>
          </w:tcPr>
          <w:p w14:paraId="6C24B97F" w14:textId="77777777" w:rsidR="00190AD8" w:rsidRPr="00F61A20" w:rsidRDefault="00190AD8" w:rsidP="00C06A56">
            <w:pPr>
              <w:jc w:val="center"/>
              <w:rPr>
                <w:rFonts w:ascii="Calibri" w:hAnsi="Calibri"/>
                <w:b/>
                <w:sz w:val="18"/>
              </w:rPr>
            </w:pPr>
          </w:p>
        </w:tc>
        <w:tc>
          <w:tcPr>
            <w:tcW w:w="252" w:type="pct"/>
          </w:tcPr>
          <w:p w14:paraId="57ED1C85" w14:textId="77777777" w:rsidR="00190AD8" w:rsidRPr="00F61A20" w:rsidRDefault="00190AD8" w:rsidP="00C06A56">
            <w:pPr>
              <w:jc w:val="center"/>
              <w:rPr>
                <w:rFonts w:ascii="Calibri" w:hAnsi="Calibri"/>
                <w:b/>
                <w:sz w:val="18"/>
              </w:rPr>
            </w:pPr>
          </w:p>
        </w:tc>
      </w:tr>
      <w:tr w:rsidR="00190AD8" w:rsidRPr="00CC0370" w14:paraId="2602BA74" w14:textId="77777777" w:rsidTr="00C06A56">
        <w:trPr>
          <w:trHeight w:val="489"/>
        </w:trPr>
        <w:tc>
          <w:tcPr>
            <w:tcW w:w="986" w:type="pct"/>
            <w:vAlign w:val="center"/>
          </w:tcPr>
          <w:p w14:paraId="4FD5A4F1" w14:textId="77777777" w:rsidR="00190AD8" w:rsidRPr="00DF2934" w:rsidRDefault="00190AD8" w:rsidP="00C06A56">
            <w:pPr>
              <w:rPr>
                <w:rFonts w:ascii="Calibri" w:hAnsi="Calibri"/>
                <w:b/>
                <w:szCs w:val="16"/>
              </w:rPr>
            </w:pPr>
            <w:r>
              <w:rPr>
                <w:rFonts w:ascii="Calibri" w:hAnsi="Calibri"/>
                <w:b/>
                <w:szCs w:val="16"/>
              </w:rPr>
              <w:t>7. Professional Practice</w:t>
            </w:r>
          </w:p>
        </w:tc>
        <w:tc>
          <w:tcPr>
            <w:tcW w:w="250" w:type="pct"/>
          </w:tcPr>
          <w:p w14:paraId="52259761" w14:textId="77777777" w:rsidR="00190AD8" w:rsidRPr="00F61A20" w:rsidRDefault="00190AD8" w:rsidP="00C06A56">
            <w:pPr>
              <w:rPr>
                <w:rFonts w:ascii="Calibri" w:hAnsi="Calibri"/>
                <w:sz w:val="18"/>
              </w:rPr>
            </w:pPr>
          </w:p>
        </w:tc>
        <w:tc>
          <w:tcPr>
            <w:tcW w:w="250" w:type="pct"/>
          </w:tcPr>
          <w:p w14:paraId="072D3850" w14:textId="77777777" w:rsidR="00190AD8" w:rsidRPr="00F61A20" w:rsidRDefault="00190AD8" w:rsidP="00C06A56">
            <w:pPr>
              <w:rPr>
                <w:rFonts w:ascii="Calibri" w:hAnsi="Calibri"/>
                <w:sz w:val="18"/>
              </w:rPr>
            </w:pPr>
          </w:p>
        </w:tc>
        <w:tc>
          <w:tcPr>
            <w:tcW w:w="234" w:type="pct"/>
          </w:tcPr>
          <w:p w14:paraId="6CD600E5"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68ED34FE"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6F16F26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5D419D" w14:textId="77777777" w:rsidR="00190AD8" w:rsidRPr="00F61A20" w:rsidRDefault="00190AD8" w:rsidP="00C06A56">
            <w:pPr>
              <w:rPr>
                <w:rFonts w:ascii="Calibri" w:hAnsi="Calibri"/>
                <w:b/>
                <w:sz w:val="18"/>
              </w:rPr>
            </w:pPr>
          </w:p>
        </w:tc>
        <w:tc>
          <w:tcPr>
            <w:tcW w:w="245" w:type="pct"/>
            <w:tcBorders>
              <w:left w:val="single" w:sz="4" w:space="0" w:color="auto"/>
            </w:tcBorders>
          </w:tcPr>
          <w:p w14:paraId="3AAAFDE0" w14:textId="77777777" w:rsidR="00190AD8" w:rsidRPr="00F61A20" w:rsidRDefault="00190AD8" w:rsidP="00C06A56">
            <w:pPr>
              <w:rPr>
                <w:rFonts w:ascii="Calibri" w:hAnsi="Calibri"/>
                <w:b/>
                <w:sz w:val="18"/>
              </w:rPr>
            </w:pPr>
          </w:p>
        </w:tc>
        <w:tc>
          <w:tcPr>
            <w:tcW w:w="268" w:type="pct"/>
          </w:tcPr>
          <w:p w14:paraId="4CDA4C0C" w14:textId="77777777" w:rsidR="00190AD8" w:rsidRPr="00F61A20" w:rsidRDefault="00190AD8" w:rsidP="00C06A56">
            <w:pPr>
              <w:rPr>
                <w:rFonts w:ascii="Calibri" w:hAnsi="Calibri"/>
                <w:b/>
                <w:sz w:val="18"/>
              </w:rPr>
            </w:pPr>
          </w:p>
        </w:tc>
        <w:tc>
          <w:tcPr>
            <w:tcW w:w="249" w:type="pct"/>
          </w:tcPr>
          <w:p w14:paraId="6DA441BF" w14:textId="77777777" w:rsidR="00190AD8" w:rsidRPr="00F61A20" w:rsidRDefault="00190AD8" w:rsidP="00C06A56">
            <w:pPr>
              <w:rPr>
                <w:rFonts w:ascii="Calibri" w:hAnsi="Calibri"/>
                <w:b/>
                <w:sz w:val="18"/>
              </w:rPr>
            </w:pPr>
          </w:p>
        </w:tc>
        <w:tc>
          <w:tcPr>
            <w:tcW w:w="251" w:type="pct"/>
          </w:tcPr>
          <w:p w14:paraId="517B30F9" w14:textId="77777777" w:rsidR="00190AD8" w:rsidRPr="00F61A20" w:rsidRDefault="00190AD8" w:rsidP="00C06A56">
            <w:pPr>
              <w:rPr>
                <w:rFonts w:ascii="Calibri" w:hAnsi="Calibri"/>
                <w:b/>
                <w:sz w:val="18"/>
              </w:rPr>
            </w:pPr>
          </w:p>
        </w:tc>
        <w:tc>
          <w:tcPr>
            <w:tcW w:w="249" w:type="pct"/>
          </w:tcPr>
          <w:p w14:paraId="7E12B292" w14:textId="77777777" w:rsidR="00190AD8" w:rsidRPr="00F61A20" w:rsidRDefault="00190AD8" w:rsidP="00C06A56">
            <w:pPr>
              <w:rPr>
                <w:rFonts w:ascii="Calibri" w:hAnsi="Calibri"/>
                <w:b/>
                <w:sz w:val="18"/>
              </w:rPr>
            </w:pPr>
          </w:p>
        </w:tc>
        <w:tc>
          <w:tcPr>
            <w:tcW w:w="249" w:type="pct"/>
          </w:tcPr>
          <w:p w14:paraId="2E597D62" w14:textId="77777777" w:rsidR="00190AD8" w:rsidRPr="00F61A20" w:rsidRDefault="00190AD8" w:rsidP="00C06A56">
            <w:pPr>
              <w:rPr>
                <w:rFonts w:ascii="Calibri" w:hAnsi="Calibri"/>
                <w:b/>
                <w:sz w:val="18"/>
              </w:rPr>
            </w:pPr>
          </w:p>
        </w:tc>
        <w:tc>
          <w:tcPr>
            <w:tcW w:w="267" w:type="pct"/>
          </w:tcPr>
          <w:p w14:paraId="3A2BD345" w14:textId="77777777" w:rsidR="00190AD8" w:rsidRPr="00F61A20" w:rsidRDefault="00190AD8" w:rsidP="00C06A56">
            <w:pPr>
              <w:rPr>
                <w:rFonts w:ascii="Calibri" w:hAnsi="Calibri"/>
                <w:b/>
                <w:sz w:val="18"/>
              </w:rPr>
            </w:pPr>
          </w:p>
        </w:tc>
        <w:tc>
          <w:tcPr>
            <w:tcW w:w="235" w:type="pct"/>
          </w:tcPr>
          <w:p w14:paraId="3E54E086" w14:textId="77777777" w:rsidR="00190AD8" w:rsidRPr="00F61A20" w:rsidRDefault="00190AD8" w:rsidP="00C06A56">
            <w:pPr>
              <w:jc w:val="center"/>
              <w:rPr>
                <w:rFonts w:ascii="Calibri" w:hAnsi="Calibri"/>
                <w:b/>
                <w:sz w:val="18"/>
              </w:rPr>
            </w:pPr>
          </w:p>
        </w:tc>
        <w:tc>
          <w:tcPr>
            <w:tcW w:w="249" w:type="pct"/>
          </w:tcPr>
          <w:p w14:paraId="59364214" w14:textId="77777777" w:rsidR="00190AD8" w:rsidRPr="00F61A20" w:rsidRDefault="00190AD8" w:rsidP="00C06A56">
            <w:pPr>
              <w:jc w:val="center"/>
              <w:rPr>
                <w:rFonts w:ascii="Calibri" w:hAnsi="Calibri"/>
                <w:b/>
                <w:sz w:val="18"/>
              </w:rPr>
            </w:pPr>
          </w:p>
        </w:tc>
        <w:tc>
          <w:tcPr>
            <w:tcW w:w="252" w:type="pct"/>
          </w:tcPr>
          <w:p w14:paraId="1191EB76" w14:textId="77777777" w:rsidR="00190AD8" w:rsidRPr="00F61A20" w:rsidRDefault="00190AD8" w:rsidP="00C06A56">
            <w:pPr>
              <w:jc w:val="center"/>
              <w:rPr>
                <w:rFonts w:ascii="Calibri" w:hAnsi="Calibri"/>
                <w:b/>
                <w:sz w:val="18"/>
              </w:rPr>
            </w:pPr>
          </w:p>
        </w:tc>
      </w:tr>
    </w:tbl>
    <w:p w14:paraId="51B7AA8A" w14:textId="77777777" w:rsidR="00190AD8" w:rsidRPr="002912FB" w:rsidRDefault="00190AD8" w:rsidP="00190AD8">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190AD8" w:rsidRPr="0082263E" w14:paraId="0762EFAB" w14:textId="77777777" w:rsidTr="00C06A56">
        <w:trPr>
          <w:trHeight w:val="75"/>
        </w:trPr>
        <w:tc>
          <w:tcPr>
            <w:tcW w:w="10598" w:type="dxa"/>
            <w:gridSpan w:val="4"/>
            <w:shd w:val="clear" w:color="auto" w:fill="D9D9D9" w:themeFill="background1" w:themeFillShade="D9"/>
          </w:tcPr>
          <w:p w14:paraId="0E164508"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190AD8" w:rsidRPr="00971172" w14:paraId="23AADB4D" w14:textId="77777777" w:rsidTr="00C06A56">
        <w:trPr>
          <w:trHeight w:val="1442"/>
        </w:trPr>
        <w:tc>
          <w:tcPr>
            <w:tcW w:w="10598" w:type="dxa"/>
            <w:gridSpan w:val="4"/>
          </w:tcPr>
          <w:p w14:paraId="79912997" w14:textId="77777777" w:rsidR="00190AD8" w:rsidRDefault="00190AD8" w:rsidP="00C06A56">
            <w:pPr>
              <w:pStyle w:val="BulletedList"/>
              <w:numPr>
                <w:ilvl w:val="0"/>
                <w:numId w:val="0"/>
              </w:numPr>
              <w:rPr>
                <w:rFonts w:ascii="Calibri" w:hAnsi="Calibri"/>
                <w:sz w:val="20"/>
                <w:szCs w:val="20"/>
              </w:rPr>
            </w:pPr>
          </w:p>
          <w:p w14:paraId="50F58815" w14:textId="77777777" w:rsidR="00190AD8" w:rsidRDefault="00190AD8" w:rsidP="00C06A56">
            <w:pPr>
              <w:pStyle w:val="BulletedList"/>
              <w:numPr>
                <w:ilvl w:val="0"/>
                <w:numId w:val="0"/>
              </w:numPr>
              <w:rPr>
                <w:rFonts w:ascii="Calibri" w:hAnsi="Calibri"/>
                <w:sz w:val="20"/>
                <w:szCs w:val="20"/>
              </w:rPr>
            </w:pPr>
          </w:p>
          <w:p w14:paraId="76725BC7" w14:textId="77777777" w:rsidR="00190AD8" w:rsidRDefault="00190AD8" w:rsidP="00C06A56">
            <w:pPr>
              <w:pStyle w:val="BulletedList"/>
              <w:numPr>
                <w:ilvl w:val="0"/>
                <w:numId w:val="0"/>
              </w:numPr>
              <w:rPr>
                <w:rFonts w:ascii="Calibri" w:hAnsi="Calibri"/>
                <w:sz w:val="20"/>
                <w:szCs w:val="20"/>
              </w:rPr>
            </w:pPr>
          </w:p>
          <w:p w14:paraId="1C37CC71" w14:textId="77777777" w:rsidR="00190AD8" w:rsidRPr="00CE0319" w:rsidRDefault="00190AD8" w:rsidP="00C06A56">
            <w:pPr>
              <w:pStyle w:val="BulletedList"/>
              <w:numPr>
                <w:ilvl w:val="0"/>
                <w:numId w:val="0"/>
              </w:numPr>
              <w:rPr>
                <w:rFonts w:ascii="Calibri" w:hAnsi="Calibri"/>
                <w:sz w:val="20"/>
                <w:szCs w:val="20"/>
              </w:rPr>
            </w:pPr>
          </w:p>
        </w:tc>
      </w:tr>
      <w:tr w:rsidR="00190AD8" w:rsidRPr="0082263E" w14:paraId="18E5A5E3" w14:textId="77777777" w:rsidTr="00C06A56">
        <w:trPr>
          <w:trHeight w:val="75"/>
        </w:trPr>
        <w:tc>
          <w:tcPr>
            <w:tcW w:w="10598" w:type="dxa"/>
            <w:gridSpan w:val="4"/>
            <w:shd w:val="clear" w:color="auto" w:fill="D9D9D9" w:themeFill="background1" w:themeFillShade="D9"/>
          </w:tcPr>
          <w:p w14:paraId="6CABE10D"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190AD8" w:rsidRPr="00971172" w14:paraId="7861B151" w14:textId="77777777" w:rsidTr="00C06A56">
        <w:trPr>
          <w:trHeight w:val="1456"/>
        </w:trPr>
        <w:tc>
          <w:tcPr>
            <w:tcW w:w="10598" w:type="dxa"/>
            <w:gridSpan w:val="4"/>
          </w:tcPr>
          <w:p w14:paraId="3D19BA2D" w14:textId="77777777" w:rsidR="00190AD8" w:rsidRDefault="00190AD8" w:rsidP="00C06A56">
            <w:pPr>
              <w:pStyle w:val="BulletedList"/>
              <w:numPr>
                <w:ilvl w:val="0"/>
                <w:numId w:val="0"/>
              </w:numPr>
              <w:rPr>
                <w:rFonts w:ascii="Calibri" w:hAnsi="Calibri"/>
                <w:sz w:val="20"/>
                <w:szCs w:val="20"/>
              </w:rPr>
            </w:pPr>
          </w:p>
          <w:p w14:paraId="1F08197B" w14:textId="77777777" w:rsidR="00190AD8" w:rsidRDefault="00190AD8" w:rsidP="00C06A56">
            <w:pPr>
              <w:pStyle w:val="BulletedList"/>
              <w:numPr>
                <w:ilvl w:val="0"/>
                <w:numId w:val="0"/>
              </w:numPr>
              <w:rPr>
                <w:rFonts w:ascii="Calibri" w:hAnsi="Calibri"/>
                <w:sz w:val="20"/>
                <w:szCs w:val="20"/>
              </w:rPr>
            </w:pPr>
          </w:p>
          <w:p w14:paraId="14C641F4" w14:textId="77777777" w:rsidR="00190AD8" w:rsidRDefault="00190AD8" w:rsidP="00C06A56">
            <w:pPr>
              <w:pStyle w:val="BulletedList"/>
              <w:numPr>
                <w:ilvl w:val="0"/>
                <w:numId w:val="0"/>
              </w:numPr>
              <w:rPr>
                <w:rFonts w:ascii="Calibri" w:hAnsi="Calibri"/>
                <w:sz w:val="20"/>
                <w:szCs w:val="20"/>
              </w:rPr>
            </w:pPr>
          </w:p>
          <w:p w14:paraId="14DCDEF2" w14:textId="77777777" w:rsidR="00190AD8" w:rsidRPr="00CE0319" w:rsidRDefault="00190AD8" w:rsidP="00C06A56">
            <w:pPr>
              <w:pStyle w:val="BulletedList"/>
              <w:numPr>
                <w:ilvl w:val="0"/>
                <w:numId w:val="0"/>
              </w:numPr>
              <w:rPr>
                <w:rFonts w:ascii="Calibri" w:hAnsi="Calibri"/>
                <w:sz w:val="20"/>
                <w:szCs w:val="20"/>
              </w:rPr>
            </w:pPr>
          </w:p>
        </w:tc>
      </w:tr>
      <w:tr w:rsidR="00190AD8" w:rsidRPr="00971172" w14:paraId="17899FB3" w14:textId="77777777" w:rsidTr="00C06A56">
        <w:trPr>
          <w:trHeight w:hRule="exact" w:val="442"/>
        </w:trPr>
        <w:tc>
          <w:tcPr>
            <w:tcW w:w="2235" w:type="dxa"/>
            <w:shd w:val="clear" w:color="auto" w:fill="D9D9D9" w:themeFill="background1" w:themeFillShade="D9"/>
          </w:tcPr>
          <w:p w14:paraId="56DC7499" w14:textId="77777777" w:rsidR="00190AD8" w:rsidRPr="00CE0319" w:rsidRDefault="00190AD8" w:rsidP="00C06A56">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6271FB4E" w14:textId="77777777" w:rsidR="00190AD8" w:rsidRPr="00CE0319" w:rsidRDefault="00190AD8" w:rsidP="00C06A56">
            <w:pPr>
              <w:pStyle w:val="BulletedList"/>
              <w:numPr>
                <w:ilvl w:val="0"/>
                <w:numId w:val="0"/>
              </w:numPr>
              <w:rPr>
                <w:rFonts w:ascii="Calibri" w:hAnsi="Calibri"/>
                <w:sz w:val="20"/>
                <w:szCs w:val="20"/>
              </w:rPr>
            </w:pPr>
          </w:p>
        </w:tc>
        <w:tc>
          <w:tcPr>
            <w:tcW w:w="851" w:type="dxa"/>
            <w:shd w:val="clear" w:color="auto" w:fill="D9D9D9" w:themeFill="background1" w:themeFillShade="D9"/>
          </w:tcPr>
          <w:p w14:paraId="49C2C47D" w14:textId="77777777" w:rsidR="00190AD8" w:rsidRPr="00CE0319" w:rsidRDefault="00190AD8" w:rsidP="00C06A56">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4FF8D17E" w14:textId="77777777" w:rsidR="00190AD8" w:rsidRPr="00CE0319" w:rsidRDefault="00190AD8" w:rsidP="00C06A56">
            <w:pPr>
              <w:pStyle w:val="BulletedList"/>
              <w:numPr>
                <w:ilvl w:val="0"/>
                <w:numId w:val="0"/>
              </w:numPr>
              <w:rPr>
                <w:rFonts w:ascii="Calibri" w:hAnsi="Calibri"/>
                <w:sz w:val="20"/>
                <w:szCs w:val="20"/>
              </w:rPr>
            </w:pPr>
          </w:p>
        </w:tc>
      </w:tr>
    </w:tbl>
    <w:p w14:paraId="15C0501A" w14:textId="77777777" w:rsidR="00190AD8" w:rsidRDefault="00190AD8" w:rsidP="00190AD8">
      <w:pPr>
        <w:rPr>
          <w:rFonts w:ascii="Calibri" w:hAnsi="Calibri"/>
        </w:rPr>
      </w:pPr>
    </w:p>
    <w:p w14:paraId="0DCDA028" w14:textId="77777777" w:rsidR="00190AD8" w:rsidRDefault="00190AD8" w:rsidP="00190AD8">
      <w:pPr>
        <w:rPr>
          <w:rFonts w:ascii="Calibri" w:hAnsi="Calibri"/>
        </w:rPr>
        <w:sectPr w:rsidR="00190AD8" w:rsidSect="00DE7897">
          <w:footerReference w:type="first" r:id="rId12"/>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6"/>
        <w:gridCol w:w="1092"/>
        <w:gridCol w:w="1186"/>
        <w:gridCol w:w="1190"/>
        <w:gridCol w:w="1343"/>
        <w:gridCol w:w="1113"/>
        <w:gridCol w:w="1251"/>
        <w:gridCol w:w="1426"/>
      </w:tblGrid>
      <w:tr w:rsidR="00190AD8" w:rsidRPr="00FA7D57" w14:paraId="3FEA04F7" w14:textId="77777777" w:rsidTr="00C06A56">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2485E68A" w14:textId="77777777" w:rsidR="00190AD8" w:rsidRPr="00FA7D57" w:rsidRDefault="00190AD8" w:rsidP="00C06A56">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190AD8" w:rsidRPr="00FA7D57" w14:paraId="52FDE9EA" w14:textId="77777777" w:rsidTr="00C06A56">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0FCD407D" w14:textId="77777777" w:rsidR="00190AD8" w:rsidRPr="00FA7D57" w:rsidRDefault="00190AD8" w:rsidP="00C06A56">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502FBD32"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527A136F"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30487539"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6C5D4C3"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E801A80"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857C4A"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190AD8" w:rsidRPr="00FA7D57" w14:paraId="678B9823" w14:textId="77777777" w:rsidTr="00C06A56">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72039756" w14:textId="77777777" w:rsidR="00190AD8" w:rsidRPr="00FA7D57" w:rsidRDefault="00190AD8" w:rsidP="00C06A56">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ED1BC9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3C1079"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5E50A6DB"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E028A"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43FF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C26229E"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5E0B0354"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80-100%</w:t>
            </w:r>
          </w:p>
        </w:tc>
      </w:tr>
      <w:tr w:rsidR="00190AD8" w:rsidRPr="0058717F" w14:paraId="495EBE89" w14:textId="77777777" w:rsidTr="00C06A56">
        <w:tc>
          <w:tcPr>
            <w:tcW w:w="888" w:type="pct"/>
            <w:tcBorders>
              <w:top w:val="single" w:sz="4" w:space="0" w:color="auto"/>
              <w:left w:val="single" w:sz="4" w:space="0" w:color="auto"/>
              <w:bottom w:val="single" w:sz="4" w:space="0" w:color="auto"/>
              <w:right w:val="single" w:sz="4" w:space="0" w:color="auto"/>
            </w:tcBorders>
          </w:tcPr>
          <w:p w14:paraId="715862C2"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1. Research &amp; Analysis</w:t>
            </w:r>
          </w:p>
          <w:p w14:paraId="66D1A9D4"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46D25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3A52BF8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138A0D3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228A2E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5BFF830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7452024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092E1EC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190AD8" w:rsidRPr="0058717F" w14:paraId="504EA770" w14:textId="77777777" w:rsidTr="00C06A56">
        <w:tc>
          <w:tcPr>
            <w:tcW w:w="888" w:type="pct"/>
            <w:tcBorders>
              <w:top w:val="single" w:sz="4" w:space="0" w:color="auto"/>
              <w:left w:val="single" w:sz="4" w:space="0" w:color="auto"/>
              <w:bottom w:val="single" w:sz="4" w:space="0" w:color="auto"/>
              <w:right w:val="single" w:sz="4" w:space="0" w:color="auto"/>
            </w:tcBorders>
          </w:tcPr>
          <w:p w14:paraId="52C0613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2. Development</w:t>
            </w:r>
          </w:p>
          <w:p w14:paraId="395F4856"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1766E9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621E806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473126B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43A6396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5AF4195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617D66B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22DB40B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190AD8" w:rsidRPr="0058717F" w14:paraId="346E0216" w14:textId="77777777" w:rsidTr="00C06A56">
        <w:tc>
          <w:tcPr>
            <w:tcW w:w="888" w:type="pct"/>
            <w:tcBorders>
              <w:top w:val="single" w:sz="4" w:space="0" w:color="auto"/>
              <w:left w:val="single" w:sz="4" w:space="0" w:color="auto"/>
              <w:bottom w:val="single" w:sz="4" w:space="0" w:color="auto"/>
              <w:right w:val="single" w:sz="4" w:space="0" w:color="auto"/>
            </w:tcBorders>
          </w:tcPr>
          <w:p w14:paraId="747A504C"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3. Technical Skill</w:t>
            </w:r>
          </w:p>
          <w:p w14:paraId="136760EF"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7FFE64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5D71AE9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6D4475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6609A77"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312BB7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30ADD3C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17A1C77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190AD8" w:rsidRPr="0058717F" w14:paraId="07314D87" w14:textId="77777777" w:rsidTr="00C06A56">
        <w:tc>
          <w:tcPr>
            <w:tcW w:w="888" w:type="pct"/>
            <w:tcBorders>
              <w:top w:val="single" w:sz="4" w:space="0" w:color="auto"/>
              <w:left w:val="single" w:sz="4" w:space="0" w:color="auto"/>
              <w:bottom w:val="single" w:sz="4" w:space="0" w:color="auto"/>
              <w:right w:val="single" w:sz="4" w:space="0" w:color="auto"/>
            </w:tcBorders>
          </w:tcPr>
          <w:p w14:paraId="7B52E85F"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4. Subject Knowledge</w:t>
            </w:r>
          </w:p>
          <w:p w14:paraId="36A9714F"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6CB3A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6E34B9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77CBA6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5AC564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61B1659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D938FD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103506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190AD8" w:rsidRPr="0058717F" w14:paraId="1345DCCD" w14:textId="77777777" w:rsidTr="00C06A56">
        <w:tc>
          <w:tcPr>
            <w:tcW w:w="888" w:type="pct"/>
            <w:tcBorders>
              <w:top w:val="single" w:sz="4" w:space="0" w:color="auto"/>
              <w:left w:val="single" w:sz="4" w:space="0" w:color="auto"/>
              <w:bottom w:val="single" w:sz="4" w:space="0" w:color="auto"/>
              <w:right w:val="single" w:sz="4" w:space="0" w:color="auto"/>
            </w:tcBorders>
          </w:tcPr>
          <w:p w14:paraId="0977E50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5. Presentation &amp; Communication</w:t>
            </w:r>
          </w:p>
          <w:p w14:paraId="579ACF41"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690DDEE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542D528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69C3121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7B9A573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6B10EF2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03B2EBD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020EF7D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190AD8" w:rsidRPr="0058717F" w14:paraId="7A2DBEB4" w14:textId="77777777" w:rsidTr="00C06A56">
        <w:tc>
          <w:tcPr>
            <w:tcW w:w="888" w:type="pct"/>
            <w:tcBorders>
              <w:top w:val="single" w:sz="4" w:space="0" w:color="auto"/>
              <w:left w:val="single" w:sz="4" w:space="0" w:color="auto"/>
              <w:bottom w:val="single" w:sz="4" w:space="0" w:color="auto"/>
              <w:right w:val="single" w:sz="4" w:space="0" w:color="auto"/>
            </w:tcBorders>
          </w:tcPr>
          <w:p w14:paraId="7A347013"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48BC844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032CAAD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63A288F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6D6C5E0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7160AA5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4734CB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653714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190AD8" w:rsidRPr="0058717F" w14:paraId="408FF447" w14:textId="77777777" w:rsidTr="00C06A56">
        <w:trPr>
          <w:trHeight w:val="1448"/>
        </w:trPr>
        <w:tc>
          <w:tcPr>
            <w:tcW w:w="888" w:type="pct"/>
            <w:tcBorders>
              <w:top w:val="single" w:sz="4" w:space="0" w:color="auto"/>
              <w:left w:val="single" w:sz="4" w:space="0" w:color="auto"/>
              <w:bottom w:val="single" w:sz="4" w:space="0" w:color="auto"/>
              <w:right w:val="single" w:sz="4" w:space="0" w:color="auto"/>
            </w:tcBorders>
          </w:tcPr>
          <w:p w14:paraId="47FA00CB"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5CFD39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79A2F15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7B1166B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659DE7F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5D91A8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24DC0D3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28F455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6D9B2992" w14:textId="77777777" w:rsidR="00190AD8" w:rsidRPr="003565DA" w:rsidRDefault="00190AD8" w:rsidP="00190AD8"/>
    <w:p w14:paraId="25524109" w14:textId="77777777" w:rsidR="00AF120D" w:rsidRPr="00B0757A" w:rsidRDefault="00AF120D">
      <w:pPr>
        <w:rPr>
          <w:sz w:val="22"/>
          <w:szCs w:val="22"/>
        </w:rPr>
      </w:pPr>
    </w:p>
    <w:sectPr w:rsidR="00AF120D" w:rsidRPr="00B0757A" w:rsidSect="00FC10A1">
      <w:footerReference w:type="first" r:id="rId13"/>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82207" w14:textId="77777777" w:rsidR="004C0B80" w:rsidRDefault="004C0B80">
      <w:r>
        <w:separator/>
      </w:r>
    </w:p>
  </w:endnote>
  <w:endnote w:type="continuationSeparator" w:id="0">
    <w:p w14:paraId="4E76BAF4" w14:textId="77777777" w:rsidR="004C0B80" w:rsidRDefault="004C0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AA955" w14:textId="77777777" w:rsidR="00190AD8" w:rsidRPr="006122EE" w:rsidRDefault="00190AD8" w:rsidP="00007988">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7A5EFEF0" w14:textId="77777777" w:rsidR="00190AD8" w:rsidRPr="00FE6BAE" w:rsidRDefault="00190AD8" w:rsidP="00007988">
    <w:pPr>
      <w:pStyle w:val="Footer"/>
    </w:pPr>
  </w:p>
  <w:p w14:paraId="29672DF5" w14:textId="77777777" w:rsidR="00190AD8" w:rsidRDefault="00190AD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132413" w:rsidRPr="00FE6BAE" w:rsidRDefault="00132413"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0D630" w14:textId="77777777" w:rsidR="004C0B80" w:rsidRDefault="004C0B80">
      <w:r>
        <w:separator/>
      </w:r>
    </w:p>
  </w:footnote>
  <w:footnote w:type="continuationSeparator" w:id="0">
    <w:p w14:paraId="1D5DA609" w14:textId="77777777" w:rsidR="004C0B80" w:rsidRDefault="004C0B8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3">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B576C36"/>
    <w:multiLevelType w:val="hybridMultilevel"/>
    <w:tmpl w:val="605C3BF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90C23E7"/>
    <w:multiLevelType w:val="hybridMultilevel"/>
    <w:tmpl w:val="CAD2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0"/>
  </w:num>
  <w:num w:numId="4">
    <w:abstractNumId w:val="16"/>
  </w:num>
  <w:num w:numId="5">
    <w:abstractNumId w:val="11"/>
  </w:num>
  <w:num w:numId="6">
    <w:abstractNumId w:val="4"/>
  </w:num>
  <w:num w:numId="7">
    <w:abstractNumId w:val="2"/>
  </w:num>
  <w:num w:numId="8">
    <w:abstractNumId w:val="33"/>
  </w:num>
  <w:num w:numId="9">
    <w:abstractNumId w:val="15"/>
  </w:num>
  <w:num w:numId="10">
    <w:abstractNumId w:val="21"/>
  </w:num>
  <w:num w:numId="11">
    <w:abstractNumId w:val="20"/>
  </w:num>
  <w:num w:numId="12">
    <w:abstractNumId w:val="22"/>
  </w:num>
  <w:num w:numId="13">
    <w:abstractNumId w:val="18"/>
  </w:num>
  <w:num w:numId="14">
    <w:abstractNumId w:val="7"/>
  </w:num>
  <w:num w:numId="15">
    <w:abstractNumId w:val="27"/>
  </w:num>
  <w:num w:numId="16">
    <w:abstractNumId w:val="9"/>
  </w:num>
  <w:num w:numId="17">
    <w:abstractNumId w:val="13"/>
  </w:num>
  <w:num w:numId="18">
    <w:abstractNumId w:val="23"/>
  </w:num>
  <w:num w:numId="19">
    <w:abstractNumId w:val="0"/>
  </w:num>
  <w:num w:numId="20">
    <w:abstractNumId w:val="28"/>
  </w:num>
  <w:num w:numId="21">
    <w:abstractNumId w:val="12"/>
  </w:num>
  <w:num w:numId="22">
    <w:abstractNumId w:val="8"/>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4"/>
  </w:num>
  <w:num w:numId="26">
    <w:abstractNumId w:val="5"/>
  </w:num>
  <w:num w:numId="27">
    <w:abstractNumId w:val="10"/>
  </w:num>
  <w:num w:numId="28">
    <w:abstractNumId w:val="26"/>
  </w:num>
  <w:num w:numId="29">
    <w:abstractNumId w:val="17"/>
  </w:num>
  <w:num w:numId="30">
    <w:abstractNumId w:val="25"/>
  </w:num>
  <w:num w:numId="31">
    <w:abstractNumId w:val="6"/>
  </w:num>
  <w:num w:numId="32">
    <w:abstractNumId w:val="19"/>
  </w:num>
  <w:num w:numId="33">
    <w:abstractNumId w:val="1"/>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7BB"/>
    <w:rsid w:val="0000588A"/>
    <w:rsid w:val="00007ECB"/>
    <w:rsid w:val="000119D1"/>
    <w:rsid w:val="00012854"/>
    <w:rsid w:val="000136A9"/>
    <w:rsid w:val="0002596D"/>
    <w:rsid w:val="00030B30"/>
    <w:rsid w:val="00043290"/>
    <w:rsid w:val="000641A8"/>
    <w:rsid w:val="000733FA"/>
    <w:rsid w:val="000957A5"/>
    <w:rsid w:val="00095B8C"/>
    <w:rsid w:val="000971FC"/>
    <w:rsid w:val="000A061A"/>
    <w:rsid w:val="000A2682"/>
    <w:rsid w:val="000A2A3A"/>
    <w:rsid w:val="000A492A"/>
    <w:rsid w:val="000B0730"/>
    <w:rsid w:val="000B0C9C"/>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46636"/>
    <w:rsid w:val="0015045C"/>
    <w:rsid w:val="00154487"/>
    <w:rsid w:val="0015556C"/>
    <w:rsid w:val="00155B44"/>
    <w:rsid w:val="001604D9"/>
    <w:rsid w:val="00190AD8"/>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36FF4"/>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23E0"/>
    <w:rsid w:val="003271FA"/>
    <w:rsid w:val="00340C4A"/>
    <w:rsid w:val="00341EFE"/>
    <w:rsid w:val="00341F98"/>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5782"/>
    <w:rsid w:val="00472F9F"/>
    <w:rsid w:val="004732AC"/>
    <w:rsid w:val="00475557"/>
    <w:rsid w:val="004832B0"/>
    <w:rsid w:val="00484680"/>
    <w:rsid w:val="00485729"/>
    <w:rsid w:val="004874DE"/>
    <w:rsid w:val="00491B7A"/>
    <w:rsid w:val="004A065B"/>
    <w:rsid w:val="004A32EA"/>
    <w:rsid w:val="004A4928"/>
    <w:rsid w:val="004A703A"/>
    <w:rsid w:val="004B5334"/>
    <w:rsid w:val="004B55FE"/>
    <w:rsid w:val="004B6C14"/>
    <w:rsid w:val="004C0B80"/>
    <w:rsid w:val="004C0FF0"/>
    <w:rsid w:val="004C743A"/>
    <w:rsid w:val="004D0F13"/>
    <w:rsid w:val="004E3853"/>
    <w:rsid w:val="004E513E"/>
    <w:rsid w:val="005018B7"/>
    <w:rsid w:val="0050249F"/>
    <w:rsid w:val="00513108"/>
    <w:rsid w:val="0051418E"/>
    <w:rsid w:val="00520F3C"/>
    <w:rsid w:val="00522486"/>
    <w:rsid w:val="0052351F"/>
    <w:rsid w:val="00524566"/>
    <w:rsid w:val="00525EA3"/>
    <w:rsid w:val="00530A72"/>
    <w:rsid w:val="00530BEF"/>
    <w:rsid w:val="00533E5F"/>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81208"/>
    <w:rsid w:val="006934D4"/>
    <w:rsid w:val="00695E11"/>
    <w:rsid w:val="006A6DC3"/>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2172D"/>
    <w:rsid w:val="007366DF"/>
    <w:rsid w:val="00752FDF"/>
    <w:rsid w:val="00754916"/>
    <w:rsid w:val="00757839"/>
    <w:rsid w:val="00770C81"/>
    <w:rsid w:val="007804E3"/>
    <w:rsid w:val="00790279"/>
    <w:rsid w:val="0079120A"/>
    <w:rsid w:val="00792763"/>
    <w:rsid w:val="007A12EA"/>
    <w:rsid w:val="007B1987"/>
    <w:rsid w:val="007B497E"/>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099"/>
    <w:rsid w:val="00856BED"/>
    <w:rsid w:val="00860D35"/>
    <w:rsid w:val="00865B46"/>
    <w:rsid w:val="0087012F"/>
    <w:rsid w:val="008831EA"/>
    <w:rsid w:val="008852B8"/>
    <w:rsid w:val="008928F7"/>
    <w:rsid w:val="00896134"/>
    <w:rsid w:val="00897286"/>
    <w:rsid w:val="008A030E"/>
    <w:rsid w:val="008A62BC"/>
    <w:rsid w:val="008B43E7"/>
    <w:rsid w:val="008D617B"/>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39F9"/>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2AB0"/>
    <w:rsid w:val="00C03D57"/>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37D7"/>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8276A"/>
    <w:rsid w:val="00D9187F"/>
    <w:rsid w:val="00D9780D"/>
    <w:rsid w:val="00DA26F4"/>
    <w:rsid w:val="00DB116D"/>
    <w:rsid w:val="00DD17CC"/>
    <w:rsid w:val="00DD2580"/>
    <w:rsid w:val="00DD49D4"/>
    <w:rsid w:val="00DD634F"/>
    <w:rsid w:val="00DE45E4"/>
    <w:rsid w:val="00DE7897"/>
    <w:rsid w:val="00DF2934"/>
    <w:rsid w:val="00DF4C3C"/>
    <w:rsid w:val="00E0065C"/>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3B431D1C-5CB9-41B4-BDDC-51B4FF9E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41AAB-2622-AB4B-860D-C4A6EBF7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25</TotalTime>
  <Pages>4</Pages>
  <Words>2014</Words>
  <Characters>11481</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Jenn Kirby</cp:lastModifiedBy>
  <cp:revision>12</cp:revision>
  <cp:lastPrinted>2017-06-06T11:14:00Z</cp:lastPrinted>
  <dcterms:created xsi:type="dcterms:W3CDTF">2017-09-18T10:06:00Z</dcterms:created>
  <dcterms:modified xsi:type="dcterms:W3CDTF">2018-09-05T16:35:00Z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