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5EAA0D7E" w:rsidR="00DB116D" w:rsidRPr="00A019C7" w:rsidRDefault="00265A5D" w:rsidP="00A019C7">
            <w:pPr>
              <w:rPr>
                <w:rFonts w:ascii="Arial" w:hAnsi="Arial" w:cs="Arial"/>
                <w:bCs/>
                <w:sz w:val="24"/>
                <w:szCs w:val="24"/>
              </w:rPr>
            </w:pPr>
            <w:r w:rsidRPr="002D4C87">
              <w:rPr>
                <w:spacing w:val="-5"/>
              </w:rPr>
              <w:t>Certificate of Higher Education Business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5E5A1C9" w:rsidR="008F1308" w:rsidRPr="00A019C7" w:rsidRDefault="00265A5D" w:rsidP="00E51AAC">
            <w:pPr>
              <w:spacing w:before="120" w:after="120"/>
              <w:jc w:val="both"/>
              <w:rPr>
                <w:rFonts w:ascii="Arial" w:hAnsi="Arial" w:cs="Arial"/>
                <w:bCs/>
                <w:sz w:val="24"/>
                <w:szCs w:val="24"/>
              </w:rPr>
            </w:pPr>
            <w:r>
              <w:rPr>
                <w:rFonts w:ascii="Arial" w:hAnsi="Arial" w:cs="Arial"/>
                <w:b/>
                <w:sz w:val="24"/>
                <w:szCs w:val="24"/>
              </w:rPr>
              <w:t>Academic Skills</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5F0815B1" w:rsidR="00B84B5B" w:rsidRPr="00A406E5" w:rsidRDefault="00265A5D" w:rsidP="00152E9D">
            <w:pPr>
              <w:spacing w:before="120" w:after="120"/>
              <w:jc w:val="both"/>
              <w:rPr>
                <w:rFonts w:ascii="Arial" w:hAnsi="Arial" w:cs="Arial"/>
                <w:b/>
                <w:sz w:val="22"/>
                <w:szCs w:val="22"/>
              </w:rPr>
            </w:pPr>
            <w:r>
              <w:rPr>
                <w:rFonts w:ascii="Arial" w:hAnsi="Arial" w:cs="Arial"/>
                <w:sz w:val="22"/>
                <w:szCs w:val="22"/>
              </w:rPr>
              <w:t>BMSW4001</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E5E97E" w14:textId="77777777" w:rsidR="00265A5D" w:rsidRPr="002D4C87" w:rsidRDefault="00265A5D" w:rsidP="00265A5D">
            <w:pPr>
              <w:pStyle w:val="TableParagraph"/>
              <w:spacing w:before="122"/>
              <w:ind w:left="105"/>
            </w:pPr>
            <w:r w:rsidRPr="002D4C87">
              <w:t>Dr Doreen Nyaa Amundam (Module Lead)</w:t>
            </w:r>
          </w:p>
          <w:p w14:paraId="0FBFC482" w14:textId="7D114736" w:rsidR="00A019C7" w:rsidRPr="00A019C7" w:rsidRDefault="00A019C7" w:rsidP="00CC31A7">
            <w:pPr>
              <w:spacing w:before="120" w:after="120"/>
              <w:jc w:val="center"/>
              <w:rPr>
                <w:rFonts w:ascii="Segoe UI" w:hAnsi="Segoe UI" w:cs="Segoe UI"/>
                <w:b/>
                <w:bCs/>
                <w:sz w:val="18"/>
                <w:szCs w:val="18"/>
              </w:rPr>
            </w:pP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7536035" w:rsidR="00DB116D" w:rsidRPr="00A406E5" w:rsidRDefault="00265A5D" w:rsidP="00E51AAC">
            <w:pPr>
              <w:spacing w:before="120" w:after="120"/>
              <w:jc w:val="both"/>
              <w:rPr>
                <w:rFonts w:ascii="Arial" w:hAnsi="Arial" w:cs="Arial"/>
                <w:b/>
                <w:sz w:val="22"/>
                <w:szCs w:val="22"/>
              </w:rPr>
            </w:pPr>
            <w:r>
              <w:rPr>
                <w:rFonts w:ascii="Arial" w:hAnsi="Arial" w:cs="Arial"/>
                <w:b/>
                <w:sz w:val="24"/>
                <w:szCs w:val="24"/>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698542DD"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412BB8B8"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265A5D">
        <w:rPr>
          <w:rFonts w:ascii="Arial" w:hAnsi="Arial" w:cs="Arial"/>
          <w:sz w:val="24"/>
          <w:szCs w:val="24"/>
        </w:rPr>
        <w:t>BMSW4001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6D1B2B02"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265A5D">
        <w:rPr>
          <w:rFonts w:ascii="Arial" w:hAnsi="Arial" w:cs="Arial"/>
          <w:sz w:val="24"/>
          <w:szCs w:val="24"/>
        </w:rPr>
        <w:t>BMSW4001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76B5A50C"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265A5D">
        <w:rPr>
          <w:rFonts w:ascii="Arial" w:hAnsi="Arial" w:cs="Arial"/>
          <w:sz w:val="24"/>
          <w:szCs w:val="24"/>
        </w:rPr>
        <w:t>BMSW4001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65A5D"/>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3371"/>
    <w:rsid w:val="00384D73"/>
    <w:rsid w:val="00393EB6"/>
    <w:rsid w:val="003A3CE5"/>
    <w:rsid w:val="003B366F"/>
    <w:rsid w:val="003B3F9D"/>
    <w:rsid w:val="003B6C95"/>
    <w:rsid w:val="003D0204"/>
    <w:rsid w:val="003D2531"/>
    <w:rsid w:val="003D3714"/>
    <w:rsid w:val="003E5751"/>
    <w:rsid w:val="003E6B2F"/>
    <w:rsid w:val="003F5865"/>
    <w:rsid w:val="004046A9"/>
    <w:rsid w:val="00404C50"/>
    <w:rsid w:val="00407377"/>
    <w:rsid w:val="00414E8B"/>
    <w:rsid w:val="00423934"/>
    <w:rsid w:val="00426244"/>
    <w:rsid w:val="00426257"/>
    <w:rsid w:val="004321C6"/>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363F4"/>
    <w:rsid w:val="00544DE0"/>
    <w:rsid w:val="00544F6D"/>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D65DF"/>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484D"/>
    <w:rsid w:val="006F60E0"/>
    <w:rsid w:val="00702F71"/>
    <w:rsid w:val="00703795"/>
    <w:rsid w:val="00731500"/>
    <w:rsid w:val="007366DF"/>
    <w:rsid w:val="007407C2"/>
    <w:rsid w:val="0075399E"/>
    <w:rsid w:val="00757839"/>
    <w:rsid w:val="00762A21"/>
    <w:rsid w:val="00770C81"/>
    <w:rsid w:val="007717FF"/>
    <w:rsid w:val="007829A9"/>
    <w:rsid w:val="00791024"/>
    <w:rsid w:val="0079207C"/>
    <w:rsid w:val="00793F0A"/>
    <w:rsid w:val="007A2657"/>
    <w:rsid w:val="007B6400"/>
    <w:rsid w:val="007C3DF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22B9"/>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37F3C"/>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B723C"/>
    <w:rsid w:val="00BC5655"/>
    <w:rsid w:val="00BC58E1"/>
    <w:rsid w:val="00BD6FE8"/>
    <w:rsid w:val="00BE0B01"/>
    <w:rsid w:val="00BE79C7"/>
    <w:rsid w:val="00BF3CB5"/>
    <w:rsid w:val="00C00968"/>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B6541"/>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874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 w:type="paragraph" w:customStyle="1" w:styleId="TableParagraph">
    <w:name w:val="Table Paragraph"/>
    <w:basedOn w:val="Normal"/>
    <w:uiPriority w:val="1"/>
    <w:qFormat/>
    <w:rsid w:val="00265A5D"/>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9</Pages>
  <Words>2840</Words>
  <Characters>17206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22</cp:revision>
  <cp:lastPrinted>2014-10-10T07:42:00Z</cp:lastPrinted>
  <dcterms:created xsi:type="dcterms:W3CDTF">2023-01-30T12:05:00Z</dcterms:created>
  <dcterms:modified xsi:type="dcterms:W3CDTF">2023-02-06T13:05:00Z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