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Hlk38796311"/>
      <w:r w:rsidR="005F3A53">
        <w:rPr>
          <w:rFonts w:ascii="Arial" w:hAnsi="Arial" w:cs="Arial"/>
        </w:rPr>
        <w:br w:type="textWrapping" w:clear="all"/>
      </w:r>
      <w:bookmarkEnd w:id="0"/>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00C974" w:rsidR="00681FA9" w:rsidRPr="00A406E5" w:rsidRDefault="004F38B4" w:rsidP="00552351">
            <w:pPr>
              <w:pStyle w:val="Heading4"/>
              <w:rPr>
                <w:rFonts w:ascii="Arial" w:hAnsi="Arial" w:cs="Arial"/>
                <w:b/>
              </w:rPr>
            </w:pPr>
            <w:r>
              <w:rPr>
                <w:rFonts w:ascii="Arial" w:hAnsi="Arial" w:cs="Arial"/>
                <w:b/>
              </w:rPr>
              <w:t xml:space="preserve">LEVEL </w:t>
            </w:r>
            <w:r w:rsidR="00246FD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and </w:t>
            </w:r>
            <w:r>
              <w:rPr>
                <w:rFonts w:ascii="Arial" w:hAnsi="Arial" w:cs="Arial"/>
                <w:sz w:val="22"/>
                <w:szCs w:val="22"/>
              </w:rPr>
              <w:t xml:space="preserve"> 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41E3FC37" w:rsidR="008F1308" w:rsidRPr="00F80596" w:rsidRDefault="006831E4" w:rsidP="00E51AAC">
            <w:pPr>
              <w:spacing w:before="120" w:after="120"/>
              <w:jc w:val="both"/>
              <w:rPr>
                <w:rFonts w:ascii="Arial" w:hAnsi="Arial" w:cs="Arial"/>
                <w:sz w:val="22"/>
                <w:szCs w:val="22"/>
              </w:rPr>
            </w:pPr>
            <w:r>
              <w:rPr>
                <w:rFonts w:ascii="Arial" w:hAnsi="Arial" w:cs="Arial"/>
                <w:sz w:val="22"/>
                <w:szCs w:val="22"/>
              </w:rPr>
              <w:t>Leading and Implementing Workplace Change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567A4BC"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w:t>
            </w:r>
            <w:r w:rsidR="006831E4">
              <w:rPr>
                <w:rFonts w:ascii="Arial" w:hAnsi="Arial" w:cs="Arial"/>
                <w:sz w:val="22"/>
                <w:szCs w:val="22"/>
              </w:rPr>
              <w:t>6103</w:t>
            </w:r>
          </w:p>
        </w:tc>
        <w:tc>
          <w:tcPr>
            <w:tcW w:w="2268" w:type="dxa"/>
            <w:shd w:val="clear" w:color="auto" w:fill="D9D9D9"/>
          </w:tcPr>
          <w:p w14:paraId="172EABE4" w14:textId="336E35FF" w:rsidR="00B84B5B" w:rsidRPr="004D5E9B" w:rsidRDefault="007A36B6" w:rsidP="004D5E9B">
            <w:pPr>
              <w:pStyle w:val="Heading2"/>
              <w:rPr>
                <w:rFonts w:ascii="Arial" w:hAnsi="Arial" w:cs="Arial"/>
                <w:sz w:val="22"/>
                <w:szCs w:val="22"/>
              </w:rPr>
            </w:pPr>
            <w:r>
              <w:rPr>
                <w:rFonts w:ascii="Arial" w:hAnsi="Arial" w:cs="Arial"/>
                <w:sz w:val="22"/>
                <w:szCs w:val="22"/>
              </w:rPr>
              <w:t>Weight</w:t>
            </w:r>
            <w:r w:rsidR="00AE6418">
              <w:rPr>
                <w:rFonts w:ascii="Arial" w:hAnsi="Arial" w:cs="Arial"/>
                <w:sz w:val="22"/>
                <w:szCs w:val="22"/>
              </w:rPr>
              <w:t>i</w:t>
            </w:r>
            <w:r>
              <w:rPr>
                <w:rFonts w:ascii="Arial" w:hAnsi="Arial" w:cs="Arial"/>
                <w:sz w:val="22"/>
                <w:szCs w:val="22"/>
              </w:rPr>
              <w:t>ng</w:t>
            </w:r>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7824561" w:rsidR="00DB116D" w:rsidRPr="00F80596" w:rsidRDefault="00D77781" w:rsidP="00E51AAC">
            <w:pPr>
              <w:spacing w:before="120" w:after="120"/>
              <w:jc w:val="both"/>
              <w:rPr>
                <w:rFonts w:ascii="Arial" w:hAnsi="Arial" w:cs="Arial"/>
                <w:sz w:val="22"/>
                <w:szCs w:val="22"/>
              </w:rPr>
            </w:pPr>
            <w:r>
              <w:rPr>
                <w:rFonts w:ascii="Arial" w:hAnsi="Arial" w:cs="Arial"/>
                <w:sz w:val="22"/>
                <w:szCs w:val="22"/>
              </w:rPr>
              <w:t>Marie Pitson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F2CCFB" w14:textId="05289B0F" w:rsidR="005244F0" w:rsidRPr="00F80596" w:rsidRDefault="00D77781" w:rsidP="00E51AAC">
            <w:pPr>
              <w:spacing w:before="120" w:after="120"/>
              <w:jc w:val="both"/>
              <w:rPr>
                <w:rFonts w:ascii="Arial" w:hAnsi="Arial" w:cs="Arial"/>
                <w:sz w:val="22"/>
                <w:szCs w:val="22"/>
              </w:rPr>
            </w:pPr>
            <w:r>
              <w:rPr>
                <w:rFonts w:ascii="Arial" w:hAnsi="Arial" w:cs="Arial"/>
                <w:sz w:val="22"/>
                <w:szCs w:val="22"/>
              </w:rPr>
              <w:t>Maria Heffernan/</w:t>
            </w:r>
            <w:proofErr w:type="spellStart"/>
            <w:r>
              <w:rPr>
                <w:rFonts w:ascii="Arial" w:hAnsi="Arial" w:cs="Arial"/>
                <w:sz w:val="22"/>
                <w:szCs w:val="22"/>
              </w:rPr>
              <w:t>Brynach</w:t>
            </w:r>
            <w:proofErr w:type="spellEnd"/>
            <w:r>
              <w:rPr>
                <w:rFonts w:ascii="Arial" w:hAnsi="Arial" w:cs="Arial"/>
                <w:sz w:val="22"/>
                <w:szCs w:val="22"/>
              </w:rPr>
              <w:t xml:space="preserve"> Heffernan</w:t>
            </w: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689827F" w14:textId="703766F6" w:rsidR="00762999" w:rsidRDefault="00762999" w:rsidP="00AE6418">
            <w:pPr>
              <w:spacing w:before="120" w:after="120"/>
              <w:jc w:val="both"/>
              <w:rPr>
                <w:rFonts w:ascii="Arial" w:hAnsi="Arial" w:cs="Arial"/>
                <w:sz w:val="22"/>
                <w:szCs w:val="22"/>
              </w:rPr>
            </w:pPr>
            <w:r>
              <w:rPr>
                <w:rFonts w:ascii="Arial" w:hAnsi="Arial" w:cs="Arial"/>
                <w:sz w:val="22"/>
                <w:szCs w:val="22"/>
              </w:rPr>
              <w:t xml:space="preserve">An analysis and critical </w:t>
            </w:r>
            <w:r w:rsidR="00F126DD">
              <w:rPr>
                <w:rFonts w:ascii="Arial" w:hAnsi="Arial" w:cs="Arial"/>
                <w:sz w:val="22"/>
                <w:szCs w:val="22"/>
              </w:rPr>
              <w:t xml:space="preserve">evaluation </w:t>
            </w:r>
            <w:r>
              <w:rPr>
                <w:rFonts w:ascii="Arial" w:hAnsi="Arial" w:cs="Arial"/>
                <w:sz w:val="22"/>
                <w:szCs w:val="22"/>
              </w:rPr>
              <w:t xml:space="preserve"> of a major change</w:t>
            </w:r>
            <w:r w:rsidR="005876DA">
              <w:rPr>
                <w:rFonts w:ascii="Arial" w:hAnsi="Arial" w:cs="Arial"/>
                <w:sz w:val="22"/>
                <w:szCs w:val="22"/>
              </w:rPr>
              <w:t xml:space="preserve"> </w:t>
            </w:r>
            <w:r>
              <w:rPr>
                <w:rFonts w:ascii="Arial" w:hAnsi="Arial" w:cs="Arial"/>
                <w:sz w:val="22"/>
                <w:szCs w:val="22"/>
              </w:rPr>
              <w:t xml:space="preserve">previously  implemented </w:t>
            </w:r>
            <w:r w:rsidR="0021138D">
              <w:rPr>
                <w:rFonts w:ascii="Arial" w:hAnsi="Arial" w:cs="Arial"/>
                <w:sz w:val="22"/>
                <w:szCs w:val="22"/>
              </w:rPr>
              <w:t>within an organisation.</w:t>
            </w:r>
          </w:p>
          <w:p w14:paraId="24F324F2" w14:textId="77777777" w:rsidR="00762999" w:rsidRDefault="00762999" w:rsidP="00AE6418">
            <w:pPr>
              <w:spacing w:before="120" w:after="120"/>
              <w:jc w:val="both"/>
              <w:rPr>
                <w:rFonts w:ascii="Arial" w:hAnsi="Arial" w:cs="Arial"/>
                <w:sz w:val="22"/>
                <w:szCs w:val="22"/>
              </w:rPr>
            </w:pPr>
          </w:p>
          <w:p w14:paraId="46CACF0F" w14:textId="5E38CEF2" w:rsidR="00DB116D" w:rsidRPr="00F80596" w:rsidRDefault="00DB116D" w:rsidP="00AE6418">
            <w:pPr>
              <w:spacing w:before="120" w:after="120"/>
              <w:jc w:val="both"/>
              <w:rPr>
                <w:rFonts w:ascii="Arial" w:hAnsi="Arial" w:cs="Arial"/>
                <w:sz w:val="22"/>
                <w:szCs w:val="22"/>
              </w:rPr>
            </w:pP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B129F9" w14:textId="6B7EE9D7" w:rsidR="00DC482D" w:rsidRDefault="00181FCC" w:rsidP="00E51AAC">
            <w:pPr>
              <w:spacing w:before="120" w:after="120"/>
              <w:jc w:val="both"/>
              <w:rPr>
                <w:rFonts w:ascii="Arial" w:hAnsi="Arial" w:cs="Arial"/>
                <w:sz w:val="22"/>
                <w:szCs w:val="22"/>
              </w:rPr>
            </w:pPr>
            <w:r>
              <w:rPr>
                <w:rFonts w:ascii="Arial" w:hAnsi="Arial" w:cs="Arial"/>
                <w:sz w:val="22"/>
                <w:szCs w:val="22"/>
              </w:rPr>
              <w:t>Proposal</w:t>
            </w:r>
            <w:r w:rsidR="00BB4406">
              <w:rPr>
                <w:rFonts w:ascii="Arial" w:hAnsi="Arial" w:cs="Arial"/>
                <w:sz w:val="22"/>
                <w:szCs w:val="22"/>
              </w:rPr>
              <w:t xml:space="preserve"> </w:t>
            </w:r>
          </w:p>
          <w:p w14:paraId="35350B64" w14:textId="5B20F4C2" w:rsidR="00181FCC" w:rsidRDefault="00BB4406" w:rsidP="00181FCC">
            <w:pPr>
              <w:spacing w:before="120" w:after="120"/>
              <w:jc w:val="both"/>
              <w:rPr>
                <w:rFonts w:ascii="Arial" w:hAnsi="Arial" w:cs="Arial"/>
                <w:sz w:val="22"/>
                <w:szCs w:val="22"/>
              </w:rPr>
            </w:pPr>
            <w:r>
              <w:rPr>
                <w:rFonts w:ascii="Arial" w:hAnsi="Arial" w:cs="Arial"/>
                <w:sz w:val="22"/>
                <w:szCs w:val="22"/>
              </w:rPr>
              <w:t>10 Mins</w:t>
            </w:r>
            <w:r w:rsidR="00D77781">
              <w:rPr>
                <w:rFonts w:ascii="Arial" w:hAnsi="Arial" w:cs="Arial"/>
                <w:sz w:val="22"/>
                <w:szCs w:val="22"/>
              </w:rPr>
              <w:t xml:space="preserve"> </w:t>
            </w:r>
            <w:r w:rsidR="00181FCC">
              <w:rPr>
                <w:rFonts w:ascii="Arial" w:hAnsi="Arial" w:cs="Arial"/>
                <w:sz w:val="22"/>
                <w:szCs w:val="22"/>
              </w:rPr>
              <w:t>-</w:t>
            </w:r>
            <w:r>
              <w:rPr>
                <w:rFonts w:ascii="Arial" w:hAnsi="Arial" w:cs="Arial"/>
                <w:sz w:val="22"/>
                <w:szCs w:val="22"/>
              </w:rPr>
              <w:t xml:space="preserve"> </w:t>
            </w:r>
            <w:r w:rsidR="00762999">
              <w:rPr>
                <w:rFonts w:ascii="Arial" w:hAnsi="Arial" w:cs="Arial"/>
                <w:sz w:val="22"/>
                <w:szCs w:val="22"/>
              </w:rPr>
              <w:t xml:space="preserve">Individual </w:t>
            </w:r>
            <w:r w:rsidR="002A64AC">
              <w:rPr>
                <w:rFonts w:ascii="Arial" w:hAnsi="Arial" w:cs="Arial"/>
                <w:sz w:val="22"/>
                <w:szCs w:val="22"/>
              </w:rPr>
              <w:t>Discussion</w:t>
            </w:r>
          </w:p>
          <w:p w14:paraId="39B5EFEF" w14:textId="77777777" w:rsidR="00181FCC" w:rsidRDefault="00181FCC" w:rsidP="00181FCC">
            <w:pPr>
              <w:spacing w:before="120" w:after="120"/>
              <w:jc w:val="both"/>
              <w:rPr>
                <w:rFonts w:ascii="Arial" w:hAnsi="Arial" w:cs="Arial"/>
                <w:sz w:val="22"/>
                <w:szCs w:val="22"/>
              </w:rPr>
            </w:pPr>
          </w:p>
          <w:p w14:paraId="1788D9F4" w14:textId="022674FE" w:rsidR="00181FCC" w:rsidRDefault="00181FCC" w:rsidP="00181FCC">
            <w:pPr>
              <w:spacing w:before="120" w:after="120"/>
              <w:jc w:val="both"/>
              <w:rPr>
                <w:rFonts w:ascii="Arial" w:hAnsi="Arial" w:cs="Arial"/>
                <w:sz w:val="22"/>
                <w:szCs w:val="22"/>
              </w:rPr>
            </w:pPr>
            <w:r w:rsidRPr="00D77781">
              <w:rPr>
                <w:rFonts w:ascii="Arial" w:hAnsi="Arial" w:cs="Arial"/>
                <w:b/>
                <w:bCs/>
                <w:sz w:val="22"/>
                <w:szCs w:val="22"/>
              </w:rPr>
              <w:t>Individual</w:t>
            </w:r>
            <w:r>
              <w:rPr>
                <w:rFonts w:ascii="Arial" w:hAnsi="Arial" w:cs="Arial"/>
                <w:sz w:val="22"/>
                <w:szCs w:val="22"/>
              </w:rPr>
              <w:t xml:space="preserve">  </w:t>
            </w:r>
            <w:r w:rsidR="00D77781">
              <w:rPr>
                <w:rFonts w:ascii="Arial" w:hAnsi="Arial" w:cs="Arial"/>
                <w:b/>
                <w:bCs/>
                <w:sz w:val="22"/>
                <w:szCs w:val="22"/>
              </w:rPr>
              <w:t>R</w:t>
            </w:r>
            <w:r w:rsidRPr="00D77781">
              <w:rPr>
                <w:rFonts w:ascii="Arial" w:hAnsi="Arial" w:cs="Arial"/>
                <w:b/>
                <w:bCs/>
                <w:sz w:val="22"/>
                <w:szCs w:val="22"/>
              </w:rPr>
              <w:t>eport</w:t>
            </w:r>
            <w:r>
              <w:rPr>
                <w:rFonts w:ascii="Arial" w:hAnsi="Arial" w:cs="Arial"/>
                <w:sz w:val="22"/>
                <w:szCs w:val="22"/>
              </w:rPr>
              <w:t xml:space="preserve"> -3500 words </w:t>
            </w:r>
          </w:p>
          <w:p w14:paraId="237DB8BC" w14:textId="77777777" w:rsidR="00DC482D" w:rsidRDefault="00DC482D" w:rsidP="00E51AAC">
            <w:pPr>
              <w:spacing w:before="120" w:after="120"/>
              <w:jc w:val="both"/>
              <w:rPr>
                <w:rFonts w:ascii="Arial" w:hAnsi="Arial" w:cs="Arial"/>
                <w:sz w:val="22"/>
                <w:szCs w:val="22"/>
              </w:rPr>
            </w:pPr>
          </w:p>
          <w:p w14:paraId="04374FBD" w14:textId="77777777" w:rsidR="00181FCC" w:rsidRDefault="00181FCC" w:rsidP="00E51AAC">
            <w:pPr>
              <w:spacing w:before="120" w:after="120"/>
              <w:jc w:val="both"/>
              <w:rPr>
                <w:rFonts w:ascii="Arial" w:hAnsi="Arial" w:cs="Arial"/>
                <w:sz w:val="22"/>
                <w:szCs w:val="22"/>
              </w:rPr>
            </w:pPr>
          </w:p>
          <w:p w14:paraId="6C8219C3" w14:textId="2924CF74" w:rsidR="00181FCC" w:rsidRPr="00F80596" w:rsidRDefault="00181FCC"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BC1C2C" w14:textId="7893690B" w:rsidR="00181FCC" w:rsidRDefault="00181FCC" w:rsidP="005F0579">
            <w:pPr>
              <w:spacing w:before="120" w:after="120"/>
              <w:jc w:val="both"/>
              <w:rPr>
                <w:rFonts w:ascii="Arial" w:hAnsi="Arial" w:cs="Arial"/>
                <w:sz w:val="22"/>
                <w:szCs w:val="22"/>
              </w:rPr>
            </w:pPr>
            <w:r>
              <w:rPr>
                <w:rFonts w:ascii="Arial" w:hAnsi="Arial" w:cs="Arial"/>
                <w:sz w:val="22"/>
                <w:szCs w:val="22"/>
              </w:rPr>
              <w:t xml:space="preserve">Proposal </w:t>
            </w:r>
            <w:r w:rsidR="008B2458">
              <w:rPr>
                <w:rFonts w:ascii="Arial" w:hAnsi="Arial" w:cs="Arial"/>
                <w:sz w:val="22"/>
                <w:szCs w:val="22"/>
              </w:rPr>
              <w:t xml:space="preserve">Discussion </w:t>
            </w:r>
            <w:r>
              <w:rPr>
                <w:rFonts w:ascii="Arial" w:hAnsi="Arial" w:cs="Arial"/>
                <w:sz w:val="22"/>
                <w:szCs w:val="22"/>
              </w:rPr>
              <w:t xml:space="preserve">Lecture session-  </w:t>
            </w:r>
            <w:r w:rsidR="00D817E8" w:rsidRPr="00D77781">
              <w:rPr>
                <w:rFonts w:ascii="Arial" w:hAnsi="Arial" w:cs="Arial"/>
                <w:b/>
                <w:bCs/>
                <w:sz w:val="22"/>
                <w:szCs w:val="22"/>
              </w:rPr>
              <w:t>W/C</w:t>
            </w:r>
            <w:r w:rsidRPr="00D77781">
              <w:rPr>
                <w:rFonts w:ascii="Arial" w:hAnsi="Arial" w:cs="Arial"/>
                <w:b/>
                <w:bCs/>
                <w:sz w:val="22"/>
                <w:szCs w:val="22"/>
              </w:rPr>
              <w:t xml:space="preserve"> </w:t>
            </w:r>
            <w:r w:rsidR="0070072A" w:rsidRPr="00D77781">
              <w:rPr>
                <w:rFonts w:ascii="Arial" w:hAnsi="Arial" w:cs="Arial"/>
                <w:b/>
                <w:bCs/>
                <w:sz w:val="22"/>
                <w:szCs w:val="22"/>
              </w:rPr>
              <w:t>31</w:t>
            </w:r>
            <w:r w:rsidR="00536D29" w:rsidRPr="00D77781">
              <w:rPr>
                <w:rFonts w:ascii="Arial" w:hAnsi="Arial" w:cs="Arial"/>
                <w:b/>
                <w:bCs/>
                <w:sz w:val="22"/>
                <w:szCs w:val="22"/>
              </w:rPr>
              <w:t>/</w:t>
            </w:r>
            <w:r w:rsidR="0070072A" w:rsidRPr="00D77781">
              <w:rPr>
                <w:rFonts w:ascii="Arial" w:hAnsi="Arial" w:cs="Arial"/>
                <w:b/>
                <w:bCs/>
                <w:sz w:val="22"/>
                <w:szCs w:val="22"/>
              </w:rPr>
              <w:t>1</w:t>
            </w:r>
            <w:r w:rsidR="00536D29" w:rsidRPr="00D77781">
              <w:rPr>
                <w:rFonts w:ascii="Arial" w:hAnsi="Arial" w:cs="Arial"/>
                <w:b/>
                <w:bCs/>
                <w:sz w:val="22"/>
                <w:szCs w:val="22"/>
              </w:rPr>
              <w:t>/22</w:t>
            </w:r>
            <w:r>
              <w:rPr>
                <w:rFonts w:ascii="Arial" w:hAnsi="Arial" w:cs="Arial"/>
                <w:sz w:val="22"/>
                <w:szCs w:val="22"/>
              </w:rPr>
              <w:t xml:space="preserve">           </w:t>
            </w:r>
          </w:p>
          <w:p w14:paraId="3DE0ED7A" w14:textId="3E181DB6" w:rsidR="00181FCC" w:rsidRDefault="00181FCC" w:rsidP="005F0579">
            <w:pPr>
              <w:spacing w:before="120" w:after="120"/>
              <w:jc w:val="both"/>
              <w:rPr>
                <w:rFonts w:ascii="Arial" w:hAnsi="Arial" w:cs="Arial"/>
                <w:sz w:val="22"/>
                <w:szCs w:val="22"/>
              </w:rPr>
            </w:pPr>
            <w:r>
              <w:rPr>
                <w:rFonts w:ascii="Arial" w:hAnsi="Arial" w:cs="Arial"/>
                <w:sz w:val="22"/>
                <w:szCs w:val="22"/>
              </w:rPr>
              <w:t xml:space="preserve">Individual times will be allocated during </w:t>
            </w:r>
            <w:r w:rsidR="009A0590">
              <w:rPr>
                <w:rFonts w:ascii="Arial" w:hAnsi="Arial" w:cs="Arial"/>
                <w:sz w:val="22"/>
                <w:szCs w:val="22"/>
              </w:rPr>
              <w:t xml:space="preserve">the </w:t>
            </w:r>
            <w:r>
              <w:rPr>
                <w:rFonts w:ascii="Arial" w:hAnsi="Arial" w:cs="Arial"/>
                <w:sz w:val="22"/>
                <w:szCs w:val="22"/>
              </w:rPr>
              <w:t>lecture session</w:t>
            </w:r>
            <w:r w:rsidR="009A0590">
              <w:rPr>
                <w:rFonts w:ascii="Arial" w:hAnsi="Arial" w:cs="Arial"/>
                <w:sz w:val="22"/>
                <w:szCs w:val="22"/>
              </w:rPr>
              <w:t xml:space="preserve"> in week 2</w:t>
            </w:r>
            <w:r>
              <w:rPr>
                <w:rFonts w:ascii="Arial" w:hAnsi="Arial" w:cs="Arial"/>
                <w:sz w:val="22"/>
                <w:szCs w:val="22"/>
              </w:rPr>
              <w:t>.</w:t>
            </w:r>
          </w:p>
          <w:p w14:paraId="6BFB86D4" w14:textId="77777777" w:rsidR="00181FCC" w:rsidRDefault="00181FCC" w:rsidP="005F0579">
            <w:pPr>
              <w:spacing w:before="120" w:after="120"/>
              <w:jc w:val="both"/>
              <w:rPr>
                <w:rFonts w:ascii="Arial" w:hAnsi="Arial" w:cs="Arial"/>
                <w:sz w:val="22"/>
                <w:szCs w:val="22"/>
              </w:rPr>
            </w:pPr>
          </w:p>
          <w:p w14:paraId="0E88EF23" w14:textId="2F8F1AE5" w:rsidR="00B84B5B" w:rsidRDefault="007A36B6" w:rsidP="005F0579">
            <w:pPr>
              <w:spacing w:before="120" w:after="120"/>
              <w:jc w:val="both"/>
              <w:rPr>
                <w:rFonts w:ascii="Arial" w:hAnsi="Arial" w:cs="Arial"/>
                <w:sz w:val="22"/>
                <w:szCs w:val="22"/>
              </w:rPr>
            </w:pPr>
            <w:r>
              <w:rPr>
                <w:rFonts w:ascii="Arial" w:hAnsi="Arial" w:cs="Arial"/>
                <w:sz w:val="22"/>
                <w:szCs w:val="22"/>
              </w:rPr>
              <w:t>Report</w:t>
            </w:r>
            <w:r w:rsidR="00181FCC">
              <w:rPr>
                <w:rFonts w:ascii="Arial" w:hAnsi="Arial" w:cs="Arial"/>
                <w:sz w:val="22"/>
                <w:szCs w:val="22"/>
              </w:rPr>
              <w:t xml:space="preserve"> </w:t>
            </w:r>
            <w:r w:rsidR="009A0590" w:rsidRPr="00D77781">
              <w:rPr>
                <w:rFonts w:ascii="Arial" w:hAnsi="Arial" w:cs="Arial"/>
                <w:b/>
                <w:bCs/>
                <w:sz w:val="22"/>
                <w:szCs w:val="22"/>
              </w:rPr>
              <w:t>18</w:t>
            </w:r>
            <w:r w:rsidR="009A0590" w:rsidRPr="00D77781">
              <w:rPr>
                <w:rFonts w:ascii="Arial" w:hAnsi="Arial" w:cs="Arial"/>
                <w:b/>
                <w:bCs/>
                <w:sz w:val="22"/>
                <w:szCs w:val="22"/>
                <w:vertAlign w:val="superscript"/>
              </w:rPr>
              <w:t>th</w:t>
            </w:r>
            <w:r w:rsidR="009A0590" w:rsidRPr="00D77781">
              <w:rPr>
                <w:rFonts w:ascii="Arial" w:hAnsi="Arial" w:cs="Arial"/>
                <w:b/>
                <w:bCs/>
                <w:sz w:val="22"/>
                <w:szCs w:val="22"/>
              </w:rPr>
              <w:t xml:space="preserve"> March</w:t>
            </w:r>
            <w:r w:rsidR="0090517A" w:rsidRPr="00D77781">
              <w:rPr>
                <w:rFonts w:ascii="Arial" w:hAnsi="Arial" w:cs="Arial"/>
                <w:b/>
                <w:bCs/>
                <w:sz w:val="22"/>
                <w:szCs w:val="22"/>
              </w:rPr>
              <w:t xml:space="preserve"> 2022 </w:t>
            </w:r>
            <w:r w:rsidR="00181FCC" w:rsidRPr="00D77781">
              <w:rPr>
                <w:rFonts w:ascii="Arial" w:hAnsi="Arial" w:cs="Arial"/>
                <w:b/>
                <w:bCs/>
                <w:sz w:val="22"/>
                <w:szCs w:val="22"/>
              </w:rPr>
              <w:t xml:space="preserve"> 3pm</w:t>
            </w:r>
          </w:p>
          <w:p w14:paraId="5260183F" w14:textId="01859C2F"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5F67C0" w14:textId="4044EEEF" w:rsidR="00927E0A" w:rsidRDefault="008F0E0B" w:rsidP="00D77781">
            <w:pPr>
              <w:spacing w:before="120" w:after="120"/>
              <w:jc w:val="both"/>
              <w:rPr>
                <w:rFonts w:ascii="Arial" w:hAnsi="Arial" w:cs="Arial"/>
                <w:sz w:val="22"/>
                <w:szCs w:val="22"/>
              </w:rPr>
            </w:pPr>
            <w:r>
              <w:rPr>
                <w:rFonts w:ascii="Arial" w:hAnsi="Arial" w:cs="Arial"/>
                <w:sz w:val="22"/>
                <w:szCs w:val="22"/>
              </w:rPr>
              <w:t>29</w:t>
            </w:r>
            <w:r w:rsidRPr="008F0E0B">
              <w:rPr>
                <w:rFonts w:ascii="Arial" w:hAnsi="Arial" w:cs="Arial"/>
                <w:sz w:val="22"/>
                <w:szCs w:val="22"/>
                <w:vertAlign w:val="superscript"/>
              </w:rPr>
              <w:t>th</w:t>
            </w:r>
            <w:r>
              <w:rPr>
                <w:rFonts w:ascii="Arial" w:hAnsi="Arial" w:cs="Arial"/>
                <w:sz w:val="22"/>
                <w:szCs w:val="22"/>
              </w:rPr>
              <w:t xml:space="preserve"> April 2022</w:t>
            </w:r>
          </w:p>
          <w:p w14:paraId="4C118115" w14:textId="403805D7" w:rsidR="008F46E5" w:rsidRPr="00F80596" w:rsidRDefault="00D77781" w:rsidP="005F0579">
            <w:pPr>
              <w:spacing w:before="120" w:after="120"/>
              <w:jc w:val="both"/>
              <w:rPr>
                <w:rFonts w:ascii="Arial" w:hAnsi="Arial" w:cs="Arial"/>
                <w:sz w:val="22"/>
                <w:szCs w:val="22"/>
              </w:rPr>
            </w:pPr>
            <w:r>
              <w:rPr>
                <w:rFonts w:ascii="Arial" w:hAnsi="Arial" w:cs="Arial"/>
                <w:sz w:val="22"/>
                <w:szCs w:val="22"/>
              </w:rPr>
              <w:t>at 3pm</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00CA187A" w14:textId="77777777" w:rsidR="007A36B6" w:rsidRDefault="00BB4406" w:rsidP="006D519B">
            <w:pPr>
              <w:pStyle w:val="ListParagraph"/>
              <w:numPr>
                <w:ilvl w:val="0"/>
                <w:numId w:val="17"/>
              </w:numPr>
              <w:rPr>
                <w:rFonts w:ascii="Arial" w:hAnsi="Arial" w:cs="Arial"/>
                <w:sz w:val="22"/>
                <w:szCs w:val="22"/>
              </w:rPr>
            </w:pPr>
            <w:r>
              <w:rPr>
                <w:rFonts w:ascii="Arial" w:hAnsi="Arial" w:cs="Arial"/>
                <w:sz w:val="22"/>
                <w:szCs w:val="22"/>
              </w:rPr>
              <w:t>Critically analyse the relationship between environmental change and organisational capability.</w:t>
            </w:r>
          </w:p>
          <w:p w14:paraId="01F665C8" w14:textId="77777777" w:rsidR="00BB4406" w:rsidRDefault="00BB4406" w:rsidP="006D519B">
            <w:pPr>
              <w:pStyle w:val="ListParagraph"/>
              <w:numPr>
                <w:ilvl w:val="0"/>
                <w:numId w:val="17"/>
              </w:numPr>
              <w:rPr>
                <w:rFonts w:ascii="Arial" w:hAnsi="Arial" w:cs="Arial"/>
                <w:sz w:val="22"/>
                <w:szCs w:val="22"/>
              </w:rPr>
            </w:pPr>
            <w:r>
              <w:rPr>
                <w:rFonts w:ascii="Arial" w:hAnsi="Arial" w:cs="Arial"/>
                <w:sz w:val="22"/>
                <w:szCs w:val="22"/>
              </w:rPr>
              <w:t xml:space="preserve">Critically analyse </w:t>
            </w:r>
            <w:r w:rsidR="00775F86">
              <w:rPr>
                <w:rFonts w:ascii="Arial" w:hAnsi="Arial" w:cs="Arial"/>
                <w:sz w:val="22"/>
                <w:szCs w:val="22"/>
              </w:rPr>
              <w:t>the nature of change and evaluate complex concepts relating to leadership in relation to change management.</w:t>
            </w:r>
          </w:p>
          <w:p w14:paraId="1B342EA9" w14:textId="77777777" w:rsidR="00775F86" w:rsidRDefault="00775F86" w:rsidP="006D519B">
            <w:pPr>
              <w:pStyle w:val="ListParagraph"/>
              <w:numPr>
                <w:ilvl w:val="0"/>
                <w:numId w:val="17"/>
              </w:numPr>
              <w:rPr>
                <w:rFonts w:ascii="Arial" w:hAnsi="Arial" w:cs="Arial"/>
                <w:sz w:val="22"/>
                <w:szCs w:val="22"/>
              </w:rPr>
            </w:pPr>
            <w:r>
              <w:rPr>
                <w:rFonts w:ascii="Arial" w:hAnsi="Arial" w:cs="Arial"/>
                <w:sz w:val="22"/>
                <w:szCs w:val="22"/>
              </w:rPr>
              <w:t>Explore contemporary issues and their impact on business management.</w:t>
            </w:r>
          </w:p>
          <w:p w14:paraId="1FB507E0" w14:textId="11149EF6" w:rsidR="00775F86" w:rsidRPr="00A406E5" w:rsidRDefault="00775F86" w:rsidP="006D519B">
            <w:pPr>
              <w:pStyle w:val="ListParagraph"/>
              <w:numPr>
                <w:ilvl w:val="0"/>
                <w:numId w:val="17"/>
              </w:numPr>
              <w:rPr>
                <w:rFonts w:ascii="Arial" w:hAnsi="Arial" w:cs="Arial"/>
                <w:sz w:val="22"/>
                <w:szCs w:val="22"/>
              </w:rPr>
            </w:pPr>
            <w:r>
              <w:rPr>
                <w:rFonts w:ascii="Arial" w:hAnsi="Arial" w:cs="Arial"/>
                <w:sz w:val="22"/>
                <w:szCs w:val="22"/>
              </w:rPr>
              <w:t>Analyse and evaluate the relationship between organisational culture and change.</w:t>
            </w:r>
          </w:p>
        </w:tc>
      </w:tr>
    </w:tbl>
    <w:p w14:paraId="5A8A7CA5" w14:textId="6551EC01" w:rsidR="0028204E" w:rsidRDefault="0028204E" w:rsidP="00BA1176">
      <w:pPr>
        <w:rPr>
          <w:rFonts w:ascii="Arial" w:hAnsi="Arial" w:cs="Arial"/>
          <w:b/>
        </w:rPr>
      </w:pPr>
    </w:p>
    <w:p w14:paraId="12D7CC04" w14:textId="7BBA6D45" w:rsidR="00AE6418" w:rsidRDefault="00AE6418" w:rsidP="00BA1176">
      <w:pPr>
        <w:rPr>
          <w:rFonts w:ascii="Arial" w:hAnsi="Arial" w:cs="Arial"/>
          <w:b/>
        </w:rPr>
      </w:pPr>
    </w:p>
    <w:p w14:paraId="39FEFCA2" w14:textId="062EA367" w:rsidR="00AE6418" w:rsidRDefault="00AE6418" w:rsidP="00BA1176">
      <w:pPr>
        <w:rPr>
          <w:rFonts w:ascii="Arial" w:hAnsi="Arial" w:cs="Arial"/>
          <w:b/>
        </w:rPr>
      </w:pPr>
    </w:p>
    <w:p w14:paraId="463F6402" w14:textId="08EC8668" w:rsidR="00AE6418" w:rsidRDefault="00AE6418" w:rsidP="00BA1176">
      <w:pPr>
        <w:rPr>
          <w:rFonts w:ascii="Arial" w:hAnsi="Arial" w:cs="Arial"/>
          <w:b/>
        </w:rPr>
      </w:pPr>
    </w:p>
    <w:p w14:paraId="74ED09E9" w14:textId="44A23072" w:rsidR="00AE6418" w:rsidRDefault="00AE6418" w:rsidP="00BA1176">
      <w:pPr>
        <w:rPr>
          <w:rFonts w:ascii="Arial" w:hAnsi="Arial" w:cs="Arial"/>
          <w:b/>
        </w:rPr>
      </w:pPr>
    </w:p>
    <w:p w14:paraId="1D29688C" w14:textId="589C823F" w:rsidR="00AE6418" w:rsidRDefault="00AE6418" w:rsidP="00BA1176">
      <w:pPr>
        <w:rPr>
          <w:rFonts w:ascii="Arial" w:hAnsi="Arial" w:cs="Arial"/>
          <w:b/>
        </w:rPr>
      </w:pPr>
    </w:p>
    <w:p w14:paraId="073D9E5B" w14:textId="61F0B903" w:rsidR="00AE6418" w:rsidRDefault="00AE6418" w:rsidP="00BA1176">
      <w:pPr>
        <w:rPr>
          <w:rFonts w:ascii="Arial" w:hAnsi="Arial" w:cs="Arial"/>
          <w:b/>
        </w:rPr>
      </w:pPr>
    </w:p>
    <w:p w14:paraId="6AF68B84" w14:textId="20079564" w:rsidR="00AE6418" w:rsidRDefault="00AE6418" w:rsidP="00BA1176">
      <w:pPr>
        <w:rPr>
          <w:rFonts w:ascii="Arial" w:hAnsi="Arial" w:cs="Arial"/>
          <w:b/>
        </w:rPr>
      </w:pPr>
    </w:p>
    <w:p w14:paraId="5DFADAC5" w14:textId="7BA78F4E" w:rsidR="00D77781" w:rsidRDefault="00D77781" w:rsidP="00BA1176">
      <w:pPr>
        <w:rPr>
          <w:rFonts w:ascii="Arial" w:hAnsi="Arial" w:cs="Arial"/>
          <w:b/>
        </w:rPr>
      </w:pPr>
    </w:p>
    <w:p w14:paraId="66319812" w14:textId="17A3EABF" w:rsidR="00D77781" w:rsidRDefault="00D77781" w:rsidP="00BA1176">
      <w:pPr>
        <w:rPr>
          <w:rFonts w:ascii="Arial" w:hAnsi="Arial" w:cs="Arial"/>
          <w:b/>
        </w:rPr>
      </w:pPr>
    </w:p>
    <w:p w14:paraId="06714CB3" w14:textId="4398220E" w:rsidR="00D77781" w:rsidRDefault="00D77781" w:rsidP="00BA1176">
      <w:pPr>
        <w:rPr>
          <w:rFonts w:ascii="Arial" w:hAnsi="Arial" w:cs="Arial"/>
          <w:b/>
        </w:rPr>
      </w:pPr>
    </w:p>
    <w:p w14:paraId="3E5F4150" w14:textId="675965D0" w:rsidR="00D77781" w:rsidRDefault="00D77781" w:rsidP="00BA1176">
      <w:pPr>
        <w:rPr>
          <w:rFonts w:ascii="Arial" w:hAnsi="Arial" w:cs="Arial"/>
          <w:b/>
        </w:rPr>
      </w:pPr>
    </w:p>
    <w:p w14:paraId="6BA3CEE7" w14:textId="064554CE" w:rsidR="00D77781" w:rsidRDefault="00D77781" w:rsidP="00BA1176">
      <w:pPr>
        <w:rPr>
          <w:rFonts w:ascii="Arial" w:hAnsi="Arial" w:cs="Arial"/>
          <w:b/>
        </w:rPr>
      </w:pPr>
    </w:p>
    <w:p w14:paraId="2CD31111" w14:textId="384295CA" w:rsidR="00D77781" w:rsidRDefault="00D77781" w:rsidP="00BA1176">
      <w:pPr>
        <w:rPr>
          <w:rFonts w:ascii="Arial" w:hAnsi="Arial" w:cs="Arial"/>
          <w:b/>
        </w:rPr>
      </w:pPr>
    </w:p>
    <w:p w14:paraId="6D792D56" w14:textId="5CCD3CF8" w:rsidR="00D77781" w:rsidRDefault="00D77781" w:rsidP="00BA1176">
      <w:pPr>
        <w:rPr>
          <w:rFonts w:ascii="Arial" w:hAnsi="Arial" w:cs="Arial"/>
          <w:b/>
        </w:rPr>
      </w:pPr>
    </w:p>
    <w:p w14:paraId="48A8D255" w14:textId="0F99D15C" w:rsidR="00D77781" w:rsidRDefault="00D77781" w:rsidP="00BA1176">
      <w:pPr>
        <w:rPr>
          <w:rFonts w:ascii="Arial" w:hAnsi="Arial" w:cs="Arial"/>
          <w:b/>
        </w:rPr>
      </w:pPr>
    </w:p>
    <w:p w14:paraId="1B017F08" w14:textId="237309C2" w:rsidR="00D77781" w:rsidRDefault="00D77781" w:rsidP="00BA1176">
      <w:pPr>
        <w:rPr>
          <w:rFonts w:ascii="Arial" w:hAnsi="Arial" w:cs="Arial"/>
          <w:b/>
        </w:rPr>
      </w:pPr>
    </w:p>
    <w:p w14:paraId="0F4A25A1" w14:textId="2A925646" w:rsidR="00D77781" w:rsidRDefault="00D77781" w:rsidP="00BA1176">
      <w:pPr>
        <w:rPr>
          <w:rFonts w:ascii="Arial" w:hAnsi="Arial" w:cs="Arial"/>
          <w:b/>
        </w:rPr>
      </w:pPr>
    </w:p>
    <w:p w14:paraId="4B048B87" w14:textId="08699A8E" w:rsidR="00D77781" w:rsidRDefault="00D77781" w:rsidP="00BA1176">
      <w:pPr>
        <w:rPr>
          <w:rFonts w:ascii="Arial" w:hAnsi="Arial" w:cs="Arial"/>
          <w:b/>
        </w:rPr>
      </w:pPr>
    </w:p>
    <w:p w14:paraId="565AEB43" w14:textId="79005396" w:rsidR="00D77781" w:rsidRDefault="00D77781" w:rsidP="00BA1176">
      <w:pPr>
        <w:rPr>
          <w:rFonts w:ascii="Arial" w:hAnsi="Arial" w:cs="Arial"/>
          <w:b/>
        </w:rPr>
      </w:pPr>
    </w:p>
    <w:p w14:paraId="1C939110" w14:textId="6430D81F" w:rsidR="00D77781" w:rsidRDefault="00D77781" w:rsidP="00BA1176">
      <w:pPr>
        <w:rPr>
          <w:rFonts w:ascii="Arial" w:hAnsi="Arial" w:cs="Arial"/>
          <w:b/>
        </w:rPr>
      </w:pPr>
    </w:p>
    <w:p w14:paraId="40DFF7C6" w14:textId="6B3150F3" w:rsidR="00D77781" w:rsidRDefault="00D77781" w:rsidP="00BA1176">
      <w:pPr>
        <w:rPr>
          <w:rFonts w:ascii="Arial" w:hAnsi="Arial" w:cs="Arial"/>
          <w:b/>
        </w:rPr>
      </w:pPr>
    </w:p>
    <w:p w14:paraId="5DFB7B4D" w14:textId="13B63116" w:rsidR="00D77781" w:rsidRDefault="00D77781" w:rsidP="00BA1176">
      <w:pPr>
        <w:rPr>
          <w:rFonts w:ascii="Arial" w:hAnsi="Arial" w:cs="Arial"/>
          <w:b/>
        </w:rPr>
      </w:pPr>
    </w:p>
    <w:p w14:paraId="4F85D2FC" w14:textId="5BFBFE03" w:rsidR="00D77781" w:rsidRDefault="00D77781" w:rsidP="00BA1176">
      <w:pPr>
        <w:rPr>
          <w:rFonts w:ascii="Arial" w:hAnsi="Arial" w:cs="Arial"/>
          <w:b/>
        </w:rPr>
      </w:pPr>
    </w:p>
    <w:p w14:paraId="6D4CAB94" w14:textId="315F3B96" w:rsidR="00D77781" w:rsidRDefault="00D77781" w:rsidP="00BA1176">
      <w:pPr>
        <w:rPr>
          <w:rFonts w:ascii="Arial" w:hAnsi="Arial" w:cs="Arial"/>
          <w:b/>
        </w:rPr>
      </w:pPr>
    </w:p>
    <w:p w14:paraId="2D7DB5D8" w14:textId="4AB5FCD4" w:rsidR="00D77781" w:rsidRDefault="00D77781" w:rsidP="00BA1176">
      <w:pPr>
        <w:rPr>
          <w:rFonts w:ascii="Arial" w:hAnsi="Arial" w:cs="Arial"/>
          <w:b/>
        </w:rPr>
      </w:pPr>
    </w:p>
    <w:p w14:paraId="42B1374B" w14:textId="23A30FC4" w:rsidR="00D77781" w:rsidRDefault="00D77781" w:rsidP="00BA1176">
      <w:pPr>
        <w:rPr>
          <w:rFonts w:ascii="Arial" w:hAnsi="Arial" w:cs="Arial"/>
          <w:b/>
        </w:rPr>
      </w:pPr>
    </w:p>
    <w:p w14:paraId="41A08BAC" w14:textId="471B2B89" w:rsidR="00D77781" w:rsidRDefault="00D77781" w:rsidP="00BA1176">
      <w:pPr>
        <w:rPr>
          <w:rFonts w:ascii="Arial" w:hAnsi="Arial" w:cs="Arial"/>
          <w:b/>
        </w:rPr>
      </w:pPr>
    </w:p>
    <w:p w14:paraId="78620FBE" w14:textId="6502D838" w:rsidR="00D77781" w:rsidRDefault="00D77781" w:rsidP="00BA1176">
      <w:pPr>
        <w:rPr>
          <w:rFonts w:ascii="Arial" w:hAnsi="Arial" w:cs="Arial"/>
          <w:b/>
        </w:rPr>
      </w:pPr>
    </w:p>
    <w:p w14:paraId="392DC146" w14:textId="2B5C679B" w:rsidR="00D77781" w:rsidRDefault="00D77781" w:rsidP="00BA1176">
      <w:pPr>
        <w:rPr>
          <w:rFonts w:ascii="Arial" w:hAnsi="Arial" w:cs="Arial"/>
          <w:b/>
        </w:rPr>
      </w:pPr>
    </w:p>
    <w:p w14:paraId="12FF8299" w14:textId="6F41E086" w:rsidR="00D77781" w:rsidRDefault="00D77781" w:rsidP="00BA1176">
      <w:pPr>
        <w:rPr>
          <w:rFonts w:ascii="Arial" w:hAnsi="Arial" w:cs="Arial"/>
          <w:b/>
        </w:rPr>
      </w:pPr>
    </w:p>
    <w:p w14:paraId="4D4F76AE" w14:textId="7C88D0BE" w:rsidR="00D77781" w:rsidRDefault="00D77781" w:rsidP="00BA1176">
      <w:pPr>
        <w:rPr>
          <w:rFonts w:ascii="Arial" w:hAnsi="Arial" w:cs="Arial"/>
          <w:b/>
        </w:rPr>
      </w:pPr>
    </w:p>
    <w:p w14:paraId="27BCF991" w14:textId="17BF02ED" w:rsidR="00D77781" w:rsidRDefault="00D77781" w:rsidP="00BA1176">
      <w:pPr>
        <w:rPr>
          <w:rFonts w:ascii="Arial" w:hAnsi="Arial" w:cs="Arial"/>
          <w:b/>
        </w:rPr>
      </w:pPr>
    </w:p>
    <w:p w14:paraId="15DFEA02" w14:textId="77777777" w:rsidR="00D77781" w:rsidRDefault="00D77781" w:rsidP="00BA1176">
      <w:pPr>
        <w:rPr>
          <w:rFonts w:ascii="Arial" w:hAnsi="Arial" w:cs="Arial"/>
          <w:b/>
        </w:rPr>
      </w:pPr>
    </w:p>
    <w:p w14:paraId="091438E6" w14:textId="67D78EF1" w:rsidR="00AE6418" w:rsidRDefault="00AE6418" w:rsidP="00BA1176">
      <w:pPr>
        <w:rPr>
          <w:rFonts w:ascii="Arial" w:hAnsi="Arial" w:cs="Arial"/>
          <w:b/>
        </w:rPr>
      </w:pPr>
    </w:p>
    <w:p w14:paraId="5393A704" w14:textId="627B1AC5" w:rsidR="00AE6418" w:rsidRDefault="00AE6418" w:rsidP="00BA1176">
      <w:pPr>
        <w:rPr>
          <w:rFonts w:ascii="Arial" w:hAnsi="Arial" w:cs="Arial"/>
          <w:b/>
        </w:rPr>
      </w:pPr>
    </w:p>
    <w:p w14:paraId="27BEDB00" w14:textId="5FE443E6" w:rsidR="00AE6418" w:rsidRDefault="00AE6418" w:rsidP="00BA1176">
      <w:pPr>
        <w:rPr>
          <w:rFonts w:ascii="Arial" w:hAnsi="Arial" w:cs="Arial"/>
          <w:b/>
        </w:rPr>
      </w:pPr>
    </w:p>
    <w:p w14:paraId="530DB189" w14:textId="77777777" w:rsidR="00AE6418" w:rsidRPr="00A406E5" w:rsidRDefault="00AE641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4792DE9F" w14:textId="77777777" w:rsidR="00E23796" w:rsidRDefault="00E23796" w:rsidP="00F80596">
      <w:pPr>
        <w:jc w:val="both"/>
        <w:rPr>
          <w:sz w:val="24"/>
          <w:szCs w:val="24"/>
        </w:rPr>
      </w:pPr>
    </w:p>
    <w:p w14:paraId="29FF3C44" w14:textId="1260792B" w:rsidR="00E23796" w:rsidRDefault="00E23796" w:rsidP="00F80596">
      <w:pPr>
        <w:jc w:val="both"/>
        <w:rPr>
          <w:sz w:val="24"/>
          <w:szCs w:val="24"/>
        </w:rPr>
      </w:pPr>
      <w:r>
        <w:rPr>
          <w:sz w:val="24"/>
          <w:szCs w:val="24"/>
        </w:rPr>
        <w:t>Organisations today work in an environment of major and constant change.  Organisation managers have learnt to adapt and adopt flexible methods of working where once the structure of their work was uniform and rig</w:t>
      </w:r>
      <w:r w:rsidR="00DE215D">
        <w:rPr>
          <w:sz w:val="24"/>
          <w:szCs w:val="24"/>
        </w:rPr>
        <w:t>i</w:t>
      </w:r>
      <w:r>
        <w:rPr>
          <w:sz w:val="24"/>
          <w:szCs w:val="24"/>
        </w:rPr>
        <w:t xml:space="preserve">d. This method of management and organisation working has called for a new type of manager, leader and culture within organisation.  The skills of leaders and managers today have changed to reflect this.  </w:t>
      </w:r>
      <w:r w:rsidR="00DE215D">
        <w:rPr>
          <w:sz w:val="24"/>
          <w:szCs w:val="24"/>
        </w:rPr>
        <w:t>Highly prized now is the leader, manager and organisation employees who can anticipate and respond to changes in the environment with fluency and consistency of its operation.  Those organisations that have a culture that support change and working practices that are based on the theories and principles of change thrive whilst others that are so adept in these areas struggle and decline.  Change is seen as an opportunity to grow or survive by some and as a threat by others both within the organisation context and the people within these the organisation.  However, change is now a constant within the organisation environment and is a factor that has to be managed alongside its other challenges.</w:t>
      </w:r>
    </w:p>
    <w:p w14:paraId="0A9A4514" w14:textId="77777777" w:rsidR="00E23796" w:rsidRDefault="00E23796" w:rsidP="00F80596">
      <w:pPr>
        <w:jc w:val="both"/>
        <w:rPr>
          <w:sz w:val="24"/>
          <w:szCs w:val="24"/>
        </w:rPr>
      </w:pPr>
    </w:p>
    <w:p w14:paraId="7EC9D357" w14:textId="77777777" w:rsidR="00E23796" w:rsidRDefault="00E23796" w:rsidP="00F80596">
      <w:pPr>
        <w:jc w:val="both"/>
        <w:rPr>
          <w:sz w:val="24"/>
          <w:szCs w:val="24"/>
        </w:rPr>
      </w:pPr>
    </w:p>
    <w:p w14:paraId="4F319087" w14:textId="77777777" w:rsidR="00F67920" w:rsidRDefault="00F67920" w:rsidP="00F80596">
      <w:pPr>
        <w:jc w:val="both"/>
        <w:rPr>
          <w:sz w:val="24"/>
          <w:szCs w:val="24"/>
        </w:rPr>
      </w:pPr>
    </w:p>
    <w:p w14:paraId="3D1143F6" w14:textId="1E384783" w:rsidR="00F67920" w:rsidRDefault="00F67920" w:rsidP="00F80596">
      <w:pPr>
        <w:jc w:val="both"/>
        <w:rPr>
          <w:sz w:val="24"/>
          <w:szCs w:val="24"/>
        </w:rPr>
      </w:pPr>
      <w:r>
        <w:rPr>
          <w:sz w:val="24"/>
          <w:szCs w:val="24"/>
        </w:rPr>
        <w:t xml:space="preserve">The focus of this assignment is to critically evaluate one change that an organisation has implemented over the last </w:t>
      </w:r>
      <w:r w:rsidR="00D3243D">
        <w:rPr>
          <w:sz w:val="24"/>
          <w:szCs w:val="24"/>
        </w:rPr>
        <w:t>two</w:t>
      </w:r>
      <w:r>
        <w:rPr>
          <w:sz w:val="24"/>
          <w:szCs w:val="24"/>
        </w:rPr>
        <w:t xml:space="preserve"> years.  This critical evaluation should examine each stage of the change process and draw a conclusion on its success/failure.  It should further develop recommendations for future </w:t>
      </w:r>
      <w:r w:rsidR="00093E6E">
        <w:rPr>
          <w:sz w:val="24"/>
          <w:szCs w:val="24"/>
        </w:rPr>
        <w:t xml:space="preserve">improvement within </w:t>
      </w:r>
      <w:r>
        <w:rPr>
          <w:sz w:val="24"/>
          <w:szCs w:val="24"/>
        </w:rPr>
        <w:t xml:space="preserve">  the change p</w:t>
      </w:r>
      <w:r w:rsidR="00DE215D">
        <w:rPr>
          <w:sz w:val="24"/>
          <w:szCs w:val="24"/>
        </w:rPr>
        <w:t>rocess</w:t>
      </w:r>
      <w:r w:rsidR="007A085A">
        <w:rPr>
          <w:sz w:val="24"/>
          <w:szCs w:val="24"/>
        </w:rPr>
        <w:t xml:space="preserve"> of the </w:t>
      </w:r>
      <w:r w:rsidR="00DE215D">
        <w:rPr>
          <w:sz w:val="24"/>
          <w:szCs w:val="24"/>
        </w:rPr>
        <w:t>organisation</w:t>
      </w:r>
      <w:r w:rsidR="00B35D1E">
        <w:rPr>
          <w:sz w:val="24"/>
          <w:szCs w:val="24"/>
        </w:rPr>
        <w:t>.</w:t>
      </w:r>
      <w:r>
        <w:rPr>
          <w:sz w:val="24"/>
          <w:szCs w:val="24"/>
        </w:rPr>
        <w:t xml:space="preserve"> </w:t>
      </w:r>
    </w:p>
    <w:p w14:paraId="0CD40799" w14:textId="77777777" w:rsidR="00F67920" w:rsidRDefault="00F67920" w:rsidP="00F80596">
      <w:pPr>
        <w:jc w:val="both"/>
        <w:rPr>
          <w:sz w:val="24"/>
          <w:szCs w:val="24"/>
        </w:rPr>
      </w:pPr>
    </w:p>
    <w:p w14:paraId="37969672" w14:textId="77777777" w:rsidR="00B35D1E" w:rsidRDefault="00B35D1E" w:rsidP="00F80596">
      <w:pPr>
        <w:jc w:val="both"/>
        <w:rPr>
          <w:sz w:val="24"/>
          <w:szCs w:val="24"/>
        </w:rPr>
      </w:pPr>
    </w:p>
    <w:p w14:paraId="2213EC2B" w14:textId="77777777" w:rsidR="00B35D1E" w:rsidRDefault="00B35D1E" w:rsidP="00F80596">
      <w:pPr>
        <w:jc w:val="both"/>
        <w:rPr>
          <w:sz w:val="24"/>
          <w:szCs w:val="24"/>
        </w:rPr>
      </w:pPr>
    </w:p>
    <w:p w14:paraId="5499BFC9" w14:textId="77777777" w:rsidR="00B35D1E" w:rsidRDefault="00B35D1E" w:rsidP="00F80596">
      <w:pPr>
        <w:jc w:val="both"/>
        <w:rPr>
          <w:sz w:val="24"/>
          <w:szCs w:val="24"/>
        </w:rPr>
      </w:pPr>
    </w:p>
    <w:p w14:paraId="6BC0A92F" w14:textId="6E432F9F" w:rsidR="00F67920" w:rsidRDefault="00F67920" w:rsidP="00F80596">
      <w:pPr>
        <w:jc w:val="both"/>
        <w:rPr>
          <w:sz w:val="24"/>
          <w:szCs w:val="24"/>
        </w:rPr>
      </w:pPr>
      <w:r>
        <w:rPr>
          <w:sz w:val="24"/>
          <w:szCs w:val="24"/>
        </w:rPr>
        <w:t xml:space="preserve">The assignment is to be undertaken </w:t>
      </w:r>
      <w:r w:rsidR="00762999">
        <w:rPr>
          <w:sz w:val="24"/>
          <w:szCs w:val="24"/>
        </w:rPr>
        <w:t>on an individual basis and contains two parts:</w:t>
      </w:r>
    </w:p>
    <w:p w14:paraId="568D0240" w14:textId="6A466107" w:rsidR="00F67920" w:rsidRDefault="005876DA" w:rsidP="00F80596">
      <w:pPr>
        <w:jc w:val="both"/>
        <w:rPr>
          <w:sz w:val="24"/>
          <w:szCs w:val="24"/>
        </w:rPr>
      </w:pPr>
      <w:r>
        <w:rPr>
          <w:sz w:val="24"/>
          <w:szCs w:val="24"/>
        </w:rPr>
        <w:t xml:space="preserve"> </w:t>
      </w:r>
    </w:p>
    <w:p w14:paraId="09335619" w14:textId="4A211323" w:rsidR="00762999" w:rsidRDefault="00F67920" w:rsidP="00F80596">
      <w:pPr>
        <w:jc w:val="both"/>
        <w:rPr>
          <w:sz w:val="24"/>
          <w:szCs w:val="24"/>
        </w:rPr>
      </w:pPr>
      <w:r>
        <w:rPr>
          <w:sz w:val="24"/>
          <w:szCs w:val="24"/>
        </w:rPr>
        <w:t>Part 1- Pro</w:t>
      </w:r>
      <w:r w:rsidR="00235905">
        <w:rPr>
          <w:sz w:val="24"/>
          <w:szCs w:val="24"/>
        </w:rPr>
        <w:t>fessional</w:t>
      </w:r>
      <w:r>
        <w:rPr>
          <w:sz w:val="24"/>
          <w:szCs w:val="24"/>
        </w:rPr>
        <w:t xml:space="preserve"> </w:t>
      </w:r>
      <w:r w:rsidR="00093E6E">
        <w:rPr>
          <w:sz w:val="24"/>
          <w:szCs w:val="24"/>
        </w:rPr>
        <w:t>discussion</w:t>
      </w:r>
      <w:r>
        <w:rPr>
          <w:sz w:val="24"/>
          <w:szCs w:val="24"/>
        </w:rPr>
        <w:t xml:space="preserve"> – </w:t>
      </w:r>
      <w:r w:rsidR="00762999">
        <w:rPr>
          <w:sz w:val="24"/>
          <w:szCs w:val="24"/>
        </w:rPr>
        <w:t>10</w:t>
      </w:r>
      <w:r>
        <w:rPr>
          <w:sz w:val="24"/>
          <w:szCs w:val="24"/>
        </w:rPr>
        <w:t xml:space="preserve"> minutes </w:t>
      </w:r>
      <w:r w:rsidR="00246FD8">
        <w:rPr>
          <w:sz w:val="24"/>
          <w:szCs w:val="24"/>
        </w:rPr>
        <w:t>NB</w:t>
      </w:r>
      <w:r w:rsidR="005876DA">
        <w:rPr>
          <w:sz w:val="24"/>
          <w:szCs w:val="24"/>
        </w:rPr>
        <w:t xml:space="preserve">. </w:t>
      </w:r>
      <w:r w:rsidR="00235905">
        <w:rPr>
          <w:sz w:val="24"/>
          <w:szCs w:val="24"/>
        </w:rPr>
        <w:t>Remember to upload your bibliography to Turnitin prior to discussion delivery.</w:t>
      </w:r>
    </w:p>
    <w:p w14:paraId="71E7F955" w14:textId="77777777" w:rsidR="00D77781" w:rsidRDefault="00D77781" w:rsidP="00F80596">
      <w:pPr>
        <w:jc w:val="both"/>
        <w:rPr>
          <w:sz w:val="24"/>
          <w:szCs w:val="24"/>
        </w:rPr>
      </w:pPr>
    </w:p>
    <w:p w14:paraId="43E1B901" w14:textId="7355E2A9" w:rsidR="00871546" w:rsidRDefault="00F67920" w:rsidP="00F80596">
      <w:pPr>
        <w:jc w:val="both"/>
        <w:rPr>
          <w:sz w:val="24"/>
          <w:szCs w:val="24"/>
        </w:rPr>
      </w:pPr>
      <w:r>
        <w:rPr>
          <w:sz w:val="24"/>
          <w:szCs w:val="24"/>
        </w:rPr>
        <w:t>Part 2- Critical</w:t>
      </w:r>
      <w:r w:rsidR="00762999">
        <w:rPr>
          <w:sz w:val="24"/>
          <w:szCs w:val="24"/>
        </w:rPr>
        <w:t xml:space="preserve"> analysis and</w:t>
      </w:r>
      <w:r>
        <w:rPr>
          <w:sz w:val="24"/>
          <w:szCs w:val="24"/>
        </w:rPr>
        <w:t xml:space="preserve"> </w:t>
      </w:r>
      <w:r w:rsidR="007A085A">
        <w:rPr>
          <w:sz w:val="24"/>
          <w:szCs w:val="24"/>
        </w:rPr>
        <w:t>evaluation</w:t>
      </w:r>
      <w:r w:rsidR="00126C8A">
        <w:rPr>
          <w:sz w:val="24"/>
          <w:szCs w:val="24"/>
        </w:rPr>
        <w:t>-</w:t>
      </w:r>
      <w:r w:rsidR="00264315">
        <w:rPr>
          <w:sz w:val="24"/>
          <w:szCs w:val="24"/>
        </w:rPr>
        <w:t xml:space="preserve"> to be presented </w:t>
      </w:r>
      <w:r>
        <w:rPr>
          <w:sz w:val="24"/>
          <w:szCs w:val="24"/>
        </w:rPr>
        <w:t>in</w:t>
      </w:r>
      <w:r w:rsidR="00F33A05">
        <w:rPr>
          <w:sz w:val="24"/>
          <w:szCs w:val="24"/>
        </w:rPr>
        <w:t xml:space="preserve"> a</w:t>
      </w:r>
      <w:r w:rsidR="00762999">
        <w:rPr>
          <w:sz w:val="24"/>
          <w:szCs w:val="24"/>
        </w:rPr>
        <w:t xml:space="preserve"> formal </w:t>
      </w:r>
      <w:r>
        <w:rPr>
          <w:sz w:val="24"/>
          <w:szCs w:val="24"/>
        </w:rPr>
        <w:t>report</w:t>
      </w:r>
      <w:r w:rsidR="00264315">
        <w:rPr>
          <w:sz w:val="24"/>
          <w:szCs w:val="24"/>
        </w:rPr>
        <w:t xml:space="preserve">. Word count </w:t>
      </w:r>
      <w:r w:rsidR="00E07174">
        <w:rPr>
          <w:sz w:val="24"/>
          <w:szCs w:val="24"/>
        </w:rPr>
        <w:t>3</w:t>
      </w:r>
      <w:r w:rsidR="00762999">
        <w:rPr>
          <w:sz w:val="24"/>
          <w:szCs w:val="24"/>
        </w:rPr>
        <w:t>500</w:t>
      </w:r>
      <w:r w:rsidR="00264315">
        <w:rPr>
          <w:sz w:val="24"/>
          <w:szCs w:val="24"/>
        </w:rPr>
        <w:t xml:space="preserve"> words</w:t>
      </w:r>
    </w:p>
    <w:p w14:paraId="41A2D397" w14:textId="77777777" w:rsidR="00762999" w:rsidRDefault="00762999" w:rsidP="00F80596">
      <w:pPr>
        <w:jc w:val="both"/>
        <w:rPr>
          <w:sz w:val="24"/>
          <w:szCs w:val="24"/>
        </w:rPr>
      </w:pPr>
    </w:p>
    <w:p w14:paraId="65E2658D" w14:textId="77777777" w:rsidR="00762999" w:rsidRDefault="00762999" w:rsidP="00F80596">
      <w:pPr>
        <w:jc w:val="both"/>
        <w:rPr>
          <w:sz w:val="24"/>
          <w:szCs w:val="24"/>
        </w:rPr>
      </w:pPr>
    </w:p>
    <w:p w14:paraId="2A64A3E1" w14:textId="6B5526FD" w:rsidR="00653B2C" w:rsidRPr="00D77781" w:rsidRDefault="00E23796" w:rsidP="00D77781">
      <w:pPr>
        <w:jc w:val="center"/>
        <w:rPr>
          <w:sz w:val="32"/>
          <w:szCs w:val="32"/>
        </w:rPr>
      </w:pPr>
      <w:r w:rsidRPr="00E23796">
        <w:rPr>
          <w:sz w:val="32"/>
          <w:szCs w:val="32"/>
        </w:rPr>
        <w:t xml:space="preserve">Assignment </w:t>
      </w:r>
      <w:r w:rsidR="00264315" w:rsidRPr="00E23796">
        <w:rPr>
          <w:sz w:val="32"/>
          <w:szCs w:val="32"/>
        </w:rPr>
        <w:t>Tasks</w:t>
      </w:r>
    </w:p>
    <w:p w14:paraId="58F7E9CC" w14:textId="77777777" w:rsidR="00A3221F" w:rsidRDefault="00A3221F" w:rsidP="009A2CB4">
      <w:pPr>
        <w:jc w:val="both"/>
        <w:rPr>
          <w:sz w:val="24"/>
          <w:szCs w:val="24"/>
        </w:rPr>
      </w:pPr>
    </w:p>
    <w:p w14:paraId="397AAEAC" w14:textId="132001D1" w:rsidR="00011A1B" w:rsidRPr="00D77781" w:rsidRDefault="00D77781" w:rsidP="009A2CB4">
      <w:pPr>
        <w:jc w:val="both"/>
        <w:rPr>
          <w:b/>
          <w:bCs/>
          <w:sz w:val="24"/>
          <w:szCs w:val="24"/>
          <w:u w:val="single"/>
        </w:rPr>
      </w:pPr>
      <w:r>
        <w:rPr>
          <w:b/>
          <w:bCs/>
          <w:sz w:val="24"/>
          <w:szCs w:val="24"/>
          <w:u w:val="single"/>
        </w:rPr>
        <w:t xml:space="preserve">Task 1 - </w:t>
      </w:r>
      <w:r w:rsidR="00F67920" w:rsidRPr="00D77781">
        <w:rPr>
          <w:b/>
          <w:bCs/>
          <w:sz w:val="24"/>
          <w:szCs w:val="24"/>
          <w:u w:val="single"/>
        </w:rPr>
        <w:t>P</w:t>
      </w:r>
      <w:r w:rsidR="004E61D1" w:rsidRPr="00D77781">
        <w:rPr>
          <w:b/>
          <w:bCs/>
          <w:sz w:val="24"/>
          <w:szCs w:val="24"/>
          <w:u w:val="single"/>
        </w:rPr>
        <w:t>RO</w:t>
      </w:r>
      <w:r w:rsidR="00235905" w:rsidRPr="00D77781">
        <w:rPr>
          <w:b/>
          <w:bCs/>
          <w:sz w:val="24"/>
          <w:szCs w:val="24"/>
          <w:u w:val="single"/>
        </w:rPr>
        <w:t>FESSIONAL</w:t>
      </w:r>
      <w:r w:rsidR="004E61D1" w:rsidRPr="00D77781">
        <w:rPr>
          <w:b/>
          <w:bCs/>
          <w:sz w:val="24"/>
          <w:szCs w:val="24"/>
          <w:u w:val="single"/>
        </w:rPr>
        <w:t xml:space="preserve"> </w:t>
      </w:r>
      <w:r w:rsidR="00093E6E" w:rsidRPr="00D77781">
        <w:rPr>
          <w:b/>
          <w:bCs/>
          <w:sz w:val="24"/>
          <w:szCs w:val="24"/>
          <w:u w:val="single"/>
        </w:rPr>
        <w:t>DISCUSSION</w:t>
      </w:r>
    </w:p>
    <w:p w14:paraId="0B2ACA90" w14:textId="03A9A6B8" w:rsidR="00264315" w:rsidRDefault="00264315" w:rsidP="009A2CB4">
      <w:pPr>
        <w:jc w:val="both"/>
        <w:rPr>
          <w:sz w:val="24"/>
          <w:szCs w:val="24"/>
        </w:rPr>
      </w:pPr>
    </w:p>
    <w:p w14:paraId="1E6DA15C" w14:textId="76C65CBA" w:rsidR="00264315" w:rsidRDefault="00762999" w:rsidP="009A2CB4">
      <w:pPr>
        <w:jc w:val="both"/>
        <w:rPr>
          <w:sz w:val="24"/>
          <w:szCs w:val="24"/>
        </w:rPr>
      </w:pPr>
      <w:r>
        <w:rPr>
          <w:sz w:val="24"/>
          <w:szCs w:val="24"/>
        </w:rPr>
        <w:t>P</w:t>
      </w:r>
      <w:r w:rsidR="00264315">
        <w:rPr>
          <w:sz w:val="24"/>
          <w:szCs w:val="24"/>
        </w:rPr>
        <w:t>repare and deliver the following</w:t>
      </w:r>
      <w:r w:rsidR="00F33A05">
        <w:rPr>
          <w:sz w:val="24"/>
          <w:szCs w:val="24"/>
        </w:rPr>
        <w:t xml:space="preserve"> information:</w:t>
      </w:r>
    </w:p>
    <w:p w14:paraId="48EF7520" w14:textId="256D1C6D" w:rsidR="00184C23" w:rsidRDefault="00184C23" w:rsidP="009A2CB4">
      <w:pPr>
        <w:jc w:val="both"/>
        <w:rPr>
          <w:sz w:val="24"/>
          <w:szCs w:val="24"/>
        </w:rPr>
      </w:pPr>
    </w:p>
    <w:p w14:paraId="65E8463B" w14:textId="38388C74" w:rsidR="00184C23" w:rsidRDefault="00184C23" w:rsidP="009A2CB4">
      <w:pPr>
        <w:jc w:val="both"/>
        <w:rPr>
          <w:sz w:val="24"/>
          <w:szCs w:val="24"/>
        </w:rPr>
      </w:pPr>
      <w:r>
        <w:rPr>
          <w:sz w:val="24"/>
          <w:szCs w:val="24"/>
        </w:rPr>
        <w:t>Identify and cho</w:t>
      </w:r>
      <w:r w:rsidR="004B0FA5">
        <w:rPr>
          <w:sz w:val="24"/>
          <w:szCs w:val="24"/>
        </w:rPr>
        <w:t>o</w:t>
      </w:r>
      <w:r>
        <w:rPr>
          <w:sz w:val="24"/>
          <w:szCs w:val="24"/>
        </w:rPr>
        <w:t>se a major change that has taken place in a public, private or 3</w:t>
      </w:r>
      <w:r w:rsidRPr="00184C23">
        <w:rPr>
          <w:sz w:val="24"/>
          <w:szCs w:val="24"/>
          <w:vertAlign w:val="superscript"/>
        </w:rPr>
        <w:t>rd</w:t>
      </w:r>
      <w:r>
        <w:rPr>
          <w:sz w:val="24"/>
          <w:szCs w:val="24"/>
        </w:rPr>
        <w:t xml:space="preserve"> sector organisation during the last t</w:t>
      </w:r>
      <w:r w:rsidR="00126C8A">
        <w:rPr>
          <w:sz w:val="24"/>
          <w:szCs w:val="24"/>
        </w:rPr>
        <w:t>wo</w:t>
      </w:r>
      <w:r>
        <w:rPr>
          <w:sz w:val="24"/>
          <w:szCs w:val="24"/>
        </w:rPr>
        <w:t xml:space="preserve"> years.</w:t>
      </w:r>
    </w:p>
    <w:p w14:paraId="22A0D0B8" w14:textId="77777777" w:rsidR="00184C23" w:rsidRDefault="00184C23" w:rsidP="009A2CB4">
      <w:pPr>
        <w:jc w:val="both"/>
        <w:rPr>
          <w:sz w:val="24"/>
          <w:szCs w:val="24"/>
        </w:rPr>
      </w:pPr>
    </w:p>
    <w:p w14:paraId="03EBF1F9" w14:textId="3CC5B484" w:rsidR="00F33A05" w:rsidRDefault="00762999" w:rsidP="00D77781">
      <w:pPr>
        <w:jc w:val="both"/>
        <w:rPr>
          <w:sz w:val="24"/>
          <w:szCs w:val="24"/>
        </w:rPr>
      </w:pPr>
      <w:r>
        <w:rPr>
          <w:sz w:val="24"/>
          <w:szCs w:val="24"/>
        </w:rPr>
        <w:t>Provide</w:t>
      </w:r>
      <w:r w:rsidR="00790413">
        <w:rPr>
          <w:sz w:val="24"/>
          <w:szCs w:val="24"/>
        </w:rPr>
        <w:t xml:space="preserve"> background information on the organisation </w:t>
      </w:r>
      <w:r w:rsidR="00184C23">
        <w:rPr>
          <w:sz w:val="24"/>
          <w:szCs w:val="24"/>
        </w:rPr>
        <w:t>involved in the ‘change’.  This should include organisation historical development, overview of the product or service it offers</w:t>
      </w:r>
      <w:r w:rsidR="004B0FA5">
        <w:rPr>
          <w:sz w:val="24"/>
          <w:szCs w:val="24"/>
        </w:rPr>
        <w:t xml:space="preserve"> and current market position </w:t>
      </w:r>
      <w:proofErr w:type="spellStart"/>
      <w:r w:rsidR="004B0FA5">
        <w:rPr>
          <w:sz w:val="24"/>
          <w:szCs w:val="24"/>
        </w:rPr>
        <w:t>i.e</w:t>
      </w:r>
      <w:proofErr w:type="spellEnd"/>
      <w:r w:rsidR="004B0FA5">
        <w:rPr>
          <w:sz w:val="24"/>
          <w:szCs w:val="24"/>
        </w:rPr>
        <w:t xml:space="preserve"> profit, surplus/deficit, market share.</w:t>
      </w:r>
    </w:p>
    <w:p w14:paraId="7CCD921A" w14:textId="756ADC77" w:rsidR="0012187F" w:rsidRDefault="0012187F" w:rsidP="009A2CB4">
      <w:pPr>
        <w:jc w:val="both"/>
        <w:rPr>
          <w:sz w:val="24"/>
          <w:szCs w:val="24"/>
        </w:rPr>
      </w:pPr>
    </w:p>
    <w:p w14:paraId="07E201C0" w14:textId="0019D90D" w:rsidR="0012187F" w:rsidRDefault="0012187F" w:rsidP="009A2CB4">
      <w:pPr>
        <w:jc w:val="both"/>
        <w:rPr>
          <w:sz w:val="24"/>
          <w:szCs w:val="24"/>
        </w:rPr>
      </w:pPr>
      <w:r>
        <w:rPr>
          <w:sz w:val="24"/>
          <w:szCs w:val="24"/>
        </w:rPr>
        <w:t>Discuss the nature of the change being examined. Include in this discussion the micro/macro environmental causes for the change</w:t>
      </w:r>
      <w:r w:rsidR="004B0FA5">
        <w:rPr>
          <w:sz w:val="24"/>
          <w:szCs w:val="24"/>
        </w:rPr>
        <w:t>.</w:t>
      </w:r>
    </w:p>
    <w:p w14:paraId="7AA87547" w14:textId="2BA80F6B" w:rsidR="00235905" w:rsidRDefault="00235905" w:rsidP="009A2CB4">
      <w:pPr>
        <w:jc w:val="both"/>
        <w:rPr>
          <w:sz w:val="24"/>
          <w:szCs w:val="24"/>
        </w:rPr>
      </w:pPr>
    </w:p>
    <w:p w14:paraId="05870947" w14:textId="12561BF1" w:rsidR="00235905" w:rsidRDefault="00235905" w:rsidP="009A2CB4">
      <w:pPr>
        <w:jc w:val="both"/>
        <w:rPr>
          <w:sz w:val="24"/>
          <w:szCs w:val="24"/>
        </w:rPr>
      </w:pPr>
      <w:r>
        <w:rPr>
          <w:sz w:val="24"/>
          <w:szCs w:val="24"/>
        </w:rPr>
        <w:t>In support of your professional discussion prepare and upload to Turnitin prior to your discussion delivery a bibliography of your research resource evidence.</w:t>
      </w:r>
    </w:p>
    <w:p w14:paraId="027BAD31" w14:textId="5DAFD0CB" w:rsidR="0012187F" w:rsidRDefault="0012187F" w:rsidP="009A2CB4">
      <w:pPr>
        <w:jc w:val="both"/>
        <w:rPr>
          <w:sz w:val="24"/>
          <w:szCs w:val="24"/>
        </w:rPr>
      </w:pPr>
    </w:p>
    <w:p w14:paraId="45F9C92B" w14:textId="1AA74B38" w:rsidR="0012187F" w:rsidRDefault="0012187F" w:rsidP="009A2CB4">
      <w:pPr>
        <w:jc w:val="both"/>
        <w:rPr>
          <w:sz w:val="24"/>
          <w:szCs w:val="24"/>
        </w:rPr>
      </w:pPr>
    </w:p>
    <w:p w14:paraId="788C3D8A" w14:textId="3721C128" w:rsidR="00204F9B" w:rsidRDefault="00204F9B" w:rsidP="009A2CB4">
      <w:pPr>
        <w:jc w:val="both"/>
        <w:rPr>
          <w:sz w:val="24"/>
          <w:szCs w:val="24"/>
        </w:rPr>
      </w:pPr>
    </w:p>
    <w:p w14:paraId="6C0D6671" w14:textId="61B677B3" w:rsidR="00011A1B" w:rsidRPr="00D77781" w:rsidRDefault="00D77781" w:rsidP="009A2CB4">
      <w:pPr>
        <w:jc w:val="both"/>
        <w:rPr>
          <w:b/>
          <w:bCs/>
          <w:sz w:val="24"/>
          <w:szCs w:val="24"/>
          <w:u w:val="single"/>
        </w:rPr>
      </w:pPr>
      <w:r w:rsidRPr="00D77781">
        <w:rPr>
          <w:b/>
          <w:bCs/>
          <w:sz w:val="24"/>
          <w:szCs w:val="24"/>
          <w:u w:val="single"/>
        </w:rPr>
        <w:lastRenderedPageBreak/>
        <w:t xml:space="preserve">Task 2 - </w:t>
      </w:r>
      <w:r w:rsidR="00011A1B" w:rsidRPr="00D77781">
        <w:rPr>
          <w:b/>
          <w:bCs/>
          <w:sz w:val="24"/>
          <w:szCs w:val="24"/>
          <w:u w:val="single"/>
        </w:rPr>
        <w:t xml:space="preserve">REPORT </w:t>
      </w:r>
    </w:p>
    <w:p w14:paraId="3EC08F73" w14:textId="7C4C131A" w:rsidR="00B35D1E" w:rsidRDefault="00B35D1E" w:rsidP="009A2CB4">
      <w:pPr>
        <w:jc w:val="both"/>
        <w:rPr>
          <w:sz w:val="24"/>
          <w:szCs w:val="24"/>
        </w:rPr>
      </w:pPr>
    </w:p>
    <w:p w14:paraId="0D85D4F8" w14:textId="79A5C0F1" w:rsidR="00B35D1E" w:rsidRPr="00D77781" w:rsidRDefault="00B35D1E" w:rsidP="009A2CB4">
      <w:pPr>
        <w:jc w:val="both"/>
        <w:rPr>
          <w:b/>
          <w:bCs/>
          <w:sz w:val="24"/>
          <w:szCs w:val="24"/>
        </w:rPr>
      </w:pPr>
      <w:r w:rsidRPr="00D77781">
        <w:rPr>
          <w:b/>
          <w:bCs/>
          <w:sz w:val="24"/>
          <w:szCs w:val="24"/>
        </w:rPr>
        <w:t>Task 1</w:t>
      </w:r>
    </w:p>
    <w:p w14:paraId="66E7CF71" w14:textId="660DFF7C" w:rsidR="00B62423" w:rsidRDefault="00B62423" w:rsidP="009A2CB4">
      <w:pPr>
        <w:jc w:val="both"/>
        <w:rPr>
          <w:sz w:val="24"/>
          <w:szCs w:val="24"/>
        </w:rPr>
      </w:pPr>
    </w:p>
    <w:p w14:paraId="420F254B" w14:textId="63A8F2A3" w:rsidR="00B62423" w:rsidRDefault="00B62423" w:rsidP="009A2CB4">
      <w:pPr>
        <w:jc w:val="both"/>
        <w:rPr>
          <w:sz w:val="24"/>
          <w:szCs w:val="24"/>
        </w:rPr>
      </w:pPr>
      <w:r>
        <w:rPr>
          <w:sz w:val="24"/>
          <w:szCs w:val="24"/>
        </w:rPr>
        <w:t>Using information gathered for your proposal on the organisation provide a brief background on the organisation and the need for the change that had been implemented.</w:t>
      </w:r>
    </w:p>
    <w:p w14:paraId="409A5D99" w14:textId="6371358C" w:rsidR="00B35D1E" w:rsidRDefault="00B35D1E" w:rsidP="009A2CB4">
      <w:pPr>
        <w:jc w:val="both"/>
        <w:rPr>
          <w:sz w:val="24"/>
          <w:szCs w:val="24"/>
        </w:rPr>
      </w:pPr>
    </w:p>
    <w:p w14:paraId="09203000" w14:textId="5C625E70" w:rsidR="00B62423" w:rsidRDefault="00B62423" w:rsidP="009A2CB4">
      <w:pPr>
        <w:jc w:val="both"/>
        <w:rPr>
          <w:b/>
          <w:bCs/>
          <w:sz w:val="24"/>
          <w:szCs w:val="24"/>
        </w:rPr>
      </w:pPr>
      <w:r w:rsidRPr="00D77781">
        <w:rPr>
          <w:b/>
          <w:bCs/>
          <w:sz w:val="24"/>
          <w:szCs w:val="24"/>
        </w:rPr>
        <w:t>Task</w:t>
      </w:r>
      <w:r w:rsidR="00D77781">
        <w:rPr>
          <w:b/>
          <w:bCs/>
          <w:sz w:val="24"/>
          <w:szCs w:val="24"/>
        </w:rPr>
        <w:t xml:space="preserve"> </w:t>
      </w:r>
      <w:r w:rsidRPr="00D77781">
        <w:rPr>
          <w:b/>
          <w:bCs/>
          <w:sz w:val="24"/>
          <w:szCs w:val="24"/>
        </w:rPr>
        <w:t>2</w:t>
      </w:r>
    </w:p>
    <w:p w14:paraId="44CDCF1F" w14:textId="77777777" w:rsidR="00D77781" w:rsidRPr="00D77781" w:rsidRDefault="00D77781" w:rsidP="009A2CB4">
      <w:pPr>
        <w:jc w:val="both"/>
        <w:rPr>
          <w:b/>
          <w:bCs/>
          <w:sz w:val="24"/>
          <w:szCs w:val="24"/>
        </w:rPr>
      </w:pPr>
    </w:p>
    <w:p w14:paraId="5865BDB5" w14:textId="1FB85552" w:rsidR="00B35D1E" w:rsidRDefault="00453F70" w:rsidP="009A2CB4">
      <w:pPr>
        <w:jc w:val="both"/>
        <w:rPr>
          <w:sz w:val="24"/>
          <w:szCs w:val="24"/>
        </w:rPr>
      </w:pPr>
      <w:r>
        <w:rPr>
          <w:sz w:val="24"/>
          <w:szCs w:val="24"/>
        </w:rPr>
        <w:t>Critically analyse the nature of the change undertaken by the organisation under investigation.</w:t>
      </w:r>
      <w:r w:rsidR="00093E6E">
        <w:rPr>
          <w:sz w:val="24"/>
          <w:szCs w:val="24"/>
        </w:rPr>
        <w:t xml:space="preserve"> To support this produce a SWOT and PESTLE to demonstrate where the main influences came for the change.</w:t>
      </w:r>
    </w:p>
    <w:p w14:paraId="08DF4975" w14:textId="7911C134" w:rsidR="00453F70" w:rsidRDefault="00453F70" w:rsidP="009A2CB4">
      <w:pPr>
        <w:jc w:val="both"/>
        <w:rPr>
          <w:sz w:val="24"/>
          <w:szCs w:val="24"/>
        </w:rPr>
      </w:pPr>
    </w:p>
    <w:p w14:paraId="392DCE78" w14:textId="268FA956" w:rsidR="00453F70" w:rsidRDefault="00453F70" w:rsidP="009A2CB4">
      <w:pPr>
        <w:jc w:val="both"/>
        <w:rPr>
          <w:b/>
          <w:bCs/>
          <w:sz w:val="24"/>
          <w:szCs w:val="24"/>
        </w:rPr>
      </w:pPr>
      <w:r w:rsidRPr="00D77781">
        <w:rPr>
          <w:b/>
          <w:bCs/>
          <w:sz w:val="24"/>
          <w:szCs w:val="24"/>
        </w:rPr>
        <w:t xml:space="preserve">Task </w:t>
      </w:r>
      <w:r w:rsidR="00B62423" w:rsidRPr="00D77781">
        <w:rPr>
          <w:b/>
          <w:bCs/>
          <w:sz w:val="24"/>
          <w:szCs w:val="24"/>
        </w:rPr>
        <w:t>3</w:t>
      </w:r>
    </w:p>
    <w:p w14:paraId="7060103F" w14:textId="77777777" w:rsidR="00D77781" w:rsidRPr="00D77781" w:rsidRDefault="00D77781" w:rsidP="009A2CB4">
      <w:pPr>
        <w:jc w:val="both"/>
        <w:rPr>
          <w:b/>
          <w:bCs/>
          <w:sz w:val="24"/>
          <w:szCs w:val="24"/>
        </w:rPr>
      </w:pPr>
    </w:p>
    <w:p w14:paraId="7DAB80F3" w14:textId="27EB3886" w:rsidR="00453F70" w:rsidRDefault="00453F70" w:rsidP="009A2CB4">
      <w:pPr>
        <w:jc w:val="both"/>
        <w:rPr>
          <w:sz w:val="24"/>
          <w:szCs w:val="24"/>
        </w:rPr>
      </w:pPr>
      <w:r>
        <w:rPr>
          <w:sz w:val="24"/>
          <w:szCs w:val="24"/>
        </w:rPr>
        <w:t>Discuss the involvement of ‘leaders and leadership’ in the process of change. Within the discussion describe ‘complex’ areas of change leaders were involved in.</w:t>
      </w:r>
    </w:p>
    <w:p w14:paraId="05E44506" w14:textId="2138B094" w:rsidR="00453F70" w:rsidRDefault="00453F70" w:rsidP="009A2CB4">
      <w:pPr>
        <w:jc w:val="both"/>
        <w:rPr>
          <w:sz w:val="24"/>
          <w:szCs w:val="24"/>
        </w:rPr>
      </w:pPr>
    </w:p>
    <w:p w14:paraId="42049ACF" w14:textId="77777777" w:rsidR="00E23796" w:rsidRDefault="00E23796" w:rsidP="009A2CB4">
      <w:pPr>
        <w:jc w:val="both"/>
        <w:rPr>
          <w:sz w:val="24"/>
          <w:szCs w:val="24"/>
        </w:rPr>
      </w:pPr>
    </w:p>
    <w:p w14:paraId="754A3CA4" w14:textId="31486983" w:rsidR="00453F70" w:rsidRPr="00D77781" w:rsidRDefault="00453F70" w:rsidP="009A2CB4">
      <w:pPr>
        <w:jc w:val="both"/>
        <w:rPr>
          <w:b/>
          <w:bCs/>
          <w:sz w:val="24"/>
          <w:szCs w:val="24"/>
        </w:rPr>
      </w:pPr>
      <w:r w:rsidRPr="00D77781">
        <w:rPr>
          <w:b/>
          <w:bCs/>
          <w:sz w:val="24"/>
          <w:szCs w:val="24"/>
        </w:rPr>
        <w:t>Task</w:t>
      </w:r>
      <w:r w:rsidR="00B62423" w:rsidRPr="00D77781">
        <w:rPr>
          <w:b/>
          <w:bCs/>
          <w:sz w:val="24"/>
          <w:szCs w:val="24"/>
        </w:rPr>
        <w:t xml:space="preserve"> </w:t>
      </w:r>
      <w:r w:rsidR="00E23796" w:rsidRPr="00D77781">
        <w:rPr>
          <w:b/>
          <w:bCs/>
          <w:sz w:val="24"/>
          <w:szCs w:val="24"/>
        </w:rPr>
        <w:t>4</w:t>
      </w:r>
      <w:r w:rsidRPr="00D77781">
        <w:rPr>
          <w:b/>
          <w:bCs/>
          <w:sz w:val="24"/>
          <w:szCs w:val="24"/>
        </w:rPr>
        <w:t xml:space="preserve"> </w:t>
      </w:r>
    </w:p>
    <w:p w14:paraId="2CF4BAD0" w14:textId="76BE1CEC" w:rsidR="00453F70" w:rsidRDefault="00453F70" w:rsidP="009A2CB4">
      <w:pPr>
        <w:jc w:val="both"/>
        <w:rPr>
          <w:sz w:val="24"/>
          <w:szCs w:val="24"/>
        </w:rPr>
      </w:pPr>
    </w:p>
    <w:p w14:paraId="1D55C582" w14:textId="221B536E" w:rsidR="0008498C" w:rsidRDefault="00B62423" w:rsidP="009A2CB4">
      <w:pPr>
        <w:jc w:val="both"/>
        <w:rPr>
          <w:sz w:val="24"/>
          <w:szCs w:val="24"/>
        </w:rPr>
      </w:pPr>
      <w:r>
        <w:rPr>
          <w:sz w:val="24"/>
          <w:szCs w:val="24"/>
        </w:rPr>
        <w:t>Identify and discuss the culture of the organisation and it’s influence on the change process.</w:t>
      </w:r>
    </w:p>
    <w:p w14:paraId="6A1813AB" w14:textId="77777777" w:rsidR="00AE6418" w:rsidRDefault="00AE6418" w:rsidP="009A2CB4">
      <w:pPr>
        <w:jc w:val="both"/>
        <w:rPr>
          <w:sz w:val="24"/>
          <w:szCs w:val="24"/>
        </w:rPr>
      </w:pPr>
    </w:p>
    <w:p w14:paraId="137AC24C" w14:textId="305C3015" w:rsidR="0008498C" w:rsidRDefault="0008498C" w:rsidP="009A2CB4">
      <w:pPr>
        <w:jc w:val="both"/>
        <w:rPr>
          <w:b/>
          <w:bCs/>
          <w:sz w:val="24"/>
          <w:szCs w:val="24"/>
        </w:rPr>
      </w:pPr>
      <w:r w:rsidRPr="00D77781">
        <w:rPr>
          <w:b/>
          <w:bCs/>
          <w:sz w:val="24"/>
          <w:szCs w:val="24"/>
        </w:rPr>
        <w:t>Task 5</w:t>
      </w:r>
    </w:p>
    <w:p w14:paraId="5BAD5E62" w14:textId="77777777" w:rsidR="00D77781" w:rsidRPr="00D77781" w:rsidRDefault="00D77781" w:rsidP="009A2CB4">
      <w:pPr>
        <w:jc w:val="both"/>
        <w:rPr>
          <w:b/>
          <w:bCs/>
          <w:sz w:val="24"/>
          <w:szCs w:val="24"/>
        </w:rPr>
      </w:pPr>
    </w:p>
    <w:p w14:paraId="19AA2BD4" w14:textId="3DDE865A" w:rsidR="0008498C" w:rsidRDefault="00B62423" w:rsidP="009A2CB4">
      <w:pPr>
        <w:jc w:val="both"/>
        <w:rPr>
          <w:sz w:val="24"/>
          <w:szCs w:val="24"/>
        </w:rPr>
      </w:pPr>
      <w:r>
        <w:rPr>
          <w:sz w:val="24"/>
          <w:szCs w:val="24"/>
        </w:rPr>
        <w:t>Describe how ‘change agents’ helped or hindered the change process on an internal or external basis.</w:t>
      </w:r>
    </w:p>
    <w:p w14:paraId="1CD51219" w14:textId="35241609" w:rsidR="00300DC0" w:rsidRDefault="00300DC0" w:rsidP="009A2CB4">
      <w:pPr>
        <w:jc w:val="both"/>
        <w:rPr>
          <w:sz w:val="24"/>
          <w:szCs w:val="24"/>
        </w:rPr>
      </w:pPr>
    </w:p>
    <w:p w14:paraId="446E1FA6" w14:textId="250ABDC1" w:rsidR="00300DC0" w:rsidRDefault="00300DC0" w:rsidP="009A2CB4">
      <w:pPr>
        <w:jc w:val="both"/>
        <w:rPr>
          <w:b/>
          <w:bCs/>
          <w:sz w:val="24"/>
          <w:szCs w:val="24"/>
        </w:rPr>
      </w:pPr>
      <w:r w:rsidRPr="00D77781">
        <w:rPr>
          <w:b/>
          <w:bCs/>
          <w:sz w:val="24"/>
          <w:szCs w:val="24"/>
        </w:rPr>
        <w:t>Task 6</w:t>
      </w:r>
    </w:p>
    <w:p w14:paraId="281E5B06" w14:textId="77777777" w:rsidR="00D77781" w:rsidRPr="00D77781" w:rsidRDefault="00D77781" w:rsidP="009A2CB4">
      <w:pPr>
        <w:jc w:val="both"/>
        <w:rPr>
          <w:b/>
          <w:bCs/>
          <w:sz w:val="24"/>
          <w:szCs w:val="24"/>
        </w:rPr>
      </w:pPr>
    </w:p>
    <w:p w14:paraId="3AF62024" w14:textId="16F171C8" w:rsidR="00300DC0" w:rsidRDefault="00300DC0" w:rsidP="009A2CB4">
      <w:pPr>
        <w:jc w:val="both"/>
        <w:rPr>
          <w:sz w:val="24"/>
          <w:szCs w:val="24"/>
        </w:rPr>
      </w:pPr>
      <w:r>
        <w:rPr>
          <w:sz w:val="24"/>
          <w:szCs w:val="24"/>
        </w:rPr>
        <w:t xml:space="preserve">Throughout the report critically review and discuss the impact </w:t>
      </w:r>
      <w:r w:rsidR="00164FEF">
        <w:rPr>
          <w:sz w:val="24"/>
          <w:szCs w:val="24"/>
        </w:rPr>
        <w:t>change models and theories have had on the organisations change process.</w:t>
      </w:r>
    </w:p>
    <w:p w14:paraId="557DAC94" w14:textId="5152900B" w:rsidR="0008498C" w:rsidRDefault="0008498C" w:rsidP="009A2CB4">
      <w:pPr>
        <w:jc w:val="both"/>
        <w:rPr>
          <w:sz w:val="24"/>
          <w:szCs w:val="24"/>
        </w:rPr>
      </w:pPr>
    </w:p>
    <w:p w14:paraId="676CCD83" w14:textId="2F96BAB7" w:rsidR="0008498C" w:rsidRDefault="0008498C" w:rsidP="009A2CB4">
      <w:pPr>
        <w:jc w:val="both"/>
        <w:rPr>
          <w:b/>
          <w:bCs/>
          <w:sz w:val="24"/>
          <w:szCs w:val="24"/>
        </w:rPr>
      </w:pPr>
      <w:r w:rsidRPr="00D77781">
        <w:rPr>
          <w:b/>
          <w:bCs/>
          <w:sz w:val="24"/>
          <w:szCs w:val="24"/>
        </w:rPr>
        <w:t xml:space="preserve">Task </w:t>
      </w:r>
      <w:r w:rsidR="00126C8A" w:rsidRPr="00D77781">
        <w:rPr>
          <w:b/>
          <w:bCs/>
          <w:sz w:val="24"/>
          <w:szCs w:val="24"/>
        </w:rPr>
        <w:t>7</w:t>
      </w:r>
    </w:p>
    <w:p w14:paraId="4485C789" w14:textId="77777777" w:rsidR="00D77781" w:rsidRPr="00D77781" w:rsidRDefault="00D77781" w:rsidP="009A2CB4">
      <w:pPr>
        <w:jc w:val="both"/>
        <w:rPr>
          <w:b/>
          <w:bCs/>
          <w:sz w:val="24"/>
          <w:szCs w:val="24"/>
        </w:rPr>
      </w:pPr>
    </w:p>
    <w:p w14:paraId="03075EBF" w14:textId="753147BF" w:rsidR="0008498C" w:rsidRDefault="0008498C" w:rsidP="009A2CB4">
      <w:pPr>
        <w:jc w:val="both"/>
        <w:rPr>
          <w:sz w:val="24"/>
          <w:szCs w:val="24"/>
        </w:rPr>
      </w:pPr>
      <w:r>
        <w:rPr>
          <w:sz w:val="24"/>
          <w:szCs w:val="24"/>
        </w:rPr>
        <w:t>Provide a conclusion to the report and</w:t>
      </w:r>
      <w:r w:rsidR="005876DA">
        <w:rPr>
          <w:sz w:val="24"/>
          <w:szCs w:val="24"/>
        </w:rPr>
        <w:t xml:space="preserve"> </w:t>
      </w:r>
      <w:r w:rsidR="00093E6E">
        <w:rPr>
          <w:sz w:val="24"/>
          <w:szCs w:val="24"/>
        </w:rPr>
        <w:t>compile a development plan to aid</w:t>
      </w:r>
      <w:r w:rsidR="00B62423">
        <w:rPr>
          <w:sz w:val="24"/>
          <w:szCs w:val="24"/>
        </w:rPr>
        <w:t xml:space="preserve"> improve</w:t>
      </w:r>
      <w:r w:rsidR="00093E6E">
        <w:rPr>
          <w:sz w:val="24"/>
          <w:szCs w:val="24"/>
        </w:rPr>
        <w:t xml:space="preserve">ments in future </w:t>
      </w:r>
      <w:r w:rsidR="00B62423">
        <w:rPr>
          <w:sz w:val="24"/>
          <w:szCs w:val="24"/>
        </w:rPr>
        <w:t xml:space="preserve">planning and implementation of </w:t>
      </w:r>
      <w:r w:rsidR="00093E6E">
        <w:rPr>
          <w:sz w:val="24"/>
          <w:szCs w:val="24"/>
        </w:rPr>
        <w:t>a</w:t>
      </w:r>
      <w:r w:rsidR="00B62423">
        <w:rPr>
          <w:sz w:val="24"/>
          <w:szCs w:val="24"/>
        </w:rPr>
        <w:t xml:space="preserve"> change process within the organisation.</w:t>
      </w:r>
      <w:r w:rsidR="002D0A94">
        <w:rPr>
          <w:sz w:val="24"/>
          <w:szCs w:val="24"/>
        </w:rPr>
        <w:t xml:space="preserve"> Please see development plan t</w:t>
      </w:r>
      <w:r w:rsidR="008F4876">
        <w:rPr>
          <w:sz w:val="24"/>
          <w:szCs w:val="24"/>
        </w:rPr>
        <w:t xml:space="preserve">emplate on </w:t>
      </w:r>
      <w:r w:rsidR="00D77781">
        <w:rPr>
          <w:sz w:val="24"/>
          <w:szCs w:val="24"/>
        </w:rPr>
        <w:t>Moodle</w:t>
      </w:r>
      <w:r w:rsidR="008F4876">
        <w:rPr>
          <w:sz w:val="24"/>
          <w:szCs w:val="24"/>
        </w:rPr>
        <w:t xml:space="preserve"> page.</w:t>
      </w:r>
    </w:p>
    <w:p w14:paraId="3A9CBFDD" w14:textId="77777777" w:rsidR="00011A1B" w:rsidRDefault="00011A1B" w:rsidP="009A2CB4">
      <w:pPr>
        <w:jc w:val="both"/>
        <w:rPr>
          <w:sz w:val="24"/>
          <w:szCs w:val="24"/>
        </w:rPr>
      </w:pPr>
    </w:p>
    <w:p w14:paraId="794C62D5" w14:textId="02787EB1" w:rsidR="009E0A09" w:rsidRDefault="009E0A09" w:rsidP="009A2CB4">
      <w:pPr>
        <w:jc w:val="both"/>
        <w:rPr>
          <w:rFonts w:ascii="Arial" w:hAnsi="Arial" w:cs="Arial"/>
          <w:sz w:val="22"/>
          <w:szCs w:val="22"/>
        </w:rPr>
      </w:pPr>
    </w:p>
    <w:p w14:paraId="3DFE07CF" w14:textId="2D7AC17A" w:rsidR="00011A1B" w:rsidRDefault="00011A1B" w:rsidP="009A2CB4">
      <w:pPr>
        <w:jc w:val="both"/>
        <w:rPr>
          <w:rFonts w:ascii="Arial" w:hAnsi="Arial" w:cs="Arial"/>
          <w:sz w:val="22"/>
          <w:szCs w:val="22"/>
        </w:rPr>
      </w:pPr>
    </w:p>
    <w:p w14:paraId="595D3A36" w14:textId="688F221A" w:rsidR="004C5B74" w:rsidRDefault="004C5B74" w:rsidP="009A2CB4">
      <w:pPr>
        <w:jc w:val="both"/>
        <w:rPr>
          <w:rFonts w:ascii="Arial" w:hAnsi="Arial" w:cs="Arial"/>
          <w:sz w:val="22"/>
          <w:szCs w:val="22"/>
        </w:rPr>
      </w:pPr>
    </w:p>
    <w:p w14:paraId="561C1C48" w14:textId="0F75D206" w:rsidR="004C5B74" w:rsidRDefault="004C5B74" w:rsidP="009A2CB4">
      <w:pPr>
        <w:jc w:val="both"/>
        <w:rPr>
          <w:rFonts w:ascii="Arial" w:hAnsi="Arial" w:cs="Arial"/>
          <w:sz w:val="22"/>
          <w:szCs w:val="22"/>
        </w:rPr>
      </w:pPr>
    </w:p>
    <w:p w14:paraId="3606D7D1" w14:textId="3F924A23" w:rsidR="004C5B74" w:rsidRDefault="004C5B74" w:rsidP="009A2CB4">
      <w:pPr>
        <w:jc w:val="both"/>
        <w:rPr>
          <w:rFonts w:ascii="Arial" w:hAnsi="Arial" w:cs="Arial"/>
          <w:sz w:val="22"/>
          <w:szCs w:val="22"/>
        </w:rPr>
      </w:pPr>
    </w:p>
    <w:p w14:paraId="6A32F90E" w14:textId="40896DD8" w:rsidR="004C5B74" w:rsidRDefault="004C5B74" w:rsidP="009A2CB4">
      <w:pPr>
        <w:jc w:val="both"/>
        <w:rPr>
          <w:rFonts w:ascii="Arial" w:hAnsi="Arial" w:cs="Arial"/>
          <w:sz w:val="22"/>
          <w:szCs w:val="22"/>
        </w:rPr>
      </w:pPr>
    </w:p>
    <w:p w14:paraId="7347D68D" w14:textId="25FECC52" w:rsidR="004C5B74" w:rsidRDefault="004C5B74" w:rsidP="009A2CB4">
      <w:pPr>
        <w:jc w:val="both"/>
        <w:rPr>
          <w:rFonts w:ascii="Arial" w:hAnsi="Arial" w:cs="Arial"/>
          <w:sz w:val="22"/>
          <w:szCs w:val="22"/>
        </w:rPr>
      </w:pPr>
    </w:p>
    <w:p w14:paraId="3AF12B40" w14:textId="5114F856" w:rsidR="004C5B74" w:rsidRDefault="004C5B74" w:rsidP="009A2CB4">
      <w:pPr>
        <w:jc w:val="both"/>
        <w:rPr>
          <w:rFonts w:ascii="Arial" w:hAnsi="Arial" w:cs="Arial"/>
          <w:sz w:val="22"/>
          <w:szCs w:val="22"/>
        </w:rPr>
      </w:pPr>
    </w:p>
    <w:p w14:paraId="2C87DD06" w14:textId="73370A97" w:rsidR="004C5B74" w:rsidRDefault="004C5B74" w:rsidP="009A2CB4">
      <w:pPr>
        <w:jc w:val="both"/>
        <w:rPr>
          <w:rFonts w:ascii="Arial" w:hAnsi="Arial" w:cs="Arial"/>
          <w:sz w:val="22"/>
          <w:szCs w:val="22"/>
        </w:rPr>
      </w:pPr>
    </w:p>
    <w:p w14:paraId="219E33C6" w14:textId="4D350294" w:rsidR="004C5B74" w:rsidRDefault="004C5B74" w:rsidP="009A2CB4">
      <w:pPr>
        <w:jc w:val="both"/>
        <w:rPr>
          <w:rFonts w:ascii="Arial" w:hAnsi="Arial" w:cs="Arial"/>
          <w:sz w:val="22"/>
          <w:szCs w:val="22"/>
        </w:rPr>
      </w:pPr>
    </w:p>
    <w:p w14:paraId="05B0C4D5" w14:textId="697BC36B" w:rsidR="004C5B74" w:rsidRDefault="004C5B74" w:rsidP="009A2CB4">
      <w:pPr>
        <w:jc w:val="both"/>
        <w:rPr>
          <w:rFonts w:ascii="Arial" w:hAnsi="Arial" w:cs="Arial"/>
          <w:sz w:val="22"/>
          <w:szCs w:val="22"/>
        </w:rPr>
      </w:pPr>
    </w:p>
    <w:p w14:paraId="4C04C7DF" w14:textId="77777777" w:rsidR="004C5B74" w:rsidRDefault="004C5B74" w:rsidP="009A2CB4">
      <w:pPr>
        <w:jc w:val="both"/>
        <w:rPr>
          <w:rFonts w:ascii="Arial" w:hAnsi="Arial" w:cs="Arial"/>
          <w:sz w:val="22"/>
          <w:szCs w:val="22"/>
        </w:rPr>
      </w:pPr>
    </w:p>
    <w:p w14:paraId="60EE92B8" w14:textId="09423D48" w:rsidR="00195C43" w:rsidRPr="009A2CB4" w:rsidRDefault="00195C43" w:rsidP="009A2CB4">
      <w:pPr>
        <w:jc w:val="both"/>
        <w:rPr>
          <w:rFonts w:ascii="Arial" w:hAnsi="Arial" w:cs="Arial"/>
          <w:sz w:val="22"/>
          <w:szCs w:val="22"/>
        </w:rPr>
      </w:pPr>
      <w:r>
        <w:rPr>
          <w:rFonts w:ascii="Arial" w:hAnsi="Arial" w:cs="Arial"/>
          <w:sz w:val="22"/>
          <w:szCs w:val="22"/>
        </w:rPr>
        <w:t xml:space="preserve"> </w:t>
      </w:r>
    </w:p>
    <w:p w14:paraId="14ACE345" w14:textId="561CCD29" w:rsidR="00D22D9C" w:rsidRDefault="00D22D9C" w:rsidP="00D22D9C">
      <w:pPr>
        <w:jc w:val="both"/>
        <w:rPr>
          <w:rFonts w:ascii="Arial" w:hAnsi="Arial" w:cs="Arial"/>
          <w:sz w:val="22"/>
          <w:szCs w:val="22"/>
        </w:rPr>
      </w:pPr>
    </w:p>
    <w:p w14:paraId="7918F6B8" w14:textId="37FF393E" w:rsidR="00A13EC7" w:rsidRDefault="00A13EC7" w:rsidP="00D22D9C">
      <w:pPr>
        <w:jc w:val="both"/>
        <w:rPr>
          <w:rFonts w:ascii="Arial" w:hAnsi="Arial" w:cs="Arial"/>
          <w:sz w:val="22"/>
          <w:szCs w:val="22"/>
        </w:rPr>
      </w:pPr>
    </w:p>
    <w:p w14:paraId="5543C774" w14:textId="2447955E" w:rsidR="00AE6418" w:rsidRDefault="00AE6418" w:rsidP="00D22D9C">
      <w:pPr>
        <w:jc w:val="both"/>
        <w:rPr>
          <w:rFonts w:ascii="Arial" w:hAnsi="Arial" w:cs="Arial"/>
          <w:sz w:val="22"/>
          <w:szCs w:val="22"/>
        </w:rPr>
      </w:pPr>
    </w:p>
    <w:p w14:paraId="693A0406" w14:textId="71B941F4" w:rsidR="00AE6418" w:rsidRDefault="00AE6418" w:rsidP="00D22D9C">
      <w:pPr>
        <w:jc w:val="both"/>
        <w:rPr>
          <w:rFonts w:ascii="Arial" w:hAnsi="Arial" w:cs="Arial"/>
          <w:sz w:val="22"/>
          <w:szCs w:val="22"/>
        </w:rPr>
      </w:pPr>
    </w:p>
    <w:p w14:paraId="6B241D6E" w14:textId="638A0576" w:rsidR="00AE6418" w:rsidRDefault="00AE6418"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4ED9EBB" w14:textId="77777777" w:rsidR="0084317D" w:rsidRDefault="0084317D" w:rsidP="00167999">
      <w:pPr>
        <w:jc w:val="both"/>
        <w:rPr>
          <w:rFonts w:ascii="Arial" w:hAnsi="Arial" w:cs="Arial"/>
          <w:sz w:val="22"/>
          <w:szCs w:val="22"/>
        </w:rPr>
      </w:pPr>
    </w:p>
    <w:p w14:paraId="0E7E23BB" w14:textId="77777777" w:rsidR="001A6AF5" w:rsidRDefault="001A6AF5" w:rsidP="00167999">
      <w:pPr>
        <w:rPr>
          <w:rFonts w:ascii="Arial" w:hAnsi="Arial" w:cs="Arial"/>
          <w:sz w:val="22"/>
          <w:szCs w:val="22"/>
        </w:rPr>
      </w:pPr>
    </w:p>
    <w:p w14:paraId="03008155" w14:textId="77777777" w:rsidR="005B1AB0" w:rsidRDefault="001A6AF5" w:rsidP="00167999">
      <w:r>
        <w:t>GUIDANCE FOR STUDENTS IN THE COMPLETION OF TASKS NOTE: The guidance offered below is linked to the five generic assessment criteria overleaf. 1. Engagement with Literature Skills Your work must be informed and supported by scholarly material that is relevant to and focused on the task(s) set; you should make use of scholarly reviews and primary sources, where appropriate (for example, refereed research articles and/or original materials appropriate to the discipline).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30765EC5" w14:textId="4FFEF4C1" w:rsidR="00BB6403" w:rsidRDefault="001A6AF5" w:rsidP="00167999">
      <w:r>
        <w:t xml:space="preserve">. </w:t>
      </w:r>
    </w:p>
    <w:p w14:paraId="539DB339" w14:textId="0113C3A3" w:rsidR="00BB6403" w:rsidRDefault="005B1AB0" w:rsidP="00167999">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The report should contain at least 20 academic references in support of your work from a variety of valid and reliable sources. A reference list should be provided using Harvard referencing conventions</w:t>
      </w:r>
    </w:p>
    <w:p w14:paraId="41023CA9" w14:textId="77777777" w:rsidR="00BB6403" w:rsidRDefault="00BB6403" w:rsidP="00167999"/>
    <w:p w14:paraId="2AE95250" w14:textId="2A034523" w:rsidR="00F77CC7" w:rsidRDefault="001A6AF5" w:rsidP="00167999">
      <w:r>
        <w:t xml:space="preserve">2. Knowledge and Understanding Skills 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14:paraId="3F845FD4" w14:textId="5A8010AD" w:rsidR="00F77CC7" w:rsidRDefault="00F77CC7" w:rsidP="00167999"/>
    <w:p w14:paraId="7E0CA931" w14:textId="77777777" w:rsidR="005B1AB0" w:rsidRDefault="005B1AB0" w:rsidP="00167999"/>
    <w:p w14:paraId="2B7084F3" w14:textId="60762C34" w:rsidR="00F47ED8" w:rsidRDefault="001A6AF5" w:rsidP="00167999">
      <w:r>
        <w:t xml:space="preserve">3. Cognitive and Intellectual Skills 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308AACDF" w14:textId="5316A2A7" w:rsidR="005B1AB0" w:rsidRDefault="005B1AB0" w:rsidP="00167999"/>
    <w:p w14:paraId="266AD0FD" w14:textId="77777777" w:rsidR="005B1AB0" w:rsidRDefault="005B1AB0" w:rsidP="00167999"/>
    <w:p w14:paraId="703A5DDA" w14:textId="60F05D8E" w:rsidR="00F47ED8" w:rsidRDefault="005B1AB0" w:rsidP="00167999">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critically evaluate your sources, synthesis of information from your research and academic theories/ models and draw appropriate conclusions and recommendations</w:t>
      </w:r>
    </w:p>
    <w:p w14:paraId="553BB0B8" w14:textId="77777777" w:rsidR="00F47ED8" w:rsidRDefault="00F47ED8" w:rsidP="00167999"/>
    <w:p w14:paraId="2622263D" w14:textId="77777777" w:rsidR="00F77CC7" w:rsidRDefault="00F77CC7" w:rsidP="00167999"/>
    <w:p w14:paraId="143BFC7C" w14:textId="0105EF2D" w:rsidR="00F77CC7" w:rsidRDefault="001A6AF5" w:rsidP="00167999">
      <w:r>
        <w:t xml:space="preserve"> 4. Practical Skills 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5BB548A5" w14:textId="54B0BDBB" w:rsidR="000D1CF8" w:rsidRDefault="000D1CF8" w:rsidP="00167999"/>
    <w:p w14:paraId="1B6B816F" w14:textId="221CE399" w:rsidR="000D1CF8" w:rsidRDefault="000D1CF8" w:rsidP="00167999">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Pr="00246FD8">
        <w:rPr>
          <w:rFonts w:ascii="Arial" w:hAnsi="Arial" w:cs="Arial"/>
          <w:sz w:val="22"/>
          <w:szCs w:val="22"/>
        </w:rPr>
        <w:t>The report should include</w:t>
      </w:r>
      <w:r>
        <w:rPr>
          <w:rFonts w:ascii="Arial" w:hAnsi="Arial" w:cs="Arial"/>
          <w:sz w:val="22"/>
          <w:szCs w:val="22"/>
        </w:rPr>
        <w:t xml:space="preserve"> a</w:t>
      </w:r>
      <w:r w:rsidRPr="00246FD8">
        <w:rPr>
          <w:rFonts w:ascii="Arial" w:hAnsi="Arial" w:cs="Arial"/>
          <w:sz w:val="22"/>
          <w:szCs w:val="22"/>
        </w:rPr>
        <w:t xml:space="preserve"> critical evaluation of the success or failure within the organisation of the change process. This should be undertaken by the application of several models of change applied to the organisation</w:t>
      </w:r>
    </w:p>
    <w:p w14:paraId="044CE1D4" w14:textId="77777777" w:rsidR="00840A57" w:rsidRDefault="00840A57" w:rsidP="00167999"/>
    <w:p w14:paraId="499812C2" w14:textId="77777777" w:rsidR="00F77CC7" w:rsidRDefault="00F77CC7" w:rsidP="00167999"/>
    <w:p w14:paraId="2DE0B50A" w14:textId="77777777" w:rsidR="00F77CC7" w:rsidRDefault="00F77CC7" w:rsidP="00167999"/>
    <w:p w14:paraId="7FF76BA0" w14:textId="67B760B5" w:rsidR="00840A57" w:rsidRDefault="000D1CF8" w:rsidP="00840A57">
      <w:pPr>
        <w:pStyle w:val="ListParagraph"/>
        <w:numPr>
          <w:ilvl w:val="0"/>
          <w:numId w:val="6"/>
        </w:numPr>
      </w:pPr>
      <w:proofErr w:type="spellStart"/>
      <w:r>
        <w:t>T</w:t>
      </w:r>
      <w:r w:rsidR="001A6AF5">
        <w:t>ansferable</w:t>
      </w:r>
      <w:proofErr w:type="spellEnd"/>
      <w:r w:rsidR="001A6AF5">
        <w:t xml:space="preserve"> Skills for Life and Professional Practice 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38496DEC" w14:textId="2AA0FFD1" w:rsidR="00840A57" w:rsidRPr="00A406E5" w:rsidRDefault="00167999" w:rsidP="00840A57">
      <w:pPr>
        <w:jc w:val="both"/>
        <w:rPr>
          <w:rFonts w:ascii="Arial" w:hAnsi="Arial" w:cs="Arial"/>
          <w:sz w:val="22"/>
          <w:szCs w:val="22"/>
        </w:rPr>
      </w:pPr>
      <w:r w:rsidRPr="00840A57">
        <w:rPr>
          <w:rFonts w:ascii="Arial" w:hAnsi="Arial" w:cs="Arial"/>
          <w:sz w:val="22"/>
          <w:szCs w:val="22"/>
        </w:rPr>
        <w:br w:type="page"/>
      </w:r>
      <w:r w:rsidR="00840A57">
        <w:rPr>
          <w:rFonts w:ascii="Arial" w:hAnsi="Arial" w:cs="Arial"/>
          <w:sz w:val="22"/>
          <w:szCs w:val="22"/>
        </w:rPr>
        <w:lastRenderedPageBreak/>
        <w:t>G</w:t>
      </w:r>
      <w:r w:rsidR="00840A57">
        <w:rPr>
          <w:rFonts w:ascii="Arial" w:hAnsi="Arial" w:cs="Arial"/>
          <w:b/>
          <w:i/>
          <w:sz w:val="22"/>
          <w:szCs w:val="22"/>
        </w:rPr>
        <w:t>uidance</w:t>
      </w:r>
      <w:r w:rsidR="00840A57" w:rsidRPr="00A406E5">
        <w:rPr>
          <w:rFonts w:ascii="Arial" w:hAnsi="Arial" w:cs="Arial"/>
          <w:b/>
          <w:i/>
          <w:sz w:val="22"/>
          <w:szCs w:val="22"/>
        </w:rPr>
        <w:t xml:space="preserve"> specific to this </w:t>
      </w:r>
      <w:r w:rsidR="00840A57" w:rsidRPr="00E27F15">
        <w:rPr>
          <w:rFonts w:ascii="Arial" w:hAnsi="Arial" w:cs="Arial"/>
          <w:b/>
          <w:i/>
          <w:sz w:val="22"/>
          <w:szCs w:val="22"/>
        </w:rPr>
        <w:t>assessment</w:t>
      </w:r>
      <w:r w:rsidR="00840A57" w:rsidRPr="00A406E5">
        <w:rPr>
          <w:rFonts w:ascii="Arial" w:hAnsi="Arial" w:cs="Arial"/>
          <w:b/>
          <w:i/>
          <w:sz w:val="22"/>
          <w:szCs w:val="22"/>
        </w:rPr>
        <w:t>:</w:t>
      </w:r>
      <w:r w:rsidR="00840A57" w:rsidRPr="00A406E5">
        <w:rPr>
          <w:rFonts w:ascii="Arial" w:hAnsi="Arial" w:cs="Arial"/>
          <w:i/>
          <w:sz w:val="22"/>
          <w:szCs w:val="22"/>
        </w:rPr>
        <w:t xml:space="preserve"> </w:t>
      </w:r>
      <w:r w:rsidR="00840A57">
        <w:rPr>
          <w:rFonts w:ascii="Arial" w:hAnsi="Arial" w:cs="Arial"/>
          <w:i/>
          <w:sz w:val="22"/>
          <w:szCs w:val="22"/>
        </w:rPr>
        <w:t>The discussion is to be 10 mins in length. It should be conducted using professional language and structure.</w:t>
      </w:r>
      <w:r w:rsidR="00F24DD0">
        <w:rPr>
          <w:rFonts w:ascii="Arial" w:hAnsi="Arial" w:cs="Arial"/>
          <w:i/>
          <w:sz w:val="22"/>
          <w:szCs w:val="22"/>
        </w:rPr>
        <w:t xml:space="preserve"> </w:t>
      </w:r>
      <w:r w:rsidR="00E67D29">
        <w:rPr>
          <w:rFonts w:ascii="Arial" w:hAnsi="Arial" w:cs="Arial"/>
          <w:i/>
          <w:sz w:val="22"/>
          <w:szCs w:val="22"/>
        </w:rPr>
        <w:t>The discussion</w:t>
      </w:r>
      <w:r w:rsidR="009E4CB3">
        <w:rPr>
          <w:rFonts w:ascii="Arial" w:hAnsi="Arial" w:cs="Arial"/>
          <w:i/>
          <w:sz w:val="22"/>
          <w:szCs w:val="22"/>
        </w:rPr>
        <w:t xml:space="preserve"> </w:t>
      </w:r>
      <w:r w:rsidR="00E67D29">
        <w:rPr>
          <w:rFonts w:ascii="Arial" w:hAnsi="Arial" w:cs="Arial"/>
          <w:i/>
          <w:sz w:val="22"/>
          <w:szCs w:val="22"/>
        </w:rPr>
        <w:t xml:space="preserve"> should be</w:t>
      </w:r>
      <w:r w:rsidR="009E4CB3">
        <w:rPr>
          <w:rFonts w:ascii="Arial" w:hAnsi="Arial" w:cs="Arial"/>
          <w:i/>
          <w:sz w:val="22"/>
          <w:szCs w:val="22"/>
        </w:rPr>
        <w:t xml:space="preserve"> supported with a </w:t>
      </w:r>
      <w:proofErr w:type="spellStart"/>
      <w:r w:rsidR="009E4CB3">
        <w:rPr>
          <w:rFonts w:ascii="Arial" w:hAnsi="Arial" w:cs="Arial"/>
          <w:i/>
          <w:sz w:val="22"/>
          <w:szCs w:val="22"/>
        </w:rPr>
        <w:t>bibliography</w:t>
      </w:r>
      <w:r w:rsidR="00F24DD0">
        <w:rPr>
          <w:rFonts w:ascii="Arial" w:hAnsi="Arial" w:cs="Arial"/>
          <w:i/>
          <w:sz w:val="22"/>
          <w:szCs w:val="22"/>
        </w:rPr>
        <w:t>.</w:t>
      </w:r>
      <w:r w:rsidR="00840A57">
        <w:rPr>
          <w:rFonts w:ascii="Arial" w:hAnsi="Arial" w:cs="Arial"/>
          <w:i/>
          <w:sz w:val="22"/>
          <w:szCs w:val="22"/>
        </w:rPr>
        <w:t>The</w:t>
      </w:r>
      <w:proofErr w:type="spellEnd"/>
      <w:r w:rsidR="00840A57">
        <w:rPr>
          <w:rFonts w:ascii="Arial" w:hAnsi="Arial" w:cs="Arial"/>
          <w:i/>
          <w:sz w:val="22"/>
          <w:szCs w:val="22"/>
        </w:rPr>
        <w:t xml:space="preserve"> report should be presented using a formal business report as demonstrated within the assignment guidance notes. The content should be of a professional standard with correct spelling, grammar and a logical flow to your discussion.  The work needs to be supported with citations which should be referenced using the Harvard method.</w:t>
      </w:r>
      <w:r w:rsidR="00840A57" w:rsidRPr="00A406E5">
        <w:rPr>
          <w:rFonts w:ascii="Arial" w:hAnsi="Arial" w:cs="Arial"/>
          <w:sz w:val="22"/>
          <w:szCs w:val="22"/>
        </w:rPr>
        <w:t xml:space="preserve"> </w:t>
      </w:r>
    </w:p>
    <w:p w14:paraId="5EDD4E06" w14:textId="740ABD2A" w:rsidR="00167999" w:rsidRPr="00840A57" w:rsidRDefault="00167999" w:rsidP="00840A57">
      <w:pPr>
        <w:pStyle w:val="ListParagraph"/>
        <w:numPr>
          <w:ilvl w:val="0"/>
          <w:numId w:val="6"/>
        </w:num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2E11BC9B" w:rsidR="00152E9D" w:rsidRPr="00A406E5" w:rsidRDefault="000C7C1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762CD457" w:rsidR="00152E9D" w:rsidRPr="00A406E5" w:rsidRDefault="00294798" w:rsidP="00152E9D">
            <w:pPr>
              <w:jc w:val="center"/>
              <w:rPr>
                <w:rFonts w:ascii="Arial" w:hAnsi="Arial" w:cs="Arial"/>
                <w:sz w:val="32"/>
              </w:rPr>
            </w:pPr>
            <w:r>
              <w:rPr>
                <w:rFonts w:ascii="Arial" w:hAnsi="Arial" w:cs="Arial"/>
                <w:sz w:val="32"/>
              </w:rPr>
              <w:lastRenderedPageBreak/>
              <w:t>2</w:t>
            </w:r>
            <w:r w:rsidR="000C7C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246FD8">
        <w:tc>
          <w:tcPr>
            <w:tcW w:w="10444" w:type="dxa"/>
            <w:shd w:val="clear" w:color="auto" w:fill="FF99FF"/>
          </w:tcPr>
          <w:p w14:paraId="24128A35" w14:textId="77777777" w:rsidR="00E236A0" w:rsidRDefault="00E236A0" w:rsidP="009778A2">
            <w:pPr>
              <w:pStyle w:val="NormalWeb"/>
              <w:rPr>
                <w:rFonts w:ascii="Arial" w:hAnsi="Arial" w:cs="Arial"/>
                <w:b/>
                <w:color w:val="303B44"/>
                <w:sz w:val="22"/>
                <w:szCs w:val="22"/>
              </w:rPr>
            </w:pPr>
            <w:bookmarkStart w:id="1" w:name="_Hlk525485775"/>
          </w:p>
          <w:p w14:paraId="662D6CC3" w14:textId="5AD617EC" w:rsidR="000B4C2E" w:rsidRPr="00995D51" w:rsidRDefault="000B4C2E" w:rsidP="009778A2">
            <w:pPr>
              <w:pStyle w:val="NormalWeb"/>
              <w:rPr>
                <w:rFonts w:ascii="Arial" w:hAnsi="Arial" w:cs="Arial"/>
                <w:b/>
                <w:color w:val="303B44"/>
                <w:sz w:val="22"/>
                <w:szCs w:val="22"/>
              </w:rPr>
            </w:pPr>
          </w:p>
        </w:tc>
      </w:tr>
      <w:bookmarkEnd w:id="1"/>
      <w:tr w:rsidR="000B4C2E" w14:paraId="26E376F4" w14:textId="77777777" w:rsidTr="00246FD8">
        <w:tblPrEx>
          <w:shd w:val="clear" w:color="auto" w:fill="C2D69B" w:themeFill="accent3" w:themeFillTint="99"/>
        </w:tblPrEx>
        <w:tc>
          <w:tcPr>
            <w:tcW w:w="10444" w:type="dxa"/>
            <w:shd w:val="clear" w:color="auto" w:fill="C2D69B" w:themeFill="accent3" w:themeFillTint="99"/>
          </w:tcPr>
          <w:p w14:paraId="63CF685C" w14:textId="77777777" w:rsidR="000B4C2E" w:rsidRPr="00995D51" w:rsidRDefault="000B4C2E" w:rsidP="009250C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5726D5" w14:textId="77777777" w:rsidR="000B4C2E" w:rsidRDefault="000B4C2E" w:rsidP="000B4C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0B4C2E" w:rsidRPr="00D9771E" w14:paraId="53248B9D" w14:textId="77777777" w:rsidTr="009250CA">
        <w:tc>
          <w:tcPr>
            <w:tcW w:w="13948" w:type="dxa"/>
            <w:shd w:val="clear" w:color="auto" w:fill="C2D69B" w:themeFill="accent3" w:themeFillTint="99"/>
          </w:tcPr>
          <w:p w14:paraId="4D79C26C" w14:textId="77777777" w:rsidR="000B4C2E" w:rsidRPr="00D9771E" w:rsidRDefault="000B4C2E" w:rsidP="009250CA">
            <w:pPr>
              <w:rPr>
                <w:rFonts w:ascii="Arial" w:hAnsi="Arial" w:cs="Arial"/>
                <w:b/>
              </w:rPr>
            </w:pPr>
            <w:r>
              <w:rPr>
                <w:rFonts w:ascii="Arial" w:hAnsi="Arial" w:cs="Arial"/>
                <w:b/>
              </w:rPr>
              <w:t>Level 6</w:t>
            </w:r>
          </w:p>
        </w:tc>
      </w:tr>
      <w:tr w:rsidR="000B4C2E" w:rsidRPr="00D9771E" w14:paraId="57CCA554" w14:textId="77777777" w:rsidTr="009250CA">
        <w:tc>
          <w:tcPr>
            <w:tcW w:w="13948" w:type="dxa"/>
            <w:shd w:val="clear" w:color="auto" w:fill="EAF1DD" w:themeFill="accent3" w:themeFillTint="33"/>
          </w:tcPr>
          <w:p w14:paraId="3C0CF2D5" w14:textId="77777777" w:rsidR="000B4C2E" w:rsidRPr="00B669B1" w:rsidRDefault="000B4C2E" w:rsidP="009250C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EF5A16" w14:textId="77777777" w:rsidR="000B4C2E" w:rsidRPr="00D9771E" w:rsidRDefault="000B4C2E" w:rsidP="000B4C2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B4C2E" w:rsidRPr="00D9771E" w14:paraId="617DE270" w14:textId="77777777" w:rsidTr="009250CA">
        <w:trPr>
          <w:tblHeader/>
        </w:trPr>
        <w:tc>
          <w:tcPr>
            <w:tcW w:w="1735" w:type="dxa"/>
            <w:shd w:val="clear" w:color="auto" w:fill="C2D69B" w:themeFill="accent3" w:themeFillTint="99"/>
          </w:tcPr>
          <w:p w14:paraId="595FDE46" w14:textId="77777777" w:rsidR="000B4C2E" w:rsidRPr="00C73F6F" w:rsidRDefault="000B4C2E" w:rsidP="009250C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DF0CEE"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0FFD6B7"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1DCCC32"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SATISFACTORY</w:t>
            </w:r>
          </w:p>
          <w:p w14:paraId="3E929054" w14:textId="77777777" w:rsidR="000B4C2E" w:rsidRPr="00D9771E" w:rsidRDefault="000B4C2E" w:rsidP="009250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B7B6C4"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GOOD</w:t>
            </w:r>
          </w:p>
          <w:p w14:paraId="7DEB4548" w14:textId="77777777" w:rsidR="000B4C2E" w:rsidRPr="00D9771E" w:rsidRDefault="000B4C2E" w:rsidP="009250C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5CDD15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VERY GOOD</w:t>
            </w:r>
          </w:p>
          <w:p w14:paraId="03E3FB81" w14:textId="77777777" w:rsidR="000B4C2E" w:rsidRPr="00D9771E" w:rsidRDefault="000B4C2E" w:rsidP="009250C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3426A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EXCELLENT</w:t>
            </w:r>
          </w:p>
          <w:p w14:paraId="57BAD31E"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541FD9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EXCEPTIONAL</w:t>
            </w:r>
          </w:p>
          <w:p w14:paraId="3FA96B15"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B4C2E" w:rsidRPr="00D9771E" w14:paraId="5ABACD5F" w14:textId="77777777" w:rsidTr="009250CA">
        <w:trPr>
          <w:tblHeader/>
        </w:trPr>
        <w:tc>
          <w:tcPr>
            <w:tcW w:w="1735" w:type="dxa"/>
            <w:shd w:val="clear" w:color="auto" w:fill="C2D69B" w:themeFill="accent3" w:themeFillTint="99"/>
          </w:tcPr>
          <w:p w14:paraId="3564CC6A" w14:textId="77777777" w:rsidR="000B4C2E" w:rsidRPr="00D9771E" w:rsidRDefault="000B4C2E" w:rsidP="009250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2BD4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24EEB1" w14:textId="77777777" w:rsidR="000B4C2E" w:rsidRPr="00D9771E" w:rsidRDefault="000B4C2E" w:rsidP="009250C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E5CD4D"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901C403"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3C9740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759261" w14:textId="77777777" w:rsidR="000B4C2E" w:rsidRPr="00D9771E" w:rsidRDefault="000B4C2E" w:rsidP="009250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D588C" w14:textId="77777777" w:rsidR="000B4C2E" w:rsidRPr="00D9771E" w:rsidRDefault="000B4C2E" w:rsidP="009250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B4C2E" w:rsidRPr="00D9771E" w14:paraId="3FE5E60F" w14:textId="77777777" w:rsidTr="009250CA">
        <w:tc>
          <w:tcPr>
            <w:tcW w:w="1735" w:type="dxa"/>
            <w:shd w:val="clear" w:color="auto" w:fill="C2D69B" w:themeFill="accent3" w:themeFillTint="99"/>
          </w:tcPr>
          <w:p w14:paraId="4B659F89" w14:textId="77777777" w:rsidR="000B4C2E" w:rsidRPr="00F65EEE" w:rsidRDefault="000B4C2E" w:rsidP="009250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A62570" w14:textId="77777777" w:rsidR="000B4C2E" w:rsidRPr="00F65EEE" w:rsidRDefault="000B4C2E" w:rsidP="009250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F6E4EC" w14:textId="77777777" w:rsidR="000B4C2E" w:rsidRDefault="000B4C2E" w:rsidP="009250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B90428" w14:textId="77777777" w:rsidR="000B4C2E" w:rsidRPr="00B669B1" w:rsidRDefault="000B4C2E" w:rsidP="009250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E144E1" w14:textId="77777777" w:rsidR="000B4C2E" w:rsidRPr="00B669B1" w:rsidRDefault="000B4C2E" w:rsidP="009250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1C371E" w14:textId="77777777" w:rsidR="000B4C2E" w:rsidRPr="00B669B1" w:rsidRDefault="000B4C2E" w:rsidP="009250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7B4966" w14:textId="77777777" w:rsidR="000B4C2E" w:rsidRPr="00B669B1" w:rsidRDefault="000B4C2E" w:rsidP="009250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BB9D2E" w14:textId="77777777" w:rsidR="000B4C2E" w:rsidRPr="00B669B1" w:rsidRDefault="000B4C2E" w:rsidP="009250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89C05B" w14:textId="77777777" w:rsidR="000B4C2E" w:rsidRPr="00B669B1" w:rsidRDefault="000B4C2E" w:rsidP="009250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A54A4F" w14:textId="77777777" w:rsidR="000B4C2E" w:rsidRPr="00B669B1" w:rsidRDefault="000B4C2E" w:rsidP="009250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209E14" w14:textId="77777777" w:rsidR="000B4C2E" w:rsidRPr="00B669B1" w:rsidRDefault="000B4C2E" w:rsidP="009250C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95D35E3" w14:textId="77777777" w:rsidR="000B4C2E" w:rsidRPr="00B669B1" w:rsidRDefault="000B4C2E" w:rsidP="009250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E93064" w14:textId="77777777" w:rsidR="000B4C2E" w:rsidRPr="00B669B1" w:rsidRDefault="000B4C2E" w:rsidP="009250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F22799" w14:textId="77777777" w:rsidR="000B4C2E" w:rsidRPr="00B669B1" w:rsidRDefault="000B4C2E" w:rsidP="009250C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B4C2E" w:rsidRPr="00D9771E" w14:paraId="234D4820" w14:textId="77777777" w:rsidTr="009250CA">
        <w:tc>
          <w:tcPr>
            <w:tcW w:w="1735" w:type="dxa"/>
            <w:shd w:val="clear" w:color="auto" w:fill="C2D69B" w:themeFill="accent3" w:themeFillTint="99"/>
          </w:tcPr>
          <w:p w14:paraId="71B7A03E" w14:textId="77777777" w:rsidR="000B4C2E" w:rsidRPr="00CA7DB9" w:rsidRDefault="000B4C2E" w:rsidP="009250C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w:t>
            </w:r>
            <w:r w:rsidRPr="00CA7DB9">
              <w:rPr>
                <w:rFonts w:ascii="Arial" w:eastAsia="Arial" w:hAnsi="Arial" w:cs="Arial"/>
                <w:bCs/>
                <w:sz w:val="18"/>
                <w:szCs w:val="18"/>
              </w:rPr>
              <w:lastRenderedPageBreak/>
              <w:t>advanced scholarship within the discipline.)</w:t>
            </w:r>
          </w:p>
          <w:p w14:paraId="2C8B5FB6" w14:textId="77777777" w:rsidR="000B4C2E" w:rsidRPr="00D9771E" w:rsidRDefault="000B4C2E" w:rsidP="009250C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E3A640" w14:textId="77777777" w:rsidR="000B4C2E" w:rsidRDefault="000B4C2E" w:rsidP="009250CA">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latest research and/or advanced </w:t>
            </w:r>
            <w:r w:rsidRPr="00DA4E4E">
              <w:rPr>
                <w:rFonts w:ascii="Arial" w:hAnsi="Arial" w:cs="Arial"/>
              </w:rPr>
              <w:lastRenderedPageBreak/>
              <w:t>scholarship within the discipline.</w:t>
            </w:r>
          </w:p>
          <w:p w14:paraId="2D6DDCFD" w14:textId="77777777" w:rsidR="000B4C2E" w:rsidRPr="00B669B1" w:rsidRDefault="000B4C2E" w:rsidP="009250C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C39393" w14:textId="77777777" w:rsidR="000B4C2E" w:rsidRPr="00B669B1" w:rsidRDefault="000B4C2E" w:rsidP="009250CA">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knowledge of the latest research </w:t>
            </w:r>
            <w:r w:rsidRPr="00DA4E4E">
              <w:rPr>
                <w:rFonts w:ascii="Arial" w:hAnsi="Arial" w:cs="Arial"/>
              </w:rPr>
              <w:lastRenderedPageBreak/>
              <w:t>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015B0C" w14:textId="77777777" w:rsidR="000B4C2E" w:rsidRPr="00B669B1" w:rsidRDefault="000B4C2E" w:rsidP="009250CA">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w:t>
            </w:r>
            <w:r w:rsidRPr="007A1AEF">
              <w:rPr>
                <w:rFonts w:ascii="Arial" w:hAnsi="Arial" w:cs="Arial"/>
              </w:rPr>
              <w:lastRenderedPageBreak/>
              <w:t>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0EC3BD" w14:textId="77777777" w:rsidR="000B4C2E" w:rsidRPr="00B669B1" w:rsidRDefault="000B4C2E" w:rsidP="009250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77DE2F"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and the </w:t>
            </w:r>
            <w:r>
              <w:rPr>
                <w:rFonts w:ascii="Arial" w:hAnsi="Arial" w:cs="Arial"/>
              </w:rPr>
              <w:lastRenderedPageBreak/>
              <w:t>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939794" w14:textId="77777777" w:rsidR="000B4C2E" w:rsidRPr="00B669B1" w:rsidRDefault="000B4C2E" w:rsidP="009250CA">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challenges to </w:t>
            </w:r>
            <w:r w:rsidRPr="00B669B1">
              <w:rPr>
                <w:rFonts w:ascii="Arial" w:hAnsi="Arial" w:cs="Arial"/>
              </w:rPr>
              <w:lastRenderedPageBreak/>
              <w:t>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2ACED3" w14:textId="77777777" w:rsidR="000B4C2E" w:rsidRPr="00B669B1" w:rsidRDefault="000B4C2E" w:rsidP="009250CA">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lastRenderedPageBreak/>
              <w:t xml:space="preserve">A critical, sophisticated and nuanced </w:t>
            </w:r>
            <w:r w:rsidRPr="00B669B1">
              <w:rPr>
                <w:rFonts w:ascii="Arial" w:hAnsi="Arial" w:cs="Arial"/>
              </w:rPr>
              <w:t>awareness of the ambiguities and limitations of knowledge.</w:t>
            </w:r>
          </w:p>
        </w:tc>
      </w:tr>
      <w:tr w:rsidR="000B4C2E" w:rsidRPr="00D9771E" w14:paraId="4B9D7853" w14:textId="77777777" w:rsidTr="009250CA">
        <w:tc>
          <w:tcPr>
            <w:tcW w:w="1735" w:type="dxa"/>
            <w:shd w:val="clear" w:color="auto" w:fill="C2D69B" w:themeFill="accent3" w:themeFillTint="99"/>
          </w:tcPr>
          <w:p w14:paraId="66D4B470" w14:textId="77777777" w:rsidR="000B4C2E" w:rsidRDefault="000B4C2E" w:rsidP="009250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1B0B1A" w14:textId="77777777" w:rsidR="000B4C2E" w:rsidRPr="00F65EEE" w:rsidRDefault="000B4C2E" w:rsidP="009250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D8592D3" w14:textId="77777777" w:rsidR="000B4C2E" w:rsidRDefault="000B4C2E" w:rsidP="009250C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85E9334" w14:textId="77777777" w:rsidR="000B4C2E" w:rsidRDefault="000B4C2E" w:rsidP="009250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F41F0C2" w14:textId="77777777" w:rsidR="000B4C2E" w:rsidRPr="00B669B1" w:rsidRDefault="000B4C2E" w:rsidP="009250CA">
            <w:pPr>
              <w:rPr>
                <w:rFonts w:ascii="Arial" w:hAnsi="Arial" w:cs="Arial"/>
              </w:rPr>
            </w:pPr>
          </w:p>
        </w:tc>
        <w:tc>
          <w:tcPr>
            <w:tcW w:w="1736" w:type="dxa"/>
          </w:tcPr>
          <w:p w14:paraId="3FBE052A" w14:textId="77777777" w:rsidR="000B4C2E" w:rsidRPr="00B669B1" w:rsidRDefault="000B4C2E" w:rsidP="009250C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D8E90E" w14:textId="77777777" w:rsidR="000B4C2E" w:rsidRPr="00B669B1" w:rsidRDefault="000B4C2E" w:rsidP="009250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771C541" w14:textId="77777777" w:rsidR="000B4C2E" w:rsidRDefault="000B4C2E" w:rsidP="009250C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2A94287" w14:textId="77777777" w:rsidR="000B4C2E" w:rsidRPr="00E518DC" w:rsidRDefault="000B4C2E" w:rsidP="009250C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6A0ECE" w14:textId="77777777" w:rsidR="000B4C2E" w:rsidRPr="00B669B1" w:rsidRDefault="000B4C2E" w:rsidP="009250CA">
            <w:pPr>
              <w:rPr>
                <w:rFonts w:ascii="Arial" w:hAnsi="Arial" w:cs="Arial"/>
              </w:rPr>
            </w:pPr>
          </w:p>
        </w:tc>
        <w:tc>
          <w:tcPr>
            <w:tcW w:w="1736" w:type="dxa"/>
          </w:tcPr>
          <w:p w14:paraId="69C6E5E7" w14:textId="77777777" w:rsidR="000B4C2E" w:rsidRPr="00B669B1" w:rsidRDefault="000B4C2E" w:rsidP="009250C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E6EAC82" w14:textId="77777777" w:rsidR="000B4C2E" w:rsidRPr="00B669B1" w:rsidRDefault="000B4C2E" w:rsidP="009250C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6DCA5AF" w14:textId="77777777" w:rsidR="000B4C2E" w:rsidRPr="00B669B1" w:rsidRDefault="000B4C2E" w:rsidP="009250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9CCF5BB" w14:textId="77777777" w:rsidR="000B4C2E" w:rsidRPr="00B669B1" w:rsidRDefault="000B4C2E" w:rsidP="009250C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FBC187" w14:textId="77777777" w:rsidR="000B4C2E" w:rsidRPr="00B669B1" w:rsidRDefault="000B4C2E" w:rsidP="009250CA">
            <w:pPr>
              <w:rPr>
                <w:rFonts w:ascii="Arial" w:hAnsi="Arial" w:cs="Arial"/>
              </w:rPr>
            </w:pPr>
          </w:p>
        </w:tc>
        <w:tc>
          <w:tcPr>
            <w:tcW w:w="1736" w:type="dxa"/>
          </w:tcPr>
          <w:p w14:paraId="633C3387" w14:textId="77777777" w:rsidR="000B4C2E" w:rsidRPr="00B669B1" w:rsidRDefault="000B4C2E" w:rsidP="009250C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91B9EE" w14:textId="77777777" w:rsidR="000B4C2E" w:rsidRPr="00B669B1" w:rsidRDefault="000B4C2E" w:rsidP="009250CA">
            <w:pPr>
              <w:rPr>
                <w:rFonts w:ascii="Arial" w:hAnsi="Arial" w:cs="Arial"/>
              </w:rPr>
            </w:pPr>
          </w:p>
        </w:tc>
        <w:tc>
          <w:tcPr>
            <w:tcW w:w="1736" w:type="dxa"/>
          </w:tcPr>
          <w:p w14:paraId="4C96AAEA" w14:textId="77777777" w:rsidR="000B4C2E" w:rsidRPr="00B669B1" w:rsidRDefault="000B4C2E" w:rsidP="009250C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27A97A" w14:textId="77777777" w:rsidR="000B4C2E" w:rsidRPr="00B669B1" w:rsidRDefault="000B4C2E" w:rsidP="009250C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B4C2E" w:rsidRPr="00D9771E" w14:paraId="23D75CFC" w14:textId="77777777" w:rsidTr="009250CA">
        <w:tc>
          <w:tcPr>
            <w:tcW w:w="1735" w:type="dxa"/>
            <w:shd w:val="clear" w:color="auto" w:fill="C2D69B" w:themeFill="accent3" w:themeFillTint="99"/>
          </w:tcPr>
          <w:p w14:paraId="731DDB2C"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6E0AB6"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79DDF54" w14:textId="77777777" w:rsidR="000B4C2E" w:rsidRPr="00B669B1" w:rsidRDefault="000B4C2E" w:rsidP="009250CA">
            <w:pPr>
              <w:rPr>
                <w:rFonts w:ascii="Arial" w:hAnsi="Arial" w:cs="Arial"/>
              </w:rPr>
            </w:pPr>
            <w:r w:rsidRPr="00B669B1">
              <w:rPr>
                <w:rFonts w:ascii="Arial" w:hAnsi="Arial" w:cs="Arial"/>
              </w:rPr>
              <w:t>Limited or no use of methods, materials, tools and/or techniques.</w:t>
            </w:r>
          </w:p>
          <w:p w14:paraId="6E8D72FA" w14:textId="77777777" w:rsidR="000B4C2E" w:rsidRDefault="000B4C2E" w:rsidP="009250CA">
            <w:pPr>
              <w:rPr>
                <w:rFonts w:ascii="Arial" w:hAnsi="Arial" w:cs="Arial"/>
              </w:rPr>
            </w:pPr>
            <w:r w:rsidRPr="00B669B1">
              <w:rPr>
                <w:rFonts w:ascii="Arial" w:hAnsi="Arial" w:cs="Arial"/>
              </w:rPr>
              <w:t>Little or no appreciation of the context of the application.</w:t>
            </w:r>
          </w:p>
          <w:p w14:paraId="4380DC61" w14:textId="77777777" w:rsidR="000B4C2E" w:rsidRDefault="000B4C2E" w:rsidP="009250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933CF2" w14:textId="77777777" w:rsidR="000B4C2E" w:rsidRPr="00B669B1" w:rsidRDefault="000B4C2E" w:rsidP="009250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95E33C" w14:textId="77777777" w:rsidR="000B4C2E" w:rsidRDefault="000B4C2E" w:rsidP="009250C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3B4E0A" w14:textId="77777777" w:rsidR="000B4C2E" w:rsidRPr="00B669B1" w:rsidRDefault="000B4C2E" w:rsidP="009250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Weak problem-</w:t>
            </w:r>
            <w:r>
              <w:rPr>
                <w:rFonts w:ascii="Arial" w:hAnsi="Arial" w:cs="Arial"/>
              </w:rPr>
              <w:lastRenderedPageBreak/>
              <w:t xml:space="preserve">solving skills </w:t>
            </w:r>
            <w:r w:rsidRPr="00F35D89">
              <w:rPr>
                <w:rFonts w:ascii="Arial" w:hAnsi="Arial" w:cs="Arial"/>
              </w:rPr>
              <w:t>in complex and unpredictable contexts</w:t>
            </w:r>
            <w:r>
              <w:rPr>
                <w:rFonts w:ascii="Arial" w:hAnsi="Arial" w:cs="Arial"/>
              </w:rPr>
              <w:t xml:space="preserve">. </w:t>
            </w:r>
          </w:p>
          <w:p w14:paraId="332D95EC" w14:textId="77777777" w:rsidR="000B4C2E" w:rsidRPr="00B669B1" w:rsidRDefault="000B4C2E" w:rsidP="009250CA">
            <w:pPr>
              <w:rPr>
                <w:rFonts w:ascii="Arial" w:hAnsi="Arial" w:cs="Arial"/>
              </w:rPr>
            </w:pPr>
          </w:p>
          <w:p w14:paraId="76DD52BA" w14:textId="77777777" w:rsidR="000B4C2E" w:rsidRPr="00B669B1" w:rsidRDefault="000B4C2E" w:rsidP="009250CA">
            <w:pPr>
              <w:rPr>
                <w:rFonts w:ascii="Arial" w:hAnsi="Arial" w:cs="Arial"/>
              </w:rPr>
            </w:pPr>
          </w:p>
        </w:tc>
        <w:tc>
          <w:tcPr>
            <w:tcW w:w="1736" w:type="dxa"/>
          </w:tcPr>
          <w:p w14:paraId="23BB9B2A" w14:textId="77777777" w:rsidR="000B4C2E" w:rsidRPr="00B669B1" w:rsidRDefault="000B4C2E" w:rsidP="009250CA">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3C5BD1" w14:textId="77777777" w:rsidR="000B4C2E" w:rsidRDefault="000B4C2E" w:rsidP="009250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9B5EA7" w14:textId="77777777" w:rsidR="000B4C2E" w:rsidRPr="00B669B1" w:rsidRDefault="000B4C2E" w:rsidP="009250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w:t>
            </w:r>
            <w:r w:rsidRPr="003F205C">
              <w:rPr>
                <w:rFonts w:ascii="Arial" w:hAnsi="Arial" w:cs="Arial"/>
              </w:rPr>
              <w:lastRenderedPageBreak/>
              <w:t>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B2514" w14:textId="77777777" w:rsidR="000B4C2E" w:rsidRPr="00B669B1" w:rsidRDefault="000B4C2E" w:rsidP="009250CA">
            <w:pPr>
              <w:rPr>
                <w:rFonts w:ascii="Arial" w:hAnsi="Arial" w:cs="Arial"/>
              </w:rPr>
            </w:pPr>
            <w:r w:rsidRPr="00B669B1">
              <w:rPr>
                <w:rFonts w:ascii="Arial" w:hAnsi="Arial" w:cs="Arial"/>
              </w:rPr>
              <w:lastRenderedPageBreak/>
              <w:t>A good and appropriate application of standard methods, materials, tools and/or techniques.</w:t>
            </w:r>
          </w:p>
          <w:p w14:paraId="6D1A4635" w14:textId="77777777" w:rsidR="000B4C2E" w:rsidRDefault="000B4C2E" w:rsidP="009250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4044635" w14:textId="77777777" w:rsidR="000B4C2E" w:rsidRPr="00B669B1" w:rsidRDefault="000B4C2E" w:rsidP="009250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 xml:space="preserve">appropriate </w:t>
            </w:r>
            <w:r w:rsidRPr="00E91CFC">
              <w:rPr>
                <w:rFonts w:ascii="Arial" w:hAnsi="Arial" w:cs="Arial"/>
              </w:rPr>
              <w:lastRenderedPageBreak/>
              <w:t>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30628E8" w14:textId="77777777" w:rsidR="000B4C2E" w:rsidRPr="00B669B1" w:rsidRDefault="000B4C2E" w:rsidP="009250CA">
            <w:pPr>
              <w:rPr>
                <w:rFonts w:ascii="Arial" w:hAnsi="Arial" w:cs="Arial"/>
              </w:rPr>
            </w:pPr>
            <w:r w:rsidRPr="00B669B1">
              <w:rPr>
                <w:rFonts w:ascii="Arial" w:hAnsi="Arial" w:cs="Arial"/>
              </w:rPr>
              <w:lastRenderedPageBreak/>
              <w:t>A very good application of a range of methods, materials, tools and/or techniques.</w:t>
            </w:r>
          </w:p>
          <w:p w14:paraId="2E5C3B54" w14:textId="77777777" w:rsidR="000B4C2E" w:rsidRPr="00B669B1" w:rsidRDefault="000B4C2E" w:rsidP="009250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5CC056" w14:textId="77777777" w:rsidR="000B4C2E" w:rsidRPr="00B669B1" w:rsidRDefault="000B4C2E" w:rsidP="009250CA">
            <w:pPr>
              <w:rPr>
                <w:rFonts w:ascii="Arial" w:hAnsi="Arial" w:cs="Arial"/>
              </w:rPr>
            </w:pPr>
            <w:r w:rsidRPr="00B669B1">
              <w:rPr>
                <w:rFonts w:ascii="Arial" w:hAnsi="Arial" w:cs="Arial"/>
              </w:rPr>
              <w:t xml:space="preserve">Evidence of some innovation and creativity. </w:t>
            </w:r>
          </w:p>
        </w:tc>
        <w:tc>
          <w:tcPr>
            <w:tcW w:w="1736" w:type="dxa"/>
          </w:tcPr>
          <w:p w14:paraId="384B6D46" w14:textId="77777777" w:rsidR="000B4C2E" w:rsidRPr="00B669B1" w:rsidRDefault="000B4C2E" w:rsidP="009250CA">
            <w:pPr>
              <w:rPr>
                <w:rFonts w:ascii="Arial" w:hAnsi="Arial" w:cs="Arial"/>
              </w:rPr>
            </w:pPr>
            <w:r w:rsidRPr="00B669B1">
              <w:rPr>
                <w:rFonts w:ascii="Arial" w:hAnsi="Arial" w:cs="Arial"/>
              </w:rPr>
              <w:t>An advanced application of a range of methods, materials, tools and/or techniques.</w:t>
            </w:r>
          </w:p>
          <w:p w14:paraId="40ABDB97" w14:textId="77777777" w:rsidR="000B4C2E" w:rsidRPr="00B669B1" w:rsidRDefault="000B4C2E" w:rsidP="009250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3FC6F" w14:textId="77777777" w:rsidR="000B4C2E" w:rsidRPr="00B669B1" w:rsidRDefault="000B4C2E" w:rsidP="009250C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5C7FA3A" w14:textId="77777777" w:rsidR="000B4C2E" w:rsidRPr="00B669B1" w:rsidRDefault="000B4C2E" w:rsidP="009250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0B4C2E" w:rsidRPr="00D9771E" w14:paraId="44AF9896" w14:textId="77777777" w:rsidTr="009250CA">
        <w:tc>
          <w:tcPr>
            <w:tcW w:w="1735" w:type="dxa"/>
            <w:shd w:val="clear" w:color="auto" w:fill="C2D69B" w:themeFill="accent3" w:themeFillTint="99"/>
          </w:tcPr>
          <w:p w14:paraId="18170831"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A1EEB5"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4F645A" w14:textId="77777777" w:rsidR="000B4C2E" w:rsidRPr="00E07BE3" w:rsidRDefault="000B4C2E" w:rsidP="009250C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9C9BF49" w14:textId="77777777" w:rsidR="000B4C2E" w:rsidRPr="00E07BE3" w:rsidRDefault="000B4C2E" w:rsidP="009250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BC579E" w14:textId="77777777" w:rsidR="000B4C2E" w:rsidRPr="00ED3ABD" w:rsidRDefault="000B4C2E" w:rsidP="009250CA">
            <w:pPr>
              <w:rPr>
                <w:rFonts w:ascii="Arial" w:hAnsi="Arial" w:cs="Arial"/>
              </w:rPr>
            </w:pPr>
          </w:p>
          <w:p w14:paraId="137A2B3B" w14:textId="77777777" w:rsidR="000B4C2E" w:rsidRPr="00E07BE3" w:rsidRDefault="000B4C2E" w:rsidP="009250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94050" w14:textId="77777777" w:rsidR="000B4C2E" w:rsidRPr="00E07BE3" w:rsidRDefault="000B4C2E" w:rsidP="009250C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9851AA6" w14:textId="77777777" w:rsidR="000B4C2E" w:rsidRPr="00E07BE3" w:rsidRDefault="000B4C2E" w:rsidP="009250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25C2720" w14:textId="77777777" w:rsidR="000B4C2E" w:rsidRPr="00E07BE3" w:rsidRDefault="000B4C2E" w:rsidP="009250C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455C1C7" w14:textId="77777777" w:rsidR="000B4C2E" w:rsidRPr="00E07BE3" w:rsidRDefault="000B4C2E" w:rsidP="009250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F7D040" w14:textId="77777777" w:rsidR="000B4C2E" w:rsidRPr="00E07BE3" w:rsidRDefault="000B4C2E" w:rsidP="009250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FD02BC" w14:textId="77777777" w:rsidR="000B4C2E" w:rsidRPr="00E07BE3" w:rsidRDefault="000B4C2E" w:rsidP="009250CA">
            <w:pPr>
              <w:rPr>
                <w:rFonts w:ascii="Arial" w:hAnsi="Arial" w:cs="Arial"/>
              </w:rPr>
            </w:pPr>
            <w:r w:rsidRPr="00E07BE3">
              <w:rPr>
                <w:rFonts w:ascii="Arial" w:hAnsi="Arial" w:cs="Arial"/>
              </w:rPr>
              <w:t>Can communicate effectively in a suitable format, but may have minor errors.</w:t>
            </w:r>
          </w:p>
          <w:p w14:paraId="365EDE2F" w14:textId="77777777" w:rsidR="000B4C2E" w:rsidRPr="00E07BE3" w:rsidRDefault="000B4C2E" w:rsidP="009250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7E7C86" w14:textId="77777777" w:rsidR="000B4C2E" w:rsidRPr="00E07BE3" w:rsidRDefault="000B4C2E" w:rsidP="009250C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7C1D83" w14:textId="77777777" w:rsidR="000B4C2E" w:rsidRPr="00E07BE3" w:rsidRDefault="000B4C2E" w:rsidP="009250CA">
            <w:pPr>
              <w:rPr>
                <w:rFonts w:ascii="Arial" w:hAnsi="Arial" w:cs="Arial"/>
              </w:rPr>
            </w:pPr>
            <w:r w:rsidRPr="00E07BE3">
              <w:rPr>
                <w:rFonts w:ascii="Arial" w:hAnsi="Arial" w:cs="Arial"/>
              </w:rPr>
              <w:t>Can communicate well, confidently and consistently in a suitable format.</w:t>
            </w:r>
          </w:p>
          <w:p w14:paraId="1784F5BF" w14:textId="77777777" w:rsidR="000B4C2E" w:rsidRPr="00E07BE3" w:rsidRDefault="000B4C2E" w:rsidP="009250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D45AFB" w14:textId="77777777" w:rsidR="000B4C2E" w:rsidRPr="00E07BE3" w:rsidRDefault="000B4C2E" w:rsidP="009250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2AAD" w14:textId="77777777" w:rsidR="000B4C2E" w:rsidRPr="00E07BE3" w:rsidRDefault="000B4C2E" w:rsidP="009250C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78DA01" w14:textId="77777777" w:rsidR="000B4C2E" w:rsidRPr="00E07BE3" w:rsidRDefault="000B4C2E" w:rsidP="009250C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A504A2E" w14:textId="77777777" w:rsidR="000B4C2E" w:rsidRPr="00E07BE3" w:rsidRDefault="000B4C2E" w:rsidP="009250CA">
            <w:pPr>
              <w:rPr>
                <w:rFonts w:ascii="Arial" w:hAnsi="Arial" w:cs="Arial"/>
              </w:rPr>
            </w:pPr>
            <w:r w:rsidRPr="00E07BE3">
              <w:rPr>
                <w:rFonts w:ascii="Arial" w:hAnsi="Arial" w:cs="Arial"/>
              </w:rPr>
              <w:t xml:space="preserve">Can communicate with an exceptionally high level of professionalism. </w:t>
            </w:r>
          </w:p>
          <w:p w14:paraId="553A9D41" w14:textId="77777777" w:rsidR="000B4C2E" w:rsidRPr="00E07BE3" w:rsidRDefault="000B4C2E" w:rsidP="009250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7D8165" w14:textId="77777777" w:rsidR="000B4C2E" w:rsidRPr="00A406E5" w:rsidRDefault="000B4C2E" w:rsidP="000B4C2E">
      <w:pPr>
        <w:pStyle w:val="NormalWeb"/>
        <w:rPr>
          <w:rFonts w:ascii="Arial" w:hAnsi="Arial" w:cs="Arial"/>
          <w:color w:val="303B44"/>
          <w:sz w:val="22"/>
          <w:szCs w:val="22"/>
        </w:rPr>
      </w:pPr>
    </w:p>
    <w:p w14:paraId="2CD9BD6F" w14:textId="77777777" w:rsidR="000B4C2E" w:rsidRPr="00A406E5" w:rsidRDefault="000B4C2E" w:rsidP="000B4C2E">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BC0BCA">
      <w:footerReference w:type="default" r:id="rId9"/>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FC279" w14:textId="77777777" w:rsidR="001C0838" w:rsidRDefault="001C0838">
      <w:r>
        <w:separator/>
      </w:r>
    </w:p>
  </w:endnote>
  <w:endnote w:type="continuationSeparator" w:id="0">
    <w:p w14:paraId="568B6223" w14:textId="77777777" w:rsidR="001C0838" w:rsidRDefault="001C0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BA75E" w14:textId="77777777" w:rsidR="001C0838" w:rsidRDefault="001C0838">
      <w:r>
        <w:separator/>
      </w:r>
    </w:p>
  </w:footnote>
  <w:footnote w:type="continuationSeparator" w:id="0">
    <w:p w14:paraId="54BF9810" w14:textId="77777777" w:rsidR="001C0838" w:rsidRDefault="001C08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5"/>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41346"/>
    <w:rsid w:val="000822E5"/>
    <w:rsid w:val="0008498C"/>
    <w:rsid w:val="00093E6E"/>
    <w:rsid w:val="000971FC"/>
    <w:rsid w:val="000A2A3A"/>
    <w:rsid w:val="000A492A"/>
    <w:rsid w:val="000A5701"/>
    <w:rsid w:val="000B4C2E"/>
    <w:rsid w:val="000C7C1E"/>
    <w:rsid w:val="000D1CF8"/>
    <w:rsid w:val="000D2F80"/>
    <w:rsid w:val="000E413A"/>
    <w:rsid w:val="000F5AA3"/>
    <w:rsid w:val="00100396"/>
    <w:rsid w:val="00100B5C"/>
    <w:rsid w:val="00104C9F"/>
    <w:rsid w:val="001106E9"/>
    <w:rsid w:val="0012187F"/>
    <w:rsid w:val="0012275F"/>
    <w:rsid w:val="00124CA5"/>
    <w:rsid w:val="00126C8A"/>
    <w:rsid w:val="00127A0A"/>
    <w:rsid w:val="00134F77"/>
    <w:rsid w:val="001363A5"/>
    <w:rsid w:val="00144903"/>
    <w:rsid w:val="00151EA3"/>
    <w:rsid w:val="00152E9D"/>
    <w:rsid w:val="00154487"/>
    <w:rsid w:val="00164FEF"/>
    <w:rsid w:val="00167999"/>
    <w:rsid w:val="0017091B"/>
    <w:rsid w:val="0017512A"/>
    <w:rsid w:val="00181FCC"/>
    <w:rsid w:val="00184C23"/>
    <w:rsid w:val="00195C43"/>
    <w:rsid w:val="00196958"/>
    <w:rsid w:val="001A1E39"/>
    <w:rsid w:val="001A24F3"/>
    <w:rsid w:val="001A28C5"/>
    <w:rsid w:val="001A6AF5"/>
    <w:rsid w:val="001B405C"/>
    <w:rsid w:val="001B5470"/>
    <w:rsid w:val="001B5F45"/>
    <w:rsid w:val="001C0838"/>
    <w:rsid w:val="001E1050"/>
    <w:rsid w:val="001E1E1F"/>
    <w:rsid w:val="001E2007"/>
    <w:rsid w:val="001E57C1"/>
    <w:rsid w:val="001F07EF"/>
    <w:rsid w:val="001F50B6"/>
    <w:rsid w:val="001F6D7A"/>
    <w:rsid w:val="00204F9B"/>
    <w:rsid w:val="0021138D"/>
    <w:rsid w:val="0021408B"/>
    <w:rsid w:val="00224849"/>
    <w:rsid w:val="0022746E"/>
    <w:rsid w:val="00232055"/>
    <w:rsid w:val="00235905"/>
    <w:rsid w:val="00235F71"/>
    <w:rsid w:val="002444CA"/>
    <w:rsid w:val="00246FD8"/>
    <w:rsid w:val="002553B8"/>
    <w:rsid w:val="00260DE6"/>
    <w:rsid w:val="00264315"/>
    <w:rsid w:val="00273FEE"/>
    <w:rsid w:val="0028204E"/>
    <w:rsid w:val="0028591B"/>
    <w:rsid w:val="002878BF"/>
    <w:rsid w:val="00291841"/>
    <w:rsid w:val="00294798"/>
    <w:rsid w:val="00296FC9"/>
    <w:rsid w:val="002A64AC"/>
    <w:rsid w:val="002C449B"/>
    <w:rsid w:val="002C6040"/>
    <w:rsid w:val="002D0A94"/>
    <w:rsid w:val="002D5B3F"/>
    <w:rsid w:val="002E272E"/>
    <w:rsid w:val="002F5778"/>
    <w:rsid w:val="002F7841"/>
    <w:rsid w:val="00300DC0"/>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059"/>
    <w:rsid w:val="003B366F"/>
    <w:rsid w:val="003B3F9D"/>
    <w:rsid w:val="003B6C95"/>
    <w:rsid w:val="003C4261"/>
    <w:rsid w:val="003E5751"/>
    <w:rsid w:val="003F1868"/>
    <w:rsid w:val="003F549D"/>
    <w:rsid w:val="004046A9"/>
    <w:rsid w:val="00404C50"/>
    <w:rsid w:val="00422BD1"/>
    <w:rsid w:val="00423934"/>
    <w:rsid w:val="004254EB"/>
    <w:rsid w:val="00426244"/>
    <w:rsid w:val="00435D02"/>
    <w:rsid w:val="00451810"/>
    <w:rsid w:val="00453F70"/>
    <w:rsid w:val="00455799"/>
    <w:rsid w:val="00456B1C"/>
    <w:rsid w:val="00470A38"/>
    <w:rsid w:val="00472ADF"/>
    <w:rsid w:val="00477880"/>
    <w:rsid w:val="004874DE"/>
    <w:rsid w:val="004879C4"/>
    <w:rsid w:val="004B0FA5"/>
    <w:rsid w:val="004B5334"/>
    <w:rsid w:val="004B6C14"/>
    <w:rsid w:val="004C2132"/>
    <w:rsid w:val="004C5B74"/>
    <w:rsid w:val="004D5E9B"/>
    <w:rsid w:val="004D63D9"/>
    <w:rsid w:val="004E61D1"/>
    <w:rsid w:val="004E6585"/>
    <w:rsid w:val="004F0514"/>
    <w:rsid w:val="004F38B4"/>
    <w:rsid w:val="004F70D9"/>
    <w:rsid w:val="004F75B7"/>
    <w:rsid w:val="00501CD0"/>
    <w:rsid w:val="0050249F"/>
    <w:rsid w:val="00514B8E"/>
    <w:rsid w:val="005241B4"/>
    <w:rsid w:val="005244F0"/>
    <w:rsid w:val="00524566"/>
    <w:rsid w:val="00527E60"/>
    <w:rsid w:val="00530BEF"/>
    <w:rsid w:val="00533DAD"/>
    <w:rsid w:val="00536D29"/>
    <w:rsid w:val="00552351"/>
    <w:rsid w:val="00561F00"/>
    <w:rsid w:val="00562C4E"/>
    <w:rsid w:val="00562DEC"/>
    <w:rsid w:val="0056473E"/>
    <w:rsid w:val="00576AB4"/>
    <w:rsid w:val="00577917"/>
    <w:rsid w:val="0058048A"/>
    <w:rsid w:val="0058368E"/>
    <w:rsid w:val="005850CC"/>
    <w:rsid w:val="005876DA"/>
    <w:rsid w:val="00590667"/>
    <w:rsid w:val="005969E2"/>
    <w:rsid w:val="005A1689"/>
    <w:rsid w:val="005B1AB0"/>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53B2C"/>
    <w:rsid w:val="00661D6F"/>
    <w:rsid w:val="006628E9"/>
    <w:rsid w:val="0066725E"/>
    <w:rsid w:val="00671474"/>
    <w:rsid w:val="006716C7"/>
    <w:rsid w:val="00681208"/>
    <w:rsid w:val="00681686"/>
    <w:rsid w:val="00681FA9"/>
    <w:rsid w:val="006831E4"/>
    <w:rsid w:val="006858B1"/>
    <w:rsid w:val="00691EA9"/>
    <w:rsid w:val="006934D4"/>
    <w:rsid w:val="006A6DC3"/>
    <w:rsid w:val="006B6BF5"/>
    <w:rsid w:val="006D49ED"/>
    <w:rsid w:val="006D519B"/>
    <w:rsid w:val="006D55CE"/>
    <w:rsid w:val="006D565B"/>
    <w:rsid w:val="006D637A"/>
    <w:rsid w:val="006D6F24"/>
    <w:rsid w:val="006F0F95"/>
    <w:rsid w:val="006F45BF"/>
    <w:rsid w:val="006F60E0"/>
    <w:rsid w:val="0070072A"/>
    <w:rsid w:val="00702F71"/>
    <w:rsid w:val="007366DF"/>
    <w:rsid w:val="00757839"/>
    <w:rsid w:val="00762999"/>
    <w:rsid w:val="00770C81"/>
    <w:rsid w:val="00775F86"/>
    <w:rsid w:val="00790413"/>
    <w:rsid w:val="00791024"/>
    <w:rsid w:val="007929FA"/>
    <w:rsid w:val="00793F0A"/>
    <w:rsid w:val="007A085A"/>
    <w:rsid w:val="007A2657"/>
    <w:rsid w:val="007A2F59"/>
    <w:rsid w:val="007A36B6"/>
    <w:rsid w:val="007B3E64"/>
    <w:rsid w:val="007C0980"/>
    <w:rsid w:val="007C3391"/>
    <w:rsid w:val="007C682C"/>
    <w:rsid w:val="007D2385"/>
    <w:rsid w:val="007D5DE2"/>
    <w:rsid w:val="007E1112"/>
    <w:rsid w:val="007F0875"/>
    <w:rsid w:val="007F214F"/>
    <w:rsid w:val="00800069"/>
    <w:rsid w:val="008042F0"/>
    <w:rsid w:val="008310A0"/>
    <w:rsid w:val="00835D29"/>
    <w:rsid w:val="00840A57"/>
    <w:rsid w:val="00842E7F"/>
    <w:rsid w:val="0084317D"/>
    <w:rsid w:val="00852933"/>
    <w:rsid w:val="008566E5"/>
    <w:rsid w:val="008566FE"/>
    <w:rsid w:val="00865B46"/>
    <w:rsid w:val="00871546"/>
    <w:rsid w:val="00891403"/>
    <w:rsid w:val="00894731"/>
    <w:rsid w:val="00896134"/>
    <w:rsid w:val="008A62BC"/>
    <w:rsid w:val="008B2458"/>
    <w:rsid w:val="008B43E7"/>
    <w:rsid w:val="008C25E5"/>
    <w:rsid w:val="008D763F"/>
    <w:rsid w:val="008F036F"/>
    <w:rsid w:val="008F0E0B"/>
    <w:rsid w:val="008F1308"/>
    <w:rsid w:val="008F46E5"/>
    <w:rsid w:val="008F4876"/>
    <w:rsid w:val="008F78C2"/>
    <w:rsid w:val="00904568"/>
    <w:rsid w:val="0090517A"/>
    <w:rsid w:val="00907FA8"/>
    <w:rsid w:val="00911394"/>
    <w:rsid w:val="00923EF2"/>
    <w:rsid w:val="00926D25"/>
    <w:rsid w:val="00926E9D"/>
    <w:rsid w:val="00927E0A"/>
    <w:rsid w:val="009315A0"/>
    <w:rsid w:val="00932C6E"/>
    <w:rsid w:val="0093341C"/>
    <w:rsid w:val="00933F10"/>
    <w:rsid w:val="009433C5"/>
    <w:rsid w:val="009524D3"/>
    <w:rsid w:val="00965881"/>
    <w:rsid w:val="009778A2"/>
    <w:rsid w:val="009871FF"/>
    <w:rsid w:val="00990799"/>
    <w:rsid w:val="00995D51"/>
    <w:rsid w:val="009A0590"/>
    <w:rsid w:val="009A0631"/>
    <w:rsid w:val="009A2CB4"/>
    <w:rsid w:val="009B10ED"/>
    <w:rsid w:val="009D3EA4"/>
    <w:rsid w:val="009D649C"/>
    <w:rsid w:val="009E0A09"/>
    <w:rsid w:val="009E4BC1"/>
    <w:rsid w:val="009E4CB3"/>
    <w:rsid w:val="009F5CB2"/>
    <w:rsid w:val="00A03BB8"/>
    <w:rsid w:val="00A13EC7"/>
    <w:rsid w:val="00A16E98"/>
    <w:rsid w:val="00A21AB5"/>
    <w:rsid w:val="00A3221F"/>
    <w:rsid w:val="00A3505D"/>
    <w:rsid w:val="00A4036F"/>
    <w:rsid w:val="00A406E5"/>
    <w:rsid w:val="00A423D0"/>
    <w:rsid w:val="00A44618"/>
    <w:rsid w:val="00A4641C"/>
    <w:rsid w:val="00A55876"/>
    <w:rsid w:val="00A67FB1"/>
    <w:rsid w:val="00A85BFE"/>
    <w:rsid w:val="00AB6FE7"/>
    <w:rsid w:val="00AB7AD7"/>
    <w:rsid w:val="00AD2430"/>
    <w:rsid w:val="00AE41A6"/>
    <w:rsid w:val="00AE6418"/>
    <w:rsid w:val="00AF0E34"/>
    <w:rsid w:val="00AF271D"/>
    <w:rsid w:val="00AF56C2"/>
    <w:rsid w:val="00B004E6"/>
    <w:rsid w:val="00B0744D"/>
    <w:rsid w:val="00B30C0F"/>
    <w:rsid w:val="00B35D1E"/>
    <w:rsid w:val="00B50EA8"/>
    <w:rsid w:val="00B57FD8"/>
    <w:rsid w:val="00B62423"/>
    <w:rsid w:val="00B64082"/>
    <w:rsid w:val="00B72325"/>
    <w:rsid w:val="00B81AD3"/>
    <w:rsid w:val="00B829D8"/>
    <w:rsid w:val="00B84B5B"/>
    <w:rsid w:val="00B86446"/>
    <w:rsid w:val="00BA1176"/>
    <w:rsid w:val="00BA418C"/>
    <w:rsid w:val="00BB0B67"/>
    <w:rsid w:val="00BB4406"/>
    <w:rsid w:val="00BB568B"/>
    <w:rsid w:val="00BB6403"/>
    <w:rsid w:val="00BC0BCA"/>
    <w:rsid w:val="00BE0B01"/>
    <w:rsid w:val="00BE79C7"/>
    <w:rsid w:val="00BF3CB5"/>
    <w:rsid w:val="00C01A3F"/>
    <w:rsid w:val="00C073F1"/>
    <w:rsid w:val="00C1285B"/>
    <w:rsid w:val="00C1361B"/>
    <w:rsid w:val="00C14E1F"/>
    <w:rsid w:val="00C15ACD"/>
    <w:rsid w:val="00C315AF"/>
    <w:rsid w:val="00C36D9A"/>
    <w:rsid w:val="00C44A72"/>
    <w:rsid w:val="00C61FC2"/>
    <w:rsid w:val="00C6424B"/>
    <w:rsid w:val="00C705F9"/>
    <w:rsid w:val="00C70DC7"/>
    <w:rsid w:val="00C80F0F"/>
    <w:rsid w:val="00C8667A"/>
    <w:rsid w:val="00C93BCB"/>
    <w:rsid w:val="00CC241A"/>
    <w:rsid w:val="00CD2A7B"/>
    <w:rsid w:val="00CE4035"/>
    <w:rsid w:val="00CE65AB"/>
    <w:rsid w:val="00CF4266"/>
    <w:rsid w:val="00D07BA7"/>
    <w:rsid w:val="00D22D9C"/>
    <w:rsid w:val="00D241F1"/>
    <w:rsid w:val="00D275CB"/>
    <w:rsid w:val="00D30DFA"/>
    <w:rsid w:val="00D3243D"/>
    <w:rsid w:val="00D4452C"/>
    <w:rsid w:val="00D463A5"/>
    <w:rsid w:val="00D4710D"/>
    <w:rsid w:val="00D47D25"/>
    <w:rsid w:val="00D55C81"/>
    <w:rsid w:val="00D62ACD"/>
    <w:rsid w:val="00D665CC"/>
    <w:rsid w:val="00D77781"/>
    <w:rsid w:val="00D817E8"/>
    <w:rsid w:val="00D901B3"/>
    <w:rsid w:val="00DA36EE"/>
    <w:rsid w:val="00DB116D"/>
    <w:rsid w:val="00DB546A"/>
    <w:rsid w:val="00DC482D"/>
    <w:rsid w:val="00DD17CC"/>
    <w:rsid w:val="00DE215D"/>
    <w:rsid w:val="00DE217A"/>
    <w:rsid w:val="00DF321B"/>
    <w:rsid w:val="00E07174"/>
    <w:rsid w:val="00E230E0"/>
    <w:rsid w:val="00E236A0"/>
    <w:rsid w:val="00E23796"/>
    <w:rsid w:val="00E27F15"/>
    <w:rsid w:val="00E51AAC"/>
    <w:rsid w:val="00E66CC0"/>
    <w:rsid w:val="00E67D29"/>
    <w:rsid w:val="00E728A9"/>
    <w:rsid w:val="00E74F50"/>
    <w:rsid w:val="00E75E43"/>
    <w:rsid w:val="00E807D9"/>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126DD"/>
    <w:rsid w:val="00F249F1"/>
    <w:rsid w:val="00F24DD0"/>
    <w:rsid w:val="00F25B9D"/>
    <w:rsid w:val="00F2664E"/>
    <w:rsid w:val="00F31163"/>
    <w:rsid w:val="00F311D9"/>
    <w:rsid w:val="00F31C04"/>
    <w:rsid w:val="00F32AFA"/>
    <w:rsid w:val="00F33835"/>
    <w:rsid w:val="00F33A05"/>
    <w:rsid w:val="00F34104"/>
    <w:rsid w:val="00F442A7"/>
    <w:rsid w:val="00F47ED8"/>
    <w:rsid w:val="00F57A89"/>
    <w:rsid w:val="00F61A20"/>
    <w:rsid w:val="00F62640"/>
    <w:rsid w:val="00F63DD9"/>
    <w:rsid w:val="00F64DB3"/>
    <w:rsid w:val="00F67644"/>
    <w:rsid w:val="00F67920"/>
    <w:rsid w:val="00F77CC7"/>
    <w:rsid w:val="00F80596"/>
    <w:rsid w:val="00F8381F"/>
    <w:rsid w:val="00F847F3"/>
    <w:rsid w:val="00FA04CD"/>
    <w:rsid w:val="00FA25F5"/>
    <w:rsid w:val="00FA2810"/>
    <w:rsid w:val="00FA4B41"/>
    <w:rsid w:val="00FA68F8"/>
    <w:rsid w:val="00FB1DC0"/>
    <w:rsid w:val="00FB3B4E"/>
    <w:rsid w:val="00FB4521"/>
    <w:rsid w:val="00FB4F84"/>
    <w:rsid w:val="00FB5CF8"/>
    <w:rsid w:val="00FD1FF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3912</Words>
  <Characters>23746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27603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Marie Pitson</cp:lastModifiedBy>
  <cp:revision>2</cp:revision>
  <cp:lastPrinted>2020-01-29T10:53:00Z</cp:lastPrinted>
  <dcterms:created xsi:type="dcterms:W3CDTF">2022-01-10T14:28:00Z</dcterms:created>
  <dcterms:modified xsi:type="dcterms:W3CDTF">2022-01-10T14:28:00Z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