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36C418E0" w:rsidR="00541B03" w:rsidRPr="00541B03" w:rsidRDefault="00260AD8" w:rsidP="00541B03">
      <w:pPr>
        <w:jc w:val="right"/>
        <w:rPr>
          <w:sz w:val="8"/>
          <w:szCs w:val="10"/>
        </w:rPr>
      </w:pPr>
      <w:proofErr w:type="spellStart"/>
      <w:proofErr w:type="gramStart"/>
      <w:r>
        <w:rPr>
          <w:sz w:val="8"/>
          <w:szCs w:val="10"/>
        </w:rPr>
        <w:t>ziaeu</w:t>
      </w:r>
      <w:proofErr w:type="spellEnd"/>
      <w:proofErr w:type="gramEnd"/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1A070925" w:rsidR="00541B03" w:rsidRDefault="00260AD8" w:rsidP="00C569AF">
            <w:r>
              <w:t xml:space="preserve">Mohammed </w:t>
            </w:r>
            <w:proofErr w:type="spellStart"/>
            <w:r>
              <w:t>Ziaur</w:t>
            </w:r>
            <w:proofErr w:type="spellEnd"/>
            <w:r>
              <w:t xml:space="preserve"> Rahman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4EFE9345" w:rsidR="00541B03" w:rsidRDefault="00260AD8" w:rsidP="00C569AF">
            <w:r>
              <w:t>2229723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D833FE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0BE79124" w:rsidR="00541B03" w:rsidRDefault="00D833FE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D833FE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215E8504" w:rsidR="00541B03" w:rsidRDefault="00D833FE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D833FE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1EFF41C6" w:rsidR="00541B03" w:rsidRDefault="00D833FE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0D216686" w:rsidR="00541B03" w:rsidRDefault="00D833FE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D833FE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2F606E7E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260AD8">
        <w:rPr>
          <w:color w:val="37A7E9" w:themeColor="accent6" w:themeShade="BF"/>
          <w:sz w:val="16"/>
          <w:szCs w:val="16"/>
        </w:rPr>
        <w:t xml:space="preserve"> Mohammed </w:t>
      </w:r>
      <w:proofErr w:type="spellStart"/>
      <w:r w:rsidR="00260AD8">
        <w:rPr>
          <w:color w:val="37A7E9" w:themeColor="accent6" w:themeShade="BF"/>
          <w:sz w:val="16"/>
          <w:szCs w:val="16"/>
        </w:rPr>
        <w:t>Ziaur</w:t>
      </w:r>
      <w:proofErr w:type="spellEnd"/>
      <w:r w:rsidR="00260AD8">
        <w:rPr>
          <w:color w:val="37A7E9" w:themeColor="accent6" w:themeShade="BF"/>
          <w:sz w:val="16"/>
          <w:szCs w:val="16"/>
        </w:rPr>
        <w:t xml:space="preserve"> Rahman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0F765493" w:rsidR="00546F19" w:rsidRDefault="00D833FE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D833FE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0D896A84" w:rsidR="00546F19" w:rsidRDefault="00D833FE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D833FE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398B6F44" w:rsidR="002C3903" w:rsidRDefault="00D833FE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1A1650A0" w:rsidR="002C3903" w:rsidRDefault="00D833FE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D833FE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8FF224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bookmarkStart w:id="0" w:name="_GoBack"/>
      <w:bookmarkEnd w:id="0"/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D833FE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3700BF45" w:rsidR="004E5510" w:rsidRDefault="00D833FE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D833FE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25DD60A" w:rsidR="004E5510" w:rsidRDefault="00D833FE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D833FE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1C9ACFC1" w:rsidR="00C95974" w:rsidRDefault="00D833FE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0AD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D833FE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D833FE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D833FE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D833FE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D833FE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D833FE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D833FE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D833FE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D833FE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D833FE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F3B40" w14:textId="77777777" w:rsidR="00D833FE" w:rsidRDefault="00D833FE" w:rsidP="00600433">
      <w:pPr>
        <w:spacing w:after="0" w:line="240" w:lineRule="auto"/>
      </w:pPr>
      <w:r>
        <w:separator/>
      </w:r>
    </w:p>
  </w:endnote>
  <w:endnote w:type="continuationSeparator" w:id="0">
    <w:p w14:paraId="4C975F85" w14:textId="77777777" w:rsidR="00D833FE" w:rsidRDefault="00D833FE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B1A38" w14:textId="77777777" w:rsidR="00D833FE" w:rsidRDefault="00D833FE" w:rsidP="00600433">
      <w:pPr>
        <w:spacing w:after="0" w:line="240" w:lineRule="auto"/>
      </w:pPr>
      <w:r>
        <w:separator/>
      </w:r>
    </w:p>
  </w:footnote>
  <w:footnote w:type="continuationSeparator" w:id="0">
    <w:p w14:paraId="547DD40B" w14:textId="77777777" w:rsidR="00D833FE" w:rsidRDefault="00D833FE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7F67C" w14:textId="2B9B19BB" w:rsidR="00541B03" w:rsidRDefault="00541B03" w:rsidP="00541B03">
    <w:pPr>
      <w:jc w:val="right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D833FE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0AD8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833FE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1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77561C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77561C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77561C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D0"/>
    <w:rsid w:val="001B3DD0"/>
    <w:rsid w:val="003716F0"/>
    <w:rsid w:val="0077561C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2023-02-01T12:28:00Z</dcterms:created>
  <dcterms:modified xsi:type="dcterms:W3CDTF">2023-02-01T12:28:00Z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